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A92D" w14:textId="2D06FA90" w:rsidR="00123932" w:rsidRPr="00123D64" w:rsidRDefault="00DF16C1" w:rsidP="00123932">
      <w:pPr>
        <w:pStyle w:val="TitleMIRB"/>
        <w:rPr>
          <w:color w:val="0F243E" w:themeColor="text2" w:themeShade="80"/>
        </w:rPr>
      </w:pPr>
      <w:r w:rsidRPr="00123D64">
        <w:rPr>
          <w:color w:val="0F243E" w:themeColor="text2" w:themeShade="80"/>
        </w:rPr>
        <w:t>Guide de l’utilisateur</w:t>
      </w:r>
    </w:p>
    <w:p w14:paraId="4650AE7A" w14:textId="46B7E542" w:rsidR="00123932" w:rsidRPr="00123D64" w:rsidRDefault="00DF16C1" w:rsidP="00123932">
      <w:pPr>
        <w:pStyle w:val="TitleMIRB"/>
        <w:rPr>
          <w:color w:val="0F243E" w:themeColor="text2" w:themeShade="80"/>
        </w:rPr>
      </w:pPr>
      <w:r w:rsidRPr="00123D64">
        <w:rPr>
          <w:color w:val="0F243E" w:themeColor="text2" w:themeShade="80"/>
        </w:rPr>
        <w:t>du</w:t>
      </w:r>
    </w:p>
    <w:p w14:paraId="76FE1290" w14:textId="77777777" w:rsidR="00677DF6" w:rsidRPr="00123D64" w:rsidRDefault="00677DF6" w:rsidP="00123932">
      <w:pPr>
        <w:pStyle w:val="TitlePageSubtitleMIRB"/>
        <w:rPr>
          <w:color w:val="0F243E" w:themeColor="text2" w:themeShade="80"/>
          <w:sz w:val="72"/>
        </w:rPr>
      </w:pPr>
      <w:bookmarkStart w:id="0" w:name="_Hlk192598959"/>
      <w:bookmarkStart w:id="1" w:name="_Hlk192509170"/>
      <w:r w:rsidRPr="00123D64">
        <w:rPr>
          <w:color w:val="0F243E" w:themeColor="text2" w:themeShade="80"/>
          <w:sz w:val="72"/>
        </w:rPr>
        <w:t>Réseau routier de l’Ontario : Road Net Element</w:t>
      </w:r>
      <w:bookmarkEnd w:id="0"/>
    </w:p>
    <w:bookmarkEnd w:id="1"/>
    <w:p w14:paraId="77957277" w14:textId="2BA1BDE0" w:rsidR="00123932" w:rsidRPr="00123D64" w:rsidRDefault="00DF16C1" w:rsidP="00123932">
      <w:pPr>
        <w:pStyle w:val="TitlePageSubtitleMIRB"/>
      </w:pPr>
      <w:r w:rsidRPr="00123D64">
        <w:rPr>
          <w:color w:val="0F243E" w:themeColor="text2" w:themeShade="80"/>
        </w:rPr>
        <w:t>Catégorie de données d’Information géospatiale de l’Ontario</w:t>
      </w:r>
    </w:p>
    <w:p w14:paraId="3308265D" w14:textId="77777777" w:rsidR="00DF16C1" w:rsidRPr="00123D64" w:rsidRDefault="00DF16C1" w:rsidP="00DF16C1">
      <w:pPr>
        <w:pStyle w:val="TitlePageInfoSubtitleMIRB"/>
      </w:pPr>
      <w:r w:rsidRPr="00123D64">
        <w:t xml:space="preserve">Information géospatiale de l’Ontario </w:t>
      </w:r>
    </w:p>
    <w:p w14:paraId="273C9AE5" w14:textId="77777777" w:rsidR="00DF16C1" w:rsidRPr="00123D64" w:rsidRDefault="00DF16C1" w:rsidP="00166BDE">
      <w:pPr>
        <w:pStyle w:val="TitlePageInfoSubtitleMIRB"/>
      </w:pPr>
      <w:r w:rsidRPr="00123D64">
        <w:t>Direction du numérique, des données, de l’information et des services opérationnels</w:t>
      </w:r>
    </w:p>
    <w:p w14:paraId="5DD3C9BD" w14:textId="77777777" w:rsidR="00DF16C1" w:rsidRPr="00123D64" w:rsidRDefault="00DF16C1" w:rsidP="00166BDE">
      <w:pPr>
        <w:pStyle w:val="TitlePageInfoSubtitleMIRB"/>
      </w:pPr>
      <w:r w:rsidRPr="00123D64">
        <w:t>Division de la gestion ministérielle et de l’information</w:t>
      </w:r>
    </w:p>
    <w:p w14:paraId="4B8FEFAB" w14:textId="77777777" w:rsidR="00DF16C1" w:rsidRPr="00123D64" w:rsidRDefault="00DF16C1" w:rsidP="00DF16C1">
      <w:pPr>
        <w:pStyle w:val="TitlePageInfoSubtitleMIRB"/>
      </w:pPr>
      <w:r w:rsidRPr="00123D64">
        <w:t>Ministère des Richesses naturelles</w:t>
      </w:r>
    </w:p>
    <w:p w14:paraId="15A987FC" w14:textId="77777777" w:rsidR="007452A5" w:rsidRPr="00123D64" w:rsidRDefault="007452A5" w:rsidP="00166BDE">
      <w:pPr>
        <w:pStyle w:val="TitlePageDateTextMIRB"/>
      </w:pPr>
    </w:p>
    <w:p w14:paraId="1E2CC2E3" w14:textId="1D68D473" w:rsidR="005C1A07" w:rsidRPr="005C1A07" w:rsidRDefault="00500624" w:rsidP="005C1A07">
      <w:pPr>
        <w:pStyle w:val="BodyAccessibleTextMIRB"/>
        <w:jc w:val="center"/>
        <w:sectPr w:rsidR="005C1A07" w:rsidRPr="005C1A07" w:rsidSect="001E404A">
          <w:headerReference w:type="default" r:id="rId8"/>
          <w:pgSz w:w="12240" w:h="15840"/>
          <w:pgMar w:top="1440" w:right="1440" w:bottom="1440" w:left="1440" w:header="432" w:footer="288" w:gutter="0"/>
          <w:cols w:space="720"/>
          <w:docGrid w:linePitch="360"/>
        </w:sectPr>
      </w:pPr>
      <w:r>
        <w:t>23</w:t>
      </w:r>
      <w:r w:rsidR="00430000" w:rsidRPr="00123D64">
        <w:t xml:space="preserve"> </w:t>
      </w:r>
      <w:r>
        <w:t>avril</w:t>
      </w:r>
      <w:r w:rsidR="00430000" w:rsidRPr="00123D64">
        <w:t xml:space="preserve"> 2025</w:t>
      </w:r>
    </w:p>
    <w:p w14:paraId="36E21C76" w14:textId="77777777" w:rsidR="00DF16C1" w:rsidRPr="00123D64" w:rsidRDefault="00DF16C1" w:rsidP="00DF16C1">
      <w:pPr>
        <w:pStyle w:val="Heading1MIRBMidPage"/>
        <w:rPr>
          <w:color w:val="0F243E" w:themeColor="text2" w:themeShade="80"/>
        </w:rPr>
      </w:pPr>
      <w:bookmarkStart w:id="2" w:name="_Toc191895197"/>
      <w:bookmarkStart w:id="3" w:name="_Toc32306845"/>
      <w:bookmarkStart w:id="4" w:name="_Toc196317819"/>
      <w:r w:rsidRPr="00123D64">
        <w:rPr>
          <w:color w:val="0F243E" w:themeColor="text2" w:themeShade="80"/>
        </w:rPr>
        <w:lastRenderedPageBreak/>
        <w:t>Avis de non-responsabilité</w:t>
      </w:r>
      <w:bookmarkEnd w:id="2"/>
      <w:bookmarkEnd w:id="4"/>
    </w:p>
    <w:p w14:paraId="5693DBA5" w14:textId="77777777" w:rsidR="00DF16C1" w:rsidRPr="00123D64" w:rsidRDefault="00DF16C1" w:rsidP="00DF16C1">
      <w:pPr>
        <w:pStyle w:val="BodyAccessibleTextMIRB"/>
      </w:pPr>
      <w:r w:rsidRPr="00123D64">
        <w:rPr>
          <w:rStyle w:val="BodyAccessibleTextMIRBChar"/>
        </w:rPr>
        <w:t>Ce document technique a été préparé par Sa Majesté le Roi du chef de l’Ontario, représenté par le ministère des Richesses naturelles (le « ministère »). Aucune déclaration ou garantie, expresse ou tacite, reconnue par la loi ou autre, ne s’applique ou n’est faite par le ministère quant au document, son exactitude et son exhaustivité. En aucun cas le ministère ne pourra être tenu responsable de quelque perte de profits, de revenus ou de gains, de quelque réclamation par un tiers, ou de quelque dommage économique, indirect, spécial, imprévu, consécutif, ou exemplaire découlant de n’importe quelles erreurs, inexactitudes ou omissions dans ce document; et en aucun cas la responsabilité du ministère pour de telles erreurs, inexactitudes ou omissions touchant n’importe quelle déclaration, procédure ou action particulière, ne dépassera la contrepartie réelle payée par le demandeur concerné au ministère pour le matériel associé à ce document didactique. À l’exclusion de la responsabilité expressément stipulée ci-dessus, le ministère n’assume aucune obligation, aucun devoir ou aucune responsabilité que ce soit de manière contractuelle, délictuelle ou autre, y compris toute responsabilité ou négligence. Les limites, les exclusions et les avis de non-responsabilité exprimés ci-dessus s’appliquent, quelle que soit la nature de n’importe quelle cause d’action, demande, ou action, incluant sans s’y limiter, la rupture de contrat, la négligence, la responsabilité stricte, le délit civil, ou toute autre théorie juridique, et ils survivront à toutes les</w:t>
      </w:r>
      <w:r w:rsidRPr="00123D64">
        <w:t xml:space="preserve"> violations fondamentales.</w:t>
      </w:r>
    </w:p>
    <w:p w14:paraId="281649C1" w14:textId="77777777" w:rsidR="00DF16C1" w:rsidRPr="00123D64" w:rsidRDefault="00DF16C1" w:rsidP="00DF16C1">
      <w:pPr>
        <w:pStyle w:val="Heading1MIRBMidPage"/>
        <w:rPr>
          <w:color w:val="0F243E" w:themeColor="text2" w:themeShade="80"/>
        </w:rPr>
      </w:pPr>
      <w:bookmarkStart w:id="5" w:name="_Toc191895198"/>
      <w:bookmarkStart w:id="6" w:name="_Toc196317820"/>
      <w:bookmarkEnd w:id="3"/>
      <w:r w:rsidRPr="00123D64">
        <w:rPr>
          <w:color w:val="0F243E" w:themeColor="text2" w:themeShade="80"/>
        </w:rPr>
        <w:t>Renseignements supplémentaires</w:t>
      </w:r>
      <w:bookmarkEnd w:id="5"/>
      <w:bookmarkEnd w:id="6"/>
    </w:p>
    <w:p w14:paraId="51C9525E" w14:textId="77777777" w:rsidR="00DF16C1" w:rsidRPr="00123D64" w:rsidRDefault="00DF16C1" w:rsidP="00DF16C1">
      <w:pPr>
        <w:pStyle w:val="BodyAccessibleTextMIRB"/>
      </w:pPr>
      <w:r w:rsidRPr="00123D64">
        <w:t xml:space="preserve">Ce document n’est pas conforme à toutes les lignes directrices applicables aux documents numériques accessibles. Pour obtenir un autre format de ce document, veuillez envoyer un courriel à Information géospatiale de l’Ontario à </w:t>
      </w:r>
      <w:hyperlink r:id="rId9" w:history="1">
        <w:r w:rsidRPr="00123D64">
          <w:rPr>
            <w:color w:val="244061"/>
            <w:u w:val="single"/>
          </w:rPr>
          <w:t>geospatial@ontario.ca</w:t>
        </w:r>
      </w:hyperlink>
      <w:r w:rsidRPr="00123D64">
        <w:t>.</w:t>
      </w:r>
    </w:p>
    <w:p w14:paraId="3369C3E1" w14:textId="77777777" w:rsidR="00DF16C1" w:rsidRPr="00A32EB9" w:rsidRDefault="00DF16C1" w:rsidP="00DF16C1">
      <w:pPr>
        <w:pStyle w:val="BodyAccessibleTextMIRB"/>
        <w:sectPr w:rsidR="00DF16C1" w:rsidRPr="00A32EB9" w:rsidSect="00DF16C1">
          <w:headerReference w:type="default" r:id="rId10"/>
          <w:footerReference w:type="default" r:id="rId11"/>
          <w:pgSz w:w="12240" w:h="15840"/>
          <w:pgMar w:top="1440" w:right="1440" w:bottom="1440" w:left="1440" w:header="432" w:footer="720" w:gutter="0"/>
          <w:cols w:space="720"/>
          <w:docGrid w:linePitch="360"/>
        </w:sectPr>
      </w:pPr>
      <w:r w:rsidRPr="00123D64">
        <w:t xml:space="preserve">Pour obtenir de plus amples renseignements sur ce document, veuillez communiquer avec Information géospatiale de l’Ontario à </w:t>
      </w:r>
      <w:hyperlink r:id="rId12" w:history="1">
        <w:r w:rsidRPr="00123D64">
          <w:rPr>
            <w:color w:val="0F243E" w:themeColor="text2" w:themeShade="80"/>
            <w:u w:val="single"/>
          </w:rPr>
          <w:t>geosptatial@ontario.ca</w:t>
        </w:r>
      </w:hyperlink>
      <w:r w:rsidRPr="00123D64">
        <w:t>.</w:t>
      </w:r>
    </w:p>
    <w:p w14:paraId="7EF1FE22" w14:textId="77777777" w:rsidR="00DF16C1" w:rsidRPr="00123D64" w:rsidRDefault="00DF16C1" w:rsidP="00DF16C1">
      <w:pPr>
        <w:pStyle w:val="Heading1MIRBMidPage"/>
        <w:rPr>
          <w:color w:val="244061"/>
        </w:rPr>
      </w:pPr>
      <w:bookmarkStart w:id="7" w:name="_Toc196317821"/>
      <w:r w:rsidRPr="00123D64">
        <w:rPr>
          <w:color w:val="244061"/>
        </w:rPr>
        <w:lastRenderedPageBreak/>
        <w:t>Résumé</w:t>
      </w:r>
      <w:bookmarkEnd w:id="7"/>
    </w:p>
    <w:p w14:paraId="35B8758F" w14:textId="77777777" w:rsidR="00DF16C1" w:rsidRPr="00123D64" w:rsidRDefault="00DF16C1" w:rsidP="00DF16C1">
      <w:pPr>
        <w:pStyle w:val="Heading2NoNumbersMIRB"/>
      </w:pPr>
      <w:bookmarkStart w:id="8" w:name="_Toc191895200"/>
      <w:bookmarkStart w:id="9" w:name="_Toc196317822"/>
      <w:r w:rsidRPr="00123D64">
        <w:t>Mots-clés</w:t>
      </w:r>
      <w:bookmarkEnd w:id="8"/>
      <w:bookmarkEnd w:id="9"/>
    </w:p>
    <w:p w14:paraId="584C39EF" w14:textId="5E7A5548" w:rsidR="00DF16C1" w:rsidRPr="00123D64" w:rsidRDefault="00DF16C1" w:rsidP="00063B86">
      <w:pPr>
        <w:pStyle w:val="BodyAccessibleTextMIRB"/>
        <w:rPr>
          <w:b/>
          <w:bCs/>
        </w:rPr>
      </w:pPr>
      <w:r w:rsidRPr="00123D64">
        <w:t>Réseau routier de l’Ontario, RRO</w:t>
      </w:r>
      <w:r w:rsidRPr="00123D64">
        <w:rPr>
          <w:b/>
          <w:bCs/>
        </w:rPr>
        <w:t xml:space="preserve">, </w:t>
      </w:r>
      <w:r w:rsidR="00F029E3" w:rsidRPr="00123D64">
        <w:rPr>
          <w:lang w:val="fr-CA"/>
        </w:rPr>
        <w:t>système de référence linéaire (SRL)</w:t>
      </w:r>
    </w:p>
    <w:p w14:paraId="369EB7BD" w14:textId="34D5A898" w:rsidR="00F56911" w:rsidRPr="00123932" w:rsidRDefault="00430000" w:rsidP="00232386">
      <w:pPr>
        <w:pStyle w:val="Heading2MIRB"/>
        <w:rPr>
          <w:color w:val="244061"/>
        </w:rPr>
      </w:pPr>
      <w:bookmarkStart w:id="10" w:name="_Toc196317823"/>
      <w:r w:rsidRPr="00123D64">
        <w:rPr>
          <w:color w:val="244061"/>
        </w:rPr>
        <w:t>Sommaire</w:t>
      </w:r>
      <w:bookmarkEnd w:id="10"/>
    </w:p>
    <w:p w14:paraId="1FA9A9A9" w14:textId="77777777" w:rsidR="00123D64" w:rsidRPr="00B50AA8" w:rsidRDefault="00123D64" w:rsidP="00E232C0">
      <w:pPr>
        <w:pStyle w:val="BodyAccessibleTextMIRB"/>
      </w:pPr>
      <w:bookmarkStart w:id="11" w:name="_Toc191895202"/>
      <w:r w:rsidRPr="00123D64">
        <w:t>Le présent guide de l’utilisateur décrit en détail les spécifications sur la classe de la base de données Réseau routier de l’Ontario : Road Net Element (ORNELEM) d’Information géospatiale de l’Ontario (IGO). Avec une précision de localisation de 10 mètres ou plus, la base de données RRO est la source faisant autorité en matière de données rout</w:t>
      </w:r>
      <w:r w:rsidRPr="00B50AA8">
        <w:t>ières pour l’Ontario.  ORNELEM est un système de référence linéaire (SRL) qui convient à la création de produits et de services, notamment des applications de cartographie, d’analyse et de géocodage.</w:t>
      </w:r>
    </w:p>
    <w:p w14:paraId="294593A5" w14:textId="69ACA7AE" w:rsidR="00E232C0" w:rsidRPr="00B50AA8" w:rsidRDefault="00E232C0" w:rsidP="00E232C0">
      <w:pPr>
        <w:pStyle w:val="BodyAccessibleTextMIRB"/>
        <w:rPr>
          <w:b/>
          <w:color w:val="FF0000"/>
        </w:rPr>
        <w:sectPr w:rsidR="00E232C0" w:rsidRPr="00B50AA8" w:rsidSect="00E232C0">
          <w:footerReference w:type="default" r:id="rId13"/>
          <w:pgSz w:w="12240" w:h="15840"/>
          <w:pgMar w:top="1440" w:right="1440" w:bottom="1440" w:left="1440" w:header="432" w:footer="720" w:gutter="0"/>
          <w:cols w:space="720"/>
          <w:docGrid w:linePitch="360"/>
        </w:sectPr>
      </w:pPr>
      <w:r w:rsidRPr="00B50AA8">
        <w:rPr>
          <w:rStyle w:val="normaltextrun"/>
          <w:color w:val="000000"/>
          <w:shd w:val="clear" w:color="auto" w:fill="FFFFFF"/>
        </w:rPr>
        <w:t>La base de données RRO est une norme en matière d’information et de technologie du gouvernement de l’Ontario (NIT-GO). Pour en savoir plus, consultez les</w:t>
      </w:r>
      <w:hyperlink r:id="rId14" w:tgtFrame="_blank" w:history="1">
        <w:r w:rsidRPr="00B50AA8">
          <w:rPr>
            <w:rStyle w:val="normaltextrun"/>
            <w:color w:val="244061"/>
            <w:u w:val="single"/>
            <w:shd w:val="clear" w:color="auto" w:fill="FFFFFF"/>
          </w:rPr>
          <w:t xml:space="preserve"> liens vers des renseignements supplémentaires</w:t>
        </w:r>
      </w:hyperlink>
      <w:r w:rsidRPr="00B50AA8">
        <w:rPr>
          <w:rStyle w:val="normaltextrun"/>
          <w:color w:val="244061"/>
          <w:shd w:val="clear" w:color="auto" w:fill="FFFFFF"/>
        </w:rPr>
        <w:t>.</w:t>
      </w:r>
      <w:r w:rsidRPr="00B50AA8">
        <w:rPr>
          <w:rStyle w:val="eop"/>
          <w:color w:val="244061"/>
          <w:shd w:val="clear" w:color="auto" w:fill="FFFFFF"/>
        </w:rPr>
        <w:t> </w:t>
      </w:r>
    </w:p>
    <w:p w14:paraId="20FB50D8" w14:textId="77777777" w:rsidR="00372BFE" w:rsidRPr="001F47F5" w:rsidRDefault="00372BFE" w:rsidP="00372BFE">
      <w:pPr>
        <w:keepNext/>
        <w:keepLines/>
        <w:spacing w:after="240" w:line="276" w:lineRule="auto"/>
        <w:outlineLvl w:val="0"/>
        <w:rPr>
          <w:b/>
          <w:bCs/>
          <w:color w:val="112845"/>
          <w:sz w:val="32"/>
          <w:szCs w:val="28"/>
          <w:lang w:val="fr-CA" w:eastAsia="en-US"/>
        </w:rPr>
      </w:pPr>
      <w:bookmarkStart w:id="12" w:name="_Toc196317824"/>
      <w:r w:rsidRPr="001F47F5">
        <w:rPr>
          <w:b/>
          <w:bCs/>
          <w:color w:val="112845"/>
          <w:sz w:val="32"/>
          <w:szCs w:val="28"/>
          <w:lang w:val="fr-CA" w:eastAsia="en-US"/>
        </w:rPr>
        <w:lastRenderedPageBreak/>
        <w:t>Table des matières</w:t>
      </w:r>
      <w:bookmarkEnd w:id="11"/>
      <w:bookmarkEnd w:id="12"/>
    </w:p>
    <w:p w14:paraId="5828DDE2" w14:textId="28F6B692" w:rsidR="001F47F5" w:rsidRDefault="007A75BD">
      <w:pPr>
        <w:pStyle w:val="TOC1"/>
        <w:tabs>
          <w:tab w:val="right" w:leader="dot" w:pos="9350"/>
        </w:tabs>
        <w:rPr>
          <w:rFonts w:asciiTheme="minorHAnsi" w:eastAsiaTheme="minorEastAsia" w:hAnsiTheme="minorHAnsi" w:cstheme="minorBidi"/>
          <w:noProof/>
          <w:kern w:val="2"/>
          <w:sz w:val="22"/>
          <w:szCs w:val="22"/>
          <w14:ligatures w14:val="standardContextual"/>
        </w:rPr>
      </w:pPr>
      <w:r w:rsidRPr="00B50AA8">
        <w:fldChar w:fldCharType="begin"/>
      </w:r>
      <w:r w:rsidRPr="00B50AA8">
        <w:instrText xml:space="preserve"> TOC \o "1-3" \h \z \u </w:instrText>
      </w:r>
      <w:r w:rsidRPr="00B50AA8">
        <w:fldChar w:fldCharType="separate"/>
      </w:r>
      <w:hyperlink w:anchor="_Toc196317819" w:history="1">
        <w:r w:rsidR="001F47F5" w:rsidRPr="00FF0626">
          <w:rPr>
            <w:rStyle w:val="Hyperlink"/>
            <w:rFonts w:eastAsiaTheme="majorEastAsia"/>
            <w:noProof/>
          </w:rPr>
          <w:t>Avis de non-responsabilité</w:t>
        </w:r>
        <w:r w:rsidR="001F47F5">
          <w:rPr>
            <w:noProof/>
            <w:webHidden/>
          </w:rPr>
          <w:tab/>
        </w:r>
        <w:r w:rsidR="001F47F5">
          <w:rPr>
            <w:noProof/>
            <w:webHidden/>
          </w:rPr>
          <w:fldChar w:fldCharType="begin"/>
        </w:r>
        <w:r w:rsidR="001F47F5">
          <w:rPr>
            <w:noProof/>
            <w:webHidden/>
          </w:rPr>
          <w:instrText xml:space="preserve"> PAGEREF _Toc196317819 \h </w:instrText>
        </w:r>
        <w:r w:rsidR="001F47F5">
          <w:rPr>
            <w:noProof/>
            <w:webHidden/>
          </w:rPr>
        </w:r>
        <w:r w:rsidR="001F47F5">
          <w:rPr>
            <w:noProof/>
            <w:webHidden/>
          </w:rPr>
          <w:fldChar w:fldCharType="separate"/>
        </w:r>
        <w:r w:rsidR="001F47F5">
          <w:rPr>
            <w:noProof/>
            <w:webHidden/>
          </w:rPr>
          <w:t>2</w:t>
        </w:r>
        <w:r w:rsidR="001F47F5">
          <w:rPr>
            <w:noProof/>
            <w:webHidden/>
          </w:rPr>
          <w:fldChar w:fldCharType="end"/>
        </w:r>
      </w:hyperlink>
    </w:p>
    <w:p w14:paraId="32D5188B" w14:textId="345433C6"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0" w:history="1">
        <w:r w:rsidRPr="00FF0626">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_Toc196317820 \h </w:instrText>
        </w:r>
        <w:r>
          <w:rPr>
            <w:noProof/>
            <w:webHidden/>
          </w:rPr>
        </w:r>
        <w:r>
          <w:rPr>
            <w:noProof/>
            <w:webHidden/>
          </w:rPr>
          <w:fldChar w:fldCharType="separate"/>
        </w:r>
        <w:r>
          <w:rPr>
            <w:noProof/>
            <w:webHidden/>
          </w:rPr>
          <w:t>2</w:t>
        </w:r>
        <w:r>
          <w:rPr>
            <w:noProof/>
            <w:webHidden/>
          </w:rPr>
          <w:fldChar w:fldCharType="end"/>
        </w:r>
      </w:hyperlink>
    </w:p>
    <w:p w14:paraId="341B667C" w14:textId="2C3685C0"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1" w:history="1">
        <w:r w:rsidRPr="00FF0626">
          <w:rPr>
            <w:rStyle w:val="Hyperlink"/>
            <w:rFonts w:eastAsiaTheme="majorEastAsia"/>
            <w:noProof/>
          </w:rPr>
          <w:t>Résumé</w:t>
        </w:r>
        <w:r>
          <w:rPr>
            <w:noProof/>
            <w:webHidden/>
          </w:rPr>
          <w:tab/>
        </w:r>
        <w:r>
          <w:rPr>
            <w:noProof/>
            <w:webHidden/>
          </w:rPr>
          <w:fldChar w:fldCharType="begin"/>
        </w:r>
        <w:r>
          <w:rPr>
            <w:noProof/>
            <w:webHidden/>
          </w:rPr>
          <w:instrText xml:space="preserve"> PAGEREF _Toc196317821 \h </w:instrText>
        </w:r>
        <w:r>
          <w:rPr>
            <w:noProof/>
            <w:webHidden/>
          </w:rPr>
        </w:r>
        <w:r>
          <w:rPr>
            <w:noProof/>
            <w:webHidden/>
          </w:rPr>
          <w:fldChar w:fldCharType="separate"/>
        </w:r>
        <w:r>
          <w:rPr>
            <w:noProof/>
            <w:webHidden/>
          </w:rPr>
          <w:t>3</w:t>
        </w:r>
        <w:r>
          <w:rPr>
            <w:noProof/>
            <w:webHidden/>
          </w:rPr>
          <w:fldChar w:fldCharType="end"/>
        </w:r>
      </w:hyperlink>
    </w:p>
    <w:p w14:paraId="1A3782A8" w14:textId="63FF1F63"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22" w:history="1">
        <w:r w:rsidRPr="00FF0626">
          <w:rPr>
            <w:rStyle w:val="Hyperlink"/>
            <w:rFonts w:eastAsiaTheme="majorEastAsia"/>
            <w:noProof/>
          </w:rPr>
          <w:t>Mots-clés</w:t>
        </w:r>
        <w:r>
          <w:rPr>
            <w:noProof/>
            <w:webHidden/>
          </w:rPr>
          <w:tab/>
        </w:r>
        <w:r>
          <w:rPr>
            <w:noProof/>
            <w:webHidden/>
          </w:rPr>
          <w:fldChar w:fldCharType="begin"/>
        </w:r>
        <w:r>
          <w:rPr>
            <w:noProof/>
            <w:webHidden/>
          </w:rPr>
          <w:instrText xml:space="preserve"> PAGEREF _Toc196317822 \h </w:instrText>
        </w:r>
        <w:r>
          <w:rPr>
            <w:noProof/>
            <w:webHidden/>
          </w:rPr>
        </w:r>
        <w:r>
          <w:rPr>
            <w:noProof/>
            <w:webHidden/>
          </w:rPr>
          <w:fldChar w:fldCharType="separate"/>
        </w:r>
        <w:r>
          <w:rPr>
            <w:noProof/>
            <w:webHidden/>
          </w:rPr>
          <w:t>3</w:t>
        </w:r>
        <w:r>
          <w:rPr>
            <w:noProof/>
            <w:webHidden/>
          </w:rPr>
          <w:fldChar w:fldCharType="end"/>
        </w:r>
      </w:hyperlink>
    </w:p>
    <w:p w14:paraId="5E9C382D" w14:textId="03183E6D"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23" w:history="1">
        <w:r w:rsidRPr="00FF0626">
          <w:rPr>
            <w:rStyle w:val="Hyperlink"/>
            <w:rFonts w:eastAsiaTheme="majorEastAsia"/>
            <w:noProof/>
          </w:rPr>
          <w:t>Sommaire</w:t>
        </w:r>
        <w:r>
          <w:rPr>
            <w:noProof/>
            <w:webHidden/>
          </w:rPr>
          <w:tab/>
        </w:r>
        <w:r>
          <w:rPr>
            <w:noProof/>
            <w:webHidden/>
          </w:rPr>
          <w:fldChar w:fldCharType="begin"/>
        </w:r>
        <w:r>
          <w:rPr>
            <w:noProof/>
            <w:webHidden/>
          </w:rPr>
          <w:instrText xml:space="preserve"> PAGEREF _Toc196317823 \h </w:instrText>
        </w:r>
        <w:r>
          <w:rPr>
            <w:noProof/>
            <w:webHidden/>
          </w:rPr>
        </w:r>
        <w:r>
          <w:rPr>
            <w:noProof/>
            <w:webHidden/>
          </w:rPr>
          <w:fldChar w:fldCharType="separate"/>
        </w:r>
        <w:r>
          <w:rPr>
            <w:noProof/>
            <w:webHidden/>
          </w:rPr>
          <w:t>3</w:t>
        </w:r>
        <w:r>
          <w:rPr>
            <w:noProof/>
            <w:webHidden/>
          </w:rPr>
          <w:fldChar w:fldCharType="end"/>
        </w:r>
      </w:hyperlink>
    </w:p>
    <w:p w14:paraId="2A240BB0" w14:textId="284E2ABA"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4" w:history="1">
        <w:r w:rsidRPr="00FF0626">
          <w:rPr>
            <w:rStyle w:val="Hyperlink"/>
            <w:rFonts w:eastAsiaTheme="majorEastAsia"/>
            <w:noProof/>
            <w:lang w:val="fr-CA" w:eastAsia="en-US"/>
          </w:rPr>
          <w:t>Table des matières</w:t>
        </w:r>
        <w:r>
          <w:rPr>
            <w:noProof/>
            <w:webHidden/>
          </w:rPr>
          <w:tab/>
        </w:r>
        <w:r>
          <w:rPr>
            <w:noProof/>
            <w:webHidden/>
          </w:rPr>
          <w:fldChar w:fldCharType="begin"/>
        </w:r>
        <w:r>
          <w:rPr>
            <w:noProof/>
            <w:webHidden/>
          </w:rPr>
          <w:instrText xml:space="preserve"> PAGEREF _Toc196317824 \h </w:instrText>
        </w:r>
        <w:r>
          <w:rPr>
            <w:noProof/>
            <w:webHidden/>
          </w:rPr>
        </w:r>
        <w:r>
          <w:rPr>
            <w:noProof/>
            <w:webHidden/>
          </w:rPr>
          <w:fldChar w:fldCharType="separate"/>
        </w:r>
        <w:r>
          <w:rPr>
            <w:noProof/>
            <w:webHidden/>
          </w:rPr>
          <w:t>4</w:t>
        </w:r>
        <w:r>
          <w:rPr>
            <w:noProof/>
            <w:webHidden/>
          </w:rPr>
          <w:fldChar w:fldCharType="end"/>
        </w:r>
      </w:hyperlink>
    </w:p>
    <w:p w14:paraId="43E123A6" w14:textId="1090AF31"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5" w:history="1">
        <w:r w:rsidRPr="00FF0626">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_Toc196317825 \h </w:instrText>
        </w:r>
        <w:r>
          <w:rPr>
            <w:noProof/>
            <w:webHidden/>
          </w:rPr>
        </w:r>
        <w:r>
          <w:rPr>
            <w:noProof/>
            <w:webHidden/>
          </w:rPr>
          <w:fldChar w:fldCharType="separate"/>
        </w:r>
        <w:r>
          <w:rPr>
            <w:noProof/>
            <w:webHidden/>
          </w:rPr>
          <w:t>7</w:t>
        </w:r>
        <w:r>
          <w:rPr>
            <w:noProof/>
            <w:webHidden/>
          </w:rPr>
          <w:fldChar w:fldCharType="end"/>
        </w:r>
      </w:hyperlink>
    </w:p>
    <w:p w14:paraId="2F216070" w14:textId="7F95FFF2"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6" w:history="1">
        <w:r w:rsidRPr="00FF0626">
          <w:rPr>
            <w:rStyle w:val="Hyperlink"/>
            <w:rFonts w:eastAsiaTheme="majorEastAsia"/>
            <w:noProof/>
          </w:rPr>
          <w:t>Liste des acronymes</w:t>
        </w:r>
        <w:r>
          <w:rPr>
            <w:noProof/>
            <w:webHidden/>
          </w:rPr>
          <w:tab/>
        </w:r>
        <w:r>
          <w:rPr>
            <w:noProof/>
            <w:webHidden/>
          </w:rPr>
          <w:fldChar w:fldCharType="begin"/>
        </w:r>
        <w:r>
          <w:rPr>
            <w:noProof/>
            <w:webHidden/>
          </w:rPr>
          <w:instrText xml:space="preserve"> PAGEREF _Toc196317826 \h </w:instrText>
        </w:r>
        <w:r>
          <w:rPr>
            <w:noProof/>
            <w:webHidden/>
          </w:rPr>
        </w:r>
        <w:r>
          <w:rPr>
            <w:noProof/>
            <w:webHidden/>
          </w:rPr>
          <w:fldChar w:fldCharType="separate"/>
        </w:r>
        <w:r>
          <w:rPr>
            <w:noProof/>
            <w:webHidden/>
          </w:rPr>
          <w:t>8</w:t>
        </w:r>
        <w:r>
          <w:rPr>
            <w:noProof/>
            <w:webHidden/>
          </w:rPr>
          <w:fldChar w:fldCharType="end"/>
        </w:r>
      </w:hyperlink>
    </w:p>
    <w:p w14:paraId="2E7D66F4" w14:textId="1695B7E4"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7" w:history="1">
        <w:r w:rsidRPr="00FF0626">
          <w:rPr>
            <w:rStyle w:val="Hyperlink"/>
            <w:rFonts w:eastAsiaTheme="majorEastAsia"/>
            <w:noProof/>
          </w:rPr>
          <w:t>1. Introduction</w:t>
        </w:r>
        <w:r>
          <w:rPr>
            <w:noProof/>
            <w:webHidden/>
          </w:rPr>
          <w:tab/>
        </w:r>
        <w:r>
          <w:rPr>
            <w:noProof/>
            <w:webHidden/>
          </w:rPr>
          <w:fldChar w:fldCharType="begin"/>
        </w:r>
        <w:r>
          <w:rPr>
            <w:noProof/>
            <w:webHidden/>
          </w:rPr>
          <w:instrText xml:space="preserve"> PAGEREF _Toc196317827 \h </w:instrText>
        </w:r>
        <w:r>
          <w:rPr>
            <w:noProof/>
            <w:webHidden/>
          </w:rPr>
        </w:r>
        <w:r>
          <w:rPr>
            <w:noProof/>
            <w:webHidden/>
          </w:rPr>
          <w:fldChar w:fldCharType="separate"/>
        </w:r>
        <w:r>
          <w:rPr>
            <w:noProof/>
            <w:webHidden/>
          </w:rPr>
          <w:t>9</w:t>
        </w:r>
        <w:r>
          <w:rPr>
            <w:noProof/>
            <w:webHidden/>
          </w:rPr>
          <w:fldChar w:fldCharType="end"/>
        </w:r>
      </w:hyperlink>
    </w:p>
    <w:p w14:paraId="1BE3764F" w14:textId="64F05D0D"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8" w:history="1">
        <w:r w:rsidRPr="00FF0626">
          <w:rPr>
            <w:rStyle w:val="Hyperlink"/>
            <w:rFonts w:eastAsiaTheme="majorEastAsia"/>
            <w:noProof/>
          </w:rPr>
          <w:t>2. Objectifs</w:t>
        </w:r>
        <w:r>
          <w:rPr>
            <w:noProof/>
            <w:webHidden/>
          </w:rPr>
          <w:tab/>
        </w:r>
        <w:r>
          <w:rPr>
            <w:noProof/>
            <w:webHidden/>
          </w:rPr>
          <w:fldChar w:fldCharType="begin"/>
        </w:r>
        <w:r>
          <w:rPr>
            <w:noProof/>
            <w:webHidden/>
          </w:rPr>
          <w:instrText xml:space="preserve"> PAGEREF _Toc196317828 \h </w:instrText>
        </w:r>
        <w:r>
          <w:rPr>
            <w:noProof/>
            <w:webHidden/>
          </w:rPr>
        </w:r>
        <w:r>
          <w:rPr>
            <w:noProof/>
            <w:webHidden/>
          </w:rPr>
          <w:fldChar w:fldCharType="separate"/>
        </w:r>
        <w:r>
          <w:rPr>
            <w:noProof/>
            <w:webHidden/>
          </w:rPr>
          <w:t>9</w:t>
        </w:r>
        <w:r>
          <w:rPr>
            <w:noProof/>
            <w:webHidden/>
          </w:rPr>
          <w:fldChar w:fldCharType="end"/>
        </w:r>
      </w:hyperlink>
    </w:p>
    <w:p w14:paraId="003E7C1C" w14:textId="17F281A9"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29" w:history="1">
        <w:r w:rsidRPr="00FF0626">
          <w:rPr>
            <w:rStyle w:val="Hyperlink"/>
            <w:rFonts w:eastAsiaTheme="majorEastAsia"/>
            <w:noProof/>
          </w:rPr>
          <w:t>3. Catégorie de données : Réseau routier de l’Ontario : Road Net Element (ORNELEM)</w:t>
        </w:r>
        <w:r>
          <w:rPr>
            <w:noProof/>
            <w:webHidden/>
          </w:rPr>
          <w:tab/>
        </w:r>
        <w:r>
          <w:rPr>
            <w:noProof/>
            <w:webHidden/>
          </w:rPr>
          <w:fldChar w:fldCharType="begin"/>
        </w:r>
        <w:r>
          <w:rPr>
            <w:noProof/>
            <w:webHidden/>
          </w:rPr>
          <w:instrText xml:space="preserve"> PAGEREF _Toc196317829 \h </w:instrText>
        </w:r>
        <w:r>
          <w:rPr>
            <w:noProof/>
            <w:webHidden/>
          </w:rPr>
        </w:r>
        <w:r>
          <w:rPr>
            <w:noProof/>
            <w:webHidden/>
          </w:rPr>
          <w:fldChar w:fldCharType="separate"/>
        </w:r>
        <w:r>
          <w:rPr>
            <w:noProof/>
            <w:webHidden/>
          </w:rPr>
          <w:t>10</w:t>
        </w:r>
        <w:r>
          <w:rPr>
            <w:noProof/>
            <w:webHidden/>
          </w:rPr>
          <w:fldChar w:fldCharType="end"/>
        </w:r>
      </w:hyperlink>
    </w:p>
    <w:p w14:paraId="782BF59E" w14:textId="6C32BDF5"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30" w:history="1">
        <w:r w:rsidRPr="00FF0626">
          <w:rPr>
            <w:rStyle w:val="Hyperlink"/>
            <w:rFonts w:eastAsiaTheme="majorEastAsia"/>
            <w:noProof/>
          </w:rPr>
          <w:t>4. Modèle de diagramme : Réseau routier de l’Ontario : Road Net Element</w:t>
        </w:r>
        <w:r>
          <w:rPr>
            <w:noProof/>
            <w:webHidden/>
          </w:rPr>
          <w:tab/>
        </w:r>
        <w:r>
          <w:rPr>
            <w:noProof/>
            <w:webHidden/>
          </w:rPr>
          <w:fldChar w:fldCharType="begin"/>
        </w:r>
        <w:r>
          <w:rPr>
            <w:noProof/>
            <w:webHidden/>
          </w:rPr>
          <w:instrText xml:space="preserve"> PAGEREF _Toc196317830 \h </w:instrText>
        </w:r>
        <w:r>
          <w:rPr>
            <w:noProof/>
            <w:webHidden/>
          </w:rPr>
        </w:r>
        <w:r>
          <w:rPr>
            <w:noProof/>
            <w:webHidden/>
          </w:rPr>
          <w:fldChar w:fldCharType="separate"/>
        </w:r>
        <w:r>
          <w:rPr>
            <w:noProof/>
            <w:webHidden/>
          </w:rPr>
          <w:t>12</w:t>
        </w:r>
        <w:r>
          <w:rPr>
            <w:noProof/>
            <w:webHidden/>
          </w:rPr>
          <w:fldChar w:fldCharType="end"/>
        </w:r>
      </w:hyperlink>
    </w:p>
    <w:p w14:paraId="497A9820" w14:textId="0FEAD64E"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1" w:history="1">
        <w:r w:rsidRPr="00FF0626">
          <w:rPr>
            <w:rStyle w:val="Hyperlink"/>
            <w:rFonts w:eastAsiaTheme="majorEastAsia"/>
            <w:noProof/>
          </w:rPr>
          <w:t>ORN_ROAD_NET_ELEMENT_FT</w:t>
        </w:r>
        <w:r>
          <w:rPr>
            <w:noProof/>
            <w:webHidden/>
          </w:rPr>
          <w:tab/>
        </w:r>
        <w:r>
          <w:rPr>
            <w:noProof/>
            <w:webHidden/>
          </w:rPr>
          <w:fldChar w:fldCharType="begin"/>
        </w:r>
        <w:r>
          <w:rPr>
            <w:noProof/>
            <w:webHidden/>
          </w:rPr>
          <w:instrText xml:space="preserve"> PAGEREF _Toc196317831 \h </w:instrText>
        </w:r>
        <w:r>
          <w:rPr>
            <w:noProof/>
            <w:webHidden/>
          </w:rPr>
        </w:r>
        <w:r>
          <w:rPr>
            <w:noProof/>
            <w:webHidden/>
          </w:rPr>
          <w:fldChar w:fldCharType="separate"/>
        </w:r>
        <w:r>
          <w:rPr>
            <w:noProof/>
            <w:webHidden/>
          </w:rPr>
          <w:t>14</w:t>
        </w:r>
        <w:r>
          <w:rPr>
            <w:noProof/>
            <w:webHidden/>
          </w:rPr>
          <w:fldChar w:fldCharType="end"/>
        </w:r>
      </w:hyperlink>
    </w:p>
    <w:p w14:paraId="7F2AD0DF" w14:textId="17118E5F"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2" w:history="1">
        <w:r w:rsidRPr="00FF0626">
          <w:rPr>
            <w:rStyle w:val="Hyperlink"/>
            <w:rFonts w:eastAsiaTheme="majorEastAsia"/>
            <w:noProof/>
          </w:rPr>
          <w:t>ORN_ADDRESS_INFO</w:t>
        </w:r>
        <w:r>
          <w:rPr>
            <w:noProof/>
            <w:webHidden/>
          </w:rPr>
          <w:tab/>
        </w:r>
        <w:r>
          <w:rPr>
            <w:noProof/>
            <w:webHidden/>
          </w:rPr>
          <w:fldChar w:fldCharType="begin"/>
        </w:r>
        <w:r>
          <w:rPr>
            <w:noProof/>
            <w:webHidden/>
          </w:rPr>
          <w:instrText xml:space="preserve"> PAGEREF _Toc196317832 \h </w:instrText>
        </w:r>
        <w:r>
          <w:rPr>
            <w:noProof/>
            <w:webHidden/>
          </w:rPr>
        </w:r>
        <w:r>
          <w:rPr>
            <w:noProof/>
            <w:webHidden/>
          </w:rPr>
          <w:fldChar w:fldCharType="separate"/>
        </w:r>
        <w:r>
          <w:rPr>
            <w:noProof/>
            <w:webHidden/>
          </w:rPr>
          <w:t>16</w:t>
        </w:r>
        <w:r>
          <w:rPr>
            <w:noProof/>
            <w:webHidden/>
          </w:rPr>
          <w:fldChar w:fldCharType="end"/>
        </w:r>
      </w:hyperlink>
    </w:p>
    <w:p w14:paraId="289C05A1" w14:textId="40195654"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3" w:history="1">
        <w:r w:rsidRPr="00FF0626">
          <w:rPr>
            <w:rStyle w:val="Hyperlink"/>
            <w:rFonts w:eastAsiaTheme="majorEastAsia"/>
            <w:noProof/>
          </w:rPr>
          <w:t>ORN_ALTERNATE_STREET_NAME</w:t>
        </w:r>
        <w:r>
          <w:rPr>
            <w:noProof/>
            <w:webHidden/>
          </w:rPr>
          <w:tab/>
        </w:r>
        <w:r>
          <w:rPr>
            <w:noProof/>
            <w:webHidden/>
          </w:rPr>
          <w:fldChar w:fldCharType="begin"/>
        </w:r>
        <w:r>
          <w:rPr>
            <w:noProof/>
            <w:webHidden/>
          </w:rPr>
          <w:instrText xml:space="preserve"> PAGEREF _Toc196317833 \h </w:instrText>
        </w:r>
        <w:r>
          <w:rPr>
            <w:noProof/>
            <w:webHidden/>
          </w:rPr>
        </w:r>
        <w:r>
          <w:rPr>
            <w:noProof/>
            <w:webHidden/>
          </w:rPr>
          <w:fldChar w:fldCharType="separate"/>
        </w:r>
        <w:r>
          <w:rPr>
            <w:noProof/>
            <w:webHidden/>
          </w:rPr>
          <w:t>17</w:t>
        </w:r>
        <w:r>
          <w:rPr>
            <w:noProof/>
            <w:webHidden/>
          </w:rPr>
          <w:fldChar w:fldCharType="end"/>
        </w:r>
      </w:hyperlink>
    </w:p>
    <w:p w14:paraId="0490CCD4" w14:textId="5F49B63C"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4" w:history="1">
        <w:r w:rsidRPr="00FF0626">
          <w:rPr>
            <w:rStyle w:val="Hyperlink"/>
            <w:rFonts w:eastAsiaTheme="majorEastAsia"/>
            <w:noProof/>
          </w:rPr>
          <w:t>ORN_BLOCKED_PASSAGE</w:t>
        </w:r>
        <w:r>
          <w:rPr>
            <w:noProof/>
            <w:webHidden/>
          </w:rPr>
          <w:tab/>
        </w:r>
        <w:r>
          <w:rPr>
            <w:noProof/>
            <w:webHidden/>
          </w:rPr>
          <w:fldChar w:fldCharType="begin"/>
        </w:r>
        <w:r>
          <w:rPr>
            <w:noProof/>
            <w:webHidden/>
          </w:rPr>
          <w:instrText xml:space="preserve"> PAGEREF _Toc196317834 \h </w:instrText>
        </w:r>
        <w:r>
          <w:rPr>
            <w:noProof/>
            <w:webHidden/>
          </w:rPr>
        </w:r>
        <w:r>
          <w:rPr>
            <w:noProof/>
            <w:webHidden/>
          </w:rPr>
          <w:fldChar w:fldCharType="separate"/>
        </w:r>
        <w:r>
          <w:rPr>
            <w:noProof/>
            <w:webHidden/>
          </w:rPr>
          <w:t>18</w:t>
        </w:r>
        <w:r>
          <w:rPr>
            <w:noProof/>
            <w:webHidden/>
          </w:rPr>
          <w:fldChar w:fldCharType="end"/>
        </w:r>
      </w:hyperlink>
    </w:p>
    <w:p w14:paraId="420EA49A" w14:textId="1705AE3C"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5" w:history="1">
        <w:r w:rsidRPr="00FF0626">
          <w:rPr>
            <w:rStyle w:val="Hyperlink"/>
            <w:rFonts w:eastAsiaTheme="majorEastAsia"/>
            <w:noProof/>
          </w:rPr>
          <w:t>ORN_JUNCTION</w:t>
        </w:r>
        <w:r>
          <w:rPr>
            <w:noProof/>
            <w:webHidden/>
          </w:rPr>
          <w:tab/>
        </w:r>
        <w:r>
          <w:rPr>
            <w:noProof/>
            <w:webHidden/>
          </w:rPr>
          <w:fldChar w:fldCharType="begin"/>
        </w:r>
        <w:r>
          <w:rPr>
            <w:noProof/>
            <w:webHidden/>
          </w:rPr>
          <w:instrText xml:space="preserve"> PAGEREF _Toc196317835 \h </w:instrText>
        </w:r>
        <w:r>
          <w:rPr>
            <w:noProof/>
            <w:webHidden/>
          </w:rPr>
        </w:r>
        <w:r>
          <w:rPr>
            <w:noProof/>
            <w:webHidden/>
          </w:rPr>
          <w:fldChar w:fldCharType="separate"/>
        </w:r>
        <w:r>
          <w:rPr>
            <w:noProof/>
            <w:webHidden/>
          </w:rPr>
          <w:t>19</w:t>
        </w:r>
        <w:r>
          <w:rPr>
            <w:noProof/>
            <w:webHidden/>
          </w:rPr>
          <w:fldChar w:fldCharType="end"/>
        </w:r>
      </w:hyperlink>
    </w:p>
    <w:p w14:paraId="46CD7BA4" w14:textId="786356A9"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6" w:history="1">
        <w:r w:rsidRPr="00FF0626">
          <w:rPr>
            <w:rStyle w:val="Hyperlink"/>
            <w:rFonts w:eastAsiaTheme="majorEastAsia"/>
            <w:noProof/>
          </w:rPr>
          <w:t>ORN_JURISDICTION</w:t>
        </w:r>
        <w:r>
          <w:rPr>
            <w:noProof/>
            <w:webHidden/>
          </w:rPr>
          <w:tab/>
        </w:r>
        <w:r>
          <w:rPr>
            <w:noProof/>
            <w:webHidden/>
          </w:rPr>
          <w:fldChar w:fldCharType="begin"/>
        </w:r>
        <w:r>
          <w:rPr>
            <w:noProof/>
            <w:webHidden/>
          </w:rPr>
          <w:instrText xml:space="preserve"> PAGEREF _Toc196317836 \h </w:instrText>
        </w:r>
        <w:r>
          <w:rPr>
            <w:noProof/>
            <w:webHidden/>
          </w:rPr>
        </w:r>
        <w:r>
          <w:rPr>
            <w:noProof/>
            <w:webHidden/>
          </w:rPr>
          <w:fldChar w:fldCharType="separate"/>
        </w:r>
        <w:r>
          <w:rPr>
            <w:noProof/>
            <w:webHidden/>
          </w:rPr>
          <w:t>20</w:t>
        </w:r>
        <w:r>
          <w:rPr>
            <w:noProof/>
            <w:webHidden/>
          </w:rPr>
          <w:fldChar w:fldCharType="end"/>
        </w:r>
      </w:hyperlink>
    </w:p>
    <w:p w14:paraId="540D184C" w14:textId="7F2A32F3"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7" w:history="1">
        <w:r w:rsidRPr="00FF0626">
          <w:rPr>
            <w:rStyle w:val="Hyperlink"/>
            <w:rFonts w:eastAsiaTheme="majorEastAsia"/>
            <w:noProof/>
          </w:rPr>
          <w:t>ORN_NUMBER_OF_LANES</w:t>
        </w:r>
        <w:r>
          <w:rPr>
            <w:noProof/>
            <w:webHidden/>
          </w:rPr>
          <w:tab/>
        </w:r>
        <w:r>
          <w:rPr>
            <w:noProof/>
            <w:webHidden/>
          </w:rPr>
          <w:fldChar w:fldCharType="begin"/>
        </w:r>
        <w:r>
          <w:rPr>
            <w:noProof/>
            <w:webHidden/>
          </w:rPr>
          <w:instrText xml:space="preserve"> PAGEREF _Toc196317837 \h </w:instrText>
        </w:r>
        <w:r>
          <w:rPr>
            <w:noProof/>
            <w:webHidden/>
          </w:rPr>
        </w:r>
        <w:r>
          <w:rPr>
            <w:noProof/>
            <w:webHidden/>
          </w:rPr>
          <w:fldChar w:fldCharType="separate"/>
        </w:r>
        <w:r>
          <w:rPr>
            <w:noProof/>
            <w:webHidden/>
          </w:rPr>
          <w:t>21</w:t>
        </w:r>
        <w:r>
          <w:rPr>
            <w:noProof/>
            <w:webHidden/>
          </w:rPr>
          <w:fldChar w:fldCharType="end"/>
        </w:r>
      </w:hyperlink>
    </w:p>
    <w:p w14:paraId="1569EDA9" w14:textId="289E93C4"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8" w:history="1">
        <w:r w:rsidRPr="00FF0626">
          <w:rPr>
            <w:rStyle w:val="Hyperlink"/>
            <w:rFonts w:eastAsiaTheme="majorEastAsia"/>
            <w:noProof/>
          </w:rPr>
          <w:t>ORN_OFFICIAL_STREET_NAME</w:t>
        </w:r>
        <w:r>
          <w:rPr>
            <w:noProof/>
            <w:webHidden/>
          </w:rPr>
          <w:tab/>
        </w:r>
        <w:r>
          <w:rPr>
            <w:noProof/>
            <w:webHidden/>
          </w:rPr>
          <w:fldChar w:fldCharType="begin"/>
        </w:r>
        <w:r>
          <w:rPr>
            <w:noProof/>
            <w:webHidden/>
          </w:rPr>
          <w:instrText xml:space="preserve"> PAGEREF _Toc196317838 \h </w:instrText>
        </w:r>
        <w:r>
          <w:rPr>
            <w:noProof/>
            <w:webHidden/>
          </w:rPr>
        </w:r>
        <w:r>
          <w:rPr>
            <w:noProof/>
            <w:webHidden/>
          </w:rPr>
          <w:fldChar w:fldCharType="separate"/>
        </w:r>
        <w:r>
          <w:rPr>
            <w:noProof/>
            <w:webHidden/>
          </w:rPr>
          <w:t>21</w:t>
        </w:r>
        <w:r>
          <w:rPr>
            <w:noProof/>
            <w:webHidden/>
          </w:rPr>
          <w:fldChar w:fldCharType="end"/>
        </w:r>
      </w:hyperlink>
    </w:p>
    <w:p w14:paraId="1BCF1BE7" w14:textId="4E60B8A8"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39" w:history="1">
        <w:r w:rsidRPr="00FF0626">
          <w:rPr>
            <w:rStyle w:val="Hyperlink"/>
            <w:rFonts w:eastAsiaTheme="majorEastAsia"/>
            <w:noProof/>
          </w:rPr>
          <w:t>ORN_ROAD_CLASS</w:t>
        </w:r>
        <w:r>
          <w:rPr>
            <w:noProof/>
            <w:webHidden/>
          </w:rPr>
          <w:tab/>
        </w:r>
        <w:r>
          <w:rPr>
            <w:noProof/>
            <w:webHidden/>
          </w:rPr>
          <w:fldChar w:fldCharType="begin"/>
        </w:r>
        <w:r>
          <w:rPr>
            <w:noProof/>
            <w:webHidden/>
          </w:rPr>
          <w:instrText xml:space="preserve"> PAGEREF _Toc196317839 \h </w:instrText>
        </w:r>
        <w:r>
          <w:rPr>
            <w:noProof/>
            <w:webHidden/>
          </w:rPr>
        </w:r>
        <w:r>
          <w:rPr>
            <w:noProof/>
            <w:webHidden/>
          </w:rPr>
          <w:fldChar w:fldCharType="separate"/>
        </w:r>
        <w:r>
          <w:rPr>
            <w:noProof/>
            <w:webHidden/>
          </w:rPr>
          <w:t>23</w:t>
        </w:r>
        <w:r>
          <w:rPr>
            <w:noProof/>
            <w:webHidden/>
          </w:rPr>
          <w:fldChar w:fldCharType="end"/>
        </w:r>
      </w:hyperlink>
    </w:p>
    <w:p w14:paraId="736E2689" w14:textId="1E4C5CC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0" w:history="1">
        <w:r w:rsidRPr="00FF0626">
          <w:rPr>
            <w:rStyle w:val="Hyperlink"/>
            <w:rFonts w:eastAsiaTheme="majorEastAsia"/>
            <w:noProof/>
          </w:rPr>
          <w:t>ORN_ROAD_NET_ELEMENT_SOURCE</w:t>
        </w:r>
        <w:r>
          <w:rPr>
            <w:noProof/>
            <w:webHidden/>
          </w:rPr>
          <w:tab/>
        </w:r>
        <w:r>
          <w:rPr>
            <w:noProof/>
            <w:webHidden/>
          </w:rPr>
          <w:fldChar w:fldCharType="begin"/>
        </w:r>
        <w:r>
          <w:rPr>
            <w:noProof/>
            <w:webHidden/>
          </w:rPr>
          <w:instrText xml:space="preserve"> PAGEREF _Toc196317840 \h </w:instrText>
        </w:r>
        <w:r>
          <w:rPr>
            <w:noProof/>
            <w:webHidden/>
          </w:rPr>
        </w:r>
        <w:r>
          <w:rPr>
            <w:noProof/>
            <w:webHidden/>
          </w:rPr>
          <w:fldChar w:fldCharType="separate"/>
        </w:r>
        <w:r>
          <w:rPr>
            <w:noProof/>
            <w:webHidden/>
          </w:rPr>
          <w:t>23</w:t>
        </w:r>
        <w:r>
          <w:rPr>
            <w:noProof/>
            <w:webHidden/>
          </w:rPr>
          <w:fldChar w:fldCharType="end"/>
        </w:r>
      </w:hyperlink>
    </w:p>
    <w:p w14:paraId="63C949C2" w14:textId="63DF1B0E"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1" w:history="1">
        <w:r w:rsidRPr="00FF0626">
          <w:rPr>
            <w:rStyle w:val="Hyperlink"/>
            <w:rFonts w:eastAsiaTheme="majorEastAsia"/>
            <w:noProof/>
          </w:rPr>
          <w:t>ORN_ROAD_SURFACE</w:t>
        </w:r>
        <w:r>
          <w:rPr>
            <w:noProof/>
            <w:webHidden/>
          </w:rPr>
          <w:tab/>
        </w:r>
        <w:r>
          <w:rPr>
            <w:noProof/>
            <w:webHidden/>
          </w:rPr>
          <w:fldChar w:fldCharType="begin"/>
        </w:r>
        <w:r>
          <w:rPr>
            <w:noProof/>
            <w:webHidden/>
          </w:rPr>
          <w:instrText xml:space="preserve"> PAGEREF _Toc196317841 \h </w:instrText>
        </w:r>
        <w:r>
          <w:rPr>
            <w:noProof/>
            <w:webHidden/>
          </w:rPr>
        </w:r>
        <w:r>
          <w:rPr>
            <w:noProof/>
            <w:webHidden/>
          </w:rPr>
          <w:fldChar w:fldCharType="separate"/>
        </w:r>
        <w:r>
          <w:rPr>
            <w:noProof/>
            <w:webHidden/>
          </w:rPr>
          <w:t>24</w:t>
        </w:r>
        <w:r>
          <w:rPr>
            <w:noProof/>
            <w:webHidden/>
          </w:rPr>
          <w:fldChar w:fldCharType="end"/>
        </w:r>
      </w:hyperlink>
    </w:p>
    <w:p w14:paraId="3C1F7836" w14:textId="1BD7430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2" w:history="1">
        <w:r w:rsidRPr="00FF0626">
          <w:rPr>
            <w:rStyle w:val="Hyperlink"/>
            <w:rFonts w:eastAsiaTheme="majorEastAsia"/>
            <w:noProof/>
          </w:rPr>
          <w:t>ORN_ROUTE_NAME</w:t>
        </w:r>
        <w:r>
          <w:rPr>
            <w:noProof/>
            <w:webHidden/>
          </w:rPr>
          <w:tab/>
        </w:r>
        <w:r>
          <w:rPr>
            <w:noProof/>
            <w:webHidden/>
          </w:rPr>
          <w:fldChar w:fldCharType="begin"/>
        </w:r>
        <w:r>
          <w:rPr>
            <w:noProof/>
            <w:webHidden/>
          </w:rPr>
          <w:instrText xml:space="preserve"> PAGEREF _Toc196317842 \h </w:instrText>
        </w:r>
        <w:r>
          <w:rPr>
            <w:noProof/>
            <w:webHidden/>
          </w:rPr>
        </w:r>
        <w:r>
          <w:rPr>
            <w:noProof/>
            <w:webHidden/>
          </w:rPr>
          <w:fldChar w:fldCharType="separate"/>
        </w:r>
        <w:r>
          <w:rPr>
            <w:noProof/>
            <w:webHidden/>
          </w:rPr>
          <w:t>25</w:t>
        </w:r>
        <w:r>
          <w:rPr>
            <w:noProof/>
            <w:webHidden/>
          </w:rPr>
          <w:fldChar w:fldCharType="end"/>
        </w:r>
      </w:hyperlink>
    </w:p>
    <w:p w14:paraId="1E537634" w14:textId="68826122"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3" w:history="1">
        <w:r w:rsidRPr="00FF0626">
          <w:rPr>
            <w:rStyle w:val="Hyperlink"/>
            <w:rFonts w:eastAsiaTheme="majorEastAsia"/>
            <w:noProof/>
          </w:rPr>
          <w:t>ORN_ROUTE_NUMBER</w:t>
        </w:r>
        <w:r>
          <w:rPr>
            <w:noProof/>
            <w:webHidden/>
          </w:rPr>
          <w:tab/>
        </w:r>
        <w:r>
          <w:rPr>
            <w:noProof/>
            <w:webHidden/>
          </w:rPr>
          <w:fldChar w:fldCharType="begin"/>
        </w:r>
        <w:r>
          <w:rPr>
            <w:noProof/>
            <w:webHidden/>
          </w:rPr>
          <w:instrText xml:space="preserve"> PAGEREF _Toc196317843 \h </w:instrText>
        </w:r>
        <w:r>
          <w:rPr>
            <w:noProof/>
            <w:webHidden/>
          </w:rPr>
        </w:r>
        <w:r>
          <w:rPr>
            <w:noProof/>
            <w:webHidden/>
          </w:rPr>
          <w:fldChar w:fldCharType="separate"/>
        </w:r>
        <w:r>
          <w:rPr>
            <w:noProof/>
            <w:webHidden/>
          </w:rPr>
          <w:t>26</w:t>
        </w:r>
        <w:r>
          <w:rPr>
            <w:noProof/>
            <w:webHidden/>
          </w:rPr>
          <w:fldChar w:fldCharType="end"/>
        </w:r>
      </w:hyperlink>
    </w:p>
    <w:p w14:paraId="02EA606B" w14:textId="1DA9541D"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4" w:history="1">
        <w:r w:rsidRPr="00FF0626">
          <w:rPr>
            <w:rStyle w:val="Hyperlink"/>
            <w:rFonts w:eastAsiaTheme="majorEastAsia"/>
            <w:noProof/>
          </w:rPr>
          <w:t>ORN_SPEED_LIMIT</w:t>
        </w:r>
        <w:r>
          <w:rPr>
            <w:noProof/>
            <w:webHidden/>
          </w:rPr>
          <w:tab/>
        </w:r>
        <w:r>
          <w:rPr>
            <w:noProof/>
            <w:webHidden/>
          </w:rPr>
          <w:fldChar w:fldCharType="begin"/>
        </w:r>
        <w:r>
          <w:rPr>
            <w:noProof/>
            <w:webHidden/>
          </w:rPr>
          <w:instrText xml:space="preserve"> PAGEREF _Toc196317844 \h </w:instrText>
        </w:r>
        <w:r>
          <w:rPr>
            <w:noProof/>
            <w:webHidden/>
          </w:rPr>
        </w:r>
        <w:r>
          <w:rPr>
            <w:noProof/>
            <w:webHidden/>
          </w:rPr>
          <w:fldChar w:fldCharType="separate"/>
        </w:r>
        <w:r>
          <w:rPr>
            <w:noProof/>
            <w:webHidden/>
          </w:rPr>
          <w:t>27</w:t>
        </w:r>
        <w:r>
          <w:rPr>
            <w:noProof/>
            <w:webHidden/>
          </w:rPr>
          <w:fldChar w:fldCharType="end"/>
        </w:r>
      </w:hyperlink>
    </w:p>
    <w:p w14:paraId="74818CD5" w14:textId="4122D060"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5" w:history="1">
        <w:r w:rsidRPr="00FF0626">
          <w:rPr>
            <w:rStyle w:val="Hyperlink"/>
            <w:rFonts w:eastAsiaTheme="majorEastAsia"/>
            <w:noProof/>
          </w:rPr>
          <w:t>ORN_STREET_NAME_PARSED</w:t>
        </w:r>
        <w:r>
          <w:rPr>
            <w:noProof/>
            <w:webHidden/>
          </w:rPr>
          <w:tab/>
        </w:r>
        <w:r>
          <w:rPr>
            <w:noProof/>
            <w:webHidden/>
          </w:rPr>
          <w:fldChar w:fldCharType="begin"/>
        </w:r>
        <w:r>
          <w:rPr>
            <w:noProof/>
            <w:webHidden/>
          </w:rPr>
          <w:instrText xml:space="preserve"> PAGEREF _Toc196317845 \h </w:instrText>
        </w:r>
        <w:r>
          <w:rPr>
            <w:noProof/>
            <w:webHidden/>
          </w:rPr>
        </w:r>
        <w:r>
          <w:rPr>
            <w:noProof/>
            <w:webHidden/>
          </w:rPr>
          <w:fldChar w:fldCharType="separate"/>
        </w:r>
        <w:r>
          <w:rPr>
            <w:noProof/>
            <w:webHidden/>
          </w:rPr>
          <w:t>28</w:t>
        </w:r>
        <w:r>
          <w:rPr>
            <w:noProof/>
            <w:webHidden/>
          </w:rPr>
          <w:fldChar w:fldCharType="end"/>
        </w:r>
      </w:hyperlink>
    </w:p>
    <w:p w14:paraId="2904CEC7" w14:textId="5A423525"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6" w:history="1">
        <w:r w:rsidRPr="00FF0626">
          <w:rPr>
            <w:rStyle w:val="Hyperlink"/>
            <w:rFonts w:eastAsiaTheme="majorEastAsia"/>
            <w:noProof/>
          </w:rPr>
          <w:t>ORN_STRUCTURE</w:t>
        </w:r>
        <w:r>
          <w:rPr>
            <w:noProof/>
            <w:webHidden/>
          </w:rPr>
          <w:tab/>
        </w:r>
        <w:r>
          <w:rPr>
            <w:noProof/>
            <w:webHidden/>
          </w:rPr>
          <w:fldChar w:fldCharType="begin"/>
        </w:r>
        <w:r>
          <w:rPr>
            <w:noProof/>
            <w:webHidden/>
          </w:rPr>
          <w:instrText xml:space="preserve"> PAGEREF _Toc196317846 \h </w:instrText>
        </w:r>
        <w:r>
          <w:rPr>
            <w:noProof/>
            <w:webHidden/>
          </w:rPr>
        </w:r>
        <w:r>
          <w:rPr>
            <w:noProof/>
            <w:webHidden/>
          </w:rPr>
          <w:fldChar w:fldCharType="separate"/>
        </w:r>
        <w:r>
          <w:rPr>
            <w:noProof/>
            <w:webHidden/>
          </w:rPr>
          <w:t>29</w:t>
        </w:r>
        <w:r>
          <w:rPr>
            <w:noProof/>
            <w:webHidden/>
          </w:rPr>
          <w:fldChar w:fldCharType="end"/>
        </w:r>
      </w:hyperlink>
    </w:p>
    <w:p w14:paraId="387D7B64" w14:textId="65822D3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7" w:history="1">
        <w:r w:rsidRPr="00FF0626">
          <w:rPr>
            <w:rStyle w:val="Hyperlink"/>
            <w:rFonts w:eastAsiaTheme="majorEastAsia"/>
            <w:noProof/>
          </w:rPr>
          <w:t>ORN_TOLL_POINT</w:t>
        </w:r>
        <w:r>
          <w:rPr>
            <w:noProof/>
            <w:webHidden/>
          </w:rPr>
          <w:tab/>
        </w:r>
        <w:r>
          <w:rPr>
            <w:noProof/>
            <w:webHidden/>
          </w:rPr>
          <w:fldChar w:fldCharType="begin"/>
        </w:r>
        <w:r>
          <w:rPr>
            <w:noProof/>
            <w:webHidden/>
          </w:rPr>
          <w:instrText xml:space="preserve"> PAGEREF _Toc196317847 \h </w:instrText>
        </w:r>
        <w:r>
          <w:rPr>
            <w:noProof/>
            <w:webHidden/>
          </w:rPr>
        </w:r>
        <w:r>
          <w:rPr>
            <w:noProof/>
            <w:webHidden/>
          </w:rPr>
          <w:fldChar w:fldCharType="separate"/>
        </w:r>
        <w:r>
          <w:rPr>
            <w:noProof/>
            <w:webHidden/>
          </w:rPr>
          <w:t>30</w:t>
        </w:r>
        <w:r>
          <w:rPr>
            <w:noProof/>
            <w:webHidden/>
          </w:rPr>
          <w:fldChar w:fldCharType="end"/>
        </w:r>
      </w:hyperlink>
    </w:p>
    <w:p w14:paraId="40F36FAA" w14:textId="4F7447B1"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48" w:history="1">
        <w:r w:rsidRPr="00FF0626">
          <w:rPr>
            <w:rStyle w:val="Hyperlink"/>
            <w:rFonts w:eastAsiaTheme="majorEastAsia"/>
            <w:noProof/>
          </w:rPr>
          <w:t>ORN_UNDERPASS</w:t>
        </w:r>
        <w:r>
          <w:rPr>
            <w:noProof/>
            <w:webHidden/>
          </w:rPr>
          <w:tab/>
        </w:r>
        <w:r>
          <w:rPr>
            <w:noProof/>
            <w:webHidden/>
          </w:rPr>
          <w:fldChar w:fldCharType="begin"/>
        </w:r>
        <w:r>
          <w:rPr>
            <w:noProof/>
            <w:webHidden/>
          </w:rPr>
          <w:instrText xml:space="preserve"> PAGEREF _Toc196317848 \h </w:instrText>
        </w:r>
        <w:r>
          <w:rPr>
            <w:noProof/>
            <w:webHidden/>
          </w:rPr>
        </w:r>
        <w:r>
          <w:rPr>
            <w:noProof/>
            <w:webHidden/>
          </w:rPr>
          <w:fldChar w:fldCharType="separate"/>
        </w:r>
        <w:r>
          <w:rPr>
            <w:noProof/>
            <w:webHidden/>
          </w:rPr>
          <w:t>32</w:t>
        </w:r>
        <w:r>
          <w:rPr>
            <w:noProof/>
            <w:webHidden/>
          </w:rPr>
          <w:fldChar w:fldCharType="end"/>
        </w:r>
      </w:hyperlink>
    </w:p>
    <w:p w14:paraId="560F9969" w14:textId="3F48A0AE"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49" w:history="1">
        <w:r w:rsidRPr="00FF0626">
          <w:rPr>
            <w:rStyle w:val="Hyperlink"/>
            <w:rFonts w:eastAsiaTheme="majorEastAsia"/>
            <w:noProof/>
          </w:rPr>
          <w:t>5. Liens vers des renseignements complémentaires</w:t>
        </w:r>
        <w:r>
          <w:rPr>
            <w:noProof/>
            <w:webHidden/>
          </w:rPr>
          <w:tab/>
        </w:r>
        <w:r>
          <w:rPr>
            <w:noProof/>
            <w:webHidden/>
          </w:rPr>
          <w:fldChar w:fldCharType="begin"/>
        </w:r>
        <w:r>
          <w:rPr>
            <w:noProof/>
            <w:webHidden/>
          </w:rPr>
          <w:instrText xml:space="preserve"> PAGEREF _Toc196317849 \h </w:instrText>
        </w:r>
        <w:r>
          <w:rPr>
            <w:noProof/>
            <w:webHidden/>
          </w:rPr>
        </w:r>
        <w:r>
          <w:rPr>
            <w:noProof/>
            <w:webHidden/>
          </w:rPr>
          <w:fldChar w:fldCharType="separate"/>
        </w:r>
        <w:r>
          <w:rPr>
            <w:noProof/>
            <w:webHidden/>
          </w:rPr>
          <w:t>33</w:t>
        </w:r>
        <w:r>
          <w:rPr>
            <w:noProof/>
            <w:webHidden/>
          </w:rPr>
          <w:fldChar w:fldCharType="end"/>
        </w:r>
      </w:hyperlink>
    </w:p>
    <w:p w14:paraId="2F7D2404" w14:textId="5E07DAAD"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50" w:history="1">
        <w:r w:rsidRPr="00FF0626">
          <w:rPr>
            <w:rStyle w:val="Hyperlink"/>
            <w:rFonts w:eastAsiaTheme="majorEastAsia"/>
            <w:noProof/>
          </w:rPr>
          <w:t>Annexe A: Tables de recherche et valeurs GEO</w:t>
        </w:r>
        <w:r>
          <w:rPr>
            <w:noProof/>
            <w:webHidden/>
          </w:rPr>
          <w:tab/>
        </w:r>
        <w:r>
          <w:rPr>
            <w:noProof/>
            <w:webHidden/>
          </w:rPr>
          <w:fldChar w:fldCharType="begin"/>
        </w:r>
        <w:r>
          <w:rPr>
            <w:noProof/>
            <w:webHidden/>
          </w:rPr>
          <w:instrText xml:space="preserve"> PAGEREF _Toc196317850 \h </w:instrText>
        </w:r>
        <w:r>
          <w:rPr>
            <w:noProof/>
            <w:webHidden/>
          </w:rPr>
        </w:r>
        <w:r>
          <w:rPr>
            <w:noProof/>
            <w:webHidden/>
          </w:rPr>
          <w:fldChar w:fldCharType="separate"/>
        </w:r>
        <w:r>
          <w:rPr>
            <w:noProof/>
            <w:webHidden/>
          </w:rPr>
          <w:t>34</w:t>
        </w:r>
        <w:r>
          <w:rPr>
            <w:noProof/>
            <w:webHidden/>
          </w:rPr>
          <w:fldChar w:fldCharType="end"/>
        </w:r>
      </w:hyperlink>
    </w:p>
    <w:p w14:paraId="6EDB833E" w14:textId="16F70E3B"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1" w:history="1">
        <w:r w:rsidRPr="00FF0626">
          <w:rPr>
            <w:rStyle w:val="Hyperlink"/>
            <w:rFonts w:eastAsiaTheme="majorEastAsia"/>
            <w:noProof/>
            <w:lang w:val="fr-CA"/>
          </w:rPr>
          <w:t>ORN_ACQUISITION_TECHNIQUE_LIST</w:t>
        </w:r>
        <w:r>
          <w:rPr>
            <w:noProof/>
            <w:webHidden/>
          </w:rPr>
          <w:tab/>
        </w:r>
        <w:r>
          <w:rPr>
            <w:noProof/>
            <w:webHidden/>
          </w:rPr>
          <w:fldChar w:fldCharType="begin"/>
        </w:r>
        <w:r>
          <w:rPr>
            <w:noProof/>
            <w:webHidden/>
          </w:rPr>
          <w:instrText xml:space="preserve"> PAGEREF _Toc196317851 \h </w:instrText>
        </w:r>
        <w:r>
          <w:rPr>
            <w:noProof/>
            <w:webHidden/>
          </w:rPr>
        </w:r>
        <w:r>
          <w:rPr>
            <w:noProof/>
            <w:webHidden/>
          </w:rPr>
          <w:fldChar w:fldCharType="separate"/>
        </w:r>
        <w:r>
          <w:rPr>
            <w:noProof/>
            <w:webHidden/>
          </w:rPr>
          <w:t>34</w:t>
        </w:r>
        <w:r>
          <w:rPr>
            <w:noProof/>
            <w:webHidden/>
          </w:rPr>
          <w:fldChar w:fldCharType="end"/>
        </w:r>
      </w:hyperlink>
    </w:p>
    <w:p w14:paraId="7646E0E6" w14:textId="413D266F"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2" w:history="1">
        <w:r w:rsidRPr="00FF0626">
          <w:rPr>
            <w:rStyle w:val="Hyperlink"/>
            <w:rFonts w:eastAsiaTheme="majorEastAsia"/>
            <w:noProof/>
          </w:rPr>
          <w:t>ORN_AGENCY_NAME_LIST</w:t>
        </w:r>
        <w:r>
          <w:rPr>
            <w:noProof/>
            <w:webHidden/>
          </w:rPr>
          <w:tab/>
        </w:r>
        <w:r>
          <w:rPr>
            <w:noProof/>
            <w:webHidden/>
          </w:rPr>
          <w:fldChar w:fldCharType="begin"/>
        </w:r>
        <w:r>
          <w:rPr>
            <w:noProof/>
            <w:webHidden/>
          </w:rPr>
          <w:instrText xml:space="preserve"> PAGEREF _Toc196317852 \h </w:instrText>
        </w:r>
        <w:r>
          <w:rPr>
            <w:noProof/>
            <w:webHidden/>
          </w:rPr>
        </w:r>
        <w:r>
          <w:rPr>
            <w:noProof/>
            <w:webHidden/>
          </w:rPr>
          <w:fldChar w:fldCharType="separate"/>
        </w:r>
        <w:r>
          <w:rPr>
            <w:noProof/>
            <w:webHidden/>
          </w:rPr>
          <w:t>35</w:t>
        </w:r>
        <w:r>
          <w:rPr>
            <w:noProof/>
            <w:webHidden/>
          </w:rPr>
          <w:fldChar w:fldCharType="end"/>
        </w:r>
      </w:hyperlink>
    </w:p>
    <w:p w14:paraId="182ECFAB" w14:textId="264350DA"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3" w:history="1">
        <w:r w:rsidRPr="00FF0626">
          <w:rPr>
            <w:rStyle w:val="Hyperlink"/>
            <w:rFonts w:eastAsiaTheme="majorEastAsia"/>
            <w:noProof/>
          </w:rPr>
          <w:t>ORN_AGENCY_TYPE_LIST</w:t>
        </w:r>
        <w:r>
          <w:rPr>
            <w:noProof/>
            <w:webHidden/>
          </w:rPr>
          <w:tab/>
        </w:r>
        <w:r>
          <w:rPr>
            <w:noProof/>
            <w:webHidden/>
          </w:rPr>
          <w:fldChar w:fldCharType="begin"/>
        </w:r>
        <w:r>
          <w:rPr>
            <w:noProof/>
            <w:webHidden/>
          </w:rPr>
          <w:instrText xml:space="preserve"> PAGEREF _Toc196317853 \h </w:instrText>
        </w:r>
        <w:r>
          <w:rPr>
            <w:noProof/>
            <w:webHidden/>
          </w:rPr>
        </w:r>
        <w:r>
          <w:rPr>
            <w:noProof/>
            <w:webHidden/>
          </w:rPr>
          <w:fldChar w:fldCharType="separate"/>
        </w:r>
        <w:r>
          <w:rPr>
            <w:noProof/>
            <w:webHidden/>
          </w:rPr>
          <w:t>50</w:t>
        </w:r>
        <w:r>
          <w:rPr>
            <w:noProof/>
            <w:webHidden/>
          </w:rPr>
          <w:fldChar w:fldCharType="end"/>
        </w:r>
      </w:hyperlink>
    </w:p>
    <w:p w14:paraId="56E18D30" w14:textId="5FAABBF3"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4" w:history="1">
        <w:r w:rsidRPr="00FF0626">
          <w:rPr>
            <w:rStyle w:val="Hyperlink"/>
            <w:rFonts w:eastAsiaTheme="majorEastAsia"/>
            <w:noProof/>
          </w:rPr>
          <w:t>ORN_BLOCKED_PASSAGE_TYPE_LIST</w:t>
        </w:r>
        <w:r>
          <w:rPr>
            <w:noProof/>
            <w:webHidden/>
          </w:rPr>
          <w:tab/>
        </w:r>
        <w:r>
          <w:rPr>
            <w:noProof/>
            <w:webHidden/>
          </w:rPr>
          <w:fldChar w:fldCharType="begin"/>
        </w:r>
        <w:r>
          <w:rPr>
            <w:noProof/>
            <w:webHidden/>
          </w:rPr>
          <w:instrText xml:space="preserve"> PAGEREF _Toc196317854 \h </w:instrText>
        </w:r>
        <w:r>
          <w:rPr>
            <w:noProof/>
            <w:webHidden/>
          </w:rPr>
        </w:r>
        <w:r>
          <w:rPr>
            <w:noProof/>
            <w:webHidden/>
          </w:rPr>
          <w:fldChar w:fldCharType="separate"/>
        </w:r>
        <w:r>
          <w:rPr>
            <w:noProof/>
            <w:webHidden/>
          </w:rPr>
          <w:t>51</w:t>
        </w:r>
        <w:r>
          <w:rPr>
            <w:noProof/>
            <w:webHidden/>
          </w:rPr>
          <w:fldChar w:fldCharType="end"/>
        </w:r>
      </w:hyperlink>
    </w:p>
    <w:p w14:paraId="25F261E0" w14:textId="5471B5FB"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5" w:history="1">
        <w:r w:rsidRPr="00FF0626">
          <w:rPr>
            <w:rStyle w:val="Hyperlink"/>
            <w:rFonts w:eastAsiaTheme="majorEastAsia"/>
            <w:noProof/>
          </w:rPr>
          <w:t>ORN_DIR_OF_TRAFFIC_FLOW_LIST</w:t>
        </w:r>
        <w:r>
          <w:rPr>
            <w:noProof/>
            <w:webHidden/>
          </w:rPr>
          <w:tab/>
        </w:r>
        <w:r>
          <w:rPr>
            <w:noProof/>
            <w:webHidden/>
          </w:rPr>
          <w:fldChar w:fldCharType="begin"/>
        </w:r>
        <w:r>
          <w:rPr>
            <w:noProof/>
            <w:webHidden/>
          </w:rPr>
          <w:instrText xml:space="preserve"> PAGEREF _Toc196317855 \h </w:instrText>
        </w:r>
        <w:r>
          <w:rPr>
            <w:noProof/>
            <w:webHidden/>
          </w:rPr>
        </w:r>
        <w:r>
          <w:rPr>
            <w:noProof/>
            <w:webHidden/>
          </w:rPr>
          <w:fldChar w:fldCharType="separate"/>
        </w:r>
        <w:r>
          <w:rPr>
            <w:noProof/>
            <w:webHidden/>
          </w:rPr>
          <w:t>52</w:t>
        </w:r>
        <w:r>
          <w:rPr>
            <w:noProof/>
            <w:webHidden/>
          </w:rPr>
          <w:fldChar w:fldCharType="end"/>
        </w:r>
      </w:hyperlink>
    </w:p>
    <w:p w14:paraId="5EA19661" w14:textId="2220754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6" w:history="1">
        <w:r w:rsidRPr="00FF0626">
          <w:rPr>
            <w:rStyle w:val="Hyperlink"/>
            <w:rFonts w:eastAsiaTheme="majorEastAsia"/>
            <w:noProof/>
          </w:rPr>
          <w:t>ORN_HOUSE_NUM_STRUCTURE_LIST</w:t>
        </w:r>
        <w:r>
          <w:rPr>
            <w:noProof/>
            <w:webHidden/>
          </w:rPr>
          <w:tab/>
        </w:r>
        <w:r>
          <w:rPr>
            <w:noProof/>
            <w:webHidden/>
          </w:rPr>
          <w:fldChar w:fldCharType="begin"/>
        </w:r>
        <w:r>
          <w:rPr>
            <w:noProof/>
            <w:webHidden/>
          </w:rPr>
          <w:instrText xml:space="preserve"> PAGEREF _Toc196317856 \h </w:instrText>
        </w:r>
        <w:r>
          <w:rPr>
            <w:noProof/>
            <w:webHidden/>
          </w:rPr>
        </w:r>
        <w:r>
          <w:rPr>
            <w:noProof/>
            <w:webHidden/>
          </w:rPr>
          <w:fldChar w:fldCharType="separate"/>
        </w:r>
        <w:r>
          <w:rPr>
            <w:noProof/>
            <w:webHidden/>
          </w:rPr>
          <w:t>53</w:t>
        </w:r>
        <w:r>
          <w:rPr>
            <w:noProof/>
            <w:webHidden/>
          </w:rPr>
          <w:fldChar w:fldCharType="end"/>
        </w:r>
      </w:hyperlink>
    </w:p>
    <w:p w14:paraId="7812F66E" w14:textId="7CF5A36C"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7" w:history="1">
        <w:r w:rsidRPr="00FF0626">
          <w:rPr>
            <w:rStyle w:val="Hyperlink"/>
            <w:rFonts w:eastAsiaTheme="majorEastAsia"/>
            <w:noProof/>
          </w:rPr>
          <w:t>ORN_JUNCTION_TYPE_LIST</w:t>
        </w:r>
        <w:r>
          <w:rPr>
            <w:noProof/>
            <w:webHidden/>
          </w:rPr>
          <w:tab/>
        </w:r>
        <w:r>
          <w:rPr>
            <w:noProof/>
            <w:webHidden/>
          </w:rPr>
          <w:fldChar w:fldCharType="begin"/>
        </w:r>
        <w:r>
          <w:rPr>
            <w:noProof/>
            <w:webHidden/>
          </w:rPr>
          <w:instrText xml:space="preserve"> PAGEREF _Toc196317857 \h </w:instrText>
        </w:r>
        <w:r>
          <w:rPr>
            <w:noProof/>
            <w:webHidden/>
          </w:rPr>
        </w:r>
        <w:r>
          <w:rPr>
            <w:noProof/>
            <w:webHidden/>
          </w:rPr>
          <w:fldChar w:fldCharType="separate"/>
        </w:r>
        <w:r>
          <w:rPr>
            <w:noProof/>
            <w:webHidden/>
          </w:rPr>
          <w:t>55</w:t>
        </w:r>
        <w:r>
          <w:rPr>
            <w:noProof/>
            <w:webHidden/>
          </w:rPr>
          <w:fldChar w:fldCharType="end"/>
        </w:r>
      </w:hyperlink>
    </w:p>
    <w:p w14:paraId="0A84C915" w14:textId="67F9166F"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8" w:history="1">
        <w:r w:rsidRPr="00FF0626">
          <w:rPr>
            <w:rStyle w:val="Hyperlink"/>
            <w:rFonts w:eastAsiaTheme="majorEastAsia"/>
            <w:noProof/>
          </w:rPr>
          <w:t>ORN_JURISDICTION_LIST</w:t>
        </w:r>
        <w:r>
          <w:rPr>
            <w:noProof/>
            <w:webHidden/>
          </w:rPr>
          <w:tab/>
        </w:r>
        <w:r>
          <w:rPr>
            <w:noProof/>
            <w:webHidden/>
          </w:rPr>
          <w:fldChar w:fldCharType="begin"/>
        </w:r>
        <w:r>
          <w:rPr>
            <w:noProof/>
            <w:webHidden/>
          </w:rPr>
          <w:instrText xml:space="preserve"> PAGEREF _Toc196317858 \h </w:instrText>
        </w:r>
        <w:r>
          <w:rPr>
            <w:noProof/>
            <w:webHidden/>
          </w:rPr>
        </w:r>
        <w:r>
          <w:rPr>
            <w:noProof/>
            <w:webHidden/>
          </w:rPr>
          <w:fldChar w:fldCharType="separate"/>
        </w:r>
        <w:r>
          <w:rPr>
            <w:noProof/>
            <w:webHidden/>
          </w:rPr>
          <w:t>56</w:t>
        </w:r>
        <w:r>
          <w:rPr>
            <w:noProof/>
            <w:webHidden/>
          </w:rPr>
          <w:fldChar w:fldCharType="end"/>
        </w:r>
      </w:hyperlink>
    </w:p>
    <w:p w14:paraId="2322EC7E" w14:textId="2DCA271B"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59" w:history="1">
        <w:r w:rsidRPr="00FF0626">
          <w:rPr>
            <w:rStyle w:val="Hyperlink"/>
            <w:rFonts w:eastAsiaTheme="majorEastAsia"/>
            <w:noProof/>
          </w:rPr>
          <w:t>ORN_OFFICIAL_LANGUAGE_LIST</w:t>
        </w:r>
        <w:r>
          <w:rPr>
            <w:noProof/>
            <w:webHidden/>
          </w:rPr>
          <w:tab/>
        </w:r>
        <w:r>
          <w:rPr>
            <w:noProof/>
            <w:webHidden/>
          </w:rPr>
          <w:fldChar w:fldCharType="begin"/>
        </w:r>
        <w:r>
          <w:rPr>
            <w:noProof/>
            <w:webHidden/>
          </w:rPr>
          <w:instrText xml:space="preserve"> PAGEREF _Toc196317859 \h </w:instrText>
        </w:r>
        <w:r>
          <w:rPr>
            <w:noProof/>
            <w:webHidden/>
          </w:rPr>
        </w:r>
        <w:r>
          <w:rPr>
            <w:noProof/>
            <w:webHidden/>
          </w:rPr>
          <w:fldChar w:fldCharType="separate"/>
        </w:r>
        <w:r>
          <w:rPr>
            <w:noProof/>
            <w:webHidden/>
          </w:rPr>
          <w:t>73</w:t>
        </w:r>
        <w:r>
          <w:rPr>
            <w:noProof/>
            <w:webHidden/>
          </w:rPr>
          <w:fldChar w:fldCharType="end"/>
        </w:r>
      </w:hyperlink>
    </w:p>
    <w:p w14:paraId="0DD76AA7" w14:textId="6BE78A54"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0" w:history="1">
        <w:r w:rsidRPr="00FF0626">
          <w:rPr>
            <w:rStyle w:val="Hyperlink"/>
            <w:rFonts w:eastAsiaTheme="majorEastAsia"/>
            <w:noProof/>
          </w:rPr>
          <w:t>ORN_PAVEMENT_STATUS_LIST</w:t>
        </w:r>
        <w:r>
          <w:rPr>
            <w:noProof/>
            <w:webHidden/>
          </w:rPr>
          <w:tab/>
        </w:r>
        <w:r>
          <w:rPr>
            <w:noProof/>
            <w:webHidden/>
          </w:rPr>
          <w:fldChar w:fldCharType="begin"/>
        </w:r>
        <w:r>
          <w:rPr>
            <w:noProof/>
            <w:webHidden/>
          </w:rPr>
          <w:instrText xml:space="preserve"> PAGEREF _Toc196317860 \h </w:instrText>
        </w:r>
        <w:r>
          <w:rPr>
            <w:noProof/>
            <w:webHidden/>
          </w:rPr>
        </w:r>
        <w:r>
          <w:rPr>
            <w:noProof/>
            <w:webHidden/>
          </w:rPr>
          <w:fldChar w:fldCharType="separate"/>
        </w:r>
        <w:r>
          <w:rPr>
            <w:noProof/>
            <w:webHidden/>
          </w:rPr>
          <w:t>73</w:t>
        </w:r>
        <w:r>
          <w:rPr>
            <w:noProof/>
            <w:webHidden/>
          </w:rPr>
          <w:fldChar w:fldCharType="end"/>
        </w:r>
      </w:hyperlink>
    </w:p>
    <w:p w14:paraId="1C234A15" w14:textId="1CF8E9EA"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1" w:history="1">
        <w:r w:rsidRPr="00FF0626">
          <w:rPr>
            <w:rStyle w:val="Hyperlink"/>
            <w:rFonts w:eastAsiaTheme="majorEastAsia"/>
            <w:noProof/>
          </w:rPr>
          <w:t>ORN_ROAD_CLASS_LIST</w:t>
        </w:r>
        <w:r>
          <w:rPr>
            <w:noProof/>
            <w:webHidden/>
          </w:rPr>
          <w:tab/>
        </w:r>
        <w:r>
          <w:rPr>
            <w:noProof/>
            <w:webHidden/>
          </w:rPr>
          <w:fldChar w:fldCharType="begin"/>
        </w:r>
        <w:r>
          <w:rPr>
            <w:noProof/>
            <w:webHidden/>
          </w:rPr>
          <w:instrText xml:space="preserve"> PAGEREF _Toc196317861 \h </w:instrText>
        </w:r>
        <w:r>
          <w:rPr>
            <w:noProof/>
            <w:webHidden/>
          </w:rPr>
        </w:r>
        <w:r>
          <w:rPr>
            <w:noProof/>
            <w:webHidden/>
          </w:rPr>
          <w:fldChar w:fldCharType="separate"/>
        </w:r>
        <w:r>
          <w:rPr>
            <w:noProof/>
            <w:webHidden/>
          </w:rPr>
          <w:t>74</w:t>
        </w:r>
        <w:r>
          <w:rPr>
            <w:noProof/>
            <w:webHidden/>
          </w:rPr>
          <w:fldChar w:fldCharType="end"/>
        </w:r>
      </w:hyperlink>
    </w:p>
    <w:p w14:paraId="10DDD110" w14:textId="0A76951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2" w:history="1">
        <w:r w:rsidRPr="00FF0626">
          <w:rPr>
            <w:rStyle w:val="Hyperlink"/>
            <w:rFonts w:eastAsiaTheme="majorEastAsia"/>
            <w:noProof/>
          </w:rPr>
          <w:t>ORN_ROAD_ELEMENT_TYPE_LIST</w:t>
        </w:r>
        <w:r>
          <w:rPr>
            <w:noProof/>
            <w:webHidden/>
          </w:rPr>
          <w:tab/>
        </w:r>
        <w:r>
          <w:rPr>
            <w:noProof/>
            <w:webHidden/>
          </w:rPr>
          <w:fldChar w:fldCharType="begin"/>
        </w:r>
        <w:r>
          <w:rPr>
            <w:noProof/>
            <w:webHidden/>
          </w:rPr>
          <w:instrText xml:space="preserve"> PAGEREF _Toc196317862 \h </w:instrText>
        </w:r>
        <w:r>
          <w:rPr>
            <w:noProof/>
            <w:webHidden/>
          </w:rPr>
        </w:r>
        <w:r>
          <w:rPr>
            <w:noProof/>
            <w:webHidden/>
          </w:rPr>
          <w:fldChar w:fldCharType="separate"/>
        </w:r>
        <w:r>
          <w:rPr>
            <w:noProof/>
            <w:webHidden/>
          </w:rPr>
          <w:t>76</w:t>
        </w:r>
        <w:r>
          <w:rPr>
            <w:noProof/>
            <w:webHidden/>
          </w:rPr>
          <w:fldChar w:fldCharType="end"/>
        </w:r>
      </w:hyperlink>
    </w:p>
    <w:p w14:paraId="28AA0697" w14:textId="245C792A"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3" w:history="1">
        <w:r w:rsidRPr="00FF0626">
          <w:rPr>
            <w:rStyle w:val="Hyperlink"/>
            <w:rFonts w:eastAsiaTheme="majorEastAsia"/>
            <w:noProof/>
          </w:rPr>
          <w:t>ORN_SHIELD_TYPE_LIST</w:t>
        </w:r>
        <w:r>
          <w:rPr>
            <w:noProof/>
            <w:webHidden/>
          </w:rPr>
          <w:tab/>
        </w:r>
        <w:r>
          <w:rPr>
            <w:noProof/>
            <w:webHidden/>
          </w:rPr>
          <w:fldChar w:fldCharType="begin"/>
        </w:r>
        <w:r>
          <w:rPr>
            <w:noProof/>
            <w:webHidden/>
          </w:rPr>
          <w:instrText xml:space="preserve"> PAGEREF _Toc196317863 \h </w:instrText>
        </w:r>
        <w:r>
          <w:rPr>
            <w:noProof/>
            <w:webHidden/>
          </w:rPr>
        </w:r>
        <w:r>
          <w:rPr>
            <w:noProof/>
            <w:webHidden/>
          </w:rPr>
          <w:fldChar w:fldCharType="separate"/>
        </w:r>
        <w:r>
          <w:rPr>
            <w:noProof/>
            <w:webHidden/>
          </w:rPr>
          <w:t>77</w:t>
        </w:r>
        <w:r>
          <w:rPr>
            <w:noProof/>
            <w:webHidden/>
          </w:rPr>
          <w:fldChar w:fldCharType="end"/>
        </w:r>
      </w:hyperlink>
    </w:p>
    <w:p w14:paraId="1DCB960A" w14:textId="2DEFFD31"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4" w:history="1">
        <w:r w:rsidRPr="00FF0626">
          <w:rPr>
            <w:rStyle w:val="Hyperlink"/>
            <w:rFonts w:eastAsiaTheme="majorEastAsia"/>
            <w:noProof/>
          </w:rPr>
          <w:t>ORN_STANDARD_MUNICIPALITY_LIST</w:t>
        </w:r>
        <w:r>
          <w:rPr>
            <w:noProof/>
            <w:webHidden/>
          </w:rPr>
          <w:tab/>
        </w:r>
        <w:r>
          <w:rPr>
            <w:noProof/>
            <w:webHidden/>
          </w:rPr>
          <w:fldChar w:fldCharType="begin"/>
        </w:r>
        <w:r>
          <w:rPr>
            <w:noProof/>
            <w:webHidden/>
          </w:rPr>
          <w:instrText xml:space="preserve"> PAGEREF _Toc196317864 \h </w:instrText>
        </w:r>
        <w:r>
          <w:rPr>
            <w:noProof/>
            <w:webHidden/>
          </w:rPr>
        </w:r>
        <w:r>
          <w:rPr>
            <w:noProof/>
            <w:webHidden/>
          </w:rPr>
          <w:fldChar w:fldCharType="separate"/>
        </w:r>
        <w:r>
          <w:rPr>
            <w:noProof/>
            <w:webHidden/>
          </w:rPr>
          <w:t>79</w:t>
        </w:r>
        <w:r>
          <w:rPr>
            <w:noProof/>
            <w:webHidden/>
          </w:rPr>
          <w:fldChar w:fldCharType="end"/>
        </w:r>
      </w:hyperlink>
    </w:p>
    <w:p w14:paraId="2647C68A" w14:textId="64E3E31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5" w:history="1">
        <w:r w:rsidRPr="00FF0626">
          <w:rPr>
            <w:rStyle w:val="Hyperlink"/>
            <w:rFonts w:eastAsiaTheme="majorEastAsia"/>
            <w:noProof/>
          </w:rPr>
          <w:t>ORN_STREET_DIRECTION_LIST</w:t>
        </w:r>
        <w:r>
          <w:rPr>
            <w:noProof/>
            <w:webHidden/>
          </w:rPr>
          <w:tab/>
        </w:r>
        <w:r>
          <w:rPr>
            <w:noProof/>
            <w:webHidden/>
          </w:rPr>
          <w:fldChar w:fldCharType="begin"/>
        </w:r>
        <w:r>
          <w:rPr>
            <w:noProof/>
            <w:webHidden/>
          </w:rPr>
          <w:instrText xml:space="preserve"> PAGEREF _Toc196317865 \h </w:instrText>
        </w:r>
        <w:r>
          <w:rPr>
            <w:noProof/>
            <w:webHidden/>
          </w:rPr>
        </w:r>
        <w:r>
          <w:rPr>
            <w:noProof/>
            <w:webHidden/>
          </w:rPr>
          <w:fldChar w:fldCharType="separate"/>
        </w:r>
        <w:r>
          <w:rPr>
            <w:noProof/>
            <w:webHidden/>
          </w:rPr>
          <w:t>95</w:t>
        </w:r>
        <w:r>
          <w:rPr>
            <w:noProof/>
            <w:webHidden/>
          </w:rPr>
          <w:fldChar w:fldCharType="end"/>
        </w:r>
      </w:hyperlink>
    </w:p>
    <w:p w14:paraId="2A986BDC" w14:textId="23C652C1"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6" w:history="1">
        <w:r w:rsidRPr="00FF0626">
          <w:rPr>
            <w:rStyle w:val="Hyperlink"/>
            <w:rFonts w:eastAsiaTheme="majorEastAsia"/>
            <w:noProof/>
          </w:rPr>
          <w:t>ORN_STREET_SIDE_LIST</w:t>
        </w:r>
        <w:r>
          <w:rPr>
            <w:noProof/>
            <w:webHidden/>
          </w:rPr>
          <w:tab/>
        </w:r>
        <w:r>
          <w:rPr>
            <w:noProof/>
            <w:webHidden/>
          </w:rPr>
          <w:fldChar w:fldCharType="begin"/>
        </w:r>
        <w:r>
          <w:rPr>
            <w:noProof/>
            <w:webHidden/>
          </w:rPr>
          <w:instrText xml:space="preserve"> PAGEREF _Toc196317866 \h </w:instrText>
        </w:r>
        <w:r>
          <w:rPr>
            <w:noProof/>
            <w:webHidden/>
          </w:rPr>
        </w:r>
        <w:r>
          <w:rPr>
            <w:noProof/>
            <w:webHidden/>
          </w:rPr>
          <w:fldChar w:fldCharType="separate"/>
        </w:r>
        <w:r>
          <w:rPr>
            <w:noProof/>
            <w:webHidden/>
          </w:rPr>
          <w:t>97</w:t>
        </w:r>
        <w:r>
          <w:rPr>
            <w:noProof/>
            <w:webHidden/>
          </w:rPr>
          <w:fldChar w:fldCharType="end"/>
        </w:r>
      </w:hyperlink>
    </w:p>
    <w:p w14:paraId="346E9497" w14:textId="6DED628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7" w:history="1">
        <w:r w:rsidRPr="00FF0626">
          <w:rPr>
            <w:rStyle w:val="Hyperlink"/>
            <w:rFonts w:eastAsiaTheme="majorEastAsia"/>
            <w:noProof/>
          </w:rPr>
          <w:t>ORN_STREET_TYPE_LIST</w:t>
        </w:r>
        <w:r>
          <w:rPr>
            <w:noProof/>
            <w:webHidden/>
          </w:rPr>
          <w:tab/>
        </w:r>
        <w:r>
          <w:rPr>
            <w:noProof/>
            <w:webHidden/>
          </w:rPr>
          <w:fldChar w:fldCharType="begin"/>
        </w:r>
        <w:r>
          <w:rPr>
            <w:noProof/>
            <w:webHidden/>
          </w:rPr>
          <w:instrText xml:space="preserve"> PAGEREF _Toc196317867 \h </w:instrText>
        </w:r>
        <w:r>
          <w:rPr>
            <w:noProof/>
            <w:webHidden/>
          </w:rPr>
        </w:r>
        <w:r>
          <w:rPr>
            <w:noProof/>
            <w:webHidden/>
          </w:rPr>
          <w:fldChar w:fldCharType="separate"/>
        </w:r>
        <w:r>
          <w:rPr>
            <w:noProof/>
            <w:webHidden/>
          </w:rPr>
          <w:t>97</w:t>
        </w:r>
        <w:r>
          <w:rPr>
            <w:noProof/>
            <w:webHidden/>
          </w:rPr>
          <w:fldChar w:fldCharType="end"/>
        </w:r>
      </w:hyperlink>
    </w:p>
    <w:p w14:paraId="11472B24" w14:textId="72189887"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8" w:history="1">
        <w:r w:rsidRPr="00FF0626">
          <w:rPr>
            <w:rStyle w:val="Hyperlink"/>
            <w:rFonts w:eastAsiaTheme="majorEastAsia"/>
            <w:noProof/>
          </w:rPr>
          <w:t>ORN_STRUCTURE_TYPE_LIST</w:t>
        </w:r>
        <w:r>
          <w:rPr>
            <w:noProof/>
            <w:webHidden/>
          </w:rPr>
          <w:tab/>
        </w:r>
        <w:r>
          <w:rPr>
            <w:noProof/>
            <w:webHidden/>
          </w:rPr>
          <w:fldChar w:fldCharType="begin"/>
        </w:r>
        <w:r>
          <w:rPr>
            <w:noProof/>
            <w:webHidden/>
          </w:rPr>
          <w:instrText xml:space="preserve"> PAGEREF _Toc196317868 \h </w:instrText>
        </w:r>
        <w:r>
          <w:rPr>
            <w:noProof/>
            <w:webHidden/>
          </w:rPr>
        </w:r>
        <w:r>
          <w:rPr>
            <w:noProof/>
            <w:webHidden/>
          </w:rPr>
          <w:fldChar w:fldCharType="separate"/>
        </w:r>
        <w:r>
          <w:rPr>
            <w:noProof/>
            <w:webHidden/>
          </w:rPr>
          <w:t>104</w:t>
        </w:r>
        <w:r>
          <w:rPr>
            <w:noProof/>
            <w:webHidden/>
          </w:rPr>
          <w:fldChar w:fldCharType="end"/>
        </w:r>
      </w:hyperlink>
    </w:p>
    <w:p w14:paraId="724EC616" w14:textId="7F3562E5"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69" w:history="1">
        <w:r w:rsidRPr="00FF0626">
          <w:rPr>
            <w:rStyle w:val="Hyperlink"/>
            <w:rFonts w:eastAsiaTheme="majorEastAsia"/>
            <w:noProof/>
          </w:rPr>
          <w:t>ORN_SURFACE_TYPE_LIST</w:t>
        </w:r>
        <w:r>
          <w:rPr>
            <w:noProof/>
            <w:webHidden/>
          </w:rPr>
          <w:tab/>
        </w:r>
        <w:r>
          <w:rPr>
            <w:noProof/>
            <w:webHidden/>
          </w:rPr>
          <w:fldChar w:fldCharType="begin"/>
        </w:r>
        <w:r>
          <w:rPr>
            <w:noProof/>
            <w:webHidden/>
          </w:rPr>
          <w:instrText xml:space="preserve"> PAGEREF _Toc196317869 \h </w:instrText>
        </w:r>
        <w:r>
          <w:rPr>
            <w:noProof/>
            <w:webHidden/>
          </w:rPr>
        </w:r>
        <w:r>
          <w:rPr>
            <w:noProof/>
            <w:webHidden/>
          </w:rPr>
          <w:fldChar w:fldCharType="separate"/>
        </w:r>
        <w:r>
          <w:rPr>
            <w:noProof/>
            <w:webHidden/>
          </w:rPr>
          <w:t>105</w:t>
        </w:r>
        <w:r>
          <w:rPr>
            <w:noProof/>
            <w:webHidden/>
          </w:rPr>
          <w:fldChar w:fldCharType="end"/>
        </w:r>
      </w:hyperlink>
    </w:p>
    <w:p w14:paraId="53123B2B" w14:textId="29C9C473"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0" w:history="1">
        <w:r w:rsidRPr="00FF0626">
          <w:rPr>
            <w:rStyle w:val="Hyperlink"/>
            <w:rFonts w:eastAsiaTheme="majorEastAsia"/>
            <w:noProof/>
          </w:rPr>
          <w:t>ORN_TOLL_POINT_TYPE_LIST</w:t>
        </w:r>
        <w:r>
          <w:rPr>
            <w:noProof/>
            <w:webHidden/>
          </w:rPr>
          <w:tab/>
        </w:r>
        <w:r>
          <w:rPr>
            <w:noProof/>
            <w:webHidden/>
          </w:rPr>
          <w:fldChar w:fldCharType="begin"/>
        </w:r>
        <w:r>
          <w:rPr>
            <w:noProof/>
            <w:webHidden/>
          </w:rPr>
          <w:instrText xml:space="preserve"> PAGEREF _Toc196317870 \h </w:instrText>
        </w:r>
        <w:r>
          <w:rPr>
            <w:noProof/>
            <w:webHidden/>
          </w:rPr>
        </w:r>
        <w:r>
          <w:rPr>
            <w:noProof/>
            <w:webHidden/>
          </w:rPr>
          <w:fldChar w:fldCharType="separate"/>
        </w:r>
        <w:r>
          <w:rPr>
            <w:noProof/>
            <w:webHidden/>
          </w:rPr>
          <w:t>106</w:t>
        </w:r>
        <w:r>
          <w:rPr>
            <w:noProof/>
            <w:webHidden/>
          </w:rPr>
          <w:fldChar w:fldCharType="end"/>
        </w:r>
      </w:hyperlink>
    </w:p>
    <w:p w14:paraId="7D74C027" w14:textId="1022B0EA"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1" w:history="1">
        <w:r w:rsidRPr="00FF0626">
          <w:rPr>
            <w:rStyle w:val="Hyperlink"/>
            <w:rFonts w:eastAsiaTheme="majorEastAsia"/>
            <w:noProof/>
          </w:rPr>
          <w:t>ORN_UNDERPASS_LIST</w:t>
        </w:r>
        <w:r>
          <w:rPr>
            <w:noProof/>
            <w:webHidden/>
          </w:rPr>
          <w:tab/>
        </w:r>
        <w:r>
          <w:rPr>
            <w:noProof/>
            <w:webHidden/>
          </w:rPr>
          <w:fldChar w:fldCharType="begin"/>
        </w:r>
        <w:r>
          <w:rPr>
            <w:noProof/>
            <w:webHidden/>
          </w:rPr>
          <w:instrText xml:space="preserve"> PAGEREF _Toc196317871 \h </w:instrText>
        </w:r>
        <w:r>
          <w:rPr>
            <w:noProof/>
            <w:webHidden/>
          </w:rPr>
        </w:r>
        <w:r>
          <w:rPr>
            <w:noProof/>
            <w:webHidden/>
          </w:rPr>
          <w:fldChar w:fldCharType="separate"/>
        </w:r>
        <w:r>
          <w:rPr>
            <w:noProof/>
            <w:webHidden/>
          </w:rPr>
          <w:t>107</w:t>
        </w:r>
        <w:r>
          <w:rPr>
            <w:noProof/>
            <w:webHidden/>
          </w:rPr>
          <w:fldChar w:fldCharType="end"/>
        </w:r>
      </w:hyperlink>
    </w:p>
    <w:p w14:paraId="02FC88B7" w14:textId="04790E32"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72" w:history="1">
        <w:r w:rsidRPr="00FF0626">
          <w:rPr>
            <w:rStyle w:val="Hyperlink"/>
            <w:rFonts w:eastAsiaTheme="majorEastAsia"/>
            <w:noProof/>
          </w:rPr>
          <w:t>Annexe B: Répertoire des dépendances et des relations entre les tables de clés</w:t>
        </w:r>
        <w:r>
          <w:rPr>
            <w:noProof/>
            <w:webHidden/>
          </w:rPr>
          <w:tab/>
        </w:r>
        <w:r>
          <w:rPr>
            <w:noProof/>
            <w:webHidden/>
          </w:rPr>
          <w:fldChar w:fldCharType="begin"/>
        </w:r>
        <w:r>
          <w:rPr>
            <w:noProof/>
            <w:webHidden/>
          </w:rPr>
          <w:instrText xml:space="preserve"> PAGEREF _Toc196317872 \h </w:instrText>
        </w:r>
        <w:r>
          <w:rPr>
            <w:noProof/>
            <w:webHidden/>
          </w:rPr>
        </w:r>
        <w:r>
          <w:rPr>
            <w:noProof/>
            <w:webHidden/>
          </w:rPr>
          <w:fldChar w:fldCharType="separate"/>
        </w:r>
        <w:r>
          <w:rPr>
            <w:noProof/>
            <w:webHidden/>
          </w:rPr>
          <w:t>109</w:t>
        </w:r>
        <w:r>
          <w:rPr>
            <w:noProof/>
            <w:webHidden/>
          </w:rPr>
          <w:fldChar w:fldCharType="end"/>
        </w:r>
      </w:hyperlink>
    </w:p>
    <w:p w14:paraId="2D15815D" w14:textId="01743B5E"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3" w:history="1">
        <w:r w:rsidRPr="00FF0626">
          <w:rPr>
            <w:rStyle w:val="Hyperlink"/>
            <w:rFonts w:eastAsiaTheme="majorEastAsia"/>
            <w:noProof/>
          </w:rPr>
          <w:t>Index de la table de recherche</w:t>
        </w:r>
        <w:r>
          <w:rPr>
            <w:noProof/>
            <w:webHidden/>
          </w:rPr>
          <w:tab/>
        </w:r>
        <w:r>
          <w:rPr>
            <w:noProof/>
            <w:webHidden/>
          </w:rPr>
          <w:fldChar w:fldCharType="begin"/>
        </w:r>
        <w:r>
          <w:rPr>
            <w:noProof/>
            <w:webHidden/>
          </w:rPr>
          <w:instrText xml:space="preserve"> PAGEREF _Toc196317873 \h </w:instrText>
        </w:r>
        <w:r>
          <w:rPr>
            <w:noProof/>
            <w:webHidden/>
          </w:rPr>
        </w:r>
        <w:r>
          <w:rPr>
            <w:noProof/>
            <w:webHidden/>
          </w:rPr>
          <w:fldChar w:fldCharType="separate"/>
        </w:r>
        <w:r>
          <w:rPr>
            <w:noProof/>
            <w:webHidden/>
          </w:rPr>
          <w:t>118</w:t>
        </w:r>
        <w:r>
          <w:rPr>
            <w:noProof/>
            <w:webHidden/>
          </w:rPr>
          <w:fldChar w:fldCharType="end"/>
        </w:r>
      </w:hyperlink>
    </w:p>
    <w:p w14:paraId="2D109F0F" w14:textId="654A0E83" w:rsidR="001F47F5" w:rsidRDefault="001F47F5">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317874" w:history="1">
        <w:r w:rsidRPr="00FF0626">
          <w:rPr>
            <w:rStyle w:val="Hyperlink"/>
            <w:rFonts w:eastAsiaTheme="majorEastAsia"/>
            <w:noProof/>
          </w:rPr>
          <w:t>Annexe C: Foire aux questions</w:t>
        </w:r>
        <w:r>
          <w:rPr>
            <w:noProof/>
            <w:webHidden/>
          </w:rPr>
          <w:tab/>
        </w:r>
        <w:r>
          <w:rPr>
            <w:noProof/>
            <w:webHidden/>
          </w:rPr>
          <w:fldChar w:fldCharType="begin"/>
        </w:r>
        <w:r>
          <w:rPr>
            <w:noProof/>
            <w:webHidden/>
          </w:rPr>
          <w:instrText xml:space="preserve"> PAGEREF _Toc196317874 \h </w:instrText>
        </w:r>
        <w:r>
          <w:rPr>
            <w:noProof/>
            <w:webHidden/>
          </w:rPr>
        </w:r>
        <w:r>
          <w:rPr>
            <w:noProof/>
            <w:webHidden/>
          </w:rPr>
          <w:fldChar w:fldCharType="separate"/>
        </w:r>
        <w:r>
          <w:rPr>
            <w:noProof/>
            <w:webHidden/>
          </w:rPr>
          <w:t>125</w:t>
        </w:r>
        <w:r>
          <w:rPr>
            <w:noProof/>
            <w:webHidden/>
          </w:rPr>
          <w:fldChar w:fldCharType="end"/>
        </w:r>
      </w:hyperlink>
    </w:p>
    <w:p w14:paraId="71B2DDDC" w14:textId="4901F5A5"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5" w:history="1">
        <w:r w:rsidRPr="00FF0626">
          <w:rPr>
            <w:rStyle w:val="Hyperlink"/>
            <w:rFonts w:eastAsiaTheme="majorEastAsia"/>
            <w:noProof/>
          </w:rPr>
          <w:t>Quelle est la différence entre le Road Net Element du RRO (ORNELEM) et le composite du RRO?</w:t>
        </w:r>
        <w:r>
          <w:rPr>
            <w:noProof/>
            <w:webHidden/>
          </w:rPr>
          <w:tab/>
        </w:r>
        <w:r>
          <w:rPr>
            <w:noProof/>
            <w:webHidden/>
          </w:rPr>
          <w:fldChar w:fldCharType="begin"/>
        </w:r>
        <w:r>
          <w:rPr>
            <w:noProof/>
            <w:webHidden/>
          </w:rPr>
          <w:instrText xml:space="preserve"> PAGEREF _Toc196317875 \h </w:instrText>
        </w:r>
        <w:r>
          <w:rPr>
            <w:noProof/>
            <w:webHidden/>
          </w:rPr>
        </w:r>
        <w:r>
          <w:rPr>
            <w:noProof/>
            <w:webHidden/>
          </w:rPr>
          <w:fldChar w:fldCharType="separate"/>
        </w:r>
        <w:r>
          <w:rPr>
            <w:noProof/>
            <w:webHidden/>
          </w:rPr>
          <w:t>125</w:t>
        </w:r>
        <w:r>
          <w:rPr>
            <w:noProof/>
            <w:webHidden/>
          </w:rPr>
          <w:fldChar w:fldCharType="end"/>
        </w:r>
      </w:hyperlink>
    </w:p>
    <w:p w14:paraId="75F631D6" w14:textId="2F0175BF"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6" w:history="1">
        <w:r w:rsidRPr="00FF0626">
          <w:rPr>
            <w:rStyle w:val="Hyperlink"/>
            <w:rFonts w:eastAsiaTheme="majorEastAsia"/>
            <w:noProof/>
          </w:rPr>
          <w:t>Qu’est-ce qu’un système de référence linéaire (SRL)?</w:t>
        </w:r>
        <w:r>
          <w:rPr>
            <w:noProof/>
            <w:webHidden/>
          </w:rPr>
          <w:tab/>
        </w:r>
        <w:r>
          <w:rPr>
            <w:noProof/>
            <w:webHidden/>
          </w:rPr>
          <w:fldChar w:fldCharType="begin"/>
        </w:r>
        <w:r>
          <w:rPr>
            <w:noProof/>
            <w:webHidden/>
          </w:rPr>
          <w:instrText xml:space="preserve"> PAGEREF _Toc196317876 \h </w:instrText>
        </w:r>
        <w:r>
          <w:rPr>
            <w:noProof/>
            <w:webHidden/>
          </w:rPr>
        </w:r>
        <w:r>
          <w:rPr>
            <w:noProof/>
            <w:webHidden/>
          </w:rPr>
          <w:fldChar w:fldCharType="separate"/>
        </w:r>
        <w:r>
          <w:rPr>
            <w:noProof/>
            <w:webHidden/>
          </w:rPr>
          <w:t>127</w:t>
        </w:r>
        <w:r>
          <w:rPr>
            <w:noProof/>
            <w:webHidden/>
          </w:rPr>
          <w:fldChar w:fldCharType="end"/>
        </w:r>
      </w:hyperlink>
    </w:p>
    <w:p w14:paraId="00E2D4C2" w14:textId="57D20F74"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7" w:history="1">
        <w:r w:rsidRPr="00FF0626">
          <w:rPr>
            <w:rStyle w:val="Hyperlink"/>
            <w:rFonts w:eastAsiaTheme="majorEastAsia"/>
            <w:noProof/>
          </w:rPr>
          <w:t>Comment afficher les événements d’itinéraire du RRO dans ArcGIS Pro?</w:t>
        </w:r>
        <w:r>
          <w:rPr>
            <w:noProof/>
            <w:webHidden/>
          </w:rPr>
          <w:tab/>
        </w:r>
        <w:r>
          <w:rPr>
            <w:noProof/>
            <w:webHidden/>
          </w:rPr>
          <w:fldChar w:fldCharType="begin"/>
        </w:r>
        <w:r>
          <w:rPr>
            <w:noProof/>
            <w:webHidden/>
          </w:rPr>
          <w:instrText xml:space="preserve"> PAGEREF _Toc196317877 \h </w:instrText>
        </w:r>
        <w:r>
          <w:rPr>
            <w:noProof/>
            <w:webHidden/>
          </w:rPr>
        </w:r>
        <w:r>
          <w:rPr>
            <w:noProof/>
            <w:webHidden/>
          </w:rPr>
          <w:fldChar w:fldCharType="separate"/>
        </w:r>
        <w:r>
          <w:rPr>
            <w:noProof/>
            <w:webHidden/>
          </w:rPr>
          <w:t>129</w:t>
        </w:r>
        <w:r>
          <w:rPr>
            <w:noProof/>
            <w:webHidden/>
          </w:rPr>
          <w:fldChar w:fldCharType="end"/>
        </w:r>
      </w:hyperlink>
    </w:p>
    <w:p w14:paraId="1908CD40" w14:textId="160FCF27"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8" w:history="1">
        <w:r w:rsidRPr="00FF0626">
          <w:rPr>
            <w:rStyle w:val="Hyperlink"/>
            <w:rFonts w:eastAsiaTheme="majorEastAsia"/>
            <w:noProof/>
          </w:rPr>
          <w:t>Où puis-je trouver les adresses 911?</w:t>
        </w:r>
        <w:r>
          <w:rPr>
            <w:noProof/>
            <w:webHidden/>
          </w:rPr>
          <w:tab/>
        </w:r>
        <w:r>
          <w:rPr>
            <w:noProof/>
            <w:webHidden/>
          </w:rPr>
          <w:fldChar w:fldCharType="begin"/>
        </w:r>
        <w:r>
          <w:rPr>
            <w:noProof/>
            <w:webHidden/>
          </w:rPr>
          <w:instrText xml:space="preserve"> PAGEREF _Toc196317878 \h </w:instrText>
        </w:r>
        <w:r>
          <w:rPr>
            <w:noProof/>
            <w:webHidden/>
          </w:rPr>
        </w:r>
        <w:r>
          <w:rPr>
            <w:noProof/>
            <w:webHidden/>
          </w:rPr>
          <w:fldChar w:fldCharType="separate"/>
        </w:r>
        <w:r>
          <w:rPr>
            <w:noProof/>
            <w:webHidden/>
          </w:rPr>
          <w:t>135</w:t>
        </w:r>
        <w:r>
          <w:rPr>
            <w:noProof/>
            <w:webHidden/>
          </w:rPr>
          <w:fldChar w:fldCharType="end"/>
        </w:r>
      </w:hyperlink>
    </w:p>
    <w:p w14:paraId="01B6E1A1" w14:textId="281A6966"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79" w:history="1">
        <w:r w:rsidRPr="00FF0626">
          <w:rPr>
            <w:rStyle w:val="Hyperlink"/>
            <w:rFonts w:eastAsiaTheme="majorEastAsia"/>
            <w:noProof/>
          </w:rPr>
          <w:t>Quelle est la différence entre une adresse 911 et une adresse municipale?</w:t>
        </w:r>
        <w:r>
          <w:rPr>
            <w:noProof/>
            <w:webHidden/>
          </w:rPr>
          <w:tab/>
        </w:r>
        <w:r>
          <w:rPr>
            <w:noProof/>
            <w:webHidden/>
          </w:rPr>
          <w:fldChar w:fldCharType="begin"/>
        </w:r>
        <w:r>
          <w:rPr>
            <w:noProof/>
            <w:webHidden/>
          </w:rPr>
          <w:instrText xml:space="preserve"> PAGEREF _Toc196317879 \h </w:instrText>
        </w:r>
        <w:r>
          <w:rPr>
            <w:noProof/>
            <w:webHidden/>
          </w:rPr>
        </w:r>
        <w:r>
          <w:rPr>
            <w:noProof/>
            <w:webHidden/>
          </w:rPr>
          <w:fldChar w:fldCharType="separate"/>
        </w:r>
        <w:r>
          <w:rPr>
            <w:noProof/>
            <w:webHidden/>
          </w:rPr>
          <w:t>135</w:t>
        </w:r>
        <w:r>
          <w:rPr>
            <w:noProof/>
            <w:webHidden/>
          </w:rPr>
          <w:fldChar w:fldCharType="end"/>
        </w:r>
      </w:hyperlink>
    </w:p>
    <w:p w14:paraId="5FFA8024" w14:textId="64C9A6E4"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80" w:history="1">
        <w:r w:rsidRPr="00FF0626">
          <w:rPr>
            <w:rStyle w:val="Hyperlink"/>
            <w:rFonts w:eastAsiaTheme="majorEastAsia"/>
            <w:noProof/>
          </w:rPr>
          <w:t>Quelle est la différence entre le type de bouclier et la catégorie de route?</w:t>
        </w:r>
        <w:r>
          <w:rPr>
            <w:noProof/>
            <w:webHidden/>
          </w:rPr>
          <w:tab/>
        </w:r>
        <w:r>
          <w:rPr>
            <w:noProof/>
            <w:webHidden/>
          </w:rPr>
          <w:fldChar w:fldCharType="begin"/>
        </w:r>
        <w:r>
          <w:rPr>
            <w:noProof/>
            <w:webHidden/>
          </w:rPr>
          <w:instrText xml:space="preserve"> PAGEREF _Toc196317880 \h </w:instrText>
        </w:r>
        <w:r>
          <w:rPr>
            <w:noProof/>
            <w:webHidden/>
          </w:rPr>
        </w:r>
        <w:r>
          <w:rPr>
            <w:noProof/>
            <w:webHidden/>
          </w:rPr>
          <w:fldChar w:fldCharType="separate"/>
        </w:r>
        <w:r>
          <w:rPr>
            <w:noProof/>
            <w:webHidden/>
          </w:rPr>
          <w:t>136</w:t>
        </w:r>
        <w:r>
          <w:rPr>
            <w:noProof/>
            <w:webHidden/>
          </w:rPr>
          <w:fldChar w:fldCharType="end"/>
        </w:r>
      </w:hyperlink>
    </w:p>
    <w:p w14:paraId="2812D271" w14:textId="31696E45"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81" w:history="1">
        <w:r w:rsidRPr="00FF0626">
          <w:rPr>
            <w:rStyle w:val="Hyperlink"/>
            <w:rFonts w:eastAsiaTheme="majorEastAsia"/>
            <w:noProof/>
          </w:rPr>
          <w:t>Quelle est la différence entre les tables Jurisdiction, Agency Name et Road Net Element Source?</w:t>
        </w:r>
        <w:r>
          <w:rPr>
            <w:noProof/>
            <w:webHidden/>
          </w:rPr>
          <w:tab/>
        </w:r>
        <w:r>
          <w:rPr>
            <w:noProof/>
            <w:webHidden/>
          </w:rPr>
          <w:fldChar w:fldCharType="begin"/>
        </w:r>
        <w:r>
          <w:rPr>
            <w:noProof/>
            <w:webHidden/>
          </w:rPr>
          <w:instrText xml:space="preserve"> PAGEREF _Toc196317881 \h </w:instrText>
        </w:r>
        <w:r>
          <w:rPr>
            <w:noProof/>
            <w:webHidden/>
          </w:rPr>
        </w:r>
        <w:r>
          <w:rPr>
            <w:noProof/>
            <w:webHidden/>
          </w:rPr>
          <w:fldChar w:fldCharType="separate"/>
        </w:r>
        <w:r>
          <w:rPr>
            <w:noProof/>
            <w:webHidden/>
          </w:rPr>
          <w:t>136</w:t>
        </w:r>
        <w:r>
          <w:rPr>
            <w:noProof/>
            <w:webHidden/>
          </w:rPr>
          <w:fldChar w:fldCharType="end"/>
        </w:r>
      </w:hyperlink>
    </w:p>
    <w:p w14:paraId="751FF451" w14:textId="2300569A"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82" w:history="1">
        <w:r w:rsidRPr="00FF0626">
          <w:rPr>
            <w:rStyle w:val="Hyperlink"/>
            <w:rFonts w:eastAsiaTheme="majorEastAsia"/>
            <w:noProof/>
          </w:rPr>
          <w:t>Quelle est la projection utilisée pour calculer la LONGUEUR dans la base de données RRO?</w:t>
        </w:r>
        <w:r>
          <w:rPr>
            <w:noProof/>
            <w:webHidden/>
          </w:rPr>
          <w:tab/>
        </w:r>
        <w:r>
          <w:rPr>
            <w:noProof/>
            <w:webHidden/>
          </w:rPr>
          <w:fldChar w:fldCharType="begin"/>
        </w:r>
        <w:r>
          <w:rPr>
            <w:noProof/>
            <w:webHidden/>
          </w:rPr>
          <w:instrText xml:space="preserve"> PAGEREF _Toc196317882 \h </w:instrText>
        </w:r>
        <w:r>
          <w:rPr>
            <w:noProof/>
            <w:webHidden/>
          </w:rPr>
        </w:r>
        <w:r>
          <w:rPr>
            <w:noProof/>
            <w:webHidden/>
          </w:rPr>
          <w:fldChar w:fldCharType="separate"/>
        </w:r>
        <w:r>
          <w:rPr>
            <w:noProof/>
            <w:webHidden/>
          </w:rPr>
          <w:t>136</w:t>
        </w:r>
        <w:r>
          <w:rPr>
            <w:noProof/>
            <w:webHidden/>
          </w:rPr>
          <w:fldChar w:fldCharType="end"/>
        </w:r>
      </w:hyperlink>
    </w:p>
    <w:p w14:paraId="65ECBB43" w14:textId="22999189"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83" w:history="1">
        <w:r w:rsidRPr="00FF0626">
          <w:rPr>
            <w:rStyle w:val="Hyperlink"/>
            <w:rFonts w:eastAsiaTheme="majorEastAsia"/>
            <w:noProof/>
          </w:rPr>
          <w:t>J’ai un problème ou je suis en désaccord avec le nom d’une route dans la base de données RRO. Pouvez-vous renommer la route ou supprimer le nom?</w:t>
        </w:r>
        <w:r>
          <w:rPr>
            <w:noProof/>
            <w:webHidden/>
          </w:rPr>
          <w:tab/>
        </w:r>
        <w:r>
          <w:rPr>
            <w:noProof/>
            <w:webHidden/>
          </w:rPr>
          <w:fldChar w:fldCharType="begin"/>
        </w:r>
        <w:r>
          <w:rPr>
            <w:noProof/>
            <w:webHidden/>
          </w:rPr>
          <w:instrText xml:space="preserve"> PAGEREF _Toc196317883 \h </w:instrText>
        </w:r>
        <w:r>
          <w:rPr>
            <w:noProof/>
            <w:webHidden/>
          </w:rPr>
        </w:r>
        <w:r>
          <w:rPr>
            <w:noProof/>
            <w:webHidden/>
          </w:rPr>
          <w:fldChar w:fldCharType="separate"/>
        </w:r>
        <w:r>
          <w:rPr>
            <w:noProof/>
            <w:webHidden/>
          </w:rPr>
          <w:t>137</w:t>
        </w:r>
        <w:r>
          <w:rPr>
            <w:noProof/>
            <w:webHidden/>
          </w:rPr>
          <w:fldChar w:fldCharType="end"/>
        </w:r>
      </w:hyperlink>
    </w:p>
    <w:p w14:paraId="45D8F2A6" w14:textId="0C624E99" w:rsidR="001F47F5" w:rsidRDefault="001F47F5">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17884" w:history="1">
        <w:r w:rsidRPr="00FF0626">
          <w:rPr>
            <w:rStyle w:val="Hyperlink"/>
            <w:rFonts w:eastAsiaTheme="majorEastAsia"/>
            <w:noProof/>
          </w:rPr>
          <w:t>J’ai toujours besoin d’aide!</w:t>
        </w:r>
        <w:r>
          <w:rPr>
            <w:noProof/>
            <w:webHidden/>
          </w:rPr>
          <w:tab/>
        </w:r>
        <w:r>
          <w:rPr>
            <w:noProof/>
            <w:webHidden/>
          </w:rPr>
          <w:fldChar w:fldCharType="begin"/>
        </w:r>
        <w:r>
          <w:rPr>
            <w:noProof/>
            <w:webHidden/>
          </w:rPr>
          <w:instrText xml:space="preserve"> PAGEREF _Toc196317884 \h </w:instrText>
        </w:r>
        <w:r>
          <w:rPr>
            <w:noProof/>
            <w:webHidden/>
          </w:rPr>
        </w:r>
        <w:r>
          <w:rPr>
            <w:noProof/>
            <w:webHidden/>
          </w:rPr>
          <w:fldChar w:fldCharType="separate"/>
        </w:r>
        <w:r>
          <w:rPr>
            <w:noProof/>
            <w:webHidden/>
          </w:rPr>
          <w:t>137</w:t>
        </w:r>
        <w:r>
          <w:rPr>
            <w:noProof/>
            <w:webHidden/>
          </w:rPr>
          <w:fldChar w:fldCharType="end"/>
        </w:r>
      </w:hyperlink>
    </w:p>
    <w:p w14:paraId="5042FF14" w14:textId="2EE1A711" w:rsidR="00252B3B" w:rsidRDefault="007A75BD" w:rsidP="00F56911">
      <w:pPr>
        <w:pStyle w:val="BodyAccessibleTextMIRB"/>
        <w:rPr>
          <w:lang w:eastAsia="en-CA"/>
        </w:rPr>
        <w:sectPr w:rsidR="00252B3B" w:rsidSect="001E404A">
          <w:footerReference w:type="default" r:id="rId15"/>
          <w:pgSz w:w="12240" w:h="15840"/>
          <w:pgMar w:top="1440" w:right="1440" w:bottom="1440" w:left="1440" w:header="432" w:footer="720" w:gutter="0"/>
          <w:cols w:space="720"/>
          <w:docGrid w:linePitch="360"/>
        </w:sectPr>
      </w:pPr>
      <w:r w:rsidRPr="00B50AA8">
        <w:rPr>
          <w:rFonts w:eastAsia="Times New Roman" w:cs="Times New Roman"/>
          <w:szCs w:val="20"/>
          <w:lang w:eastAsia="en-CA"/>
        </w:rPr>
        <w:fldChar w:fldCharType="end"/>
      </w:r>
    </w:p>
    <w:p w14:paraId="35408B17" w14:textId="6E63A1BD" w:rsidR="00F56911" w:rsidRPr="00B50AA8" w:rsidRDefault="00252B3B" w:rsidP="00252B3B">
      <w:pPr>
        <w:pStyle w:val="Heading1MIRBTopofPage"/>
        <w:rPr>
          <w:color w:val="244061"/>
        </w:rPr>
      </w:pPr>
      <w:bookmarkStart w:id="13" w:name="_Toc196317825"/>
      <w:r w:rsidRPr="00B50AA8">
        <w:rPr>
          <w:color w:val="244061"/>
        </w:rPr>
        <w:lastRenderedPageBreak/>
        <w:t>List</w:t>
      </w:r>
      <w:r w:rsidR="00372BFE" w:rsidRPr="00B50AA8">
        <w:rPr>
          <w:color w:val="244061"/>
        </w:rPr>
        <w:t>e</w:t>
      </w:r>
      <w:r w:rsidRPr="00B50AA8">
        <w:rPr>
          <w:color w:val="244061"/>
        </w:rPr>
        <w:t xml:space="preserve"> </w:t>
      </w:r>
      <w:r w:rsidR="00372BFE" w:rsidRPr="00B50AA8">
        <w:rPr>
          <w:color w:val="244061"/>
        </w:rPr>
        <w:t>des</w:t>
      </w:r>
      <w:r w:rsidRPr="00B50AA8">
        <w:rPr>
          <w:color w:val="244061"/>
        </w:rPr>
        <w:t xml:space="preserve"> </w:t>
      </w:r>
      <w:r w:rsidR="00372BFE" w:rsidRPr="00B50AA8">
        <w:rPr>
          <w:color w:val="244061"/>
        </w:rPr>
        <w:t>f</w:t>
      </w:r>
      <w:r w:rsidRPr="00B50AA8">
        <w:rPr>
          <w:color w:val="244061"/>
        </w:rPr>
        <w:t>igures</w:t>
      </w:r>
      <w:bookmarkEnd w:id="13"/>
    </w:p>
    <w:p w14:paraId="574DF000" w14:textId="1038FF57" w:rsidR="001F47F5" w:rsidRDefault="00252B3B">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rsidRPr="00B50AA8">
        <w:fldChar w:fldCharType="begin"/>
      </w:r>
      <w:r w:rsidRPr="00B50AA8">
        <w:instrText xml:space="preserve"> TOC \h \z \c "Figure" </w:instrText>
      </w:r>
      <w:r w:rsidRPr="00B50AA8">
        <w:fldChar w:fldCharType="separate"/>
      </w:r>
      <w:hyperlink w:anchor="_Toc196317885" w:history="1">
        <w:r w:rsidR="001F47F5" w:rsidRPr="00642FBE">
          <w:rPr>
            <w:rStyle w:val="Hyperlink"/>
            <w:rFonts w:eastAsiaTheme="minorEastAsia"/>
            <w:noProof/>
          </w:rPr>
          <w:t>Figure 1 : Segment ORNELEM avec événements linéaires</w:t>
        </w:r>
        <w:r w:rsidR="001F47F5">
          <w:rPr>
            <w:noProof/>
            <w:webHidden/>
          </w:rPr>
          <w:tab/>
        </w:r>
        <w:r w:rsidR="001F47F5">
          <w:rPr>
            <w:noProof/>
            <w:webHidden/>
          </w:rPr>
          <w:fldChar w:fldCharType="begin"/>
        </w:r>
        <w:r w:rsidR="001F47F5">
          <w:rPr>
            <w:noProof/>
            <w:webHidden/>
          </w:rPr>
          <w:instrText xml:space="preserve"> PAGEREF _Toc196317885 \h </w:instrText>
        </w:r>
        <w:r w:rsidR="001F47F5">
          <w:rPr>
            <w:noProof/>
            <w:webHidden/>
          </w:rPr>
        </w:r>
        <w:r w:rsidR="001F47F5">
          <w:rPr>
            <w:noProof/>
            <w:webHidden/>
          </w:rPr>
          <w:fldChar w:fldCharType="separate"/>
        </w:r>
        <w:r w:rsidR="001F47F5">
          <w:rPr>
            <w:noProof/>
            <w:webHidden/>
          </w:rPr>
          <w:t>10</w:t>
        </w:r>
        <w:r w:rsidR="001F47F5">
          <w:rPr>
            <w:noProof/>
            <w:webHidden/>
          </w:rPr>
          <w:fldChar w:fldCharType="end"/>
        </w:r>
      </w:hyperlink>
    </w:p>
    <w:p w14:paraId="63FD19A6" w14:textId="6363B885"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86" w:history="1">
        <w:r w:rsidRPr="00642FBE">
          <w:rPr>
            <w:rStyle w:val="Hyperlink"/>
            <w:rFonts w:eastAsiaTheme="minorEastAsia"/>
            <w:noProof/>
          </w:rPr>
          <w:t>Figure 2: Exemple de clé primaire</w:t>
        </w:r>
        <w:r>
          <w:rPr>
            <w:noProof/>
            <w:webHidden/>
          </w:rPr>
          <w:tab/>
        </w:r>
        <w:r>
          <w:rPr>
            <w:noProof/>
            <w:webHidden/>
          </w:rPr>
          <w:fldChar w:fldCharType="begin"/>
        </w:r>
        <w:r>
          <w:rPr>
            <w:noProof/>
            <w:webHidden/>
          </w:rPr>
          <w:instrText xml:space="preserve"> PAGEREF _Toc196317886 \h </w:instrText>
        </w:r>
        <w:r>
          <w:rPr>
            <w:noProof/>
            <w:webHidden/>
          </w:rPr>
        </w:r>
        <w:r>
          <w:rPr>
            <w:noProof/>
            <w:webHidden/>
          </w:rPr>
          <w:fldChar w:fldCharType="separate"/>
        </w:r>
        <w:r>
          <w:rPr>
            <w:noProof/>
            <w:webHidden/>
          </w:rPr>
          <w:t>109</w:t>
        </w:r>
        <w:r>
          <w:rPr>
            <w:noProof/>
            <w:webHidden/>
          </w:rPr>
          <w:fldChar w:fldCharType="end"/>
        </w:r>
      </w:hyperlink>
    </w:p>
    <w:p w14:paraId="7FCDD37C" w14:textId="0805DA08"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87" w:history="1">
        <w:r w:rsidRPr="00642FBE">
          <w:rPr>
            <w:rStyle w:val="Hyperlink"/>
            <w:rFonts w:eastAsiaTheme="minorEastAsia"/>
            <w:noProof/>
          </w:rPr>
          <w:t>Figure 3: Exemple de clé étrangère</w:t>
        </w:r>
        <w:r>
          <w:rPr>
            <w:noProof/>
            <w:webHidden/>
          </w:rPr>
          <w:tab/>
        </w:r>
        <w:r>
          <w:rPr>
            <w:noProof/>
            <w:webHidden/>
          </w:rPr>
          <w:fldChar w:fldCharType="begin"/>
        </w:r>
        <w:r>
          <w:rPr>
            <w:noProof/>
            <w:webHidden/>
          </w:rPr>
          <w:instrText xml:space="preserve"> PAGEREF _Toc196317887 \h </w:instrText>
        </w:r>
        <w:r>
          <w:rPr>
            <w:noProof/>
            <w:webHidden/>
          </w:rPr>
        </w:r>
        <w:r>
          <w:rPr>
            <w:noProof/>
            <w:webHidden/>
          </w:rPr>
          <w:fldChar w:fldCharType="separate"/>
        </w:r>
        <w:r>
          <w:rPr>
            <w:noProof/>
            <w:webHidden/>
          </w:rPr>
          <w:t>109</w:t>
        </w:r>
        <w:r>
          <w:rPr>
            <w:noProof/>
            <w:webHidden/>
          </w:rPr>
          <w:fldChar w:fldCharType="end"/>
        </w:r>
      </w:hyperlink>
    </w:p>
    <w:p w14:paraId="1637489D" w14:textId="00F6B371"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88" w:history="1">
        <w:r w:rsidRPr="00642FBE">
          <w:rPr>
            <w:rStyle w:val="Hyperlink"/>
            <w:rFonts w:eastAsiaTheme="minorEastAsia"/>
            <w:noProof/>
          </w:rPr>
          <w:t>Figure 4: Exemple de clé alternative</w:t>
        </w:r>
        <w:r>
          <w:rPr>
            <w:noProof/>
            <w:webHidden/>
          </w:rPr>
          <w:tab/>
        </w:r>
        <w:r>
          <w:rPr>
            <w:noProof/>
            <w:webHidden/>
          </w:rPr>
          <w:fldChar w:fldCharType="begin"/>
        </w:r>
        <w:r>
          <w:rPr>
            <w:noProof/>
            <w:webHidden/>
          </w:rPr>
          <w:instrText xml:space="preserve"> PAGEREF _Toc196317888 \h </w:instrText>
        </w:r>
        <w:r>
          <w:rPr>
            <w:noProof/>
            <w:webHidden/>
          </w:rPr>
        </w:r>
        <w:r>
          <w:rPr>
            <w:noProof/>
            <w:webHidden/>
          </w:rPr>
          <w:fldChar w:fldCharType="separate"/>
        </w:r>
        <w:r>
          <w:rPr>
            <w:noProof/>
            <w:webHidden/>
          </w:rPr>
          <w:t>110</w:t>
        </w:r>
        <w:r>
          <w:rPr>
            <w:noProof/>
            <w:webHidden/>
          </w:rPr>
          <w:fldChar w:fldCharType="end"/>
        </w:r>
      </w:hyperlink>
    </w:p>
    <w:p w14:paraId="61E97F95" w14:textId="4C701771"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89" w:history="1">
        <w:r w:rsidRPr="00642FBE">
          <w:rPr>
            <w:rStyle w:val="Hyperlink"/>
            <w:rFonts w:eastAsiaTheme="minorEastAsia"/>
            <w:noProof/>
          </w:rPr>
          <w:t>Figure 5: Exemple d’une relation identifiante</w:t>
        </w:r>
        <w:r>
          <w:rPr>
            <w:noProof/>
            <w:webHidden/>
          </w:rPr>
          <w:tab/>
        </w:r>
        <w:r>
          <w:rPr>
            <w:noProof/>
            <w:webHidden/>
          </w:rPr>
          <w:fldChar w:fldCharType="begin"/>
        </w:r>
        <w:r>
          <w:rPr>
            <w:noProof/>
            <w:webHidden/>
          </w:rPr>
          <w:instrText xml:space="preserve"> PAGEREF _Toc196317889 \h </w:instrText>
        </w:r>
        <w:r>
          <w:rPr>
            <w:noProof/>
            <w:webHidden/>
          </w:rPr>
        </w:r>
        <w:r>
          <w:rPr>
            <w:noProof/>
            <w:webHidden/>
          </w:rPr>
          <w:fldChar w:fldCharType="separate"/>
        </w:r>
        <w:r>
          <w:rPr>
            <w:noProof/>
            <w:webHidden/>
          </w:rPr>
          <w:t>110</w:t>
        </w:r>
        <w:r>
          <w:rPr>
            <w:noProof/>
            <w:webHidden/>
          </w:rPr>
          <w:fldChar w:fldCharType="end"/>
        </w:r>
      </w:hyperlink>
    </w:p>
    <w:p w14:paraId="55D05B15" w14:textId="5945C7E8"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0" w:history="1">
        <w:r w:rsidRPr="00642FBE">
          <w:rPr>
            <w:rStyle w:val="Hyperlink"/>
            <w:rFonts w:eastAsiaTheme="minorEastAsia"/>
            <w:noProof/>
          </w:rPr>
          <w:t>Figure 6: Exemple d’une relation non identifiante</w:t>
        </w:r>
        <w:r>
          <w:rPr>
            <w:noProof/>
            <w:webHidden/>
          </w:rPr>
          <w:tab/>
        </w:r>
        <w:r>
          <w:rPr>
            <w:noProof/>
            <w:webHidden/>
          </w:rPr>
          <w:fldChar w:fldCharType="begin"/>
        </w:r>
        <w:r>
          <w:rPr>
            <w:noProof/>
            <w:webHidden/>
          </w:rPr>
          <w:instrText xml:space="preserve"> PAGEREF _Toc196317890 \h </w:instrText>
        </w:r>
        <w:r>
          <w:rPr>
            <w:noProof/>
            <w:webHidden/>
          </w:rPr>
        </w:r>
        <w:r>
          <w:rPr>
            <w:noProof/>
            <w:webHidden/>
          </w:rPr>
          <w:fldChar w:fldCharType="separate"/>
        </w:r>
        <w:r>
          <w:rPr>
            <w:noProof/>
            <w:webHidden/>
          </w:rPr>
          <w:t>110</w:t>
        </w:r>
        <w:r>
          <w:rPr>
            <w:noProof/>
            <w:webHidden/>
          </w:rPr>
          <w:fldChar w:fldCharType="end"/>
        </w:r>
      </w:hyperlink>
    </w:p>
    <w:p w14:paraId="35431A4F" w14:textId="0D19F5AE"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1" w:history="1">
        <w:r w:rsidRPr="00642FBE">
          <w:rPr>
            <w:rStyle w:val="Hyperlink"/>
            <w:rFonts w:eastAsiaTheme="minorEastAsia"/>
            <w:noProof/>
          </w:rPr>
          <w:t>Figure 7: Diagramme de modèle de la table de symbologie des relations</w:t>
        </w:r>
        <w:r>
          <w:rPr>
            <w:noProof/>
            <w:webHidden/>
          </w:rPr>
          <w:tab/>
        </w:r>
        <w:r>
          <w:rPr>
            <w:noProof/>
            <w:webHidden/>
          </w:rPr>
          <w:fldChar w:fldCharType="begin"/>
        </w:r>
        <w:r>
          <w:rPr>
            <w:noProof/>
            <w:webHidden/>
          </w:rPr>
          <w:instrText xml:space="preserve"> PAGEREF _Toc196317891 \h </w:instrText>
        </w:r>
        <w:r>
          <w:rPr>
            <w:noProof/>
            <w:webHidden/>
          </w:rPr>
        </w:r>
        <w:r>
          <w:rPr>
            <w:noProof/>
            <w:webHidden/>
          </w:rPr>
          <w:fldChar w:fldCharType="separate"/>
        </w:r>
        <w:r>
          <w:rPr>
            <w:noProof/>
            <w:webHidden/>
          </w:rPr>
          <w:t>111</w:t>
        </w:r>
        <w:r>
          <w:rPr>
            <w:noProof/>
            <w:webHidden/>
          </w:rPr>
          <w:fldChar w:fldCharType="end"/>
        </w:r>
      </w:hyperlink>
    </w:p>
    <w:p w14:paraId="6A550ED4" w14:textId="5BD40745"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2" w:history="1">
        <w:r w:rsidRPr="00642FBE">
          <w:rPr>
            <w:rStyle w:val="Hyperlink"/>
            <w:rFonts w:eastAsiaTheme="minorEastAsia"/>
            <w:noProof/>
          </w:rPr>
          <w:t>Figure 8 : Téléchargement de la base de données géospatiales de fichiers complète au moyen du portail CarrefourGéo Ontario</w:t>
        </w:r>
        <w:r>
          <w:rPr>
            <w:noProof/>
            <w:webHidden/>
          </w:rPr>
          <w:tab/>
        </w:r>
        <w:r>
          <w:rPr>
            <w:noProof/>
            <w:webHidden/>
          </w:rPr>
          <w:fldChar w:fldCharType="begin"/>
        </w:r>
        <w:r>
          <w:rPr>
            <w:noProof/>
            <w:webHidden/>
          </w:rPr>
          <w:instrText xml:space="preserve"> PAGEREF _Toc196317892 \h </w:instrText>
        </w:r>
        <w:r>
          <w:rPr>
            <w:noProof/>
            <w:webHidden/>
          </w:rPr>
        </w:r>
        <w:r>
          <w:rPr>
            <w:noProof/>
            <w:webHidden/>
          </w:rPr>
          <w:fldChar w:fldCharType="separate"/>
        </w:r>
        <w:r>
          <w:rPr>
            <w:noProof/>
            <w:webHidden/>
          </w:rPr>
          <w:t>128</w:t>
        </w:r>
        <w:r>
          <w:rPr>
            <w:noProof/>
            <w:webHidden/>
          </w:rPr>
          <w:fldChar w:fldCharType="end"/>
        </w:r>
      </w:hyperlink>
    </w:p>
    <w:p w14:paraId="5C26DBD1" w14:textId="6E2BC921"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3" w:history="1">
        <w:r w:rsidRPr="00642FBE">
          <w:rPr>
            <w:rStyle w:val="Hyperlink"/>
            <w:rFonts w:eastAsiaTheme="minorEastAsia"/>
            <w:noProof/>
          </w:rPr>
          <w:t>Figure 9: Créer une couche d’événement d’itinéraire dans ArcGIS Pro</w:t>
        </w:r>
        <w:r>
          <w:rPr>
            <w:noProof/>
            <w:webHidden/>
          </w:rPr>
          <w:tab/>
        </w:r>
        <w:r>
          <w:rPr>
            <w:noProof/>
            <w:webHidden/>
          </w:rPr>
          <w:fldChar w:fldCharType="begin"/>
        </w:r>
        <w:r>
          <w:rPr>
            <w:noProof/>
            <w:webHidden/>
          </w:rPr>
          <w:instrText xml:space="preserve"> PAGEREF _Toc196317893 \h </w:instrText>
        </w:r>
        <w:r>
          <w:rPr>
            <w:noProof/>
            <w:webHidden/>
          </w:rPr>
        </w:r>
        <w:r>
          <w:rPr>
            <w:noProof/>
            <w:webHidden/>
          </w:rPr>
          <w:fldChar w:fldCharType="separate"/>
        </w:r>
        <w:r>
          <w:rPr>
            <w:noProof/>
            <w:webHidden/>
          </w:rPr>
          <w:t>130</w:t>
        </w:r>
        <w:r>
          <w:rPr>
            <w:noProof/>
            <w:webHidden/>
          </w:rPr>
          <w:fldChar w:fldCharType="end"/>
        </w:r>
      </w:hyperlink>
    </w:p>
    <w:p w14:paraId="59CBC3FB" w14:textId="0B055864"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4" w:history="1">
        <w:r w:rsidRPr="00642FBE">
          <w:rPr>
            <w:rStyle w:val="Hyperlink"/>
            <w:rFonts w:eastAsiaTheme="minorEastAsia"/>
            <w:noProof/>
          </w:rPr>
          <w:t>Figure 10: Affichage des données XY d’ArcMap</w:t>
        </w:r>
        <w:r>
          <w:rPr>
            <w:noProof/>
            <w:webHidden/>
          </w:rPr>
          <w:tab/>
        </w:r>
        <w:r>
          <w:rPr>
            <w:noProof/>
            <w:webHidden/>
          </w:rPr>
          <w:fldChar w:fldCharType="begin"/>
        </w:r>
        <w:r>
          <w:rPr>
            <w:noProof/>
            <w:webHidden/>
          </w:rPr>
          <w:instrText xml:space="preserve"> PAGEREF _Toc196317894 \h </w:instrText>
        </w:r>
        <w:r>
          <w:rPr>
            <w:noProof/>
            <w:webHidden/>
          </w:rPr>
        </w:r>
        <w:r>
          <w:rPr>
            <w:noProof/>
            <w:webHidden/>
          </w:rPr>
          <w:fldChar w:fldCharType="separate"/>
        </w:r>
        <w:r>
          <w:rPr>
            <w:noProof/>
            <w:webHidden/>
          </w:rPr>
          <w:t>132</w:t>
        </w:r>
        <w:r>
          <w:rPr>
            <w:noProof/>
            <w:webHidden/>
          </w:rPr>
          <w:fldChar w:fldCharType="end"/>
        </w:r>
      </w:hyperlink>
    </w:p>
    <w:p w14:paraId="792A52F7" w14:textId="2228B516" w:rsidR="001F47F5" w:rsidRDefault="001F47F5">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317895" w:history="1">
        <w:r w:rsidRPr="00642FBE">
          <w:rPr>
            <w:rStyle w:val="Hyperlink"/>
            <w:rFonts w:eastAsiaTheme="minorEastAsia"/>
            <w:noProof/>
          </w:rPr>
          <w:t>Figure 11: Données de jointure d’ArcMap</w:t>
        </w:r>
        <w:r>
          <w:rPr>
            <w:noProof/>
            <w:webHidden/>
          </w:rPr>
          <w:tab/>
        </w:r>
        <w:r>
          <w:rPr>
            <w:noProof/>
            <w:webHidden/>
          </w:rPr>
          <w:fldChar w:fldCharType="begin"/>
        </w:r>
        <w:r>
          <w:rPr>
            <w:noProof/>
            <w:webHidden/>
          </w:rPr>
          <w:instrText xml:space="preserve"> PAGEREF _Toc196317895 \h </w:instrText>
        </w:r>
        <w:r>
          <w:rPr>
            <w:noProof/>
            <w:webHidden/>
          </w:rPr>
        </w:r>
        <w:r>
          <w:rPr>
            <w:noProof/>
            <w:webHidden/>
          </w:rPr>
          <w:fldChar w:fldCharType="separate"/>
        </w:r>
        <w:r>
          <w:rPr>
            <w:noProof/>
            <w:webHidden/>
          </w:rPr>
          <w:t>134</w:t>
        </w:r>
        <w:r>
          <w:rPr>
            <w:noProof/>
            <w:webHidden/>
          </w:rPr>
          <w:fldChar w:fldCharType="end"/>
        </w:r>
      </w:hyperlink>
    </w:p>
    <w:p w14:paraId="6D294694" w14:textId="67BDC550" w:rsidR="00232386" w:rsidRPr="00232386" w:rsidRDefault="00252B3B" w:rsidP="00232386">
      <w:pPr>
        <w:pStyle w:val="BodyAccessibleTextMIRB"/>
      </w:pPr>
      <w:r w:rsidRPr="00B50AA8">
        <w:rPr>
          <w:lang w:eastAsia="en-CA"/>
        </w:rPr>
        <w:fldChar w:fldCharType="end"/>
      </w:r>
    </w:p>
    <w:p w14:paraId="63859107" w14:textId="77777777" w:rsidR="00232386" w:rsidRPr="00232386" w:rsidRDefault="00232386" w:rsidP="00232386">
      <w:pPr>
        <w:pStyle w:val="BodyAccessibleTextMIRB"/>
        <w:sectPr w:rsidR="00232386" w:rsidRPr="00232386" w:rsidSect="001E404A">
          <w:pgSz w:w="12240" w:h="15840"/>
          <w:pgMar w:top="1440" w:right="1440" w:bottom="1440" w:left="1440" w:header="432" w:footer="720" w:gutter="0"/>
          <w:cols w:space="720"/>
          <w:docGrid w:linePitch="360"/>
        </w:sectPr>
      </w:pPr>
    </w:p>
    <w:p w14:paraId="16199DBA" w14:textId="12FA55B3" w:rsidR="00252B3B" w:rsidRPr="00123D64" w:rsidRDefault="00C57242" w:rsidP="00C57242">
      <w:pPr>
        <w:pStyle w:val="Heading1MIRBTopofPage"/>
        <w:rPr>
          <w:color w:val="244061"/>
        </w:rPr>
      </w:pPr>
      <w:bookmarkStart w:id="14" w:name="_Toc196317826"/>
      <w:r w:rsidRPr="00123D64">
        <w:rPr>
          <w:color w:val="244061"/>
        </w:rPr>
        <w:lastRenderedPageBreak/>
        <w:t>List</w:t>
      </w:r>
      <w:r w:rsidR="00372BFE" w:rsidRPr="00123D64">
        <w:rPr>
          <w:color w:val="244061"/>
        </w:rPr>
        <w:t>e</w:t>
      </w:r>
      <w:r w:rsidRPr="00123D64">
        <w:rPr>
          <w:color w:val="244061"/>
        </w:rPr>
        <w:t xml:space="preserve"> </w:t>
      </w:r>
      <w:r w:rsidR="00372BFE" w:rsidRPr="00123D64">
        <w:rPr>
          <w:color w:val="244061"/>
        </w:rPr>
        <w:t>des</w:t>
      </w:r>
      <w:r w:rsidRPr="00123D64">
        <w:rPr>
          <w:color w:val="244061"/>
        </w:rPr>
        <w:t xml:space="preserve"> </w:t>
      </w:r>
      <w:r w:rsidR="00372BFE" w:rsidRPr="00123D64">
        <w:rPr>
          <w:color w:val="244061"/>
        </w:rPr>
        <w:t>a</w:t>
      </w:r>
      <w:r w:rsidRPr="00123D64">
        <w:rPr>
          <w:color w:val="244061"/>
        </w:rPr>
        <w:t>cronym</w:t>
      </w:r>
      <w:r w:rsidR="00372BFE" w:rsidRPr="00123D64">
        <w:rPr>
          <w:color w:val="244061"/>
        </w:rPr>
        <w:t>e</w:t>
      </w:r>
      <w:r w:rsidRPr="00123D64">
        <w:rPr>
          <w:color w:val="244061"/>
        </w:rPr>
        <w:t>s</w:t>
      </w:r>
      <w:bookmarkEnd w:id="14"/>
    </w:p>
    <w:p w14:paraId="07BA4BB5" w14:textId="542E6BAE" w:rsidR="001F47F5" w:rsidRDefault="001F47F5" w:rsidP="002E6F40">
      <w:pPr>
        <w:pStyle w:val="BodyAccessibleTextMIRB"/>
      </w:pPr>
      <w:r w:rsidRPr="001F47F5">
        <w:t>GEO : Information géospatiale de l’Ontario</w:t>
      </w:r>
    </w:p>
    <w:p w14:paraId="185B8E3F" w14:textId="6667593E" w:rsidR="001F47F5" w:rsidRDefault="001F47F5" w:rsidP="002E6F40">
      <w:pPr>
        <w:pStyle w:val="BodyAccessibleTextMIRB"/>
      </w:pPr>
      <w:r w:rsidRPr="001F47F5">
        <w:t>IDUU : Identificateur unique universel</w:t>
      </w:r>
    </w:p>
    <w:p w14:paraId="6C2245F1" w14:textId="54415F3E" w:rsidR="001F47F5" w:rsidRDefault="001F47F5" w:rsidP="002E6F40">
      <w:pPr>
        <w:pStyle w:val="BodyAccessibleTextMIRB"/>
      </w:pPr>
      <w:r w:rsidRPr="001F47F5">
        <w:t>LUT : Table de correspondance</w:t>
      </w:r>
    </w:p>
    <w:p w14:paraId="458218F7" w14:textId="77777777" w:rsidR="001F47F5" w:rsidRDefault="001F47F5" w:rsidP="001F47F5">
      <w:pPr>
        <w:pStyle w:val="BodyAccessibleTextMIRB"/>
      </w:pPr>
      <w:r>
        <w:t xml:space="preserve">MAML : Ministère des Affaires municipales et du Logement de l’Ontario </w:t>
      </w:r>
    </w:p>
    <w:p w14:paraId="7CF0FFF9" w14:textId="2B048397" w:rsidR="001F47F5" w:rsidRDefault="001F47F5" w:rsidP="001F47F5">
      <w:pPr>
        <w:pStyle w:val="BodyAccessibleTextMIRB"/>
      </w:pPr>
      <w:r>
        <w:t>MRN : ministère des Richesses naturelles de l’Ontario</w:t>
      </w:r>
    </w:p>
    <w:p w14:paraId="49E906CA" w14:textId="60B0EB4E" w:rsidR="001F47F5" w:rsidRDefault="001F47F5" w:rsidP="001F47F5">
      <w:pPr>
        <w:pStyle w:val="BodyAccessibleTextMIRB"/>
      </w:pPr>
      <w:r w:rsidRPr="001F47F5">
        <w:t>OGF : Élément géospatial de l’Ontario</w:t>
      </w:r>
    </w:p>
    <w:p w14:paraId="373CE8E7" w14:textId="4CA6F3D5" w:rsidR="001F47F5" w:rsidRDefault="001F47F5" w:rsidP="001F47F5">
      <w:pPr>
        <w:pStyle w:val="BodyAccessibleTextMIRB"/>
      </w:pPr>
      <w:r w:rsidRPr="001F47F5">
        <w:t>ORNELEM : Nom abrégé pour la classe de la base de données Réseau routier de l’Ontario : Road Net Element.</w:t>
      </w:r>
    </w:p>
    <w:p w14:paraId="33B9E969" w14:textId="77777777" w:rsidR="001F47F5" w:rsidRDefault="001F47F5" w:rsidP="001F47F5">
      <w:pPr>
        <w:pStyle w:val="BodyAccessibleTextMIRB"/>
      </w:pPr>
      <w:r>
        <w:t>RRN: Réseau routier national</w:t>
      </w:r>
    </w:p>
    <w:p w14:paraId="5685C4D6" w14:textId="7E3C434C" w:rsidR="001F47F5" w:rsidRDefault="001F47F5" w:rsidP="001F47F5">
      <w:pPr>
        <w:pStyle w:val="BodyAccessibleTextMIRB"/>
      </w:pPr>
      <w:r>
        <w:t>RRO: Réseau routier de l’Ontario</w:t>
      </w:r>
    </w:p>
    <w:p w14:paraId="5BD8AADE" w14:textId="33BA28C1" w:rsidR="00113562" w:rsidRPr="00123D64" w:rsidRDefault="00113562" w:rsidP="002E6F40">
      <w:pPr>
        <w:pStyle w:val="BodyAccessibleTextMIRB"/>
      </w:pPr>
      <w:r w:rsidRPr="00123D64">
        <w:t>SCP : Société canadienne des postes</w:t>
      </w:r>
    </w:p>
    <w:p w14:paraId="363459CA" w14:textId="77777777" w:rsidR="00123D64" w:rsidRPr="00123D64" w:rsidRDefault="00123D64" w:rsidP="002E6F40">
      <w:pPr>
        <w:pStyle w:val="BodyAccessibleTextMIRB"/>
      </w:pPr>
      <w:r w:rsidRPr="00123D64">
        <w:t>SIG : Système d’information géographique</w:t>
      </w:r>
    </w:p>
    <w:p w14:paraId="73250749" w14:textId="5180E28F" w:rsidR="00677DF6" w:rsidRPr="00123D64" w:rsidRDefault="00677DF6" w:rsidP="00DD79DA">
      <w:pPr>
        <w:keepLines/>
        <w:spacing w:after="200" w:line="360" w:lineRule="auto"/>
        <w:rPr>
          <w:rFonts w:eastAsiaTheme="minorEastAsia" w:cstheme="minorBidi"/>
          <w:sz w:val="24"/>
          <w:szCs w:val="22"/>
          <w:lang w:eastAsia="en-US"/>
        </w:rPr>
      </w:pPr>
      <w:r w:rsidRPr="00123D64">
        <w:rPr>
          <w:rFonts w:eastAsiaTheme="minorEastAsia" w:cstheme="minorBidi"/>
          <w:sz w:val="24"/>
          <w:szCs w:val="22"/>
          <w:lang w:eastAsia="en-US"/>
        </w:rPr>
        <w:t>SRL : Système de référence linéaire</w:t>
      </w:r>
    </w:p>
    <w:p w14:paraId="2702411D" w14:textId="1E930B9A" w:rsidR="00232386" w:rsidRDefault="00924CF3" w:rsidP="00123D64">
      <w:pPr>
        <w:pStyle w:val="BodyAccessibleTextMIRB"/>
      </w:pPr>
      <w:r w:rsidRPr="00123D64">
        <w:t>WFS : Service d’entités géographiques Web</w:t>
      </w:r>
    </w:p>
    <w:p w14:paraId="1C88B42D" w14:textId="77777777" w:rsidR="00232386" w:rsidRDefault="00232386" w:rsidP="00AF7497">
      <w:pPr>
        <w:pStyle w:val="BodyAccessibleTextMIRB"/>
        <w:sectPr w:rsidR="00232386" w:rsidSect="001E404A">
          <w:pgSz w:w="12240" w:h="15840"/>
          <w:pgMar w:top="1440" w:right="1440" w:bottom="1440" w:left="1440" w:header="432" w:footer="720" w:gutter="0"/>
          <w:cols w:space="720"/>
          <w:docGrid w:linePitch="360"/>
        </w:sectPr>
      </w:pPr>
    </w:p>
    <w:p w14:paraId="4374F67E" w14:textId="77777777" w:rsidR="00AF7497" w:rsidRPr="00123D64" w:rsidRDefault="00AF7497" w:rsidP="00AF7497">
      <w:pPr>
        <w:pStyle w:val="Heading1MIRBTopofPage"/>
        <w:rPr>
          <w:color w:val="244061"/>
        </w:rPr>
      </w:pPr>
      <w:bookmarkStart w:id="15" w:name="_Toc196317827"/>
      <w:r w:rsidRPr="00123D64">
        <w:rPr>
          <w:color w:val="244061"/>
        </w:rPr>
        <w:lastRenderedPageBreak/>
        <w:t>1. Introduction</w:t>
      </w:r>
      <w:bookmarkEnd w:id="15"/>
    </w:p>
    <w:p w14:paraId="343E726D" w14:textId="77777777" w:rsidR="00924CF3" w:rsidRPr="00123D64" w:rsidRDefault="00924CF3" w:rsidP="00924CF3">
      <w:pPr>
        <w:pStyle w:val="BodyAccessibleTextMIRB"/>
      </w:pPr>
      <w:bookmarkStart w:id="16" w:name="_Hlk31181961"/>
      <w:bookmarkStart w:id="17" w:name="_Toc437258172"/>
      <w:r w:rsidRPr="00123D64">
        <w:t>Le Réseau routier de l’Ontario (RRO) est une base de données géographiques à l’échelle de la province qui comprend plus de 250 000 kilomètres de voies municipales, de routes provinciales, de chemins d’accès aux ressources et de routes touristiques. Avec une précision de localisation de 10 mètres ou plus, la base de données RRO est la source faisant autorité en matière de données routières pour l’Ontario.</w:t>
      </w:r>
    </w:p>
    <w:p w14:paraId="7D0D7A2D" w14:textId="77777777" w:rsidR="00924CF3" w:rsidRPr="00123D64" w:rsidRDefault="00924CF3" w:rsidP="00924CF3">
      <w:pPr>
        <w:pStyle w:val="BodyAccessibleTextMIRB"/>
      </w:pPr>
      <w:r w:rsidRPr="00123D64">
        <w:t>La base de données RRO est une initiative nationale, provinciale et municipale qui appuie la création, la tenue à jour et le partage d’une base de données routières standard. Information géospatiale de l’Ontario (GEO) tient à jour la base de données RRO en utilisant les données des administrations routières ayant une responsabilité législative : les municipalités de l’Ontario, le ministère des Transports de l’Ontario (MTO) et le ministère des Richesses naturelles de l’Ontario (MRN). Les renseignements et les données sur les routes sont recueillis, normalisés et intégrés dans un produit de cartographie routière homogène.</w:t>
      </w:r>
    </w:p>
    <w:p w14:paraId="1F65421A" w14:textId="77777777" w:rsidR="00924CF3" w:rsidRPr="00123D64" w:rsidRDefault="00924CF3" w:rsidP="00924CF3">
      <w:pPr>
        <w:pStyle w:val="BodyAccessibleTextMIRB"/>
      </w:pPr>
      <w:r w:rsidRPr="00123D64">
        <w:t>Les utilisateurs peuvent accéder aux données actuelles de la base de données RRO par l’intermédiaire d’un service d’entités géographiques Web (WFS) ou d’une licence d’utilisation des données ouvertes pour créer des produits et services, dont des applications de cartographie, d’analyse et de géocodage. Les données actualisées sont accessibles gratuitement aux organismes publics et privés, ce qui permet d’économiser du temps, des ressources et de l’argent.</w:t>
      </w:r>
    </w:p>
    <w:bookmarkEnd w:id="16"/>
    <w:p w14:paraId="05CBA38C" w14:textId="77777777" w:rsidR="00924CF3" w:rsidRPr="00123D64" w:rsidRDefault="00924CF3" w:rsidP="00924CF3">
      <w:pPr>
        <w:pStyle w:val="BodyAccessibleTextMIRB"/>
      </w:pPr>
      <w:r w:rsidRPr="00123D64">
        <w:t xml:space="preserve">Pour en savoir plus sur la base de données RRO, envoyez un courriel à l’adresse suivante : </w:t>
      </w:r>
      <w:hyperlink r:id="rId16" w:history="1">
        <w:r w:rsidRPr="00123D64">
          <w:rPr>
            <w:rStyle w:val="Hyperlink"/>
            <w:color w:val="244061"/>
          </w:rPr>
          <w:t>geospatial@ontario.ca</w:t>
        </w:r>
      </w:hyperlink>
      <w:r w:rsidRPr="00123D64">
        <w:rPr>
          <w:color w:val="244061"/>
        </w:rPr>
        <w:t>.</w:t>
      </w:r>
    </w:p>
    <w:p w14:paraId="42673A72" w14:textId="7E528882" w:rsidR="00232386" w:rsidRPr="00123D64" w:rsidRDefault="00232386" w:rsidP="00232386">
      <w:pPr>
        <w:pStyle w:val="Heading1MIRBMidPage"/>
        <w:rPr>
          <w:color w:val="244061"/>
        </w:rPr>
      </w:pPr>
      <w:bookmarkStart w:id="18" w:name="_Toc196317828"/>
      <w:r w:rsidRPr="00123D64">
        <w:rPr>
          <w:color w:val="244061"/>
        </w:rPr>
        <w:t>2. Objecti</w:t>
      </w:r>
      <w:bookmarkEnd w:id="17"/>
      <w:r w:rsidR="00244CA6" w:rsidRPr="00123D64">
        <w:rPr>
          <w:color w:val="244061"/>
        </w:rPr>
        <w:t>fs</w:t>
      </w:r>
      <w:bookmarkEnd w:id="18"/>
    </w:p>
    <w:p w14:paraId="32D2D558" w14:textId="6ADF04E6" w:rsidR="002E6F40" w:rsidRDefault="00123D64" w:rsidP="002E6F40">
      <w:pPr>
        <w:pStyle w:val="BodyAccessibleTextMIRB"/>
      </w:pPr>
      <w:bookmarkStart w:id="19" w:name="_Toc437258173"/>
      <w:r w:rsidRPr="00123D64">
        <w:t>Ce guide s’adresse aux utilisateurs ayant un intérêt général envers la classe de la base de données Réseau routier de l’Ontario : Road Net Element (ORNELEM) d’Information géospatiale de l’Ontario (IGO). Le reste du présent document décrit l’étendue et le contexte des renseignements recueillis pour l’élément le Road Net Element du RRO.</w:t>
      </w:r>
    </w:p>
    <w:bookmarkEnd w:id="19"/>
    <w:p w14:paraId="13DE0424" w14:textId="0F76FFD2" w:rsidR="00131327" w:rsidRPr="00A83E1D" w:rsidRDefault="00131327" w:rsidP="00A83E1D">
      <w:pPr>
        <w:pStyle w:val="Heading1MIRBMidPage"/>
        <w:sectPr w:rsidR="00131327" w:rsidRPr="00A83E1D" w:rsidSect="001E404A">
          <w:pgSz w:w="12240" w:h="15840"/>
          <w:pgMar w:top="1440" w:right="1440" w:bottom="1440" w:left="1440" w:header="432" w:footer="720" w:gutter="0"/>
          <w:cols w:space="720"/>
          <w:docGrid w:linePitch="360"/>
        </w:sectPr>
      </w:pPr>
    </w:p>
    <w:p w14:paraId="0F1E0289" w14:textId="122F1695" w:rsidR="004E038D" w:rsidRDefault="004E038D" w:rsidP="004E038D">
      <w:pPr>
        <w:pStyle w:val="Heading1MIRBMidPage"/>
        <w:rPr>
          <w:color w:val="244061"/>
        </w:rPr>
      </w:pPr>
      <w:bookmarkStart w:id="20" w:name="_Toc196317829"/>
      <w:r w:rsidRPr="00123D64">
        <w:rPr>
          <w:color w:val="244061"/>
        </w:rPr>
        <w:lastRenderedPageBreak/>
        <w:t>3. Catégorie de données : Réseau routier de l’Ontario : Road Net Element (ORNELEM)</w:t>
      </w:r>
      <w:bookmarkEnd w:id="20"/>
    </w:p>
    <w:p w14:paraId="1673BC3C" w14:textId="77777777" w:rsidR="00123D64" w:rsidRDefault="00123D64" w:rsidP="00123D64">
      <w:pPr>
        <w:pStyle w:val="BodyAccessibleTextMIRB"/>
      </w:pPr>
      <w:r>
        <w:t>ORNELEM est un système de référence linéaire (SRL) dans lequel les événements ponctuels et linéaires sont situés le long d’un segment linéaire à des coordonnées spécifiques (x, y) appelées mesures.</w:t>
      </w:r>
    </w:p>
    <w:p w14:paraId="4751A1FC" w14:textId="28FFA660" w:rsidR="00232386" w:rsidRPr="00131327" w:rsidRDefault="00123D64" w:rsidP="00123D64">
      <w:pPr>
        <w:pStyle w:val="BodyAccessibleTextMIRB"/>
      </w:pPr>
      <w:r>
        <w:t>Les événements linéaires se produisent entre des mesures de départ et d’arrivée et comprennent la surface de route, le nombre de voies, la catégorie de route, le nom de rue, les renseignements sur l’adresse, le territoire de compétence, la limite de vitesse et la structure. Les événements ponctuels se produisent à une mesure précise le long des segments et comprennent la jonction, le point de péage et le passage bloqué.</w:t>
      </w:r>
    </w:p>
    <w:p w14:paraId="21C01046" w14:textId="77777777" w:rsidR="00232386" w:rsidRDefault="00232386" w:rsidP="00232386">
      <w:pPr>
        <w:pStyle w:val="BodyAccessibleTextMIRB"/>
        <w:keepNext/>
        <w:spacing w:after="0"/>
        <w:jc w:val="center"/>
      </w:pPr>
      <w:r w:rsidRPr="005B2498">
        <w:rPr>
          <w:noProof/>
          <w:lang w:eastAsia="en-CA"/>
        </w:rPr>
        <w:drawing>
          <wp:inline distT="0" distB="0" distL="0" distR="0" wp14:anchorId="6CAAA7A6" wp14:editId="47563EFD">
            <wp:extent cx="4946767" cy="2253082"/>
            <wp:effectExtent l="0" t="0" r="0" b="0"/>
            <wp:docPr id="90" name="Picture 90" descr="Segment Road Net Element du RRO avec événements linéaires&#10;&#10;Diagramme d’un segment de géométrie Road Net Element du RRO et d’attributs d’événements sélectionnés, notamment l’adresse et l’état de la chaussée. Diagramme d’un segment de géométrie Road Net Element du RRO et d’attributs d’événements sélectionnés, notamment l’adresse et l’état de la chauss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Segment Road Net Element du RRO avec événements linéaires&#10;&#10;Diagramme d’un segment de géométrie Road Net Element du RRO et d’attributs d’événements sélectionnés, notamment l’adresse et l’état de la chaussée. Diagramme d’un segment de géométrie Road Net Element du RRO et d’attributs d’événements sélectionnés, notamment l’adresse et l’état de la chaussée."/>
                    <pic:cNvPicPr/>
                  </pic:nvPicPr>
                  <pic:blipFill>
                    <a:blip r:embed="rId17">
                      <a:extLst>
                        <a:ext uri="{28A0092B-C50C-407E-A947-70E740481C1C}">
                          <a14:useLocalDpi xmlns:a14="http://schemas.microsoft.com/office/drawing/2010/main" val="0"/>
                        </a:ext>
                      </a:extLst>
                    </a:blip>
                    <a:stretch>
                      <a:fillRect/>
                    </a:stretch>
                  </pic:blipFill>
                  <pic:spPr>
                    <a:xfrm>
                      <a:off x="0" y="0"/>
                      <a:ext cx="4962548" cy="2260270"/>
                    </a:xfrm>
                    <a:prstGeom prst="rect">
                      <a:avLst/>
                    </a:prstGeom>
                  </pic:spPr>
                </pic:pic>
              </a:graphicData>
            </a:graphic>
          </wp:inline>
        </w:drawing>
      </w:r>
    </w:p>
    <w:p w14:paraId="603D0B18" w14:textId="3E59DFCF" w:rsidR="00232386" w:rsidRPr="002E6F40" w:rsidRDefault="00232386" w:rsidP="00232386">
      <w:pPr>
        <w:pStyle w:val="Caption"/>
        <w:rPr>
          <w:color w:val="244061"/>
        </w:rPr>
      </w:pPr>
      <w:bookmarkStart w:id="21" w:name="_Toc436831316"/>
      <w:bookmarkStart w:id="22" w:name="_Toc196317885"/>
      <w:r w:rsidRPr="002E6F40">
        <w:rPr>
          <w:color w:val="244061"/>
        </w:rPr>
        <w:t xml:space="preserve">Figure </w:t>
      </w:r>
      <w:r w:rsidR="005729E7" w:rsidRPr="002E6F40">
        <w:rPr>
          <w:color w:val="244061"/>
        </w:rPr>
        <w:fldChar w:fldCharType="begin"/>
      </w:r>
      <w:r w:rsidR="005729E7" w:rsidRPr="002E6F40">
        <w:rPr>
          <w:color w:val="244061"/>
        </w:rPr>
        <w:instrText xml:space="preserve"> SEQ Figure \* ARABIC </w:instrText>
      </w:r>
      <w:r w:rsidR="005729E7" w:rsidRPr="002E6F40">
        <w:rPr>
          <w:color w:val="244061"/>
        </w:rPr>
        <w:fldChar w:fldCharType="separate"/>
      </w:r>
      <w:r w:rsidR="00D90895" w:rsidRPr="002E6F40">
        <w:rPr>
          <w:noProof/>
          <w:color w:val="244061"/>
        </w:rPr>
        <w:t>1</w:t>
      </w:r>
      <w:r w:rsidR="005729E7" w:rsidRPr="002E6F40">
        <w:rPr>
          <w:noProof/>
          <w:color w:val="244061"/>
        </w:rPr>
        <w:fldChar w:fldCharType="end"/>
      </w:r>
      <w:r w:rsidR="00123D64">
        <w:rPr>
          <w:noProof/>
          <w:color w:val="244061"/>
        </w:rPr>
        <w:t xml:space="preserve"> </w:t>
      </w:r>
      <w:r w:rsidRPr="002E6F40">
        <w:rPr>
          <w:color w:val="244061"/>
        </w:rPr>
        <w:t xml:space="preserve">: </w:t>
      </w:r>
      <w:r w:rsidR="00123D64" w:rsidRPr="00123D64">
        <w:rPr>
          <w:color w:val="244061"/>
        </w:rPr>
        <w:t>Segment ORNELEM avec événements linéaires</w:t>
      </w:r>
      <w:bookmarkEnd w:id="21"/>
      <w:bookmarkEnd w:id="22"/>
    </w:p>
    <w:p w14:paraId="20DF845E" w14:textId="0E637A34" w:rsidR="00232386" w:rsidRDefault="00123D64" w:rsidP="00232386">
      <w:pPr>
        <w:pStyle w:val="BodyAccessibleTextMIRB"/>
      </w:pPr>
      <w:r w:rsidRPr="00123D64">
        <w:lastRenderedPageBreak/>
        <w:t>La géométrie ORNELEM est représentée par des segments linéaires uniques et contient trois types de géométrie : éléments routiers, liaisons par traversier et routes virtuelles. Les éléments routiers sont segmentés aux intersections réelles représentées par des jonctions. Les segments sont reliés par une jonction à chaque extrémité, sauf pour les cul-de-sacs (boucles) où il n’y a qu’une jonction. Les liaisons par traversier sont une approximation de l’itinéraire qu’un traversier emprunte pour transporter des véhicules sur l’eau et sont liées à un élément routier par une jonction. Les routes virtuelles représentent les adresses recueillies pour les îles ou les rivages qui ne sont pas accessibles par la route et qui ne peuvent pas nécessairement être reliés au réseau routier principal.</w:t>
      </w:r>
    </w:p>
    <w:p w14:paraId="132172EB" w14:textId="50877762" w:rsidR="00C61922" w:rsidRDefault="00C61922" w:rsidP="00C61922">
      <w:pPr>
        <w:pStyle w:val="BodyAccessibleTextMIRB"/>
      </w:pPr>
      <w:r w:rsidRPr="00123D64">
        <w:t>Le composite de la base de données RRO est un dérivé segmenté de la catégorie de données Road Net Element du RRO. Les renseignements sur les segments de route comprennent l’adressage, la limite de vitesse, le nombre de voies, l’état de la chaussée, la catégorie de route, le territoire de compétence, le numéro de route et la direction de la circulation. Les plages d’adresses s’étendent d’une intersection à l’autre ou peuvent être interpolées entre les intersections. Les autres entités routières comprennent les passages bloqués, les passages inférieurs ainsi que les points de péage et leurs barèmes.</w:t>
      </w:r>
    </w:p>
    <w:p w14:paraId="3FD61BB5" w14:textId="48FA6E0B" w:rsidR="005163EE" w:rsidRDefault="00123D64" w:rsidP="00232386">
      <w:pPr>
        <w:pStyle w:val="BodyAccessibleTextMIRB"/>
        <w:rPr>
          <w:color w:val="244061"/>
        </w:rPr>
      </w:pPr>
      <w:r w:rsidRPr="00123D64">
        <w:t xml:space="preserve">Pour de plus amples renseignements, consultez le diagramme du modèle de données ORNELEM et </w:t>
      </w:r>
      <w:r>
        <w:t>l’</w:t>
      </w:r>
      <w:hyperlink w:anchor="AppendixB" w:history="1">
        <w:r w:rsidR="00232386" w:rsidRPr="002E6F40">
          <w:rPr>
            <w:rStyle w:val="HyperlinkMIRBChar"/>
            <w:color w:val="244061"/>
          </w:rPr>
          <w:t>A</w:t>
        </w:r>
        <w:r>
          <w:rPr>
            <w:rStyle w:val="HyperlinkMIRBChar"/>
            <w:color w:val="244061"/>
          </w:rPr>
          <w:t>nnexe</w:t>
        </w:r>
        <w:r w:rsidR="00232386" w:rsidRPr="002E6F40">
          <w:rPr>
            <w:rStyle w:val="HyperlinkMIRBChar"/>
            <w:color w:val="244061"/>
          </w:rPr>
          <w:t xml:space="preserve"> B: </w:t>
        </w:r>
        <w:r w:rsidRPr="00123D64">
          <w:rPr>
            <w:rStyle w:val="HyperlinkMIRBChar"/>
            <w:color w:val="244061"/>
          </w:rPr>
          <w:t>Tableau des principaux indices de dépendance et de relation</w:t>
        </w:r>
        <w:r>
          <w:rPr>
            <w:rStyle w:val="HyperlinkMIRBChar"/>
            <w:color w:val="244061"/>
          </w:rPr>
          <w:t>.</w:t>
        </w:r>
        <w:r w:rsidRPr="00123D64">
          <w:rPr>
            <w:rStyle w:val="HyperlinkMIRBChar"/>
            <w:color w:val="244061"/>
          </w:rPr>
          <w:t xml:space="preserve"> </w:t>
        </w:r>
      </w:hyperlink>
      <w:r w:rsidR="00232386" w:rsidRPr="002E6F40">
        <w:rPr>
          <w:color w:val="244061"/>
        </w:rPr>
        <w:t>.</w:t>
      </w:r>
    </w:p>
    <w:p w14:paraId="556201F1" w14:textId="77777777" w:rsidR="002E6F40" w:rsidRDefault="002E6F40" w:rsidP="00232386">
      <w:pPr>
        <w:pStyle w:val="BodyAccessibleTextMIRB"/>
        <w:rPr>
          <w:color w:val="244061"/>
        </w:rPr>
      </w:pPr>
    </w:p>
    <w:p w14:paraId="26D38340" w14:textId="77777777" w:rsidR="002E6F40" w:rsidRDefault="002E6F40" w:rsidP="00232386">
      <w:pPr>
        <w:pStyle w:val="BodyAccessibleTextMIRB"/>
        <w:rPr>
          <w:color w:val="244061"/>
        </w:rPr>
      </w:pPr>
    </w:p>
    <w:p w14:paraId="239DD0B2" w14:textId="77777777" w:rsidR="002E6F40" w:rsidRDefault="002E6F40" w:rsidP="00232386">
      <w:pPr>
        <w:pStyle w:val="BodyAccessibleTextMIRB"/>
        <w:rPr>
          <w:color w:val="244061"/>
        </w:rPr>
      </w:pPr>
    </w:p>
    <w:p w14:paraId="3B52DC6A" w14:textId="77777777" w:rsidR="002E6F40" w:rsidRDefault="002E6F40" w:rsidP="00232386">
      <w:pPr>
        <w:pStyle w:val="BodyAccessibleTextMIRB"/>
        <w:rPr>
          <w:color w:val="244061"/>
        </w:rPr>
      </w:pPr>
    </w:p>
    <w:p w14:paraId="2245B6F6" w14:textId="77777777" w:rsidR="002E6F40" w:rsidRDefault="002E6F40" w:rsidP="00232386">
      <w:pPr>
        <w:pStyle w:val="BodyAccessibleTextMIRB"/>
        <w:rPr>
          <w:color w:val="244061"/>
        </w:rPr>
      </w:pPr>
    </w:p>
    <w:p w14:paraId="18D47FDA" w14:textId="77777777" w:rsidR="002E6F40" w:rsidRDefault="002E6F40" w:rsidP="00232386">
      <w:pPr>
        <w:pStyle w:val="BodyAccessibleTextMIRB"/>
        <w:rPr>
          <w:color w:val="244061"/>
        </w:rPr>
      </w:pPr>
    </w:p>
    <w:p w14:paraId="13F1CE4A" w14:textId="720596F0" w:rsidR="002738BF" w:rsidRPr="00373FC7" w:rsidRDefault="009A1B79" w:rsidP="00232386">
      <w:pPr>
        <w:pStyle w:val="Heading1MIRBMidPage"/>
        <w:rPr>
          <w:color w:val="244061"/>
        </w:rPr>
      </w:pPr>
      <w:bookmarkStart w:id="23" w:name="ModelDiagram4"/>
      <w:bookmarkStart w:id="24" w:name="_Toc196317830"/>
      <w:r w:rsidRPr="00373FC7">
        <w:rPr>
          <w:color w:val="244061"/>
        </w:rPr>
        <w:lastRenderedPageBreak/>
        <w:t xml:space="preserve">4. </w:t>
      </w:r>
      <w:r w:rsidR="00C61922" w:rsidRPr="00373FC7">
        <w:rPr>
          <w:color w:val="244061"/>
        </w:rPr>
        <w:t>Modèle de diagramme : Réseau routier de l’Ontario : Road Net Element</w:t>
      </w:r>
      <w:bookmarkEnd w:id="24"/>
    </w:p>
    <w:bookmarkEnd w:id="23"/>
    <w:p w14:paraId="3E83B710" w14:textId="479DCCCA" w:rsidR="00232386" w:rsidRPr="00373FC7" w:rsidRDefault="00C61922" w:rsidP="00374CC5">
      <w:pPr>
        <w:pStyle w:val="BodyAccessibleTextMIRB"/>
      </w:pPr>
      <w:r w:rsidRPr="00373FC7">
        <w:t>Diagramme du modèle physique pour le Réseau routier de l’Ontario : Road Net Element</w:t>
      </w:r>
    </w:p>
    <w:p w14:paraId="5E12B3E8" w14:textId="46A27099" w:rsidR="00232386" w:rsidRPr="00373FC7" w:rsidRDefault="00C61922" w:rsidP="00374CC5">
      <w:pPr>
        <w:pStyle w:val="BodyAccessibleTextMIRB"/>
      </w:pPr>
      <w:r w:rsidRPr="00373FC7">
        <w:t xml:space="preserve">Date d’entrée en vigueur du modèle : 5 </w:t>
      </w:r>
      <w:r w:rsidR="00D34D3E" w:rsidRPr="00373FC7">
        <w:t>mai 2016</w:t>
      </w:r>
    </w:p>
    <w:p w14:paraId="7EC5F355" w14:textId="77777777" w:rsidR="00D34D3E" w:rsidRPr="00373FC7" w:rsidRDefault="00D34D3E" w:rsidP="00D34D3E">
      <w:pPr>
        <w:pStyle w:val="BodyAccessibleTextMIRB"/>
      </w:pPr>
      <w:r w:rsidRPr="00373FC7">
        <w:t>Remarque : Lorsque cela s’applique à ce modèle :</w:t>
      </w:r>
    </w:p>
    <w:p w14:paraId="6B169441" w14:textId="77777777" w:rsidR="00D34D3E" w:rsidRPr="00373FC7" w:rsidRDefault="00D34D3E" w:rsidP="00D34D3E">
      <w:pPr>
        <w:pStyle w:val="BulletsMIRB"/>
      </w:pPr>
      <w:r w:rsidRPr="00373FC7">
        <w:t>Tables avec une extension « _LIST » (en jaune) = Table de correspondance (LUT)</w:t>
      </w:r>
    </w:p>
    <w:p w14:paraId="512E269D" w14:textId="3E14E945" w:rsidR="00232386" w:rsidRPr="001513BB" w:rsidRDefault="00373FC7" w:rsidP="00232386">
      <w:pPr>
        <w:pStyle w:val="BulletsMIRB"/>
      </w:pPr>
      <w:r w:rsidRPr="00373FC7">
        <w:t>Le modèle comprend des classes non spatiales : Jonction RRO (ORNJUNCT) et nom de rue RRO analysé (ORNNAME)</w:t>
      </w:r>
    </w:p>
    <w:p w14:paraId="728C2AD3" w14:textId="77777777" w:rsidR="009A1B79" w:rsidRPr="00374CC5" w:rsidRDefault="009A1B79" w:rsidP="00374CC5">
      <w:pPr>
        <w:pStyle w:val="BodyAccessibleTextMIRB"/>
      </w:pPr>
    </w:p>
    <w:p w14:paraId="0653E009" w14:textId="77777777" w:rsidR="00232386" w:rsidRPr="009B4D2D" w:rsidRDefault="00232386" w:rsidP="009B4D2D">
      <w:pPr>
        <w:pStyle w:val="BodyAccessibleTextMIRB"/>
        <w:sectPr w:rsidR="00232386" w:rsidRPr="009B4D2D" w:rsidSect="001E404A">
          <w:pgSz w:w="12240" w:h="15840"/>
          <w:pgMar w:top="1440" w:right="1440" w:bottom="1440" w:left="1440" w:header="432" w:footer="720" w:gutter="0"/>
          <w:cols w:space="720"/>
          <w:docGrid w:linePitch="360"/>
        </w:sectPr>
      </w:pPr>
    </w:p>
    <w:p w14:paraId="5AC664A7" w14:textId="77777777" w:rsidR="00232386" w:rsidRDefault="00EE0E4F" w:rsidP="00232386">
      <w:pPr>
        <w:pStyle w:val="BodyAccessibleTextMIRB"/>
      </w:pPr>
      <w:r>
        <w:rPr>
          <w:noProof/>
          <w:lang w:eastAsia="en-CA"/>
        </w:rPr>
        <w:lastRenderedPageBreak/>
        <w:drawing>
          <wp:inline distT="0" distB="0" distL="0" distR="0" wp14:anchorId="7DB5DFA1" wp14:editId="6B1780D6">
            <wp:extent cx="14630400" cy="8280400"/>
            <wp:effectExtent l="0" t="0" r="0" b="6350"/>
            <wp:docPr id="2" name="Picture 2" descr="Schéma du modèle : Schéma du modèle :&#10;&#10;Le diagramme du modèle physique de l’élément de réseau routier d’ORN montrant les relations entre la table commerciale principale et les tables de recher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éma du modèle : Schéma du modèle :&#10;&#10;Le diagramme du modèle physique de l’élément de réseau routier d’ORN montrant les relations entre la table commerciale principale et les tables de recherch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30400" cy="8280400"/>
                    </a:xfrm>
                    <a:prstGeom prst="rect">
                      <a:avLst/>
                    </a:prstGeom>
                  </pic:spPr>
                </pic:pic>
              </a:graphicData>
            </a:graphic>
          </wp:inline>
        </w:drawing>
      </w:r>
    </w:p>
    <w:p w14:paraId="08103B08" w14:textId="77777777" w:rsidR="00232386" w:rsidRDefault="00232386" w:rsidP="00232386">
      <w:pPr>
        <w:pStyle w:val="BodyAccessibleTextMIRB"/>
      </w:pPr>
    </w:p>
    <w:p w14:paraId="71B545A5" w14:textId="77777777" w:rsidR="009F3508" w:rsidRDefault="009F3508" w:rsidP="00232386">
      <w:pPr>
        <w:pStyle w:val="BodyAccessibleTextMIRB"/>
        <w:sectPr w:rsidR="009F3508" w:rsidSect="00232386">
          <w:pgSz w:w="24480" w:h="15840" w:orient="landscape" w:code="17"/>
          <w:pgMar w:top="720" w:right="720" w:bottom="720" w:left="720" w:header="432" w:footer="720" w:gutter="0"/>
          <w:cols w:space="720"/>
          <w:docGrid w:linePitch="360"/>
        </w:sectPr>
      </w:pPr>
    </w:p>
    <w:p w14:paraId="2943CF46" w14:textId="77777777" w:rsidR="00D34D3E" w:rsidRPr="00FC7E01" w:rsidRDefault="00D34D3E" w:rsidP="008C1D79">
      <w:pPr>
        <w:pStyle w:val="BodyAccessibleTextMIRB"/>
        <w:rPr>
          <w:rFonts w:eastAsiaTheme="majorEastAsia" w:cstheme="majorBidi"/>
          <w:b/>
          <w:bCs/>
          <w:color w:val="244061"/>
          <w:sz w:val="32"/>
          <w:szCs w:val="28"/>
          <w:lang w:eastAsia="en-CA"/>
        </w:rPr>
      </w:pPr>
      <w:r w:rsidRPr="00FC7E01">
        <w:rPr>
          <w:rFonts w:eastAsiaTheme="majorEastAsia" w:cstheme="majorBidi"/>
          <w:b/>
          <w:bCs/>
          <w:color w:val="244061"/>
          <w:sz w:val="32"/>
          <w:szCs w:val="28"/>
          <w:lang w:eastAsia="en-CA"/>
        </w:rPr>
        <w:lastRenderedPageBreak/>
        <w:t>5. Description des données</w:t>
      </w:r>
    </w:p>
    <w:p w14:paraId="6329E3BD" w14:textId="77777777" w:rsidR="00D34D3E" w:rsidRPr="00FC7E01" w:rsidRDefault="00D34D3E" w:rsidP="00D34D3E">
      <w:pPr>
        <w:pStyle w:val="BodyAccessibleTextMIRB"/>
      </w:pPr>
      <w:r w:rsidRPr="00FC7E01">
        <w:t>La ou les tables des principaux secteurs d’activité de ce modèle se trouvent ci-dessous. Les tables de correspondance associées sont énumérées à l’</w:t>
      </w:r>
      <w:hyperlink w:anchor="AppendixA" w:history="1">
        <w:r w:rsidRPr="00FC7E01">
          <w:rPr>
            <w:rStyle w:val="HyperlinkMIRBChar"/>
          </w:rPr>
          <w:t>annexe A</w:t>
        </w:r>
      </w:hyperlink>
      <w:r w:rsidRPr="00FC7E01">
        <w:t xml:space="preserve"> du présent document et sont reliées par des hyperliens lorsqu’elles sont mentionnées dans la présente section.</w:t>
      </w:r>
    </w:p>
    <w:p w14:paraId="7C98ABEE" w14:textId="77777777" w:rsidR="00232386" w:rsidRPr="002E6F40" w:rsidRDefault="00820918" w:rsidP="00820918">
      <w:pPr>
        <w:pStyle w:val="Heading2MIRB"/>
        <w:rPr>
          <w:color w:val="244061"/>
        </w:rPr>
      </w:pPr>
      <w:bookmarkStart w:id="25" w:name="_Toc196317831"/>
      <w:r w:rsidRPr="00FC7E01">
        <w:rPr>
          <w:color w:val="244061"/>
        </w:rPr>
        <w:t>ORN_ROAD_NET_ELEMENT_FT</w:t>
      </w:r>
      <w:bookmarkEnd w:id="25"/>
    </w:p>
    <w:p w14:paraId="0808C638" w14:textId="7BF42745" w:rsidR="00820918" w:rsidRPr="00642EC3" w:rsidRDefault="00FC7E01" w:rsidP="00820918">
      <w:pPr>
        <w:pStyle w:val="BodyAccessibleTextMIRB"/>
      </w:pPr>
      <w:r w:rsidRPr="00FC7E01">
        <w:t>La ligne médiane de base des éléments du réseau routier, qui forme le réseau spatial de routes, composé de trois types d’éléments de réseau routier; éléments routiers, liaisons par traversier et routes virtuelles. Le RRO est segmenté à des intersections ou des jonctions réelles au sol, et les éléments du réseau routier sont reliés par une jonction à chaque extrémité, sauf pour les cul-de-sacs où il n’y a qu’une jonction. Lorsqu’il y a des sauts-de-moutons, les éléments routiers coupés ne partagent pas de jonction. Si une jonction est présente à l’emplacement du saut-de-mouton, elle est soit reliée à l’ensemble inférieur des éléments routiers, soit à l’ensemble supérieur, mais jamais aux deux. Les routes proposées et les routes en construction ne sont pas représentées dans le RRO. Les voies de virage séparées par un terre-plein de plus de 10 mètres de longueur sont représentées dans le RRO.</w:t>
      </w:r>
    </w:p>
    <w:tbl>
      <w:tblPr>
        <w:tblStyle w:val="TableGrid1"/>
        <w:tblW w:w="18468" w:type="dxa"/>
        <w:tblLayout w:type="fixed"/>
        <w:tblLook w:val="04A0" w:firstRow="1" w:lastRow="0" w:firstColumn="1" w:lastColumn="0" w:noHBand="0" w:noVBand="1"/>
        <w:tblCaption w:val="Table : ORN_ROAD_NET_ELEMENT_FT"/>
        <w:tblDescription w:val="La table ORN_ROAD_NET_ELEMENT_FT et ses attributs."/>
      </w:tblPr>
      <w:tblGrid>
        <w:gridCol w:w="4158"/>
        <w:gridCol w:w="2250"/>
        <w:gridCol w:w="1525"/>
        <w:gridCol w:w="1895"/>
        <w:gridCol w:w="8640"/>
      </w:tblGrid>
      <w:tr w:rsidR="00D34D3E" w:rsidRPr="00D0285A" w14:paraId="008695A7" w14:textId="77777777" w:rsidTr="00D34D3E">
        <w:trPr>
          <w:cantSplit/>
          <w:trHeight w:val="432"/>
          <w:tblHeader/>
        </w:trPr>
        <w:tc>
          <w:tcPr>
            <w:tcW w:w="4158" w:type="dxa"/>
            <w:vAlign w:val="center"/>
          </w:tcPr>
          <w:p w14:paraId="53A91674" w14:textId="3FBCDD89" w:rsidR="00D34D3E" w:rsidRPr="00FC7E01" w:rsidRDefault="00D34D3E" w:rsidP="00D34D3E">
            <w:pPr>
              <w:pStyle w:val="TableHeaderRowTextMIRB"/>
            </w:pPr>
            <w:r w:rsidRPr="00FC7E01">
              <w:t>Nom de la colonne</w:t>
            </w:r>
          </w:p>
        </w:tc>
        <w:tc>
          <w:tcPr>
            <w:tcW w:w="2250" w:type="dxa"/>
            <w:vAlign w:val="center"/>
          </w:tcPr>
          <w:p w14:paraId="18CF3E41" w14:textId="4526167C" w:rsidR="00D34D3E" w:rsidRPr="00FC7E01" w:rsidRDefault="00D34D3E" w:rsidP="00D34D3E">
            <w:pPr>
              <w:pStyle w:val="TableHeaderRowTextMIRB"/>
            </w:pPr>
            <w:r w:rsidRPr="00FC7E01">
              <w:t>Type de colonne</w:t>
            </w:r>
          </w:p>
        </w:tc>
        <w:tc>
          <w:tcPr>
            <w:tcW w:w="1525" w:type="dxa"/>
            <w:vAlign w:val="center"/>
          </w:tcPr>
          <w:p w14:paraId="6193FC7B" w14:textId="7512BB1D" w:rsidR="00D34D3E" w:rsidRPr="00FC7E01" w:rsidRDefault="00D34D3E" w:rsidP="00D34D3E">
            <w:pPr>
              <w:pStyle w:val="TableHeaderRowTextMIRB"/>
            </w:pPr>
            <w:r w:rsidRPr="00FC7E01">
              <w:t>Obligatoire</w:t>
            </w:r>
          </w:p>
        </w:tc>
        <w:tc>
          <w:tcPr>
            <w:tcW w:w="1895" w:type="dxa"/>
            <w:vAlign w:val="center"/>
          </w:tcPr>
          <w:p w14:paraId="0549F5B8" w14:textId="47867833" w:rsidR="00D34D3E" w:rsidRPr="00FC7E01" w:rsidRDefault="00D34D3E" w:rsidP="00D34D3E">
            <w:pPr>
              <w:pStyle w:val="TableHeaderRowTextMIRB"/>
            </w:pPr>
            <w:r w:rsidRPr="00FC7E01">
              <w:t>Nom abrégé</w:t>
            </w:r>
          </w:p>
        </w:tc>
        <w:tc>
          <w:tcPr>
            <w:tcW w:w="8640" w:type="dxa"/>
            <w:vAlign w:val="center"/>
          </w:tcPr>
          <w:p w14:paraId="01645110" w14:textId="76276664" w:rsidR="00D34D3E" w:rsidRPr="00FC7E01" w:rsidRDefault="00D34D3E" w:rsidP="00D34D3E">
            <w:pPr>
              <w:pStyle w:val="TableHeaderRowTextMIRB"/>
            </w:pPr>
            <w:r w:rsidRPr="00FC7E01">
              <w:t>Description</w:t>
            </w:r>
          </w:p>
        </w:tc>
      </w:tr>
      <w:tr w:rsidR="00D34D3E" w:rsidRPr="00D0285A" w14:paraId="1C27BA81" w14:textId="77777777" w:rsidTr="00D34D3E">
        <w:trPr>
          <w:cantSplit/>
          <w:trHeight w:val="432"/>
        </w:trPr>
        <w:tc>
          <w:tcPr>
            <w:tcW w:w="4158" w:type="dxa"/>
            <w:vAlign w:val="center"/>
          </w:tcPr>
          <w:p w14:paraId="4627DC0B" w14:textId="77777777" w:rsidR="00D34D3E" w:rsidRPr="00FC7E01" w:rsidRDefault="00D34D3E" w:rsidP="00D34D3E">
            <w:pPr>
              <w:pStyle w:val="TableColumnNameMIRB"/>
            </w:pPr>
            <w:r w:rsidRPr="00FC7E01">
              <w:t>OGF_ID</w:t>
            </w:r>
          </w:p>
        </w:tc>
        <w:tc>
          <w:tcPr>
            <w:tcW w:w="2250" w:type="dxa"/>
            <w:vAlign w:val="center"/>
          </w:tcPr>
          <w:p w14:paraId="02317611" w14:textId="77777777" w:rsidR="00D34D3E" w:rsidRPr="00FC7E01" w:rsidRDefault="00D34D3E" w:rsidP="00D34D3E">
            <w:pPr>
              <w:pStyle w:val="TableBodyTextMIRB"/>
            </w:pPr>
            <w:r w:rsidRPr="00FC7E01">
              <w:t>NUMBER(13)</w:t>
            </w:r>
          </w:p>
        </w:tc>
        <w:tc>
          <w:tcPr>
            <w:tcW w:w="1525" w:type="dxa"/>
            <w:vAlign w:val="center"/>
          </w:tcPr>
          <w:p w14:paraId="3E8B09CC" w14:textId="5199EFC4" w:rsidR="00D34D3E" w:rsidRPr="00FC7E01" w:rsidRDefault="00D34D3E" w:rsidP="00D34D3E">
            <w:pPr>
              <w:pStyle w:val="TableBodyTextMIRB"/>
            </w:pPr>
            <w:r w:rsidRPr="00FC7E01">
              <w:t>Oui</w:t>
            </w:r>
          </w:p>
        </w:tc>
        <w:tc>
          <w:tcPr>
            <w:tcW w:w="1895" w:type="dxa"/>
            <w:vAlign w:val="center"/>
          </w:tcPr>
          <w:p w14:paraId="7703A39C" w14:textId="77777777" w:rsidR="00D34D3E" w:rsidRPr="00FC7E01" w:rsidRDefault="00D34D3E" w:rsidP="00D34D3E">
            <w:pPr>
              <w:pStyle w:val="TableBodyTextMIRB"/>
            </w:pPr>
            <w:r w:rsidRPr="00FC7E01">
              <w:t>OGF_ID</w:t>
            </w:r>
          </w:p>
        </w:tc>
        <w:tc>
          <w:tcPr>
            <w:tcW w:w="8640" w:type="dxa"/>
            <w:vAlign w:val="center"/>
          </w:tcPr>
          <w:p w14:paraId="61A899F8" w14:textId="4870B598" w:rsidR="00D34D3E" w:rsidRPr="00FC7E01" w:rsidRDefault="00FC7E01" w:rsidP="00D34D3E">
            <w:pPr>
              <w:pStyle w:val="TableBodyTextMIRB"/>
            </w:pPr>
            <w:r w:rsidRPr="00FC7E01">
              <w:t>Identificateur d’élément géospatial de l’Ontario : Identificateur provincial numérique unique attribué à chaque objet.</w:t>
            </w:r>
          </w:p>
        </w:tc>
      </w:tr>
      <w:tr w:rsidR="00D34D3E" w:rsidRPr="00D0285A" w14:paraId="646E6CC8" w14:textId="77777777" w:rsidTr="00D34D3E">
        <w:trPr>
          <w:cantSplit/>
          <w:trHeight w:val="432"/>
        </w:trPr>
        <w:tc>
          <w:tcPr>
            <w:tcW w:w="4158" w:type="dxa"/>
            <w:vAlign w:val="center"/>
          </w:tcPr>
          <w:p w14:paraId="3B2AA08F" w14:textId="77777777" w:rsidR="00D34D3E" w:rsidRPr="00FC7E01" w:rsidRDefault="00D34D3E" w:rsidP="00D34D3E">
            <w:pPr>
              <w:pStyle w:val="TableColumnNameMIRB"/>
            </w:pPr>
            <w:r w:rsidRPr="00FC7E01">
              <w:t>FROM_JUNCTION_ID</w:t>
            </w:r>
          </w:p>
        </w:tc>
        <w:tc>
          <w:tcPr>
            <w:tcW w:w="2250" w:type="dxa"/>
            <w:vAlign w:val="center"/>
          </w:tcPr>
          <w:p w14:paraId="6D5E628A" w14:textId="77777777" w:rsidR="00D34D3E" w:rsidRPr="00FC7E01" w:rsidRDefault="00D34D3E" w:rsidP="00D34D3E">
            <w:pPr>
              <w:pStyle w:val="TableBodyTextMIRB"/>
            </w:pPr>
            <w:r w:rsidRPr="00FC7E01">
              <w:t>NUMBER(13)</w:t>
            </w:r>
          </w:p>
        </w:tc>
        <w:tc>
          <w:tcPr>
            <w:tcW w:w="1525" w:type="dxa"/>
            <w:vAlign w:val="center"/>
          </w:tcPr>
          <w:p w14:paraId="58F74B1B" w14:textId="6A4671FA" w:rsidR="00D34D3E" w:rsidRPr="00FC7E01" w:rsidRDefault="00D34D3E" w:rsidP="00D34D3E">
            <w:pPr>
              <w:pStyle w:val="TableBodyTextMIRB"/>
            </w:pPr>
            <w:r w:rsidRPr="00FC7E01">
              <w:t>Oui</w:t>
            </w:r>
          </w:p>
        </w:tc>
        <w:tc>
          <w:tcPr>
            <w:tcW w:w="1895" w:type="dxa"/>
            <w:vAlign w:val="center"/>
          </w:tcPr>
          <w:p w14:paraId="22093822" w14:textId="77777777" w:rsidR="00D34D3E" w:rsidRPr="00FC7E01" w:rsidRDefault="00D34D3E" w:rsidP="00D34D3E">
            <w:pPr>
              <w:pStyle w:val="TableBodyTextMIRB"/>
            </w:pPr>
            <w:r w:rsidRPr="00FC7E01">
              <w:t>FROM_JUNCT</w:t>
            </w:r>
          </w:p>
        </w:tc>
        <w:tc>
          <w:tcPr>
            <w:tcW w:w="8640" w:type="dxa"/>
            <w:vAlign w:val="center"/>
          </w:tcPr>
          <w:p w14:paraId="56BB245A" w14:textId="57EFEA8F" w:rsidR="00D34D3E" w:rsidRPr="00FC7E01" w:rsidRDefault="00FC7E01" w:rsidP="00D34D3E">
            <w:pPr>
              <w:pStyle w:val="TableBodyTextMIRB"/>
            </w:pPr>
            <w:r w:rsidRPr="00FC7E01">
              <w:t>Jonction de départ pour un élément routier ou une liaison par traversier.</w:t>
            </w:r>
          </w:p>
        </w:tc>
      </w:tr>
      <w:tr w:rsidR="00D34D3E" w:rsidRPr="00D0285A" w14:paraId="26129476" w14:textId="77777777" w:rsidTr="00D34D3E">
        <w:trPr>
          <w:cantSplit/>
          <w:trHeight w:val="432"/>
        </w:trPr>
        <w:tc>
          <w:tcPr>
            <w:tcW w:w="4158" w:type="dxa"/>
            <w:vAlign w:val="center"/>
          </w:tcPr>
          <w:p w14:paraId="7B50178F" w14:textId="77777777" w:rsidR="00D34D3E" w:rsidRPr="00FC7E01" w:rsidRDefault="00D34D3E" w:rsidP="00D34D3E">
            <w:pPr>
              <w:pStyle w:val="TableColumnNameMIRB"/>
            </w:pPr>
            <w:r w:rsidRPr="00FC7E01">
              <w:t>TO_JUNCTION_ID</w:t>
            </w:r>
          </w:p>
        </w:tc>
        <w:tc>
          <w:tcPr>
            <w:tcW w:w="2250" w:type="dxa"/>
            <w:vAlign w:val="center"/>
          </w:tcPr>
          <w:p w14:paraId="4AA4C029" w14:textId="77777777" w:rsidR="00D34D3E" w:rsidRPr="00FC7E01" w:rsidRDefault="00D34D3E" w:rsidP="00D34D3E">
            <w:pPr>
              <w:pStyle w:val="TableBodyTextMIRB"/>
            </w:pPr>
            <w:r w:rsidRPr="00FC7E01">
              <w:t>NUMBER(13)</w:t>
            </w:r>
          </w:p>
        </w:tc>
        <w:tc>
          <w:tcPr>
            <w:tcW w:w="1525" w:type="dxa"/>
            <w:vAlign w:val="center"/>
          </w:tcPr>
          <w:p w14:paraId="2D6CBE6F" w14:textId="373C803B" w:rsidR="00D34D3E" w:rsidRPr="00FC7E01" w:rsidRDefault="00D34D3E" w:rsidP="00D34D3E">
            <w:pPr>
              <w:pStyle w:val="TableBodyTextMIRB"/>
            </w:pPr>
            <w:r w:rsidRPr="00FC7E01">
              <w:t>Oui</w:t>
            </w:r>
          </w:p>
        </w:tc>
        <w:tc>
          <w:tcPr>
            <w:tcW w:w="1895" w:type="dxa"/>
            <w:vAlign w:val="center"/>
          </w:tcPr>
          <w:p w14:paraId="3FD2847D" w14:textId="77777777" w:rsidR="00D34D3E" w:rsidRPr="00FC7E01" w:rsidRDefault="00D34D3E" w:rsidP="00D34D3E">
            <w:pPr>
              <w:pStyle w:val="TableBodyTextMIRB"/>
            </w:pPr>
            <w:r w:rsidRPr="00FC7E01">
              <w:t>TO_JUNCT</w:t>
            </w:r>
          </w:p>
        </w:tc>
        <w:tc>
          <w:tcPr>
            <w:tcW w:w="8640" w:type="dxa"/>
            <w:vAlign w:val="center"/>
          </w:tcPr>
          <w:p w14:paraId="0A3172ED" w14:textId="57C81381" w:rsidR="00D34D3E" w:rsidRPr="00FC7E01" w:rsidRDefault="00FC7E01" w:rsidP="00D34D3E">
            <w:pPr>
              <w:pStyle w:val="TableBodyTextMIRB"/>
            </w:pPr>
            <w:r w:rsidRPr="00FC7E01">
              <w:t>Jonction d’arrivée d’un élément routier ou d’une liaison par traversier.</w:t>
            </w:r>
          </w:p>
        </w:tc>
      </w:tr>
      <w:tr w:rsidR="00D34D3E" w:rsidRPr="00D0285A" w14:paraId="791BE4A5" w14:textId="77777777" w:rsidTr="00D34D3E">
        <w:trPr>
          <w:cantSplit/>
          <w:trHeight w:val="432"/>
        </w:trPr>
        <w:tc>
          <w:tcPr>
            <w:tcW w:w="4158" w:type="dxa"/>
            <w:vAlign w:val="center"/>
          </w:tcPr>
          <w:p w14:paraId="31D64CB5" w14:textId="77777777" w:rsidR="00D34D3E" w:rsidRPr="00FC7E01" w:rsidRDefault="00D34D3E" w:rsidP="00D34D3E">
            <w:pPr>
              <w:pStyle w:val="TableColumnNameMIRB"/>
            </w:pPr>
            <w:r w:rsidRPr="00FC7E01">
              <w:t>ROAD_ABSOLUTE_ACCURACY</w:t>
            </w:r>
          </w:p>
        </w:tc>
        <w:tc>
          <w:tcPr>
            <w:tcW w:w="2250" w:type="dxa"/>
            <w:vAlign w:val="center"/>
          </w:tcPr>
          <w:p w14:paraId="05498D6E" w14:textId="77777777" w:rsidR="00D34D3E" w:rsidRPr="00FC7E01" w:rsidRDefault="00D34D3E" w:rsidP="00D34D3E">
            <w:pPr>
              <w:pStyle w:val="TableBodyTextMIRB"/>
            </w:pPr>
            <w:r w:rsidRPr="00FC7E01">
              <w:t>NUMBER(7,2)</w:t>
            </w:r>
          </w:p>
        </w:tc>
        <w:tc>
          <w:tcPr>
            <w:tcW w:w="1525" w:type="dxa"/>
            <w:vAlign w:val="center"/>
          </w:tcPr>
          <w:p w14:paraId="71C367FC" w14:textId="30569D99" w:rsidR="00D34D3E" w:rsidRPr="00FC7E01" w:rsidRDefault="00D34D3E" w:rsidP="00D34D3E">
            <w:pPr>
              <w:pStyle w:val="TableBodyTextMIRB"/>
            </w:pPr>
            <w:r w:rsidRPr="00FC7E01">
              <w:t>Oui</w:t>
            </w:r>
          </w:p>
        </w:tc>
        <w:tc>
          <w:tcPr>
            <w:tcW w:w="1895" w:type="dxa"/>
            <w:vAlign w:val="center"/>
          </w:tcPr>
          <w:p w14:paraId="70792322" w14:textId="77777777" w:rsidR="00D34D3E" w:rsidRPr="00FC7E01" w:rsidRDefault="00D34D3E" w:rsidP="00D34D3E">
            <w:pPr>
              <w:pStyle w:val="TableBodyTextMIRB"/>
            </w:pPr>
            <w:r w:rsidRPr="00FC7E01">
              <w:t>ACCURACY</w:t>
            </w:r>
          </w:p>
        </w:tc>
        <w:tc>
          <w:tcPr>
            <w:tcW w:w="8640" w:type="dxa"/>
            <w:vAlign w:val="center"/>
          </w:tcPr>
          <w:p w14:paraId="7245C177" w14:textId="5841004C" w:rsidR="00D34D3E" w:rsidRPr="00FC7E01" w:rsidRDefault="00FC7E01" w:rsidP="00D34D3E">
            <w:pPr>
              <w:pStyle w:val="TableBodyTextMIRB"/>
            </w:pPr>
            <w:r w:rsidRPr="00FC7E01">
              <w:t>Énoncé qui indique la précision de la position de géométrie de la route du RRO, en mètres.</w:t>
            </w:r>
          </w:p>
        </w:tc>
      </w:tr>
      <w:tr w:rsidR="00D34D3E" w:rsidRPr="00D0285A" w14:paraId="744FE2F0" w14:textId="77777777" w:rsidTr="00D34D3E">
        <w:trPr>
          <w:cantSplit/>
          <w:trHeight w:val="432"/>
        </w:trPr>
        <w:tc>
          <w:tcPr>
            <w:tcW w:w="4158" w:type="dxa"/>
            <w:vAlign w:val="center"/>
          </w:tcPr>
          <w:p w14:paraId="3E1F75DE" w14:textId="77777777" w:rsidR="00D34D3E" w:rsidRPr="00FC7E01" w:rsidRDefault="00D34D3E" w:rsidP="00D34D3E">
            <w:pPr>
              <w:pStyle w:val="TableColumnNameMIRB"/>
            </w:pPr>
            <w:r w:rsidRPr="00FC7E01">
              <w:t>NATIONAL_UUID</w:t>
            </w:r>
          </w:p>
        </w:tc>
        <w:tc>
          <w:tcPr>
            <w:tcW w:w="2250" w:type="dxa"/>
            <w:vAlign w:val="center"/>
          </w:tcPr>
          <w:p w14:paraId="57F99D17" w14:textId="77777777" w:rsidR="00D34D3E" w:rsidRPr="00FC7E01" w:rsidRDefault="00D34D3E" w:rsidP="00D34D3E">
            <w:pPr>
              <w:pStyle w:val="TableBodyTextMIRB"/>
            </w:pPr>
            <w:r w:rsidRPr="00FC7E01">
              <w:t>VARCHAR2(32)</w:t>
            </w:r>
          </w:p>
        </w:tc>
        <w:tc>
          <w:tcPr>
            <w:tcW w:w="1525" w:type="dxa"/>
            <w:vAlign w:val="center"/>
          </w:tcPr>
          <w:p w14:paraId="1E0C5439" w14:textId="4E79BD73" w:rsidR="00D34D3E" w:rsidRPr="00FC7E01" w:rsidRDefault="00D34D3E" w:rsidP="00D34D3E">
            <w:pPr>
              <w:pStyle w:val="TableBodyTextMIRB"/>
            </w:pPr>
            <w:r w:rsidRPr="00FC7E01">
              <w:t>Oui</w:t>
            </w:r>
          </w:p>
        </w:tc>
        <w:tc>
          <w:tcPr>
            <w:tcW w:w="1895" w:type="dxa"/>
            <w:vAlign w:val="center"/>
          </w:tcPr>
          <w:p w14:paraId="5A07D284" w14:textId="77777777" w:rsidR="00D34D3E" w:rsidRPr="00FC7E01" w:rsidRDefault="00D34D3E" w:rsidP="00D34D3E">
            <w:pPr>
              <w:pStyle w:val="TableBodyTextMIRB"/>
            </w:pPr>
            <w:r w:rsidRPr="00FC7E01">
              <w:t>NID</w:t>
            </w:r>
          </w:p>
        </w:tc>
        <w:tc>
          <w:tcPr>
            <w:tcW w:w="8640" w:type="dxa"/>
            <w:vAlign w:val="center"/>
          </w:tcPr>
          <w:p w14:paraId="7923FA8D" w14:textId="6B5BDD17" w:rsidR="00D34D3E" w:rsidRPr="00FC7E01" w:rsidRDefault="00FC7E01" w:rsidP="00D34D3E">
            <w:pPr>
              <w:pStyle w:val="TableBodyTextMIRB"/>
            </w:pPr>
            <w:r w:rsidRPr="00FC7E01">
              <w:t>Identificateur national unique attribué à un élément de réseau routier, à une jonction et à certaines données d’événements, comme un point de péage, un passage bloqué ou une structure, qui sont nécessaires pour soutenir le réseau routier national (RRN).</w:t>
            </w:r>
          </w:p>
        </w:tc>
      </w:tr>
      <w:tr w:rsidR="00D34D3E" w:rsidRPr="00D0285A" w14:paraId="5A3D562F" w14:textId="77777777" w:rsidTr="00D34D3E">
        <w:trPr>
          <w:cantSplit/>
          <w:trHeight w:val="432"/>
        </w:trPr>
        <w:tc>
          <w:tcPr>
            <w:tcW w:w="4158" w:type="dxa"/>
            <w:vAlign w:val="center"/>
          </w:tcPr>
          <w:p w14:paraId="37C20ACC" w14:textId="77777777" w:rsidR="00D34D3E" w:rsidRPr="00FC7E01" w:rsidRDefault="00D34D3E" w:rsidP="00D34D3E">
            <w:pPr>
              <w:pStyle w:val="TableColumnNameMIRB"/>
            </w:pPr>
            <w:r w:rsidRPr="00FC7E01">
              <w:t>LENGTH</w:t>
            </w:r>
          </w:p>
        </w:tc>
        <w:tc>
          <w:tcPr>
            <w:tcW w:w="2250" w:type="dxa"/>
            <w:vAlign w:val="center"/>
          </w:tcPr>
          <w:p w14:paraId="2A250675" w14:textId="77777777" w:rsidR="00D34D3E" w:rsidRPr="00FC7E01" w:rsidRDefault="00D34D3E" w:rsidP="00D34D3E">
            <w:pPr>
              <w:pStyle w:val="TableBodyTextMIRB"/>
            </w:pPr>
            <w:r w:rsidRPr="00FC7E01">
              <w:t>NUMBER(9,3)</w:t>
            </w:r>
          </w:p>
        </w:tc>
        <w:tc>
          <w:tcPr>
            <w:tcW w:w="1525" w:type="dxa"/>
            <w:vAlign w:val="center"/>
          </w:tcPr>
          <w:p w14:paraId="697581E1" w14:textId="6FA74A0A" w:rsidR="00D34D3E" w:rsidRPr="00FC7E01" w:rsidRDefault="00D34D3E" w:rsidP="00D34D3E">
            <w:pPr>
              <w:pStyle w:val="TableBodyTextMIRB"/>
            </w:pPr>
            <w:r w:rsidRPr="00FC7E01">
              <w:t>Oui</w:t>
            </w:r>
          </w:p>
        </w:tc>
        <w:tc>
          <w:tcPr>
            <w:tcW w:w="1895" w:type="dxa"/>
            <w:vAlign w:val="center"/>
          </w:tcPr>
          <w:p w14:paraId="5C048A99" w14:textId="77777777" w:rsidR="00D34D3E" w:rsidRPr="00FC7E01" w:rsidRDefault="00D34D3E" w:rsidP="00D34D3E">
            <w:pPr>
              <w:pStyle w:val="TableBodyTextMIRB"/>
            </w:pPr>
            <w:r w:rsidRPr="00FC7E01">
              <w:t>LENGTH</w:t>
            </w:r>
          </w:p>
        </w:tc>
        <w:tc>
          <w:tcPr>
            <w:tcW w:w="8640" w:type="dxa"/>
            <w:vAlign w:val="center"/>
          </w:tcPr>
          <w:p w14:paraId="35460512" w14:textId="35339E30" w:rsidR="00D34D3E" w:rsidRPr="00FC7E01" w:rsidRDefault="00D34D3E" w:rsidP="00D34D3E">
            <w:pPr>
              <w:pStyle w:val="TableBodyTextMIRB"/>
            </w:pPr>
            <w:r w:rsidRPr="00FC7E01">
              <w:t>La longueur du segment en mètres.</w:t>
            </w:r>
          </w:p>
        </w:tc>
      </w:tr>
      <w:tr w:rsidR="00D34D3E" w:rsidRPr="00D0285A" w14:paraId="4B0CA3FC" w14:textId="77777777" w:rsidTr="00D34D3E">
        <w:trPr>
          <w:cantSplit/>
          <w:trHeight w:val="432"/>
        </w:trPr>
        <w:tc>
          <w:tcPr>
            <w:tcW w:w="4158" w:type="dxa"/>
            <w:vAlign w:val="center"/>
          </w:tcPr>
          <w:p w14:paraId="7E203052" w14:textId="77777777" w:rsidR="00D34D3E" w:rsidRPr="00FC7E01" w:rsidRDefault="00D34D3E" w:rsidP="00D34D3E">
            <w:pPr>
              <w:pStyle w:val="TableColumnNameMIRB"/>
            </w:pPr>
            <w:r w:rsidRPr="00FC7E01">
              <w:t>DIRECTION_OF_TRAFFIC_FLOW</w:t>
            </w:r>
          </w:p>
        </w:tc>
        <w:tc>
          <w:tcPr>
            <w:tcW w:w="2250" w:type="dxa"/>
            <w:vAlign w:val="center"/>
          </w:tcPr>
          <w:p w14:paraId="33EAC588" w14:textId="77777777" w:rsidR="00D34D3E" w:rsidRPr="00FC7E01" w:rsidRDefault="00D34D3E" w:rsidP="00D34D3E">
            <w:pPr>
              <w:pStyle w:val="TableBodyTextMIRB"/>
            </w:pPr>
            <w:r w:rsidRPr="00FC7E01">
              <w:t>VARCHAR2(8)</w:t>
            </w:r>
          </w:p>
        </w:tc>
        <w:tc>
          <w:tcPr>
            <w:tcW w:w="1525" w:type="dxa"/>
            <w:vAlign w:val="center"/>
          </w:tcPr>
          <w:p w14:paraId="50A8C31A" w14:textId="759CDF36" w:rsidR="00D34D3E" w:rsidRPr="00FC7E01" w:rsidRDefault="00D34D3E" w:rsidP="00D34D3E">
            <w:pPr>
              <w:pStyle w:val="TableBodyTextMIRB"/>
            </w:pPr>
            <w:r w:rsidRPr="00FC7E01">
              <w:t>Oui</w:t>
            </w:r>
          </w:p>
        </w:tc>
        <w:tc>
          <w:tcPr>
            <w:tcW w:w="1895" w:type="dxa"/>
            <w:vAlign w:val="center"/>
          </w:tcPr>
          <w:p w14:paraId="7551AE55" w14:textId="77777777" w:rsidR="00D34D3E" w:rsidRPr="00FC7E01" w:rsidRDefault="00D34D3E" w:rsidP="00D34D3E">
            <w:pPr>
              <w:pStyle w:val="TableBodyTextMIRB"/>
            </w:pPr>
            <w:r w:rsidRPr="00FC7E01">
              <w:t>DIRECTION</w:t>
            </w:r>
          </w:p>
        </w:tc>
        <w:tc>
          <w:tcPr>
            <w:tcW w:w="8640" w:type="dxa"/>
            <w:vAlign w:val="center"/>
          </w:tcPr>
          <w:p w14:paraId="30591428" w14:textId="77777777" w:rsidR="00D34D3E" w:rsidRPr="00FC7E01" w:rsidRDefault="00D34D3E" w:rsidP="00D34D3E">
            <w:pPr>
              <w:pStyle w:val="TableBodyTextMIRB"/>
            </w:pPr>
            <w:r w:rsidRPr="00FC7E01">
              <w:t>La direction de la circulation appliquée au segment de route.</w:t>
            </w:r>
          </w:p>
          <w:p w14:paraId="0299382C" w14:textId="041CF644" w:rsidR="00D34D3E" w:rsidRPr="00FC7E01" w:rsidRDefault="00D34D3E" w:rsidP="00D34D3E">
            <w:pPr>
              <w:pStyle w:val="TableBodyTextMIRB"/>
            </w:pPr>
            <w:r w:rsidRPr="00FC7E01">
              <w:t xml:space="preserve">Valeurs admissibles : (Consulter la table de correspondance </w:t>
            </w:r>
            <w:hyperlink w:anchor="ORN_DIR_OF_TRAFFIC_FLOW_LIST" w:history="1">
              <w:r w:rsidRPr="00FC7E01">
                <w:rPr>
                  <w:rStyle w:val="HyperlinkMIRBChar"/>
                  <w:color w:val="244061"/>
                </w:rPr>
                <w:t>ORN_DIR_OF_TRAFFIC_FLOW_LIST</w:t>
              </w:r>
            </w:hyperlink>
            <w:r w:rsidRPr="00FC7E01">
              <w:t xml:space="preserve"> en annexe)</w:t>
            </w:r>
          </w:p>
        </w:tc>
      </w:tr>
      <w:tr w:rsidR="00D34D3E" w:rsidRPr="00D0285A" w14:paraId="09A06623" w14:textId="77777777" w:rsidTr="00D34D3E">
        <w:trPr>
          <w:cantSplit/>
          <w:trHeight w:val="432"/>
        </w:trPr>
        <w:tc>
          <w:tcPr>
            <w:tcW w:w="4158" w:type="dxa"/>
            <w:vAlign w:val="center"/>
          </w:tcPr>
          <w:p w14:paraId="3EFBD6A3" w14:textId="77777777" w:rsidR="00D34D3E" w:rsidRPr="00033BF3" w:rsidRDefault="00D34D3E" w:rsidP="00D34D3E">
            <w:pPr>
              <w:pStyle w:val="TableColumnNameMIRB"/>
            </w:pPr>
            <w:r w:rsidRPr="00033BF3">
              <w:lastRenderedPageBreak/>
              <w:t>EXIT_NUMBER</w:t>
            </w:r>
          </w:p>
        </w:tc>
        <w:tc>
          <w:tcPr>
            <w:tcW w:w="2250" w:type="dxa"/>
            <w:vAlign w:val="center"/>
          </w:tcPr>
          <w:p w14:paraId="5E65FEC2" w14:textId="77777777" w:rsidR="00D34D3E" w:rsidRPr="00033BF3" w:rsidRDefault="00D34D3E" w:rsidP="00D34D3E">
            <w:pPr>
              <w:pStyle w:val="TableBodyTextMIRB"/>
            </w:pPr>
            <w:r w:rsidRPr="00033BF3">
              <w:t>VARCHAR2(10)</w:t>
            </w:r>
          </w:p>
        </w:tc>
        <w:tc>
          <w:tcPr>
            <w:tcW w:w="1525" w:type="dxa"/>
            <w:vAlign w:val="center"/>
          </w:tcPr>
          <w:p w14:paraId="09EB46A0" w14:textId="1E2C13A1" w:rsidR="00D34D3E" w:rsidRPr="00033BF3" w:rsidRDefault="00D34D3E" w:rsidP="00D34D3E">
            <w:pPr>
              <w:pStyle w:val="TableBodyTextMIRB"/>
            </w:pPr>
            <w:r w:rsidRPr="00033BF3">
              <w:t>Non</w:t>
            </w:r>
          </w:p>
        </w:tc>
        <w:tc>
          <w:tcPr>
            <w:tcW w:w="1895" w:type="dxa"/>
            <w:vAlign w:val="center"/>
          </w:tcPr>
          <w:p w14:paraId="22011C0D" w14:textId="77777777" w:rsidR="00D34D3E" w:rsidRPr="00033BF3" w:rsidRDefault="00D34D3E" w:rsidP="00D34D3E">
            <w:pPr>
              <w:pStyle w:val="TableBodyTextMIRB"/>
            </w:pPr>
            <w:r w:rsidRPr="00033BF3">
              <w:t>EXIT_NUM</w:t>
            </w:r>
          </w:p>
        </w:tc>
        <w:tc>
          <w:tcPr>
            <w:tcW w:w="8640" w:type="dxa"/>
            <w:vAlign w:val="center"/>
          </w:tcPr>
          <w:p w14:paraId="1F9DF3D8" w14:textId="255AD8BE" w:rsidR="00D34D3E" w:rsidRPr="00033BF3" w:rsidRDefault="00033BF3" w:rsidP="00D34D3E">
            <w:pPr>
              <w:pStyle w:val="TableBodyTextMIRB"/>
            </w:pPr>
            <w:r w:rsidRPr="00033BF3">
              <w:t>Numéro d’une sortie d’autoroute, attribué par un organisme administratif et représenté par un numéro ou un caractère valide.</w:t>
            </w:r>
          </w:p>
        </w:tc>
      </w:tr>
      <w:tr w:rsidR="00D34D3E" w:rsidRPr="00D0285A" w14:paraId="755109B8" w14:textId="77777777" w:rsidTr="00D34D3E">
        <w:trPr>
          <w:cantSplit/>
          <w:trHeight w:val="432"/>
        </w:trPr>
        <w:tc>
          <w:tcPr>
            <w:tcW w:w="4158" w:type="dxa"/>
            <w:vAlign w:val="center"/>
          </w:tcPr>
          <w:p w14:paraId="697AF6D3" w14:textId="77777777" w:rsidR="00D34D3E" w:rsidRPr="00033BF3" w:rsidRDefault="00D34D3E" w:rsidP="00D34D3E">
            <w:pPr>
              <w:pStyle w:val="TableColumnNameMIRB"/>
            </w:pPr>
            <w:r w:rsidRPr="00033BF3">
              <w:t>ROAD_ELEMENT_TYPE</w:t>
            </w:r>
          </w:p>
        </w:tc>
        <w:tc>
          <w:tcPr>
            <w:tcW w:w="2250" w:type="dxa"/>
            <w:vAlign w:val="center"/>
          </w:tcPr>
          <w:p w14:paraId="2D5BD9A4" w14:textId="77777777" w:rsidR="00D34D3E" w:rsidRPr="00033BF3" w:rsidRDefault="00D34D3E" w:rsidP="00D34D3E">
            <w:pPr>
              <w:pStyle w:val="TableBodyTextMIRB"/>
            </w:pPr>
            <w:r w:rsidRPr="00033BF3">
              <w:t>VARCHAR2(20)</w:t>
            </w:r>
          </w:p>
        </w:tc>
        <w:tc>
          <w:tcPr>
            <w:tcW w:w="1525" w:type="dxa"/>
            <w:vAlign w:val="center"/>
          </w:tcPr>
          <w:p w14:paraId="37B92C04" w14:textId="588BD01F" w:rsidR="00D34D3E" w:rsidRPr="00033BF3" w:rsidRDefault="00D34D3E" w:rsidP="00D34D3E">
            <w:pPr>
              <w:pStyle w:val="TableBodyTextMIRB"/>
            </w:pPr>
            <w:r w:rsidRPr="00033BF3">
              <w:t>Oui</w:t>
            </w:r>
          </w:p>
        </w:tc>
        <w:tc>
          <w:tcPr>
            <w:tcW w:w="1895" w:type="dxa"/>
            <w:vAlign w:val="center"/>
          </w:tcPr>
          <w:p w14:paraId="55DA5B36" w14:textId="77777777" w:rsidR="00D34D3E" w:rsidRPr="00033BF3" w:rsidRDefault="00D34D3E" w:rsidP="00D34D3E">
            <w:pPr>
              <w:pStyle w:val="TableBodyTextMIRB"/>
            </w:pPr>
            <w:r w:rsidRPr="00033BF3">
              <w:t>ELEM_TYPE</w:t>
            </w:r>
          </w:p>
        </w:tc>
        <w:tc>
          <w:tcPr>
            <w:tcW w:w="8640" w:type="dxa"/>
            <w:vAlign w:val="center"/>
          </w:tcPr>
          <w:p w14:paraId="225AD3F2" w14:textId="77777777" w:rsidR="00251A0A" w:rsidRPr="00033BF3" w:rsidRDefault="00251A0A" w:rsidP="00251A0A">
            <w:pPr>
              <w:pStyle w:val="TableBodyTextMIRB"/>
            </w:pPr>
            <w:r w:rsidRPr="00033BF3">
              <w:t>Attribut décrivant le type de segment de route. Valeurs valides :</w:t>
            </w:r>
          </w:p>
          <w:p w14:paraId="10BE7311" w14:textId="750D2074" w:rsidR="00D34D3E" w:rsidRPr="00033BF3" w:rsidRDefault="00251A0A" w:rsidP="00251A0A">
            <w:pPr>
              <w:pStyle w:val="TableBodyTextMIRB"/>
            </w:pPr>
            <w:r w:rsidRPr="00033BF3">
              <w:t xml:space="preserve">Valeurs admissibles : </w:t>
            </w:r>
            <w:r w:rsidR="00D34D3E" w:rsidRPr="00033BF3">
              <w:t>(</w:t>
            </w:r>
            <w:r w:rsidRPr="00033BF3">
              <w:t>Consulter la table de correspondance</w:t>
            </w:r>
            <w:r w:rsidR="00D34D3E" w:rsidRPr="00033BF3">
              <w:t xml:space="preserve"> </w:t>
            </w:r>
            <w:hyperlink w:anchor="ORN_ROAD_NET_ELEMENT_TYPE_LIST" w:history="1">
              <w:r w:rsidR="00D34D3E" w:rsidRPr="00033BF3">
                <w:rPr>
                  <w:rStyle w:val="HyperlinkMIRBChar"/>
                  <w:color w:val="244061"/>
                </w:rPr>
                <w:t>ORN_ROAD_ELEMENT_TYPE_LIST</w:t>
              </w:r>
            </w:hyperlink>
            <w:r w:rsidR="00D34D3E" w:rsidRPr="00033BF3">
              <w:t xml:space="preserve"> </w:t>
            </w:r>
            <w:r w:rsidRPr="00033BF3">
              <w:t>en annexe</w:t>
            </w:r>
            <w:r w:rsidR="00D34D3E" w:rsidRPr="00033BF3">
              <w:t>)</w:t>
            </w:r>
          </w:p>
        </w:tc>
      </w:tr>
      <w:tr w:rsidR="00D34D3E" w:rsidRPr="00D0285A" w14:paraId="14C4A0EF" w14:textId="77777777" w:rsidTr="00D34D3E">
        <w:trPr>
          <w:cantSplit/>
          <w:trHeight w:val="432"/>
        </w:trPr>
        <w:tc>
          <w:tcPr>
            <w:tcW w:w="4158" w:type="dxa"/>
            <w:vAlign w:val="center"/>
          </w:tcPr>
          <w:p w14:paraId="40EEE10A" w14:textId="77777777" w:rsidR="00D34D3E" w:rsidRPr="00033BF3" w:rsidRDefault="00D34D3E" w:rsidP="00D34D3E">
            <w:pPr>
              <w:pStyle w:val="TableColumnNameMIRB"/>
            </w:pPr>
            <w:r w:rsidRPr="00033BF3">
              <w:t>TOLL_ROAD_IND</w:t>
            </w:r>
          </w:p>
        </w:tc>
        <w:tc>
          <w:tcPr>
            <w:tcW w:w="2250" w:type="dxa"/>
            <w:vAlign w:val="center"/>
          </w:tcPr>
          <w:p w14:paraId="273C0697" w14:textId="77777777" w:rsidR="00D34D3E" w:rsidRPr="00033BF3" w:rsidRDefault="00D34D3E" w:rsidP="00D34D3E">
            <w:pPr>
              <w:pStyle w:val="TableBodyTextMIRB"/>
            </w:pPr>
            <w:r w:rsidRPr="00033BF3">
              <w:t>VARCHAR2(3)</w:t>
            </w:r>
          </w:p>
        </w:tc>
        <w:tc>
          <w:tcPr>
            <w:tcW w:w="1525" w:type="dxa"/>
            <w:vAlign w:val="center"/>
          </w:tcPr>
          <w:p w14:paraId="44D58D0C" w14:textId="7B5C3EEB" w:rsidR="00D34D3E" w:rsidRPr="00033BF3" w:rsidRDefault="00D34D3E" w:rsidP="00D34D3E">
            <w:pPr>
              <w:pStyle w:val="TableBodyTextMIRB"/>
            </w:pPr>
            <w:r w:rsidRPr="00033BF3">
              <w:t>Oui</w:t>
            </w:r>
          </w:p>
        </w:tc>
        <w:tc>
          <w:tcPr>
            <w:tcW w:w="1895" w:type="dxa"/>
            <w:vAlign w:val="center"/>
          </w:tcPr>
          <w:p w14:paraId="4F90D60E" w14:textId="77777777" w:rsidR="00D34D3E" w:rsidRPr="00033BF3" w:rsidRDefault="00D34D3E" w:rsidP="00D34D3E">
            <w:pPr>
              <w:pStyle w:val="TableBodyTextMIRB"/>
            </w:pPr>
            <w:r w:rsidRPr="00033BF3">
              <w:t>TOLL_ROAD</w:t>
            </w:r>
          </w:p>
        </w:tc>
        <w:tc>
          <w:tcPr>
            <w:tcW w:w="8640" w:type="dxa"/>
            <w:vAlign w:val="center"/>
          </w:tcPr>
          <w:p w14:paraId="69CD9791" w14:textId="77777777" w:rsidR="00033BF3" w:rsidRPr="00033BF3" w:rsidRDefault="00033BF3" w:rsidP="00D34D3E">
            <w:pPr>
              <w:pStyle w:val="TableBodyTextMIRB"/>
            </w:pPr>
            <w:r w:rsidRPr="00033BF3">
              <w:t>Indique si l’élément du réseau routier est une route à péage.</w:t>
            </w:r>
          </w:p>
          <w:p w14:paraId="3BDAFC42" w14:textId="3142C6B3" w:rsidR="00D34D3E" w:rsidRPr="00033BF3" w:rsidRDefault="0002282E" w:rsidP="00D34D3E">
            <w:pPr>
              <w:pStyle w:val="TableBodyTextMIRB"/>
            </w:pPr>
            <w:r w:rsidRPr="00033BF3">
              <w:t>Valeurs admissibles</w:t>
            </w:r>
            <w:r w:rsidR="00D34D3E" w:rsidRPr="00033BF3">
              <w:t>:</w:t>
            </w:r>
          </w:p>
          <w:p w14:paraId="5B0C36DC" w14:textId="77777777" w:rsidR="00D34D3E" w:rsidRPr="00033BF3" w:rsidRDefault="00D34D3E" w:rsidP="00D34D3E">
            <w:pPr>
              <w:pStyle w:val="BulletsMIRB"/>
            </w:pPr>
            <w:r w:rsidRPr="00033BF3">
              <w:t>Yes</w:t>
            </w:r>
          </w:p>
          <w:p w14:paraId="7EA18051" w14:textId="77777777" w:rsidR="00D34D3E" w:rsidRPr="00033BF3" w:rsidRDefault="00D34D3E" w:rsidP="00D34D3E">
            <w:pPr>
              <w:pStyle w:val="BulletsMIRB"/>
            </w:pPr>
            <w:r w:rsidRPr="00033BF3">
              <w:t>No</w:t>
            </w:r>
          </w:p>
        </w:tc>
      </w:tr>
      <w:tr w:rsidR="00D34D3E" w:rsidRPr="00D0285A" w14:paraId="42F0B7B0" w14:textId="77777777" w:rsidTr="00D34D3E">
        <w:trPr>
          <w:cantSplit/>
          <w:trHeight w:val="432"/>
        </w:trPr>
        <w:tc>
          <w:tcPr>
            <w:tcW w:w="4158" w:type="dxa"/>
            <w:vAlign w:val="center"/>
          </w:tcPr>
          <w:p w14:paraId="565EADE4" w14:textId="77777777" w:rsidR="00D34D3E" w:rsidRPr="00033BF3" w:rsidRDefault="00D34D3E" w:rsidP="00D34D3E">
            <w:pPr>
              <w:pStyle w:val="TableColumnNameMIRB"/>
            </w:pPr>
            <w:r w:rsidRPr="00033BF3">
              <w:t>ACQUISITION_TECHNIQUE</w:t>
            </w:r>
          </w:p>
        </w:tc>
        <w:tc>
          <w:tcPr>
            <w:tcW w:w="2250" w:type="dxa"/>
            <w:vAlign w:val="center"/>
          </w:tcPr>
          <w:p w14:paraId="0941DF18" w14:textId="77777777" w:rsidR="00D34D3E" w:rsidRPr="00033BF3" w:rsidRDefault="00D34D3E" w:rsidP="00D34D3E">
            <w:pPr>
              <w:pStyle w:val="TableBodyTextMIRB"/>
            </w:pPr>
            <w:r w:rsidRPr="00033BF3">
              <w:t>VARCHAR2(25)</w:t>
            </w:r>
          </w:p>
        </w:tc>
        <w:tc>
          <w:tcPr>
            <w:tcW w:w="1525" w:type="dxa"/>
            <w:vAlign w:val="center"/>
          </w:tcPr>
          <w:p w14:paraId="3F185856" w14:textId="5BA47AE8" w:rsidR="00D34D3E" w:rsidRPr="00033BF3" w:rsidRDefault="00D34D3E" w:rsidP="00D34D3E">
            <w:pPr>
              <w:pStyle w:val="TableBodyTextMIRB"/>
            </w:pPr>
            <w:r w:rsidRPr="00033BF3">
              <w:t>Oui</w:t>
            </w:r>
          </w:p>
        </w:tc>
        <w:tc>
          <w:tcPr>
            <w:tcW w:w="1895" w:type="dxa"/>
            <w:vAlign w:val="center"/>
          </w:tcPr>
          <w:p w14:paraId="2401B30F" w14:textId="77777777" w:rsidR="00D34D3E" w:rsidRPr="00033BF3" w:rsidRDefault="00D34D3E" w:rsidP="00D34D3E">
            <w:pPr>
              <w:pStyle w:val="TableBodyTextMIRB"/>
            </w:pPr>
            <w:r w:rsidRPr="00033BF3">
              <w:t>ACQTECH</w:t>
            </w:r>
          </w:p>
        </w:tc>
        <w:tc>
          <w:tcPr>
            <w:tcW w:w="8640" w:type="dxa"/>
            <w:vAlign w:val="center"/>
          </w:tcPr>
          <w:p w14:paraId="11707B9D" w14:textId="77777777" w:rsidR="00033BF3" w:rsidRPr="00033BF3" w:rsidRDefault="00033BF3" w:rsidP="00D34D3E">
            <w:pPr>
              <w:pStyle w:val="TableBodyTextMIRB"/>
            </w:pPr>
            <w:r w:rsidRPr="00033BF3">
              <w:t>Type de source de données ou de technique utilisé pour créer ou réviser l’élément de réseau routier.</w:t>
            </w:r>
          </w:p>
          <w:p w14:paraId="401A1051" w14:textId="7C101E8A" w:rsidR="00D34D3E" w:rsidRPr="00033BF3" w:rsidRDefault="00E82DA5" w:rsidP="00D34D3E">
            <w:pPr>
              <w:pStyle w:val="TableBodyTextMIRB"/>
            </w:pPr>
            <w:r w:rsidRPr="00033BF3">
              <w:t xml:space="preserve">Valeurs admissibles : </w:t>
            </w:r>
            <w:r w:rsidR="007A7589" w:rsidRPr="00033BF3">
              <w:t>(</w:t>
            </w:r>
            <w:r w:rsidRPr="00033BF3">
              <w:t xml:space="preserve">Consulter la table de correspondance </w:t>
            </w:r>
            <w:hyperlink w:anchor="ORN_ACQUISITION_TECHNIQUE_LIST" w:history="1">
              <w:r w:rsidR="00D34D3E" w:rsidRPr="00033BF3">
                <w:rPr>
                  <w:rStyle w:val="HyperlinkMIRBChar"/>
                  <w:color w:val="244061"/>
                </w:rPr>
                <w:t>ORN_ACQUISITION_TECHNIQUE_LIST</w:t>
              </w:r>
            </w:hyperlink>
            <w:r w:rsidR="00D34D3E" w:rsidRPr="00033BF3">
              <w:t xml:space="preserve"> </w:t>
            </w:r>
            <w:r w:rsidR="007A7589" w:rsidRPr="00033BF3">
              <w:t>en annexe)</w:t>
            </w:r>
          </w:p>
        </w:tc>
      </w:tr>
      <w:tr w:rsidR="00D34D3E" w:rsidRPr="00D0285A" w14:paraId="391D0746" w14:textId="77777777" w:rsidTr="00D34D3E">
        <w:trPr>
          <w:cantSplit/>
          <w:trHeight w:val="432"/>
        </w:trPr>
        <w:tc>
          <w:tcPr>
            <w:tcW w:w="4158" w:type="dxa"/>
            <w:vAlign w:val="center"/>
          </w:tcPr>
          <w:p w14:paraId="27C3A09F" w14:textId="77777777" w:rsidR="00D34D3E" w:rsidRPr="00033BF3" w:rsidRDefault="00D34D3E" w:rsidP="00D34D3E">
            <w:pPr>
              <w:pStyle w:val="TableColumnNameMIRB"/>
            </w:pPr>
            <w:r w:rsidRPr="00033BF3">
              <w:t>CREATION_DATE</w:t>
            </w:r>
          </w:p>
        </w:tc>
        <w:tc>
          <w:tcPr>
            <w:tcW w:w="2250" w:type="dxa"/>
            <w:vAlign w:val="center"/>
          </w:tcPr>
          <w:p w14:paraId="16F5CAC2" w14:textId="77777777" w:rsidR="00D34D3E" w:rsidRPr="00033BF3" w:rsidRDefault="00D34D3E" w:rsidP="00D34D3E">
            <w:pPr>
              <w:pStyle w:val="TableBodyTextMIRB"/>
            </w:pPr>
            <w:r w:rsidRPr="00033BF3">
              <w:t>DATE</w:t>
            </w:r>
          </w:p>
        </w:tc>
        <w:tc>
          <w:tcPr>
            <w:tcW w:w="1525" w:type="dxa"/>
            <w:vAlign w:val="center"/>
          </w:tcPr>
          <w:p w14:paraId="6E702387" w14:textId="75EABCB7" w:rsidR="00D34D3E" w:rsidRPr="00033BF3" w:rsidRDefault="00D34D3E" w:rsidP="00D34D3E">
            <w:pPr>
              <w:pStyle w:val="TableBodyTextMIRB"/>
            </w:pPr>
            <w:r w:rsidRPr="00033BF3">
              <w:t>Oui</w:t>
            </w:r>
          </w:p>
        </w:tc>
        <w:tc>
          <w:tcPr>
            <w:tcW w:w="1895" w:type="dxa"/>
            <w:vAlign w:val="center"/>
          </w:tcPr>
          <w:p w14:paraId="5F0FF4F1" w14:textId="77777777" w:rsidR="00D34D3E" w:rsidRPr="00033BF3" w:rsidRDefault="00D34D3E" w:rsidP="00D34D3E">
            <w:pPr>
              <w:pStyle w:val="TableBodyTextMIRB"/>
            </w:pPr>
            <w:r w:rsidRPr="00033BF3">
              <w:t>CREDATE</w:t>
            </w:r>
          </w:p>
        </w:tc>
        <w:tc>
          <w:tcPr>
            <w:tcW w:w="8640" w:type="dxa"/>
            <w:vAlign w:val="center"/>
          </w:tcPr>
          <w:p w14:paraId="0234A7FB" w14:textId="0958D490" w:rsidR="00D34D3E" w:rsidRPr="00033BF3" w:rsidRDefault="00033BF3" w:rsidP="00D34D3E">
            <w:pPr>
              <w:pStyle w:val="TableBodyTextMIRB"/>
            </w:pPr>
            <w:r w:rsidRPr="00033BF3">
              <w:t>Date de création originale de l’élément de réseau routier.</w:t>
            </w:r>
          </w:p>
        </w:tc>
      </w:tr>
      <w:tr w:rsidR="00D34D3E" w:rsidRPr="00D0285A" w14:paraId="2F6369D8" w14:textId="77777777" w:rsidTr="00D34D3E">
        <w:trPr>
          <w:cantSplit/>
          <w:trHeight w:val="432"/>
        </w:trPr>
        <w:tc>
          <w:tcPr>
            <w:tcW w:w="4158" w:type="dxa"/>
            <w:vAlign w:val="center"/>
          </w:tcPr>
          <w:p w14:paraId="29ACE006" w14:textId="77777777" w:rsidR="00D34D3E" w:rsidRPr="00033BF3" w:rsidRDefault="00D34D3E" w:rsidP="00D34D3E">
            <w:pPr>
              <w:pStyle w:val="TableColumnNameMIRB"/>
            </w:pPr>
            <w:r w:rsidRPr="00033BF3">
              <w:t>REVISION_DATE</w:t>
            </w:r>
          </w:p>
        </w:tc>
        <w:tc>
          <w:tcPr>
            <w:tcW w:w="2250" w:type="dxa"/>
            <w:vAlign w:val="center"/>
          </w:tcPr>
          <w:p w14:paraId="681B1D9E" w14:textId="77777777" w:rsidR="00D34D3E" w:rsidRPr="00033BF3" w:rsidRDefault="00D34D3E" w:rsidP="00D34D3E">
            <w:pPr>
              <w:pStyle w:val="TableBodyTextMIRB"/>
            </w:pPr>
            <w:r w:rsidRPr="00033BF3">
              <w:t>DATE</w:t>
            </w:r>
          </w:p>
        </w:tc>
        <w:tc>
          <w:tcPr>
            <w:tcW w:w="1525" w:type="dxa"/>
            <w:vAlign w:val="center"/>
          </w:tcPr>
          <w:p w14:paraId="734C35A0" w14:textId="4956A593" w:rsidR="00D34D3E" w:rsidRPr="00033BF3" w:rsidRDefault="00D34D3E" w:rsidP="00D34D3E">
            <w:pPr>
              <w:pStyle w:val="TableBodyTextMIRB"/>
            </w:pPr>
            <w:r w:rsidRPr="00033BF3">
              <w:t>Non</w:t>
            </w:r>
          </w:p>
        </w:tc>
        <w:tc>
          <w:tcPr>
            <w:tcW w:w="1895" w:type="dxa"/>
            <w:vAlign w:val="center"/>
          </w:tcPr>
          <w:p w14:paraId="4DB2254C" w14:textId="77777777" w:rsidR="00D34D3E" w:rsidRPr="00033BF3" w:rsidRDefault="00D34D3E" w:rsidP="00D34D3E">
            <w:pPr>
              <w:pStyle w:val="TableBodyTextMIRB"/>
            </w:pPr>
            <w:r w:rsidRPr="00033BF3">
              <w:t>REVDATE</w:t>
            </w:r>
          </w:p>
        </w:tc>
        <w:tc>
          <w:tcPr>
            <w:tcW w:w="8640" w:type="dxa"/>
            <w:vAlign w:val="center"/>
          </w:tcPr>
          <w:p w14:paraId="464DBD49" w14:textId="04293174" w:rsidR="00D34D3E" w:rsidRPr="00033BF3" w:rsidRDefault="00033BF3" w:rsidP="00D34D3E">
            <w:pPr>
              <w:pStyle w:val="TableBodyTextMIRB"/>
            </w:pPr>
            <w:r w:rsidRPr="00033BF3">
              <w:t>Date de la dernière révision ou mise à jour de l’élément réseau routier.</w:t>
            </w:r>
          </w:p>
        </w:tc>
      </w:tr>
      <w:tr w:rsidR="00D34D3E" w:rsidRPr="00D0285A" w14:paraId="49C4B89D" w14:textId="77777777" w:rsidTr="00D34D3E">
        <w:trPr>
          <w:cantSplit/>
          <w:trHeight w:val="432"/>
        </w:trPr>
        <w:tc>
          <w:tcPr>
            <w:tcW w:w="4158" w:type="dxa"/>
            <w:vAlign w:val="center"/>
          </w:tcPr>
          <w:p w14:paraId="13E05285" w14:textId="77777777" w:rsidR="00D34D3E" w:rsidRPr="00033BF3" w:rsidRDefault="00D34D3E" w:rsidP="00D34D3E">
            <w:pPr>
              <w:pStyle w:val="TableColumnNameMIRB"/>
            </w:pPr>
            <w:r w:rsidRPr="00033BF3">
              <w:t>GEOMETRY_UPDATE_DATETIME</w:t>
            </w:r>
          </w:p>
        </w:tc>
        <w:tc>
          <w:tcPr>
            <w:tcW w:w="2250" w:type="dxa"/>
            <w:vAlign w:val="center"/>
          </w:tcPr>
          <w:p w14:paraId="1FCA83FF" w14:textId="77777777" w:rsidR="00D34D3E" w:rsidRPr="00033BF3" w:rsidRDefault="00D34D3E" w:rsidP="00D34D3E">
            <w:pPr>
              <w:pStyle w:val="TableBodyTextMIRB"/>
            </w:pPr>
            <w:r w:rsidRPr="00033BF3">
              <w:t>DATE</w:t>
            </w:r>
          </w:p>
        </w:tc>
        <w:tc>
          <w:tcPr>
            <w:tcW w:w="1525" w:type="dxa"/>
            <w:vAlign w:val="center"/>
          </w:tcPr>
          <w:p w14:paraId="373692A6" w14:textId="1C1AE43A" w:rsidR="00D34D3E" w:rsidRPr="00033BF3" w:rsidRDefault="00D34D3E" w:rsidP="00D34D3E">
            <w:pPr>
              <w:pStyle w:val="TableBodyTextMIRB"/>
            </w:pPr>
            <w:r w:rsidRPr="00033BF3">
              <w:t>Non</w:t>
            </w:r>
          </w:p>
        </w:tc>
        <w:tc>
          <w:tcPr>
            <w:tcW w:w="1895" w:type="dxa"/>
            <w:vAlign w:val="center"/>
          </w:tcPr>
          <w:p w14:paraId="43A4A8F2" w14:textId="77777777" w:rsidR="00D34D3E" w:rsidRPr="00033BF3" w:rsidRDefault="00D34D3E" w:rsidP="00D34D3E">
            <w:pPr>
              <w:pStyle w:val="TableBodyTextMIRB"/>
            </w:pPr>
            <w:r w:rsidRPr="00033BF3">
              <w:t>GEO_UPD_DT</w:t>
            </w:r>
          </w:p>
        </w:tc>
        <w:tc>
          <w:tcPr>
            <w:tcW w:w="8640" w:type="dxa"/>
            <w:vAlign w:val="center"/>
          </w:tcPr>
          <w:p w14:paraId="1EF22010" w14:textId="43C4749B" w:rsidR="00D34D3E" w:rsidRPr="00033BF3" w:rsidRDefault="00251A0A" w:rsidP="00D34D3E">
            <w:pPr>
              <w:pStyle w:val="TableBodyTextMIRB"/>
            </w:pPr>
            <w:r w:rsidRPr="00033BF3">
              <w:t>Date et heure de la création ou de la dernière modification de la géométrie dans la base de données source.</w:t>
            </w:r>
          </w:p>
        </w:tc>
      </w:tr>
      <w:tr w:rsidR="00D34D3E" w:rsidRPr="00D0285A" w14:paraId="1E4C7F16" w14:textId="77777777" w:rsidTr="00D34D3E">
        <w:trPr>
          <w:cantSplit/>
          <w:trHeight w:val="432"/>
        </w:trPr>
        <w:tc>
          <w:tcPr>
            <w:tcW w:w="4158" w:type="dxa"/>
            <w:vAlign w:val="center"/>
          </w:tcPr>
          <w:p w14:paraId="1AEB3EB9" w14:textId="77777777" w:rsidR="00D34D3E" w:rsidRPr="00033BF3" w:rsidRDefault="00D34D3E" w:rsidP="00D34D3E">
            <w:pPr>
              <w:pStyle w:val="TableColumnNameMIRB"/>
            </w:pPr>
            <w:r w:rsidRPr="00033BF3">
              <w:t>EFFECTIVE_DATETIME</w:t>
            </w:r>
          </w:p>
        </w:tc>
        <w:tc>
          <w:tcPr>
            <w:tcW w:w="2250" w:type="dxa"/>
            <w:vAlign w:val="center"/>
          </w:tcPr>
          <w:p w14:paraId="4DD1F0F5" w14:textId="77777777" w:rsidR="00D34D3E" w:rsidRPr="00033BF3" w:rsidRDefault="00D34D3E" w:rsidP="00D34D3E">
            <w:pPr>
              <w:pStyle w:val="TableBodyTextMIRB"/>
            </w:pPr>
            <w:r w:rsidRPr="00033BF3">
              <w:t>DATE</w:t>
            </w:r>
          </w:p>
        </w:tc>
        <w:tc>
          <w:tcPr>
            <w:tcW w:w="1525" w:type="dxa"/>
            <w:vAlign w:val="center"/>
          </w:tcPr>
          <w:p w14:paraId="0A15D839" w14:textId="2860AB50" w:rsidR="00D34D3E" w:rsidRPr="00033BF3" w:rsidRDefault="00D34D3E" w:rsidP="00D34D3E">
            <w:pPr>
              <w:pStyle w:val="TableBodyTextMIRB"/>
            </w:pPr>
            <w:r w:rsidRPr="00033BF3">
              <w:t>Oui</w:t>
            </w:r>
          </w:p>
        </w:tc>
        <w:tc>
          <w:tcPr>
            <w:tcW w:w="1895" w:type="dxa"/>
            <w:vAlign w:val="center"/>
          </w:tcPr>
          <w:p w14:paraId="0314C7CC" w14:textId="77777777" w:rsidR="00D34D3E" w:rsidRPr="00033BF3" w:rsidRDefault="00D34D3E" w:rsidP="00D34D3E">
            <w:pPr>
              <w:pStyle w:val="TableBodyTextMIRB"/>
            </w:pPr>
            <w:r w:rsidRPr="00033BF3">
              <w:t>EFF_DATE</w:t>
            </w:r>
          </w:p>
        </w:tc>
        <w:tc>
          <w:tcPr>
            <w:tcW w:w="8640" w:type="dxa"/>
            <w:vAlign w:val="center"/>
          </w:tcPr>
          <w:p w14:paraId="4F417C5B" w14:textId="39B10DBD" w:rsidR="00D34D3E" w:rsidRPr="00033BF3" w:rsidRDefault="00251A0A" w:rsidP="00D34D3E">
            <w:pPr>
              <w:pStyle w:val="TableBodyTextMIRB"/>
            </w:pPr>
            <w:r w:rsidRPr="00033BF3">
              <w:t>Date et heure de la création ou de la dernière modification de l’enregistrement dans la base de données source.</w:t>
            </w:r>
          </w:p>
        </w:tc>
      </w:tr>
      <w:tr w:rsidR="00D34D3E" w:rsidRPr="00D0285A" w14:paraId="12557EF5" w14:textId="77777777" w:rsidTr="00D34D3E">
        <w:trPr>
          <w:cantSplit/>
          <w:trHeight w:val="432"/>
        </w:trPr>
        <w:tc>
          <w:tcPr>
            <w:tcW w:w="4158" w:type="dxa"/>
            <w:vAlign w:val="center"/>
          </w:tcPr>
          <w:p w14:paraId="77B4392B" w14:textId="77777777" w:rsidR="00D34D3E" w:rsidRPr="00033BF3" w:rsidRDefault="00D34D3E" w:rsidP="00D34D3E">
            <w:pPr>
              <w:pStyle w:val="TableColumnNameMIRB"/>
            </w:pPr>
            <w:r w:rsidRPr="00033BF3">
              <w:t>SHAPE</w:t>
            </w:r>
          </w:p>
        </w:tc>
        <w:tc>
          <w:tcPr>
            <w:tcW w:w="2250" w:type="dxa"/>
            <w:vAlign w:val="center"/>
          </w:tcPr>
          <w:p w14:paraId="58022014" w14:textId="77777777" w:rsidR="00D34D3E" w:rsidRPr="00033BF3" w:rsidRDefault="00D34D3E" w:rsidP="00D34D3E">
            <w:pPr>
              <w:pStyle w:val="TableBodyTextMIRB"/>
            </w:pPr>
            <w:r w:rsidRPr="00033BF3">
              <w:t>SDO_GEOMETRY</w:t>
            </w:r>
          </w:p>
        </w:tc>
        <w:tc>
          <w:tcPr>
            <w:tcW w:w="1525" w:type="dxa"/>
            <w:vAlign w:val="center"/>
          </w:tcPr>
          <w:p w14:paraId="64958A09" w14:textId="1F98F77A" w:rsidR="00D34D3E" w:rsidRPr="00033BF3" w:rsidRDefault="00D34D3E" w:rsidP="00D34D3E">
            <w:pPr>
              <w:pStyle w:val="TableBodyTextMIRB"/>
            </w:pPr>
            <w:r w:rsidRPr="00033BF3">
              <w:t>Non</w:t>
            </w:r>
          </w:p>
        </w:tc>
        <w:tc>
          <w:tcPr>
            <w:tcW w:w="1895" w:type="dxa"/>
            <w:vAlign w:val="center"/>
          </w:tcPr>
          <w:p w14:paraId="57DD7540" w14:textId="77777777" w:rsidR="00D34D3E" w:rsidRPr="00033BF3" w:rsidRDefault="00D34D3E" w:rsidP="00D34D3E">
            <w:pPr>
              <w:pStyle w:val="TableBodyTextMIRB"/>
            </w:pPr>
            <w:r w:rsidRPr="00033BF3">
              <w:t>SHAPE</w:t>
            </w:r>
          </w:p>
        </w:tc>
        <w:tc>
          <w:tcPr>
            <w:tcW w:w="8640" w:type="dxa"/>
            <w:vAlign w:val="center"/>
          </w:tcPr>
          <w:p w14:paraId="65E80D5C" w14:textId="018F4E9B" w:rsidR="00D34D3E" w:rsidRPr="00033BF3" w:rsidRDefault="00D34D3E" w:rsidP="00D34D3E">
            <w:pPr>
              <w:pStyle w:val="TableBodyTextMIRB"/>
            </w:pPr>
            <w:r w:rsidRPr="00033BF3">
              <w:t>Attribut géométrique.</w:t>
            </w:r>
          </w:p>
        </w:tc>
      </w:tr>
    </w:tbl>
    <w:p w14:paraId="74F42C22" w14:textId="77777777" w:rsidR="00510E19" w:rsidRPr="00510E19" w:rsidRDefault="00510E19" w:rsidP="00510E19">
      <w:pPr>
        <w:pStyle w:val="BodyAccessibleTextMIRB"/>
      </w:pPr>
      <w:r w:rsidRPr="00510E19">
        <w:br w:type="page"/>
      </w:r>
    </w:p>
    <w:p w14:paraId="564DF7DB" w14:textId="77777777" w:rsidR="00820918" w:rsidRPr="00111C08" w:rsidRDefault="00820918" w:rsidP="00820918">
      <w:pPr>
        <w:pStyle w:val="Heading2MIRB"/>
        <w:rPr>
          <w:color w:val="244061"/>
        </w:rPr>
      </w:pPr>
      <w:bookmarkStart w:id="26" w:name="_Toc196317832"/>
      <w:r w:rsidRPr="00111C08">
        <w:rPr>
          <w:color w:val="244061"/>
        </w:rPr>
        <w:lastRenderedPageBreak/>
        <w:t>ORN_ADDRESS_INFO</w:t>
      </w:r>
      <w:bookmarkEnd w:id="26"/>
    </w:p>
    <w:p w14:paraId="082A6ECB" w14:textId="2C1C6466" w:rsidR="00820918" w:rsidRPr="00111C08" w:rsidRDefault="00033BF3" w:rsidP="00820918">
      <w:pPr>
        <w:pStyle w:val="BodyAccessibleTextMIRB"/>
      </w:pPr>
      <w:r w:rsidRPr="00111C08">
        <w:t>Les composantes essentielles d’une adresse municipale. Des renseignements sur l’adresse, concernant le côté gauche ou droit de la rue ou de l’élément routier, sont recueillis et stockés. L’adresse est consignée et tenue à jour par une source d’autorité comme la municipalité, le comté ou la région afin d’aider à la prestation des services « 911 ». Les adresses sont généralement directement liées aux noms de routes, mais il y a des cas où l’information sur l’adresse est plutôt liée à un attribut d’élément de réseau routier appelé type d’élément routier – route virtuelle, c.-à-d. des chalets ou des routes de campagne dont l’accès se fait par des plans d’eau (îles) ou le long de rives non accessibles par la route.</w:t>
      </w:r>
    </w:p>
    <w:tbl>
      <w:tblPr>
        <w:tblStyle w:val="TableGrid1"/>
        <w:tblW w:w="18648" w:type="dxa"/>
        <w:tblLayout w:type="fixed"/>
        <w:tblLook w:val="04A0" w:firstRow="1" w:lastRow="0" w:firstColumn="1" w:lastColumn="0" w:noHBand="0" w:noVBand="1"/>
        <w:tblCaption w:val="Table : ORN_ADDRESS_INFO"/>
        <w:tblDescription w:val="La table ORN_ADDRESS_INFO et ses attributs."/>
      </w:tblPr>
      <w:tblGrid>
        <w:gridCol w:w="3870"/>
        <w:gridCol w:w="2160"/>
        <w:gridCol w:w="1620"/>
        <w:gridCol w:w="1728"/>
        <w:gridCol w:w="9270"/>
      </w:tblGrid>
      <w:tr w:rsidR="00E82DA5" w:rsidRPr="00111C08" w14:paraId="3F3BF982" w14:textId="77777777" w:rsidTr="00E82DA5">
        <w:trPr>
          <w:cantSplit/>
          <w:trHeight w:val="432"/>
          <w:tblHeader/>
        </w:trPr>
        <w:tc>
          <w:tcPr>
            <w:tcW w:w="3870" w:type="dxa"/>
            <w:vAlign w:val="center"/>
          </w:tcPr>
          <w:p w14:paraId="5EE91A3E" w14:textId="6404CFAE" w:rsidR="00E82DA5" w:rsidRPr="00111C08" w:rsidRDefault="00E82DA5" w:rsidP="00E82DA5">
            <w:pPr>
              <w:pStyle w:val="TableHeaderRowTextMIRB"/>
            </w:pPr>
            <w:r w:rsidRPr="00111C08">
              <w:t>Nom de la colonne</w:t>
            </w:r>
          </w:p>
        </w:tc>
        <w:tc>
          <w:tcPr>
            <w:tcW w:w="2160" w:type="dxa"/>
            <w:vAlign w:val="center"/>
          </w:tcPr>
          <w:p w14:paraId="2FA094B7" w14:textId="4522A295" w:rsidR="00E82DA5" w:rsidRPr="00111C08" w:rsidRDefault="00E82DA5" w:rsidP="00E82DA5">
            <w:pPr>
              <w:pStyle w:val="TableHeaderRowTextMIRB"/>
            </w:pPr>
            <w:r w:rsidRPr="00111C08">
              <w:t>Type de colonne</w:t>
            </w:r>
          </w:p>
        </w:tc>
        <w:tc>
          <w:tcPr>
            <w:tcW w:w="1620" w:type="dxa"/>
            <w:vAlign w:val="center"/>
          </w:tcPr>
          <w:p w14:paraId="3E76024D" w14:textId="6A3B66B1" w:rsidR="00E82DA5" w:rsidRPr="00111C08" w:rsidRDefault="00E82DA5" w:rsidP="00E82DA5">
            <w:pPr>
              <w:pStyle w:val="TableHeaderRowTextMIRB"/>
            </w:pPr>
            <w:r w:rsidRPr="00111C08">
              <w:t>Obligatoire</w:t>
            </w:r>
          </w:p>
        </w:tc>
        <w:tc>
          <w:tcPr>
            <w:tcW w:w="1728" w:type="dxa"/>
            <w:vAlign w:val="center"/>
          </w:tcPr>
          <w:p w14:paraId="50432B4C" w14:textId="2F90D5BB" w:rsidR="00E82DA5" w:rsidRPr="00111C08" w:rsidRDefault="00E82DA5" w:rsidP="00E82DA5">
            <w:pPr>
              <w:pStyle w:val="TableHeaderRowTextMIRB"/>
            </w:pPr>
            <w:r w:rsidRPr="00111C08">
              <w:t>Nom abrégé</w:t>
            </w:r>
          </w:p>
        </w:tc>
        <w:tc>
          <w:tcPr>
            <w:tcW w:w="9270" w:type="dxa"/>
            <w:vAlign w:val="center"/>
          </w:tcPr>
          <w:p w14:paraId="3BE0EEF5" w14:textId="3A524665" w:rsidR="00E82DA5" w:rsidRPr="00111C08" w:rsidRDefault="00E82DA5" w:rsidP="00E82DA5">
            <w:pPr>
              <w:pStyle w:val="TableHeaderRowTextMIRB"/>
            </w:pPr>
            <w:r w:rsidRPr="00111C08">
              <w:t>Description</w:t>
            </w:r>
          </w:p>
        </w:tc>
      </w:tr>
      <w:tr w:rsidR="007F2105" w:rsidRPr="00111C08" w14:paraId="299F31D0" w14:textId="77777777" w:rsidTr="00E82DA5">
        <w:trPr>
          <w:cantSplit/>
          <w:trHeight w:val="432"/>
        </w:trPr>
        <w:tc>
          <w:tcPr>
            <w:tcW w:w="3870" w:type="dxa"/>
            <w:vAlign w:val="center"/>
          </w:tcPr>
          <w:p w14:paraId="7ADFB528" w14:textId="77777777" w:rsidR="007F2105" w:rsidRPr="00111C08" w:rsidRDefault="007F2105" w:rsidP="007F2105">
            <w:pPr>
              <w:pStyle w:val="TableColumnNameMIRB"/>
            </w:pPr>
            <w:r w:rsidRPr="00111C08">
              <w:t>EVENT_ID</w:t>
            </w:r>
          </w:p>
        </w:tc>
        <w:tc>
          <w:tcPr>
            <w:tcW w:w="2160" w:type="dxa"/>
            <w:vAlign w:val="center"/>
          </w:tcPr>
          <w:p w14:paraId="7335C3ED" w14:textId="77777777" w:rsidR="007F2105" w:rsidRPr="00111C08" w:rsidRDefault="007F2105" w:rsidP="007F2105">
            <w:pPr>
              <w:pStyle w:val="TableBodyTextMIRB"/>
            </w:pPr>
            <w:r w:rsidRPr="00111C08">
              <w:t>NUMBER(13,0)</w:t>
            </w:r>
          </w:p>
        </w:tc>
        <w:tc>
          <w:tcPr>
            <w:tcW w:w="1620" w:type="dxa"/>
            <w:vAlign w:val="center"/>
          </w:tcPr>
          <w:p w14:paraId="70AA59CC" w14:textId="7C1C8D56" w:rsidR="007F2105" w:rsidRPr="00111C08" w:rsidRDefault="007F2105" w:rsidP="007F2105">
            <w:pPr>
              <w:pStyle w:val="TableBodyTextMIRB"/>
            </w:pPr>
            <w:r w:rsidRPr="00111C08">
              <w:t>Oui</w:t>
            </w:r>
          </w:p>
        </w:tc>
        <w:tc>
          <w:tcPr>
            <w:tcW w:w="1728" w:type="dxa"/>
            <w:vAlign w:val="center"/>
          </w:tcPr>
          <w:p w14:paraId="5243ED4E" w14:textId="77777777" w:rsidR="007F2105" w:rsidRPr="00111C08" w:rsidRDefault="007F2105" w:rsidP="007F2105">
            <w:pPr>
              <w:pStyle w:val="TableBodyTextMIRB"/>
            </w:pPr>
            <w:r w:rsidRPr="00111C08">
              <w:t>EVENT_ID</w:t>
            </w:r>
          </w:p>
        </w:tc>
        <w:tc>
          <w:tcPr>
            <w:tcW w:w="9270" w:type="dxa"/>
            <w:vAlign w:val="center"/>
          </w:tcPr>
          <w:p w14:paraId="12F3AF77" w14:textId="632DA03A" w:rsidR="007F2105" w:rsidRPr="00111C08" w:rsidRDefault="007F2105" w:rsidP="007F2105">
            <w:pPr>
              <w:pStyle w:val="TableBodyTextMIRB"/>
            </w:pPr>
            <w:r w:rsidRPr="00111C08">
              <w:rPr>
                <w:lang w:bidi="fr-CA"/>
              </w:rPr>
              <w:t>Identificateur généré par le système, unique au niveau de la demande.</w:t>
            </w:r>
          </w:p>
        </w:tc>
      </w:tr>
      <w:tr w:rsidR="007F2105" w:rsidRPr="00111C08" w14:paraId="78D23A7C" w14:textId="77777777" w:rsidTr="00E82DA5">
        <w:trPr>
          <w:cantSplit/>
          <w:trHeight w:val="432"/>
        </w:trPr>
        <w:tc>
          <w:tcPr>
            <w:tcW w:w="3870" w:type="dxa"/>
            <w:vAlign w:val="center"/>
          </w:tcPr>
          <w:p w14:paraId="5B46BA46" w14:textId="77777777" w:rsidR="007F2105" w:rsidRPr="00111C08" w:rsidRDefault="007F2105" w:rsidP="007F2105">
            <w:pPr>
              <w:pStyle w:val="TableColumnNameMIRB"/>
            </w:pPr>
            <w:r w:rsidRPr="00111C08">
              <w:t>ORN_ROAD_NET_ELEMENT_ID</w:t>
            </w:r>
          </w:p>
        </w:tc>
        <w:tc>
          <w:tcPr>
            <w:tcW w:w="2160" w:type="dxa"/>
            <w:vAlign w:val="center"/>
          </w:tcPr>
          <w:p w14:paraId="4364F4BC" w14:textId="77777777" w:rsidR="007F2105" w:rsidRPr="00111C08" w:rsidRDefault="007F2105" w:rsidP="007F2105">
            <w:pPr>
              <w:pStyle w:val="TableBodyTextMIRB"/>
            </w:pPr>
            <w:r w:rsidRPr="00111C08">
              <w:t>NUMBER(13,0)</w:t>
            </w:r>
          </w:p>
        </w:tc>
        <w:tc>
          <w:tcPr>
            <w:tcW w:w="1620" w:type="dxa"/>
            <w:vAlign w:val="center"/>
          </w:tcPr>
          <w:p w14:paraId="130D99F4" w14:textId="1C032BE8" w:rsidR="007F2105" w:rsidRPr="00111C08" w:rsidRDefault="007F2105" w:rsidP="007F2105">
            <w:pPr>
              <w:pStyle w:val="TableBodyTextMIRB"/>
            </w:pPr>
            <w:r w:rsidRPr="00111C08">
              <w:t>Oui</w:t>
            </w:r>
          </w:p>
        </w:tc>
        <w:tc>
          <w:tcPr>
            <w:tcW w:w="1728" w:type="dxa"/>
            <w:vAlign w:val="center"/>
          </w:tcPr>
          <w:p w14:paraId="0BD7EE53" w14:textId="77777777" w:rsidR="007F2105" w:rsidRPr="00111C08" w:rsidRDefault="007F2105" w:rsidP="007F2105">
            <w:pPr>
              <w:pStyle w:val="TableBodyTextMIRB"/>
            </w:pPr>
            <w:r w:rsidRPr="00111C08">
              <w:t>ELEMENT_ID</w:t>
            </w:r>
          </w:p>
        </w:tc>
        <w:tc>
          <w:tcPr>
            <w:tcW w:w="9270" w:type="dxa"/>
            <w:vAlign w:val="center"/>
          </w:tcPr>
          <w:p w14:paraId="75DEA0F8" w14:textId="16CCCC24" w:rsidR="007F2105" w:rsidRPr="00111C08" w:rsidRDefault="007F2105" w:rsidP="007F2105">
            <w:pPr>
              <w:pStyle w:val="TableBodyTextMIRB"/>
            </w:pPr>
            <w:r w:rsidRPr="00111C08">
              <w:rPr>
                <w:lang w:eastAsia="fr-CA" w:bidi="fr-CA"/>
              </w:rPr>
              <w:t>Référence de la clé étrangère (FK) OGF_ID à l’enregistrement parent de la table d’entités ORN_ROAD_NET_ELEMENT_FT.</w:t>
            </w:r>
          </w:p>
        </w:tc>
      </w:tr>
      <w:tr w:rsidR="007F2105" w:rsidRPr="00111C08" w14:paraId="6F49543A" w14:textId="77777777" w:rsidTr="00E82DA5">
        <w:trPr>
          <w:cantSplit/>
          <w:trHeight w:val="432"/>
        </w:trPr>
        <w:tc>
          <w:tcPr>
            <w:tcW w:w="3870" w:type="dxa"/>
            <w:vAlign w:val="center"/>
          </w:tcPr>
          <w:p w14:paraId="341A9292" w14:textId="77777777" w:rsidR="007F2105" w:rsidRPr="00111C08" w:rsidRDefault="007F2105" w:rsidP="007F2105">
            <w:pPr>
              <w:pStyle w:val="TableColumnNameMIRB"/>
            </w:pPr>
            <w:r w:rsidRPr="00111C08">
              <w:t>FROM_MEASURE</w:t>
            </w:r>
          </w:p>
        </w:tc>
        <w:tc>
          <w:tcPr>
            <w:tcW w:w="2160" w:type="dxa"/>
            <w:vAlign w:val="center"/>
          </w:tcPr>
          <w:p w14:paraId="7A75B7B0" w14:textId="77777777" w:rsidR="007F2105" w:rsidRPr="00111C08" w:rsidRDefault="007F2105" w:rsidP="007F2105">
            <w:pPr>
              <w:pStyle w:val="TableBodyTextMIRB"/>
            </w:pPr>
            <w:r w:rsidRPr="00111C08">
              <w:t>NUMBER(9,3)</w:t>
            </w:r>
          </w:p>
        </w:tc>
        <w:tc>
          <w:tcPr>
            <w:tcW w:w="1620" w:type="dxa"/>
            <w:vAlign w:val="center"/>
          </w:tcPr>
          <w:p w14:paraId="1114D42D" w14:textId="40B830C2" w:rsidR="007F2105" w:rsidRPr="00111C08" w:rsidRDefault="007F2105" w:rsidP="007F2105">
            <w:pPr>
              <w:pStyle w:val="TableBodyTextMIRB"/>
            </w:pPr>
            <w:r w:rsidRPr="00111C08">
              <w:t>Non</w:t>
            </w:r>
          </w:p>
        </w:tc>
        <w:tc>
          <w:tcPr>
            <w:tcW w:w="1728" w:type="dxa"/>
            <w:vAlign w:val="center"/>
          </w:tcPr>
          <w:p w14:paraId="671C71ED" w14:textId="77777777" w:rsidR="007F2105" w:rsidRPr="00111C08" w:rsidRDefault="007F2105" w:rsidP="007F2105">
            <w:pPr>
              <w:pStyle w:val="TableBodyTextMIRB"/>
            </w:pPr>
            <w:r w:rsidRPr="00111C08">
              <w:t>FROM_MEAS</w:t>
            </w:r>
          </w:p>
        </w:tc>
        <w:tc>
          <w:tcPr>
            <w:tcW w:w="9270" w:type="dxa"/>
            <w:vAlign w:val="center"/>
          </w:tcPr>
          <w:p w14:paraId="494B780D" w14:textId="6F7328D2" w:rsidR="007F2105" w:rsidRPr="00111C08" w:rsidRDefault="007F2105" w:rsidP="007F2105">
            <w:pPr>
              <w:pStyle w:val="TableBodyTextMIRB"/>
            </w:pPr>
            <w:r w:rsidRPr="00111C08">
              <w:rPr>
                <w:lang w:bidi="fr-CA"/>
              </w:rPr>
              <w:t>Emplacement du début de l’événement mesuré en mètres à partir du début de l’élément routier.</w:t>
            </w:r>
          </w:p>
        </w:tc>
      </w:tr>
      <w:tr w:rsidR="007F2105" w:rsidRPr="00111C08" w14:paraId="5E2388D6" w14:textId="77777777" w:rsidTr="00E82DA5">
        <w:trPr>
          <w:cantSplit/>
          <w:trHeight w:val="432"/>
        </w:trPr>
        <w:tc>
          <w:tcPr>
            <w:tcW w:w="3870" w:type="dxa"/>
            <w:vAlign w:val="center"/>
          </w:tcPr>
          <w:p w14:paraId="6B31162D" w14:textId="77777777" w:rsidR="007F2105" w:rsidRPr="00111C08" w:rsidRDefault="007F2105" w:rsidP="007F2105">
            <w:pPr>
              <w:pStyle w:val="TableColumnNameMIRB"/>
            </w:pPr>
            <w:r w:rsidRPr="00111C08">
              <w:t>TO_MEASURE</w:t>
            </w:r>
          </w:p>
        </w:tc>
        <w:tc>
          <w:tcPr>
            <w:tcW w:w="2160" w:type="dxa"/>
            <w:vAlign w:val="center"/>
          </w:tcPr>
          <w:p w14:paraId="552CA5C5" w14:textId="77777777" w:rsidR="007F2105" w:rsidRPr="00111C08" w:rsidRDefault="007F2105" w:rsidP="007F2105">
            <w:pPr>
              <w:pStyle w:val="TableBodyTextMIRB"/>
            </w:pPr>
            <w:r w:rsidRPr="00111C08">
              <w:t>NUMBER(9,3)</w:t>
            </w:r>
          </w:p>
        </w:tc>
        <w:tc>
          <w:tcPr>
            <w:tcW w:w="1620" w:type="dxa"/>
            <w:vAlign w:val="center"/>
          </w:tcPr>
          <w:p w14:paraId="2CE06649" w14:textId="4D5B2D41" w:rsidR="007F2105" w:rsidRPr="00111C08" w:rsidRDefault="007F2105" w:rsidP="007F2105">
            <w:pPr>
              <w:pStyle w:val="TableBodyTextMIRB"/>
            </w:pPr>
            <w:r w:rsidRPr="00111C08">
              <w:t>Oui</w:t>
            </w:r>
          </w:p>
        </w:tc>
        <w:tc>
          <w:tcPr>
            <w:tcW w:w="1728" w:type="dxa"/>
            <w:vAlign w:val="center"/>
          </w:tcPr>
          <w:p w14:paraId="37C0D1B1" w14:textId="77777777" w:rsidR="007F2105" w:rsidRPr="00111C08" w:rsidRDefault="007F2105" w:rsidP="007F2105">
            <w:pPr>
              <w:pStyle w:val="TableBodyTextMIRB"/>
            </w:pPr>
            <w:r w:rsidRPr="00111C08">
              <w:t>TO_MEASURE</w:t>
            </w:r>
          </w:p>
        </w:tc>
        <w:tc>
          <w:tcPr>
            <w:tcW w:w="9270" w:type="dxa"/>
            <w:vAlign w:val="center"/>
          </w:tcPr>
          <w:p w14:paraId="7B393E9A" w14:textId="7220B27C" w:rsidR="007F2105" w:rsidRPr="00111C08" w:rsidRDefault="007F2105" w:rsidP="007F2105">
            <w:pPr>
              <w:pStyle w:val="TableBodyTextMIRB"/>
            </w:pPr>
            <w:r w:rsidRPr="00111C08">
              <w:rPr>
                <w:lang w:bidi="fr-CA"/>
              </w:rPr>
              <w:t>Lieu de la fin de l’événement mesuré en mètres à partir du début de l’élément routier. Cette mesure est liée à la distance planimétrique et non à la distance réelle parcourue.</w:t>
            </w:r>
          </w:p>
        </w:tc>
      </w:tr>
      <w:tr w:rsidR="007F2105" w:rsidRPr="00111C08" w14:paraId="18909248" w14:textId="77777777" w:rsidTr="00E82DA5">
        <w:trPr>
          <w:cantSplit/>
          <w:trHeight w:val="432"/>
        </w:trPr>
        <w:tc>
          <w:tcPr>
            <w:tcW w:w="3870" w:type="dxa"/>
            <w:vAlign w:val="center"/>
          </w:tcPr>
          <w:p w14:paraId="1445735B" w14:textId="77777777" w:rsidR="007F2105" w:rsidRPr="00111C08" w:rsidRDefault="007F2105" w:rsidP="007F2105">
            <w:pPr>
              <w:pStyle w:val="TableColumnNameMIRB"/>
            </w:pPr>
            <w:r w:rsidRPr="00111C08">
              <w:t>ELEMENT_ORDER_NUMBER</w:t>
            </w:r>
          </w:p>
        </w:tc>
        <w:tc>
          <w:tcPr>
            <w:tcW w:w="2160" w:type="dxa"/>
            <w:vAlign w:val="center"/>
          </w:tcPr>
          <w:p w14:paraId="476715F7" w14:textId="77777777" w:rsidR="007F2105" w:rsidRPr="00111C08" w:rsidRDefault="007F2105" w:rsidP="007F2105">
            <w:pPr>
              <w:pStyle w:val="TableBodyTextMIRB"/>
            </w:pPr>
            <w:r w:rsidRPr="00111C08">
              <w:t>NUMBER(5,0)</w:t>
            </w:r>
          </w:p>
        </w:tc>
        <w:tc>
          <w:tcPr>
            <w:tcW w:w="1620" w:type="dxa"/>
            <w:vAlign w:val="center"/>
          </w:tcPr>
          <w:p w14:paraId="58C28F81" w14:textId="6D0ADE1F" w:rsidR="007F2105" w:rsidRPr="00111C08" w:rsidRDefault="007F2105" w:rsidP="007F2105">
            <w:pPr>
              <w:pStyle w:val="TableBodyTextMIRB"/>
            </w:pPr>
            <w:r w:rsidRPr="00111C08">
              <w:t>Oui</w:t>
            </w:r>
          </w:p>
        </w:tc>
        <w:tc>
          <w:tcPr>
            <w:tcW w:w="1728" w:type="dxa"/>
            <w:vAlign w:val="center"/>
          </w:tcPr>
          <w:p w14:paraId="3B081B7C" w14:textId="77777777" w:rsidR="007F2105" w:rsidRPr="00111C08" w:rsidRDefault="007F2105" w:rsidP="007F2105">
            <w:pPr>
              <w:pStyle w:val="TableBodyTextMIRB"/>
            </w:pPr>
            <w:r w:rsidRPr="00111C08">
              <w:t>ORDER_NUM</w:t>
            </w:r>
          </w:p>
        </w:tc>
        <w:tc>
          <w:tcPr>
            <w:tcW w:w="9270" w:type="dxa"/>
            <w:vAlign w:val="center"/>
          </w:tcPr>
          <w:p w14:paraId="411332CC" w14:textId="2ECC99BA" w:rsidR="007F2105" w:rsidRPr="00111C08" w:rsidRDefault="007F2105" w:rsidP="007F2105">
            <w:pPr>
              <w:pStyle w:val="TableBodyTextMIRB"/>
            </w:pPr>
            <w:r w:rsidRPr="00111C08">
              <w:rPr>
                <w:lang w:bidi="fr-CA"/>
              </w:rPr>
              <w:t>Numéro séquentiel commençant à 1 pour chaque événement, qui détermine l’ordre dans lequel les enregistrements d’événement se combinent pour former la plage d’adresses.</w:t>
            </w:r>
          </w:p>
        </w:tc>
      </w:tr>
      <w:tr w:rsidR="007F2105" w:rsidRPr="00111C08" w14:paraId="080D5569" w14:textId="77777777" w:rsidTr="00E82DA5">
        <w:trPr>
          <w:cantSplit/>
          <w:trHeight w:val="432"/>
        </w:trPr>
        <w:tc>
          <w:tcPr>
            <w:tcW w:w="3870" w:type="dxa"/>
            <w:vAlign w:val="center"/>
          </w:tcPr>
          <w:p w14:paraId="7D488348" w14:textId="77777777" w:rsidR="007F2105" w:rsidRPr="00111C08" w:rsidRDefault="007F2105" w:rsidP="007F2105">
            <w:pPr>
              <w:pStyle w:val="TableColumnNameMIRB"/>
            </w:pPr>
            <w:r w:rsidRPr="00111C08">
              <w:t>FIRST_HOUSE_NUMBER</w:t>
            </w:r>
          </w:p>
        </w:tc>
        <w:tc>
          <w:tcPr>
            <w:tcW w:w="2160" w:type="dxa"/>
            <w:vAlign w:val="center"/>
          </w:tcPr>
          <w:p w14:paraId="61E16B06" w14:textId="77777777" w:rsidR="007F2105" w:rsidRPr="00111C08" w:rsidRDefault="007F2105" w:rsidP="007F2105">
            <w:pPr>
              <w:pStyle w:val="TableBodyTextMIRB"/>
            </w:pPr>
            <w:r w:rsidRPr="00111C08">
              <w:t>NUMBER(7,0)</w:t>
            </w:r>
          </w:p>
        </w:tc>
        <w:tc>
          <w:tcPr>
            <w:tcW w:w="1620" w:type="dxa"/>
            <w:vAlign w:val="center"/>
          </w:tcPr>
          <w:p w14:paraId="1FD3A76A" w14:textId="503556DD" w:rsidR="007F2105" w:rsidRPr="00111C08" w:rsidRDefault="007F2105" w:rsidP="007F2105">
            <w:pPr>
              <w:pStyle w:val="TableBodyTextMIRB"/>
            </w:pPr>
            <w:r w:rsidRPr="00111C08">
              <w:t>Oui</w:t>
            </w:r>
          </w:p>
        </w:tc>
        <w:tc>
          <w:tcPr>
            <w:tcW w:w="1728" w:type="dxa"/>
            <w:vAlign w:val="center"/>
          </w:tcPr>
          <w:p w14:paraId="15CA4602" w14:textId="77777777" w:rsidR="007F2105" w:rsidRPr="00111C08" w:rsidRDefault="007F2105" w:rsidP="007F2105">
            <w:pPr>
              <w:pStyle w:val="TableBodyTextMIRB"/>
            </w:pPr>
            <w:r w:rsidRPr="00111C08">
              <w:t>FIRST_NUM</w:t>
            </w:r>
          </w:p>
        </w:tc>
        <w:tc>
          <w:tcPr>
            <w:tcW w:w="9270" w:type="dxa"/>
            <w:vAlign w:val="center"/>
          </w:tcPr>
          <w:p w14:paraId="0BEC6C8F" w14:textId="72C993EC" w:rsidR="007F2105" w:rsidRPr="00111C08" w:rsidRDefault="007F2105" w:rsidP="007F2105">
            <w:pPr>
              <w:pStyle w:val="TableBodyTextMIRB"/>
            </w:pPr>
            <w:r w:rsidRPr="00111C08">
              <w:rPr>
                <w:lang w:bidi="fr-CA"/>
              </w:rPr>
              <w:t>Premier numéro de maison de la plage d’adresses.</w:t>
            </w:r>
          </w:p>
        </w:tc>
      </w:tr>
      <w:tr w:rsidR="007F2105" w:rsidRPr="00111C08" w14:paraId="036F63CD" w14:textId="77777777" w:rsidTr="00E82DA5">
        <w:trPr>
          <w:cantSplit/>
          <w:trHeight w:val="432"/>
        </w:trPr>
        <w:tc>
          <w:tcPr>
            <w:tcW w:w="3870" w:type="dxa"/>
            <w:vAlign w:val="center"/>
          </w:tcPr>
          <w:p w14:paraId="02925E1D" w14:textId="77777777" w:rsidR="007F2105" w:rsidRPr="00111C08" w:rsidRDefault="007F2105" w:rsidP="007F2105">
            <w:pPr>
              <w:pStyle w:val="TableColumnNameMIRB"/>
            </w:pPr>
            <w:r w:rsidRPr="00111C08">
              <w:t>LAST_HOUSE_NUMBER</w:t>
            </w:r>
          </w:p>
        </w:tc>
        <w:tc>
          <w:tcPr>
            <w:tcW w:w="2160" w:type="dxa"/>
            <w:vAlign w:val="center"/>
          </w:tcPr>
          <w:p w14:paraId="44311E28" w14:textId="77777777" w:rsidR="007F2105" w:rsidRPr="00111C08" w:rsidRDefault="007F2105" w:rsidP="007F2105">
            <w:pPr>
              <w:pStyle w:val="TableBodyTextMIRB"/>
            </w:pPr>
            <w:r w:rsidRPr="00111C08">
              <w:t>NUMBER(7,0)</w:t>
            </w:r>
          </w:p>
        </w:tc>
        <w:tc>
          <w:tcPr>
            <w:tcW w:w="1620" w:type="dxa"/>
            <w:vAlign w:val="center"/>
          </w:tcPr>
          <w:p w14:paraId="2B5EB109" w14:textId="29522D82" w:rsidR="007F2105" w:rsidRPr="00111C08" w:rsidRDefault="007F2105" w:rsidP="007F2105">
            <w:pPr>
              <w:pStyle w:val="TableBodyTextMIRB"/>
            </w:pPr>
            <w:r w:rsidRPr="00111C08">
              <w:t>Non</w:t>
            </w:r>
          </w:p>
        </w:tc>
        <w:tc>
          <w:tcPr>
            <w:tcW w:w="1728" w:type="dxa"/>
            <w:vAlign w:val="center"/>
          </w:tcPr>
          <w:p w14:paraId="6ABA8234" w14:textId="77777777" w:rsidR="007F2105" w:rsidRPr="00111C08" w:rsidRDefault="007F2105" w:rsidP="007F2105">
            <w:pPr>
              <w:pStyle w:val="TableBodyTextMIRB"/>
            </w:pPr>
            <w:r w:rsidRPr="00111C08">
              <w:t>LAST_NUM</w:t>
            </w:r>
          </w:p>
        </w:tc>
        <w:tc>
          <w:tcPr>
            <w:tcW w:w="9270" w:type="dxa"/>
            <w:vAlign w:val="center"/>
          </w:tcPr>
          <w:p w14:paraId="1022003A" w14:textId="4817000A" w:rsidR="007F2105" w:rsidRPr="00111C08" w:rsidRDefault="007F2105" w:rsidP="007F2105">
            <w:pPr>
              <w:pStyle w:val="TableBodyTextMIRB"/>
            </w:pPr>
            <w:r w:rsidRPr="00111C08">
              <w:rPr>
                <w:lang w:bidi="fr-CA"/>
              </w:rPr>
              <w:t>Dernier numéro de maison de la plage d’adresses.</w:t>
            </w:r>
          </w:p>
        </w:tc>
      </w:tr>
      <w:tr w:rsidR="007F2105" w:rsidRPr="00111C08" w14:paraId="457DDFA9" w14:textId="77777777" w:rsidTr="00E82DA5">
        <w:trPr>
          <w:cantSplit/>
          <w:trHeight w:val="432"/>
        </w:trPr>
        <w:tc>
          <w:tcPr>
            <w:tcW w:w="3870" w:type="dxa"/>
            <w:vAlign w:val="center"/>
          </w:tcPr>
          <w:p w14:paraId="635461D3" w14:textId="77777777" w:rsidR="007F2105" w:rsidRPr="00111C08" w:rsidRDefault="007F2105" w:rsidP="007F2105">
            <w:pPr>
              <w:pStyle w:val="TableColumnNameMIRB"/>
            </w:pPr>
            <w:r w:rsidRPr="00111C08">
              <w:t>HOUSE_NUMBER_STRUCTURE</w:t>
            </w:r>
          </w:p>
        </w:tc>
        <w:tc>
          <w:tcPr>
            <w:tcW w:w="2160" w:type="dxa"/>
            <w:vAlign w:val="center"/>
          </w:tcPr>
          <w:p w14:paraId="3739B7E4" w14:textId="77777777" w:rsidR="007F2105" w:rsidRPr="00111C08" w:rsidRDefault="007F2105" w:rsidP="007F2105">
            <w:pPr>
              <w:pStyle w:val="TableBodyTextMIRB"/>
            </w:pPr>
            <w:r w:rsidRPr="00111C08">
              <w:t>VARCHAR2(10)</w:t>
            </w:r>
          </w:p>
        </w:tc>
        <w:tc>
          <w:tcPr>
            <w:tcW w:w="1620" w:type="dxa"/>
            <w:vAlign w:val="center"/>
          </w:tcPr>
          <w:p w14:paraId="3C50704F" w14:textId="50A8AA2B" w:rsidR="007F2105" w:rsidRPr="00111C08" w:rsidRDefault="007F2105" w:rsidP="007F2105">
            <w:pPr>
              <w:pStyle w:val="TableBodyTextMIRB"/>
            </w:pPr>
            <w:r w:rsidRPr="00111C08">
              <w:t>Non</w:t>
            </w:r>
          </w:p>
        </w:tc>
        <w:tc>
          <w:tcPr>
            <w:tcW w:w="1728" w:type="dxa"/>
            <w:vAlign w:val="center"/>
          </w:tcPr>
          <w:p w14:paraId="74F14F4D" w14:textId="77777777" w:rsidR="007F2105" w:rsidRPr="00111C08" w:rsidRDefault="007F2105" w:rsidP="007F2105">
            <w:pPr>
              <w:pStyle w:val="TableBodyTextMIRB"/>
            </w:pPr>
            <w:r w:rsidRPr="00111C08">
              <w:t>NUM_STRUCT</w:t>
            </w:r>
          </w:p>
        </w:tc>
        <w:tc>
          <w:tcPr>
            <w:tcW w:w="9270" w:type="dxa"/>
            <w:vAlign w:val="center"/>
          </w:tcPr>
          <w:p w14:paraId="24277950" w14:textId="77777777" w:rsidR="007F2105" w:rsidRPr="00111C08" w:rsidRDefault="007F2105" w:rsidP="007F2105">
            <w:r w:rsidRPr="00111C08">
              <w:rPr>
                <w:lang w:bidi="fr-CA"/>
              </w:rPr>
              <w:t xml:space="preserve">Type de système de numérotation de maisons ou de propriétés appliqué à la plage d’adresses. </w:t>
            </w:r>
          </w:p>
          <w:p w14:paraId="01521861" w14:textId="1965C5FC" w:rsidR="007F2105" w:rsidRPr="00111C08" w:rsidRDefault="007F2105" w:rsidP="007F2105">
            <w:pPr>
              <w:pStyle w:val="TableBodyTextMIRB"/>
            </w:pPr>
            <w:r w:rsidRPr="00111C08">
              <w:rPr>
                <w:lang w:eastAsia="fr-CA" w:bidi="fr-CA"/>
              </w:rPr>
              <w:t xml:space="preserve">Valeurs admissibles : (Consulter la table de correspondance </w:t>
            </w:r>
            <w:hyperlink w:anchor="ORN_HOUSE_NUM_STRUCTURE_LIST" w:history="1">
              <w:r w:rsidRPr="00111C08">
                <w:rPr>
                  <w:color w:val="244061"/>
                  <w:lang w:eastAsia="fr-CA" w:bidi="fr-CA"/>
                </w:rPr>
                <w:t>ORN_HOUSE_NUMBER STRUCTURE_LIST</w:t>
              </w:r>
            </w:hyperlink>
            <w:r w:rsidRPr="00111C08">
              <w:rPr>
                <w:lang w:eastAsia="fr-CA" w:bidi="fr-CA"/>
              </w:rPr>
              <w:t xml:space="preserve"> en annexe)</w:t>
            </w:r>
          </w:p>
        </w:tc>
      </w:tr>
      <w:tr w:rsidR="007F2105" w:rsidRPr="00111C08" w14:paraId="7732E6C8" w14:textId="77777777" w:rsidTr="00E82DA5">
        <w:trPr>
          <w:cantSplit/>
          <w:trHeight w:val="432"/>
        </w:trPr>
        <w:tc>
          <w:tcPr>
            <w:tcW w:w="3870" w:type="dxa"/>
            <w:vAlign w:val="center"/>
          </w:tcPr>
          <w:p w14:paraId="08FA267F" w14:textId="77777777" w:rsidR="007F2105" w:rsidRPr="00111C08" w:rsidRDefault="007F2105" w:rsidP="007F2105">
            <w:pPr>
              <w:pStyle w:val="TableColumnNameMIRB"/>
            </w:pPr>
            <w:r w:rsidRPr="00111C08">
              <w:t>STREET_SIDE</w:t>
            </w:r>
          </w:p>
        </w:tc>
        <w:tc>
          <w:tcPr>
            <w:tcW w:w="2160" w:type="dxa"/>
            <w:vAlign w:val="center"/>
          </w:tcPr>
          <w:p w14:paraId="7FA39BBE" w14:textId="77777777" w:rsidR="007F2105" w:rsidRPr="00111C08" w:rsidRDefault="007F2105" w:rsidP="007F2105">
            <w:pPr>
              <w:pStyle w:val="TableBodyTextMIRB"/>
            </w:pPr>
            <w:r w:rsidRPr="00111C08">
              <w:t>VARCHAR2(10)</w:t>
            </w:r>
          </w:p>
        </w:tc>
        <w:tc>
          <w:tcPr>
            <w:tcW w:w="1620" w:type="dxa"/>
            <w:vAlign w:val="center"/>
          </w:tcPr>
          <w:p w14:paraId="429ABE69" w14:textId="71951A92" w:rsidR="007F2105" w:rsidRPr="00111C08" w:rsidRDefault="007F2105" w:rsidP="007F2105">
            <w:pPr>
              <w:pStyle w:val="TableBodyTextMIRB"/>
            </w:pPr>
            <w:r w:rsidRPr="00111C08">
              <w:t>Non</w:t>
            </w:r>
          </w:p>
        </w:tc>
        <w:tc>
          <w:tcPr>
            <w:tcW w:w="1728" w:type="dxa"/>
            <w:vAlign w:val="center"/>
          </w:tcPr>
          <w:p w14:paraId="45879BAF" w14:textId="77777777" w:rsidR="007F2105" w:rsidRPr="00111C08" w:rsidRDefault="007F2105" w:rsidP="007F2105">
            <w:pPr>
              <w:pStyle w:val="TableBodyTextMIRB"/>
            </w:pPr>
            <w:r w:rsidRPr="00111C08">
              <w:t>ST_SIDE</w:t>
            </w:r>
          </w:p>
        </w:tc>
        <w:tc>
          <w:tcPr>
            <w:tcW w:w="9270" w:type="dxa"/>
            <w:vAlign w:val="center"/>
          </w:tcPr>
          <w:p w14:paraId="01531447" w14:textId="77777777" w:rsidR="007F2105" w:rsidRPr="00111C08" w:rsidRDefault="007F2105" w:rsidP="007F2105">
            <w:pPr>
              <w:pStyle w:val="TableBodyTextMIRB"/>
            </w:pPr>
            <w:r w:rsidRPr="00111C08">
              <w:t xml:space="preserve">Côté de rue qui s’applique à l’adresse. Il est déterminé par la traversée de la « From Measure » (Mesure de départ) à la « To Measure » (Mesure d’arrivée) de l’élément routier. </w:t>
            </w:r>
          </w:p>
          <w:p w14:paraId="1F616A2C" w14:textId="66AFCCDC" w:rsidR="007F2105" w:rsidRPr="00111C08" w:rsidRDefault="007F2105" w:rsidP="007F2105">
            <w:pPr>
              <w:pStyle w:val="TableBodyTextMIRB"/>
            </w:pPr>
            <w:r w:rsidRPr="00111C08">
              <w:t xml:space="preserve">Valeurs admissibles : (Consulter la table de correspondance </w:t>
            </w:r>
            <w:hyperlink w:anchor="ORN_STREET_SIDE_LIST" w:history="1">
              <w:r w:rsidRPr="00111C08">
                <w:rPr>
                  <w:rStyle w:val="HyperlinkMIRBChar"/>
                  <w:color w:val="244061"/>
                </w:rPr>
                <w:t>ORN_STREET_SIDE_LIST</w:t>
              </w:r>
            </w:hyperlink>
            <w:r w:rsidRPr="00111C08">
              <w:t xml:space="preserve"> en annexe)</w:t>
            </w:r>
          </w:p>
        </w:tc>
      </w:tr>
      <w:tr w:rsidR="007F2105" w:rsidRPr="00111C08" w14:paraId="61B8FD2D" w14:textId="77777777" w:rsidTr="00E82DA5">
        <w:trPr>
          <w:cantSplit/>
          <w:trHeight w:val="432"/>
        </w:trPr>
        <w:tc>
          <w:tcPr>
            <w:tcW w:w="3870" w:type="dxa"/>
            <w:vAlign w:val="center"/>
          </w:tcPr>
          <w:p w14:paraId="76CC8DD3" w14:textId="77777777" w:rsidR="007F2105" w:rsidRPr="00111C08" w:rsidRDefault="007F2105" w:rsidP="007F2105">
            <w:pPr>
              <w:pStyle w:val="TableColumnNameMIRB"/>
            </w:pPr>
            <w:r w:rsidRPr="00111C08">
              <w:lastRenderedPageBreak/>
              <w:t>FULL_STREET_NAME</w:t>
            </w:r>
          </w:p>
        </w:tc>
        <w:tc>
          <w:tcPr>
            <w:tcW w:w="2160" w:type="dxa"/>
            <w:vAlign w:val="center"/>
          </w:tcPr>
          <w:p w14:paraId="2069CB92" w14:textId="77777777" w:rsidR="007F2105" w:rsidRPr="00111C08" w:rsidRDefault="007F2105" w:rsidP="007F2105">
            <w:pPr>
              <w:pStyle w:val="TableBodyTextMIRB"/>
            </w:pPr>
            <w:r w:rsidRPr="00111C08">
              <w:t>VARCHAR2(100)</w:t>
            </w:r>
          </w:p>
        </w:tc>
        <w:tc>
          <w:tcPr>
            <w:tcW w:w="1620" w:type="dxa"/>
            <w:vAlign w:val="center"/>
          </w:tcPr>
          <w:p w14:paraId="15B35385" w14:textId="49F89F77" w:rsidR="007F2105" w:rsidRPr="00111C08" w:rsidRDefault="007F2105" w:rsidP="007F2105">
            <w:pPr>
              <w:pStyle w:val="TableBodyTextMIRB"/>
            </w:pPr>
            <w:r w:rsidRPr="00111C08">
              <w:t>Oui</w:t>
            </w:r>
          </w:p>
        </w:tc>
        <w:tc>
          <w:tcPr>
            <w:tcW w:w="1728" w:type="dxa"/>
            <w:vAlign w:val="center"/>
          </w:tcPr>
          <w:p w14:paraId="1B97C0A1" w14:textId="77777777" w:rsidR="007F2105" w:rsidRPr="00111C08" w:rsidRDefault="007F2105" w:rsidP="007F2105">
            <w:pPr>
              <w:pStyle w:val="TableBodyTextMIRB"/>
            </w:pPr>
            <w:r w:rsidRPr="00111C08">
              <w:t>FULL_NAME</w:t>
            </w:r>
          </w:p>
        </w:tc>
        <w:tc>
          <w:tcPr>
            <w:tcW w:w="9270" w:type="dxa"/>
            <w:vAlign w:val="center"/>
          </w:tcPr>
          <w:p w14:paraId="27C59384" w14:textId="0F00E704" w:rsidR="007F2105" w:rsidRPr="00111C08" w:rsidRDefault="007F2105" w:rsidP="007F2105">
            <w:pPr>
              <w:pStyle w:val="TableBodyTextMIRB"/>
            </w:pPr>
            <w:r w:rsidRPr="00111C08">
              <w:t>Nom de la rue composé des différents éléments du nom de la rue, le cas échéant, y compris le préfixe de la direction, le préfixe du type de rue, le corps du nom de la rue, le suffixe du type de rue et le suffixe de la direction.</w:t>
            </w:r>
          </w:p>
        </w:tc>
      </w:tr>
      <w:tr w:rsidR="007F2105" w:rsidRPr="00111C08" w14:paraId="4C36E605" w14:textId="77777777" w:rsidTr="00E82DA5">
        <w:trPr>
          <w:cantSplit/>
          <w:trHeight w:val="432"/>
        </w:trPr>
        <w:tc>
          <w:tcPr>
            <w:tcW w:w="3870" w:type="dxa"/>
            <w:vAlign w:val="center"/>
          </w:tcPr>
          <w:p w14:paraId="10D59977" w14:textId="77777777" w:rsidR="007F2105" w:rsidRPr="00111C08" w:rsidRDefault="007F2105" w:rsidP="007F2105">
            <w:pPr>
              <w:pStyle w:val="TableColumnNameMIRB"/>
            </w:pPr>
            <w:r w:rsidRPr="00111C08">
              <w:t>ORIGINAL_STREET_NAME</w:t>
            </w:r>
          </w:p>
        </w:tc>
        <w:tc>
          <w:tcPr>
            <w:tcW w:w="2160" w:type="dxa"/>
            <w:vAlign w:val="center"/>
          </w:tcPr>
          <w:p w14:paraId="6D6D3635" w14:textId="77777777" w:rsidR="007F2105" w:rsidRPr="00111C08" w:rsidRDefault="007F2105" w:rsidP="007F2105">
            <w:pPr>
              <w:pStyle w:val="TableBodyTextMIRB"/>
            </w:pPr>
            <w:r w:rsidRPr="00111C08">
              <w:t>VARCHAR2(100)</w:t>
            </w:r>
          </w:p>
        </w:tc>
        <w:tc>
          <w:tcPr>
            <w:tcW w:w="1620" w:type="dxa"/>
            <w:vAlign w:val="center"/>
          </w:tcPr>
          <w:p w14:paraId="11C57024" w14:textId="620A6242" w:rsidR="007F2105" w:rsidRPr="00111C08" w:rsidRDefault="007F2105" w:rsidP="007F2105">
            <w:pPr>
              <w:pStyle w:val="TableBodyTextMIRB"/>
            </w:pPr>
            <w:r w:rsidRPr="00111C08">
              <w:t>Non</w:t>
            </w:r>
          </w:p>
        </w:tc>
        <w:tc>
          <w:tcPr>
            <w:tcW w:w="1728" w:type="dxa"/>
            <w:vAlign w:val="center"/>
          </w:tcPr>
          <w:p w14:paraId="5E6BC34F" w14:textId="77777777" w:rsidR="007F2105" w:rsidRPr="00111C08" w:rsidRDefault="007F2105" w:rsidP="007F2105">
            <w:pPr>
              <w:pStyle w:val="TableBodyTextMIRB"/>
            </w:pPr>
            <w:r w:rsidRPr="00111C08">
              <w:t>ORIG_ST</w:t>
            </w:r>
          </w:p>
        </w:tc>
        <w:tc>
          <w:tcPr>
            <w:tcW w:w="9270" w:type="dxa"/>
            <w:vAlign w:val="center"/>
          </w:tcPr>
          <w:p w14:paraId="67308A4F" w14:textId="57B5510E" w:rsidR="007F2105" w:rsidRPr="00111C08" w:rsidRDefault="007F2105" w:rsidP="007F2105">
            <w:pPr>
              <w:pStyle w:val="TableBodyTextMIRB"/>
            </w:pPr>
            <w:r w:rsidRPr="00111C08">
              <w:t>Nom de rue fourni par les organismes sources, qui est stocké tel quel, peu importe l’orthographe ou les abréviations.</w:t>
            </w:r>
          </w:p>
        </w:tc>
      </w:tr>
      <w:tr w:rsidR="007F2105" w:rsidRPr="00111C08" w14:paraId="2BFA0C7E" w14:textId="77777777" w:rsidTr="00E82DA5">
        <w:trPr>
          <w:cantSplit/>
          <w:trHeight w:val="432"/>
        </w:trPr>
        <w:tc>
          <w:tcPr>
            <w:tcW w:w="3870" w:type="dxa"/>
            <w:vAlign w:val="center"/>
          </w:tcPr>
          <w:p w14:paraId="7123282D" w14:textId="77777777" w:rsidR="007F2105" w:rsidRPr="00111C08" w:rsidRDefault="007F2105" w:rsidP="007F2105">
            <w:pPr>
              <w:pStyle w:val="TableColumnNameMIRB"/>
            </w:pPr>
            <w:r w:rsidRPr="00111C08">
              <w:t>STANDARD_MUNICIPALITY</w:t>
            </w:r>
          </w:p>
        </w:tc>
        <w:tc>
          <w:tcPr>
            <w:tcW w:w="2160" w:type="dxa"/>
            <w:vAlign w:val="center"/>
          </w:tcPr>
          <w:p w14:paraId="6CC948CC" w14:textId="77777777" w:rsidR="007F2105" w:rsidRPr="00111C08" w:rsidRDefault="007F2105" w:rsidP="007F2105">
            <w:pPr>
              <w:pStyle w:val="TableBodyTextMIRB"/>
            </w:pPr>
            <w:r w:rsidRPr="00111C08">
              <w:t>VARCHAR2(100)</w:t>
            </w:r>
          </w:p>
        </w:tc>
        <w:tc>
          <w:tcPr>
            <w:tcW w:w="1620" w:type="dxa"/>
            <w:vAlign w:val="center"/>
          </w:tcPr>
          <w:p w14:paraId="00FA9D18" w14:textId="19CC0740" w:rsidR="007F2105" w:rsidRPr="00111C08" w:rsidRDefault="007F2105" w:rsidP="007F2105">
            <w:pPr>
              <w:pStyle w:val="TableBodyTextMIRB"/>
            </w:pPr>
            <w:r w:rsidRPr="00111C08">
              <w:t>Oui</w:t>
            </w:r>
          </w:p>
        </w:tc>
        <w:tc>
          <w:tcPr>
            <w:tcW w:w="1728" w:type="dxa"/>
            <w:vAlign w:val="center"/>
          </w:tcPr>
          <w:p w14:paraId="29695340" w14:textId="77777777" w:rsidR="007F2105" w:rsidRPr="00111C08" w:rsidRDefault="007F2105" w:rsidP="007F2105">
            <w:pPr>
              <w:pStyle w:val="TableBodyTextMIRB"/>
            </w:pPr>
            <w:r w:rsidRPr="00111C08">
              <w:t>STD_MUNIC</w:t>
            </w:r>
          </w:p>
        </w:tc>
        <w:tc>
          <w:tcPr>
            <w:tcW w:w="9270" w:type="dxa"/>
            <w:vAlign w:val="center"/>
          </w:tcPr>
          <w:p w14:paraId="2A25AF51" w14:textId="77777777" w:rsidR="007F2105" w:rsidRPr="00111C08" w:rsidRDefault="007F2105" w:rsidP="007F2105">
            <w:pPr>
              <w:pStyle w:val="TableBodyTextMIRB"/>
            </w:pPr>
            <w:r w:rsidRPr="00111C08">
              <w:t>Noms normalisés des municipalités, tels qu’ils sont consignés par le ministère des Affaires municipales et du Logement (MAML), et noms officiels des réserves indiennes, tels qu’ils sont consignés par le gouvernement fédéral.</w:t>
            </w:r>
          </w:p>
          <w:p w14:paraId="7495A579" w14:textId="2ED7DC28" w:rsidR="007F2105" w:rsidRPr="00111C08" w:rsidRDefault="007F2105" w:rsidP="007F2105">
            <w:pPr>
              <w:pStyle w:val="TableBodyTextMIRB"/>
            </w:pPr>
            <w:r w:rsidRPr="00111C08">
              <w:t xml:space="preserve">Valeurs admissibles : (Consulter la table de correspondance </w:t>
            </w:r>
            <w:hyperlink w:anchor="ORN_STANDARD_MUNICIPALITY_LIST" w:history="1">
              <w:r w:rsidRPr="00111C08">
                <w:rPr>
                  <w:rStyle w:val="HyperlinkMIRBChar"/>
                  <w:color w:val="244061"/>
                </w:rPr>
                <w:t>ORN_STANDARD_MUNICIPALITY_LIST</w:t>
              </w:r>
            </w:hyperlink>
            <w:r w:rsidRPr="00111C08">
              <w:t xml:space="preserve"> en annexe)</w:t>
            </w:r>
          </w:p>
        </w:tc>
      </w:tr>
      <w:tr w:rsidR="007F2105" w:rsidRPr="00111C08" w14:paraId="0DB2EF52" w14:textId="77777777" w:rsidTr="00E82DA5">
        <w:trPr>
          <w:cantSplit/>
          <w:trHeight w:val="432"/>
        </w:trPr>
        <w:tc>
          <w:tcPr>
            <w:tcW w:w="3870" w:type="dxa"/>
            <w:vAlign w:val="center"/>
          </w:tcPr>
          <w:p w14:paraId="32BE093A" w14:textId="77777777" w:rsidR="007F2105" w:rsidRPr="00111C08" w:rsidRDefault="007F2105" w:rsidP="007F2105">
            <w:pPr>
              <w:pStyle w:val="TableColumnNameMIRB"/>
            </w:pPr>
            <w:r w:rsidRPr="00111C08">
              <w:t>ORIGINAL_MUNICIPALITY</w:t>
            </w:r>
          </w:p>
        </w:tc>
        <w:tc>
          <w:tcPr>
            <w:tcW w:w="2160" w:type="dxa"/>
            <w:vAlign w:val="center"/>
          </w:tcPr>
          <w:p w14:paraId="3F74CC8A" w14:textId="77777777" w:rsidR="007F2105" w:rsidRPr="00111C08" w:rsidRDefault="007F2105" w:rsidP="007F2105">
            <w:pPr>
              <w:pStyle w:val="TableBodyTextMIRB"/>
            </w:pPr>
            <w:r w:rsidRPr="00111C08">
              <w:t>VARCHAR2(100)</w:t>
            </w:r>
          </w:p>
        </w:tc>
        <w:tc>
          <w:tcPr>
            <w:tcW w:w="1620" w:type="dxa"/>
            <w:vAlign w:val="center"/>
          </w:tcPr>
          <w:p w14:paraId="7ED79522" w14:textId="5CAB5177" w:rsidR="007F2105" w:rsidRPr="00111C08" w:rsidRDefault="007F2105" w:rsidP="007F2105">
            <w:pPr>
              <w:pStyle w:val="TableBodyTextMIRB"/>
            </w:pPr>
            <w:r w:rsidRPr="00111C08">
              <w:t>Oui</w:t>
            </w:r>
          </w:p>
        </w:tc>
        <w:tc>
          <w:tcPr>
            <w:tcW w:w="1728" w:type="dxa"/>
            <w:vAlign w:val="center"/>
          </w:tcPr>
          <w:p w14:paraId="2F8132BD" w14:textId="77777777" w:rsidR="007F2105" w:rsidRPr="00111C08" w:rsidRDefault="007F2105" w:rsidP="007F2105">
            <w:pPr>
              <w:pStyle w:val="TableBodyTextMIRB"/>
            </w:pPr>
            <w:r w:rsidRPr="00111C08">
              <w:t>ORIG_MUNIC</w:t>
            </w:r>
          </w:p>
        </w:tc>
        <w:tc>
          <w:tcPr>
            <w:tcW w:w="9270" w:type="dxa"/>
            <w:vAlign w:val="center"/>
          </w:tcPr>
          <w:p w14:paraId="0A843A08" w14:textId="13779F5E" w:rsidR="007F2105" w:rsidRPr="00111C08" w:rsidRDefault="007F2105" w:rsidP="007F2105">
            <w:pPr>
              <w:pStyle w:val="TableBodyTextMIRB"/>
            </w:pPr>
            <w:r w:rsidRPr="00111C08">
              <w:t>Nom de la municipalité fourni par les organismes sources, qui est stocké tel quel, peu importe l’orthographe ou les abréviations. Peut contenir d’anciens noms de municipalités ou des noms locaux, comme les noms de villes ou de villages.</w:t>
            </w:r>
          </w:p>
        </w:tc>
      </w:tr>
      <w:tr w:rsidR="007F2105" w:rsidRPr="00111C08" w14:paraId="1CDC0FC0" w14:textId="77777777" w:rsidTr="00E82DA5">
        <w:trPr>
          <w:cantSplit/>
          <w:trHeight w:val="432"/>
        </w:trPr>
        <w:tc>
          <w:tcPr>
            <w:tcW w:w="3870" w:type="dxa"/>
            <w:vAlign w:val="center"/>
          </w:tcPr>
          <w:p w14:paraId="2493C8ED" w14:textId="77777777" w:rsidR="007F2105" w:rsidRPr="00111C08" w:rsidRDefault="007F2105" w:rsidP="007F2105">
            <w:pPr>
              <w:pStyle w:val="TableColumnNameMIRB"/>
            </w:pPr>
            <w:r w:rsidRPr="00111C08">
              <w:t>AGENCY_NAME</w:t>
            </w:r>
          </w:p>
        </w:tc>
        <w:tc>
          <w:tcPr>
            <w:tcW w:w="2160" w:type="dxa"/>
            <w:vAlign w:val="center"/>
          </w:tcPr>
          <w:p w14:paraId="548FDF0C" w14:textId="77777777" w:rsidR="007F2105" w:rsidRPr="00111C08" w:rsidRDefault="007F2105" w:rsidP="007F2105">
            <w:pPr>
              <w:pStyle w:val="TableBodyTextMIRB"/>
            </w:pPr>
            <w:r w:rsidRPr="00111C08">
              <w:t>VARCHAR2(100)</w:t>
            </w:r>
          </w:p>
        </w:tc>
        <w:tc>
          <w:tcPr>
            <w:tcW w:w="1620" w:type="dxa"/>
            <w:vAlign w:val="center"/>
          </w:tcPr>
          <w:p w14:paraId="2E6CBCFB" w14:textId="33612942" w:rsidR="007F2105" w:rsidRPr="00111C08" w:rsidRDefault="007F2105" w:rsidP="007F2105">
            <w:pPr>
              <w:pStyle w:val="TableBodyTextMIRB"/>
            </w:pPr>
            <w:r w:rsidRPr="00111C08">
              <w:t>Non</w:t>
            </w:r>
          </w:p>
        </w:tc>
        <w:tc>
          <w:tcPr>
            <w:tcW w:w="1728" w:type="dxa"/>
            <w:vAlign w:val="center"/>
          </w:tcPr>
          <w:p w14:paraId="1C9AB90F" w14:textId="77777777" w:rsidR="007F2105" w:rsidRPr="00111C08" w:rsidRDefault="007F2105" w:rsidP="007F2105">
            <w:pPr>
              <w:pStyle w:val="TableBodyTextMIRB"/>
            </w:pPr>
            <w:r w:rsidRPr="00111C08">
              <w:t>AGENCY</w:t>
            </w:r>
          </w:p>
        </w:tc>
        <w:tc>
          <w:tcPr>
            <w:tcW w:w="9270" w:type="dxa"/>
            <w:vAlign w:val="center"/>
          </w:tcPr>
          <w:p w14:paraId="4D80FCBA" w14:textId="77777777" w:rsidR="007F2105" w:rsidRPr="00111C08" w:rsidRDefault="007F2105" w:rsidP="007F2105">
            <w:pPr>
              <w:pStyle w:val="TableBodyTextMIRB"/>
            </w:pPr>
            <w:r w:rsidRPr="00111C08">
              <w:t>Nom de l’organisme.</w:t>
            </w:r>
          </w:p>
          <w:p w14:paraId="62381720" w14:textId="2E960D17" w:rsidR="007F2105" w:rsidRPr="00111C08" w:rsidRDefault="007F2105" w:rsidP="007F2105">
            <w:pPr>
              <w:pStyle w:val="TableBodyTextMIRB"/>
            </w:pPr>
            <w:r w:rsidRPr="00111C08">
              <w:t xml:space="preserve">Valeurs admissibles : (Consulter la table de correspondance </w:t>
            </w:r>
            <w:hyperlink w:anchor="ORN_AGENCY_NAME_LIST" w:history="1">
              <w:r w:rsidRPr="00111C08">
                <w:rPr>
                  <w:rStyle w:val="HyperlinkMIRBChar"/>
                  <w:color w:val="244061"/>
                </w:rPr>
                <w:t>ORN_AGENCY_NAME_LIST</w:t>
              </w:r>
            </w:hyperlink>
            <w:r w:rsidRPr="00111C08">
              <w:t xml:space="preserve"> en annexe)</w:t>
            </w:r>
          </w:p>
        </w:tc>
      </w:tr>
      <w:tr w:rsidR="007F2105" w:rsidRPr="00642EC3" w14:paraId="640BE386" w14:textId="77777777" w:rsidTr="00E82DA5">
        <w:trPr>
          <w:cantSplit/>
          <w:trHeight w:val="432"/>
        </w:trPr>
        <w:tc>
          <w:tcPr>
            <w:tcW w:w="3870" w:type="dxa"/>
            <w:vAlign w:val="center"/>
          </w:tcPr>
          <w:p w14:paraId="41550C85" w14:textId="77777777" w:rsidR="007F2105" w:rsidRPr="00111C08" w:rsidRDefault="007F2105" w:rsidP="007F2105">
            <w:pPr>
              <w:pStyle w:val="TableColumnNameMIRB"/>
            </w:pPr>
            <w:r w:rsidRPr="00111C08">
              <w:t>EFFECTIVE_DATETIME</w:t>
            </w:r>
          </w:p>
        </w:tc>
        <w:tc>
          <w:tcPr>
            <w:tcW w:w="2160" w:type="dxa"/>
            <w:vAlign w:val="center"/>
          </w:tcPr>
          <w:p w14:paraId="76CE2700" w14:textId="77777777" w:rsidR="007F2105" w:rsidRPr="00111C08" w:rsidRDefault="007F2105" w:rsidP="007F2105">
            <w:pPr>
              <w:pStyle w:val="TableBodyTextMIRB"/>
            </w:pPr>
            <w:r w:rsidRPr="00111C08">
              <w:t>DATE</w:t>
            </w:r>
          </w:p>
        </w:tc>
        <w:tc>
          <w:tcPr>
            <w:tcW w:w="1620" w:type="dxa"/>
            <w:vAlign w:val="center"/>
          </w:tcPr>
          <w:p w14:paraId="5DBB1F4A" w14:textId="7AA3ADC3" w:rsidR="007F2105" w:rsidRPr="00111C08" w:rsidRDefault="007F2105" w:rsidP="007F2105">
            <w:pPr>
              <w:pStyle w:val="TableBodyTextMIRB"/>
            </w:pPr>
            <w:r w:rsidRPr="00111C08">
              <w:t>Oui</w:t>
            </w:r>
          </w:p>
        </w:tc>
        <w:tc>
          <w:tcPr>
            <w:tcW w:w="1728" w:type="dxa"/>
            <w:vAlign w:val="center"/>
          </w:tcPr>
          <w:p w14:paraId="6EAC301F" w14:textId="77777777" w:rsidR="007F2105" w:rsidRPr="00111C08" w:rsidRDefault="007F2105" w:rsidP="007F2105">
            <w:pPr>
              <w:pStyle w:val="TableBodyTextMIRB"/>
            </w:pPr>
            <w:r w:rsidRPr="00111C08">
              <w:t>EFF_DATE</w:t>
            </w:r>
          </w:p>
        </w:tc>
        <w:tc>
          <w:tcPr>
            <w:tcW w:w="9270" w:type="dxa"/>
            <w:vAlign w:val="center"/>
          </w:tcPr>
          <w:p w14:paraId="5EBF1816" w14:textId="531B3185" w:rsidR="007F2105" w:rsidRPr="00D60F1A" w:rsidRDefault="007F2105" w:rsidP="007F2105">
            <w:pPr>
              <w:pStyle w:val="TableBodyTextMIRB"/>
            </w:pPr>
            <w:r w:rsidRPr="00111C08">
              <w:t>Date et heure de la création ou de la dernière modification de l’enregistrement dans la base de données source.</w:t>
            </w:r>
          </w:p>
        </w:tc>
      </w:tr>
    </w:tbl>
    <w:p w14:paraId="37247C39" w14:textId="77777777" w:rsidR="00820918" w:rsidRPr="00732DF6" w:rsidRDefault="00820918" w:rsidP="00820918">
      <w:pPr>
        <w:pStyle w:val="Heading2MIRB"/>
        <w:rPr>
          <w:color w:val="244061"/>
        </w:rPr>
      </w:pPr>
      <w:bookmarkStart w:id="27" w:name="_Toc196317833"/>
      <w:r w:rsidRPr="00732DF6">
        <w:rPr>
          <w:color w:val="244061"/>
        </w:rPr>
        <w:t>ORN_ALTERNATE_STREET_NAME</w:t>
      </w:r>
      <w:bookmarkEnd w:id="27"/>
    </w:p>
    <w:p w14:paraId="0DBE69CE" w14:textId="38B99510" w:rsidR="00820918" w:rsidRPr="00732DF6" w:rsidRDefault="00732DF6" w:rsidP="00820918">
      <w:pPr>
        <w:pStyle w:val="BodyAccessibleTextMIRB"/>
      </w:pPr>
      <w:r w:rsidRPr="00732DF6">
        <w:t>Un événement identifiant un autre nom de rue et pouvant être associé à un nom bilingue. Un code de langue doit être utilisé pour spécifier la langue appliquée, qu’on trouve dans le tableau Street_Name_Parsed.</w:t>
      </w:r>
    </w:p>
    <w:tbl>
      <w:tblPr>
        <w:tblStyle w:val="TableGrid1"/>
        <w:tblW w:w="18468" w:type="dxa"/>
        <w:tblLayout w:type="fixed"/>
        <w:tblLook w:val="04A0" w:firstRow="1" w:lastRow="0" w:firstColumn="1" w:lastColumn="0" w:noHBand="0" w:noVBand="1"/>
        <w:tblCaption w:val="Table : ORN_ALTERNATE_STREET_NAME"/>
        <w:tblDescription w:val="La table ORN_ALTERNATE_STREET_NAME et ses attributs."/>
      </w:tblPr>
      <w:tblGrid>
        <w:gridCol w:w="3960"/>
        <w:gridCol w:w="2160"/>
        <w:gridCol w:w="1548"/>
        <w:gridCol w:w="1890"/>
        <w:gridCol w:w="8910"/>
      </w:tblGrid>
      <w:tr w:rsidR="006A7CA4" w:rsidRPr="00732DF6" w14:paraId="024E3805" w14:textId="77777777" w:rsidTr="004C585E">
        <w:trPr>
          <w:cantSplit/>
          <w:trHeight w:val="432"/>
          <w:tblHeader/>
        </w:trPr>
        <w:tc>
          <w:tcPr>
            <w:tcW w:w="3960" w:type="dxa"/>
            <w:vAlign w:val="center"/>
          </w:tcPr>
          <w:p w14:paraId="5CEDC82B" w14:textId="2C1C333D" w:rsidR="006A7CA4" w:rsidRPr="00732DF6" w:rsidRDefault="006A7CA4" w:rsidP="006A7CA4">
            <w:pPr>
              <w:pStyle w:val="TableHeaderRowTextMIRB"/>
            </w:pPr>
            <w:r w:rsidRPr="00732DF6">
              <w:t>Nom de la colonne</w:t>
            </w:r>
          </w:p>
        </w:tc>
        <w:tc>
          <w:tcPr>
            <w:tcW w:w="2160" w:type="dxa"/>
            <w:vAlign w:val="center"/>
          </w:tcPr>
          <w:p w14:paraId="29250CA3" w14:textId="31E31837" w:rsidR="006A7CA4" w:rsidRPr="00732DF6" w:rsidRDefault="006A7CA4" w:rsidP="006A7CA4">
            <w:pPr>
              <w:pStyle w:val="TableHeaderRowTextMIRB"/>
            </w:pPr>
            <w:r w:rsidRPr="00732DF6">
              <w:t>Type de colonne</w:t>
            </w:r>
          </w:p>
        </w:tc>
        <w:tc>
          <w:tcPr>
            <w:tcW w:w="1548" w:type="dxa"/>
            <w:vAlign w:val="center"/>
          </w:tcPr>
          <w:p w14:paraId="0D629C17" w14:textId="4C2C20A8" w:rsidR="006A7CA4" w:rsidRPr="00732DF6" w:rsidRDefault="006A7CA4" w:rsidP="006A7CA4">
            <w:pPr>
              <w:pStyle w:val="TableHeaderRowTextMIRB"/>
            </w:pPr>
            <w:r w:rsidRPr="00732DF6">
              <w:t>Obligatoire</w:t>
            </w:r>
          </w:p>
        </w:tc>
        <w:tc>
          <w:tcPr>
            <w:tcW w:w="1890" w:type="dxa"/>
            <w:vAlign w:val="center"/>
          </w:tcPr>
          <w:p w14:paraId="1B0ACDCA" w14:textId="5D16A27A" w:rsidR="006A7CA4" w:rsidRPr="00732DF6" w:rsidRDefault="006A7CA4" w:rsidP="006A7CA4">
            <w:pPr>
              <w:pStyle w:val="TableHeaderRowTextMIRB"/>
            </w:pPr>
            <w:r w:rsidRPr="00732DF6">
              <w:t>Nom abrégé</w:t>
            </w:r>
          </w:p>
        </w:tc>
        <w:tc>
          <w:tcPr>
            <w:tcW w:w="8910" w:type="dxa"/>
            <w:vAlign w:val="center"/>
          </w:tcPr>
          <w:p w14:paraId="0885710A" w14:textId="432310A6" w:rsidR="006A7CA4" w:rsidRPr="00732DF6" w:rsidRDefault="006A7CA4" w:rsidP="006A7CA4">
            <w:pPr>
              <w:pStyle w:val="TableHeaderRowTextMIRB"/>
            </w:pPr>
            <w:r w:rsidRPr="00732DF6">
              <w:t>Description</w:t>
            </w:r>
          </w:p>
        </w:tc>
      </w:tr>
      <w:tr w:rsidR="006A7CA4" w:rsidRPr="00732DF6" w14:paraId="1FDD288D" w14:textId="77777777" w:rsidTr="004C585E">
        <w:trPr>
          <w:cantSplit/>
          <w:trHeight w:val="432"/>
        </w:trPr>
        <w:tc>
          <w:tcPr>
            <w:tcW w:w="3960" w:type="dxa"/>
            <w:vAlign w:val="center"/>
          </w:tcPr>
          <w:p w14:paraId="0DC7D1D0" w14:textId="77777777" w:rsidR="006A7CA4" w:rsidRPr="00732DF6" w:rsidRDefault="006A7CA4" w:rsidP="006A7CA4">
            <w:pPr>
              <w:pStyle w:val="TableColumnNameMIRB"/>
            </w:pPr>
            <w:r w:rsidRPr="00732DF6">
              <w:t>EVENT_ID</w:t>
            </w:r>
          </w:p>
        </w:tc>
        <w:tc>
          <w:tcPr>
            <w:tcW w:w="2160" w:type="dxa"/>
            <w:vAlign w:val="center"/>
          </w:tcPr>
          <w:p w14:paraId="45C8E2AB" w14:textId="77777777" w:rsidR="006A7CA4" w:rsidRPr="00732DF6" w:rsidRDefault="006A7CA4" w:rsidP="006A7CA4">
            <w:pPr>
              <w:pStyle w:val="TableBodyTextMIRB"/>
            </w:pPr>
            <w:r w:rsidRPr="00732DF6">
              <w:t>NUMBER(13,0)</w:t>
            </w:r>
          </w:p>
        </w:tc>
        <w:tc>
          <w:tcPr>
            <w:tcW w:w="1548" w:type="dxa"/>
            <w:vAlign w:val="center"/>
          </w:tcPr>
          <w:p w14:paraId="46AC9D40" w14:textId="00CD88B1" w:rsidR="006A7CA4" w:rsidRPr="00732DF6" w:rsidRDefault="00A60099" w:rsidP="006A7CA4">
            <w:pPr>
              <w:pStyle w:val="TableBodyTextMIRB"/>
            </w:pPr>
            <w:r w:rsidRPr="00732DF6">
              <w:t>Oui</w:t>
            </w:r>
          </w:p>
        </w:tc>
        <w:tc>
          <w:tcPr>
            <w:tcW w:w="1890" w:type="dxa"/>
            <w:vAlign w:val="center"/>
          </w:tcPr>
          <w:p w14:paraId="67198600" w14:textId="77777777" w:rsidR="006A7CA4" w:rsidRPr="00732DF6" w:rsidRDefault="006A7CA4" w:rsidP="006A7CA4">
            <w:pPr>
              <w:pStyle w:val="TableBodyTextMIRB"/>
            </w:pPr>
            <w:r w:rsidRPr="00732DF6">
              <w:t>EVENT_ID</w:t>
            </w:r>
          </w:p>
        </w:tc>
        <w:tc>
          <w:tcPr>
            <w:tcW w:w="8910" w:type="dxa"/>
            <w:vAlign w:val="center"/>
          </w:tcPr>
          <w:p w14:paraId="5936A177" w14:textId="6C74EAAB" w:rsidR="006A7CA4" w:rsidRPr="00732DF6" w:rsidRDefault="00732DF6" w:rsidP="006A7CA4">
            <w:pPr>
              <w:pStyle w:val="TableBodyTextMIRB"/>
            </w:pPr>
            <w:r w:rsidRPr="00732DF6">
              <w:rPr>
                <w:lang w:bidi="fr-CA"/>
              </w:rPr>
              <w:t>Identificateur généré par le système, unique au niveau de la demande.</w:t>
            </w:r>
          </w:p>
        </w:tc>
      </w:tr>
      <w:tr w:rsidR="006A7CA4" w:rsidRPr="00732DF6" w14:paraId="5F36AB2D" w14:textId="77777777" w:rsidTr="004C585E">
        <w:trPr>
          <w:cantSplit/>
          <w:trHeight w:val="432"/>
        </w:trPr>
        <w:tc>
          <w:tcPr>
            <w:tcW w:w="3960" w:type="dxa"/>
            <w:vAlign w:val="center"/>
          </w:tcPr>
          <w:p w14:paraId="0269664B" w14:textId="77777777" w:rsidR="006A7CA4" w:rsidRPr="00732DF6" w:rsidRDefault="006A7CA4" w:rsidP="006A7CA4">
            <w:pPr>
              <w:pStyle w:val="TableColumnNameMIRB"/>
            </w:pPr>
            <w:r w:rsidRPr="00732DF6">
              <w:t>ORN_ROAD_NET_ELEMENT_ID</w:t>
            </w:r>
          </w:p>
        </w:tc>
        <w:tc>
          <w:tcPr>
            <w:tcW w:w="2160" w:type="dxa"/>
            <w:vAlign w:val="center"/>
          </w:tcPr>
          <w:p w14:paraId="20860026" w14:textId="77777777" w:rsidR="006A7CA4" w:rsidRPr="00732DF6" w:rsidRDefault="006A7CA4" w:rsidP="006A7CA4">
            <w:pPr>
              <w:pStyle w:val="TableBodyTextMIRB"/>
            </w:pPr>
            <w:r w:rsidRPr="00732DF6">
              <w:t>NUMBER(13,0)</w:t>
            </w:r>
          </w:p>
        </w:tc>
        <w:tc>
          <w:tcPr>
            <w:tcW w:w="1548" w:type="dxa"/>
            <w:vAlign w:val="center"/>
          </w:tcPr>
          <w:p w14:paraId="4FC06E6C" w14:textId="3F3B1A67" w:rsidR="006A7CA4" w:rsidRPr="00732DF6" w:rsidRDefault="00A60099" w:rsidP="006A7CA4">
            <w:pPr>
              <w:pStyle w:val="TableBodyTextMIRB"/>
            </w:pPr>
            <w:r w:rsidRPr="00732DF6">
              <w:t>Oui</w:t>
            </w:r>
          </w:p>
        </w:tc>
        <w:tc>
          <w:tcPr>
            <w:tcW w:w="1890" w:type="dxa"/>
            <w:vAlign w:val="center"/>
          </w:tcPr>
          <w:p w14:paraId="2459140E" w14:textId="77777777" w:rsidR="006A7CA4" w:rsidRPr="00732DF6" w:rsidRDefault="006A7CA4" w:rsidP="006A7CA4">
            <w:pPr>
              <w:pStyle w:val="TableBodyTextMIRB"/>
            </w:pPr>
            <w:r w:rsidRPr="00732DF6">
              <w:t>ELEMENT_ID</w:t>
            </w:r>
          </w:p>
        </w:tc>
        <w:tc>
          <w:tcPr>
            <w:tcW w:w="8910" w:type="dxa"/>
            <w:vAlign w:val="center"/>
          </w:tcPr>
          <w:p w14:paraId="0863295E" w14:textId="2C3995D0" w:rsidR="006A7CA4" w:rsidRPr="00732DF6" w:rsidRDefault="006A7CA4" w:rsidP="006A7CA4">
            <w:pPr>
              <w:pStyle w:val="TableBodyTextMIRB"/>
            </w:pPr>
            <w:r w:rsidRPr="00732DF6">
              <w:t>Référence de la clé étrangère (FK) OGF_ID à l’enregistrement parent de la table d’entités ORN_ROAD_NET_ELEMENT_FT.</w:t>
            </w:r>
          </w:p>
        </w:tc>
      </w:tr>
      <w:tr w:rsidR="00732DF6" w:rsidRPr="00732DF6" w14:paraId="01718EC5" w14:textId="77777777" w:rsidTr="004C585E">
        <w:trPr>
          <w:cantSplit/>
          <w:trHeight w:val="432"/>
        </w:trPr>
        <w:tc>
          <w:tcPr>
            <w:tcW w:w="3960" w:type="dxa"/>
            <w:vAlign w:val="center"/>
          </w:tcPr>
          <w:p w14:paraId="4F51C7BF" w14:textId="77777777" w:rsidR="00732DF6" w:rsidRPr="00732DF6" w:rsidRDefault="00732DF6" w:rsidP="00732DF6">
            <w:pPr>
              <w:pStyle w:val="TableColumnNameMIRB"/>
            </w:pPr>
            <w:r w:rsidRPr="00732DF6">
              <w:t>FROM_MEASURE</w:t>
            </w:r>
          </w:p>
        </w:tc>
        <w:tc>
          <w:tcPr>
            <w:tcW w:w="2160" w:type="dxa"/>
            <w:vAlign w:val="center"/>
          </w:tcPr>
          <w:p w14:paraId="0F68C188" w14:textId="77777777" w:rsidR="00732DF6" w:rsidRPr="00732DF6" w:rsidRDefault="00732DF6" w:rsidP="00732DF6">
            <w:pPr>
              <w:pStyle w:val="TableBodyTextMIRB"/>
            </w:pPr>
            <w:r w:rsidRPr="00732DF6">
              <w:t>NUMBER(9,3)</w:t>
            </w:r>
          </w:p>
        </w:tc>
        <w:tc>
          <w:tcPr>
            <w:tcW w:w="1548" w:type="dxa"/>
            <w:vAlign w:val="center"/>
          </w:tcPr>
          <w:p w14:paraId="40D53B66" w14:textId="2E4DABAB" w:rsidR="00732DF6" w:rsidRPr="00732DF6" w:rsidRDefault="00732DF6" w:rsidP="00732DF6">
            <w:pPr>
              <w:pStyle w:val="TableBodyTextMIRB"/>
            </w:pPr>
            <w:r w:rsidRPr="00732DF6">
              <w:t>Non</w:t>
            </w:r>
          </w:p>
        </w:tc>
        <w:tc>
          <w:tcPr>
            <w:tcW w:w="1890" w:type="dxa"/>
            <w:vAlign w:val="center"/>
          </w:tcPr>
          <w:p w14:paraId="4F548C59" w14:textId="77777777" w:rsidR="00732DF6" w:rsidRPr="00732DF6" w:rsidRDefault="00732DF6" w:rsidP="00732DF6">
            <w:pPr>
              <w:pStyle w:val="TableBodyTextMIRB"/>
            </w:pPr>
            <w:r w:rsidRPr="00732DF6">
              <w:t>FROM_MEAS</w:t>
            </w:r>
          </w:p>
        </w:tc>
        <w:tc>
          <w:tcPr>
            <w:tcW w:w="8910" w:type="dxa"/>
            <w:vAlign w:val="center"/>
          </w:tcPr>
          <w:p w14:paraId="7999196E" w14:textId="2EBEE2BE" w:rsidR="00732DF6" w:rsidRPr="00732DF6" w:rsidRDefault="00732DF6" w:rsidP="00732DF6">
            <w:pPr>
              <w:pStyle w:val="TableBodyTextMIRB"/>
            </w:pPr>
            <w:r w:rsidRPr="00732DF6">
              <w:rPr>
                <w:lang w:bidi="fr-CA"/>
              </w:rPr>
              <w:t>Emplacement du début de l’événement mesuré en mètres à partir du début de l’élément routier. Cette mesure est liée à la distance planimétrique et non à la distance réelle parcourue.</w:t>
            </w:r>
          </w:p>
        </w:tc>
      </w:tr>
      <w:tr w:rsidR="00732DF6" w:rsidRPr="00732DF6" w14:paraId="5A64D289" w14:textId="77777777" w:rsidTr="004C585E">
        <w:trPr>
          <w:cantSplit/>
          <w:trHeight w:val="432"/>
        </w:trPr>
        <w:tc>
          <w:tcPr>
            <w:tcW w:w="3960" w:type="dxa"/>
            <w:vAlign w:val="center"/>
          </w:tcPr>
          <w:p w14:paraId="7C7ECE24" w14:textId="77777777" w:rsidR="00732DF6" w:rsidRPr="00732DF6" w:rsidRDefault="00732DF6" w:rsidP="00732DF6">
            <w:pPr>
              <w:pStyle w:val="TableColumnNameMIRB"/>
            </w:pPr>
            <w:r w:rsidRPr="00732DF6">
              <w:lastRenderedPageBreak/>
              <w:t>TO_MEASURE</w:t>
            </w:r>
          </w:p>
        </w:tc>
        <w:tc>
          <w:tcPr>
            <w:tcW w:w="2160" w:type="dxa"/>
            <w:vAlign w:val="center"/>
          </w:tcPr>
          <w:p w14:paraId="27B72C39" w14:textId="77777777" w:rsidR="00732DF6" w:rsidRPr="00732DF6" w:rsidRDefault="00732DF6" w:rsidP="00732DF6">
            <w:pPr>
              <w:pStyle w:val="TableBodyTextMIRB"/>
            </w:pPr>
            <w:r w:rsidRPr="00732DF6">
              <w:t>NUMBER(9,3)</w:t>
            </w:r>
          </w:p>
        </w:tc>
        <w:tc>
          <w:tcPr>
            <w:tcW w:w="1548" w:type="dxa"/>
            <w:vAlign w:val="center"/>
          </w:tcPr>
          <w:p w14:paraId="3928505D" w14:textId="52D14B83" w:rsidR="00732DF6" w:rsidRPr="00732DF6" w:rsidRDefault="00732DF6" w:rsidP="00732DF6">
            <w:pPr>
              <w:pStyle w:val="TableBodyTextMIRB"/>
            </w:pPr>
            <w:r w:rsidRPr="00732DF6">
              <w:t>Oui</w:t>
            </w:r>
          </w:p>
        </w:tc>
        <w:tc>
          <w:tcPr>
            <w:tcW w:w="1890" w:type="dxa"/>
            <w:vAlign w:val="center"/>
          </w:tcPr>
          <w:p w14:paraId="5A9FC877" w14:textId="77777777" w:rsidR="00732DF6" w:rsidRPr="00732DF6" w:rsidRDefault="00732DF6" w:rsidP="00732DF6">
            <w:pPr>
              <w:pStyle w:val="TableBodyTextMIRB"/>
            </w:pPr>
            <w:r w:rsidRPr="00732DF6">
              <w:t>TO_MEASURE</w:t>
            </w:r>
          </w:p>
        </w:tc>
        <w:tc>
          <w:tcPr>
            <w:tcW w:w="8910" w:type="dxa"/>
            <w:vAlign w:val="center"/>
          </w:tcPr>
          <w:p w14:paraId="3EDA5E6A" w14:textId="59FF2CFE" w:rsidR="00732DF6" w:rsidRPr="00732DF6" w:rsidRDefault="00732DF6" w:rsidP="00732DF6">
            <w:pPr>
              <w:pStyle w:val="TableBodyTextMIRB"/>
            </w:pPr>
            <w:r w:rsidRPr="00732DF6">
              <w:rPr>
                <w:lang w:bidi="fr-CA"/>
              </w:rPr>
              <w:t>Lieu de la fin de l’événement mesuré en mètres à partir du début de l’élément routier. Cette mesure est liée à la distance planimétrique et non à la distance réelle parcourue.</w:t>
            </w:r>
          </w:p>
        </w:tc>
      </w:tr>
      <w:tr w:rsidR="00732DF6" w:rsidRPr="00732DF6" w14:paraId="09B8125A" w14:textId="77777777" w:rsidTr="004C585E">
        <w:trPr>
          <w:cantSplit/>
          <w:trHeight w:val="432"/>
        </w:trPr>
        <w:tc>
          <w:tcPr>
            <w:tcW w:w="3960" w:type="dxa"/>
            <w:vAlign w:val="center"/>
          </w:tcPr>
          <w:p w14:paraId="68EDBD4A" w14:textId="77777777" w:rsidR="00732DF6" w:rsidRPr="00732DF6" w:rsidRDefault="00732DF6" w:rsidP="00732DF6">
            <w:pPr>
              <w:pStyle w:val="TableColumnNameMIRB"/>
            </w:pPr>
            <w:r w:rsidRPr="00732DF6">
              <w:t>FULL_STREET_NAME</w:t>
            </w:r>
          </w:p>
        </w:tc>
        <w:tc>
          <w:tcPr>
            <w:tcW w:w="2160" w:type="dxa"/>
            <w:vAlign w:val="center"/>
          </w:tcPr>
          <w:p w14:paraId="0383B2D4" w14:textId="77777777" w:rsidR="00732DF6" w:rsidRPr="00732DF6" w:rsidRDefault="00732DF6" w:rsidP="00732DF6">
            <w:pPr>
              <w:pStyle w:val="TableBodyTextMIRB"/>
            </w:pPr>
            <w:r w:rsidRPr="00732DF6">
              <w:t>VARCHAR2(100)</w:t>
            </w:r>
          </w:p>
        </w:tc>
        <w:tc>
          <w:tcPr>
            <w:tcW w:w="1548" w:type="dxa"/>
            <w:vAlign w:val="center"/>
          </w:tcPr>
          <w:p w14:paraId="6E70148D" w14:textId="48185D0C" w:rsidR="00732DF6" w:rsidRPr="00732DF6" w:rsidRDefault="00732DF6" w:rsidP="00732DF6">
            <w:pPr>
              <w:pStyle w:val="TableBodyTextMIRB"/>
            </w:pPr>
            <w:r w:rsidRPr="00732DF6">
              <w:t>Oui</w:t>
            </w:r>
          </w:p>
        </w:tc>
        <w:tc>
          <w:tcPr>
            <w:tcW w:w="1890" w:type="dxa"/>
            <w:vAlign w:val="center"/>
          </w:tcPr>
          <w:p w14:paraId="5CD16580" w14:textId="77777777" w:rsidR="00732DF6" w:rsidRPr="00732DF6" w:rsidRDefault="00732DF6" w:rsidP="00732DF6">
            <w:pPr>
              <w:pStyle w:val="TableBodyTextMIRB"/>
            </w:pPr>
            <w:r w:rsidRPr="00732DF6">
              <w:t>FULL_NAME</w:t>
            </w:r>
          </w:p>
        </w:tc>
        <w:tc>
          <w:tcPr>
            <w:tcW w:w="8910" w:type="dxa"/>
            <w:vAlign w:val="center"/>
          </w:tcPr>
          <w:p w14:paraId="682FB823" w14:textId="22772ED3" w:rsidR="00732DF6" w:rsidRPr="00732DF6" w:rsidRDefault="00732DF6" w:rsidP="00732DF6">
            <w:pPr>
              <w:pStyle w:val="TableBodyTextMIRB"/>
            </w:pPr>
            <w:r w:rsidRPr="00732DF6">
              <w:t>Nom de la rue composé des différents éléments du nom de la rue, le cas échéant, y compris le préfixe de la direction, le préfixe du type de rue, le corps du nom de la rue, le suffixe du type de rue et le suffixe de la direction.</w:t>
            </w:r>
          </w:p>
        </w:tc>
      </w:tr>
      <w:tr w:rsidR="00732DF6" w:rsidRPr="00732DF6" w14:paraId="076D3329" w14:textId="77777777" w:rsidTr="004C585E">
        <w:trPr>
          <w:cantSplit/>
          <w:trHeight w:val="432"/>
        </w:trPr>
        <w:tc>
          <w:tcPr>
            <w:tcW w:w="3960" w:type="dxa"/>
            <w:vAlign w:val="center"/>
          </w:tcPr>
          <w:p w14:paraId="75A4AEEE" w14:textId="77777777" w:rsidR="00732DF6" w:rsidRPr="00732DF6" w:rsidRDefault="00732DF6" w:rsidP="00732DF6">
            <w:pPr>
              <w:pStyle w:val="TableColumnNameMIRB"/>
            </w:pPr>
            <w:r w:rsidRPr="00732DF6">
              <w:rPr>
                <w:bCs/>
              </w:rPr>
              <w:t>AGENCY_NAME</w:t>
            </w:r>
          </w:p>
        </w:tc>
        <w:tc>
          <w:tcPr>
            <w:tcW w:w="2160" w:type="dxa"/>
            <w:vAlign w:val="center"/>
          </w:tcPr>
          <w:p w14:paraId="49D7CF0E" w14:textId="77777777" w:rsidR="00732DF6" w:rsidRPr="00732DF6" w:rsidRDefault="00732DF6" w:rsidP="00732DF6">
            <w:pPr>
              <w:pStyle w:val="TableBodyTextMIRB"/>
            </w:pPr>
            <w:r w:rsidRPr="00732DF6">
              <w:t>VARCHAR2(100)</w:t>
            </w:r>
          </w:p>
        </w:tc>
        <w:tc>
          <w:tcPr>
            <w:tcW w:w="1548" w:type="dxa"/>
            <w:vAlign w:val="center"/>
          </w:tcPr>
          <w:p w14:paraId="772F29D1" w14:textId="15E913CF" w:rsidR="00732DF6" w:rsidRPr="00732DF6" w:rsidRDefault="00732DF6" w:rsidP="00732DF6">
            <w:pPr>
              <w:pStyle w:val="TableBodyTextMIRB"/>
            </w:pPr>
            <w:r w:rsidRPr="00732DF6">
              <w:t>Oui</w:t>
            </w:r>
          </w:p>
        </w:tc>
        <w:tc>
          <w:tcPr>
            <w:tcW w:w="1890" w:type="dxa"/>
            <w:vAlign w:val="center"/>
          </w:tcPr>
          <w:p w14:paraId="6764400B" w14:textId="77777777" w:rsidR="00732DF6" w:rsidRPr="00732DF6" w:rsidRDefault="00732DF6" w:rsidP="00732DF6">
            <w:pPr>
              <w:pStyle w:val="TableBodyTextMIRB"/>
            </w:pPr>
            <w:r w:rsidRPr="00732DF6">
              <w:t>AGENCY</w:t>
            </w:r>
          </w:p>
        </w:tc>
        <w:tc>
          <w:tcPr>
            <w:tcW w:w="8910" w:type="dxa"/>
            <w:vAlign w:val="center"/>
          </w:tcPr>
          <w:p w14:paraId="6B474209" w14:textId="77777777" w:rsidR="00732DF6" w:rsidRPr="00732DF6" w:rsidRDefault="00732DF6" w:rsidP="00732DF6">
            <w:r w:rsidRPr="00732DF6">
              <w:rPr>
                <w:lang w:bidi="fr-CA"/>
              </w:rPr>
              <w:t>Nom de l’organisme.</w:t>
            </w:r>
          </w:p>
          <w:p w14:paraId="09972B85" w14:textId="4948C5D8" w:rsidR="00732DF6" w:rsidRPr="00732DF6" w:rsidRDefault="00732DF6" w:rsidP="00732DF6">
            <w:pPr>
              <w:pStyle w:val="TableBodyTextMIRB"/>
            </w:pPr>
            <w:r w:rsidRPr="00732DF6">
              <w:t xml:space="preserve">Valeurs admissibles : (Consulter la table de correspondance </w:t>
            </w:r>
            <w:hyperlink w:anchor="ORN_AGENCY_NAME_LIST" w:history="1">
              <w:r w:rsidRPr="00732DF6">
                <w:rPr>
                  <w:rStyle w:val="Hyperlink"/>
                  <w:color w:val="244061"/>
                </w:rPr>
                <w:t>ORN_AGENCY_NAME_LIST</w:t>
              </w:r>
            </w:hyperlink>
            <w:r w:rsidRPr="00732DF6">
              <w:t xml:space="preserve"> en annexe)</w:t>
            </w:r>
          </w:p>
        </w:tc>
      </w:tr>
      <w:tr w:rsidR="00732DF6" w:rsidRPr="0081692D" w14:paraId="554AAC77" w14:textId="77777777" w:rsidTr="004C585E">
        <w:trPr>
          <w:cantSplit/>
          <w:trHeight w:val="432"/>
        </w:trPr>
        <w:tc>
          <w:tcPr>
            <w:tcW w:w="3960" w:type="dxa"/>
            <w:vAlign w:val="center"/>
          </w:tcPr>
          <w:p w14:paraId="035054F6" w14:textId="77777777" w:rsidR="00732DF6" w:rsidRPr="00732DF6" w:rsidRDefault="00732DF6" w:rsidP="00732DF6">
            <w:pPr>
              <w:pStyle w:val="TableColumnNameMIRB"/>
            </w:pPr>
            <w:r w:rsidRPr="00732DF6">
              <w:t>EFFECTIVE_DATETIME</w:t>
            </w:r>
          </w:p>
        </w:tc>
        <w:tc>
          <w:tcPr>
            <w:tcW w:w="2160" w:type="dxa"/>
            <w:vAlign w:val="center"/>
          </w:tcPr>
          <w:p w14:paraId="3BD80329" w14:textId="77777777" w:rsidR="00732DF6" w:rsidRPr="00732DF6" w:rsidRDefault="00732DF6" w:rsidP="00732DF6">
            <w:pPr>
              <w:pStyle w:val="TableBodyTextMIRB"/>
            </w:pPr>
            <w:r w:rsidRPr="00732DF6">
              <w:t>DATE</w:t>
            </w:r>
          </w:p>
        </w:tc>
        <w:tc>
          <w:tcPr>
            <w:tcW w:w="1548" w:type="dxa"/>
            <w:vAlign w:val="center"/>
          </w:tcPr>
          <w:p w14:paraId="68FE12A9" w14:textId="6A348EF8" w:rsidR="00732DF6" w:rsidRPr="00732DF6" w:rsidRDefault="00732DF6" w:rsidP="00732DF6">
            <w:pPr>
              <w:pStyle w:val="TableBodyTextMIRB"/>
            </w:pPr>
            <w:r w:rsidRPr="00732DF6">
              <w:t>Oui</w:t>
            </w:r>
          </w:p>
        </w:tc>
        <w:tc>
          <w:tcPr>
            <w:tcW w:w="1890" w:type="dxa"/>
            <w:vAlign w:val="center"/>
          </w:tcPr>
          <w:p w14:paraId="761EDB45" w14:textId="77777777" w:rsidR="00732DF6" w:rsidRPr="00732DF6" w:rsidRDefault="00732DF6" w:rsidP="00732DF6">
            <w:pPr>
              <w:pStyle w:val="TableBodyTextMIRB"/>
            </w:pPr>
            <w:r w:rsidRPr="00732DF6">
              <w:t>EFF_DATE</w:t>
            </w:r>
          </w:p>
        </w:tc>
        <w:tc>
          <w:tcPr>
            <w:tcW w:w="8910" w:type="dxa"/>
            <w:vAlign w:val="center"/>
          </w:tcPr>
          <w:p w14:paraId="18CEEC44" w14:textId="3844266B" w:rsidR="00732DF6" w:rsidRPr="0081692D" w:rsidRDefault="00732DF6" w:rsidP="00732DF6">
            <w:pPr>
              <w:pStyle w:val="TableBodyTextMIRB"/>
            </w:pPr>
            <w:r w:rsidRPr="00732DF6">
              <w:t>Date et heure de la création ou de la dernière modification de l’enregistrement dans la base de données source.</w:t>
            </w:r>
          </w:p>
        </w:tc>
      </w:tr>
    </w:tbl>
    <w:p w14:paraId="2CC7412D" w14:textId="77777777" w:rsidR="00820918" w:rsidRPr="00732DF6" w:rsidRDefault="004C585E" w:rsidP="004C585E">
      <w:pPr>
        <w:pStyle w:val="Heading2MIRB"/>
        <w:rPr>
          <w:color w:val="244061"/>
        </w:rPr>
      </w:pPr>
      <w:bookmarkStart w:id="28" w:name="_Toc196317834"/>
      <w:r w:rsidRPr="00732DF6">
        <w:rPr>
          <w:color w:val="244061"/>
        </w:rPr>
        <w:t>ORN_BLOCKED_PASSAGE</w:t>
      </w:r>
      <w:bookmarkEnd w:id="28"/>
    </w:p>
    <w:p w14:paraId="731C1D0F" w14:textId="47309401" w:rsidR="004C585E" w:rsidRPr="00732DF6" w:rsidRDefault="005A3909" w:rsidP="004C585E">
      <w:pPr>
        <w:pStyle w:val="BodyAccessibleTextMIRB"/>
      </w:pPr>
      <w:r w:rsidRPr="00732DF6">
        <w:t>Un événement ponctuel sur un élément routier indiquant l’existence d’un obstacle à l’accès ou d’une obstruction, d’origine humaine ou naturelle, qui contrôle ou limite l’accès à un élément routier.</w:t>
      </w:r>
    </w:p>
    <w:tbl>
      <w:tblPr>
        <w:tblStyle w:val="TableGrid1"/>
        <w:tblW w:w="18360" w:type="dxa"/>
        <w:tblLayout w:type="fixed"/>
        <w:tblLook w:val="04A0" w:firstRow="1" w:lastRow="0" w:firstColumn="1" w:lastColumn="0" w:noHBand="0" w:noVBand="1"/>
        <w:tblCaption w:val="Table : ORN_BLOCKED_PASSAGE"/>
        <w:tblDescription w:val="La table ORN_BLOCKED_PASSAGE et ses attributs"/>
      </w:tblPr>
      <w:tblGrid>
        <w:gridCol w:w="3960"/>
        <w:gridCol w:w="2160"/>
        <w:gridCol w:w="1530"/>
        <w:gridCol w:w="1818"/>
        <w:gridCol w:w="8892"/>
      </w:tblGrid>
      <w:tr w:rsidR="006A7CA4" w:rsidRPr="00732DF6" w14:paraId="432E5BFB" w14:textId="77777777" w:rsidTr="006A7CA4">
        <w:trPr>
          <w:cantSplit/>
          <w:trHeight w:val="432"/>
          <w:tblHeader/>
        </w:trPr>
        <w:tc>
          <w:tcPr>
            <w:tcW w:w="3960" w:type="dxa"/>
            <w:vAlign w:val="center"/>
          </w:tcPr>
          <w:p w14:paraId="1893ADC1" w14:textId="4BE482C4" w:rsidR="006A7CA4" w:rsidRPr="00732DF6" w:rsidRDefault="006A7CA4" w:rsidP="006A7CA4">
            <w:pPr>
              <w:pStyle w:val="TableHeaderRowTextMIRB"/>
            </w:pPr>
            <w:r w:rsidRPr="00732DF6">
              <w:t>Nom de la colonne</w:t>
            </w:r>
          </w:p>
        </w:tc>
        <w:tc>
          <w:tcPr>
            <w:tcW w:w="2160" w:type="dxa"/>
            <w:vAlign w:val="center"/>
          </w:tcPr>
          <w:p w14:paraId="747D8EC4" w14:textId="0713F51A" w:rsidR="006A7CA4" w:rsidRPr="00732DF6" w:rsidRDefault="006A7CA4" w:rsidP="006A7CA4">
            <w:pPr>
              <w:pStyle w:val="TableHeaderRowTextMIRB"/>
            </w:pPr>
            <w:r w:rsidRPr="00732DF6">
              <w:t>Type de colonne</w:t>
            </w:r>
          </w:p>
        </w:tc>
        <w:tc>
          <w:tcPr>
            <w:tcW w:w="1530" w:type="dxa"/>
            <w:vAlign w:val="center"/>
          </w:tcPr>
          <w:p w14:paraId="0FDAE440" w14:textId="7C8D41D1" w:rsidR="006A7CA4" w:rsidRPr="00732DF6" w:rsidRDefault="006A7CA4" w:rsidP="006A7CA4">
            <w:pPr>
              <w:pStyle w:val="TableHeaderRowTextMIRB"/>
            </w:pPr>
            <w:r w:rsidRPr="00732DF6">
              <w:t>Obligatoire</w:t>
            </w:r>
          </w:p>
        </w:tc>
        <w:tc>
          <w:tcPr>
            <w:tcW w:w="1818" w:type="dxa"/>
            <w:vAlign w:val="center"/>
          </w:tcPr>
          <w:p w14:paraId="5B732638" w14:textId="2050E158" w:rsidR="006A7CA4" w:rsidRPr="00732DF6" w:rsidRDefault="006A7CA4" w:rsidP="006A7CA4">
            <w:pPr>
              <w:pStyle w:val="TableHeaderRowTextMIRB"/>
            </w:pPr>
            <w:r w:rsidRPr="00732DF6">
              <w:t>Nom abrégé</w:t>
            </w:r>
          </w:p>
        </w:tc>
        <w:tc>
          <w:tcPr>
            <w:tcW w:w="8892" w:type="dxa"/>
            <w:vAlign w:val="center"/>
          </w:tcPr>
          <w:p w14:paraId="6B8E0A4F" w14:textId="3FB56882" w:rsidR="006A7CA4" w:rsidRPr="00732DF6" w:rsidRDefault="006A7CA4" w:rsidP="006A7CA4">
            <w:pPr>
              <w:pStyle w:val="TableHeaderRowTextMIRB"/>
            </w:pPr>
            <w:r w:rsidRPr="00732DF6">
              <w:t>Description</w:t>
            </w:r>
          </w:p>
        </w:tc>
      </w:tr>
      <w:tr w:rsidR="00732DF6" w:rsidRPr="00732DF6" w14:paraId="14B80E18" w14:textId="77777777" w:rsidTr="006A7CA4">
        <w:trPr>
          <w:cantSplit/>
          <w:trHeight w:val="432"/>
        </w:trPr>
        <w:tc>
          <w:tcPr>
            <w:tcW w:w="3960" w:type="dxa"/>
            <w:vAlign w:val="center"/>
          </w:tcPr>
          <w:p w14:paraId="648B7995" w14:textId="77777777" w:rsidR="00732DF6" w:rsidRPr="00732DF6" w:rsidRDefault="00732DF6" w:rsidP="00732DF6">
            <w:pPr>
              <w:pStyle w:val="TableColumnNameMIRB"/>
            </w:pPr>
            <w:r w:rsidRPr="00732DF6">
              <w:t>EVENT_ID</w:t>
            </w:r>
          </w:p>
        </w:tc>
        <w:tc>
          <w:tcPr>
            <w:tcW w:w="2160" w:type="dxa"/>
            <w:vAlign w:val="center"/>
          </w:tcPr>
          <w:p w14:paraId="55C43B52" w14:textId="77777777" w:rsidR="00732DF6" w:rsidRPr="00732DF6" w:rsidRDefault="00732DF6" w:rsidP="00732DF6">
            <w:pPr>
              <w:pStyle w:val="TableBodyTextMIRB"/>
            </w:pPr>
            <w:r w:rsidRPr="00732DF6">
              <w:t>NUMBER(13,0)</w:t>
            </w:r>
          </w:p>
        </w:tc>
        <w:tc>
          <w:tcPr>
            <w:tcW w:w="1530" w:type="dxa"/>
            <w:vAlign w:val="center"/>
          </w:tcPr>
          <w:p w14:paraId="64248BBC" w14:textId="0BD2ECE5" w:rsidR="00732DF6" w:rsidRPr="00732DF6" w:rsidRDefault="00732DF6" w:rsidP="00732DF6">
            <w:pPr>
              <w:pStyle w:val="TableBodyTextMIRB"/>
            </w:pPr>
            <w:r w:rsidRPr="00732DF6">
              <w:t>Oui</w:t>
            </w:r>
          </w:p>
        </w:tc>
        <w:tc>
          <w:tcPr>
            <w:tcW w:w="1818" w:type="dxa"/>
            <w:vAlign w:val="center"/>
          </w:tcPr>
          <w:p w14:paraId="6911880E" w14:textId="77777777" w:rsidR="00732DF6" w:rsidRPr="00732DF6" w:rsidRDefault="00732DF6" w:rsidP="00732DF6">
            <w:pPr>
              <w:pStyle w:val="TableBodyTextMIRB"/>
            </w:pPr>
            <w:r w:rsidRPr="00732DF6">
              <w:t>EVENT_ID</w:t>
            </w:r>
          </w:p>
        </w:tc>
        <w:tc>
          <w:tcPr>
            <w:tcW w:w="8892" w:type="dxa"/>
            <w:vAlign w:val="center"/>
          </w:tcPr>
          <w:p w14:paraId="609D7C57" w14:textId="051C2F65" w:rsidR="00732DF6" w:rsidRPr="00732DF6" w:rsidRDefault="00732DF6" w:rsidP="00732DF6">
            <w:pPr>
              <w:pStyle w:val="TableBodyTextMIRB"/>
            </w:pPr>
            <w:r w:rsidRPr="00732DF6">
              <w:rPr>
                <w:lang w:bidi="fr-CA"/>
              </w:rPr>
              <w:t>Identificateur généré par le système, unique au niveau de la demande.</w:t>
            </w:r>
          </w:p>
        </w:tc>
      </w:tr>
      <w:tr w:rsidR="00732DF6" w:rsidRPr="00732DF6" w14:paraId="7B9613FE" w14:textId="77777777" w:rsidTr="006A7CA4">
        <w:trPr>
          <w:cantSplit/>
          <w:trHeight w:val="432"/>
        </w:trPr>
        <w:tc>
          <w:tcPr>
            <w:tcW w:w="3960" w:type="dxa"/>
            <w:vAlign w:val="center"/>
          </w:tcPr>
          <w:p w14:paraId="74016530" w14:textId="77777777" w:rsidR="00732DF6" w:rsidRPr="00732DF6" w:rsidRDefault="00732DF6" w:rsidP="00732DF6">
            <w:pPr>
              <w:pStyle w:val="TableColumnNameMIRB"/>
            </w:pPr>
            <w:r w:rsidRPr="00732DF6">
              <w:t>ORN_ROAD_NET_ELEMENT_ID</w:t>
            </w:r>
          </w:p>
        </w:tc>
        <w:tc>
          <w:tcPr>
            <w:tcW w:w="2160" w:type="dxa"/>
            <w:vAlign w:val="center"/>
          </w:tcPr>
          <w:p w14:paraId="7493E4A9" w14:textId="77777777" w:rsidR="00732DF6" w:rsidRPr="00732DF6" w:rsidRDefault="00732DF6" w:rsidP="00732DF6">
            <w:pPr>
              <w:pStyle w:val="TableBodyTextMIRB"/>
            </w:pPr>
            <w:r w:rsidRPr="00732DF6">
              <w:t>NUMBER(13,0)</w:t>
            </w:r>
          </w:p>
        </w:tc>
        <w:tc>
          <w:tcPr>
            <w:tcW w:w="1530" w:type="dxa"/>
            <w:vAlign w:val="center"/>
          </w:tcPr>
          <w:p w14:paraId="68B81BE8" w14:textId="0BB2A5E6" w:rsidR="00732DF6" w:rsidRPr="00732DF6" w:rsidRDefault="00732DF6" w:rsidP="00732DF6">
            <w:pPr>
              <w:pStyle w:val="TableBodyTextMIRB"/>
            </w:pPr>
            <w:r w:rsidRPr="00732DF6">
              <w:t>Oui</w:t>
            </w:r>
          </w:p>
        </w:tc>
        <w:tc>
          <w:tcPr>
            <w:tcW w:w="1818" w:type="dxa"/>
            <w:vAlign w:val="center"/>
          </w:tcPr>
          <w:p w14:paraId="7A137E80" w14:textId="77777777" w:rsidR="00732DF6" w:rsidRPr="00732DF6" w:rsidRDefault="00732DF6" w:rsidP="00732DF6">
            <w:pPr>
              <w:pStyle w:val="TableBodyTextMIRB"/>
            </w:pPr>
            <w:r w:rsidRPr="00732DF6">
              <w:t>ELEMENT_ID</w:t>
            </w:r>
          </w:p>
        </w:tc>
        <w:tc>
          <w:tcPr>
            <w:tcW w:w="8892" w:type="dxa"/>
            <w:vAlign w:val="center"/>
          </w:tcPr>
          <w:p w14:paraId="58E8F1EE" w14:textId="26BD09E8" w:rsidR="00732DF6" w:rsidRPr="00732DF6" w:rsidRDefault="00732DF6" w:rsidP="00732DF6">
            <w:pPr>
              <w:pStyle w:val="TableBodyTextMIRB"/>
            </w:pPr>
            <w:r w:rsidRPr="00732DF6">
              <w:t>Référence de la clé étrangère (FK) OGF_ID à l’enregistrement parent de la table d’entités ORN_ROAD_NET_ELEMENT_FT.</w:t>
            </w:r>
          </w:p>
        </w:tc>
      </w:tr>
      <w:tr w:rsidR="00732DF6" w:rsidRPr="00732DF6" w14:paraId="60B6FD10" w14:textId="77777777" w:rsidTr="006A7CA4">
        <w:trPr>
          <w:cantSplit/>
          <w:trHeight w:val="432"/>
        </w:trPr>
        <w:tc>
          <w:tcPr>
            <w:tcW w:w="3960" w:type="dxa"/>
            <w:vAlign w:val="center"/>
          </w:tcPr>
          <w:p w14:paraId="478A03FD" w14:textId="77777777" w:rsidR="00732DF6" w:rsidRPr="00732DF6" w:rsidRDefault="00732DF6" w:rsidP="00732DF6">
            <w:pPr>
              <w:pStyle w:val="TableColumnNameMIRB"/>
            </w:pPr>
            <w:r w:rsidRPr="00732DF6">
              <w:t>AT_MEASURE</w:t>
            </w:r>
          </w:p>
        </w:tc>
        <w:tc>
          <w:tcPr>
            <w:tcW w:w="2160" w:type="dxa"/>
            <w:vAlign w:val="center"/>
          </w:tcPr>
          <w:p w14:paraId="14C7DF8C" w14:textId="77777777" w:rsidR="00732DF6" w:rsidRPr="00732DF6" w:rsidRDefault="00732DF6" w:rsidP="00732DF6">
            <w:pPr>
              <w:pStyle w:val="TableBodyTextMIRB"/>
            </w:pPr>
            <w:r w:rsidRPr="00732DF6">
              <w:t>NUMBER(9,3)</w:t>
            </w:r>
          </w:p>
        </w:tc>
        <w:tc>
          <w:tcPr>
            <w:tcW w:w="1530" w:type="dxa"/>
            <w:vAlign w:val="center"/>
          </w:tcPr>
          <w:p w14:paraId="52D7C125" w14:textId="2A426999" w:rsidR="00732DF6" w:rsidRPr="00732DF6" w:rsidRDefault="00732DF6" w:rsidP="00732DF6">
            <w:pPr>
              <w:pStyle w:val="TableBodyTextMIRB"/>
            </w:pPr>
            <w:r w:rsidRPr="00732DF6">
              <w:t>Oui</w:t>
            </w:r>
          </w:p>
        </w:tc>
        <w:tc>
          <w:tcPr>
            <w:tcW w:w="1818" w:type="dxa"/>
            <w:vAlign w:val="center"/>
          </w:tcPr>
          <w:p w14:paraId="3A1986A1" w14:textId="77777777" w:rsidR="00732DF6" w:rsidRPr="00732DF6" w:rsidRDefault="00732DF6" w:rsidP="00732DF6">
            <w:pPr>
              <w:pStyle w:val="TableBodyTextMIRB"/>
            </w:pPr>
            <w:r w:rsidRPr="00732DF6">
              <w:t>AT_MEASURE</w:t>
            </w:r>
          </w:p>
        </w:tc>
        <w:tc>
          <w:tcPr>
            <w:tcW w:w="8892" w:type="dxa"/>
            <w:vAlign w:val="center"/>
          </w:tcPr>
          <w:p w14:paraId="004E8E55" w14:textId="103CA7E9" w:rsidR="00732DF6" w:rsidRPr="00732DF6" w:rsidRDefault="00732DF6" w:rsidP="00732DF6">
            <w:pPr>
              <w:pStyle w:val="TableBodyTextMIRB"/>
            </w:pPr>
            <w:r w:rsidRPr="00732DF6">
              <w:rPr>
                <w:lang w:bidi="fr-CA"/>
              </w:rPr>
              <w:t>Représente un emplacement ou un point d’intérêt le long d’un élément linéaire. Donnée exprimée en mètres à partir du début de l’élément de réseau routier. Cette mesure est liée à la distance planimétrique et non à la distance réelle parcourue.</w:t>
            </w:r>
          </w:p>
        </w:tc>
      </w:tr>
      <w:tr w:rsidR="00732DF6" w:rsidRPr="00732DF6" w14:paraId="6F44F434" w14:textId="77777777" w:rsidTr="006A7CA4">
        <w:trPr>
          <w:cantSplit/>
          <w:trHeight w:val="432"/>
        </w:trPr>
        <w:tc>
          <w:tcPr>
            <w:tcW w:w="3960" w:type="dxa"/>
            <w:vAlign w:val="center"/>
          </w:tcPr>
          <w:p w14:paraId="671732C4" w14:textId="77777777" w:rsidR="00732DF6" w:rsidRPr="00732DF6" w:rsidRDefault="00732DF6" w:rsidP="00732DF6">
            <w:pPr>
              <w:pStyle w:val="TableColumnNameMIRB"/>
            </w:pPr>
            <w:r w:rsidRPr="00732DF6">
              <w:rPr>
                <w:bCs/>
              </w:rPr>
              <w:t>BLOCKED_PASSAGE_TYPE</w:t>
            </w:r>
          </w:p>
        </w:tc>
        <w:tc>
          <w:tcPr>
            <w:tcW w:w="2160" w:type="dxa"/>
            <w:vAlign w:val="center"/>
          </w:tcPr>
          <w:p w14:paraId="00037D45" w14:textId="77777777" w:rsidR="00732DF6" w:rsidRPr="00732DF6" w:rsidRDefault="00732DF6" w:rsidP="00732DF6">
            <w:pPr>
              <w:pStyle w:val="TableBodyTextMIRB"/>
            </w:pPr>
            <w:r w:rsidRPr="00732DF6">
              <w:t>VARCHAR2(10)</w:t>
            </w:r>
          </w:p>
        </w:tc>
        <w:tc>
          <w:tcPr>
            <w:tcW w:w="1530" w:type="dxa"/>
            <w:vAlign w:val="center"/>
          </w:tcPr>
          <w:p w14:paraId="20E98168" w14:textId="4EA3F2B5" w:rsidR="00732DF6" w:rsidRPr="00732DF6" w:rsidRDefault="00732DF6" w:rsidP="00732DF6">
            <w:pPr>
              <w:pStyle w:val="TableBodyTextMIRB"/>
            </w:pPr>
            <w:r w:rsidRPr="00732DF6">
              <w:t>Oui</w:t>
            </w:r>
          </w:p>
        </w:tc>
        <w:tc>
          <w:tcPr>
            <w:tcW w:w="1818" w:type="dxa"/>
            <w:vAlign w:val="center"/>
          </w:tcPr>
          <w:p w14:paraId="3916353F" w14:textId="77777777" w:rsidR="00732DF6" w:rsidRPr="00732DF6" w:rsidRDefault="00732DF6" w:rsidP="00732DF6">
            <w:pPr>
              <w:pStyle w:val="TableBodyTextMIRB"/>
            </w:pPr>
            <w:r w:rsidRPr="00732DF6">
              <w:t>BLOCKED_T</w:t>
            </w:r>
          </w:p>
        </w:tc>
        <w:tc>
          <w:tcPr>
            <w:tcW w:w="8892" w:type="dxa"/>
            <w:vAlign w:val="center"/>
          </w:tcPr>
          <w:p w14:paraId="270B5AA5" w14:textId="77777777" w:rsidR="00732DF6" w:rsidRPr="00732DF6" w:rsidRDefault="00732DF6" w:rsidP="00732DF6">
            <w:pPr>
              <w:pStyle w:val="TableBodyTextMIRB"/>
            </w:pPr>
            <w:r w:rsidRPr="00732DF6">
              <w:t xml:space="preserve">Barrière artificielle ou naturelle, ou restriction d’accès placée sur un élément du réseau routier pour contrôler ou limiter l’accès à un de ses éléments. </w:t>
            </w:r>
          </w:p>
          <w:p w14:paraId="00CA6302" w14:textId="79A1263C" w:rsidR="00732DF6" w:rsidRPr="00732DF6" w:rsidRDefault="00732DF6" w:rsidP="00732DF6">
            <w:pPr>
              <w:pStyle w:val="TableBodyTextMIRB"/>
            </w:pPr>
            <w:r w:rsidRPr="00732DF6">
              <w:t xml:space="preserve">Valeurs admissibles : (Consulter la table de correspondance </w:t>
            </w:r>
            <w:hyperlink w:anchor="ORN_BLOCKED_PASSAGE_TYPE_LIST" w:history="1">
              <w:r w:rsidRPr="00732DF6">
                <w:rPr>
                  <w:rStyle w:val="HyperlinkMIRBChar"/>
                  <w:color w:val="244061"/>
                </w:rPr>
                <w:t>ORN_BLOCKED_PASSAGE_TYPE_LIST</w:t>
              </w:r>
            </w:hyperlink>
            <w:r w:rsidRPr="00732DF6">
              <w:t xml:space="preserve"> en annexe)</w:t>
            </w:r>
          </w:p>
        </w:tc>
      </w:tr>
      <w:tr w:rsidR="00732DF6" w:rsidRPr="00732DF6" w14:paraId="03F2BB6B" w14:textId="77777777" w:rsidTr="006A7CA4">
        <w:trPr>
          <w:cantSplit/>
          <w:trHeight w:val="432"/>
        </w:trPr>
        <w:tc>
          <w:tcPr>
            <w:tcW w:w="3960" w:type="dxa"/>
            <w:vAlign w:val="center"/>
          </w:tcPr>
          <w:p w14:paraId="43595CBD" w14:textId="77777777" w:rsidR="00732DF6" w:rsidRPr="00732DF6" w:rsidRDefault="00732DF6" w:rsidP="00732DF6">
            <w:pPr>
              <w:pStyle w:val="TableColumnNameMIRB"/>
            </w:pPr>
            <w:r w:rsidRPr="00732DF6">
              <w:rPr>
                <w:bCs/>
              </w:rPr>
              <w:t>AGENCY_NAME</w:t>
            </w:r>
          </w:p>
        </w:tc>
        <w:tc>
          <w:tcPr>
            <w:tcW w:w="2160" w:type="dxa"/>
            <w:vAlign w:val="center"/>
          </w:tcPr>
          <w:p w14:paraId="5647889D" w14:textId="77777777" w:rsidR="00732DF6" w:rsidRPr="00732DF6" w:rsidRDefault="00732DF6" w:rsidP="00732DF6">
            <w:pPr>
              <w:pStyle w:val="TableBodyTextMIRB"/>
            </w:pPr>
            <w:r w:rsidRPr="00732DF6">
              <w:t>VARCHAR2(100)</w:t>
            </w:r>
          </w:p>
        </w:tc>
        <w:tc>
          <w:tcPr>
            <w:tcW w:w="1530" w:type="dxa"/>
            <w:vAlign w:val="center"/>
          </w:tcPr>
          <w:p w14:paraId="1150D398" w14:textId="3C24E55C" w:rsidR="00732DF6" w:rsidRPr="00732DF6" w:rsidRDefault="00732DF6" w:rsidP="00732DF6">
            <w:pPr>
              <w:pStyle w:val="TableBodyTextMIRB"/>
            </w:pPr>
            <w:r w:rsidRPr="00732DF6">
              <w:t>Oui</w:t>
            </w:r>
          </w:p>
        </w:tc>
        <w:tc>
          <w:tcPr>
            <w:tcW w:w="1818" w:type="dxa"/>
            <w:vAlign w:val="center"/>
          </w:tcPr>
          <w:p w14:paraId="64D2188D" w14:textId="77777777" w:rsidR="00732DF6" w:rsidRPr="00732DF6" w:rsidRDefault="00732DF6" w:rsidP="00732DF6">
            <w:pPr>
              <w:pStyle w:val="TableBodyTextMIRB"/>
            </w:pPr>
            <w:r w:rsidRPr="00732DF6">
              <w:t>AGENCY</w:t>
            </w:r>
          </w:p>
        </w:tc>
        <w:tc>
          <w:tcPr>
            <w:tcW w:w="8892" w:type="dxa"/>
            <w:vAlign w:val="center"/>
          </w:tcPr>
          <w:p w14:paraId="30115D61" w14:textId="77777777" w:rsidR="00732DF6" w:rsidRPr="00732DF6" w:rsidRDefault="00732DF6" w:rsidP="00732DF6">
            <w:r w:rsidRPr="00732DF6">
              <w:rPr>
                <w:lang w:bidi="fr-CA"/>
              </w:rPr>
              <w:t>Nom de l’organisme.</w:t>
            </w:r>
          </w:p>
          <w:p w14:paraId="31F0F4F9" w14:textId="58E32E08" w:rsidR="00732DF6" w:rsidRPr="00732DF6" w:rsidRDefault="00732DF6" w:rsidP="00732DF6">
            <w:pPr>
              <w:pStyle w:val="TableBodyTextMIRB"/>
            </w:pPr>
            <w:r w:rsidRPr="00732DF6">
              <w:t xml:space="preserve">Valeurs admissibles : (Consulter la table de correspondance </w:t>
            </w:r>
            <w:hyperlink w:anchor="ORN_AGENCY_NAME_LIST" w:history="1">
              <w:r w:rsidRPr="00732DF6">
                <w:rPr>
                  <w:rStyle w:val="Hyperlink"/>
                  <w:color w:val="244061"/>
                </w:rPr>
                <w:t>ORN_AGENCY_NAME_LIST</w:t>
              </w:r>
            </w:hyperlink>
            <w:r w:rsidRPr="00732DF6">
              <w:t xml:space="preserve"> en annexe)</w:t>
            </w:r>
          </w:p>
        </w:tc>
      </w:tr>
      <w:tr w:rsidR="00732DF6" w:rsidRPr="00732DF6" w14:paraId="6B38A69D" w14:textId="77777777" w:rsidTr="006A7CA4">
        <w:trPr>
          <w:cantSplit/>
          <w:trHeight w:val="432"/>
        </w:trPr>
        <w:tc>
          <w:tcPr>
            <w:tcW w:w="3960" w:type="dxa"/>
            <w:vAlign w:val="center"/>
          </w:tcPr>
          <w:p w14:paraId="120CABE0" w14:textId="77777777" w:rsidR="00732DF6" w:rsidRPr="00732DF6" w:rsidRDefault="00732DF6" w:rsidP="00732DF6">
            <w:pPr>
              <w:pStyle w:val="TableColumnNameMIRB"/>
            </w:pPr>
            <w:r w:rsidRPr="00732DF6">
              <w:rPr>
                <w:bCs/>
              </w:rPr>
              <w:lastRenderedPageBreak/>
              <w:t>NATIONAL_UUID</w:t>
            </w:r>
          </w:p>
        </w:tc>
        <w:tc>
          <w:tcPr>
            <w:tcW w:w="2160" w:type="dxa"/>
            <w:vAlign w:val="center"/>
          </w:tcPr>
          <w:p w14:paraId="0B2A661A" w14:textId="77777777" w:rsidR="00732DF6" w:rsidRPr="00732DF6" w:rsidRDefault="00732DF6" w:rsidP="00732DF6">
            <w:pPr>
              <w:pStyle w:val="TableBodyTextMIRB"/>
            </w:pPr>
            <w:r w:rsidRPr="00732DF6">
              <w:t>VARCHAR2(32)</w:t>
            </w:r>
          </w:p>
        </w:tc>
        <w:tc>
          <w:tcPr>
            <w:tcW w:w="1530" w:type="dxa"/>
            <w:vAlign w:val="center"/>
          </w:tcPr>
          <w:p w14:paraId="749BAFFC" w14:textId="37F682EA" w:rsidR="00732DF6" w:rsidRPr="00732DF6" w:rsidRDefault="00732DF6" w:rsidP="00732DF6">
            <w:pPr>
              <w:pStyle w:val="TableBodyTextMIRB"/>
            </w:pPr>
            <w:r w:rsidRPr="00732DF6">
              <w:t>Oui</w:t>
            </w:r>
          </w:p>
        </w:tc>
        <w:tc>
          <w:tcPr>
            <w:tcW w:w="1818" w:type="dxa"/>
            <w:vAlign w:val="center"/>
          </w:tcPr>
          <w:p w14:paraId="13BB4DC3" w14:textId="77777777" w:rsidR="00732DF6" w:rsidRPr="00732DF6" w:rsidRDefault="00732DF6" w:rsidP="00732DF6">
            <w:pPr>
              <w:pStyle w:val="TableBodyTextMIRB"/>
            </w:pPr>
            <w:r w:rsidRPr="00732DF6">
              <w:t>NID</w:t>
            </w:r>
          </w:p>
        </w:tc>
        <w:tc>
          <w:tcPr>
            <w:tcW w:w="8892" w:type="dxa"/>
            <w:vAlign w:val="center"/>
          </w:tcPr>
          <w:p w14:paraId="13A2E505" w14:textId="2922B508" w:rsidR="00732DF6" w:rsidRPr="00732DF6" w:rsidRDefault="00732DF6" w:rsidP="00732DF6">
            <w:pPr>
              <w:pStyle w:val="TableBodyTextMIRB"/>
            </w:pPr>
            <w:r w:rsidRPr="00732DF6">
              <w:rPr>
                <w:lang w:bidi="fr-CA"/>
              </w:rPr>
              <w:t>Identificateur national unique attribué à un élément de réseau routier, à une jonction et à certaines données d’événements, comme un point de péage, un passage bloqué ou une structure, qui sont nécessaires pour soutenir le réseau routier national (RRN).</w:t>
            </w:r>
          </w:p>
        </w:tc>
      </w:tr>
      <w:tr w:rsidR="00732DF6" w:rsidRPr="00732DF6" w14:paraId="3A3F86EF" w14:textId="77777777" w:rsidTr="006A7CA4">
        <w:trPr>
          <w:cantSplit/>
          <w:trHeight w:val="432"/>
        </w:trPr>
        <w:tc>
          <w:tcPr>
            <w:tcW w:w="3960" w:type="dxa"/>
            <w:vAlign w:val="center"/>
          </w:tcPr>
          <w:p w14:paraId="775CBEE8" w14:textId="77777777" w:rsidR="00732DF6" w:rsidRPr="00732DF6" w:rsidRDefault="00732DF6" w:rsidP="00732DF6">
            <w:pPr>
              <w:pStyle w:val="TableColumnNameMIRB"/>
            </w:pPr>
            <w:r w:rsidRPr="00732DF6">
              <w:t>EFFECTIVE_DATETIME</w:t>
            </w:r>
          </w:p>
        </w:tc>
        <w:tc>
          <w:tcPr>
            <w:tcW w:w="2160" w:type="dxa"/>
            <w:vAlign w:val="center"/>
          </w:tcPr>
          <w:p w14:paraId="3C14BD72" w14:textId="77777777" w:rsidR="00732DF6" w:rsidRPr="00732DF6" w:rsidRDefault="00732DF6" w:rsidP="00732DF6">
            <w:pPr>
              <w:pStyle w:val="TableBodyTextMIRB"/>
            </w:pPr>
            <w:r w:rsidRPr="00732DF6">
              <w:t>DATE</w:t>
            </w:r>
          </w:p>
        </w:tc>
        <w:tc>
          <w:tcPr>
            <w:tcW w:w="1530" w:type="dxa"/>
            <w:vAlign w:val="center"/>
          </w:tcPr>
          <w:p w14:paraId="02B49F4D" w14:textId="02C0C290" w:rsidR="00732DF6" w:rsidRPr="00732DF6" w:rsidRDefault="00732DF6" w:rsidP="00732DF6">
            <w:pPr>
              <w:pStyle w:val="TableBodyTextMIRB"/>
            </w:pPr>
            <w:r w:rsidRPr="00732DF6">
              <w:t>Oui</w:t>
            </w:r>
          </w:p>
        </w:tc>
        <w:tc>
          <w:tcPr>
            <w:tcW w:w="1818" w:type="dxa"/>
            <w:vAlign w:val="center"/>
          </w:tcPr>
          <w:p w14:paraId="664FFB20" w14:textId="77777777" w:rsidR="00732DF6" w:rsidRPr="00732DF6" w:rsidRDefault="00732DF6" w:rsidP="00732DF6">
            <w:pPr>
              <w:pStyle w:val="TableBodyTextMIRB"/>
            </w:pPr>
            <w:r w:rsidRPr="00732DF6">
              <w:t>EFF_DATE</w:t>
            </w:r>
          </w:p>
        </w:tc>
        <w:tc>
          <w:tcPr>
            <w:tcW w:w="8892" w:type="dxa"/>
            <w:vAlign w:val="center"/>
          </w:tcPr>
          <w:p w14:paraId="2561F6A3" w14:textId="331D12DF" w:rsidR="00732DF6" w:rsidRPr="00732DF6" w:rsidRDefault="00732DF6" w:rsidP="00732DF6">
            <w:pPr>
              <w:pStyle w:val="TableBodyTextMIRB"/>
            </w:pPr>
            <w:r w:rsidRPr="00732DF6">
              <w:t>Date et heure de la création ou de la dernière modification de l’enregistrement dans la base de données source.</w:t>
            </w:r>
          </w:p>
        </w:tc>
      </w:tr>
    </w:tbl>
    <w:p w14:paraId="4F8832D2" w14:textId="7D69D178" w:rsidR="004C585E" w:rsidRPr="00732DF6" w:rsidRDefault="004C585E" w:rsidP="00C818E3">
      <w:pPr>
        <w:pStyle w:val="Heading2MIRB"/>
      </w:pPr>
      <w:bookmarkStart w:id="29" w:name="_Toc196317835"/>
      <w:r w:rsidRPr="00732DF6">
        <w:rPr>
          <w:color w:val="244061"/>
        </w:rPr>
        <w:t>ORN_JUNCTION</w:t>
      </w:r>
      <w:bookmarkEnd w:id="29"/>
    </w:p>
    <w:p w14:paraId="3712735D" w14:textId="702D3614" w:rsidR="004C585E" w:rsidRPr="00732DF6" w:rsidRDefault="00732DF6" w:rsidP="004C585E">
      <w:pPr>
        <w:pStyle w:val="BodyAccessibleTextMIRB"/>
      </w:pPr>
      <w:r w:rsidRPr="00732DF6">
        <w:t>Une jonction identifie la connectivité des éléments routiers. Tous les éléments routiers du RRO commencent et se terminent à une jonction. Remarque : ORN_JUNCTION a été défini comme une classe non spatiale pour soutenir le chargement des données pour la classe de la base de données spatiales RRO : Road Net Element.</w:t>
      </w:r>
    </w:p>
    <w:tbl>
      <w:tblPr>
        <w:tblStyle w:val="TableGrid1"/>
        <w:tblW w:w="18360" w:type="dxa"/>
        <w:tblLayout w:type="fixed"/>
        <w:tblLook w:val="04A0" w:firstRow="1" w:lastRow="0" w:firstColumn="1" w:lastColumn="0" w:noHBand="0" w:noVBand="1"/>
        <w:tblCaption w:val="Table : ORN_JUNCTION"/>
        <w:tblDescription w:val="La table ORN_JUNCTION et ses attributs."/>
      </w:tblPr>
      <w:tblGrid>
        <w:gridCol w:w="4248"/>
        <w:gridCol w:w="1980"/>
        <w:gridCol w:w="1564"/>
        <w:gridCol w:w="1701"/>
        <w:gridCol w:w="8867"/>
      </w:tblGrid>
      <w:tr w:rsidR="006A7CA4" w:rsidRPr="00732DF6" w14:paraId="1A252566" w14:textId="77777777" w:rsidTr="006A7CA4">
        <w:trPr>
          <w:cantSplit/>
          <w:trHeight w:val="432"/>
          <w:tblHeader/>
        </w:trPr>
        <w:tc>
          <w:tcPr>
            <w:tcW w:w="4248" w:type="dxa"/>
            <w:vAlign w:val="center"/>
          </w:tcPr>
          <w:p w14:paraId="59E07ECA" w14:textId="40C08C80" w:rsidR="006A7CA4" w:rsidRPr="00732DF6" w:rsidRDefault="006A7CA4" w:rsidP="006A7CA4">
            <w:pPr>
              <w:pStyle w:val="TableHeaderRowTextMIRB"/>
            </w:pPr>
            <w:r w:rsidRPr="00732DF6">
              <w:t>Nom de la colonne</w:t>
            </w:r>
          </w:p>
        </w:tc>
        <w:tc>
          <w:tcPr>
            <w:tcW w:w="1980" w:type="dxa"/>
            <w:vAlign w:val="center"/>
          </w:tcPr>
          <w:p w14:paraId="146CFA94" w14:textId="296E0FAB" w:rsidR="006A7CA4" w:rsidRPr="00732DF6" w:rsidRDefault="006A7CA4" w:rsidP="006A7CA4">
            <w:pPr>
              <w:pStyle w:val="TableHeaderRowTextMIRB"/>
            </w:pPr>
            <w:r w:rsidRPr="00732DF6">
              <w:t>Type de colonne</w:t>
            </w:r>
          </w:p>
        </w:tc>
        <w:tc>
          <w:tcPr>
            <w:tcW w:w="1564" w:type="dxa"/>
            <w:vAlign w:val="center"/>
          </w:tcPr>
          <w:p w14:paraId="33D5C886" w14:textId="23A7B8B1" w:rsidR="006A7CA4" w:rsidRPr="00732DF6" w:rsidRDefault="006A7CA4" w:rsidP="006A7CA4">
            <w:pPr>
              <w:pStyle w:val="TableHeaderRowTextMIRB"/>
            </w:pPr>
            <w:r w:rsidRPr="00732DF6">
              <w:t>Obligatoire</w:t>
            </w:r>
          </w:p>
        </w:tc>
        <w:tc>
          <w:tcPr>
            <w:tcW w:w="1701" w:type="dxa"/>
            <w:vAlign w:val="center"/>
          </w:tcPr>
          <w:p w14:paraId="2B7A7E78" w14:textId="69A354B2" w:rsidR="006A7CA4" w:rsidRPr="00732DF6" w:rsidRDefault="006A7CA4" w:rsidP="006A7CA4">
            <w:pPr>
              <w:pStyle w:val="TableHeaderRowTextMIRB"/>
            </w:pPr>
            <w:r w:rsidRPr="00732DF6">
              <w:t>Nom abrégé</w:t>
            </w:r>
          </w:p>
        </w:tc>
        <w:tc>
          <w:tcPr>
            <w:tcW w:w="8867" w:type="dxa"/>
            <w:vAlign w:val="center"/>
          </w:tcPr>
          <w:p w14:paraId="15528781" w14:textId="0DF90AFB" w:rsidR="006A7CA4" w:rsidRPr="00732DF6" w:rsidRDefault="006A7CA4" w:rsidP="006A7CA4">
            <w:pPr>
              <w:pStyle w:val="TableHeaderRowTextMIRB"/>
            </w:pPr>
            <w:r w:rsidRPr="00732DF6">
              <w:t>Description</w:t>
            </w:r>
          </w:p>
        </w:tc>
      </w:tr>
      <w:tr w:rsidR="00732DF6" w:rsidRPr="00732DF6" w14:paraId="17E480F8" w14:textId="77777777" w:rsidTr="006A7CA4">
        <w:trPr>
          <w:cantSplit/>
          <w:trHeight w:val="432"/>
        </w:trPr>
        <w:tc>
          <w:tcPr>
            <w:tcW w:w="4248" w:type="dxa"/>
            <w:vAlign w:val="center"/>
          </w:tcPr>
          <w:p w14:paraId="1E18831D" w14:textId="77777777" w:rsidR="00732DF6" w:rsidRPr="00732DF6" w:rsidRDefault="00732DF6" w:rsidP="00732DF6">
            <w:pPr>
              <w:pStyle w:val="TableColumnNameMIRB"/>
            </w:pPr>
            <w:r w:rsidRPr="00732DF6">
              <w:t>JUNCTION_ID</w:t>
            </w:r>
          </w:p>
        </w:tc>
        <w:tc>
          <w:tcPr>
            <w:tcW w:w="1980" w:type="dxa"/>
            <w:vAlign w:val="center"/>
          </w:tcPr>
          <w:p w14:paraId="2D6AA6D5" w14:textId="77777777" w:rsidR="00732DF6" w:rsidRPr="00732DF6" w:rsidRDefault="00732DF6" w:rsidP="00732DF6">
            <w:pPr>
              <w:pStyle w:val="TableBodyTextMIRB"/>
            </w:pPr>
            <w:r w:rsidRPr="00732DF6">
              <w:t>NUMBER(13,0)</w:t>
            </w:r>
          </w:p>
        </w:tc>
        <w:tc>
          <w:tcPr>
            <w:tcW w:w="1564" w:type="dxa"/>
            <w:vAlign w:val="center"/>
          </w:tcPr>
          <w:p w14:paraId="6F8F152A" w14:textId="438D3620" w:rsidR="00732DF6" w:rsidRPr="00732DF6" w:rsidRDefault="00732DF6" w:rsidP="00732DF6">
            <w:pPr>
              <w:pStyle w:val="TableBodyTextMIRB"/>
            </w:pPr>
            <w:r w:rsidRPr="00732DF6">
              <w:t>Oui</w:t>
            </w:r>
          </w:p>
        </w:tc>
        <w:tc>
          <w:tcPr>
            <w:tcW w:w="1701" w:type="dxa"/>
            <w:vAlign w:val="center"/>
          </w:tcPr>
          <w:p w14:paraId="5F2BD9A7" w14:textId="77777777" w:rsidR="00732DF6" w:rsidRPr="00732DF6" w:rsidRDefault="00732DF6" w:rsidP="00732DF6">
            <w:pPr>
              <w:pStyle w:val="TableBodyTextMIRB"/>
            </w:pPr>
            <w:r w:rsidRPr="00732DF6">
              <w:t>JCT_ID</w:t>
            </w:r>
          </w:p>
        </w:tc>
        <w:tc>
          <w:tcPr>
            <w:tcW w:w="8867" w:type="dxa"/>
            <w:vAlign w:val="center"/>
          </w:tcPr>
          <w:p w14:paraId="3049BD00" w14:textId="2F3336C6" w:rsidR="00732DF6" w:rsidRPr="00732DF6" w:rsidRDefault="00732DF6" w:rsidP="00732DF6">
            <w:pPr>
              <w:pStyle w:val="TableBodyTextMIRB"/>
            </w:pPr>
            <w:r w:rsidRPr="00732DF6">
              <w:rPr>
                <w:lang w:bidi="fr-CA"/>
              </w:rPr>
              <w:t>Identificateur généré par le système, unique au niveau de la demande.</w:t>
            </w:r>
          </w:p>
        </w:tc>
      </w:tr>
      <w:tr w:rsidR="00732DF6" w:rsidRPr="00732DF6" w14:paraId="74247B1E" w14:textId="77777777" w:rsidTr="006A7CA4">
        <w:trPr>
          <w:cantSplit/>
          <w:trHeight w:val="432"/>
        </w:trPr>
        <w:tc>
          <w:tcPr>
            <w:tcW w:w="4248" w:type="dxa"/>
            <w:vAlign w:val="center"/>
          </w:tcPr>
          <w:p w14:paraId="34346703" w14:textId="77777777" w:rsidR="00732DF6" w:rsidRPr="00732DF6" w:rsidRDefault="00732DF6" w:rsidP="00732DF6">
            <w:pPr>
              <w:pStyle w:val="TableColumnNameMIRB"/>
            </w:pPr>
            <w:r w:rsidRPr="00732DF6">
              <w:t>LATITUDE_DECIMAL_DEGREES</w:t>
            </w:r>
          </w:p>
        </w:tc>
        <w:tc>
          <w:tcPr>
            <w:tcW w:w="1980" w:type="dxa"/>
            <w:vAlign w:val="center"/>
          </w:tcPr>
          <w:p w14:paraId="5960AB6A" w14:textId="77777777" w:rsidR="00732DF6" w:rsidRPr="00732DF6" w:rsidRDefault="00732DF6" w:rsidP="00732DF6">
            <w:pPr>
              <w:pStyle w:val="TableBodyTextMIRB"/>
            </w:pPr>
            <w:r w:rsidRPr="00732DF6">
              <w:t>NUMBER(10,7)</w:t>
            </w:r>
          </w:p>
        </w:tc>
        <w:tc>
          <w:tcPr>
            <w:tcW w:w="1564" w:type="dxa"/>
            <w:vAlign w:val="center"/>
          </w:tcPr>
          <w:p w14:paraId="6C9CECBA" w14:textId="2586499A" w:rsidR="00732DF6" w:rsidRPr="00732DF6" w:rsidRDefault="00732DF6" w:rsidP="00732DF6">
            <w:pPr>
              <w:pStyle w:val="TableBodyTextMIRB"/>
            </w:pPr>
            <w:r w:rsidRPr="00732DF6">
              <w:t>Oui</w:t>
            </w:r>
          </w:p>
        </w:tc>
        <w:tc>
          <w:tcPr>
            <w:tcW w:w="1701" w:type="dxa"/>
            <w:vAlign w:val="center"/>
          </w:tcPr>
          <w:p w14:paraId="5B329900" w14:textId="77777777" w:rsidR="00732DF6" w:rsidRPr="00732DF6" w:rsidRDefault="00732DF6" w:rsidP="00732DF6">
            <w:pPr>
              <w:pStyle w:val="TableBodyTextMIRB"/>
            </w:pPr>
            <w:r w:rsidRPr="00732DF6">
              <w:t>LATITUDE</w:t>
            </w:r>
          </w:p>
        </w:tc>
        <w:tc>
          <w:tcPr>
            <w:tcW w:w="8867" w:type="dxa"/>
            <w:vAlign w:val="center"/>
          </w:tcPr>
          <w:p w14:paraId="3F247189" w14:textId="6CBC844B" w:rsidR="00732DF6" w:rsidRPr="00732DF6" w:rsidRDefault="00732DF6" w:rsidP="00732DF6">
            <w:pPr>
              <w:pStyle w:val="TableBodyTextMIRB"/>
            </w:pPr>
            <w:r w:rsidRPr="00732DF6">
              <w:rPr>
                <w:lang w:bidi="fr-CA"/>
              </w:rPr>
              <w:t>Latitude en degrés décimaux.</w:t>
            </w:r>
          </w:p>
        </w:tc>
      </w:tr>
      <w:tr w:rsidR="00732DF6" w:rsidRPr="00732DF6" w14:paraId="3576C6A5" w14:textId="77777777" w:rsidTr="006A7CA4">
        <w:trPr>
          <w:cantSplit/>
          <w:trHeight w:val="432"/>
        </w:trPr>
        <w:tc>
          <w:tcPr>
            <w:tcW w:w="4248" w:type="dxa"/>
            <w:vAlign w:val="center"/>
          </w:tcPr>
          <w:p w14:paraId="369432BF" w14:textId="77777777" w:rsidR="00732DF6" w:rsidRPr="00732DF6" w:rsidRDefault="00732DF6" w:rsidP="00732DF6">
            <w:pPr>
              <w:pStyle w:val="TableColumnNameMIRB"/>
            </w:pPr>
            <w:r w:rsidRPr="00732DF6">
              <w:t>LONGITUDE_DECIMAL_DEGREES</w:t>
            </w:r>
          </w:p>
        </w:tc>
        <w:tc>
          <w:tcPr>
            <w:tcW w:w="1980" w:type="dxa"/>
            <w:vAlign w:val="center"/>
          </w:tcPr>
          <w:p w14:paraId="6E6BA52C" w14:textId="77777777" w:rsidR="00732DF6" w:rsidRPr="00732DF6" w:rsidRDefault="00732DF6" w:rsidP="00732DF6">
            <w:pPr>
              <w:pStyle w:val="TableBodyTextMIRB"/>
            </w:pPr>
            <w:r w:rsidRPr="00732DF6">
              <w:t>NUMBER(10,7)</w:t>
            </w:r>
          </w:p>
        </w:tc>
        <w:tc>
          <w:tcPr>
            <w:tcW w:w="1564" w:type="dxa"/>
            <w:vAlign w:val="center"/>
          </w:tcPr>
          <w:p w14:paraId="32AC7661" w14:textId="58AFB4C2" w:rsidR="00732DF6" w:rsidRPr="00732DF6" w:rsidRDefault="00732DF6" w:rsidP="00732DF6">
            <w:pPr>
              <w:pStyle w:val="TableBodyTextMIRB"/>
            </w:pPr>
            <w:r w:rsidRPr="00732DF6">
              <w:t>Oui</w:t>
            </w:r>
          </w:p>
        </w:tc>
        <w:tc>
          <w:tcPr>
            <w:tcW w:w="1701" w:type="dxa"/>
            <w:vAlign w:val="center"/>
          </w:tcPr>
          <w:p w14:paraId="1D464893" w14:textId="77777777" w:rsidR="00732DF6" w:rsidRPr="00732DF6" w:rsidRDefault="00732DF6" w:rsidP="00732DF6">
            <w:pPr>
              <w:pStyle w:val="TableBodyTextMIRB"/>
            </w:pPr>
            <w:r w:rsidRPr="00732DF6">
              <w:t>LONGITUDE</w:t>
            </w:r>
          </w:p>
        </w:tc>
        <w:tc>
          <w:tcPr>
            <w:tcW w:w="8867" w:type="dxa"/>
            <w:vAlign w:val="center"/>
          </w:tcPr>
          <w:p w14:paraId="2C5AE102" w14:textId="14D0E1C5" w:rsidR="00732DF6" w:rsidRPr="00732DF6" w:rsidRDefault="00732DF6" w:rsidP="00732DF6">
            <w:pPr>
              <w:pStyle w:val="TableBodyTextMIRB"/>
            </w:pPr>
            <w:r w:rsidRPr="00732DF6">
              <w:rPr>
                <w:lang w:bidi="fr-CA"/>
              </w:rPr>
              <w:t>Longitude en degrés décimaux négatifs.</w:t>
            </w:r>
          </w:p>
        </w:tc>
      </w:tr>
      <w:tr w:rsidR="00732DF6" w:rsidRPr="00732DF6" w14:paraId="47663B34" w14:textId="77777777" w:rsidTr="006A7CA4">
        <w:trPr>
          <w:cantSplit/>
          <w:trHeight w:val="432"/>
        </w:trPr>
        <w:tc>
          <w:tcPr>
            <w:tcW w:w="4248" w:type="dxa"/>
            <w:vAlign w:val="center"/>
          </w:tcPr>
          <w:p w14:paraId="28AF7545" w14:textId="77777777" w:rsidR="00732DF6" w:rsidRPr="00732DF6" w:rsidRDefault="00732DF6" w:rsidP="00732DF6">
            <w:pPr>
              <w:pStyle w:val="TableColumnNameMIRB"/>
            </w:pPr>
            <w:r w:rsidRPr="00732DF6">
              <w:t>JUNCTION_TYPE</w:t>
            </w:r>
          </w:p>
        </w:tc>
        <w:tc>
          <w:tcPr>
            <w:tcW w:w="1980" w:type="dxa"/>
            <w:vAlign w:val="center"/>
          </w:tcPr>
          <w:p w14:paraId="6E329CEC" w14:textId="77777777" w:rsidR="00732DF6" w:rsidRPr="00732DF6" w:rsidRDefault="00732DF6" w:rsidP="00732DF6">
            <w:pPr>
              <w:pStyle w:val="TableBodyTextMIRB"/>
            </w:pPr>
            <w:r w:rsidRPr="00732DF6">
              <w:t>VARCHAR2(15)</w:t>
            </w:r>
          </w:p>
        </w:tc>
        <w:tc>
          <w:tcPr>
            <w:tcW w:w="1564" w:type="dxa"/>
            <w:vAlign w:val="center"/>
          </w:tcPr>
          <w:p w14:paraId="26BB072B" w14:textId="5978D67C" w:rsidR="00732DF6" w:rsidRPr="00732DF6" w:rsidRDefault="00732DF6" w:rsidP="00732DF6">
            <w:pPr>
              <w:pStyle w:val="TableBodyTextMIRB"/>
            </w:pPr>
            <w:r w:rsidRPr="00732DF6">
              <w:t>Oui</w:t>
            </w:r>
          </w:p>
        </w:tc>
        <w:tc>
          <w:tcPr>
            <w:tcW w:w="1701" w:type="dxa"/>
            <w:vAlign w:val="center"/>
          </w:tcPr>
          <w:p w14:paraId="700EB2CB" w14:textId="77777777" w:rsidR="00732DF6" w:rsidRPr="00732DF6" w:rsidRDefault="00732DF6" w:rsidP="00732DF6">
            <w:pPr>
              <w:pStyle w:val="TableBodyTextMIRB"/>
            </w:pPr>
            <w:r w:rsidRPr="00732DF6">
              <w:t>JCT_TYPE</w:t>
            </w:r>
          </w:p>
        </w:tc>
        <w:tc>
          <w:tcPr>
            <w:tcW w:w="8867" w:type="dxa"/>
            <w:vAlign w:val="center"/>
          </w:tcPr>
          <w:p w14:paraId="4383AE02" w14:textId="77777777" w:rsidR="00732DF6" w:rsidRPr="00732DF6" w:rsidRDefault="00732DF6" w:rsidP="00732DF6">
            <w:pPr>
              <w:pStyle w:val="TableBodyTextMIRB"/>
            </w:pPr>
            <w:r w:rsidRPr="00732DF6">
              <w:t>La classification d’une jonction est fondée sur sa valence. Le nombre d’éléments routiers ou de liaisons de traversier qui se joignent à une jonction est appelé la valence.</w:t>
            </w:r>
          </w:p>
          <w:p w14:paraId="0AED29B8" w14:textId="6823E135" w:rsidR="00732DF6" w:rsidRPr="00732DF6" w:rsidRDefault="00732DF6" w:rsidP="00732DF6">
            <w:pPr>
              <w:pStyle w:val="TableBodyTextMIRB"/>
            </w:pPr>
            <w:r w:rsidRPr="00732DF6">
              <w:t xml:space="preserve">Valeurs admissibles : (Consulter la table de correspondance </w:t>
            </w:r>
            <w:hyperlink w:anchor="ORN_JUNCTION_TYPE_LIST" w:history="1">
              <w:r w:rsidRPr="00732DF6">
                <w:rPr>
                  <w:rStyle w:val="HyperlinkMIRBChar"/>
                  <w:color w:val="244061"/>
                </w:rPr>
                <w:t>ORN_JUNCTION_TYPE_LIS</w:t>
              </w:r>
              <w:r w:rsidRPr="00732DF6">
                <w:rPr>
                  <w:rFonts w:cs="Arial"/>
                  <w:color w:val="244061"/>
                  <w:sz w:val="22"/>
                </w:rPr>
                <w:t>T</w:t>
              </w:r>
            </w:hyperlink>
            <w:r w:rsidRPr="00732DF6">
              <w:t xml:space="preserve"> en annexe).</w:t>
            </w:r>
          </w:p>
        </w:tc>
      </w:tr>
      <w:tr w:rsidR="00732DF6" w:rsidRPr="00732DF6" w14:paraId="6EC903FF" w14:textId="77777777" w:rsidTr="006A7CA4">
        <w:trPr>
          <w:cantSplit/>
          <w:trHeight w:val="432"/>
        </w:trPr>
        <w:tc>
          <w:tcPr>
            <w:tcW w:w="4248" w:type="dxa"/>
            <w:vAlign w:val="center"/>
          </w:tcPr>
          <w:p w14:paraId="37FA1F0B" w14:textId="77777777" w:rsidR="00732DF6" w:rsidRPr="00732DF6" w:rsidRDefault="00732DF6" w:rsidP="00732DF6">
            <w:pPr>
              <w:pStyle w:val="TableColumnNameMIRB"/>
            </w:pPr>
            <w:r w:rsidRPr="00732DF6">
              <w:rPr>
                <w:bCs/>
              </w:rPr>
              <w:t>EXIT_NUMBER</w:t>
            </w:r>
          </w:p>
        </w:tc>
        <w:tc>
          <w:tcPr>
            <w:tcW w:w="1980" w:type="dxa"/>
            <w:vAlign w:val="center"/>
          </w:tcPr>
          <w:p w14:paraId="1185CB15" w14:textId="77777777" w:rsidR="00732DF6" w:rsidRPr="00732DF6" w:rsidRDefault="00732DF6" w:rsidP="00732DF6">
            <w:pPr>
              <w:pStyle w:val="TableBodyTextMIRB"/>
            </w:pPr>
            <w:r w:rsidRPr="00732DF6">
              <w:t>VARCHAR2(10)</w:t>
            </w:r>
          </w:p>
        </w:tc>
        <w:tc>
          <w:tcPr>
            <w:tcW w:w="1564" w:type="dxa"/>
            <w:vAlign w:val="center"/>
          </w:tcPr>
          <w:p w14:paraId="54CC8F30" w14:textId="717F1386" w:rsidR="00732DF6" w:rsidRPr="00732DF6" w:rsidRDefault="00732DF6" w:rsidP="00732DF6">
            <w:pPr>
              <w:pStyle w:val="TableBodyTextMIRB"/>
            </w:pPr>
            <w:r w:rsidRPr="00732DF6">
              <w:t>Non</w:t>
            </w:r>
          </w:p>
        </w:tc>
        <w:tc>
          <w:tcPr>
            <w:tcW w:w="1701" w:type="dxa"/>
            <w:vAlign w:val="center"/>
          </w:tcPr>
          <w:p w14:paraId="469E04DF" w14:textId="77777777" w:rsidR="00732DF6" w:rsidRPr="00732DF6" w:rsidRDefault="00732DF6" w:rsidP="00732DF6">
            <w:pPr>
              <w:pStyle w:val="TableBodyTextMIRB"/>
            </w:pPr>
            <w:r w:rsidRPr="00732DF6">
              <w:t>EXIT_NUM</w:t>
            </w:r>
          </w:p>
        </w:tc>
        <w:tc>
          <w:tcPr>
            <w:tcW w:w="8867" w:type="dxa"/>
            <w:vAlign w:val="center"/>
          </w:tcPr>
          <w:p w14:paraId="372DB016" w14:textId="5A789699" w:rsidR="00732DF6" w:rsidRPr="00732DF6" w:rsidRDefault="00732DF6" w:rsidP="00732DF6">
            <w:pPr>
              <w:pStyle w:val="TableBodyTextMIRB"/>
            </w:pPr>
            <w:r w:rsidRPr="00732DF6">
              <w:rPr>
                <w:lang w:bidi="fr-CA"/>
              </w:rPr>
              <w:t>Numéro d’une sortie d’autoroute, attribué par un organisme administratif et représenté par un numéro ou un caractère valide.</w:t>
            </w:r>
          </w:p>
        </w:tc>
      </w:tr>
      <w:tr w:rsidR="00732DF6" w:rsidRPr="00732DF6" w14:paraId="0591AC5E" w14:textId="77777777" w:rsidTr="006A7CA4">
        <w:trPr>
          <w:cantSplit/>
          <w:trHeight w:val="432"/>
        </w:trPr>
        <w:tc>
          <w:tcPr>
            <w:tcW w:w="4248" w:type="dxa"/>
            <w:vAlign w:val="center"/>
          </w:tcPr>
          <w:p w14:paraId="30AB3CD5" w14:textId="77777777" w:rsidR="00732DF6" w:rsidRPr="00732DF6" w:rsidRDefault="00732DF6" w:rsidP="00732DF6">
            <w:pPr>
              <w:pStyle w:val="TableColumnNameMIRB"/>
            </w:pPr>
            <w:r w:rsidRPr="00732DF6">
              <w:rPr>
                <w:bCs/>
              </w:rPr>
              <w:t>NATIONAL_UUID</w:t>
            </w:r>
          </w:p>
        </w:tc>
        <w:tc>
          <w:tcPr>
            <w:tcW w:w="1980" w:type="dxa"/>
            <w:vAlign w:val="center"/>
          </w:tcPr>
          <w:p w14:paraId="34498023" w14:textId="77777777" w:rsidR="00732DF6" w:rsidRPr="00732DF6" w:rsidRDefault="00732DF6" w:rsidP="00732DF6">
            <w:pPr>
              <w:pStyle w:val="TableBodyTextMIRB"/>
            </w:pPr>
            <w:r w:rsidRPr="00732DF6">
              <w:t>VARCHAR2(32)</w:t>
            </w:r>
          </w:p>
        </w:tc>
        <w:tc>
          <w:tcPr>
            <w:tcW w:w="1564" w:type="dxa"/>
            <w:vAlign w:val="center"/>
          </w:tcPr>
          <w:p w14:paraId="02C58082" w14:textId="3EEE7C18" w:rsidR="00732DF6" w:rsidRPr="00732DF6" w:rsidRDefault="00732DF6" w:rsidP="00732DF6">
            <w:pPr>
              <w:pStyle w:val="TableBodyTextMIRB"/>
            </w:pPr>
            <w:r w:rsidRPr="00732DF6">
              <w:t>Oui</w:t>
            </w:r>
          </w:p>
        </w:tc>
        <w:tc>
          <w:tcPr>
            <w:tcW w:w="1701" w:type="dxa"/>
            <w:vAlign w:val="center"/>
          </w:tcPr>
          <w:p w14:paraId="6DDF9AC5" w14:textId="77777777" w:rsidR="00732DF6" w:rsidRPr="00732DF6" w:rsidRDefault="00732DF6" w:rsidP="00732DF6">
            <w:pPr>
              <w:pStyle w:val="TableBodyTextMIRB"/>
            </w:pPr>
            <w:r w:rsidRPr="00732DF6">
              <w:t>NID</w:t>
            </w:r>
          </w:p>
        </w:tc>
        <w:tc>
          <w:tcPr>
            <w:tcW w:w="8867" w:type="dxa"/>
            <w:vAlign w:val="center"/>
          </w:tcPr>
          <w:p w14:paraId="36416377" w14:textId="3FC19587" w:rsidR="00732DF6" w:rsidRPr="00732DF6" w:rsidRDefault="00732DF6" w:rsidP="00732DF6">
            <w:pPr>
              <w:pStyle w:val="TableBodyTextMIRB"/>
            </w:pPr>
            <w:r w:rsidRPr="00732DF6">
              <w:rPr>
                <w:lang w:bidi="fr-CA"/>
              </w:rPr>
              <w:t>Identificateur national unique attribué à un élément de réseau routier, à une jonction et à certaines données d’événements, comme un point de péage, un passage bloqué ou une structure, qui sont nécessaires pour soutenir le réseau routier national (RRN).</w:t>
            </w:r>
          </w:p>
        </w:tc>
      </w:tr>
      <w:tr w:rsidR="00732DF6" w:rsidRPr="00642EC3" w14:paraId="1023ED22" w14:textId="77777777" w:rsidTr="006A7CA4">
        <w:trPr>
          <w:cantSplit/>
          <w:trHeight w:val="432"/>
        </w:trPr>
        <w:tc>
          <w:tcPr>
            <w:tcW w:w="4248" w:type="dxa"/>
            <w:vAlign w:val="center"/>
          </w:tcPr>
          <w:p w14:paraId="408E4759" w14:textId="77777777" w:rsidR="00732DF6" w:rsidRPr="00732DF6" w:rsidRDefault="00732DF6" w:rsidP="00732DF6">
            <w:pPr>
              <w:pStyle w:val="TableColumnNameMIRB"/>
            </w:pPr>
            <w:r w:rsidRPr="00732DF6">
              <w:t>EFFECTIVE_DATETIME</w:t>
            </w:r>
          </w:p>
        </w:tc>
        <w:tc>
          <w:tcPr>
            <w:tcW w:w="1980" w:type="dxa"/>
            <w:vAlign w:val="center"/>
          </w:tcPr>
          <w:p w14:paraId="2D53F9D3" w14:textId="77777777" w:rsidR="00732DF6" w:rsidRPr="00732DF6" w:rsidRDefault="00732DF6" w:rsidP="00732DF6">
            <w:pPr>
              <w:pStyle w:val="TableBodyTextMIRB"/>
            </w:pPr>
            <w:r w:rsidRPr="00732DF6">
              <w:t>DATE</w:t>
            </w:r>
          </w:p>
        </w:tc>
        <w:tc>
          <w:tcPr>
            <w:tcW w:w="1564" w:type="dxa"/>
            <w:vAlign w:val="center"/>
          </w:tcPr>
          <w:p w14:paraId="09A3DAFD" w14:textId="6151546B" w:rsidR="00732DF6" w:rsidRPr="00732DF6" w:rsidRDefault="00732DF6" w:rsidP="00732DF6">
            <w:pPr>
              <w:pStyle w:val="TableBodyTextMIRB"/>
            </w:pPr>
            <w:r w:rsidRPr="00732DF6">
              <w:t>Oui</w:t>
            </w:r>
          </w:p>
        </w:tc>
        <w:tc>
          <w:tcPr>
            <w:tcW w:w="1701" w:type="dxa"/>
            <w:vAlign w:val="center"/>
          </w:tcPr>
          <w:p w14:paraId="6E14CC63" w14:textId="77777777" w:rsidR="00732DF6" w:rsidRPr="00732DF6" w:rsidRDefault="00732DF6" w:rsidP="00732DF6">
            <w:pPr>
              <w:pStyle w:val="TableBodyTextMIRB"/>
            </w:pPr>
            <w:r w:rsidRPr="00732DF6">
              <w:t>EFF_DATE</w:t>
            </w:r>
          </w:p>
        </w:tc>
        <w:tc>
          <w:tcPr>
            <w:tcW w:w="8867" w:type="dxa"/>
            <w:vAlign w:val="center"/>
          </w:tcPr>
          <w:p w14:paraId="2EF1DFD0" w14:textId="17C05E0F" w:rsidR="00732DF6" w:rsidRPr="00C9069F" w:rsidRDefault="00732DF6" w:rsidP="00732DF6">
            <w:pPr>
              <w:pStyle w:val="TableBodyTextMIRB"/>
            </w:pPr>
            <w:r w:rsidRPr="00732DF6">
              <w:t>Date et heure de la création ou de la dernière modification de l’enregistrement dans la base de données source.</w:t>
            </w:r>
          </w:p>
        </w:tc>
      </w:tr>
    </w:tbl>
    <w:p w14:paraId="7780D0AB" w14:textId="77777777" w:rsidR="00A40339" w:rsidRDefault="00A40339" w:rsidP="00A40339">
      <w:pPr>
        <w:pStyle w:val="BodyAccessibleTextMIRB"/>
      </w:pPr>
    </w:p>
    <w:p w14:paraId="33E7BACD" w14:textId="77777777" w:rsidR="00A40339" w:rsidRDefault="00A40339" w:rsidP="00A40339">
      <w:pPr>
        <w:pStyle w:val="BodyAccessibleTextMIRB"/>
      </w:pPr>
    </w:p>
    <w:p w14:paraId="4D4CD82A" w14:textId="40E80CF4" w:rsidR="004C585E" w:rsidRPr="00EF00BE" w:rsidRDefault="004C585E" w:rsidP="004C585E">
      <w:pPr>
        <w:pStyle w:val="Heading2MIRB"/>
        <w:rPr>
          <w:color w:val="244061"/>
        </w:rPr>
      </w:pPr>
      <w:bookmarkStart w:id="30" w:name="_Toc196317836"/>
      <w:r w:rsidRPr="00EF00BE">
        <w:rPr>
          <w:color w:val="244061"/>
        </w:rPr>
        <w:t>ORN_JURISDICTION</w:t>
      </w:r>
      <w:bookmarkEnd w:id="30"/>
    </w:p>
    <w:p w14:paraId="180DA08C" w14:textId="552AE26D" w:rsidR="004C585E" w:rsidRPr="00EF00BE" w:rsidRDefault="00EF00BE" w:rsidP="004C585E">
      <w:pPr>
        <w:pStyle w:val="BodyAccessibleTextMIRB"/>
      </w:pPr>
      <w:r w:rsidRPr="00EF00BE">
        <w:t>Indique de quel territoire de compétence ou de quelle garde la route relève.</w:t>
      </w:r>
    </w:p>
    <w:tbl>
      <w:tblPr>
        <w:tblStyle w:val="TableGrid1"/>
        <w:tblW w:w="18270" w:type="dxa"/>
        <w:tblLayout w:type="fixed"/>
        <w:tblLook w:val="04A0" w:firstRow="1" w:lastRow="0" w:firstColumn="1" w:lastColumn="0" w:noHBand="0" w:noVBand="1"/>
        <w:tblCaption w:val="Table : ORN_JURISDICTION"/>
        <w:tblDescription w:val="La table ORN_JURISDICTION et ses attributs."/>
      </w:tblPr>
      <w:tblGrid>
        <w:gridCol w:w="3960"/>
        <w:gridCol w:w="2160"/>
        <w:gridCol w:w="1530"/>
        <w:gridCol w:w="1800"/>
        <w:gridCol w:w="8820"/>
      </w:tblGrid>
      <w:tr w:rsidR="006A7CA4" w:rsidRPr="00EF00BE" w14:paraId="3C8336CB" w14:textId="77777777" w:rsidTr="006A7CA4">
        <w:trPr>
          <w:cantSplit/>
          <w:trHeight w:val="432"/>
          <w:tblHeader/>
        </w:trPr>
        <w:tc>
          <w:tcPr>
            <w:tcW w:w="3960" w:type="dxa"/>
            <w:vAlign w:val="center"/>
          </w:tcPr>
          <w:p w14:paraId="5DD4D3CE" w14:textId="427B71BA" w:rsidR="006A7CA4" w:rsidRPr="00EF00BE" w:rsidRDefault="006A7CA4" w:rsidP="006A7CA4">
            <w:pPr>
              <w:pStyle w:val="TableHeaderRowTextMIRB"/>
            </w:pPr>
            <w:r w:rsidRPr="00EF00BE">
              <w:t>Nom de la colonne</w:t>
            </w:r>
          </w:p>
        </w:tc>
        <w:tc>
          <w:tcPr>
            <w:tcW w:w="2160" w:type="dxa"/>
            <w:vAlign w:val="center"/>
          </w:tcPr>
          <w:p w14:paraId="48CE6179" w14:textId="2A20AB86" w:rsidR="006A7CA4" w:rsidRPr="00EF00BE" w:rsidRDefault="006A7CA4" w:rsidP="006A7CA4">
            <w:pPr>
              <w:pStyle w:val="TableHeaderRowTextMIRB"/>
            </w:pPr>
            <w:r w:rsidRPr="00EF00BE">
              <w:t>Type de colonne</w:t>
            </w:r>
          </w:p>
        </w:tc>
        <w:tc>
          <w:tcPr>
            <w:tcW w:w="1530" w:type="dxa"/>
            <w:vAlign w:val="center"/>
          </w:tcPr>
          <w:p w14:paraId="307E3E6B" w14:textId="1D2B9D34" w:rsidR="006A7CA4" w:rsidRPr="00EF00BE" w:rsidRDefault="006A7CA4" w:rsidP="006A7CA4">
            <w:pPr>
              <w:pStyle w:val="TableHeaderRowTextMIRB"/>
            </w:pPr>
            <w:r w:rsidRPr="00EF00BE">
              <w:t>Obligatoire</w:t>
            </w:r>
          </w:p>
        </w:tc>
        <w:tc>
          <w:tcPr>
            <w:tcW w:w="1800" w:type="dxa"/>
            <w:vAlign w:val="center"/>
          </w:tcPr>
          <w:p w14:paraId="762D5214" w14:textId="39C9AE6D" w:rsidR="006A7CA4" w:rsidRPr="00EF00BE" w:rsidRDefault="006A7CA4" w:rsidP="006A7CA4">
            <w:pPr>
              <w:pStyle w:val="TableHeaderRowTextMIRB"/>
            </w:pPr>
            <w:r w:rsidRPr="00EF00BE">
              <w:t>Nom abrégé</w:t>
            </w:r>
          </w:p>
        </w:tc>
        <w:tc>
          <w:tcPr>
            <w:tcW w:w="8820" w:type="dxa"/>
            <w:vAlign w:val="center"/>
          </w:tcPr>
          <w:p w14:paraId="43B2C6D8" w14:textId="5CAFF754" w:rsidR="006A7CA4" w:rsidRPr="00EF00BE" w:rsidRDefault="006A7CA4" w:rsidP="006A7CA4">
            <w:pPr>
              <w:pStyle w:val="TableHeaderRowTextMIRB"/>
            </w:pPr>
            <w:r w:rsidRPr="00EF00BE">
              <w:t>Description</w:t>
            </w:r>
          </w:p>
        </w:tc>
      </w:tr>
      <w:tr w:rsidR="006A7CA4" w:rsidRPr="00EF00BE" w14:paraId="44A217F1" w14:textId="77777777" w:rsidTr="006A7CA4">
        <w:trPr>
          <w:cantSplit/>
          <w:trHeight w:val="432"/>
        </w:trPr>
        <w:tc>
          <w:tcPr>
            <w:tcW w:w="3960" w:type="dxa"/>
            <w:vAlign w:val="center"/>
          </w:tcPr>
          <w:p w14:paraId="10D9D9EC" w14:textId="77777777" w:rsidR="006A7CA4" w:rsidRPr="00EF00BE" w:rsidRDefault="006A7CA4" w:rsidP="006A7CA4">
            <w:pPr>
              <w:pStyle w:val="TableColumnNameMIRB"/>
            </w:pPr>
            <w:r w:rsidRPr="00EF00BE">
              <w:t>EVENT_ID</w:t>
            </w:r>
          </w:p>
        </w:tc>
        <w:tc>
          <w:tcPr>
            <w:tcW w:w="2160" w:type="dxa"/>
            <w:vAlign w:val="center"/>
          </w:tcPr>
          <w:p w14:paraId="1089F3DA" w14:textId="77777777" w:rsidR="006A7CA4" w:rsidRPr="00EF00BE" w:rsidRDefault="006A7CA4" w:rsidP="006A7CA4">
            <w:pPr>
              <w:pStyle w:val="TableBodyTextMIRB"/>
            </w:pPr>
            <w:r w:rsidRPr="00EF00BE">
              <w:t>NUMBER(13,0)</w:t>
            </w:r>
          </w:p>
        </w:tc>
        <w:tc>
          <w:tcPr>
            <w:tcW w:w="1530" w:type="dxa"/>
            <w:vAlign w:val="center"/>
          </w:tcPr>
          <w:p w14:paraId="175C9FC1" w14:textId="6219175C" w:rsidR="006A7CA4" w:rsidRPr="00EF00BE" w:rsidRDefault="00A60099" w:rsidP="006A7CA4">
            <w:pPr>
              <w:pStyle w:val="TableBodyTextMIRB"/>
            </w:pPr>
            <w:r w:rsidRPr="00EF00BE">
              <w:t>Oui</w:t>
            </w:r>
          </w:p>
        </w:tc>
        <w:tc>
          <w:tcPr>
            <w:tcW w:w="1800" w:type="dxa"/>
            <w:vAlign w:val="center"/>
          </w:tcPr>
          <w:p w14:paraId="5769735F" w14:textId="77777777" w:rsidR="006A7CA4" w:rsidRPr="00EF00BE" w:rsidRDefault="006A7CA4" w:rsidP="006A7CA4">
            <w:pPr>
              <w:pStyle w:val="TableBodyTextMIRB"/>
            </w:pPr>
            <w:r w:rsidRPr="00EF00BE">
              <w:t>EVENT_ID</w:t>
            </w:r>
          </w:p>
        </w:tc>
        <w:tc>
          <w:tcPr>
            <w:tcW w:w="8820" w:type="dxa"/>
            <w:vAlign w:val="center"/>
          </w:tcPr>
          <w:p w14:paraId="037BEF90" w14:textId="5FA98873" w:rsidR="006A7CA4" w:rsidRPr="00EF00BE" w:rsidRDefault="00EF00BE" w:rsidP="006A7CA4">
            <w:pPr>
              <w:pStyle w:val="TableBodyTextMIRB"/>
            </w:pPr>
            <w:r w:rsidRPr="00EF00BE">
              <w:t>Identificateur généré par le système, unique au niveau de la demande.</w:t>
            </w:r>
          </w:p>
        </w:tc>
      </w:tr>
      <w:tr w:rsidR="006A7CA4" w:rsidRPr="00EF00BE" w14:paraId="0FD613E3" w14:textId="77777777" w:rsidTr="006A7CA4">
        <w:trPr>
          <w:cantSplit/>
          <w:trHeight w:val="432"/>
        </w:trPr>
        <w:tc>
          <w:tcPr>
            <w:tcW w:w="3960" w:type="dxa"/>
            <w:vAlign w:val="center"/>
          </w:tcPr>
          <w:p w14:paraId="197D4DF9" w14:textId="77777777" w:rsidR="006A7CA4" w:rsidRPr="00EF00BE" w:rsidRDefault="006A7CA4" w:rsidP="006A7CA4">
            <w:pPr>
              <w:pStyle w:val="TableColumnNameMIRB"/>
            </w:pPr>
            <w:r w:rsidRPr="00EF00BE">
              <w:t>ORN_ROAD_NET_ELEMENT_ID</w:t>
            </w:r>
          </w:p>
        </w:tc>
        <w:tc>
          <w:tcPr>
            <w:tcW w:w="2160" w:type="dxa"/>
            <w:vAlign w:val="center"/>
          </w:tcPr>
          <w:p w14:paraId="7724FFA1" w14:textId="77777777" w:rsidR="006A7CA4" w:rsidRPr="00EF00BE" w:rsidRDefault="006A7CA4" w:rsidP="006A7CA4">
            <w:pPr>
              <w:pStyle w:val="TableBodyTextMIRB"/>
            </w:pPr>
            <w:r w:rsidRPr="00EF00BE">
              <w:t>NUMBER(13,0)</w:t>
            </w:r>
          </w:p>
        </w:tc>
        <w:tc>
          <w:tcPr>
            <w:tcW w:w="1530" w:type="dxa"/>
            <w:vAlign w:val="center"/>
          </w:tcPr>
          <w:p w14:paraId="616FA9D7" w14:textId="1F13E5F3" w:rsidR="006A7CA4" w:rsidRPr="00EF00BE" w:rsidRDefault="00A60099" w:rsidP="006A7CA4">
            <w:pPr>
              <w:pStyle w:val="TableBodyTextMIRB"/>
            </w:pPr>
            <w:r w:rsidRPr="00EF00BE">
              <w:t>Oui</w:t>
            </w:r>
          </w:p>
        </w:tc>
        <w:tc>
          <w:tcPr>
            <w:tcW w:w="1800" w:type="dxa"/>
            <w:vAlign w:val="center"/>
          </w:tcPr>
          <w:p w14:paraId="13D37BBE" w14:textId="77777777" w:rsidR="006A7CA4" w:rsidRPr="00EF00BE" w:rsidRDefault="006A7CA4" w:rsidP="006A7CA4">
            <w:pPr>
              <w:pStyle w:val="TableBodyTextMIRB"/>
            </w:pPr>
            <w:r w:rsidRPr="00EF00BE">
              <w:t>ELEMENT_ID</w:t>
            </w:r>
          </w:p>
        </w:tc>
        <w:tc>
          <w:tcPr>
            <w:tcW w:w="8820" w:type="dxa"/>
            <w:vAlign w:val="center"/>
          </w:tcPr>
          <w:p w14:paraId="333EEB4F" w14:textId="39C8D503" w:rsidR="006A7CA4" w:rsidRPr="00EF00BE" w:rsidRDefault="006A7CA4" w:rsidP="006A7CA4">
            <w:pPr>
              <w:pStyle w:val="TableBodyTextMIRB"/>
            </w:pPr>
            <w:r w:rsidRPr="00EF00BE">
              <w:t>Référence de la clé étrangère (FK) OGF_ID à l’enregistrement parent de la table d’entités ORN_ROAD_NET_ELEMENT_FT.</w:t>
            </w:r>
          </w:p>
        </w:tc>
      </w:tr>
      <w:tr w:rsidR="00EF00BE" w:rsidRPr="00EF00BE" w14:paraId="11C035AF" w14:textId="77777777" w:rsidTr="006A7CA4">
        <w:trPr>
          <w:cantSplit/>
          <w:trHeight w:val="432"/>
        </w:trPr>
        <w:tc>
          <w:tcPr>
            <w:tcW w:w="3960" w:type="dxa"/>
            <w:vAlign w:val="center"/>
          </w:tcPr>
          <w:p w14:paraId="22C5AB4E" w14:textId="77777777" w:rsidR="00EF00BE" w:rsidRPr="00EF00BE" w:rsidRDefault="00EF00BE" w:rsidP="00EF00BE">
            <w:pPr>
              <w:pStyle w:val="TableColumnNameMIRB"/>
            </w:pPr>
            <w:r w:rsidRPr="00EF00BE">
              <w:t>FROM_MEASURE</w:t>
            </w:r>
          </w:p>
        </w:tc>
        <w:tc>
          <w:tcPr>
            <w:tcW w:w="2160" w:type="dxa"/>
            <w:vAlign w:val="center"/>
          </w:tcPr>
          <w:p w14:paraId="14499FE3" w14:textId="77777777" w:rsidR="00EF00BE" w:rsidRPr="00EF00BE" w:rsidRDefault="00EF00BE" w:rsidP="00EF00BE">
            <w:pPr>
              <w:pStyle w:val="TableBodyTextMIRB"/>
            </w:pPr>
            <w:r w:rsidRPr="00EF00BE">
              <w:t>NUMBER(9,3)</w:t>
            </w:r>
          </w:p>
        </w:tc>
        <w:tc>
          <w:tcPr>
            <w:tcW w:w="1530" w:type="dxa"/>
            <w:vAlign w:val="center"/>
          </w:tcPr>
          <w:p w14:paraId="6787850E" w14:textId="79A76277" w:rsidR="00EF00BE" w:rsidRPr="00EF00BE" w:rsidRDefault="00EF00BE" w:rsidP="00EF00BE">
            <w:pPr>
              <w:pStyle w:val="TableBodyTextMIRB"/>
            </w:pPr>
            <w:r w:rsidRPr="00EF00BE">
              <w:t>Non</w:t>
            </w:r>
          </w:p>
        </w:tc>
        <w:tc>
          <w:tcPr>
            <w:tcW w:w="1800" w:type="dxa"/>
            <w:vAlign w:val="center"/>
          </w:tcPr>
          <w:p w14:paraId="55084FC3" w14:textId="77777777" w:rsidR="00EF00BE" w:rsidRPr="00EF00BE" w:rsidRDefault="00EF00BE" w:rsidP="00EF00BE">
            <w:pPr>
              <w:pStyle w:val="TableBodyTextMIRB"/>
            </w:pPr>
            <w:r w:rsidRPr="00EF00BE">
              <w:t>FROM_MEAS</w:t>
            </w:r>
          </w:p>
        </w:tc>
        <w:tc>
          <w:tcPr>
            <w:tcW w:w="8820" w:type="dxa"/>
            <w:vAlign w:val="center"/>
          </w:tcPr>
          <w:p w14:paraId="3AE8D856" w14:textId="0749D4EF" w:rsidR="00EF00BE" w:rsidRPr="00EF00BE" w:rsidRDefault="00EF00BE" w:rsidP="00EF00BE">
            <w:pPr>
              <w:pStyle w:val="TableBodyTextMIRB"/>
            </w:pPr>
            <w:r w:rsidRPr="00EF00BE">
              <w:rPr>
                <w:lang w:bidi="fr-CA"/>
              </w:rPr>
              <w:t>Emplacement du début de l’événement mesuré en mètres à partir du début de l’élément routier. Cette mesure est liée à la distance planimétrique et non à la distance réelle parcourue.</w:t>
            </w:r>
          </w:p>
        </w:tc>
      </w:tr>
      <w:tr w:rsidR="00EF00BE" w:rsidRPr="00EF00BE" w14:paraId="3B484888" w14:textId="77777777" w:rsidTr="006A7CA4">
        <w:trPr>
          <w:cantSplit/>
          <w:trHeight w:val="432"/>
        </w:trPr>
        <w:tc>
          <w:tcPr>
            <w:tcW w:w="3960" w:type="dxa"/>
            <w:vAlign w:val="center"/>
          </w:tcPr>
          <w:p w14:paraId="15D83745" w14:textId="77777777" w:rsidR="00EF00BE" w:rsidRPr="00EF00BE" w:rsidRDefault="00EF00BE" w:rsidP="00EF00BE">
            <w:pPr>
              <w:pStyle w:val="TableColumnNameMIRB"/>
            </w:pPr>
            <w:r w:rsidRPr="00EF00BE">
              <w:t>TO_MEASURE</w:t>
            </w:r>
          </w:p>
        </w:tc>
        <w:tc>
          <w:tcPr>
            <w:tcW w:w="2160" w:type="dxa"/>
            <w:vAlign w:val="center"/>
          </w:tcPr>
          <w:p w14:paraId="22CD0A7D" w14:textId="77777777" w:rsidR="00EF00BE" w:rsidRPr="00EF00BE" w:rsidRDefault="00EF00BE" w:rsidP="00EF00BE">
            <w:pPr>
              <w:pStyle w:val="TableBodyTextMIRB"/>
            </w:pPr>
            <w:r w:rsidRPr="00EF00BE">
              <w:t>NUMBER(9,3)</w:t>
            </w:r>
          </w:p>
        </w:tc>
        <w:tc>
          <w:tcPr>
            <w:tcW w:w="1530" w:type="dxa"/>
            <w:vAlign w:val="center"/>
          </w:tcPr>
          <w:p w14:paraId="2F182EA2" w14:textId="3BE766C8" w:rsidR="00EF00BE" w:rsidRPr="00EF00BE" w:rsidRDefault="00EF00BE" w:rsidP="00EF00BE">
            <w:pPr>
              <w:pStyle w:val="TableBodyTextMIRB"/>
            </w:pPr>
            <w:r w:rsidRPr="00EF00BE">
              <w:t>Oui</w:t>
            </w:r>
          </w:p>
        </w:tc>
        <w:tc>
          <w:tcPr>
            <w:tcW w:w="1800" w:type="dxa"/>
            <w:vAlign w:val="center"/>
          </w:tcPr>
          <w:p w14:paraId="4DC1D2CB" w14:textId="77777777" w:rsidR="00EF00BE" w:rsidRPr="00EF00BE" w:rsidRDefault="00EF00BE" w:rsidP="00EF00BE">
            <w:pPr>
              <w:pStyle w:val="TableBodyTextMIRB"/>
            </w:pPr>
            <w:r w:rsidRPr="00EF00BE">
              <w:t>TO_MEASURE</w:t>
            </w:r>
          </w:p>
        </w:tc>
        <w:tc>
          <w:tcPr>
            <w:tcW w:w="8820" w:type="dxa"/>
            <w:vAlign w:val="center"/>
          </w:tcPr>
          <w:p w14:paraId="1FC09CB3" w14:textId="17C2CD04" w:rsidR="00EF00BE" w:rsidRPr="00EF00BE" w:rsidRDefault="00EF00BE" w:rsidP="00EF00BE">
            <w:pPr>
              <w:pStyle w:val="TableBodyTextMIRB"/>
            </w:pPr>
            <w:r w:rsidRPr="00EF00BE">
              <w:rPr>
                <w:lang w:bidi="fr-CA"/>
              </w:rPr>
              <w:t>Lieu de la fin de l’événement mesuré en mètres à partir du début de l’élément routier. Cette mesure est liée à la distance planimétrique et non à la distance réelle parcourue.</w:t>
            </w:r>
          </w:p>
        </w:tc>
      </w:tr>
      <w:tr w:rsidR="00EF00BE" w:rsidRPr="00EF00BE" w14:paraId="1BF2B875" w14:textId="77777777" w:rsidTr="006A7CA4">
        <w:trPr>
          <w:cantSplit/>
          <w:trHeight w:val="432"/>
        </w:trPr>
        <w:tc>
          <w:tcPr>
            <w:tcW w:w="3960" w:type="dxa"/>
            <w:vAlign w:val="center"/>
          </w:tcPr>
          <w:p w14:paraId="5F136A83" w14:textId="77777777" w:rsidR="00EF00BE" w:rsidRPr="00EF00BE" w:rsidRDefault="00EF00BE" w:rsidP="00EF00BE">
            <w:pPr>
              <w:pStyle w:val="TableColumnNameMIRB"/>
            </w:pPr>
            <w:r w:rsidRPr="00EF00BE">
              <w:rPr>
                <w:bCs/>
              </w:rPr>
              <w:t>STREET_SIDE</w:t>
            </w:r>
          </w:p>
        </w:tc>
        <w:tc>
          <w:tcPr>
            <w:tcW w:w="2160" w:type="dxa"/>
            <w:vAlign w:val="center"/>
          </w:tcPr>
          <w:p w14:paraId="06EA0D05" w14:textId="77777777" w:rsidR="00EF00BE" w:rsidRPr="00EF00BE" w:rsidRDefault="00EF00BE" w:rsidP="00EF00BE">
            <w:pPr>
              <w:pStyle w:val="TableBodyTextMIRB"/>
            </w:pPr>
            <w:r w:rsidRPr="00EF00BE">
              <w:t>VARCHAR2(10)</w:t>
            </w:r>
          </w:p>
        </w:tc>
        <w:tc>
          <w:tcPr>
            <w:tcW w:w="1530" w:type="dxa"/>
            <w:vAlign w:val="center"/>
          </w:tcPr>
          <w:p w14:paraId="5C021BBB" w14:textId="4B9293EF" w:rsidR="00EF00BE" w:rsidRPr="00EF00BE" w:rsidRDefault="00EF00BE" w:rsidP="00EF00BE">
            <w:pPr>
              <w:pStyle w:val="TableBodyTextMIRB"/>
            </w:pPr>
            <w:r w:rsidRPr="00EF00BE">
              <w:t>Oui</w:t>
            </w:r>
          </w:p>
        </w:tc>
        <w:tc>
          <w:tcPr>
            <w:tcW w:w="1800" w:type="dxa"/>
            <w:vAlign w:val="center"/>
          </w:tcPr>
          <w:p w14:paraId="57EEC77F" w14:textId="77777777" w:rsidR="00EF00BE" w:rsidRPr="00EF00BE" w:rsidRDefault="00EF00BE" w:rsidP="00EF00BE">
            <w:pPr>
              <w:pStyle w:val="TableBodyTextMIRB"/>
            </w:pPr>
            <w:r w:rsidRPr="00EF00BE">
              <w:t>ST_SIDE</w:t>
            </w:r>
          </w:p>
        </w:tc>
        <w:tc>
          <w:tcPr>
            <w:tcW w:w="8820" w:type="dxa"/>
            <w:vAlign w:val="center"/>
          </w:tcPr>
          <w:p w14:paraId="79C805BC" w14:textId="77777777" w:rsidR="00EF00BE" w:rsidRPr="00EF00BE" w:rsidRDefault="00EF00BE" w:rsidP="00EF00BE">
            <w:pPr>
              <w:pStyle w:val="TableBodyTextMIRB"/>
            </w:pPr>
            <w:r w:rsidRPr="00EF00BE">
              <w:t xml:space="preserve">Côté de rue qui s’applique à l’adresse. Il est déterminé par la direction de la traversée de la « From Measure » (Mesure de départ) à la « To Measure » (Mesure d’arrivée) de l’élément routier. </w:t>
            </w:r>
          </w:p>
          <w:p w14:paraId="01C27442" w14:textId="5DF0CBD1" w:rsidR="00EF00BE" w:rsidRPr="00EF00BE" w:rsidRDefault="00EF00BE" w:rsidP="00EF00BE">
            <w:pPr>
              <w:pStyle w:val="TableBodyTextMIRB"/>
            </w:pPr>
            <w:r w:rsidRPr="00EF00BE">
              <w:t xml:space="preserve">Valeurs admissibles : (Consulter la table de correspondance </w:t>
            </w:r>
            <w:hyperlink w:anchor="ORN_STREET_SIDE_LIST" w:history="1">
              <w:r w:rsidRPr="00EF00BE">
                <w:rPr>
                  <w:rStyle w:val="Hyperlink"/>
                  <w:color w:val="244061"/>
                </w:rPr>
                <w:t>ORN_STREET_SIDE_LIST</w:t>
              </w:r>
            </w:hyperlink>
            <w:r w:rsidRPr="00EF00BE">
              <w:t xml:space="preserve"> en annexe)</w:t>
            </w:r>
          </w:p>
        </w:tc>
      </w:tr>
      <w:tr w:rsidR="00EF00BE" w:rsidRPr="00EF00BE" w14:paraId="4F6E650F" w14:textId="77777777" w:rsidTr="006A7CA4">
        <w:trPr>
          <w:cantSplit/>
          <w:trHeight w:val="432"/>
        </w:trPr>
        <w:tc>
          <w:tcPr>
            <w:tcW w:w="3960" w:type="dxa"/>
            <w:vAlign w:val="center"/>
          </w:tcPr>
          <w:p w14:paraId="499B27FD" w14:textId="77777777" w:rsidR="00EF00BE" w:rsidRPr="00EF00BE" w:rsidRDefault="00EF00BE" w:rsidP="00EF00BE">
            <w:pPr>
              <w:pStyle w:val="TableColumnNameMIRB"/>
            </w:pPr>
            <w:r w:rsidRPr="00EF00BE">
              <w:rPr>
                <w:bCs/>
              </w:rPr>
              <w:t>JURISDICTION</w:t>
            </w:r>
          </w:p>
        </w:tc>
        <w:tc>
          <w:tcPr>
            <w:tcW w:w="2160" w:type="dxa"/>
            <w:vAlign w:val="center"/>
          </w:tcPr>
          <w:p w14:paraId="6059EA54" w14:textId="77777777" w:rsidR="00EF00BE" w:rsidRPr="00EF00BE" w:rsidRDefault="00EF00BE" w:rsidP="00EF00BE">
            <w:pPr>
              <w:pStyle w:val="TableBodyTextMIRB"/>
            </w:pPr>
            <w:r w:rsidRPr="00EF00BE">
              <w:t>VARCHAR2(80)</w:t>
            </w:r>
          </w:p>
        </w:tc>
        <w:tc>
          <w:tcPr>
            <w:tcW w:w="1530" w:type="dxa"/>
            <w:vAlign w:val="center"/>
          </w:tcPr>
          <w:p w14:paraId="747F750D" w14:textId="6CE08D1F" w:rsidR="00EF00BE" w:rsidRPr="00EF00BE" w:rsidRDefault="00EF00BE" w:rsidP="00EF00BE">
            <w:pPr>
              <w:pStyle w:val="TableBodyTextMIRB"/>
            </w:pPr>
            <w:r w:rsidRPr="00EF00BE">
              <w:t>Oui</w:t>
            </w:r>
          </w:p>
        </w:tc>
        <w:tc>
          <w:tcPr>
            <w:tcW w:w="1800" w:type="dxa"/>
            <w:vAlign w:val="center"/>
          </w:tcPr>
          <w:p w14:paraId="58BA5A13" w14:textId="77777777" w:rsidR="00EF00BE" w:rsidRPr="00EF00BE" w:rsidRDefault="00EF00BE" w:rsidP="00EF00BE">
            <w:pPr>
              <w:pStyle w:val="TableBodyTextMIRB"/>
            </w:pPr>
            <w:r w:rsidRPr="00EF00BE">
              <w:t>JURIS</w:t>
            </w:r>
          </w:p>
        </w:tc>
        <w:tc>
          <w:tcPr>
            <w:tcW w:w="8820" w:type="dxa"/>
            <w:vAlign w:val="center"/>
          </w:tcPr>
          <w:p w14:paraId="58955A5A" w14:textId="77777777" w:rsidR="00EF00BE" w:rsidRPr="00EF00BE" w:rsidRDefault="00EF00BE" w:rsidP="00EF00BE">
            <w:pPr>
              <w:pStyle w:val="TableBodyTextMIRB"/>
            </w:pPr>
            <w:r w:rsidRPr="00EF00BE">
              <w:t>Indication de la personne qui a la responsabilité sur le plan de la compétence ou de la garde d’un élément du réseau routier. Le gardien a la responsabilité de veiller à l’entretien, mais n’est pas nécessairement celui qui s’en occupe directement. Une seule valeur représente la compétence pour les deux côtés d’un élément routier. Deux valeurs concaténées représentent la compétence pour les côtés gauche et droit d’un élément routier.</w:t>
            </w:r>
          </w:p>
          <w:p w14:paraId="29C3966C" w14:textId="74B80A68" w:rsidR="00EF00BE" w:rsidRPr="00EF00BE" w:rsidRDefault="00EF00BE" w:rsidP="00EF00BE">
            <w:pPr>
              <w:pStyle w:val="TableBodyTextMIRB"/>
            </w:pPr>
            <w:r w:rsidRPr="00EF00BE">
              <w:t xml:space="preserve">Valeurs admissibles : (Consulter la table de correspondance </w:t>
            </w:r>
            <w:hyperlink w:anchor="ORN_JURISDICTION_LIST" w:history="1">
              <w:r w:rsidRPr="00EF00BE">
                <w:rPr>
                  <w:rStyle w:val="HyperlinkMIRBChar"/>
                  <w:color w:val="244061"/>
                </w:rPr>
                <w:t>ORN_JURISDICTION_LIST</w:t>
              </w:r>
            </w:hyperlink>
            <w:r w:rsidRPr="00EF00BE">
              <w:t xml:space="preserve"> en annexe)</w:t>
            </w:r>
          </w:p>
        </w:tc>
      </w:tr>
      <w:tr w:rsidR="00EF00BE" w:rsidRPr="00EF00BE" w14:paraId="3FF39188" w14:textId="77777777" w:rsidTr="006A7CA4">
        <w:trPr>
          <w:cantSplit/>
          <w:trHeight w:val="432"/>
        </w:trPr>
        <w:tc>
          <w:tcPr>
            <w:tcW w:w="3960" w:type="dxa"/>
            <w:vAlign w:val="center"/>
          </w:tcPr>
          <w:p w14:paraId="5927BEAC" w14:textId="77777777" w:rsidR="00EF00BE" w:rsidRPr="00EF00BE" w:rsidRDefault="00EF00BE" w:rsidP="00EF00BE">
            <w:pPr>
              <w:pStyle w:val="TableColumnNameMIRB"/>
            </w:pPr>
            <w:bookmarkStart w:id="31" w:name="_Hlk192513805"/>
            <w:r w:rsidRPr="00EF00BE">
              <w:rPr>
                <w:bCs/>
              </w:rPr>
              <w:t>AGENCY_NAME</w:t>
            </w:r>
          </w:p>
        </w:tc>
        <w:tc>
          <w:tcPr>
            <w:tcW w:w="2160" w:type="dxa"/>
            <w:vAlign w:val="center"/>
          </w:tcPr>
          <w:p w14:paraId="64CABE99" w14:textId="77777777" w:rsidR="00EF00BE" w:rsidRPr="00EF00BE" w:rsidRDefault="00EF00BE" w:rsidP="00EF00BE">
            <w:pPr>
              <w:pStyle w:val="TableBodyTextMIRB"/>
            </w:pPr>
            <w:r w:rsidRPr="00EF00BE">
              <w:t>VARCHAR2(100)</w:t>
            </w:r>
          </w:p>
        </w:tc>
        <w:tc>
          <w:tcPr>
            <w:tcW w:w="1530" w:type="dxa"/>
            <w:vAlign w:val="center"/>
          </w:tcPr>
          <w:p w14:paraId="50FEE5EC" w14:textId="3FBA5B61" w:rsidR="00EF00BE" w:rsidRPr="00EF00BE" w:rsidRDefault="00EF00BE" w:rsidP="00EF00BE">
            <w:pPr>
              <w:pStyle w:val="TableBodyTextMIRB"/>
            </w:pPr>
            <w:r w:rsidRPr="00EF00BE">
              <w:t>Non</w:t>
            </w:r>
          </w:p>
        </w:tc>
        <w:tc>
          <w:tcPr>
            <w:tcW w:w="1800" w:type="dxa"/>
            <w:vAlign w:val="center"/>
          </w:tcPr>
          <w:p w14:paraId="5DC76F9D" w14:textId="77777777" w:rsidR="00EF00BE" w:rsidRPr="00EF00BE" w:rsidRDefault="00EF00BE" w:rsidP="00EF00BE">
            <w:pPr>
              <w:pStyle w:val="TableBodyTextMIRB"/>
            </w:pPr>
            <w:r w:rsidRPr="00EF00BE">
              <w:t>AGENCY</w:t>
            </w:r>
          </w:p>
        </w:tc>
        <w:tc>
          <w:tcPr>
            <w:tcW w:w="8820" w:type="dxa"/>
            <w:vAlign w:val="center"/>
          </w:tcPr>
          <w:p w14:paraId="12FA6ABD" w14:textId="77777777" w:rsidR="00EF00BE" w:rsidRPr="00EF00BE" w:rsidRDefault="00EF00BE" w:rsidP="00EF00BE">
            <w:pPr>
              <w:pStyle w:val="TableBodyTextMIRB"/>
            </w:pPr>
            <w:r w:rsidRPr="00EF00BE">
              <w:t>Nom de l’organisme.</w:t>
            </w:r>
          </w:p>
          <w:p w14:paraId="12221104" w14:textId="64CC76E7" w:rsidR="00EF00BE" w:rsidRPr="00EF00BE" w:rsidRDefault="00EF00BE" w:rsidP="00EF00BE">
            <w:pPr>
              <w:pStyle w:val="TableBodyTextMIRB"/>
            </w:pPr>
            <w:r w:rsidRPr="00EF00BE">
              <w:t xml:space="preserve">Valeurs admissibles : (Consulter la table de correspondance </w:t>
            </w:r>
            <w:hyperlink w:anchor="ORN_AGENCY_NAME_LIST" w:history="1">
              <w:r w:rsidRPr="00EF00BE">
                <w:rPr>
                  <w:rStyle w:val="Hyperlink"/>
                  <w:color w:val="244061"/>
                </w:rPr>
                <w:t>ORN_AGENCY_NAME_LIST</w:t>
              </w:r>
            </w:hyperlink>
            <w:r w:rsidRPr="00EF00BE">
              <w:t xml:space="preserve"> en annexe)</w:t>
            </w:r>
          </w:p>
        </w:tc>
      </w:tr>
      <w:tr w:rsidR="00EF00BE" w:rsidRPr="00642EC3" w14:paraId="30D9D825" w14:textId="77777777" w:rsidTr="006A7CA4">
        <w:trPr>
          <w:cantSplit/>
          <w:trHeight w:val="432"/>
        </w:trPr>
        <w:tc>
          <w:tcPr>
            <w:tcW w:w="3960" w:type="dxa"/>
            <w:vAlign w:val="center"/>
          </w:tcPr>
          <w:p w14:paraId="7E22E864" w14:textId="77777777" w:rsidR="00EF00BE" w:rsidRPr="00EF00BE" w:rsidRDefault="00EF00BE" w:rsidP="00EF00BE">
            <w:pPr>
              <w:pStyle w:val="TableColumnNameMIRB"/>
            </w:pPr>
            <w:r w:rsidRPr="00EF00BE">
              <w:t>EFFECTIVE_DATETIME</w:t>
            </w:r>
          </w:p>
        </w:tc>
        <w:tc>
          <w:tcPr>
            <w:tcW w:w="2160" w:type="dxa"/>
            <w:vAlign w:val="center"/>
          </w:tcPr>
          <w:p w14:paraId="1C3A4A4D" w14:textId="77777777" w:rsidR="00EF00BE" w:rsidRPr="00EF00BE" w:rsidRDefault="00EF00BE" w:rsidP="00EF00BE">
            <w:pPr>
              <w:pStyle w:val="TableBodyTextMIRB"/>
            </w:pPr>
            <w:r w:rsidRPr="00EF00BE">
              <w:t>DATE</w:t>
            </w:r>
          </w:p>
        </w:tc>
        <w:tc>
          <w:tcPr>
            <w:tcW w:w="1530" w:type="dxa"/>
            <w:vAlign w:val="center"/>
          </w:tcPr>
          <w:p w14:paraId="03413D20" w14:textId="01B0438F" w:rsidR="00EF00BE" w:rsidRPr="00EF00BE" w:rsidRDefault="00EF00BE" w:rsidP="00EF00BE">
            <w:pPr>
              <w:pStyle w:val="TableBodyTextMIRB"/>
            </w:pPr>
            <w:r w:rsidRPr="00EF00BE">
              <w:t>Oui</w:t>
            </w:r>
          </w:p>
        </w:tc>
        <w:tc>
          <w:tcPr>
            <w:tcW w:w="1800" w:type="dxa"/>
            <w:vAlign w:val="center"/>
          </w:tcPr>
          <w:p w14:paraId="78D29D3C" w14:textId="77777777" w:rsidR="00EF00BE" w:rsidRPr="00EF00BE" w:rsidRDefault="00EF00BE" w:rsidP="00EF00BE">
            <w:pPr>
              <w:pStyle w:val="TableBodyTextMIRB"/>
            </w:pPr>
            <w:r w:rsidRPr="00EF00BE">
              <w:t>EFF_DATE</w:t>
            </w:r>
          </w:p>
        </w:tc>
        <w:tc>
          <w:tcPr>
            <w:tcW w:w="8820" w:type="dxa"/>
            <w:vAlign w:val="center"/>
          </w:tcPr>
          <w:p w14:paraId="42E6F1DF" w14:textId="13C50421" w:rsidR="00EF00BE" w:rsidRPr="00C9069F" w:rsidRDefault="00EF00BE" w:rsidP="00EF00BE">
            <w:pPr>
              <w:pStyle w:val="TableBodyTextMIRB"/>
            </w:pPr>
            <w:r w:rsidRPr="00EF00BE">
              <w:t>Date et heure de la création ou de la dernière modification de l’enregistrement dans la base de données source.</w:t>
            </w:r>
          </w:p>
        </w:tc>
      </w:tr>
      <w:bookmarkEnd w:id="31"/>
    </w:tbl>
    <w:p w14:paraId="067B66F5" w14:textId="77777777" w:rsidR="00C31E6C" w:rsidRDefault="00C31E6C" w:rsidP="00C31E6C">
      <w:pPr>
        <w:pStyle w:val="BodyAccessibleTextMIRB"/>
      </w:pPr>
    </w:p>
    <w:p w14:paraId="3045DF01" w14:textId="083C259B" w:rsidR="004C585E" w:rsidRPr="00636BE8" w:rsidRDefault="00AB764C" w:rsidP="00AB764C">
      <w:pPr>
        <w:pStyle w:val="Heading2MIRB"/>
        <w:rPr>
          <w:color w:val="244061"/>
        </w:rPr>
      </w:pPr>
      <w:bookmarkStart w:id="32" w:name="_Toc196317837"/>
      <w:r w:rsidRPr="00636BE8">
        <w:rPr>
          <w:color w:val="244061"/>
        </w:rPr>
        <w:lastRenderedPageBreak/>
        <w:t>ORN_NUMBER_OF_LANES</w:t>
      </w:r>
      <w:bookmarkEnd w:id="32"/>
    </w:p>
    <w:p w14:paraId="038901DC" w14:textId="29B6EF7A" w:rsidR="00AB764C" w:rsidRPr="00636BE8" w:rsidRDefault="00636BE8" w:rsidP="00AB764C">
      <w:pPr>
        <w:pStyle w:val="BodyAccessibleTextMIRB"/>
      </w:pPr>
      <w:r w:rsidRPr="00636BE8">
        <w:t>Un événement linéaire indiquant le nombre de voies.</w:t>
      </w:r>
    </w:p>
    <w:tbl>
      <w:tblPr>
        <w:tblStyle w:val="TableGrid1"/>
        <w:tblW w:w="18360" w:type="dxa"/>
        <w:tblLayout w:type="fixed"/>
        <w:tblLook w:val="04A0" w:firstRow="1" w:lastRow="0" w:firstColumn="1" w:lastColumn="0" w:noHBand="0" w:noVBand="1"/>
        <w:tblCaption w:val="Table : ORN_NUMBER_OF_LANES"/>
        <w:tblDescription w:val="La table ORN_NUMBER_OF_LANES et ses attributs."/>
      </w:tblPr>
      <w:tblGrid>
        <w:gridCol w:w="3978"/>
        <w:gridCol w:w="2142"/>
        <w:gridCol w:w="1530"/>
        <w:gridCol w:w="1818"/>
        <w:gridCol w:w="8892"/>
      </w:tblGrid>
      <w:tr w:rsidR="006A7CA4" w:rsidRPr="00636BE8" w14:paraId="495D158B" w14:textId="77777777" w:rsidTr="006A7CA4">
        <w:trPr>
          <w:cantSplit/>
          <w:trHeight w:val="432"/>
          <w:tblHeader/>
        </w:trPr>
        <w:tc>
          <w:tcPr>
            <w:tcW w:w="3978" w:type="dxa"/>
            <w:vAlign w:val="center"/>
          </w:tcPr>
          <w:p w14:paraId="3A18F5E4" w14:textId="5C0F9ED8" w:rsidR="006A7CA4" w:rsidRPr="00636BE8" w:rsidRDefault="006A7CA4" w:rsidP="006A7CA4">
            <w:pPr>
              <w:pStyle w:val="TableHeaderRowTextMIRB"/>
            </w:pPr>
            <w:r w:rsidRPr="00636BE8">
              <w:t>Nom de la colonne</w:t>
            </w:r>
          </w:p>
        </w:tc>
        <w:tc>
          <w:tcPr>
            <w:tcW w:w="2142" w:type="dxa"/>
            <w:vAlign w:val="center"/>
          </w:tcPr>
          <w:p w14:paraId="6A9E02AB" w14:textId="67429A61" w:rsidR="006A7CA4" w:rsidRPr="00636BE8" w:rsidRDefault="006A7CA4" w:rsidP="006A7CA4">
            <w:pPr>
              <w:pStyle w:val="TableHeaderRowTextMIRB"/>
            </w:pPr>
            <w:r w:rsidRPr="00636BE8">
              <w:t>Type de colonne</w:t>
            </w:r>
          </w:p>
        </w:tc>
        <w:tc>
          <w:tcPr>
            <w:tcW w:w="1530" w:type="dxa"/>
            <w:vAlign w:val="center"/>
          </w:tcPr>
          <w:p w14:paraId="4AD947F7" w14:textId="2E51FCA8" w:rsidR="006A7CA4" w:rsidRPr="00636BE8" w:rsidRDefault="006A7CA4" w:rsidP="006A7CA4">
            <w:pPr>
              <w:pStyle w:val="TableHeaderRowTextMIRB"/>
            </w:pPr>
            <w:r w:rsidRPr="00636BE8">
              <w:t>Obligatoire</w:t>
            </w:r>
          </w:p>
        </w:tc>
        <w:tc>
          <w:tcPr>
            <w:tcW w:w="1818" w:type="dxa"/>
            <w:vAlign w:val="center"/>
          </w:tcPr>
          <w:p w14:paraId="0CAAB383" w14:textId="04C0A409" w:rsidR="006A7CA4" w:rsidRPr="00636BE8" w:rsidRDefault="006A7CA4" w:rsidP="006A7CA4">
            <w:pPr>
              <w:pStyle w:val="TableHeaderRowTextMIRB"/>
            </w:pPr>
            <w:r w:rsidRPr="00636BE8">
              <w:t>Nom abrégé</w:t>
            </w:r>
          </w:p>
        </w:tc>
        <w:tc>
          <w:tcPr>
            <w:tcW w:w="8892" w:type="dxa"/>
            <w:vAlign w:val="center"/>
          </w:tcPr>
          <w:p w14:paraId="0BB567D5" w14:textId="567E9431" w:rsidR="006A7CA4" w:rsidRPr="00636BE8" w:rsidRDefault="006A7CA4" w:rsidP="006A7CA4">
            <w:pPr>
              <w:pStyle w:val="TableHeaderRowTextMIRB"/>
            </w:pPr>
            <w:r w:rsidRPr="00636BE8">
              <w:t>Description</w:t>
            </w:r>
          </w:p>
        </w:tc>
      </w:tr>
      <w:tr w:rsidR="006A7CA4" w:rsidRPr="00636BE8" w14:paraId="115706BB" w14:textId="77777777" w:rsidTr="006A7CA4">
        <w:trPr>
          <w:cantSplit/>
          <w:trHeight w:val="432"/>
        </w:trPr>
        <w:tc>
          <w:tcPr>
            <w:tcW w:w="3978" w:type="dxa"/>
            <w:vAlign w:val="center"/>
          </w:tcPr>
          <w:p w14:paraId="1310540F" w14:textId="77777777" w:rsidR="006A7CA4" w:rsidRPr="00636BE8" w:rsidRDefault="006A7CA4" w:rsidP="006A7CA4">
            <w:pPr>
              <w:pStyle w:val="TableColumnNameMIRB"/>
            </w:pPr>
            <w:r w:rsidRPr="00636BE8">
              <w:t>EVENT_ID</w:t>
            </w:r>
          </w:p>
        </w:tc>
        <w:tc>
          <w:tcPr>
            <w:tcW w:w="2142" w:type="dxa"/>
            <w:vAlign w:val="center"/>
          </w:tcPr>
          <w:p w14:paraId="74757FC3" w14:textId="77777777" w:rsidR="006A7CA4" w:rsidRPr="00636BE8" w:rsidRDefault="006A7CA4" w:rsidP="006A7CA4">
            <w:pPr>
              <w:pStyle w:val="TableBodyTextMIRB"/>
            </w:pPr>
            <w:r w:rsidRPr="00636BE8">
              <w:t>NUMBER(13,0)</w:t>
            </w:r>
          </w:p>
        </w:tc>
        <w:tc>
          <w:tcPr>
            <w:tcW w:w="1530" w:type="dxa"/>
            <w:vAlign w:val="center"/>
          </w:tcPr>
          <w:p w14:paraId="5AB36482" w14:textId="766AA01E" w:rsidR="006A7CA4" w:rsidRPr="00636BE8" w:rsidRDefault="00A60099" w:rsidP="006A7CA4">
            <w:pPr>
              <w:pStyle w:val="TableBodyTextMIRB"/>
            </w:pPr>
            <w:r w:rsidRPr="00636BE8">
              <w:t>Oui</w:t>
            </w:r>
          </w:p>
        </w:tc>
        <w:tc>
          <w:tcPr>
            <w:tcW w:w="1818" w:type="dxa"/>
            <w:vAlign w:val="center"/>
          </w:tcPr>
          <w:p w14:paraId="2F23B50E" w14:textId="77777777" w:rsidR="006A7CA4" w:rsidRPr="00636BE8" w:rsidRDefault="006A7CA4" w:rsidP="006A7CA4">
            <w:pPr>
              <w:pStyle w:val="TableBodyTextMIRB"/>
            </w:pPr>
            <w:r w:rsidRPr="00636BE8">
              <w:t>EVENT_ID</w:t>
            </w:r>
          </w:p>
        </w:tc>
        <w:tc>
          <w:tcPr>
            <w:tcW w:w="8892" w:type="dxa"/>
            <w:vAlign w:val="center"/>
          </w:tcPr>
          <w:p w14:paraId="07E5AE29" w14:textId="3CBD2C25" w:rsidR="006A7CA4" w:rsidRPr="00636BE8" w:rsidRDefault="00636BE8" w:rsidP="006A7CA4">
            <w:pPr>
              <w:pStyle w:val="TableBodyTextMIRB"/>
            </w:pPr>
            <w:r w:rsidRPr="00636BE8">
              <w:t>Identificateur généré par le système, unique au niveau de la demande.</w:t>
            </w:r>
          </w:p>
        </w:tc>
      </w:tr>
      <w:tr w:rsidR="006A7CA4" w:rsidRPr="00636BE8" w14:paraId="3A170FC5" w14:textId="77777777" w:rsidTr="006A7CA4">
        <w:trPr>
          <w:cantSplit/>
          <w:trHeight w:val="432"/>
        </w:trPr>
        <w:tc>
          <w:tcPr>
            <w:tcW w:w="3978" w:type="dxa"/>
            <w:vAlign w:val="center"/>
          </w:tcPr>
          <w:p w14:paraId="52A9F160" w14:textId="77777777" w:rsidR="006A7CA4" w:rsidRPr="00636BE8" w:rsidRDefault="006A7CA4" w:rsidP="006A7CA4">
            <w:pPr>
              <w:pStyle w:val="TableColumnNameMIRB"/>
            </w:pPr>
            <w:r w:rsidRPr="00636BE8">
              <w:t>ORN_ROAD_NET_ELEMENT_ID</w:t>
            </w:r>
          </w:p>
        </w:tc>
        <w:tc>
          <w:tcPr>
            <w:tcW w:w="2142" w:type="dxa"/>
            <w:vAlign w:val="center"/>
          </w:tcPr>
          <w:p w14:paraId="5C9DC79D" w14:textId="77777777" w:rsidR="006A7CA4" w:rsidRPr="00636BE8" w:rsidRDefault="006A7CA4" w:rsidP="006A7CA4">
            <w:pPr>
              <w:pStyle w:val="TableBodyTextMIRB"/>
            </w:pPr>
            <w:r w:rsidRPr="00636BE8">
              <w:t>NUMBER(13,0)</w:t>
            </w:r>
          </w:p>
        </w:tc>
        <w:tc>
          <w:tcPr>
            <w:tcW w:w="1530" w:type="dxa"/>
            <w:vAlign w:val="center"/>
          </w:tcPr>
          <w:p w14:paraId="2BFFC6C6" w14:textId="1A62A2AD" w:rsidR="006A7CA4" w:rsidRPr="00636BE8" w:rsidRDefault="00A60099" w:rsidP="006A7CA4">
            <w:pPr>
              <w:pStyle w:val="TableBodyTextMIRB"/>
            </w:pPr>
            <w:r w:rsidRPr="00636BE8">
              <w:t>Oui</w:t>
            </w:r>
          </w:p>
        </w:tc>
        <w:tc>
          <w:tcPr>
            <w:tcW w:w="1818" w:type="dxa"/>
            <w:vAlign w:val="center"/>
          </w:tcPr>
          <w:p w14:paraId="0E79739F" w14:textId="77777777" w:rsidR="006A7CA4" w:rsidRPr="00636BE8" w:rsidRDefault="006A7CA4" w:rsidP="006A7CA4">
            <w:pPr>
              <w:pStyle w:val="TableBodyTextMIRB"/>
            </w:pPr>
            <w:r w:rsidRPr="00636BE8">
              <w:t>ELEMENT_ID</w:t>
            </w:r>
          </w:p>
        </w:tc>
        <w:tc>
          <w:tcPr>
            <w:tcW w:w="8892" w:type="dxa"/>
            <w:vAlign w:val="center"/>
          </w:tcPr>
          <w:p w14:paraId="64555E7F" w14:textId="576B6D0B" w:rsidR="006A7CA4" w:rsidRPr="00636BE8" w:rsidRDefault="00937DE8" w:rsidP="006A7CA4">
            <w:pPr>
              <w:pStyle w:val="TableBodyTextMIRB"/>
            </w:pPr>
            <w:r w:rsidRPr="00636BE8">
              <w:t>Référence de la clé étrangère (FK) OGF_ID à l’enregistrement parent de la table d’entités ORN_ROAD_NET_ELEMENT_FT.</w:t>
            </w:r>
          </w:p>
        </w:tc>
      </w:tr>
      <w:tr w:rsidR="00636BE8" w:rsidRPr="00636BE8" w14:paraId="6BDDFFDF" w14:textId="77777777" w:rsidTr="006A7CA4">
        <w:trPr>
          <w:cantSplit/>
          <w:trHeight w:val="432"/>
        </w:trPr>
        <w:tc>
          <w:tcPr>
            <w:tcW w:w="3978" w:type="dxa"/>
            <w:vAlign w:val="center"/>
          </w:tcPr>
          <w:p w14:paraId="21C4C60B" w14:textId="77777777" w:rsidR="00636BE8" w:rsidRPr="00636BE8" w:rsidRDefault="00636BE8" w:rsidP="00636BE8">
            <w:pPr>
              <w:pStyle w:val="TableColumnNameMIRB"/>
            </w:pPr>
            <w:r w:rsidRPr="00636BE8">
              <w:t>FROM_MEASURE</w:t>
            </w:r>
          </w:p>
        </w:tc>
        <w:tc>
          <w:tcPr>
            <w:tcW w:w="2142" w:type="dxa"/>
            <w:vAlign w:val="center"/>
          </w:tcPr>
          <w:p w14:paraId="14EE66CB" w14:textId="77777777" w:rsidR="00636BE8" w:rsidRPr="00636BE8" w:rsidRDefault="00636BE8" w:rsidP="00636BE8">
            <w:pPr>
              <w:pStyle w:val="TableBodyTextMIRB"/>
            </w:pPr>
            <w:r w:rsidRPr="00636BE8">
              <w:t>NUMBER(9,3)</w:t>
            </w:r>
          </w:p>
        </w:tc>
        <w:tc>
          <w:tcPr>
            <w:tcW w:w="1530" w:type="dxa"/>
            <w:vAlign w:val="center"/>
          </w:tcPr>
          <w:p w14:paraId="18EA4893" w14:textId="1CDAFD95" w:rsidR="00636BE8" w:rsidRPr="00636BE8" w:rsidRDefault="00636BE8" w:rsidP="00636BE8">
            <w:pPr>
              <w:pStyle w:val="TableBodyTextMIRB"/>
            </w:pPr>
            <w:r w:rsidRPr="00636BE8">
              <w:t>Oui</w:t>
            </w:r>
          </w:p>
        </w:tc>
        <w:tc>
          <w:tcPr>
            <w:tcW w:w="1818" w:type="dxa"/>
            <w:vAlign w:val="center"/>
          </w:tcPr>
          <w:p w14:paraId="6EEEE62C" w14:textId="77777777" w:rsidR="00636BE8" w:rsidRPr="00636BE8" w:rsidRDefault="00636BE8" w:rsidP="00636BE8">
            <w:pPr>
              <w:pStyle w:val="TableBodyTextMIRB"/>
            </w:pPr>
            <w:r w:rsidRPr="00636BE8">
              <w:t>FROM_MEAS</w:t>
            </w:r>
          </w:p>
        </w:tc>
        <w:tc>
          <w:tcPr>
            <w:tcW w:w="8892" w:type="dxa"/>
            <w:vAlign w:val="center"/>
          </w:tcPr>
          <w:p w14:paraId="5E011DB8" w14:textId="689F86E7" w:rsidR="00636BE8" w:rsidRPr="00636BE8" w:rsidRDefault="00636BE8" w:rsidP="00636BE8">
            <w:pPr>
              <w:pStyle w:val="TableBodyTextMIRB"/>
            </w:pPr>
            <w:r w:rsidRPr="00636BE8">
              <w:rPr>
                <w:lang w:bidi="fr-CA"/>
              </w:rPr>
              <w:t>Emplacement du début de l’événement mesuré en mètres à partir du début de l’élément routier. Cette mesure est liée à la distance planimétrique et non à la distance réelle parcourue.</w:t>
            </w:r>
          </w:p>
        </w:tc>
      </w:tr>
      <w:tr w:rsidR="00636BE8" w:rsidRPr="00636BE8" w14:paraId="1450FA15" w14:textId="77777777" w:rsidTr="006A7CA4">
        <w:trPr>
          <w:cantSplit/>
          <w:trHeight w:val="432"/>
        </w:trPr>
        <w:tc>
          <w:tcPr>
            <w:tcW w:w="3978" w:type="dxa"/>
            <w:vAlign w:val="center"/>
          </w:tcPr>
          <w:p w14:paraId="3EADFAA8" w14:textId="77777777" w:rsidR="00636BE8" w:rsidRPr="00636BE8" w:rsidRDefault="00636BE8" w:rsidP="00636BE8">
            <w:pPr>
              <w:pStyle w:val="TableColumnNameMIRB"/>
            </w:pPr>
            <w:r w:rsidRPr="00636BE8">
              <w:t>TO_MEASURE</w:t>
            </w:r>
          </w:p>
        </w:tc>
        <w:tc>
          <w:tcPr>
            <w:tcW w:w="2142" w:type="dxa"/>
            <w:vAlign w:val="center"/>
          </w:tcPr>
          <w:p w14:paraId="3375E78F" w14:textId="77777777" w:rsidR="00636BE8" w:rsidRPr="00636BE8" w:rsidRDefault="00636BE8" w:rsidP="00636BE8">
            <w:pPr>
              <w:pStyle w:val="TableBodyTextMIRB"/>
            </w:pPr>
            <w:r w:rsidRPr="00636BE8">
              <w:t>NUMBER(9,3)</w:t>
            </w:r>
          </w:p>
        </w:tc>
        <w:tc>
          <w:tcPr>
            <w:tcW w:w="1530" w:type="dxa"/>
            <w:vAlign w:val="center"/>
          </w:tcPr>
          <w:p w14:paraId="4D411B56" w14:textId="44925A19" w:rsidR="00636BE8" w:rsidRPr="00636BE8" w:rsidRDefault="00636BE8" w:rsidP="00636BE8">
            <w:pPr>
              <w:pStyle w:val="TableBodyTextMIRB"/>
            </w:pPr>
            <w:r w:rsidRPr="00636BE8">
              <w:t>Oui</w:t>
            </w:r>
          </w:p>
        </w:tc>
        <w:tc>
          <w:tcPr>
            <w:tcW w:w="1818" w:type="dxa"/>
            <w:vAlign w:val="center"/>
          </w:tcPr>
          <w:p w14:paraId="55C28988" w14:textId="77777777" w:rsidR="00636BE8" w:rsidRPr="00636BE8" w:rsidRDefault="00636BE8" w:rsidP="00636BE8">
            <w:pPr>
              <w:pStyle w:val="TableBodyTextMIRB"/>
            </w:pPr>
            <w:r w:rsidRPr="00636BE8">
              <w:t>TO_MEASURE</w:t>
            </w:r>
          </w:p>
        </w:tc>
        <w:tc>
          <w:tcPr>
            <w:tcW w:w="8892" w:type="dxa"/>
            <w:vAlign w:val="center"/>
          </w:tcPr>
          <w:p w14:paraId="232317B3" w14:textId="6F7F0FC5" w:rsidR="00636BE8" w:rsidRPr="00636BE8" w:rsidRDefault="00636BE8" w:rsidP="00636BE8">
            <w:pPr>
              <w:pStyle w:val="TableBodyTextMIRB"/>
            </w:pPr>
            <w:r w:rsidRPr="00636BE8">
              <w:rPr>
                <w:lang w:bidi="fr-CA"/>
              </w:rPr>
              <w:t>Lieu de la fin de l’événement mesuré en mètres à partir du début de l’élément routier. Cette mesure est liée à la distance planimétrique et non à la distance réelle parcourue.</w:t>
            </w:r>
          </w:p>
        </w:tc>
      </w:tr>
      <w:tr w:rsidR="00636BE8" w:rsidRPr="00636BE8" w14:paraId="24C58EB0" w14:textId="77777777" w:rsidTr="006A7CA4">
        <w:trPr>
          <w:cantSplit/>
          <w:trHeight w:val="432"/>
        </w:trPr>
        <w:tc>
          <w:tcPr>
            <w:tcW w:w="3978" w:type="dxa"/>
            <w:vAlign w:val="center"/>
          </w:tcPr>
          <w:p w14:paraId="0196B91F" w14:textId="77777777" w:rsidR="00636BE8" w:rsidRPr="00636BE8" w:rsidRDefault="00636BE8" w:rsidP="00636BE8">
            <w:pPr>
              <w:pStyle w:val="TableColumnNameMIRB"/>
            </w:pPr>
            <w:r w:rsidRPr="00636BE8">
              <w:rPr>
                <w:bCs/>
              </w:rPr>
              <w:t>NUMBER_OF_LANES</w:t>
            </w:r>
          </w:p>
        </w:tc>
        <w:tc>
          <w:tcPr>
            <w:tcW w:w="2142" w:type="dxa"/>
            <w:vAlign w:val="center"/>
          </w:tcPr>
          <w:p w14:paraId="0E48844D" w14:textId="77777777" w:rsidR="00636BE8" w:rsidRPr="00636BE8" w:rsidRDefault="00636BE8" w:rsidP="00636BE8">
            <w:pPr>
              <w:pStyle w:val="TableBodyTextMIRB"/>
            </w:pPr>
            <w:r w:rsidRPr="00636BE8">
              <w:t>NUMBER(2,0)</w:t>
            </w:r>
          </w:p>
        </w:tc>
        <w:tc>
          <w:tcPr>
            <w:tcW w:w="1530" w:type="dxa"/>
            <w:vAlign w:val="center"/>
          </w:tcPr>
          <w:p w14:paraId="0F082DA2" w14:textId="6F3C1BC0" w:rsidR="00636BE8" w:rsidRPr="00636BE8" w:rsidRDefault="00636BE8" w:rsidP="00636BE8">
            <w:pPr>
              <w:pStyle w:val="TableBodyTextMIRB"/>
            </w:pPr>
            <w:r w:rsidRPr="00636BE8">
              <w:t>Oui</w:t>
            </w:r>
          </w:p>
        </w:tc>
        <w:tc>
          <w:tcPr>
            <w:tcW w:w="1818" w:type="dxa"/>
            <w:vAlign w:val="center"/>
          </w:tcPr>
          <w:p w14:paraId="47CB4C8C" w14:textId="77777777" w:rsidR="00636BE8" w:rsidRPr="00636BE8" w:rsidRDefault="00636BE8" w:rsidP="00636BE8">
            <w:pPr>
              <w:pStyle w:val="TableBodyTextMIRB"/>
            </w:pPr>
            <w:r w:rsidRPr="00636BE8">
              <w:t>NUM_LANES</w:t>
            </w:r>
          </w:p>
        </w:tc>
        <w:tc>
          <w:tcPr>
            <w:tcW w:w="8892" w:type="dxa"/>
            <w:vAlign w:val="center"/>
          </w:tcPr>
          <w:p w14:paraId="5D446AE4" w14:textId="7D9F4C48" w:rsidR="00636BE8" w:rsidRPr="00636BE8" w:rsidRDefault="00636BE8" w:rsidP="00636BE8">
            <w:pPr>
              <w:pStyle w:val="TableBodyTextMIRB"/>
            </w:pPr>
            <w:r w:rsidRPr="00636BE8">
              <w:t>Le nombre de voies d’une route.</w:t>
            </w:r>
          </w:p>
        </w:tc>
      </w:tr>
      <w:tr w:rsidR="00636BE8" w:rsidRPr="00636BE8" w14:paraId="6E0C9568" w14:textId="77777777" w:rsidTr="006A7CA4">
        <w:trPr>
          <w:cantSplit/>
          <w:trHeight w:val="432"/>
        </w:trPr>
        <w:tc>
          <w:tcPr>
            <w:tcW w:w="3978" w:type="dxa"/>
            <w:vAlign w:val="center"/>
          </w:tcPr>
          <w:p w14:paraId="49FFB1F4" w14:textId="77777777" w:rsidR="00636BE8" w:rsidRPr="00636BE8" w:rsidRDefault="00636BE8" w:rsidP="00636BE8">
            <w:pPr>
              <w:pStyle w:val="TableColumnNameMIRB"/>
            </w:pPr>
            <w:r w:rsidRPr="00636BE8">
              <w:rPr>
                <w:bCs/>
              </w:rPr>
              <w:t>AGENCY_NAME</w:t>
            </w:r>
          </w:p>
        </w:tc>
        <w:tc>
          <w:tcPr>
            <w:tcW w:w="2142" w:type="dxa"/>
            <w:vAlign w:val="center"/>
          </w:tcPr>
          <w:p w14:paraId="715ACA6F" w14:textId="77777777" w:rsidR="00636BE8" w:rsidRPr="00636BE8" w:rsidRDefault="00636BE8" w:rsidP="00636BE8">
            <w:pPr>
              <w:pStyle w:val="TableBodyTextMIRB"/>
            </w:pPr>
            <w:r w:rsidRPr="00636BE8">
              <w:t>VARCHAR2(100)</w:t>
            </w:r>
          </w:p>
        </w:tc>
        <w:tc>
          <w:tcPr>
            <w:tcW w:w="1530" w:type="dxa"/>
            <w:vAlign w:val="center"/>
          </w:tcPr>
          <w:p w14:paraId="4314FAA3" w14:textId="05C57701" w:rsidR="00636BE8" w:rsidRPr="00636BE8" w:rsidRDefault="00636BE8" w:rsidP="00636BE8">
            <w:pPr>
              <w:pStyle w:val="TableBodyTextMIRB"/>
            </w:pPr>
            <w:r w:rsidRPr="00636BE8">
              <w:t>Non</w:t>
            </w:r>
          </w:p>
        </w:tc>
        <w:tc>
          <w:tcPr>
            <w:tcW w:w="1818" w:type="dxa"/>
            <w:vAlign w:val="center"/>
          </w:tcPr>
          <w:p w14:paraId="16E011DD" w14:textId="77777777" w:rsidR="00636BE8" w:rsidRPr="00636BE8" w:rsidRDefault="00636BE8" w:rsidP="00636BE8">
            <w:pPr>
              <w:pStyle w:val="TableBodyTextMIRB"/>
            </w:pPr>
            <w:r w:rsidRPr="00636BE8">
              <w:t>AGENCY</w:t>
            </w:r>
          </w:p>
        </w:tc>
        <w:tc>
          <w:tcPr>
            <w:tcW w:w="8892" w:type="dxa"/>
            <w:vAlign w:val="center"/>
          </w:tcPr>
          <w:p w14:paraId="3E656397" w14:textId="5505BD48" w:rsidR="00636BE8" w:rsidRPr="00636BE8" w:rsidRDefault="00636BE8" w:rsidP="00636BE8">
            <w:pPr>
              <w:pStyle w:val="TableBodyTextMIRB"/>
            </w:pPr>
            <w:r w:rsidRPr="00636BE8">
              <w:t>Nom de l’organisme.</w:t>
            </w:r>
          </w:p>
          <w:p w14:paraId="5B51D95C" w14:textId="52AA70DF" w:rsidR="00636BE8" w:rsidRPr="00636BE8" w:rsidRDefault="00636BE8" w:rsidP="00636BE8">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636BE8" w:rsidRPr="00642EC3" w14:paraId="7C05660E" w14:textId="77777777" w:rsidTr="006A7CA4">
        <w:trPr>
          <w:cantSplit/>
          <w:trHeight w:val="432"/>
        </w:trPr>
        <w:tc>
          <w:tcPr>
            <w:tcW w:w="3978" w:type="dxa"/>
            <w:vAlign w:val="center"/>
          </w:tcPr>
          <w:p w14:paraId="73CCA1B3" w14:textId="77777777" w:rsidR="00636BE8" w:rsidRPr="00636BE8" w:rsidRDefault="00636BE8" w:rsidP="00636BE8">
            <w:pPr>
              <w:pStyle w:val="TableColumnNameMIRB"/>
            </w:pPr>
            <w:r w:rsidRPr="00636BE8">
              <w:t>EFFECTIVE_DATETIME</w:t>
            </w:r>
          </w:p>
        </w:tc>
        <w:tc>
          <w:tcPr>
            <w:tcW w:w="2142" w:type="dxa"/>
            <w:vAlign w:val="center"/>
          </w:tcPr>
          <w:p w14:paraId="0C645807" w14:textId="77777777" w:rsidR="00636BE8" w:rsidRPr="00636BE8" w:rsidRDefault="00636BE8" w:rsidP="00636BE8">
            <w:pPr>
              <w:pStyle w:val="TableBodyTextMIRB"/>
            </w:pPr>
            <w:r w:rsidRPr="00636BE8">
              <w:t>DATE</w:t>
            </w:r>
          </w:p>
        </w:tc>
        <w:tc>
          <w:tcPr>
            <w:tcW w:w="1530" w:type="dxa"/>
            <w:vAlign w:val="center"/>
          </w:tcPr>
          <w:p w14:paraId="0091ABBC" w14:textId="05550211" w:rsidR="00636BE8" w:rsidRPr="00636BE8" w:rsidRDefault="00636BE8" w:rsidP="00636BE8">
            <w:pPr>
              <w:pStyle w:val="TableBodyTextMIRB"/>
            </w:pPr>
            <w:r w:rsidRPr="00636BE8">
              <w:t>Oui</w:t>
            </w:r>
          </w:p>
        </w:tc>
        <w:tc>
          <w:tcPr>
            <w:tcW w:w="1818" w:type="dxa"/>
            <w:vAlign w:val="center"/>
          </w:tcPr>
          <w:p w14:paraId="6F75FEB2" w14:textId="77777777" w:rsidR="00636BE8" w:rsidRPr="00636BE8" w:rsidRDefault="00636BE8" w:rsidP="00636BE8">
            <w:pPr>
              <w:pStyle w:val="TableBodyTextMIRB"/>
            </w:pPr>
            <w:r w:rsidRPr="00636BE8">
              <w:t>EFF_DATE</w:t>
            </w:r>
          </w:p>
        </w:tc>
        <w:tc>
          <w:tcPr>
            <w:tcW w:w="8892" w:type="dxa"/>
            <w:vAlign w:val="center"/>
          </w:tcPr>
          <w:p w14:paraId="1CB8E3BC" w14:textId="245FAED6" w:rsidR="00636BE8" w:rsidRPr="00C9069F" w:rsidRDefault="00636BE8" w:rsidP="00636BE8">
            <w:pPr>
              <w:pStyle w:val="TableBodyTextMIRB"/>
            </w:pPr>
            <w:r w:rsidRPr="00636BE8">
              <w:t>Date et heure de la création ou de la dernière modification de l’enregistrement dans la base de données source.</w:t>
            </w:r>
          </w:p>
        </w:tc>
      </w:tr>
    </w:tbl>
    <w:p w14:paraId="76292137" w14:textId="77777777" w:rsidR="00AB764C" w:rsidRPr="00636BE8" w:rsidRDefault="00AB764C" w:rsidP="00AB764C">
      <w:pPr>
        <w:pStyle w:val="Heading2MIRB"/>
        <w:rPr>
          <w:color w:val="244061"/>
        </w:rPr>
      </w:pPr>
      <w:bookmarkStart w:id="33" w:name="_Toc196317838"/>
      <w:r w:rsidRPr="00636BE8">
        <w:rPr>
          <w:color w:val="244061"/>
        </w:rPr>
        <w:t>ORN_OFFICIAL_STREET_NAME</w:t>
      </w:r>
      <w:bookmarkEnd w:id="33"/>
    </w:p>
    <w:p w14:paraId="22EC3E2F" w14:textId="22CF1086" w:rsidR="00AB764C" w:rsidRPr="00636BE8" w:rsidRDefault="00636BE8" w:rsidP="00AB764C">
      <w:pPr>
        <w:pStyle w:val="BodyAccessibleTextMIRB"/>
      </w:pPr>
      <w:r w:rsidRPr="00636BE8">
        <w:t>Événement identifiant un nom de rue officiel et pouvant être associé à un nom bilingue. Un code de langue doit être utilisé pour préciser la langue utilisée dans le tableau STREET_NAME_PARSED.</w:t>
      </w:r>
    </w:p>
    <w:tbl>
      <w:tblPr>
        <w:tblStyle w:val="TableGrid1"/>
        <w:tblW w:w="18360" w:type="dxa"/>
        <w:tblLayout w:type="fixed"/>
        <w:tblLook w:val="04A0" w:firstRow="1" w:lastRow="0" w:firstColumn="1" w:lastColumn="0" w:noHBand="0" w:noVBand="1"/>
        <w:tblCaption w:val="Table: ORN_OFFICIAL_STREET_NAME"/>
        <w:tblDescription w:val="La table ORN_OFFICIAL_STREET_NAME et ses attributs."/>
      </w:tblPr>
      <w:tblGrid>
        <w:gridCol w:w="3960"/>
        <w:gridCol w:w="2160"/>
        <w:gridCol w:w="1530"/>
        <w:gridCol w:w="1818"/>
        <w:gridCol w:w="8892"/>
      </w:tblGrid>
      <w:tr w:rsidR="007D3F2D" w:rsidRPr="00636BE8" w14:paraId="2A50BE50" w14:textId="77777777" w:rsidTr="007D3F2D">
        <w:trPr>
          <w:cantSplit/>
          <w:trHeight w:val="432"/>
          <w:tblHeader/>
        </w:trPr>
        <w:tc>
          <w:tcPr>
            <w:tcW w:w="3960" w:type="dxa"/>
            <w:vAlign w:val="center"/>
          </w:tcPr>
          <w:p w14:paraId="5C1A46A6" w14:textId="6C0A7E10" w:rsidR="007D3F2D" w:rsidRPr="00636BE8" w:rsidRDefault="007D3F2D" w:rsidP="007D3F2D">
            <w:pPr>
              <w:pStyle w:val="TableHeaderRowTextMIRB"/>
            </w:pPr>
            <w:r w:rsidRPr="00636BE8">
              <w:t>Nom de la colonne</w:t>
            </w:r>
          </w:p>
        </w:tc>
        <w:tc>
          <w:tcPr>
            <w:tcW w:w="2160" w:type="dxa"/>
            <w:vAlign w:val="center"/>
          </w:tcPr>
          <w:p w14:paraId="77152345" w14:textId="4C9997F5" w:rsidR="007D3F2D" w:rsidRPr="00636BE8" w:rsidRDefault="007D3F2D" w:rsidP="007D3F2D">
            <w:pPr>
              <w:pStyle w:val="TableHeaderRowTextMIRB"/>
            </w:pPr>
            <w:r w:rsidRPr="00636BE8">
              <w:t>Type de colonne</w:t>
            </w:r>
          </w:p>
        </w:tc>
        <w:tc>
          <w:tcPr>
            <w:tcW w:w="1530" w:type="dxa"/>
            <w:vAlign w:val="center"/>
          </w:tcPr>
          <w:p w14:paraId="00F70D86" w14:textId="0AD4A14E" w:rsidR="007D3F2D" w:rsidRPr="00636BE8" w:rsidRDefault="007D3F2D" w:rsidP="007D3F2D">
            <w:pPr>
              <w:pStyle w:val="TableHeaderRowTextMIRB"/>
            </w:pPr>
            <w:r w:rsidRPr="00636BE8">
              <w:t>Obligatoire</w:t>
            </w:r>
          </w:p>
        </w:tc>
        <w:tc>
          <w:tcPr>
            <w:tcW w:w="1818" w:type="dxa"/>
            <w:vAlign w:val="center"/>
          </w:tcPr>
          <w:p w14:paraId="20CE801C" w14:textId="2F609C84" w:rsidR="007D3F2D" w:rsidRPr="00636BE8" w:rsidRDefault="007D3F2D" w:rsidP="007D3F2D">
            <w:pPr>
              <w:pStyle w:val="TableHeaderRowTextMIRB"/>
            </w:pPr>
            <w:r w:rsidRPr="00636BE8">
              <w:t>Nom abrégé</w:t>
            </w:r>
          </w:p>
        </w:tc>
        <w:tc>
          <w:tcPr>
            <w:tcW w:w="8892" w:type="dxa"/>
            <w:vAlign w:val="center"/>
          </w:tcPr>
          <w:p w14:paraId="2D156F04" w14:textId="36DB62F7" w:rsidR="007D3F2D" w:rsidRPr="00636BE8" w:rsidRDefault="007D3F2D" w:rsidP="007D3F2D">
            <w:pPr>
              <w:pStyle w:val="TableHeaderRowTextMIRB"/>
            </w:pPr>
            <w:r w:rsidRPr="00636BE8">
              <w:t>Description</w:t>
            </w:r>
          </w:p>
        </w:tc>
      </w:tr>
      <w:tr w:rsidR="007D3F2D" w:rsidRPr="00636BE8" w14:paraId="489ADD6D" w14:textId="77777777" w:rsidTr="007D3F2D">
        <w:trPr>
          <w:cantSplit/>
          <w:trHeight w:val="432"/>
        </w:trPr>
        <w:tc>
          <w:tcPr>
            <w:tcW w:w="3960" w:type="dxa"/>
            <w:vAlign w:val="center"/>
          </w:tcPr>
          <w:p w14:paraId="76A1DAB0" w14:textId="77777777" w:rsidR="007D3F2D" w:rsidRPr="00636BE8" w:rsidRDefault="007D3F2D" w:rsidP="007D3F2D">
            <w:pPr>
              <w:pStyle w:val="TableColumnNameMIRB"/>
            </w:pPr>
            <w:r w:rsidRPr="00636BE8">
              <w:t>EVENT_ID</w:t>
            </w:r>
          </w:p>
        </w:tc>
        <w:tc>
          <w:tcPr>
            <w:tcW w:w="2160" w:type="dxa"/>
            <w:vAlign w:val="center"/>
          </w:tcPr>
          <w:p w14:paraId="3A4F8F68" w14:textId="77777777" w:rsidR="007D3F2D" w:rsidRPr="00636BE8" w:rsidRDefault="007D3F2D" w:rsidP="007D3F2D">
            <w:pPr>
              <w:pStyle w:val="TableBodyTextMIRB"/>
            </w:pPr>
            <w:r w:rsidRPr="00636BE8">
              <w:t>NUMBER(13,0)</w:t>
            </w:r>
          </w:p>
        </w:tc>
        <w:tc>
          <w:tcPr>
            <w:tcW w:w="1530" w:type="dxa"/>
            <w:vAlign w:val="center"/>
          </w:tcPr>
          <w:p w14:paraId="193D5596" w14:textId="242E02BD" w:rsidR="007D3F2D" w:rsidRPr="00636BE8" w:rsidRDefault="00A60099" w:rsidP="007D3F2D">
            <w:pPr>
              <w:pStyle w:val="TableBodyTextMIRB"/>
            </w:pPr>
            <w:r w:rsidRPr="00636BE8">
              <w:t>Oui</w:t>
            </w:r>
          </w:p>
        </w:tc>
        <w:tc>
          <w:tcPr>
            <w:tcW w:w="1818" w:type="dxa"/>
            <w:vAlign w:val="center"/>
          </w:tcPr>
          <w:p w14:paraId="610915EF" w14:textId="77777777" w:rsidR="007D3F2D" w:rsidRPr="00636BE8" w:rsidRDefault="007D3F2D" w:rsidP="007D3F2D">
            <w:pPr>
              <w:pStyle w:val="TableBodyTextMIRB"/>
            </w:pPr>
            <w:r w:rsidRPr="00636BE8">
              <w:t>EVENT_ID</w:t>
            </w:r>
          </w:p>
        </w:tc>
        <w:tc>
          <w:tcPr>
            <w:tcW w:w="8892" w:type="dxa"/>
            <w:vAlign w:val="center"/>
          </w:tcPr>
          <w:p w14:paraId="349B65BD" w14:textId="7203A908" w:rsidR="007D3F2D" w:rsidRPr="00636BE8" w:rsidRDefault="00636BE8" w:rsidP="007D3F2D">
            <w:pPr>
              <w:pStyle w:val="TableBodyTextMIRB"/>
            </w:pPr>
            <w:r w:rsidRPr="00636BE8">
              <w:t>Identificateur généré par le système, unique au niveau de la demande.</w:t>
            </w:r>
          </w:p>
        </w:tc>
      </w:tr>
      <w:tr w:rsidR="007D3F2D" w:rsidRPr="00636BE8" w14:paraId="310DB5CE" w14:textId="77777777" w:rsidTr="007D3F2D">
        <w:trPr>
          <w:cantSplit/>
          <w:trHeight w:val="432"/>
        </w:trPr>
        <w:tc>
          <w:tcPr>
            <w:tcW w:w="3960" w:type="dxa"/>
            <w:vAlign w:val="center"/>
          </w:tcPr>
          <w:p w14:paraId="782D694C" w14:textId="77777777" w:rsidR="007D3F2D" w:rsidRPr="00636BE8" w:rsidRDefault="007D3F2D" w:rsidP="007D3F2D">
            <w:pPr>
              <w:pStyle w:val="TableColumnNameMIRB"/>
            </w:pPr>
            <w:r w:rsidRPr="00636BE8">
              <w:t>ORN_ROAD_NET_ELEMENT_ID</w:t>
            </w:r>
          </w:p>
        </w:tc>
        <w:tc>
          <w:tcPr>
            <w:tcW w:w="2160" w:type="dxa"/>
            <w:vAlign w:val="center"/>
          </w:tcPr>
          <w:p w14:paraId="012D8C7D" w14:textId="77777777" w:rsidR="007D3F2D" w:rsidRPr="00636BE8" w:rsidRDefault="007D3F2D" w:rsidP="007D3F2D">
            <w:pPr>
              <w:pStyle w:val="TableBodyTextMIRB"/>
            </w:pPr>
            <w:r w:rsidRPr="00636BE8">
              <w:t>NUMBER(13,0)</w:t>
            </w:r>
          </w:p>
        </w:tc>
        <w:tc>
          <w:tcPr>
            <w:tcW w:w="1530" w:type="dxa"/>
            <w:vAlign w:val="center"/>
          </w:tcPr>
          <w:p w14:paraId="4B733EE6" w14:textId="6E7F447C" w:rsidR="007D3F2D" w:rsidRPr="00636BE8" w:rsidRDefault="00A60099" w:rsidP="007D3F2D">
            <w:pPr>
              <w:pStyle w:val="TableBodyTextMIRB"/>
            </w:pPr>
            <w:r w:rsidRPr="00636BE8">
              <w:t>Oui</w:t>
            </w:r>
          </w:p>
        </w:tc>
        <w:tc>
          <w:tcPr>
            <w:tcW w:w="1818" w:type="dxa"/>
            <w:vAlign w:val="center"/>
          </w:tcPr>
          <w:p w14:paraId="1F40CCD5" w14:textId="77777777" w:rsidR="007D3F2D" w:rsidRPr="00636BE8" w:rsidRDefault="007D3F2D" w:rsidP="007D3F2D">
            <w:pPr>
              <w:pStyle w:val="TableBodyTextMIRB"/>
            </w:pPr>
            <w:r w:rsidRPr="00636BE8">
              <w:t>ELEMENT_ID</w:t>
            </w:r>
          </w:p>
        </w:tc>
        <w:tc>
          <w:tcPr>
            <w:tcW w:w="8892" w:type="dxa"/>
            <w:vAlign w:val="center"/>
          </w:tcPr>
          <w:p w14:paraId="13FECD11" w14:textId="62954EED" w:rsidR="007D3F2D" w:rsidRPr="00636BE8" w:rsidRDefault="007D3F2D" w:rsidP="007D3F2D">
            <w:pPr>
              <w:pStyle w:val="TableBodyTextMIRB"/>
            </w:pPr>
            <w:r w:rsidRPr="00636BE8">
              <w:t>Référence de la clé étrangère (FK) OGF_ID à l’enregistrement parent de la table d’entités ORN_ROAD_NET_ELEMENT_FT.</w:t>
            </w:r>
          </w:p>
        </w:tc>
      </w:tr>
      <w:tr w:rsidR="007D3F2D" w:rsidRPr="00636BE8" w14:paraId="5D2C8AE3" w14:textId="77777777" w:rsidTr="007D3F2D">
        <w:trPr>
          <w:cantSplit/>
          <w:trHeight w:val="432"/>
        </w:trPr>
        <w:tc>
          <w:tcPr>
            <w:tcW w:w="3960" w:type="dxa"/>
            <w:vAlign w:val="center"/>
          </w:tcPr>
          <w:p w14:paraId="76047540" w14:textId="77777777" w:rsidR="007D3F2D" w:rsidRPr="00636BE8" w:rsidRDefault="007D3F2D" w:rsidP="007D3F2D">
            <w:pPr>
              <w:pStyle w:val="TableColumnNameMIRB"/>
            </w:pPr>
            <w:r w:rsidRPr="00636BE8">
              <w:lastRenderedPageBreak/>
              <w:t>FROM_MEASURE</w:t>
            </w:r>
          </w:p>
        </w:tc>
        <w:tc>
          <w:tcPr>
            <w:tcW w:w="2160" w:type="dxa"/>
            <w:vAlign w:val="center"/>
          </w:tcPr>
          <w:p w14:paraId="24131B27" w14:textId="77777777" w:rsidR="007D3F2D" w:rsidRPr="00636BE8" w:rsidRDefault="007D3F2D" w:rsidP="007D3F2D">
            <w:pPr>
              <w:pStyle w:val="TableBodyTextMIRB"/>
            </w:pPr>
            <w:r w:rsidRPr="00636BE8">
              <w:t>NUMBER(9,3)</w:t>
            </w:r>
          </w:p>
        </w:tc>
        <w:tc>
          <w:tcPr>
            <w:tcW w:w="1530" w:type="dxa"/>
            <w:vAlign w:val="center"/>
          </w:tcPr>
          <w:p w14:paraId="0C05673C" w14:textId="19692704" w:rsidR="007D3F2D" w:rsidRPr="00636BE8" w:rsidRDefault="00A60099" w:rsidP="007D3F2D">
            <w:pPr>
              <w:pStyle w:val="TableBodyTextMIRB"/>
            </w:pPr>
            <w:r w:rsidRPr="00636BE8">
              <w:t>Oui</w:t>
            </w:r>
          </w:p>
        </w:tc>
        <w:tc>
          <w:tcPr>
            <w:tcW w:w="1818" w:type="dxa"/>
            <w:vAlign w:val="center"/>
          </w:tcPr>
          <w:p w14:paraId="465627E3" w14:textId="77777777" w:rsidR="007D3F2D" w:rsidRPr="00636BE8" w:rsidRDefault="007D3F2D" w:rsidP="007D3F2D">
            <w:pPr>
              <w:pStyle w:val="TableBodyTextMIRB"/>
            </w:pPr>
            <w:r w:rsidRPr="00636BE8">
              <w:t>FROM_MEAS</w:t>
            </w:r>
          </w:p>
        </w:tc>
        <w:tc>
          <w:tcPr>
            <w:tcW w:w="8892" w:type="dxa"/>
            <w:vAlign w:val="center"/>
          </w:tcPr>
          <w:p w14:paraId="7245070E" w14:textId="769642DE" w:rsidR="007D3F2D" w:rsidRPr="00636BE8" w:rsidRDefault="00636BE8" w:rsidP="007D3F2D">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7D3F2D" w:rsidRPr="00636BE8" w14:paraId="4EE92900" w14:textId="77777777" w:rsidTr="007D3F2D">
        <w:trPr>
          <w:cantSplit/>
          <w:trHeight w:val="432"/>
        </w:trPr>
        <w:tc>
          <w:tcPr>
            <w:tcW w:w="3960" w:type="dxa"/>
            <w:vAlign w:val="center"/>
          </w:tcPr>
          <w:p w14:paraId="10D90866" w14:textId="77777777" w:rsidR="007D3F2D" w:rsidRPr="00636BE8" w:rsidRDefault="007D3F2D" w:rsidP="007D3F2D">
            <w:pPr>
              <w:pStyle w:val="TableColumnNameMIRB"/>
            </w:pPr>
            <w:r w:rsidRPr="00636BE8">
              <w:t>TO_MEASURE</w:t>
            </w:r>
          </w:p>
        </w:tc>
        <w:tc>
          <w:tcPr>
            <w:tcW w:w="2160" w:type="dxa"/>
            <w:vAlign w:val="center"/>
          </w:tcPr>
          <w:p w14:paraId="7123F40A" w14:textId="77777777" w:rsidR="007D3F2D" w:rsidRPr="00636BE8" w:rsidRDefault="007D3F2D" w:rsidP="007D3F2D">
            <w:pPr>
              <w:pStyle w:val="TableBodyTextMIRB"/>
            </w:pPr>
            <w:r w:rsidRPr="00636BE8">
              <w:t>NUMBER(9,3)</w:t>
            </w:r>
          </w:p>
        </w:tc>
        <w:tc>
          <w:tcPr>
            <w:tcW w:w="1530" w:type="dxa"/>
            <w:vAlign w:val="center"/>
          </w:tcPr>
          <w:p w14:paraId="0B560C50" w14:textId="18C6FEB1" w:rsidR="007D3F2D" w:rsidRPr="00636BE8" w:rsidRDefault="00A60099" w:rsidP="007D3F2D">
            <w:pPr>
              <w:pStyle w:val="TableBodyTextMIRB"/>
            </w:pPr>
            <w:r w:rsidRPr="00636BE8">
              <w:t>Oui</w:t>
            </w:r>
          </w:p>
        </w:tc>
        <w:tc>
          <w:tcPr>
            <w:tcW w:w="1818" w:type="dxa"/>
            <w:vAlign w:val="center"/>
          </w:tcPr>
          <w:p w14:paraId="7F230318" w14:textId="77777777" w:rsidR="007D3F2D" w:rsidRPr="00636BE8" w:rsidRDefault="007D3F2D" w:rsidP="007D3F2D">
            <w:pPr>
              <w:pStyle w:val="TableBodyTextMIRB"/>
            </w:pPr>
            <w:r w:rsidRPr="00636BE8">
              <w:t>TO_MEASURE</w:t>
            </w:r>
          </w:p>
        </w:tc>
        <w:tc>
          <w:tcPr>
            <w:tcW w:w="8892" w:type="dxa"/>
            <w:vAlign w:val="center"/>
          </w:tcPr>
          <w:p w14:paraId="7D3AAC19" w14:textId="14CC4070" w:rsidR="007D3F2D" w:rsidRPr="00636BE8" w:rsidRDefault="00636BE8" w:rsidP="007D3F2D">
            <w:pPr>
              <w:pStyle w:val="TableBodyTextMIRB"/>
            </w:pPr>
            <w:r w:rsidRPr="00636BE8">
              <w:t>Lieu de la fin de l’événement mesuré en mètres à partir du début de l’élément routier. Cette mesure est liée à la distance planimétrique et non à la distance réelle parcourue.</w:t>
            </w:r>
          </w:p>
        </w:tc>
      </w:tr>
      <w:tr w:rsidR="007D3F2D" w:rsidRPr="00636BE8" w14:paraId="52513FAB" w14:textId="77777777" w:rsidTr="007D3F2D">
        <w:trPr>
          <w:cantSplit/>
          <w:trHeight w:val="432"/>
        </w:trPr>
        <w:tc>
          <w:tcPr>
            <w:tcW w:w="3960" w:type="dxa"/>
            <w:vAlign w:val="center"/>
          </w:tcPr>
          <w:p w14:paraId="61D6D0D2" w14:textId="77777777" w:rsidR="007D3F2D" w:rsidRPr="00636BE8" w:rsidRDefault="007D3F2D" w:rsidP="007D3F2D">
            <w:pPr>
              <w:pStyle w:val="TableColumnNameMIRB"/>
            </w:pPr>
            <w:r w:rsidRPr="00636BE8">
              <w:t>FULL_STREET_NAME</w:t>
            </w:r>
          </w:p>
        </w:tc>
        <w:tc>
          <w:tcPr>
            <w:tcW w:w="2160" w:type="dxa"/>
            <w:vAlign w:val="center"/>
          </w:tcPr>
          <w:p w14:paraId="0915F0BE" w14:textId="77777777" w:rsidR="007D3F2D" w:rsidRPr="00636BE8" w:rsidRDefault="007D3F2D" w:rsidP="007D3F2D">
            <w:pPr>
              <w:pStyle w:val="TableBodyTextMIRB"/>
            </w:pPr>
            <w:r w:rsidRPr="00636BE8">
              <w:t>VARCHAR2(100)</w:t>
            </w:r>
          </w:p>
        </w:tc>
        <w:tc>
          <w:tcPr>
            <w:tcW w:w="1530" w:type="dxa"/>
            <w:vAlign w:val="center"/>
          </w:tcPr>
          <w:p w14:paraId="29C16471" w14:textId="2E979972" w:rsidR="007D3F2D" w:rsidRPr="00636BE8" w:rsidRDefault="00A60099" w:rsidP="007D3F2D">
            <w:pPr>
              <w:pStyle w:val="TableBodyTextMIRB"/>
            </w:pPr>
            <w:r w:rsidRPr="00636BE8">
              <w:t>Oui</w:t>
            </w:r>
          </w:p>
        </w:tc>
        <w:tc>
          <w:tcPr>
            <w:tcW w:w="1818" w:type="dxa"/>
            <w:vAlign w:val="center"/>
          </w:tcPr>
          <w:p w14:paraId="7B371E76" w14:textId="77777777" w:rsidR="007D3F2D" w:rsidRPr="00636BE8" w:rsidRDefault="007D3F2D" w:rsidP="007D3F2D">
            <w:pPr>
              <w:pStyle w:val="TableBodyTextMIRB"/>
            </w:pPr>
            <w:r w:rsidRPr="00636BE8">
              <w:t>FULL_NAME</w:t>
            </w:r>
          </w:p>
        </w:tc>
        <w:tc>
          <w:tcPr>
            <w:tcW w:w="8892" w:type="dxa"/>
            <w:vAlign w:val="center"/>
          </w:tcPr>
          <w:p w14:paraId="0C9885CA" w14:textId="3E97C6F3" w:rsidR="007D3F2D" w:rsidRPr="00636BE8" w:rsidRDefault="007D3F2D" w:rsidP="007D3F2D">
            <w:pPr>
              <w:pStyle w:val="TableBodyTextMIRB"/>
            </w:pPr>
            <w:r w:rsidRPr="00636BE8">
              <w:t>Nom de la rue composé des différents éléments du nom de la rue, le cas échéant, y compris le préfixe de la direction, le préfixe du type de rue, le corps du nom de la rue, le suffixe du type de rue et le suffixe de la direction.</w:t>
            </w:r>
          </w:p>
        </w:tc>
      </w:tr>
      <w:tr w:rsidR="007D3F2D" w:rsidRPr="00636BE8" w14:paraId="7A1242E8" w14:textId="77777777" w:rsidTr="007D3F2D">
        <w:trPr>
          <w:cantSplit/>
          <w:trHeight w:val="432"/>
        </w:trPr>
        <w:tc>
          <w:tcPr>
            <w:tcW w:w="3960" w:type="dxa"/>
            <w:vAlign w:val="center"/>
          </w:tcPr>
          <w:p w14:paraId="1204602F" w14:textId="77777777" w:rsidR="007D3F2D" w:rsidRPr="00636BE8" w:rsidRDefault="007D3F2D" w:rsidP="007D3F2D">
            <w:pPr>
              <w:pStyle w:val="TableColumnNameMIRB"/>
            </w:pPr>
            <w:r w:rsidRPr="00636BE8">
              <w:rPr>
                <w:bCs/>
              </w:rPr>
              <w:t>AGENCY_NAME</w:t>
            </w:r>
          </w:p>
        </w:tc>
        <w:tc>
          <w:tcPr>
            <w:tcW w:w="2160" w:type="dxa"/>
            <w:vAlign w:val="center"/>
          </w:tcPr>
          <w:p w14:paraId="4CEAB57A" w14:textId="77777777" w:rsidR="007D3F2D" w:rsidRPr="00636BE8" w:rsidRDefault="007D3F2D" w:rsidP="007D3F2D">
            <w:pPr>
              <w:pStyle w:val="TableBodyTextMIRB"/>
            </w:pPr>
            <w:r w:rsidRPr="00636BE8">
              <w:t>VARCHAR2(100)</w:t>
            </w:r>
          </w:p>
        </w:tc>
        <w:tc>
          <w:tcPr>
            <w:tcW w:w="1530" w:type="dxa"/>
            <w:vAlign w:val="center"/>
          </w:tcPr>
          <w:p w14:paraId="6340F152" w14:textId="09AF79DD" w:rsidR="007D3F2D" w:rsidRPr="00636BE8" w:rsidRDefault="00A60099" w:rsidP="007D3F2D">
            <w:pPr>
              <w:pStyle w:val="TableBodyTextMIRB"/>
            </w:pPr>
            <w:r w:rsidRPr="00636BE8">
              <w:t>Oui</w:t>
            </w:r>
          </w:p>
        </w:tc>
        <w:tc>
          <w:tcPr>
            <w:tcW w:w="1818" w:type="dxa"/>
            <w:vAlign w:val="center"/>
          </w:tcPr>
          <w:p w14:paraId="4D76B520" w14:textId="77777777" w:rsidR="007D3F2D" w:rsidRPr="00636BE8" w:rsidRDefault="007D3F2D" w:rsidP="007D3F2D">
            <w:pPr>
              <w:pStyle w:val="TableBodyTextMIRB"/>
            </w:pPr>
            <w:r w:rsidRPr="00636BE8">
              <w:t>AGENCY</w:t>
            </w:r>
          </w:p>
        </w:tc>
        <w:tc>
          <w:tcPr>
            <w:tcW w:w="8892" w:type="dxa"/>
            <w:vAlign w:val="center"/>
          </w:tcPr>
          <w:p w14:paraId="1A59FDEA" w14:textId="76DD3A9B" w:rsidR="007D3F2D" w:rsidRPr="00636BE8" w:rsidRDefault="00636BE8" w:rsidP="007D3F2D">
            <w:pPr>
              <w:pStyle w:val="TableBodyTextMIRB"/>
            </w:pPr>
            <w:r w:rsidRPr="00636BE8">
              <w:t>Nom de l’organisme.</w:t>
            </w:r>
          </w:p>
          <w:p w14:paraId="0E0BE9BA" w14:textId="096EC3D1" w:rsidR="007D3F2D" w:rsidRPr="00636BE8" w:rsidRDefault="007D3F2D" w:rsidP="007D3F2D">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7D3F2D" w:rsidRPr="00642EC3" w14:paraId="50C1EF2F" w14:textId="77777777" w:rsidTr="007D3F2D">
        <w:trPr>
          <w:cantSplit/>
          <w:trHeight w:val="432"/>
        </w:trPr>
        <w:tc>
          <w:tcPr>
            <w:tcW w:w="3960" w:type="dxa"/>
            <w:vAlign w:val="center"/>
          </w:tcPr>
          <w:p w14:paraId="299DC348" w14:textId="77777777" w:rsidR="007D3F2D" w:rsidRPr="00636BE8" w:rsidRDefault="007D3F2D" w:rsidP="007D3F2D">
            <w:pPr>
              <w:pStyle w:val="TableColumnNameMIRB"/>
            </w:pPr>
            <w:r w:rsidRPr="00636BE8">
              <w:t>EFFECTIVE_DATETIME</w:t>
            </w:r>
          </w:p>
        </w:tc>
        <w:tc>
          <w:tcPr>
            <w:tcW w:w="2160" w:type="dxa"/>
            <w:vAlign w:val="center"/>
          </w:tcPr>
          <w:p w14:paraId="24596485" w14:textId="77777777" w:rsidR="007D3F2D" w:rsidRPr="00636BE8" w:rsidRDefault="007D3F2D" w:rsidP="007D3F2D">
            <w:pPr>
              <w:pStyle w:val="TableBodyTextMIRB"/>
            </w:pPr>
            <w:r w:rsidRPr="00636BE8">
              <w:t>DATE</w:t>
            </w:r>
          </w:p>
        </w:tc>
        <w:tc>
          <w:tcPr>
            <w:tcW w:w="1530" w:type="dxa"/>
            <w:vAlign w:val="center"/>
          </w:tcPr>
          <w:p w14:paraId="1472011C" w14:textId="37C7634E" w:rsidR="007D3F2D" w:rsidRPr="00636BE8" w:rsidRDefault="00A60099" w:rsidP="007D3F2D">
            <w:pPr>
              <w:pStyle w:val="TableBodyTextMIRB"/>
            </w:pPr>
            <w:r w:rsidRPr="00636BE8">
              <w:t>Oui</w:t>
            </w:r>
          </w:p>
        </w:tc>
        <w:tc>
          <w:tcPr>
            <w:tcW w:w="1818" w:type="dxa"/>
            <w:vAlign w:val="center"/>
          </w:tcPr>
          <w:p w14:paraId="74A14AE3" w14:textId="77777777" w:rsidR="007D3F2D" w:rsidRPr="00636BE8" w:rsidRDefault="007D3F2D" w:rsidP="007D3F2D">
            <w:pPr>
              <w:pStyle w:val="TableBodyTextMIRB"/>
            </w:pPr>
            <w:r w:rsidRPr="00636BE8">
              <w:t>EFF_DATE</w:t>
            </w:r>
          </w:p>
        </w:tc>
        <w:tc>
          <w:tcPr>
            <w:tcW w:w="8892" w:type="dxa"/>
            <w:vAlign w:val="center"/>
          </w:tcPr>
          <w:p w14:paraId="6AC2DDC0" w14:textId="2D4A92A7" w:rsidR="007D3F2D" w:rsidRPr="00083B3C" w:rsidRDefault="007D3F2D" w:rsidP="007D3F2D">
            <w:pPr>
              <w:pStyle w:val="TableBodyTextMIRB"/>
            </w:pPr>
            <w:r w:rsidRPr="00636BE8">
              <w:t>Date et heure de la création ou de la dernière modification de l’enregistrement dans la base de données source.</w:t>
            </w:r>
          </w:p>
        </w:tc>
      </w:tr>
    </w:tbl>
    <w:p w14:paraId="3B01AF26" w14:textId="77777777" w:rsidR="009F2AA4" w:rsidRPr="009F2AA4" w:rsidRDefault="009F2AA4" w:rsidP="009F2AA4">
      <w:pPr>
        <w:pStyle w:val="BodyAccessibleTextMIRB"/>
      </w:pPr>
      <w:r w:rsidRPr="009F2AA4">
        <w:br w:type="page"/>
      </w:r>
    </w:p>
    <w:p w14:paraId="4AA90CCF" w14:textId="77777777" w:rsidR="00AB764C" w:rsidRPr="00636BE8" w:rsidRDefault="00AB764C" w:rsidP="00AB764C">
      <w:pPr>
        <w:pStyle w:val="Heading2MIRB"/>
        <w:rPr>
          <w:color w:val="244061"/>
        </w:rPr>
      </w:pPr>
      <w:bookmarkStart w:id="34" w:name="_Toc196317839"/>
      <w:r w:rsidRPr="00636BE8">
        <w:rPr>
          <w:color w:val="244061"/>
        </w:rPr>
        <w:lastRenderedPageBreak/>
        <w:t>ORN_ROAD_CLASS</w:t>
      </w:r>
      <w:bookmarkEnd w:id="34"/>
    </w:p>
    <w:p w14:paraId="525D5064" w14:textId="4506D1B8" w:rsidR="00AB764C" w:rsidRPr="00636BE8" w:rsidRDefault="00636BE8" w:rsidP="00AB764C">
      <w:pPr>
        <w:pStyle w:val="BodyAccessibleTextMIRB"/>
      </w:pPr>
      <w:r w:rsidRPr="00636BE8">
        <w:t>Événement linéaire identifiant la classe de route à partir d’un schéma de classification fonctionnelle.</w:t>
      </w:r>
    </w:p>
    <w:tbl>
      <w:tblPr>
        <w:tblStyle w:val="TableGrid1"/>
        <w:tblW w:w="18360" w:type="dxa"/>
        <w:tblLayout w:type="fixed"/>
        <w:tblLook w:val="04A0" w:firstRow="1" w:lastRow="0" w:firstColumn="1" w:lastColumn="0" w:noHBand="0" w:noVBand="1"/>
        <w:tblCaption w:val="Table : ORN_ROAD_CLASS"/>
        <w:tblDescription w:val="La table ORN_ROAD_CLASS et ses attributs."/>
      </w:tblPr>
      <w:tblGrid>
        <w:gridCol w:w="3960"/>
        <w:gridCol w:w="2160"/>
        <w:gridCol w:w="1530"/>
        <w:gridCol w:w="1818"/>
        <w:gridCol w:w="8892"/>
      </w:tblGrid>
      <w:tr w:rsidR="00E229B7" w:rsidRPr="00636BE8" w14:paraId="2131D83F" w14:textId="77777777" w:rsidTr="00E229B7">
        <w:trPr>
          <w:cantSplit/>
          <w:trHeight w:val="432"/>
          <w:tblHeader/>
        </w:trPr>
        <w:tc>
          <w:tcPr>
            <w:tcW w:w="3960" w:type="dxa"/>
            <w:vAlign w:val="center"/>
          </w:tcPr>
          <w:p w14:paraId="60E1FB72" w14:textId="015DBEE4" w:rsidR="00E229B7" w:rsidRPr="00636BE8" w:rsidRDefault="00E229B7" w:rsidP="00E229B7">
            <w:pPr>
              <w:pStyle w:val="TableHeaderRowTextMIRB"/>
            </w:pPr>
            <w:r w:rsidRPr="00636BE8">
              <w:t>Nom de la colonne</w:t>
            </w:r>
          </w:p>
        </w:tc>
        <w:tc>
          <w:tcPr>
            <w:tcW w:w="2160" w:type="dxa"/>
            <w:vAlign w:val="center"/>
          </w:tcPr>
          <w:p w14:paraId="58782C90" w14:textId="7C579A76" w:rsidR="00E229B7" w:rsidRPr="00636BE8" w:rsidRDefault="00E229B7" w:rsidP="00E229B7">
            <w:pPr>
              <w:pStyle w:val="TableHeaderRowTextMIRB"/>
            </w:pPr>
            <w:r w:rsidRPr="00636BE8">
              <w:t>Type de colonne</w:t>
            </w:r>
          </w:p>
        </w:tc>
        <w:tc>
          <w:tcPr>
            <w:tcW w:w="1530" w:type="dxa"/>
            <w:vAlign w:val="center"/>
          </w:tcPr>
          <w:p w14:paraId="15527C96" w14:textId="33406A7E" w:rsidR="00E229B7" w:rsidRPr="00636BE8" w:rsidRDefault="00E229B7" w:rsidP="00E229B7">
            <w:pPr>
              <w:pStyle w:val="TableHeaderRowTextMIRB"/>
            </w:pPr>
            <w:r w:rsidRPr="00636BE8">
              <w:t>Obligatoire</w:t>
            </w:r>
          </w:p>
        </w:tc>
        <w:tc>
          <w:tcPr>
            <w:tcW w:w="1818" w:type="dxa"/>
            <w:vAlign w:val="center"/>
          </w:tcPr>
          <w:p w14:paraId="18824C07" w14:textId="0E25977E" w:rsidR="00E229B7" w:rsidRPr="00636BE8" w:rsidRDefault="00E229B7" w:rsidP="00E229B7">
            <w:pPr>
              <w:pStyle w:val="TableHeaderRowTextMIRB"/>
            </w:pPr>
            <w:r w:rsidRPr="00636BE8">
              <w:t>Nom abrégé</w:t>
            </w:r>
          </w:p>
        </w:tc>
        <w:tc>
          <w:tcPr>
            <w:tcW w:w="8892" w:type="dxa"/>
            <w:vAlign w:val="center"/>
          </w:tcPr>
          <w:p w14:paraId="59AB7199" w14:textId="2D8ED7B0" w:rsidR="00E229B7" w:rsidRPr="00636BE8" w:rsidRDefault="00E229B7" w:rsidP="00E229B7">
            <w:pPr>
              <w:pStyle w:val="TableHeaderRowTextMIRB"/>
            </w:pPr>
            <w:r w:rsidRPr="00636BE8">
              <w:t>Description</w:t>
            </w:r>
          </w:p>
        </w:tc>
      </w:tr>
      <w:tr w:rsidR="00E229B7" w:rsidRPr="00636BE8" w14:paraId="5786CEBE" w14:textId="77777777" w:rsidTr="00E229B7">
        <w:trPr>
          <w:cantSplit/>
          <w:trHeight w:val="432"/>
        </w:trPr>
        <w:tc>
          <w:tcPr>
            <w:tcW w:w="3960" w:type="dxa"/>
            <w:vAlign w:val="center"/>
          </w:tcPr>
          <w:p w14:paraId="10419E50" w14:textId="77777777" w:rsidR="00E229B7" w:rsidRPr="00636BE8" w:rsidRDefault="00E229B7" w:rsidP="00E229B7">
            <w:pPr>
              <w:pStyle w:val="TableColumnNameMIRB"/>
            </w:pPr>
            <w:r w:rsidRPr="00636BE8">
              <w:t>EVENT_ID</w:t>
            </w:r>
          </w:p>
        </w:tc>
        <w:tc>
          <w:tcPr>
            <w:tcW w:w="2160" w:type="dxa"/>
            <w:vAlign w:val="center"/>
          </w:tcPr>
          <w:p w14:paraId="40632A18" w14:textId="77777777" w:rsidR="00E229B7" w:rsidRPr="00636BE8" w:rsidRDefault="00E229B7" w:rsidP="00E229B7">
            <w:pPr>
              <w:pStyle w:val="TableBodyTextMIRB"/>
            </w:pPr>
            <w:r w:rsidRPr="00636BE8">
              <w:t>NUMBER(13,0)</w:t>
            </w:r>
          </w:p>
        </w:tc>
        <w:tc>
          <w:tcPr>
            <w:tcW w:w="1530" w:type="dxa"/>
            <w:vAlign w:val="center"/>
          </w:tcPr>
          <w:p w14:paraId="3752BC0D" w14:textId="707FD6A9" w:rsidR="00E229B7" w:rsidRPr="00636BE8" w:rsidRDefault="00A60099" w:rsidP="00E229B7">
            <w:pPr>
              <w:pStyle w:val="TableBodyTextMIRB"/>
            </w:pPr>
            <w:r w:rsidRPr="00636BE8">
              <w:t>Oui</w:t>
            </w:r>
          </w:p>
        </w:tc>
        <w:tc>
          <w:tcPr>
            <w:tcW w:w="1818" w:type="dxa"/>
            <w:vAlign w:val="center"/>
          </w:tcPr>
          <w:p w14:paraId="7C0516AF" w14:textId="77777777" w:rsidR="00E229B7" w:rsidRPr="00636BE8" w:rsidRDefault="00E229B7" w:rsidP="00E229B7">
            <w:pPr>
              <w:pStyle w:val="TableBodyTextMIRB"/>
            </w:pPr>
            <w:r w:rsidRPr="00636BE8">
              <w:t>EVENT_ID</w:t>
            </w:r>
          </w:p>
        </w:tc>
        <w:tc>
          <w:tcPr>
            <w:tcW w:w="8892" w:type="dxa"/>
            <w:vAlign w:val="center"/>
          </w:tcPr>
          <w:p w14:paraId="6A444137" w14:textId="6CF14851" w:rsidR="00E229B7" w:rsidRPr="00636BE8" w:rsidRDefault="00636BE8" w:rsidP="00E229B7">
            <w:pPr>
              <w:pStyle w:val="TableBodyTextMIRB"/>
            </w:pPr>
            <w:r w:rsidRPr="00636BE8">
              <w:t>Identificateur généré par le système, unique au niveau de la demande.</w:t>
            </w:r>
          </w:p>
        </w:tc>
      </w:tr>
      <w:tr w:rsidR="00E229B7" w:rsidRPr="00636BE8" w14:paraId="4E0B0632" w14:textId="77777777" w:rsidTr="00E229B7">
        <w:trPr>
          <w:cantSplit/>
          <w:trHeight w:val="432"/>
        </w:trPr>
        <w:tc>
          <w:tcPr>
            <w:tcW w:w="3960" w:type="dxa"/>
            <w:vAlign w:val="center"/>
          </w:tcPr>
          <w:p w14:paraId="69B64136" w14:textId="77777777" w:rsidR="00E229B7" w:rsidRPr="00636BE8" w:rsidRDefault="00E229B7" w:rsidP="00E229B7">
            <w:pPr>
              <w:pStyle w:val="TableColumnNameMIRB"/>
            </w:pPr>
            <w:r w:rsidRPr="00636BE8">
              <w:t>ORN_ROAD_NET_ELEMENT_ID</w:t>
            </w:r>
          </w:p>
        </w:tc>
        <w:tc>
          <w:tcPr>
            <w:tcW w:w="2160" w:type="dxa"/>
            <w:vAlign w:val="center"/>
          </w:tcPr>
          <w:p w14:paraId="0FF0ADEE" w14:textId="77777777" w:rsidR="00E229B7" w:rsidRPr="00636BE8" w:rsidRDefault="00E229B7" w:rsidP="00E229B7">
            <w:pPr>
              <w:pStyle w:val="TableBodyTextMIRB"/>
            </w:pPr>
            <w:r w:rsidRPr="00636BE8">
              <w:t>NUMBER(13,0)</w:t>
            </w:r>
          </w:p>
        </w:tc>
        <w:tc>
          <w:tcPr>
            <w:tcW w:w="1530" w:type="dxa"/>
            <w:vAlign w:val="center"/>
          </w:tcPr>
          <w:p w14:paraId="1F4D39DC" w14:textId="05520844" w:rsidR="00E229B7" w:rsidRPr="00636BE8" w:rsidRDefault="00A60099" w:rsidP="00E229B7">
            <w:pPr>
              <w:pStyle w:val="TableBodyTextMIRB"/>
            </w:pPr>
            <w:r w:rsidRPr="00636BE8">
              <w:t>Oui</w:t>
            </w:r>
          </w:p>
        </w:tc>
        <w:tc>
          <w:tcPr>
            <w:tcW w:w="1818" w:type="dxa"/>
            <w:vAlign w:val="center"/>
          </w:tcPr>
          <w:p w14:paraId="70B181D0" w14:textId="77777777" w:rsidR="00E229B7" w:rsidRPr="00636BE8" w:rsidRDefault="00E229B7" w:rsidP="00E229B7">
            <w:pPr>
              <w:pStyle w:val="TableBodyTextMIRB"/>
            </w:pPr>
            <w:r w:rsidRPr="00636BE8">
              <w:t>ELEMENT_ID</w:t>
            </w:r>
          </w:p>
        </w:tc>
        <w:tc>
          <w:tcPr>
            <w:tcW w:w="8892" w:type="dxa"/>
            <w:vAlign w:val="center"/>
          </w:tcPr>
          <w:p w14:paraId="64CE010C" w14:textId="3FA2DEB1" w:rsidR="00E229B7" w:rsidRPr="00636BE8" w:rsidRDefault="00E229B7" w:rsidP="00E229B7">
            <w:pPr>
              <w:pStyle w:val="TableBodyTextMIRB"/>
            </w:pPr>
            <w:r w:rsidRPr="00636BE8">
              <w:t>Référence de la clé étrangère (FK) OGF_ID à l’enregistrement parent de la table d’entités ORN_ROAD_NET_ELEMENT_FT.</w:t>
            </w:r>
          </w:p>
        </w:tc>
      </w:tr>
      <w:tr w:rsidR="00E229B7" w:rsidRPr="00636BE8" w14:paraId="463CE568" w14:textId="77777777" w:rsidTr="00E229B7">
        <w:trPr>
          <w:cantSplit/>
          <w:trHeight w:val="432"/>
        </w:trPr>
        <w:tc>
          <w:tcPr>
            <w:tcW w:w="3960" w:type="dxa"/>
            <w:vAlign w:val="center"/>
          </w:tcPr>
          <w:p w14:paraId="17F98807" w14:textId="77777777" w:rsidR="00E229B7" w:rsidRPr="00636BE8" w:rsidRDefault="00E229B7" w:rsidP="00E229B7">
            <w:pPr>
              <w:pStyle w:val="TableColumnNameMIRB"/>
            </w:pPr>
            <w:r w:rsidRPr="00636BE8">
              <w:t>FROM_MEASURE</w:t>
            </w:r>
          </w:p>
        </w:tc>
        <w:tc>
          <w:tcPr>
            <w:tcW w:w="2160" w:type="dxa"/>
            <w:vAlign w:val="center"/>
          </w:tcPr>
          <w:p w14:paraId="5AE4428B" w14:textId="77777777" w:rsidR="00E229B7" w:rsidRPr="00636BE8" w:rsidRDefault="00E229B7" w:rsidP="00E229B7">
            <w:pPr>
              <w:pStyle w:val="TableBodyTextMIRB"/>
            </w:pPr>
            <w:r w:rsidRPr="00636BE8">
              <w:t>NUMBER(9,3)</w:t>
            </w:r>
          </w:p>
        </w:tc>
        <w:tc>
          <w:tcPr>
            <w:tcW w:w="1530" w:type="dxa"/>
            <w:vAlign w:val="center"/>
          </w:tcPr>
          <w:p w14:paraId="01D9ABB6" w14:textId="0FB4B98E" w:rsidR="00E229B7" w:rsidRPr="00636BE8" w:rsidRDefault="00A60099" w:rsidP="00E229B7">
            <w:pPr>
              <w:pStyle w:val="TableBodyTextMIRB"/>
            </w:pPr>
            <w:r w:rsidRPr="00636BE8">
              <w:t>Oui</w:t>
            </w:r>
          </w:p>
        </w:tc>
        <w:tc>
          <w:tcPr>
            <w:tcW w:w="1818" w:type="dxa"/>
            <w:vAlign w:val="center"/>
          </w:tcPr>
          <w:p w14:paraId="169D1719" w14:textId="77777777" w:rsidR="00E229B7" w:rsidRPr="00636BE8" w:rsidRDefault="00E229B7" w:rsidP="00E229B7">
            <w:pPr>
              <w:pStyle w:val="TableBodyTextMIRB"/>
            </w:pPr>
            <w:r w:rsidRPr="00636BE8">
              <w:t>FROM_MEAS</w:t>
            </w:r>
          </w:p>
        </w:tc>
        <w:tc>
          <w:tcPr>
            <w:tcW w:w="8892" w:type="dxa"/>
            <w:vAlign w:val="center"/>
          </w:tcPr>
          <w:p w14:paraId="238BD37B" w14:textId="4EA7D79A" w:rsidR="00E229B7" w:rsidRPr="00636BE8" w:rsidRDefault="00636BE8" w:rsidP="00E229B7">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E229B7" w:rsidRPr="00636BE8" w14:paraId="5B0FF77A" w14:textId="77777777" w:rsidTr="00E229B7">
        <w:trPr>
          <w:cantSplit/>
          <w:trHeight w:val="432"/>
        </w:trPr>
        <w:tc>
          <w:tcPr>
            <w:tcW w:w="3960" w:type="dxa"/>
            <w:vAlign w:val="center"/>
          </w:tcPr>
          <w:p w14:paraId="2939AAD0" w14:textId="77777777" w:rsidR="00E229B7" w:rsidRPr="00636BE8" w:rsidRDefault="00E229B7" w:rsidP="00E229B7">
            <w:pPr>
              <w:pStyle w:val="TableColumnNameMIRB"/>
            </w:pPr>
            <w:r w:rsidRPr="00636BE8">
              <w:t>TO_MEASURE</w:t>
            </w:r>
          </w:p>
        </w:tc>
        <w:tc>
          <w:tcPr>
            <w:tcW w:w="2160" w:type="dxa"/>
            <w:vAlign w:val="center"/>
          </w:tcPr>
          <w:p w14:paraId="245AB3D9" w14:textId="77777777" w:rsidR="00E229B7" w:rsidRPr="00636BE8" w:rsidRDefault="00E229B7" w:rsidP="00E229B7">
            <w:pPr>
              <w:pStyle w:val="TableBodyTextMIRB"/>
            </w:pPr>
            <w:r w:rsidRPr="00636BE8">
              <w:t>NUMBER(9,3)</w:t>
            </w:r>
          </w:p>
        </w:tc>
        <w:tc>
          <w:tcPr>
            <w:tcW w:w="1530" w:type="dxa"/>
            <w:vAlign w:val="center"/>
          </w:tcPr>
          <w:p w14:paraId="46B24DD8" w14:textId="4C3A4F6E" w:rsidR="00E229B7" w:rsidRPr="00636BE8" w:rsidRDefault="00A60099" w:rsidP="00E229B7">
            <w:pPr>
              <w:pStyle w:val="TableBodyTextMIRB"/>
            </w:pPr>
            <w:r w:rsidRPr="00636BE8">
              <w:t>Oui</w:t>
            </w:r>
          </w:p>
        </w:tc>
        <w:tc>
          <w:tcPr>
            <w:tcW w:w="1818" w:type="dxa"/>
            <w:vAlign w:val="center"/>
          </w:tcPr>
          <w:p w14:paraId="41613248" w14:textId="77777777" w:rsidR="00E229B7" w:rsidRPr="00636BE8" w:rsidRDefault="00E229B7" w:rsidP="00E229B7">
            <w:pPr>
              <w:pStyle w:val="TableBodyTextMIRB"/>
            </w:pPr>
            <w:r w:rsidRPr="00636BE8">
              <w:t>TO_MEASURE</w:t>
            </w:r>
          </w:p>
        </w:tc>
        <w:tc>
          <w:tcPr>
            <w:tcW w:w="8892" w:type="dxa"/>
            <w:vAlign w:val="center"/>
          </w:tcPr>
          <w:p w14:paraId="48D2D3B1" w14:textId="430064A1" w:rsidR="00E229B7" w:rsidRPr="00636BE8" w:rsidRDefault="00636BE8" w:rsidP="00E229B7">
            <w:pPr>
              <w:pStyle w:val="TableBodyTextMIRB"/>
            </w:pPr>
            <w:r w:rsidRPr="00636BE8">
              <w:t>Lieu de la fin de l’événement mesuré en mètres à partir du début de l’élément routier. Cette mesure est liée à la distance planimétrique et non à la distance réelle parcourue.</w:t>
            </w:r>
          </w:p>
        </w:tc>
      </w:tr>
      <w:tr w:rsidR="00E229B7" w:rsidRPr="00636BE8" w14:paraId="52A8B26E" w14:textId="77777777" w:rsidTr="00E229B7">
        <w:trPr>
          <w:cantSplit/>
          <w:trHeight w:val="432"/>
        </w:trPr>
        <w:tc>
          <w:tcPr>
            <w:tcW w:w="3960" w:type="dxa"/>
            <w:vAlign w:val="center"/>
          </w:tcPr>
          <w:p w14:paraId="0E95FCC8" w14:textId="77777777" w:rsidR="00E229B7" w:rsidRPr="00636BE8" w:rsidRDefault="00E229B7" w:rsidP="00E229B7">
            <w:pPr>
              <w:pStyle w:val="TableColumnNameMIRB"/>
            </w:pPr>
            <w:r w:rsidRPr="00636BE8">
              <w:rPr>
                <w:bCs/>
              </w:rPr>
              <w:t>ROAD_CLASS</w:t>
            </w:r>
          </w:p>
        </w:tc>
        <w:tc>
          <w:tcPr>
            <w:tcW w:w="2160" w:type="dxa"/>
            <w:vAlign w:val="center"/>
          </w:tcPr>
          <w:p w14:paraId="2B0F48FE" w14:textId="77777777" w:rsidR="00E229B7" w:rsidRPr="00636BE8" w:rsidRDefault="00E229B7" w:rsidP="00E229B7">
            <w:pPr>
              <w:pStyle w:val="TableBodyTextMIRB"/>
            </w:pPr>
            <w:r w:rsidRPr="00636BE8">
              <w:t>VARCHAR2(25)</w:t>
            </w:r>
          </w:p>
        </w:tc>
        <w:tc>
          <w:tcPr>
            <w:tcW w:w="1530" w:type="dxa"/>
            <w:vAlign w:val="center"/>
          </w:tcPr>
          <w:p w14:paraId="047004EE" w14:textId="2697F1A1" w:rsidR="00E229B7" w:rsidRPr="00636BE8" w:rsidRDefault="00A60099" w:rsidP="00E229B7">
            <w:pPr>
              <w:pStyle w:val="TableBodyTextMIRB"/>
            </w:pPr>
            <w:r w:rsidRPr="00636BE8">
              <w:t>Oui</w:t>
            </w:r>
          </w:p>
        </w:tc>
        <w:tc>
          <w:tcPr>
            <w:tcW w:w="1818" w:type="dxa"/>
            <w:vAlign w:val="center"/>
          </w:tcPr>
          <w:p w14:paraId="5879CAF8" w14:textId="77777777" w:rsidR="00E229B7" w:rsidRPr="00636BE8" w:rsidRDefault="00E229B7" w:rsidP="00E229B7">
            <w:pPr>
              <w:pStyle w:val="TableBodyTextMIRB"/>
            </w:pPr>
            <w:r w:rsidRPr="00636BE8">
              <w:t>ROAD_CLASS</w:t>
            </w:r>
          </w:p>
        </w:tc>
        <w:tc>
          <w:tcPr>
            <w:tcW w:w="8892" w:type="dxa"/>
            <w:vAlign w:val="center"/>
          </w:tcPr>
          <w:p w14:paraId="19BAB098" w14:textId="77777777" w:rsidR="00E229B7" w:rsidRPr="00636BE8" w:rsidRDefault="00E229B7" w:rsidP="00E229B7">
            <w:pPr>
              <w:pStyle w:val="TableBodyTextMIRB"/>
            </w:pPr>
            <w:r w:rsidRPr="00636BE8">
              <w:t>Le classement par fonction du segment de route.</w:t>
            </w:r>
          </w:p>
          <w:p w14:paraId="7FF41A7A" w14:textId="2A156D65" w:rsidR="00E229B7" w:rsidRPr="00636BE8" w:rsidRDefault="00E229B7" w:rsidP="00E229B7">
            <w:pPr>
              <w:pStyle w:val="TableBodyTextMIRB"/>
            </w:pPr>
            <w:r w:rsidRPr="00636BE8">
              <w:t xml:space="preserve">Valeurs admissibles : (Consulter la table de correspondance </w:t>
            </w:r>
            <w:hyperlink w:anchor="RoadClass" w:history="1">
              <w:r w:rsidRPr="00636BE8">
                <w:rPr>
                  <w:rStyle w:val="HyperlinkMIRBChar"/>
                  <w:color w:val="244061"/>
                </w:rPr>
                <w:t>ORN_ROAD_CLASS_LIST</w:t>
              </w:r>
            </w:hyperlink>
            <w:r w:rsidRPr="00636BE8">
              <w:t xml:space="preserve"> en annexe)</w:t>
            </w:r>
          </w:p>
        </w:tc>
      </w:tr>
      <w:tr w:rsidR="00E229B7" w:rsidRPr="00636BE8" w14:paraId="3CCEA0DC" w14:textId="77777777" w:rsidTr="00E229B7">
        <w:trPr>
          <w:cantSplit/>
          <w:trHeight w:val="432"/>
        </w:trPr>
        <w:tc>
          <w:tcPr>
            <w:tcW w:w="3960" w:type="dxa"/>
            <w:vAlign w:val="center"/>
          </w:tcPr>
          <w:p w14:paraId="2CD20665" w14:textId="77777777" w:rsidR="00E229B7" w:rsidRPr="00636BE8" w:rsidRDefault="00E229B7" w:rsidP="00E229B7">
            <w:pPr>
              <w:pStyle w:val="TableColumnNameMIRB"/>
            </w:pPr>
            <w:r w:rsidRPr="00636BE8">
              <w:rPr>
                <w:bCs/>
              </w:rPr>
              <w:t>AGENCY_NAME</w:t>
            </w:r>
          </w:p>
        </w:tc>
        <w:tc>
          <w:tcPr>
            <w:tcW w:w="2160" w:type="dxa"/>
            <w:vAlign w:val="center"/>
          </w:tcPr>
          <w:p w14:paraId="104C21C4" w14:textId="77777777" w:rsidR="00E229B7" w:rsidRPr="00636BE8" w:rsidRDefault="00E229B7" w:rsidP="00E229B7">
            <w:pPr>
              <w:pStyle w:val="TableBodyTextMIRB"/>
            </w:pPr>
            <w:r w:rsidRPr="00636BE8">
              <w:t>VARCHAR2(100)</w:t>
            </w:r>
          </w:p>
        </w:tc>
        <w:tc>
          <w:tcPr>
            <w:tcW w:w="1530" w:type="dxa"/>
            <w:vAlign w:val="center"/>
          </w:tcPr>
          <w:p w14:paraId="53B82435" w14:textId="3B599028" w:rsidR="00E229B7" w:rsidRPr="00636BE8" w:rsidRDefault="00A60099" w:rsidP="00E229B7">
            <w:pPr>
              <w:pStyle w:val="TableBodyTextMIRB"/>
            </w:pPr>
            <w:r w:rsidRPr="00636BE8">
              <w:t>Oui</w:t>
            </w:r>
          </w:p>
        </w:tc>
        <w:tc>
          <w:tcPr>
            <w:tcW w:w="1818" w:type="dxa"/>
            <w:vAlign w:val="center"/>
          </w:tcPr>
          <w:p w14:paraId="5A51F472" w14:textId="77777777" w:rsidR="00E229B7" w:rsidRPr="00636BE8" w:rsidRDefault="00E229B7" w:rsidP="00E229B7">
            <w:pPr>
              <w:pStyle w:val="TableBodyTextMIRB"/>
            </w:pPr>
            <w:r w:rsidRPr="00636BE8">
              <w:t>AGENCY</w:t>
            </w:r>
          </w:p>
        </w:tc>
        <w:tc>
          <w:tcPr>
            <w:tcW w:w="8892" w:type="dxa"/>
            <w:vAlign w:val="center"/>
          </w:tcPr>
          <w:p w14:paraId="2C28F871" w14:textId="450573CA" w:rsidR="00E229B7" w:rsidRPr="00636BE8" w:rsidRDefault="00636BE8" w:rsidP="00E229B7">
            <w:pPr>
              <w:pStyle w:val="TableBodyTextMIRB"/>
            </w:pPr>
            <w:r w:rsidRPr="00636BE8">
              <w:t>Nom de l’organisme.</w:t>
            </w:r>
          </w:p>
          <w:p w14:paraId="611D518E" w14:textId="3ACFCE4F" w:rsidR="00E229B7" w:rsidRPr="00636BE8" w:rsidRDefault="00E229B7" w:rsidP="00E229B7">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E229B7" w:rsidRPr="00642EC3" w14:paraId="6CD5FAD1" w14:textId="77777777" w:rsidTr="00E229B7">
        <w:trPr>
          <w:cantSplit/>
          <w:trHeight w:val="432"/>
        </w:trPr>
        <w:tc>
          <w:tcPr>
            <w:tcW w:w="3960" w:type="dxa"/>
            <w:vAlign w:val="center"/>
          </w:tcPr>
          <w:p w14:paraId="5DFDDD74" w14:textId="77777777" w:rsidR="00E229B7" w:rsidRPr="00636BE8" w:rsidRDefault="00E229B7" w:rsidP="00E229B7">
            <w:pPr>
              <w:pStyle w:val="TableColumnNameMIRB"/>
            </w:pPr>
            <w:r w:rsidRPr="00636BE8">
              <w:t>EFFECTIVE_DATETIME</w:t>
            </w:r>
          </w:p>
        </w:tc>
        <w:tc>
          <w:tcPr>
            <w:tcW w:w="2160" w:type="dxa"/>
            <w:vAlign w:val="center"/>
          </w:tcPr>
          <w:p w14:paraId="6F259A8E" w14:textId="77777777" w:rsidR="00E229B7" w:rsidRPr="00636BE8" w:rsidRDefault="00E229B7" w:rsidP="00E229B7">
            <w:pPr>
              <w:pStyle w:val="TableBodyTextMIRB"/>
            </w:pPr>
            <w:r w:rsidRPr="00636BE8">
              <w:t>DATE</w:t>
            </w:r>
          </w:p>
        </w:tc>
        <w:tc>
          <w:tcPr>
            <w:tcW w:w="1530" w:type="dxa"/>
            <w:vAlign w:val="center"/>
          </w:tcPr>
          <w:p w14:paraId="10A73D9D" w14:textId="65F052D2" w:rsidR="00E229B7" w:rsidRPr="00636BE8" w:rsidRDefault="00A60099" w:rsidP="00E229B7">
            <w:pPr>
              <w:pStyle w:val="TableBodyTextMIRB"/>
            </w:pPr>
            <w:r w:rsidRPr="00636BE8">
              <w:t>Oui</w:t>
            </w:r>
          </w:p>
        </w:tc>
        <w:tc>
          <w:tcPr>
            <w:tcW w:w="1818" w:type="dxa"/>
            <w:vAlign w:val="center"/>
          </w:tcPr>
          <w:p w14:paraId="7AF3659B" w14:textId="77777777" w:rsidR="00E229B7" w:rsidRPr="00636BE8" w:rsidRDefault="00E229B7" w:rsidP="00E229B7">
            <w:pPr>
              <w:pStyle w:val="TableBodyTextMIRB"/>
            </w:pPr>
            <w:r w:rsidRPr="00636BE8">
              <w:t>EFF_DATE</w:t>
            </w:r>
          </w:p>
        </w:tc>
        <w:tc>
          <w:tcPr>
            <w:tcW w:w="8892" w:type="dxa"/>
            <w:vAlign w:val="center"/>
          </w:tcPr>
          <w:p w14:paraId="668DE6A3" w14:textId="65F9DF01" w:rsidR="00E229B7" w:rsidRPr="00083B3C" w:rsidRDefault="00E229B7" w:rsidP="00E229B7">
            <w:pPr>
              <w:pStyle w:val="TableBodyTextMIRB"/>
            </w:pPr>
            <w:r w:rsidRPr="00636BE8">
              <w:t>Date et heure de la création ou de la dernière modification de l’enregistrement dans la base de données source.</w:t>
            </w:r>
          </w:p>
        </w:tc>
      </w:tr>
    </w:tbl>
    <w:p w14:paraId="68040A93" w14:textId="77777777" w:rsidR="00AB764C" w:rsidRPr="00636BE8" w:rsidRDefault="00AB764C" w:rsidP="00AB764C">
      <w:pPr>
        <w:pStyle w:val="Heading2MIRB"/>
        <w:rPr>
          <w:color w:val="244061"/>
        </w:rPr>
      </w:pPr>
      <w:bookmarkStart w:id="35" w:name="_Toc196317840"/>
      <w:r w:rsidRPr="00636BE8">
        <w:rPr>
          <w:color w:val="244061"/>
        </w:rPr>
        <w:t>ORN_ROAD_NET_ELEMENT_SOURCE</w:t>
      </w:r>
      <w:bookmarkEnd w:id="35"/>
    </w:p>
    <w:p w14:paraId="7E16A3E8" w14:textId="4E7DD1FA" w:rsidR="00AB764C" w:rsidRPr="00636BE8" w:rsidRDefault="00636BE8" w:rsidP="00AB764C">
      <w:pPr>
        <w:pStyle w:val="BodyAccessibleTextMIRB"/>
      </w:pPr>
      <w:r w:rsidRPr="00636BE8">
        <w:t>L’organisme, la municipalité, le ministère provincial, l’organisme fédéral ou toute autre organisation qui a fourni l’élément de réseau routier.</w:t>
      </w:r>
    </w:p>
    <w:tbl>
      <w:tblPr>
        <w:tblStyle w:val="TableGrid1"/>
        <w:tblW w:w="18468" w:type="dxa"/>
        <w:tblLayout w:type="fixed"/>
        <w:tblLook w:val="04A0" w:firstRow="1" w:lastRow="0" w:firstColumn="1" w:lastColumn="0" w:noHBand="0" w:noVBand="1"/>
        <w:tblCaption w:val="Table : ORN_ROAD_NET_ELEMENT_SOURCE"/>
        <w:tblDescription w:val="La table ORN_ROAD_NET_ELEMENT_SOURCE et ses attributs."/>
      </w:tblPr>
      <w:tblGrid>
        <w:gridCol w:w="3870"/>
        <w:gridCol w:w="2160"/>
        <w:gridCol w:w="1762"/>
        <w:gridCol w:w="1676"/>
        <w:gridCol w:w="9000"/>
      </w:tblGrid>
      <w:tr w:rsidR="001F5B0A" w:rsidRPr="00636BE8" w14:paraId="0A772B63" w14:textId="77777777" w:rsidTr="001F5B0A">
        <w:trPr>
          <w:cantSplit/>
          <w:trHeight w:val="432"/>
          <w:tblHeader/>
        </w:trPr>
        <w:tc>
          <w:tcPr>
            <w:tcW w:w="3870" w:type="dxa"/>
            <w:vAlign w:val="center"/>
          </w:tcPr>
          <w:p w14:paraId="459AFACF" w14:textId="347D3BFF" w:rsidR="001F5B0A" w:rsidRPr="00636BE8" w:rsidRDefault="001F5B0A" w:rsidP="001F5B0A">
            <w:pPr>
              <w:pStyle w:val="TableHeaderRowTextMIRB"/>
            </w:pPr>
            <w:r w:rsidRPr="00636BE8">
              <w:t>Nom de la colonne</w:t>
            </w:r>
          </w:p>
        </w:tc>
        <w:tc>
          <w:tcPr>
            <w:tcW w:w="2160" w:type="dxa"/>
            <w:vAlign w:val="center"/>
          </w:tcPr>
          <w:p w14:paraId="6594B708" w14:textId="3CFA6A84" w:rsidR="001F5B0A" w:rsidRPr="00636BE8" w:rsidRDefault="001F5B0A" w:rsidP="001F5B0A">
            <w:pPr>
              <w:pStyle w:val="TableHeaderRowTextMIRB"/>
            </w:pPr>
            <w:r w:rsidRPr="00636BE8">
              <w:t>Type de colonne</w:t>
            </w:r>
          </w:p>
        </w:tc>
        <w:tc>
          <w:tcPr>
            <w:tcW w:w="1762" w:type="dxa"/>
            <w:vAlign w:val="center"/>
          </w:tcPr>
          <w:p w14:paraId="153E93F6" w14:textId="23A5C19C" w:rsidR="001F5B0A" w:rsidRPr="00636BE8" w:rsidRDefault="001F5B0A" w:rsidP="001F5B0A">
            <w:pPr>
              <w:pStyle w:val="TableHeaderRowTextMIRB"/>
            </w:pPr>
            <w:r w:rsidRPr="00636BE8">
              <w:t>Obligatoire</w:t>
            </w:r>
          </w:p>
        </w:tc>
        <w:tc>
          <w:tcPr>
            <w:tcW w:w="1676" w:type="dxa"/>
            <w:vAlign w:val="center"/>
          </w:tcPr>
          <w:p w14:paraId="1CBF06FB" w14:textId="333691E2" w:rsidR="001F5B0A" w:rsidRPr="00636BE8" w:rsidRDefault="001F5B0A" w:rsidP="001F5B0A">
            <w:pPr>
              <w:pStyle w:val="TableHeaderRowTextMIRB"/>
            </w:pPr>
            <w:r w:rsidRPr="00636BE8">
              <w:t>Nom abrégé</w:t>
            </w:r>
          </w:p>
        </w:tc>
        <w:tc>
          <w:tcPr>
            <w:tcW w:w="9000" w:type="dxa"/>
            <w:vAlign w:val="center"/>
          </w:tcPr>
          <w:p w14:paraId="677B9104" w14:textId="1832837C" w:rsidR="001F5B0A" w:rsidRPr="00636BE8" w:rsidRDefault="001F5B0A" w:rsidP="001F5B0A">
            <w:pPr>
              <w:pStyle w:val="TableHeaderRowTextMIRB"/>
            </w:pPr>
            <w:r w:rsidRPr="00636BE8">
              <w:t>Description</w:t>
            </w:r>
          </w:p>
        </w:tc>
      </w:tr>
      <w:tr w:rsidR="001F5B0A" w:rsidRPr="00636BE8" w14:paraId="2EA8366E" w14:textId="77777777" w:rsidTr="001F5B0A">
        <w:trPr>
          <w:cantSplit/>
          <w:trHeight w:val="432"/>
        </w:trPr>
        <w:tc>
          <w:tcPr>
            <w:tcW w:w="3870" w:type="dxa"/>
            <w:vAlign w:val="center"/>
          </w:tcPr>
          <w:p w14:paraId="18C81BC8" w14:textId="77777777" w:rsidR="001F5B0A" w:rsidRPr="00636BE8" w:rsidRDefault="001F5B0A" w:rsidP="001F5B0A">
            <w:pPr>
              <w:pStyle w:val="TableColumnNameMIRB"/>
            </w:pPr>
            <w:r w:rsidRPr="00636BE8">
              <w:t>EVENT_ID</w:t>
            </w:r>
          </w:p>
        </w:tc>
        <w:tc>
          <w:tcPr>
            <w:tcW w:w="2160" w:type="dxa"/>
            <w:vAlign w:val="center"/>
          </w:tcPr>
          <w:p w14:paraId="4FDE7E94" w14:textId="77777777" w:rsidR="001F5B0A" w:rsidRPr="00636BE8" w:rsidRDefault="001F5B0A" w:rsidP="001F5B0A">
            <w:pPr>
              <w:pStyle w:val="TableBodyTextMIRB"/>
            </w:pPr>
            <w:r w:rsidRPr="00636BE8">
              <w:t>NUMBER(13,0)</w:t>
            </w:r>
          </w:p>
        </w:tc>
        <w:tc>
          <w:tcPr>
            <w:tcW w:w="1762" w:type="dxa"/>
            <w:vAlign w:val="center"/>
          </w:tcPr>
          <w:p w14:paraId="25AAD314" w14:textId="33B162BB" w:rsidR="001F5B0A" w:rsidRPr="00636BE8" w:rsidRDefault="00A60099" w:rsidP="001F5B0A">
            <w:pPr>
              <w:pStyle w:val="TableBodyTextMIRB"/>
            </w:pPr>
            <w:r w:rsidRPr="00636BE8">
              <w:t>Oui</w:t>
            </w:r>
          </w:p>
        </w:tc>
        <w:tc>
          <w:tcPr>
            <w:tcW w:w="1676" w:type="dxa"/>
            <w:vAlign w:val="center"/>
          </w:tcPr>
          <w:p w14:paraId="25705B8B" w14:textId="77777777" w:rsidR="001F5B0A" w:rsidRPr="00636BE8" w:rsidRDefault="001F5B0A" w:rsidP="001F5B0A">
            <w:pPr>
              <w:pStyle w:val="TableBodyTextMIRB"/>
            </w:pPr>
            <w:r w:rsidRPr="00636BE8">
              <w:t>EVENT_ID</w:t>
            </w:r>
          </w:p>
        </w:tc>
        <w:tc>
          <w:tcPr>
            <w:tcW w:w="9000" w:type="dxa"/>
            <w:vAlign w:val="center"/>
          </w:tcPr>
          <w:p w14:paraId="62749C97" w14:textId="0F5A9089" w:rsidR="001F5B0A" w:rsidRPr="00636BE8" w:rsidRDefault="00636BE8" w:rsidP="001F5B0A">
            <w:pPr>
              <w:pStyle w:val="TableBodyTextMIRB"/>
            </w:pPr>
            <w:r w:rsidRPr="00636BE8">
              <w:t>Identificateur généré par le système, unique au niveau de la demande.</w:t>
            </w:r>
          </w:p>
        </w:tc>
      </w:tr>
      <w:tr w:rsidR="001F5B0A" w:rsidRPr="00636BE8" w14:paraId="1FBBE3D9" w14:textId="77777777" w:rsidTr="001F5B0A">
        <w:trPr>
          <w:cantSplit/>
          <w:trHeight w:val="432"/>
        </w:trPr>
        <w:tc>
          <w:tcPr>
            <w:tcW w:w="3870" w:type="dxa"/>
            <w:vAlign w:val="center"/>
          </w:tcPr>
          <w:p w14:paraId="063CF12E" w14:textId="77777777" w:rsidR="001F5B0A" w:rsidRPr="00636BE8" w:rsidRDefault="001F5B0A" w:rsidP="001F5B0A">
            <w:pPr>
              <w:pStyle w:val="TableColumnNameMIRB"/>
            </w:pPr>
            <w:r w:rsidRPr="00636BE8">
              <w:t>ORN_ROAD_NET_ELEMENT_ID</w:t>
            </w:r>
          </w:p>
        </w:tc>
        <w:tc>
          <w:tcPr>
            <w:tcW w:w="2160" w:type="dxa"/>
            <w:vAlign w:val="center"/>
          </w:tcPr>
          <w:p w14:paraId="6AFD35AB" w14:textId="77777777" w:rsidR="001F5B0A" w:rsidRPr="00636BE8" w:rsidRDefault="001F5B0A" w:rsidP="001F5B0A">
            <w:pPr>
              <w:pStyle w:val="TableBodyTextMIRB"/>
            </w:pPr>
            <w:r w:rsidRPr="00636BE8">
              <w:t>NUMBER(13,0)</w:t>
            </w:r>
          </w:p>
        </w:tc>
        <w:tc>
          <w:tcPr>
            <w:tcW w:w="1762" w:type="dxa"/>
            <w:vAlign w:val="center"/>
          </w:tcPr>
          <w:p w14:paraId="0F00D7A9" w14:textId="2F67E486" w:rsidR="001F5B0A" w:rsidRPr="00636BE8" w:rsidRDefault="00A60099" w:rsidP="001F5B0A">
            <w:pPr>
              <w:pStyle w:val="TableBodyTextMIRB"/>
            </w:pPr>
            <w:r w:rsidRPr="00636BE8">
              <w:t>Oui</w:t>
            </w:r>
          </w:p>
        </w:tc>
        <w:tc>
          <w:tcPr>
            <w:tcW w:w="1676" w:type="dxa"/>
            <w:vAlign w:val="center"/>
          </w:tcPr>
          <w:p w14:paraId="2E5E2FA9" w14:textId="77777777" w:rsidR="001F5B0A" w:rsidRPr="00636BE8" w:rsidRDefault="001F5B0A" w:rsidP="001F5B0A">
            <w:pPr>
              <w:pStyle w:val="TableBodyTextMIRB"/>
            </w:pPr>
            <w:r w:rsidRPr="00636BE8">
              <w:t>ELEMENT_ID</w:t>
            </w:r>
          </w:p>
        </w:tc>
        <w:tc>
          <w:tcPr>
            <w:tcW w:w="9000" w:type="dxa"/>
            <w:vAlign w:val="center"/>
          </w:tcPr>
          <w:p w14:paraId="6E5721E3" w14:textId="7844A449" w:rsidR="001F5B0A" w:rsidRPr="00636BE8" w:rsidRDefault="001F5B0A" w:rsidP="001F5B0A">
            <w:pPr>
              <w:pStyle w:val="TableBodyTextMIRB"/>
            </w:pPr>
            <w:r w:rsidRPr="00636BE8">
              <w:t>Référence de la clé étrangère (FK) OGF_ID à l’enregistrement parent de la table d’entités ORN_ROAD_NET_ELEMENT_FT.</w:t>
            </w:r>
          </w:p>
        </w:tc>
      </w:tr>
      <w:tr w:rsidR="001F5B0A" w:rsidRPr="00636BE8" w14:paraId="1684A775" w14:textId="77777777" w:rsidTr="001F5B0A">
        <w:trPr>
          <w:cantSplit/>
          <w:trHeight w:val="432"/>
        </w:trPr>
        <w:tc>
          <w:tcPr>
            <w:tcW w:w="3870" w:type="dxa"/>
            <w:vAlign w:val="center"/>
          </w:tcPr>
          <w:p w14:paraId="0620C258" w14:textId="77777777" w:rsidR="001F5B0A" w:rsidRPr="00636BE8" w:rsidRDefault="001F5B0A" w:rsidP="001F5B0A">
            <w:pPr>
              <w:pStyle w:val="TableColumnNameMIRB"/>
            </w:pPr>
            <w:r w:rsidRPr="00636BE8">
              <w:lastRenderedPageBreak/>
              <w:t>FROM_MEASURE</w:t>
            </w:r>
          </w:p>
        </w:tc>
        <w:tc>
          <w:tcPr>
            <w:tcW w:w="2160" w:type="dxa"/>
            <w:vAlign w:val="center"/>
          </w:tcPr>
          <w:p w14:paraId="31CC5A86" w14:textId="77777777" w:rsidR="001F5B0A" w:rsidRPr="00636BE8" w:rsidRDefault="001F5B0A" w:rsidP="001F5B0A">
            <w:pPr>
              <w:pStyle w:val="TableBodyTextMIRB"/>
            </w:pPr>
            <w:r w:rsidRPr="00636BE8">
              <w:t>NUMBER(9,3)</w:t>
            </w:r>
          </w:p>
        </w:tc>
        <w:tc>
          <w:tcPr>
            <w:tcW w:w="1762" w:type="dxa"/>
            <w:vAlign w:val="center"/>
          </w:tcPr>
          <w:p w14:paraId="07B99522" w14:textId="5E2C5E33" w:rsidR="001F5B0A" w:rsidRPr="00636BE8" w:rsidRDefault="00A60099" w:rsidP="001F5B0A">
            <w:pPr>
              <w:pStyle w:val="TableBodyTextMIRB"/>
            </w:pPr>
            <w:r w:rsidRPr="00636BE8">
              <w:t>Oui</w:t>
            </w:r>
          </w:p>
        </w:tc>
        <w:tc>
          <w:tcPr>
            <w:tcW w:w="1676" w:type="dxa"/>
            <w:vAlign w:val="center"/>
          </w:tcPr>
          <w:p w14:paraId="759AF3A5" w14:textId="77777777" w:rsidR="001F5B0A" w:rsidRPr="00636BE8" w:rsidRDefault="001F5B0A" w:rsidP="001F5B0A">
            <w:pPr>
              <w:pStyle w:val="TableBodyTextMIRB"/>
            </w:pPr>
            <w:r w:rsidRPr="00636BE8">
              <w:t>FROM_MEAS</w:t>
            </w:r>
          </w:p>
        </w:tc>
        <w:tc>
          <w:tcPr>
            <w:tcW w:w="9000" w:type="dxa"/>
            <w:vAlign w:val="center"/>
          </w:tcPr>
          <w:p w14:paraId="5481E6EB" w14:textId="617E51F7" w:rsidR="001F5B0A" w:rsidRPr="00636BE8" w:rsidRDefault="00636BE8" w:rsidP="001F5B0A">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1F5B0A" w:rsidRPr="00636BE8" w14:paraId="456755B6" w14:textId="77777777" w:rsidTr="001F5B0A">
        <w:trPr>
          <w:cantSplit/>
          <w:trHeight w:val="432"/>
        </w:trPr>
        <w:tc>
          <w:tcPr>
            <w:tcW w:w="3870" w:type="dxa"/>
            <w:vAlign w:val="center"/>
          </w:tcPr>
          <w:p w14:paraId="7A18DE0F" w14:textId="77777777" w:rsidR="001F5B0A" w:rsidRPr="00636BE8" w:rsidRDefault="001F5B0A" w:rsidP="001F5B0A">
            <w:pPr>
              <w:pStyle w:val="TableColumnNameMIRB"/>
            </w:pPr>
            <w:r w:rsidRPr="00636BE8">
              <w:t>TO_MEASURE</w:t>
            </w:r>
          </w:p>
        </w:tc>
        <w:tc>
          <w:tcPr>
            <w:tcW w:w="2160" w:type="dxa"/>
            <w:vAlign w:val="center"/>
          </w:tcPr>
          <w:p w14:paraId="270BEC3F" w14:textId="77777777" w:rsidR="001F5B0A" w:rsidRPr="00636BE8" w:rsidRDefault="001F5B0A" w:rsidP="001F5B0A">
            <w:pPr>
              <w:pStyle w:val="TableBodyTextMIRB"/>
            </w:pPr>
            <w:r w:rsidRPr="00636BE8">
              <w:t>NUMBER(9,3)</w:t>
            </w:r>
          </w:p>
        </w:tc>
        <w:tc>
          <w:tcPr>
            <w:tcW w:w="1762" w:type="dxa"/>
            <w:vAlign w:val="center"/>
          </w:tcPr>
          <w:p w14:paraId="0F72FE0A" w14:textId="50DE376C" w:rsidR="001F5B0A" w:rsidRPr="00636BE8" w:rsidRDefault="00A60099" w:rsidP="001F5B0A">
            <w:pPr>
              <w:pStyle w:val="TableBodyTextMIRB"/>
            </w:pPr>
            <w:r w:rsidRPr="00636BE8">
              <w:t>Oui</w:t>
            </w:r>
          </w:p>
        </w:tc>
        <w:tc>
          <w:tcPr>
            <w:tcW w:w="1676" w:type="dxa"/>
            <w:vAlign w:val="center"/>
          </w:tcPr>
          <w:p w14:paraId="49886E3E" w14:textId="77777777" w:rsidR="001F5B0A" w:rsidRPr="00636BE8" w:rsidRDefault="001F5B0A" w:rsidP="001F5B0A">
            <w:pPr>
              <w:pStyle w:val="TableBodyTextMIRB"/>
            </w:pPr>
            <w:r w:rsidRPr="00636BE8">
              <w:t>TO_MEASURE</w:t>
            </w:r>
          </w:p>
        </w:tc>
        <w:tc>
          <w:tcPr>
            <w:tcW w:w="9000" w:type="dxa"/>
            <w:vAlign w:val="center"/>
          </w:tcPr>
          <w:p w14:paraId="11FA2B99" w14:textId="77422D1D" w:rsidR="001F5B0A" w:rsidRPr="00636BE8" w:rsidRDefault="00636BE8" w:rsidP="001F5B0A">
            <w:pPr>
              <w:pStyle w:val="TableBodyTextMIRB"/>
            </w:pPr>
            <w:r w:rsidRPr="00636BE8">
              <w:t>Lieu de la fin de l’événement mesuré en mètres à partir du début de l’élément routier. Cette mesure est liée à la distance planimétrique et non à la distance réelle parcourue.</w:t>
            </w:r>
          </w:p>
        </w:tc>
      </w:tr>
      <w:tr w:rsidR="001F5B0A" w:rsidRPr="00636BE8" w14:paraId="135F466B" w14:textId="77777777" w:rsidTr="001F5B0A">
        <w:trPr>
          <w:cantSplit/>
          <w:trHeight w:val="432"/>
        </w:trPr>
        <w:tc>
          <w:tcPr>
            <w:tcW w:w="3870" w:type="dxa"/>
            <w:vAlign w:val="center"/>
          </w:tcPr>
          <w:p w14:paraId="28500BBF" w14:textId="77777777" w:rsidR="001F5B0A" w:rsidRPr="00636BE8" w:rsidRDefault="001F5B0A" w:rsidP="001F5B0A">
            <w:pPr>
              <w:pStyle w:val="TableColumnNameMIRB"/>
            </w:pPr>
            <w:r w:rsidRPr="00636BE8">
              <w:rPr>
                <w:bCs/>
              </w:rPr>
              <w:t>AGENCY_NAME</w:t>
            </w:r>
          </w:p>
        </w:tc>
        <w:tc>
          <w:tcPr>
            <w:tcW w:w="2160" w:type="dxa"/>
            <w:vAlign w:val="center"/>
          </w:tcPr>
          <w:p w14:paraId="21DF760E" w14:textId="77777777" w:rsidR="001F5B0A" w:rsidRPr="00636BE8" w:rsidRDefault="001F5B0A" w:rsidP="001F5B0A">
            <w:pPr>
              <w:pStyle w:val="TableBodyTextMIRB"/>
            </w:pPr>
            <w:r w:rsidRPr="00636BE8">
              <w:t>VARCHAR2(100)</w:t>
            </w:r>
          </w:p>
        </w:tc>
        <w:tc>
          <w:tcPr>
            <w:tcW w:w="1762" w:type="dxa"/>
            <w:vAlign w:val="center"/>
          </w:tcPr>
          <w:p w14:paraId="14C0BE7F" w14:textId="72ADF9DC" w:rsidR="001F5B0A" w:rsidRPr="00636BE8" w:rsidRDefault="00A60099" w:rsidP="001F5B0A">
            <w:pPr>
              <w:pStyle w:val="TableBodyTextMIRB"/>
            </w:pPr>
            <w:r w:rsidRPr="00636BE8">
              <w:t>Non</w:t>
            </w:r>
          </w:p>
        </w:tc>
        <w:tc>
          <w:tcPr>
            <w:tcW w:w="1676" w:type="dxa"/>
            <w:vAlign w:val="center"/>
          </w:tcPr>
          <w:p w14:paraId="4158C595" w14:textId="77777777" w:rsidR="001F5B0A" w:rsidRPr="00636BE8" w:rsidRDefault="001F5B0A" w:rsidP="001F5B0A">
            <w:pPr>
              <w:pStyle w:val="TableBodyTextMIRB"/>
            </w:pPr>
            <w:r w:rsidRPr="00636BE8">
              <w:t>AGENCY</w:t>
            </w:r>
          </w:p>
        </w:tc>
        <w:tc>
          <w:tcPr>
            <w:tcW w:w="9000" w:type="dxa"/>
            <w:vAlign w:val="center"/>
          </w:tcPr>
          <w:p w14:paraId="704FE920" w14:textId="63151B0F" w:rsidR="001F5B0A" w:rsidRPr="00636BE8" w:rsidRDefault="00636BE8" w:rsidP="001F5B0A">
            <w:pPr>
              <w:pStyle w:val="TableBodyTextMIRB"/>
            </w:pPr>
            <w:r w:rsidRPr="00636BE8">
              <w:t>Nom de l’organisme.</w:t>
            </w:r>
          </w:p>
          <w:p w14:paraId="052C665A" w14:textId="173B015A" w:rsidR="001F5B0A" w:rsidRPr="00636BE8" w:rsidRDefault="001F5B0A" w:rsidP="001F5B0A">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1F5B0A" w:rsidRPr="00636BE8" w14:paraId="0EF73F51" w14:textId="77777777" w:rsidTr="001F5B0A">
        <w:trPr>
          <w:cantSplit/>
          <w:trHeight w:val="432"/>
        </w:trPr>
        <w:tc>
          <w:tcPr>
            <w:tcW w:w="3870" w:type="dxa"/>
            <w:vAlign w:val="center"/>
          </w:tcPr>
          <w:p w14:paraId="491D216E" w14:textId="77777777" w:rsidR="001F5B0A" w:rsidRPr="00636BE8" w:rsidRDefault="001F5B0A" w:rsidP="001F5B0A">
            <w:pPr>
              <w:pStyle w:val="TableColumnNameMIRB"/>
            </w:pPr>
            <w:r w:rsidRPr="00636BE8">
              <w:t>EXTERNAL_IDENT</w:t>
            </w:r>
          </w:p>
        </w:tc>
        <w:tc>
          <w:tcPr>
            <w:tcW w:w="2160" w:type="dxa"/>
            <w:vAlign w:val="center"/>
          </w:tcPr>
          <w:p w14:paraId="7D985964" w14:textId="77777777" w:rsidR="001F5B0A" w:rsidRPr="00636BE8" w:rsidRDefault="001F5B0A" w:rsidP="001F5B0A">
            <w:pPr>
              <w:pStyle w:val="TableBodyTextMIRB"/>
            </w:pPr>
            <w:r w:rsidRPr="00636BE8">
              <w:t>VARCHAR2(32)</w:t>
            </w:r>
          </w:p>
        </w:tc>
        <w:tc>
          <w:tcPr>
            <w:tcW w:w="1762" w:type="dxa"/>
            <w:vAlign w:val="center"/>
          </w:tcPr>
          <w:p w14:paraId="58AA48C3" w14:textId="0CD1DB1B" w:rsidR="001F5B0A" w:rsidRPr="00636BE8" w:rsidRDefault="00A60099" w:rsidP="001F5B0A">
            <w:pPr>
              <w:pStyle w:val="TableBodyTextMIRB"/>
            </w:pPr>
            <w:r w:rsidRPr="00636BE8">
              <w:t>Non</w:t>
            </w:r>
          </w:p>
        </w:tc>
        <w:tc>
          <w:tcPr>
            <w:tcW w:w="1676" w:type="dxa"/>
            <w:vAlign w:val="center"/>
          </w:tcPr>
          <w:p w14:paraId="17B64F5D" w14:textId="77777777" w:rsidR="001F5B0A" w:rsidRPr="00636BE8" w:rsidRDefault="001F5B0A" w:rsidP="001F5B0A">
            <w:pPr>
              <w:pStyle w:val="TableBodyTextMIRB"/>
            </w:pPr>
            <w:r w:rsidRPr="00636BE8">
              <w:t>EXT_IDENT</w:t>
            </w:r>
          </w:p>
        </w:tc>
        <w:tc>
          <w:tcPr>
            <w:tcW w:w="9000" w:type="dxa"/>
            <w:vAlign w:val="center"/>
          </w:tcPr>
          <w:p w14:paraId="480F5330" w14:textId="0FB50D10" w:rsidR="001F5B0A" w:rsidRPr="00636BE8" w:rsidRDefault="00636BE8" w:rsidP="001F5B0A">
            <w:pPr>
              <w:pStyle w:val="TableBodyTextMIRB"/>
            </w:pPr>
            <w:r w:rsidRPr="00636BE8">
              <w:t>Identificateur unique attribué à l’organisme source.</w:t>
            </w:r>
          </w:p>
        </w:tc>
      </w:tr>
      <w:tr w:rsidR="001F5B0A" w:rsidRPr="00636BE8" w14:paraId="325B0FD6" w14:textId="77777777" w:rsidTr="001F5B0A">
        <w:trPr>
          <w:cantSplit/>
          <w:trHeight w:val="432"/>
        </w:trPr>
        <w:tc>
          <w:tcPr>
            <w:tcW w:w="3870" w:type="dxa"/>
            <w:vAlign w:val="center"/>
          </w:tcPr>
          <w:p w14:paraId="3E44C8F6" w14:textId="77777777" w:rsidR="001F5B0A" w:rsidRPr="00636BE8" w:rsidRDefault="001F5B0A" w:rsidP="001F5B0A">
            <w:pPr>
              <w:pStyle w:val="TableColumnNameMIRB"/>
            </w:pPr>
            <w:r w:rsidRPr="00636BE8">
              <w:t>EFFECTIVE_DATETIME</w:t>
            </w:r>
          </w:p>
        </w:tc>
        <w:tc>
          <w:tcPr>
            <w:tcW w:w="2160" w:type="dxa"/>
            <w:vAlign w:val="center"/>
          </w:tcPr>
          <w:p w14:paraId="6FDE6A98" w14:textId="77777777" w:rsidR="001F5B0A" w:rsidRPr="00636BE8" w:rsidRDefault="001F5B0A" w:rsidP="001F5B0A">
            <w:pPr>
              <w:pStyle w:val="TableBodyTextMIRB"/>
            </w:pPr>
            <w:r w:rsidRPr="00636BE8">
              <w:t>DATE</w:t>
            </w:r>
          </w:p>
        </w:tc>
        <w:tc>
          <w:tcPr>
            <w:tcW w:w="1762" w:type="dxa"/>
            <w:vAlign w:val="center"/>
          </w:tcPr>
          <w:p w14:paraId="42AC3245" w14:textId="5BF48854" w:rsidR="001F5B0A" w:rsidRPr="00636BE8" w:rsidRDefault="00A60099" w:rsidP="001F5B0A">
            <w:pPr>
              <w:pStyle w:val="TableBodyTextMIRB"/>
            </w:pPr>
            <w:r w:rsidRPr="00636BE8">
              <w:t>Oui</w:t>
            </w:r>
          </w:p>
        </w:tc>
        <w:tc>
          <w:tcPr>
            <w:tcW w:w="1676" w:type="dxa"/>
            <w:vAlign w:val="center"/>
          </w:tcPr>
          <w:p w14:paraId="63114E04" w14:textId="77777777" w:rsidR="001F5B0A" w:rsidRPr="00636BE8" w:rsidRDefault="001F5B0A" w:rsidP="001F5B0A">
            <w:pPr>
              <w:pStyle w:val="TableBodyTextMIRB"/>
            </w:pPr>
            <w:r w:rsidRPr="00636BE8">
              <w:t>EFF_DATE</w:t>
            </w:r>
          </w:p>
        </w:tc>
        <w:tc>
          <w:tcPr>
            <w:tcW w:w="9000" w:type="dxa"/>
            <w:vAlign w:val="center"/>
          </w:tcPr>
          <w:p w14:paraId="29EADE33" w14:textId="68B53593" w:rsidR="001F5B0A" w:rsidRPr="00636BE8" w:rsidRDefault="001F5B0A" w:rsidP="001F5B0A">
            <w:pPr>
              <w:pStyle w:val="TableBodyTextMIRB"/>
            </w:pPr>
            <w:r w:rsidRPr="00636BE8">
              <w:t>Date et heure de la création ou de la dernière modification de l’enregistrement dans la base de données source.</w:t>
            </w:r>
          </w:p>
        </w:tc>
      </w:tr>
    </w:tbl>
    <w:p w14:paraId="6A7B5F41" w14:textId="77777777" w:rsidR="00AB764C" w:rsidRPr="00636BE8" w:rsidRDefault="00AB764C" w:rsidP="00442EB3">
      <w:pPr>
        <w:pStyle w:val="Heading2NoNumbersMIRB"/>
        <w:rPr>
          <w:color w:val="244061"/>
        </w:rPr>
      </w:pPr>
      <w:bookmarkStart w:id="36" w:name="_Toc196317841"/>
      <w:r w:rsidRPr="00636BE8">
        <w:rPr>
          <w:color w:val="244061"/>
        </w:rPr>
        <w:t>ORN_ROAD_SURFACE</w:t>
      </w:r>
      <w:bookmarkEnd w:id="36"/>
    </w:p>
    <w:p w14:paraId="1A022AA4" w14:textId="463C2D78" w:rsidR="00AB764C" w:rsidRPr="00636BE8" w:rsidRDefault="00636BE8" w:rsidP="00AB764C">
      <w:pPr>
        <w:pStyle w:val="BodyAccessibleTextMIRB"/>
      </w:pPr>
      <w:r w:rsidRPr="00636BE8">
        <w:t>Type de surface d’un élément routier.</w:t>
      </w:r>
    </w:p>
    <w:tbl>
      <w:tblPr>
        <w:tblStyle w:val="TableGrid1"/>
        <w:tblW w:w="18468" w:type="dxa"/>
        <w:tblLayout w:type="fixed"/>
        <w:tblLook w:val="04A0" w:firstRow="1" w:lastRow="0" w:firstColumn="1" w:lastColumn="0" w:noHBand="0" w:noVBand="1"/>
        <w:tblCaption w:val="Table : ORN_ROAD_SURFACE"/>
        <w:tblDescription w:val="La table ORN_ROAD_SURFACE et ses attributs."/>
      </w:tblPr>
      <w:tblGrid>
        <w:gridCol w:w="3870"/>
        <w:gridCol w:w="2160"/>
        <w:gridCol w:w="1458"/>
        <w:gridCol w:w="1980"/>
        <w:gridCol w:w="9000"/>
      </w:tblGrid>
      <w:tr w:rsidR="001F5B0A" w:rsidRPr="00636BE8" w14:paraId="734C15F0" w14:textId="77777777" w:rsidTr="006D579D">
        <w:trPr>
          <w:cantSplit/>
          <w:trHeight w:val="432"/>
          <w:tblHeader/>
        </w:trPr>
        <w:tc>
          <w:tcPr>
            <w:tcW w:w="3870" w:type="dxa"/>
            <w:vAlign w:val="center"/>
          </w:tcPr>
          <w:p w14:paraId="602A89E0" w14:textId="29115E21" w:rsidR="001F5B0A" w:rsidRPr="00636BE8" w:rsidRDefault="001F5B0A" w:rsidP="001F5B0A">
            <w:pPr>
              <w:pStyle w:val="TableHeaderRowTextMIRB"/>
            </w:pPr>
            <w:r w:rsidRPr="00636BE8">
              <w:t>Nom de la colonne</w:t>
            </w:r>
          </w:p>
        </w:tc>
        <w:tc>
          <w:tcPr>
            <w:tcW w:w="2160" w:type="dxa"/>
            <w:vAlign w:val="center"/>
          </w:tcPr>
          <w:p w14:paraId="5AF84E55" w14:textId="479A6604" w:rsidR="001F5B0A" w:rsidRPr="00636BE8" w:rsidRDefault="001F5B0A" w:rsidP="001F5B0A">
            <w:pPr>
              <w:pStyle w:val="TableHeaderRowTextMIRB"/>
            </w:pPr>
            <w:r w:rsidRPr="00636BE8">
              <w:t>Type de colonne</w:t>
            </w:r>
          </w:p>
        </w:tc>
        <w:tc>
          <w:tcPr>
            <w:tcW w:w="1458" w:type="dxa"/>
            <w:vAlign w:val="center"/>
          </w:tcPr>
          <w:p w14:paraId="02E20BAB" w14:textId="3D21F117" w:rsidR="001F5B0A" w:rsidRPr="00636BE8" w:rsidRDefault="001F5B0A" w:rsidP="001F5B0A">
            <w:pPr>
              <w:pStyle w:val="TableHeaderRowTextMIRB"/>
            </w:pPr>
            <w:r w:rsidRPr="00636BE8">
              <w:t>Obligatoire</w:t>
            </w:r>
          </w:p>
        </w:tc>
        <w:tc>
          <w:tcPr>
            <w:tcW w:w="1980" w:type="dxa"/>
            <w:vAlign w:val="center"/>
          </w:tcPr>
          <w:p w14:paraId="34E64B1B" w14:textId="3A7ED1F4" w:rsidR="001F5B0A" w:rsidRPr="00636BE8" w:rsidRDefault="001F5B0A" w:rsidP="001F5B0A">
            <w:pPr>
              <w:pStyle w:val="TableHeaderRowTextMIRB"/>
            </w:pPr>
            <w:r w:rsidRPr="00636BE8">
              <w:t>Nom abrégé</w:t>
            </w:r>
          </w:p>
        </w:tc>
        <w:tc>
          <w:tcPr>
            <w:tcW w:w="9000" w:type="dxa"/>
            <w:vAlign w:val="center"/>
          </w:tcPr>
          <w:p w14:paraId="01DC1631" w14:textId="506E472E" w:rsidR="001F5B0A" w:rsidRPr="00636BE8" w:rsidRDefault="001F5B0A" w:rsidP="001F5B0A">
            <w:pPr>
              <w:pStyle w:val="TableHeaderRowTextMIRB"/>
            </w:pPr>
            <w:r w:rsidRPr="00636BE8">
              <w:t>Description</w:t>
            </w:r>
          </w:p>
        </w:tc>
      </w:tr>
      <w:tr w:rsidR="001F5B0A" w:rsidRPr="00636BE8" w14:paraId="4F41C0B7" w14:textId="77777777" w:rsidTr="006D579D">
        <w:trPr>
          <w:cantSplit/>
          <w:trHeight w:val="432"/>
        </w:trPr>
        <w:tc>
          <w:tcPr>
            <w:tcW w:w="3870" w:type="dxa"/>
            <w:vAlign w:val="center"/>
          </w:tcPr>
          <w:p w14:paraId="48F2849C" w14:textId="77777777" w:rsidR="001F5B0A" w:rsidRPr="00636BE8" w:rsidRDefault="001F5B0A" w:rsidP="001F5B0A">
            <w:pPr>
              <w:pStyle w:val="TableColumnNameMIRB"/>
            </w:pPr>
            <w:r w:rsidRPr="00636BE8">
              <w:t>EVENT_ID</w:t>
            </w:r>
          </w:p>
        </w:tc>
        <w:tc>
          <w:tcPr>
            <w:tcW w:w="2160" w:type="dxa"/>
            <w:vAlign w:val="center"/>
          </w:tcPr>
          <w:p w14:paraId="1AD63F26" w14:textId="77777777" w:rsidR="001F5B0A" w:rsidRPr="00636BE8" w:rsidRDefault="001F5B0A" w:rsidP="001F5B0A">
            <w:pPr>
              <w:pStyle w:val="TableBodyTextMIRB"/>
            </w:pPr>
            <w:r w:rsidRPr="00636BE8">
              <w:t>NUMBER(13,0)</w:t>
            </w:r>
          </w:p>
        </w:tc>
        <w:tc>
          <w:tcPr>
            <w:tcW w:w="1458" w:type="dxa"/>
            <w:vAlign w:val="center"/>
          </w:tcPr>
          <w:p w14:paraId="28414C8E" w14:textId="7055CA96" w:rsidR="001F5B0A" w:rsidRPr="00636BE8" w:rsidRDefault="00A60099" w:rsidP="001F5B0A">
            <w:pPr>
              <w:pStyle w:val="TableBodyTextMIRB"/>
            </w:pPr>
            <w:r w:rsidRPr="00636BE8">
              <w:t>Oui</w:t>
            </w:r>
          </w:p>
        </w:tc>
        <w:tc>
          <w:tcPr>
            <w:tcW w:w="1980" w:type="dxa"/>
            <w:vAlign w:val="center"/>
          </w:tcPr>
          <w:p w14:paraId="6C229C74" w14:textId="77777777" w:rsidR="001F5B0A" w:rsidRPr="00636BE8" w:rsidRDefault="001F5B0A" w:rsidP="001F5B0A">
            <w:pPr>
              <w:pStyle w:val="TableBodyTextMIRB"/>
            </w:pPr>
            <w:r w:rsidRPr="00636BE8">
              <w:t>EVENT_ID</w:t>
            </w:r>
          </w:p>
        </w:tc>
        <w:tc>
          <w:tcPr>
            <w:tcW w:w="9000" w:type="dxa"/>
            <w:vAlign w:val="center"/>
          </w:tcPr>
          <w:p w14:paraId="06D9092D" w14:textId="404CF670" w:rsidR="001F5B0A" w:rsidRPr="00636BE8" w:rsidRDefault="00636BE8" w:rsidP="001F5B0A">
            <w:pPr>
              <w:pStyle w:val="TableBodyTextMIRB"/>
            </w:pPr>
            <w:r w:rsidRPr="00636BE8">
              <w:t>Identificateur généré par le système, unique au niveau de la demande.</w:t>
            </w:r>
          </w:p>
        </w:tc>
      </w:tr>
      <w:tr w:rsidR="001F5B0A" w:rsidRPr="00636BE8" w14:paraId="641B72B4" w14:textId="77777777" w:rsidTr="006D579D">
        <w:trPr>
          <w:cantSplit/>
          <w:trHeight w:val="432"/>
        </w:trPr>
        <w:tc>
          <w:tcPr>
            <w:tcW w:w="3870" w:type="dxa"/>
            <w:vAlign w:val="center"/>
          </w:tcPr>
          <w:p w14:paraId="288AFD41" w14:textId="77777777" w:rsidR="001F5B0A" w:rsidRPr="00636BE8" w:rsidRDefault="001F5B0A" w:rsidP="001F5B0A">
            <w:pPr>
              <w:pStyle w:val="TableColumnNameMIRB"/>
            </w:pPr>
            <w:r w:rsidRPr="00636BE8">
              <w:t>ORN_ROAD_NET_ELEMENT_ID</w:t>
            </w:r>
          </w:p>
        </w:tc>
        <w:tc>
          <w:tcPr>
            <w:tcW w:w="2160" w:type="dxa"/>
            <w:vAlign w:val="center"/>
          </w:tcPr>
          <w:p w14:paraId="7722791B" w14:textId="77777777" w:rsidR="001F5B0A" w:rsidRPr="00636BE8" w:rsidRDefault="001F5B0A" w:rsidP="001F5B0A">
            <w:pPr>
              <w:pStyle w:val="TableBodyTextMIRB"/>
            </w:pPr>
            <w:r w:rsidRPr="00636BE8">
              <w:t>NUMBER(13,0)</w:t>
            </w:r>
          </w:p>
        </w:tc>
        <w:tc>
          <w:tcPr>
            <w:tcW w:w="1458" w:type="dxa"/>
            <w:vAlign w:val="center"/>
          </w:tcPr>
          <w:p w14:paraId="008D007E" w14:textId="788242FB" w:rsidR="001F5B0A" w:rsidRPr="00636BE8" w:rsidRDefault="00A60099" w:rsidP="001F5B0A">
            <w:pPr>
              <w:pStyle w:val="TableBodyTextMIRB"/>
            </w:pPr>
            <w:r w:rsidRPr="00636BE8">
              <w:t>Oui</w:t>
            </w:r>
          </w:p>
        </w:tc>
        <w:tc>
          <w:tcPr>
            <w:tcW w:w="1980" w:type="dxa"/>
            <w:vAlign w:val="center"/>
          </w:tcPr>
          <w:p w14:paraId="3C5882AB" w14:textId="77777777" w:rsidR="001F5B0A" w:rsidRPr="00636BE8" w:rsidRDefault="001F5B0A" w:rsidP="001F5B0A">
            <w:pPr>
              <w:pStyle w:val="TableBodyTextMIRB"/>
            </w:pPr>
            <w:r w:rsidRPr="00636BE8">
              <w:t>ELEMENT_ID</w:t>
            </w:r>
          </w:p>
        </w:tc>
        <w:tc>
          <w:tcPr>
            <w:tcW w:w="9000" w:type="dxa"/>
            <w:vAlign w:val="center"/>
          </w:tcPr>
          <w:p w14:paraId="2A99A9FF" w14:textId="53000573" w:rsidR="001F5B0A" w:rsidRPr="00636BE8" w:rsidRDefault="001F5B0A" w:rsidP="001F5B0A">
            <w:pPr>
              <w:pStyle w:val="TableBodyTextMIRB"/>
            </w:pPr>
            <w:r w:rsidRPr="00636BE8">
              <w:t>Référence de la clé étrangère (FK) OGF_ID à l’enregistrement parent de la table d’entités ORN_ROAD_NET_ELEMENT_FT.</w:t>
            </w:r>
          </w:p>
        </w:tc>
      </w:tr>
      <w:tr w:rsidR="001F5B0A" w:rsidRPr="00636BE8" w14:paraId="3856DB72" w14:textId="77777777" w:rsidTr="006D579D">
        <w:trPr>
          <w:cantSplit/>
          <w:trHeight w:val="432"/>
        </w:trPr>
        <w:tc>
          <w:tcPr>
            <w:tcW w:w="3870" w:type="dxa"/>
            <w:vAlign w:val="center"/>
          </w:tcPr>
          <w:p w14:paraId="0C0C3FC8" w14:textId="77777777" w:rsidR="001F5B0A" w:rsidRPr="00636BE8" w:rsidRDefault="001F5B0A" w:rsidP="001F5B0A">
            <w:pPr>
              <w:pStyle w:val="TableColumnNameMIRB"/>
            </w:pPr>
            <w:r w:rsidRPr="00636BE8">
              <w:t>FROM_MEASURE</w:t>
            </w:r>
          </w:p>
        </w:tc>
        <w:tc>
          <w:tcPr>
            <w:tcW w:w="2160" w:type="dxa"/>
            <w:vAlign w:val="center"/>
          </w:tcPr>
          <w:p w14:paraId="4CF78DB5" w14:textId="77777777" w:rsidR="001F5B0A" w:rsidRPr="00636BE8" w:rsidRDefault="001F5B0A" w:rsidP="001F5B0A">
            <w:pPr>
              <w:pStyle w:val="TableBodyTextMIRB"/>
            </w:pPr>
            <w:r w:rsidRPr="00636BE8">
              <w:t>NUMBER(9,3)</w:t>
            </w:r>
          </w:p>
        </w:tc>
        <w:tc>
          <w:tcPr>
            <w:tcW w:w="1458" w:type="dxa"/>
            <w:vAlign w:val="center"/>
          </w:tcPr>
          <w:p w14:paraId="50043F7B" w14:textId="04627E72" w:rsidR="001F5B0A" w:rsidRPr="00636BE8" w:rsidRDefault="00A60099" w:rsidP="001F5B0A">
            <w:pPr>
              <w:pStyle w:val="TableBodyTextMIRB"/>
            </w:pPr>
            <w:r w:rsidRPr="00636BE8">
              <w:t>Oui</w:t>
            </w:r>
          </w:p>
        </w:tc>
        <w:tc>
          <w:tcPr>
            <w:tcW w:w="1980" w:type="dxa"/>
            <w:vAlign w:val="center"/>
          </w:tcPr>
          <w:p w14:paraId="4E042CA5" w14:textId="77777777" w:rsidR="001F5B0A" w:rsidRPr="00636BE8" w:rsidRDefault="001F5B0A" w:rsidP="001F5B0A">
            <w:pPr>
              <w:pStyle w:val="TableBodyTextMIRB"/>
            </w:pPr>
            <w:r w:rsidRPr="00636BE8">
              <w:t>FROM_MEAS</w:t>
            </w:r>
          </w:p>
        </w:tc>
        <w:tc>
          <w:tcPr>
            <w:tcW w:w="9000" w:type="dxa"/>
            <w:vAlign w:val="center"/>
          </w:tcPr>
          <w:p w14:paraId="1131A36A" w14:textId="2258BA12" w:rsidR="001F5B0A" w:rsidRPr="00636BE8" w:rsidRDefault="00636BE8" w:rsidP="001F5B0A">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1F5B0A" w:rsidRPr="00636BE8" w14:paraId="53035975" w14:textId="77777777" w:rsidTr="006D579D">
        <w:trPr>
          <w:cantSplit/>
          <w:trHeight w:val="432"/>
        </w:trPr>
        <w:tc>
          <w:tcPr>
            <w:tcW w:w="3870" w:type="dxa"/>
            <w:vAlign w:val="center"/>
          </w:tcPr>
          <w:p w14:paraId="772D7841" w14:textId="77777777" w:rsidR="001F5B0A" w:rsidRPr="00636BE8" w:rsidRDefault="001F5B0A" w:rsidP="001F5B0A">
            <w:pPr>
              <w:pStyle w:val="TableColumnNameMIRB"/>
            </w:pPr>
            <w:r w:rsidRPr="00636BE8">
              <w:t>TO_MEASURE</w:t>
            </w:r>
          </w:p>
        </w:tc>
        <w:tc>
          <w:tcPr>
            <w:tcW w:w="2160" w:type="dxa"/>
            <w:vAlign w:val="center"/>
          </w:tcPr>
          <w:p w14:paraId="266B5FA2" w14:textId="77777777" w:rsidR="001F5B0A" w:rsidRPr="00636BE8" w:rsidRDefault="001F5B0A" w:rsidP="001F5B0A">
            <w:pPr>
              <w:pStyle w:val="TableBodyTextMIRB"/>
            </w:pPr>
            <w:r w:rsidRPr="00636BE8">
              <w:t>NUMBER(9,3)</w:t>
            </w:r>
          </w:p>
        </w:tc>
        <w:tc>
          <w:tcPr>
            <w:tcW w:w="1458" w:type="dxa"/>
            <w:vAlign w:val="center"/>
          </w:tcPr>
          <w:p w14:paraId="004093CF" w14:textId="0B872CF1" w:rsidR="001F5B0A" w:rsidRPr="00636BE8" w:rsidRDefault="00A60099" w:rsidP="001F5B0A">
            <w:pPr>
              <w:pStyle w:val="TableBodyTextMIRB"/>
            </w:pPr>
            <w:r w:rsidRPr="00636BE8">
              <w:t>Oui</w:t>
            </w:r>
          </w:p>
        </w:tc>
        <w:tc>
          <w:tcPr>
            <w:tcW w:w="1980" w:type="dxa"/>
            <w:vAlign w:val="center"/>
          </w:tcPr>
          <w:p w14:paraId="48732A64" w14:textId="77777777" w:rsidR="001F5B0A" w:rsidRPr="00636BE8" w:rsidRDefault="001F5B0A" w:rsidP="001F5B0A">
            <w:pPr>
              <w:pStyle w:val="TableBodyTextMIRB"/>
            </w:pPr>
            <w:r w:rsidRPr="00636BE8">
              <w:t>TO_MEASURE</w:t>
            </w:r>
          </w:p>
        </w:tc>
        <w:tc>
          <w:tcPr>
            <w:tcW w:w="9000" w:type="dxa"/>
            <w:vAlign w:val="center"/>
          </w:tcPr>
          <w:p w14:paraId="052E0F08" w14:textId="139AC99F" w:rsidR="001F5B0A" w:rsidRPr="00636BE8" w:rsidRDefault="00636BE8" w:rsidP="001F5B0A">
            <w:pPr>
              <w:pStyle w:val="TableBodyTextMIRB"/>
            </w:pPr>
            <w:r w:rsidRPr="00636BE8">
              <w:t>Lieu de la fin de l’événement mesuré en mètres à partir du début de l’élément routier. Cette mesure est liée à la distance planimétrique et non à la distance réelle parcourue.</w:t>
            </w:r>
          </w:p>
        </w:tc>
      </w:tr>
      <w:tr w:rsidR="001F5B0A" w:rsidRPr="00636BE8" w14:paraId="5FDB6D5E" w14:textId="77777777" w:rsidTr="006D579D">
        <w:trPr>
          <w:cantSplit/>
          <w:trHeight w:val="432"/>
        </w:trPr>
        <w:tc>
          <w:tcPr>
            <w:tcW w:w="3870" w:type="dxa"/>
            <w:vAlign w:val="center"/>
          </w:tcPr>
          <w:p w14:paraId="428BB625" w14:textId="77777777" w:rsidR="001F5B0A" w:rsidRPr="00636BE8" w:rsidRDefault="001F5B0A" w:rsidP="001F5B0A">
            <w:pPr>
              <w:pStyle w:val="TableColumnNameMIRB"/>
            </w:pPr>
            <w:r w:rsidRPr="00636BE8">
              <w:rPr>
                <w:bCs/>
              </w:rPr>
              <w:t>PAVEMENT_STATUS</w:t>
            </w:r>
          </w:p>
        </w:tc>
        <w:tc>
          <w:tcPr>
            <w:tcW w:w="2160" w:type="dxa"/>
            <w:vAlign w:val="center"/>
          </w:tcPr>
          <w:p w14:paraId="04D77EB7" w14:textId="77777777" w:rsidR="001F5B0A" w:rsidRPr="00636BE8" w:rsidRDefault="001F5B0A" w:rsidP="001F5B0A">
            <w:pPr>
              <w:pStyle w:val="TableBodyTextMIRB"/>
            </w:pPr>
            <w:r w:rsidRPr="00636BE8">
              <w:t>VARCHAR2(10)</w:t>
            </w:r>
          </w:p>
        </w:tc>
        <w:tc>
          <w:tcPr>
            <w:tcW w:w="1458" w:type="dxa"/>
            <w:vAlign w:val="center"/>
          </w:tcPr>
          <w:p w14:paraId="5A24DAB7" w14:textId="698C9EC5" w:rsidR="001F5B0A" w:rsidRPr="00636BE8" w:rsidRDefault="00A60099" w:rsidP="001F5B0A">
            <w:pPr>
              <w:pStyle w:val="TableBodyTextMIRB"/>
            </w:pPr>
            <w:r w:rsidRPr="00636BE8">
              <w:t>Oui</w:t>
            </w:r>
          </w:p>
        </w:tc>
        <w:tc>
          <w:tcPr>
            <w:tcW w:w="1980" w:type="dxa"/>
            <w:vAlign w:val="center"/>
          </w:tcPr>
          <w:p w14:paraId="52E78D13" w14:textId="77777777" w:rsidR="001F5B0A" w:rsidRPr="00636BE8" w:rsidRDefault="001F5B0A" w:rsidP="001F5B0A">
            <w:pPr>
              <w:pStyle w:val="TableBodyTextMIRB"/>
            </w:pPr>
            <w:r w:rsidRPr="00636BE8">
              <w:t>PAVEMENT_S</w:t>
            </w:r>
          </w:p>
        </w:tc>
        <w:tc>
          <w:tcPr>
            <w:tcW w:w="9000" w:type="dxa"/>
            <w:vAlign w:val="center"/>
          </w:tcPr>
          <w:p w14:paraId="1D9E8D84" w14:textId="77777777" w:rsidR="00746188" w:rsidRPr="00636BE8" w:rsidRDefault="00746188" w:rsidP="001F5B0A">
            <w:pPr>
              <w:pStyle w:val="TableBodyTextMIRB"/>
            </w:pPr>
            <w:r w:rsidRPr="00636BE8">
              <w:t>Type de surface d’un élément routier.</w:t>
            </w:r>
          </w:p>
          <w:p w14:paraId="02C522F9" w14:textId="61EF8997" w:rsidR="001F5B0A" w:rsidRPr="00636BE8" w:rsidRDefault="00746188" w:rsidP="001F5B0A">
            <w:pPr>
              <w:pStyle w:val="TableBodyTextMIRB"/>
            </w:pPr>
            <w:r w:rsidRPr="00636BE8">
              <w:t xml:space="preserve">Valeurs admissibles : (Consulter la table de correspondance </w:t>
            </w:r>
            <w:hyperlink w:anchor="ORN_PAVEMENT_STATUS_LIST" w:history="1">
              <w:r w:rsidR="001F5B0A" w:rsidRPr="00636BE8">
                <w:rPr>
                  <w:rStyle w:val="HyperlinkMIRBChar"/>
                  <w:color w:val="244061"/>
                </w:rPr>
                <w:t>ORN_PAVEMENT_STATUS_LIST</w:t>
              </w:r>
            </w:hyperlink>
            <w:r w:rsidR="001F5B0A" w:rsidRPr="00636BE8">
              <w:t xml:space="preserve"> </w:t>
            </w:r>
            <w:r w:rsidRPr="00636BE8">
              <w:t>en annexe</w:t>
            </w:r>
            <w:r w:rsidR="001F5B0A" w:rsidRPr="00636BE8">
              <w:t>)</w:t>
            </w:r>
            <w:r w:rsidRPr="00636BE8">
              <w:t>.</w:t>
            </w:r>
          </w:p>
        </w:tc>
      </w:tr>
      <w:tr w:rsidR="001F5B0A" w:rsidRPr="00636BE8" w14:paraId="6DECB42F" w14:textId="77777777" w:rsidTr="006D579D">
        <w:trPr>
          <w:cantSplit/>
          <w:trHeight w:val="432"/>
        </w:trPr>
        <w:tc>
          <w:tcPr>
            <w:tcW w:w="3870" w:type="dxa"/>
            <w:vAlign w:val="center"/>
          </w:tcPr>
          <w:p w14:paraId="7FFF90DB" w14:textId="77777777" w:rsidR="001F5B0A" w:rsidRPr="00636BE8" w:rsidRDefault="001F5B0A" w:rsidP="001F5B0A">
            <w:pPr>
              <w:pStyle w:val="TableColumnNameMIRB"/>
            </w:pPr>
            <w:r w:rsidRPr="00636BE8">
              <w:rPr>
                <w:bCs/>
              </w:rPr>
              <w:lastRenderedPageBreak/>
              <w:t>SURFACE_TYPE</w:t>
            </w:r>
          </w:p>
        </w:tc>
        <w:tc>
          <w:tcPr>
            <w:tcW w:w="2160" w:type="dxa"/>
            <w:vAlign w:val="center"/>
          </w:tcPr>
          <w:p w14:paraId="0A650D02" w14:textId="77777777" w:rsidR="001F5B0A" w:rsidRPr="00636BE8" w:rsidRDefault="001F5B0A" w:rsidP="001F5B0A">
            <w:pPr>
              <w:pStyle w:val="TableBodyTextMIRB"/>
            </w:pPr>
            <w:r w:rsidRPr="00636BE8">
              <w:t>VARCHAR2(10)</w:t>
            </w:r>
          </w:p>
        </w:tc>
        <w:tc>
          <w:tcPr>
            <w:tcW w:w="1458" w:type="dxa"/>
            <w:vAlign w:val="center"/>
          </w:tcPr>
          <w:p w14:paraId="61B0CB7C" w14:textId="5999EB0F" w:rsidR="001F5B0A" w:rsidRPr="00636BE8" w:rsidRDefault="00A60099" w:rsidP="001F5B0A">
            <w:pPr>
              <w:pStyle w:val="TableBodyTextMIRB"/>
            </w:pPr>
            <w:r w:rsidRPr="00636BE8">
              <w:t>Oui</w:t>
            </w:r>
          </w:p>
        </w:tc>
        <w:tc>
          <w:tcPr>
            <w:tcW w:w="1980" w:type="dxa"/>
            <w:vAlign w:val="center"/>
          </w:tcPr>
          <w:p w14:paraId="567B3202" w14:textId="77777777" w:rsidR="001F5B0A" w:rsidRPr="00636BE8" w:rsidRDefault="001F5B0A" w:rsidP="001F5B0A">
            <w:pPr>
              <w:pStyle w:val="TableBodyTextMIRB"/>
            </w:pPr>
            <w:r w:rsidRPr="00636BE8">
              <w:t>SURFACE_T</w:t>
            </w:r>
          </w:p>
        </w:tc>
        <w:tc>
          <w:tcPr>
            <w:tcW w:w="9000" w:type="dxa"/>
            <w:vAlign w:val="center"/>
          </w:tcPr>
          <w:p w14:paraId="312410A5" w14:textId="77777777" w:rsidR="00636BE8" w:rsidRPr="00636BE8" w:rsidRDefault="00636BE8" w:rsidP="001F5B0A">
            <w:pPr>
              <w:pStyle w:val="TableBodyTextMIRB"/>
            </w:pPr>
            <w:r w:rsidRPr="00636BE8">
              <w:t>Événement linéaire indiquant le type de surface d’un élément routier.</w:t>
            </w:r>
          </w:p>
          <w:p w14:paraId="09E9EB18" w14:textId="04C26833" w:rsidR="001F5B0A" w:rsidRPr="00636BE8" w:rsidRDefault="00721C6E" w:rsidP="001F5B0A">
            <w:pPr>
              <w:pStyle w:val="TableBodyTextMIRB"/>
            </w:pPr>
            <w:r w:rsidRPr="00636BE8">
              <w:t xml:space="preserve">Valeurs admissibles : (Consulter la table de correspondance </w:t>
            </w:r>
            <w:hyperlink w:anchor="ORN_SURFACE_TYPE_LIST" w:history="1">
              <w:r w:rsidR="001F5B0A" w:rsidRPr="00636BE8">
                <w:rPr>
                  <w:rStyle w:val="HyperlinkMIRBChar"/>
                  <w:color w:val="244061"/>
                </w:rPr>
                <w:t>ORN_SURFACE_TYPE_LIST</w:t>
              </w:r>
            </w:hyperlink>
            <w:r w:rsidR="001F5B0A" w:rsidRPr="00636BE8">
              <w:t xml:space="preserve"> </w:t>
            </w:r>
            <w:r w:rsidRPr="00636BE8">
              <w:t>en annexe</w:t>
            </w:r>
            <w:r w:rsidR="001F5B0A" w:rsidRPr="00636BE8">
              <w:t>)</w:t>
            </w:r>
          </w:p>
        </w:tc>
      </w:tr>
      <w:tr w:rsidR="001F5B0A" w:rsidRPr="00636BE8" w14:paraId="42543B2B" w14:textId="77777777" w:rsidTr="006D579D">
        <w:trPr>
          <w:cantSplit/>
          <w:trHeight w:val="432"/>
        </w:trPr>
        <w:tc>
          <w:tcPr>
            <w:tcW w:w="3870" w:type="dxa"/>
            <w:vAlign w:val="center"/>
          </w:tcPr>
          <w:p w14:paraId="2CC95F51" w14:textId="77777777" w:rsidR="001F5B0A" w:rsidRPr="00636BE8" w:rsidRDefault="001F5B0A" w:rsidP="001F5B0A">
            <w:pPr>
              <w:pStyle w:val="TableColumnNameMIRB"/>
            </w:pPr>
            <w:r w:rsidRPr="00636BE8">
              <w:rPr>
                <w:bCs/>
              </w:rPr>
              <w:t>AGENCY_NAME</w:t>
            </w:r>
          </w:p>
        </w:tc>
        <w:tc>
          <w:tcPr>
            <w:tcW w:w="2160" w:type="dxa"/>
            <w:vAlign w:val="center"/>
          </w:tcPr>
          <w:p w14:paraId="445A8429" w14:textId="77777777" w:rsidR="001F5B0A" w:rsidRPr="00636BE8" w:rsidRDefault="001F5B0A" w:rsidP="001F5B0A">
            <w:pPr>
              <w:pStyle w:val="TableBodyTextMIRB"/>
            </w:pPr>
            <w:r w:rsidRPr="00636BE8">
              <w:t>VARCHAR2(100)</w:t>
            </w:r>
          </w:p>
        </w:tc>
        <w:tc>
          <w:tcPr>
            <w:tcW w:w="1458" w:type="dxa"/>
            <w:vAlign w:val="center"/>
          </w:tcPr>
          <w:p w14:paraId="5F8CFBA6" w14:textId="4F20CD88" w:rsidR="001F5B0A" w:rsidRPr="00636BE8" w:rsidRDefault="00A60099" w:rsidP="001F5B0A">
            <w:pPr>
              <w:pStyle w:val="TableBodyTextMIRB"/>
            </w:pPr>
            <w:r w:rsidRPr="00636BE8">
              <w:t>Non</w:t>
            </w:r>
          </w:p>
        </w:tc>
        <w:tc>
          <w:tcPr>
            <w:tcW w:w="1980" w:type="dxa"/>
            <w:vAlign w:val="center"/>
          </w:tcPr>
          <w:p w14:paraId="3E9EF894" w14:textId="77777777" w:rsidR="001F5B0A" w:rsidRPr="00636BE8" w:rsidRDefault="001F5B0A" w:rsidP="001F5B0A">
            <w:pPr>
              <w:pStyle w:val="TableBodyTextMIRB"/>
            </w:pPr>
            <w:r w:rsidRPr="00636BE8">
              <w:t>AGENCY</w:t>
            </w:r>
          </w:p>
        </w:tc>
        <w:tc>
          <w:tcPr>
            <w:tcW w:w="9000" w:type="dxa"/>
            <w:vAlign w:val="center"/>
          </w:tcPr>
          <w:p w14:paraId="2F754B8F" w14:textId="37AAB86E" w:rsidR="00721C6E" w:rsidRPr="00636BE8" w:rsidRDefault="00636BE8" w:rsidP="00721C6E">
            <w:pPr>
              <w:pStyle w:val="TableBodyTextMIRB"/>
            </w:pPr>
            <w:r w:rsidRPr="00636BE8">
              <w:t>Nom de l’organisme.</w:t>
            </w:r>
          </w:p>
          <w:p w14:paraId="3AFE2167" w14:textId="41E06692" w:rsidR="001F5B0A" w:rsidRPr="00636BE8" w:rsidRDefault="00721C6E" w:rsidP="00721C6E">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1F5B0A" w:rsidRPr="00636BE8" w14:paraId="0F6E6DFC" w14:textId="77777777" w:rsidTr="006D579D">
        <w:trPr>
          <w:cantSplit/>
          <w:trHeight w:val="432"/>
        </w:trPr>
        <w:tc>
          <w:tcPr>
            <w:tcW w:w="3870" w:type="dxa"/>
            <w:vAlign w:val="center"/>
          </w:tcPr>
          <w:p w14:paraId="346EB6CA" w14:textId="77777777" w:rsidR="001F5B0A" w:rsidRPr="00636BE8" w:rsidRDefault="001F5B0A" w:rsidP="001F5B0A">
            <w:pPr>
              <w:pStyle w:val="TableColumnNameMIRB"/>
            </w:pPr>
            <w:r w:rsidRPr="00636BE8">
              <w:t>EFFECTIVE_DATETIME</w:t>
            </w:r>
          </w:p>
        </w:tc>
        <w:tc>
          <w:tcPr>
            <w:tcW w:w="2160" w:type="dxa"/>
            <w:vAlign w:val="center"/>
          </w:tcPr>
          <w:p w14:paraId="166738E1" w14:textId="77777777" w:rsidR="001F5B0A" w:rsidRPr="00636BE8" w:rsidRDefault="001F5B0A" w:rsidP="001F5B0A">
            <w:pPr>
              <w:pStyle w:val="TableBodyTextMIRB"/>
            </w:pPr>
            <w:r w:rsidRPr="00636BE8">
              <w:t>DATE</w:t>
            </w:r>
          </w:p>
        </w:tc>
        <w:tc>
          <w:tcPr>
            <w:tcW w:w="1458" w:type="dxa"/>
            <w:vAlign w:val="center"/>
          </w:tcPr>
          <w:p w14:paraId="10FDCCE2" w14:textId="00434DCE" w:rsidR="001F5B0A" w:rsidRPr="00636BE8" w:rsidRDefault="00A60099" w:rsidP="001F5B0A">
            <w:pPr>
              <w:pStyle w:val="TableBodyTextMIRB"/>
            </w:pPr>
            <w:r w:rsidRPr="00636BE8">
              <w:t>Oui</w:t>
            </w:r>
          </w:p>
        </w:tc>
        <w:tc>
          <w:tcPr>
            <w:tcW w:w="1980" w:type="dxa"/>
            <w:vAlign w:val="center"/>
          </w:tcPr>
          <w:p w14:paraId="73A9B5F7" w14:textId="77777777" w:rsidR="001F5B0A" w:rsidRPr="00636BE8" w:rsidRDefault="001F5B0A" w:rsidP="001F5B0A">
            <w:pPr>
              <w:pStyle w:val="TableBodyTextMIRB"/>
            </w:pPr>
            <w:r w:rsidRPr="00636BE8">
              <w:t>EFF_DATE</w:t>
            </w:r>
          </w:p>
        </w:tc>
        <w:tc>
          <w:tcPr>
            <w:tcW w:w="9000" w:type="dxa"/>
            <w:vAlign w:val="center"/>
          </w:tcPr>
          <w:p w14:paraId="50B6C9F4" w14:textId="5ECC961E" w:rsidR="001F5B0A" w:rsidRPr="00636BE8" w:rsidRDefault="00721C6E" w:rsidP="001F5B0A">
            <w:pPr>
              <w:pStyle w:val="TableBodyTextMIRB"/>
            </w:pPr>
            <w:r w:rsidRPr="00636BE8">
              <w:t>Date et heure de la création ou de la dernière modification de l’enregistrement dans la base de données source.</w:t>
            </w:r>
          </w:p>
        </w:tc>
      </w:tr>
    </w:tbl>
    <w:p w14:paraId="1A7E15F2" w14:textId="77777777" w:rsidR="00AB764C" w:rsidRPr="00636BE8" w:rsidRDefault="00AB764C" w:rsidP="00442EB3">
      <w:pPr>
        <w:pStyle w:val="Heading2NoNumbersMIRB"/>
        <w:rPr>
          <w:color w:val="244061"/>
        </w:rPr>
      </w:pPr>
      <w:bookmarkStart w:id="37" w:name="_Toc196317842"/>
      <w:r w:rsidRPr="00636BE8">
        <w:rPr>
          <w:color w:val="244061"/>
        </w:rPr>
        <w:t>ORN_ROUTE_NAME</w:t>
      </w:r>
      <w:bookmarkEnd w:id="37"/>
    </w:p>
    <w:p w14:paraId="721C9DA2" w14:textId="224F17FD" w:rsidR="00AB764C" w:rsidRPr="00636BE8" w:rsidRDefault="00636BE8" w:rsidP="00AB764C">
      <w:pPr>
        <w:pStyle w:val="BodyAccessibleTextMIRB"/>
      </w:pPr>
      <w:r w:rsidRPr="00636BE8">
        <w:t>Nom donné à un élément du réseau routier tel que défini par une municipalité, un ministère provincial ou un organisme fédéral et associé à un itinéraire établi ou entretenu.</w:t>
      </w:r>
    </w:p>
    <w:tbl>
      <w:tblPr>
        <w:tblStyle w:val="TableGrid1"/>
        <w:tblW w:w="18180" w:type="dxa"/>
        <w:tblLayout w:type="fixed"/>
        <w:tblLook w:val="04A0" w:firstRow="1" w:lastRow="0" w:firstColumn="1" w:lastColumn="0" w:noHBand="0" w:noVBand="1"/>
        <w:tblCaption w:val="Table: ORN_ROUTE_NAME"/>
        <w:tblDescription w:val="La table ORN_ROUTE_NAME et ses attributs."/>
      </w:tblPr>
      <w:tblGrid>
        <w:gridCol w:w="3870"/>
        <w:gridCol w:w="2160"/>
        <w:gridCol w:w="1620"/>
        <w:gridCol w:w="1818"/>
        <w:gridCol w:w="8712"/>
      </w:tblGrid>
      <w:tr w:rsidR="00047196" w:rsidRPr="00636BE8" w14:paraId="100FB4D4" w14:textId="77777777" w:rsidTr="00047196">
        <w:trPr>
          <w:cantSplit/>
          <w:trHeight w:val="432"/>
          <w:tblHeader/>
        </w:trPr>
        <w:tc>
          <w:tcPr>
            <w:tcW w:w="3870" w:type="dxa"/>
            <w:vAlign w:val="center"/>
          </w:tcPr>
          <w:p w14:paraId="4ED83CF2" w14:textId="14A16222" w:rsidR="00047196" w:rsidRPr="00636BE8" w:rsidRDefault="00047196" w:rsidP="00047196">
            <w:pPr>
              <w:pStyle w:val="TableHeaderRowTextMIRB"/>
            </w:pPr>
            <w:r w:rsidRPr="00636BE8">
              <w:t>Nom de la colonne</w:t>
            </w:r>
          </w:p>
        </w:tc>
        <w:tc>
          <w:tcPr>
            <w:tcW w:w="2160" w:type="dxa"/>
            <w:vAlign w:val="center"/>
          </w:tcPr>
          <w:p w14:paraId="58A6FBBC" w14:textId="0E112272" w:rsidR="00047196" w:rsidRPr="00636BE8" w:rsidRDefault="00047196" w:rsidP="00047196">
            <w:pPr>
              <w:pStyle w:val="TableHeaderRowTextMIRB"/>
            </w:pPr>
            <w:r w:rsidRPr="00636BE8">
              <w:t>Type de colonne</w:t>
            </w:r>
          </w:p>
        </w:tc>
        <w:tc>
          <w:tcPr>
            <w:tcW w:w="1620" w:type="dxa"/>
            <w:vAlign w:val="center"/>
          </w:tcPr>
          <w:p w14:paraId="191443C0" w14:textId="70891323" w:rsidR="00047196" w:rsidRPr="00636BE8" w:rsidRDefault="00047196" w:rsidP="00047196">
            <w:pPr>
              <w:pStyle w:val="TableHeaderRowTextMIRB"/>
            </w:pPr>
            <w:r w:rsidRPr="00636BE8">
              <w:t>Obligatoire</w:t>
            </w:r>
          </w:p>
        </w:tc>
        <w:tc>
          <w:tcPr>
            <w:tcW w:w="1818" w:type="dxa"/>
            <w:vAlign w:val="center"/>
          </w:tcPr>
          <w:p w14:paraId="3977D82B" w14:textId="5D0B2F66" w:rsidR="00047196" w:rsidRPr="00636BE8" w:rsidRDefault="00047196" w:rsidP="00047196">
            <w:pPr>
              <w:pStyle w:val="TableHeaderRowTextMIRB"/>
            </w:pPr>
            <w:r w:rsidRPr="00636BE8">
              <w:t>Nom abrégé</w:t>
            </w:r>
          </w:p>
        </w:tc>
        <w:tc>
          <w:tcPr>
            <w:tcW w:w="8712" w:type="dxa"/>
            <w:vAlign w:val="center"/>
          </w:tcPr>
          <w:p w14:paraId="45ACC509" w14:textId="0463E78B" w:rsidR="00047196" w:rsidRPr="00636BE8" w:rsidRDefault="00047196" w:rsidP="00047196">
            <w:pPr>
              <w:pStyle w:val="TableHeaderRowTextMIRB"/>
            </w:pPr>
            <w:r w:rsidRPr="00636BE8">
              <w:t>Description</w:t>
            </w:r>
          </w:p>
        </w:tc>
      </w:tr>
      <w:tr w:rsidR="00047196" w:rsidRPr="00636BE8" w14:paraId="2AB6CF9F" w14:textId="77777777" w:rsidTr="00047196">
        <w:trPr>
          <w:cantSplit/>
          <w:trHeight w:val="432"/>
        </w:trPr>
        <w:tc>
          <w:tcPr>
            <w:tcW w:w="3870" w:type="dxa"/>
            <w:vAlign w:val="center"/>
          </w:tcPr>
          <w:p w14:paraId="4598D23A" w14:textId="77777777" w:rsidR="00047196" w:rsidRPr="00636BE8" w:rsidRDefault="00047196" w:rsidP="00047196">
            <w:pPr>
              <w:pStyle w:val="TableColumnNameMIRB"/>
            </w:pPr>
            <w:r w:rsidRPr="00636BE8">
              <w:t>EVENT_ID</w:t>
            </w:r>
          </w:p>
        </w:tc>
        <w:tc>
          <w:tcPr>
            <w:tcW w:w="2160" w:type="dxa"/>
            <w:vAlign w:val="center"/>
          </w:tcPr>
          <w:p w14:paraId="12C5D12A" w14:textId="77777777" w:rsidR="00047196" w:rsidRPr="00636BE8" w:rsidRDefault="00047196" w:rsidP="00047196">
            <w:pPr>
              <w:pStyle w:val="TableBodyTextMIRB"/>
            </w:pPr>
            <w:r w:rsidRPr="00636BE8">
              <w:t>NUMBER(13,0)</w:t>
            </w:r>
          </w:p>
        </w:tc>
        <w:tc>
          <w:tcPr>
            <w:tcW w:w="1620" w:type="dxa"/>
            <w:vAlign w:val="center"/>
          </w:tcPr>
          <w:p w14:paraId="49F606C8" w14:textId="4BA7DDF2" w:rsidR="00047196" w:rsidRPr="00636BE8" w:rsidRDefault="00A60099" w:rsidP="00047196">
            <w:pPr>
              <w:pStyle w:val="TableBodyTextMIRB"/>
            </w:pPr>
            <w:r w:rsidRPr="00636BE8">
              <w:t>Oui</w:t>
            </w:r>
          </w:p>
        </w:tc>
        <w:tc>
          <w:tcPr>
            <w:tcW w:w="1818" w:type="dxa"/>
            <w:vAlign w:val="center"/>
          </w:tcPr>
          <w:p w14:paraId="7E6F0E47" w14:textId="77777777" w:rsidR="00047196" w:rsidRPr="00636BE8" w:rsidRDefault="00047196" w:rsidP="00047196">
            <w:pPr>
              <w:pStyle w:val="TableBodyTextMIRB"/>
            </w:pPr>
            <w:r w:rsidRPr="00636BE8">
              <w:t>EVENT_ID</w:t>
            </w:r>
          </w:p>
        </w:tc>
        <w:tc>
          <w:tcPr>
            <w:tcW w:w="8712" w:type="dxa"/>
            <w:vAlign w:val="center"/>
          </w:tcPr>
          <w:p w14:paraId="0583C204" w14:textId="318C1D45" w:rsidR="00047196" w:rsidRPr="00636BE8" w:rsidRDefault="00636BE8" w:rsidP="00047196">
            <w:pPr>
              <w:pStyle w:val="TableBodyTextMIRB"/>
            </w:pPr>
            <w:r w:rsidRPr="00636BE8">
              <w:t>Identificateur généré par le système, unique au niveau de la demande.</w:t>
            </w:r>
          </w:p>
        </w:tc>
      </w:tr>
      <w:tr w:rsidR="00047196" w:rsidRPr="00636BE8" w14:paraId="205AE768" w14:textId="77777777" w:rsidTr="00047196">
        <w:trPr>
          <w:cantSplit/>
          <w:trHeight w:val="432"/>
        </w:trPr>
        <w:tc>
          <w:tcPr>
            <w:tcW w:w="3870" w:type="dxa"/>
            <w:vAlign w:val="center"/>
          </w:tcPr>
          <w:p w14:paraId="4247DB22" w14:textId="77777777" w:rsidR="00047196" w:rsidRPr="00636BE8" w:rsidRDefault="00047196" w:rsidP="00047196">
            <w:pPr>
              <w:pStyle w:val="TableColumnNameMIRB"/>
            </w:pPr>
            <w:r w:rsidRPr="00636BE8">
              <w:t>ORN_ROAD_NET_ELEMENT_ID</w:t>
            </w:r>
          </w:p>
        </w:tc>
        <w:tc>
          <w:tcPr>
            <w:tcW w:w="2160" w:type="dxa"/>
            <w:vAlign w:val="center"/>
          </w:tcPr>
          <w:p w14:paraId="59AE6F0F" w14:textId="77777777" w:rsidR="00047196" w:rsidRPr="00636BE8" w:rsidRDefault="00047196" w:rsidP="00047196">
            <w:pPr>
              <w:pStyle w:val="TableBodyTextMIRB"/>
            </w:pPr>
            <w:r w:rsidRPr="00636BE8">
              <w:t>NUMBER(13,0)</w:t>
            </w:r>
          </w:p>
        </w:tc>
        <w:tc>
          <w:tcPr>
            <w:tcW w:w="1620" w:type="dxa"/>
            <w:vAlign w:val="center"/>
          </w:tcPr>
          <w:p w14:paraId="13E765C6" w14:textId="7F4D3FE2" w:rsidR="00047196" w:rsidRPr="00636BE8" w:rsidRDefault="00A60099" w:rsidP="00047196">
            <w:pPr>
              <w:pStyle w:val="TableBodyTextMIRB"/>
            </w:pPr>
            <w:r w:rsidRPr="00636BE8">
              <w:t>Oui</w:t>
            </w:r>
          </w:p>
        </w:tc>
        <w:tc>
          <w:tcPr>
            <w:tcW w:w="1818" w:type="dxa"/>
            <w:vAlign w:val="center"/>
          </w:tcPr>
          <w:p w14:paraId="2F380FCF" w14:textId="77777777" w:rsidR="00047196" w:rsidRPr="00636BE8" w:rsidRDefault="00047196" w:rsidP="00047196">
            <w:pPr>
              <w:pStyle w:val="TableBodyTextMIRB"/>
            </w:pPr>
            <w:r w:rsidRPr="00636BE8">
              <w:t>ELEMENT_ID</w:t>
            </w:r>
          </w:p>
        </w:tc>
        <w:tc>
          <w:tcPr>
            <w:tcW w:w="8712" w:type="dxa"/>
            <w:vAlign w:val="center"/>
          </w:tcPr>
          <w:p w14:paraId="14C3387E" w14:textId="0AA30832"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7765A772" w14:textId="77777777" w:rsidTr="00047196">
        <w:trPr>
          <w:cantSplit/>
          <w:trHeight w:val="432"/>
        </w:trPr>
        <w:tc>
          <w:tcPr>
            <w:tcW w:w="3870" w:type="dxa"/>
            <w:vAlign w:val="center"/>
          </w:tcPr>
          <w:p w14:paraId="5A6C4C02" w14:textId="77777777" w:rsidR="00047196" w:rsidRPr="00636BE8" w:rsidRDefault="00047196" w:rsidP="00047196">
            <w:pPr>
              <w:pStyle w:val="TableColumnNameMIRB"/>
            </w:pPr>
            <w:r w:rsidRPr="00636BE8">
              <w:t>FROM_MEASURE</w:t>
            </w:r>
          </w:p>
        </w:tc>
        <w:tc>
          <w:tcPr>
            <w:tcW w:w="2160" w:type="dxa"/>
            <w:vAlign w:val="center"/>
          </w:tcPr>
          <w:p w14:paraId="07ACD0A8" w14:textId="77777777" w:rsidR="00047196" w:rsidRPr="00636BE8" w:rsidRDefault="00047196" w:rsidP="00047196">
            <w:pPr>
              <w:pStyle w:val="TableBodyTextMIRB"/>
            </w:pPr>
            <w:r w:rsidRPr="00636BE8">
              <w:t>NUMBER(9,3)</w:t>
            </w:r>
          </w:p>
        </w:tc>
        <w:tc>
          <w:tcPr>
            <w:tcW w:w="1620" w:type="dxa"/>
            <w:vAlign w:val="center"/>
          </w:tcPr>
          <w:p w14:paraId="0BCD6E0A" w14:textId="6CD7EF06" w:rsidR="00047196" w:rsidRPr="00636BE8" w:rsidRDefault="00A60099" w:rsidP="00047196">
            <w:pPr>
              <w:pStyle w:val="TableBodyTextMIRB"/>
            </w:pPr>
            <w:r w:rsidRPr="00636BE8">
              <w:t>Oui</w:t>
            </w:r>
          </w:p>
        </w:tc>
        <w:tc>
          <w:tcPr>
            <w:tcW w:w="1818" w:type="dxa"/>
            <w:vAlign w:val="center"/>
          </w:tcPr>
          <w:p w14:paraId="6303212A" w14:textId="77777777" w:rsidR="00047196" w:rsidRPr="00636BE8" w:rsidRDefault="00047196" w:rsidP="00047196">
            <w:pPr>
              <w:pStyle w:val="TableBodyTextMIRB"/>
            </w:pPr>
            <w:r w:rsidRPr="00636BE8">
              <w:t>FROM_MEAS</w:t>
            </w:r>
          </w:p>
        </w:tc>
        <w:tc>
          <w:tcPr>
            <w:tcW w:w="8712" w:type="dxa"/>
            <w:vAlign w:val="center"/>
          </w:tcPr>
          <w:p w14:paraId="0A1C368E" w14:textId="7CB64A38" w:rsidR="00047196" w:rsidRPr="00636BE8" w:rsidRDefault="00636BE8" w:rsidP="00047196">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047196" w:rsidRPr="00636BE8" w14:paraId="0340A727" w14:textId="77777777" w:rsidTr="00047196">
        <w:trPr>
          <w:cantSplit/>
          <w:trHeight w:val="432"/>
        </w:trPr>
        <w:tc>
          <w:tcPr>
            <w:tcW w:w="3870" w:type="dxa"/>
            <w:vAlign w:val="center"/>
          </w:tcPr>
          <w:p w14:paraId="11D5B3A8" w14:textId="77777777" w:rsidR="00047196" w:rsidRPr="00636BE8" w:rsidRDefault="00047196" w:rsidP="00047196">
            <w:pPr>
              <w:pStyle w:val="TableColumnNameMIRB"/>
            </w:pPr>
            <w:r w:rsidRPr="00636BE8">
              <w:t>TO_MEASURE</w:t>
            </w:r>
          </w:p>
        </w:tc>
        <w:tc>
          <w:tcPr>
            <w:tcW w:w="2160" w:type="dxa"/>
            <w:vAlign w:val="center"/>
          </w:tcPr>
          <w:p w14:paraId="4E59F598" w14:textId="77777777" w:rsidR="00047196" w:rsidRPr="00636BE8" w:rsidRDefault="00047196" w:rsidP="00047196">
            <w:pPr>
              <w:pStyle w:val="TableBodyTextMIRB"/>
            </w:pPr>
            <w:r w:rsidRPr="00636BE8">
              <w:t>NUMBER(9,3)</w:t>
            </w:r>
          </w:p>
        </w:tc>
        <w:tc>
          <w:tcPr>
            <w:tcW w:w="1620" w:type="dxa"/>
            <w:vAlign w:val="center"/>
          </w:tcPr>
          <w:p w14:paraId="6C2F9F95" w14:textId="3101D9A8" w:rsidR="00047196" w:rsidRPr="00636BE8" w:rsidRDefault="00A60099" w:rsidP="00047196">
            <w:pPr>
              <w:pStyle w:val="TableBodyTextMIRB"/>
            </w:pPr>
            <w:r w:rsidRPr="00636BE8">
              <w:t>Oui</w:t>
            </w:r>
          </w:p>
        </w:tc>
        <w:tc>
          <w:tcPr>
            <w:tcW w:w="1818" w:type="dxa"/>
            <w:vAlign w:val="center"/>
          </w:tcPr>
          <w:p w14:paraId="7A0A0F63" w14:textId="77777777" w:rsidR="00047196" w:rsidRPr="00636BE8" w:rsidRDefault="00047196" w:rsidP="00047196">
            <w:pPr>
              <w:pStyle w:val="TableBodyTextMIRB"/>
            </w:pPr>
            <w:r w:rsidRPr="00636BE8">
              <w:t>TO_MEASURE</w:t>
            </w:r>
          </w:p>
        </w:tc>
        <w:tc>
          <w:tcPr>
            <w:tcW w:w="8712" w:type="dxa"/>
            <w:vAlign w:val="center"/>
          </w:tcPr>
          <w:p w14:paraId="6EFD3755" w14:textId="092BC57A" w:rsidR="00047196" w:rsidRPr="00636BE8" w:rsidRDefault="00636BE8" w:rsidP="00047196">
            <w:pPr>
              <w:pStyle w:val="TableBodyTextMIRB"/>
            </w:pPr>
            <w:r w:rsidRPr="00636BE8">
              <w:t>Lieu de la fin de l’événement mesuré en mètres à partir du début de l’élément routier. Cette mesure est liée à la distance planimétrique et non à la distance réelle parcourue.</w:t>
            </w:r>
          </w:p>
        </w:tc>
      </w:tr>
      <w:tr w:rsidR="00636BE8" w:rsidRPr="00636BE8" w14:paraId="0637E08C" w14:textId="77777777" w:rsidTr="00047196">
        <w:trPr>
          <w:cantSplit/>
          <w:trHeight w:val="432"/>
        </w:trPr>
        <w:tc>
          <w:tcPr>
            <w:tcW w:w="3870" w:type="dxa"/>
            <w:vAlign w:val="center"/>
          </w:tcPr>
          <w:p w14:paraId="62592C9A" w14:textId="77777777" w:rsidR="00636BE8" w:rsidRPr="00636BE8" w:rsidRDefault="00636BE8" w:rsidP="00636BE8">
            <w:pPr>
              <w:pStyle w:val="TableColumnNameMIRB"/>
            </w:pPr>
            <w:r w:rsidRPr="00636BE8">
              <w:rPr>
                <w:bCs/>
              </w:rPr>
              <w:t>ROUTE_NAME_ENGLISH</w:t>
            </w:r>
          </w:p>
        </w:tc>
        <w:tc>
          <w:tcPr>
            <w:tcW w:w="2160" w:type="dxa"/>
            <w:vAlign w:val="center"/>
          </w:tcPr>
          <w:p w14:paraId="1210FAF3" w14:textId="77777777" w:rsidR="00636BE8" w:rsidRPr="00636BE8" w:rsidRDefault="00636BE8" w:rsidP="00636BE8">
            <w:pPr>
              <w:pStyle w:val="TableBodyTextMIRB"/>
            </w:pPr>
            <w:r w:rsidRPr="00636BE8">
              <w:t>VARCHAR2(75)</w:t>
            </w:r>
          </w:p>
        </w:tc>
        <w:tc>
          <w:tcPr>
            <w:tcW w:w="1620" w:type="dxa"/>
            <w:vAlign w:val="center"/>
          </w:tcPr>
          <w:p w14:paraId="3077EF14" w14:textId="2E5E1992" w:rsidR="00636BE8" w:rsidRPr="00636BE8" w:rsidRDefault="00636BE8" w:rsidP="00636BE8">
            <w:pPr>
              <w:pStyle w:val="TableBodyTextMIRB"/>
            </w:pPr>
            <w:r w:rsidRPr="00636BE8">
              <w:t>Non</w:t>
            </w:r>
          </w:p>
        </w:tc>
        <w:tc>
          <w:tcPr>
            <w:tcW w:w="1818" w:type="dxa"/>
            <w:vAlign w:val="center"/>
          </w:tcPr>
          <w:p w14:paraId="041BB1F4" w14:textId="77777777" w:rsidR="00636BE8" w:rsidRPr="00636BE8" w:rsidRDefault="00636BE8" w:rsidP="00636BE8">
            <w:pPr>
              <w:pStyle w:val="TableBodyTextMIRB"/>
            </w:pPr>
            <w:r w:rsidRPr="00636BE8">
              <w:t>NAME_ENG</w:t>
            </w:r>
          </w:p>
        </w:tc>
        <w:tc>
          <w:tcPr>
            <w:tcW w:w="8712" w:type="dxa"/>
            <w:vAlign w:val="center"/>
          </w:tcPr>
          <w:p w14:paraId="35868F65" w14:textId="6EBFF2BA" w:rsidR="00636BE8" w:rsidRPr="00636BE8" w:rsidRDefault="00636BE8" w:rsidP="00636BE8">
            <w:pPr>
              <w:pStyle w:val="TableBodyTextMIRB"/>
            </w:pPr>
            <w:r w:rsidRPr="00636BE8">
              <w:rPr>
                <w:lang w:bidi="fr-CA"/>
              </w:rPr>
              <w:t>Nom anglais donné à un élément du réseau routier tel que défini par une municipalité, un ministère provincial ou un organisme fédéral et associé à un itinéraire établi ou entretenu.</w:t>
            </w:r>
          </w:p>
        </w:tc>
      </w:tr>
      <w:tr w:rsidR="00636BE8" w:rsidRPr="00636BE8" w14:paraId="6359CDC9" w14:textId="77777777" w:rsidTr="00047196">
        <w:trPr>
          <w:cantSplit/>
          <w:trHeight w:val="432"/>
        </w:trPr>
        <w:tc>
          <w:tcPr>
            <w:tcW w:w="3870" w:type="dxa"/>
            <w:vAlign w:val="center"/>
          </w:tcPr>
          <w:p w14:paraId="28AE1FF2" w14:textId="77777777" w:rsidR="00636BE8" w:rsidRPr="00636BE8" w:rsidRDefault="00636BE8" w:rsidP="00636BE8">
            <w:pPr>
              <w:pStyle w:val="TableColumnNameMIRB"/>
            </w:pPr>
            <w:r w:rsidRPr="00636BE8">
              <w:rPr>
                <w:bCs/>
              </w:rPr>
              <w:t>ROUTE_NAME_FRENCH</w:t>
            </w:r>
          </w:p>
        </w:tc>
        <w:tc>
          <w:tcPr>
            <w:tcW w:w="2160" w:type="dxa"/>
            <w:vAlign w:val="center"/>
          </w:tcPr>
          <w:p w14:paraId="3B0C4C86" w14:textId="77777777" w:rsidR="00636BE8" w:rsidRPr="00636BE8" w:rsidRDefault="00636BE8" w:rsidP="00636BE8">
            <w:pPr>
              <w:pStyle w:val="TableBodyTextMIRB"/>
            </w:pPr>
            <w:r w:rsidRPr="00636BE8">
              <w:t>VARCHAR2(75)</w:t>
            </w:r>
          </w:p>
        </w:tc>
        <w:tc>
          <w:tcPr>
            <w:tcW w:w="1620" w:type="dxa"/>
            <w:vAlign w:val="center"/>
          </w:tcPr>
          <w:p w14:paraId="61E080B4" w14:textId="2479EB07" w:rsidR="00636BE8" w:rsidRPr="00636BE8" w:rsidRDefault="00636BE8" w:rsidP="00636BE8">
            <w:pPr>
              <w:pStyle w:val="TableBodyTextMIRB"/>
            </w:pPr>
            <w:r w:rsidRPr="00636BE8">
              <w:t>Non</w:t>
            </w:r>
          </w:p>
        </w:tc>
        <w:tc>
          <w:tcPr>
            <w:tcW w:w="1818" w:type="dxa"/>
            <w:vAlign w:val="center"/>
          </w:tcPr>
          <w:p w14:paraId="7CB652ED" w14:textId="77777777" w:rsidR="00636BE8" w:rsidRPr="00636BE8" w:rsidRDefault="00636BE8" w:rsidP="00636BE8">
            <w:pPr>
              <w:pStyle w:val="TableBodyTextMIRB"/>
            </w:pPr>
            <w:r w:rsidRPr="00636BE8">
              <w:t>NAME_FRE</w:t>
            </w:r>
          </w:p>
        </w:tc>
        <w:tc>
          <w:tcPr>
            <w:tcW w:w="8712" w:type="dxa"/>
            <w:vAlign w:val="center"/>
          </w:tcPr>
          <w:p w14:paraId="7998509F" w14:textId="3F5D66A1" w:rsidR="00636BE8" w:rsidRPr="00636BE8" w:rsidRDefault="00636BE8" w:rsidP="00636BE8">
            <w:pPr>
              <w:pStyle w:val="TableBodyTextMIRB"/>
            </w:pPr>
            <w:r w:rsidRPr="00636BE8">
              <w:rPr>
                <w:lang w:bidi="fr-CA"/>
              </w:rPr>
              <w:t>Nom français donné à un élément du réseau routier tel que défini par une municipalité, un ministère provincial ou un organisme fédéral et associé à un itinéraire établi ou entretenu.</w:t>
            </w:r>
          </w:p>
        </w:tc>
      </w:tr>
      <w:tr w:rsidR="00636BE8" w:rsidRPr="00636BE8" w14:paraId="791DE895" w14:textId="77777777" w:rsidTr="00047196">
        <w:trPr>
          <w:cantSplit/>
          <w:trHeight w:val="432"/>
        </w:trPr>
        <w:tc>
          <w:tcPr>
            <w:tcW w:w="3870" w:type="dxa"/>
            <w:vAlign w:val="center"/>
          </w:tcPr>
          <w:p w14:paraId="073872C3" w14:textId="77777777" w:rsidR="00636BE8" w:rsidRPr="00636BE8" w:rsidRDefault="00636BE8" w:rsidP="00636BE8">
            <w:pPr>
              <w:pStyle w:val="TableColumnNameMIRB"/>
            </w:pPr>
            <w:r w:rsidRPr="00636BE8">
              <w:rPr>
                <w:bCs/>
              </w:rPr>
              <w:t>AGENCY_NAME</w:t>
            </w:r>
          </w:p>
        </w:tc>
        <w:tc>
          <w:tcPr>
            <w:tcW w:w="2160" w:type="dxa"/>
            <w:vAlign w:val="center"/>
          </w:tcPr>
          <w:p w14:paraId="1B97550B" w14:textId="77777777" w:rsidR="00636BE8" w:rsidRPr="00636BE8" w:rsidRDefault="00636BE8" w:rsidP="00636BE8">
            <w:pPr>
              <w:pStyle w:val="TableBodyTextMIRB"/>
            </w:pPr>
            <w:r w:rsidRPr="00636BE8">
              <w:t>VARCHAR2(100)</w:t>
            </w:r>
          </w:p>
        </w:tc>
        <w:tc>
          <w:tcPr>
            <w:tcW w:w="1620" w:type="dxa"/>
            <w:vAlign w:val="center"/>
          </w:tcPr>
          <w:p w14:paraId="17A6554D" w14:textId="75828BF3" w:rsidR="00636BE8" w:rsidRPr="00636BE8" w:rsidRDefault="00636BE8" w:rsidP="00636BE8">
            <w:pPr>
              <w:pStyle w:val="TableBodyTextMIRB"/>
            </w:pPr>
            <w:r w:rsidRPr="00636BE8">
              <w:t>Non</w:t>
            </w:r>
          </w:p>
        </w:tc>
        <w:tc>
          <w:tcPr>
            <w:tcW w:w="1818" w:type="dxa"/>
            <w:vAlign w:val="center"/>
          </w:tcPr>
          <w:p w14:paraId="63231754" w14:textId="77777777" w:rsidR="00636BE8" w:rsidRPr="00636BE8" w:rsidRDefault="00636BE8" w:rsidP="00636BE8">
            <w:pPr>
              <w:pStyle w:val="TableBodyTextMIRB"/>
            </w:pPr>
            <w:r w:rsidRPr="00636BE8">
              <w:t>AGENCY</w:t>
            </w:r>
          </w:p>
        </w:tc>
        <w:tc>
          <w:tcPr>
            <w:tcW w:w="8712" w:type="dxa"/>
            <w:vAlign w:val="center"/>
          </w:tcPr>
          <w:p w14:paraId="33E05941" w14:textId="52B08D0C" w:rsidR="00636BE8" w:rsidRPr="00636BE8" w:rsidRDefault="00636BE8" w:rsidP="00636BE8">
            <w:pPr>
              <w:pStyle w:val="TableBodyTextMIRB"/>
            </w:pPr>
            <w:r w:rsidRPr="00636BE8">
              <w:t>Nom de l’organisme.</w:t>
            </w:r>
          </w:p>
          <w:p w14:paraId="248E108E" w14:textId="40CCE4E3" w:rsidR="00636BE8" w:rsidRPr="00636BE8" w:rsidRDefault="00636BE8" w:rsidP="00636BE8">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636BE8" w:rsidRPr="00636BE8" w14:paraId="3E856D72" w14:textId="77777777" w:rsidTr="00047196">
        <w:trPr>
          <w:cantSplit/>
          <w:trHeight w:val="432"/>
        </w:trPr>
        <w:tc>
          <w:tcPr>
            <w:tcW w:w="3870" w:type="dxa"/>
            <w:vAlign w:val="center"/>
          </w:tcPr>
          <w:p w14:paraId="0B708389" w14:textId="77777777" w:rsidR="00636BE8" w:rsidRPr="00636BE8" w:rsidRDefault="00636BE8" w:rsidP="00636BE8">
            <w:pPr>
              <w:pStyle w:val="TableColumnNameMIRB"/>
            </w:pPr>
            <w:r w:rsidRPr="00636BE8">
              <w:lastRenderedPageBreak/>
              <w:t>EFFECTIVE_DATETIME</w:t>
            </w:r>
          </w:p>
        </w:tc>
        <w:tc>
          <w:tcPr>
            <w:tcW w:w="2160" w:type="dxa"/>
            <w:vAlign w:val="center"/>
          </w:tcPr>
          <w:p w14:paraId="7672C55B" w14:textId="77777777" w:rsidR="00636BE8" w:rsidRPr="00636BE8" w:rsidRDefault="00636BE8" w:rsidP="00636BE8">
            <w:pPr>
              <w:pStyle w:val="TableBodyTextMIRB"/>
            </w:pPr>
            <w:r w:rsidRPr="00636BE8">
              <w:t>DATE</w:t>
            </w:r>
          </w:p>
        </w:tc>
        <w:tc>
          <w:tcPr>
            <w:tcW w:w="1620" w:type="dxa"/>
            <w:vAlign w:val="center"/>
          </w:tcPr>
          <w:p w14:paraId="2C0A22CE" w14:textId="5BC1693A" w:rsidR="00636BE8" w:rsidRPr="00636BE8" w:rsidRDefault="00636BE8" w:rsidP="00636BE8">
            <w:pPr>
              <w:pStyle w:val="TableBodyTextMIRB"/>
            </w:pPr>
            <w:r w:rsidRPr="00636BE8">
              <w:t>Oui</w:t>
            </w:r>
          </w:p>
        </w:tc>
        <w:tc>
          <w:tcPr>
            <w:tcW w:w="1818" w:type="dxa"/>
            <w:vAlign w:val="center"/>
          </w:tcPr>
          <w:p w14:paraId="1BE5FE4C" w14:textId="77777777" w:rsidR="00636BE8" w:rsidRPr="00636BE8" w:rsidRDefault="00636BE8" w:rsidP="00636BE8">
            <w:pPr>
              <w:pStyle w:val="TableBodyTextMIRB"/>
            </w:pPr>
            <w:r w:rsidRPr="00636BE8">
              <w:t>EFF_DATE</w:t>
            </w:r>
          </w:p>
        </w:tc>
        <w:tc>
          <w:tcPr>
            <w:tcW w:w="8712" w:type="dxa"/>
            <w:vAlign w:val="center"/>
          </w:tcPr>
          <w:p w14:paraId="61596BB2" w14:textId="0B578418" w:rsidR="00636BE8" w:rsidRPr="00636BE8" w:rsidRDefault="00636BE8" w:rsidP="00636BE8">
            <w:pPr>
              <w:pStyle w:val="TableBodyTextMIRB"/>
            </w:pPr>
            <w:r w:rsidRPr="00636BE8">
              <w:t>Date et heure de la création ou de la dernière modification de l’enregistrement dans la base de données source.</w:t>
            </w:r>
          </w:p>
        </w:tc>
      </w:tr>
    </w:tbl>
    <w:p w14:paraId="7E97A50C" w14:textId="77777777" w:rsidR="00442EB3" w:rsidRPr="00636BE8" w:rsidRDefault="00442EB3" w:rsidP="00442EB3">
      <w:pPr>
        <w:pStyle w:val="BodyAccessibleTextMIRB"/>
      </w:pPr>
    </w:p>
    <w:p w14:paraId="51E85492" w14:textId="6485DDB7" w:rsidR="00AB764C" w:rsidRPr="00636BE8" w:rsidRDefault="00AB764C" w:rsidP="00442EB3">
      <w:pPr>
        <w:pStyle w:val="Heading2NoNumbersMIRB"/>
        <w:rPr>
          <w:color w:val="244061"/>
        </w:rPr>
      </w:pPr>
      <w:bookmarkStart w:id="38" w:name="_Toc196317843"/>
      <w:r w:rsidRPr="00636BE8">
        <w:rPr>
          <w:color w:val="244061"/>
        </w:rPr>
        <w:t>ORN_ROUTE_NUMBER</w:t>
      </w:r>
      <w:bookmarkEnd w:id="38"/>
    </w:p>
    <w:p w14:paraId="5901349D" w14:textId="55E5D590" w:rsidR="00AB764C" w:rsidRPr="00636BE8" w:rsidRDefault="00636BE8" w:rsidP="00AB764C">
      <w:pPr>
        <w:pStyle w:val="BodyAccessibleTextMIRB"/>
      </w:pPr>
      <w:r w:rsidRPr="00636BE8">
        <w:t>Numéro de route donné à un élément du réseau routier tel que défini par une municipalité, un ministère provincial ou un organisme fédéral et qui est habituellement associé aux routes provinciales, aux routes secondaires, aux routes de comté et aux routes régionales.</w:t>
      </w:r>
    </w:p>
    <w:tbl>
      <w:tblPr>
        <w:tblStyle w:val="TableGrid1"/>
        <w:tblW w:w="18378" w:type="dxa"/>
        <w:tblLayout w:type="fixed"/>
        <w:tblLook w:val="04A0" w:firstRow="1" w:lastRow="0" w:firstColumn="1" w:lastColumn="0" w:noHBand="0" w:noVBand="1"/>
        <w:tblCaption w:val="Table: ORN_ROUTE_NUMBER"/>
        <w:tblDescription w:val="La table ORN_ROUTE_NUMBER et ses attributs."/>
      </w:tblPr>
      <w:tblGrid>
        <w:gridCol w:w="3870"/>
        <w:gridCol w:w="2160"/>
        <w:gridCol w:w="1620"/>
        <w:gridCol w:w="1818"/>
        <w:gridCol w:w="8910"/>
      </w:tblGrid>
      <w:tr w:rsidR="00047196" w:rsidRPr="00636BE8" w14:paraId="671990F2" w14:textId="77777777" w:rsidTr="00047196">
        <w:trPr>
          <w:cantSplit/>
          <w:trHeight w:val="432"/>
          <w:tblHeader/>
        </w:trPr>
        <w:tc>
          <w:tcPr>
            <w:tcW w:w="3870" w:type="dxa"/>
            <w:vAlign w:val="center"/>
          </w:tcPr>
          <w:p w14:paraId="1E4C4121" w14:textId="1320BC68" w:rsidR="00047196" w:rsidRPr="00636BE8" w:rsidRDefault="00047196" w:rsidP="00047196">
            <w:pPr>
              <w:pStyle w:val="TableHeaderRowTextMIRB"/>
            </w:pPr>
            <w:r w:rsidRPr="00636BE8">
              <w:t>Nom de la colonne</w:t>
            </w:r>
          </w:p>
        </w:tc>
        <w:tc>
          <w:tcPr>
            <w:tcW w:w="2160" w:type="dxa"/>
            <w:vAlign w:val="center"/>
          </w:tcPr>
          <w:p w14:paraId="6E6B5D83" w14:textId="1C6D82BC" w:rsidR="00047196" w:rsidRPr="00636BE8" w:rsidRDefault="00047196" w:rsidP="00047196">
            <w:pPr>
              <w:pStyle w:val="TableHeaderRowTextMIRB"/>
            </w:pPr>
            <w:r w:rsidRPr="00636BE8">
              <w:t>Type de colonne</w:t>
            </w:r>
          </w:p>
        </w:tc>
        <w:tc>
          <w:tcPr>
            <w:tcW w:w="1620" w:type="dxa"/>
            <w:vAlign w:val="center"/>
          </w:tcPr>
          <w:p w14:paraId="27EF5238" w14:textId="35A1F51E" w:rsidR="00047196" w:rsidRPr="00636BE8" w:rsidRDefault="00047196" w:rsidP="00047196">
            <w:pPr>
              <w:pStyle w:val="TableHeaderRowTextMIRB"/>
            </w:pPr>
            <w:r w:rsidRPr="00636BE8">
              <w:t>Obligatoire</w:t>
            </w:r>
          </w:p>
        </w:tc>
        <w:tc>
          <w:tcPr>
            <w:tcW w:w="1818" w:type="dxa"/>
            <w:vAlign w:val="center"/>
          </w:tcPr>
          <w:p w14:paraId="2331E9EA" w14:textId="79AADAB2" w:rsidR="00047196" w:rsidRPr="00636BE8" w:rsidRDefault="00047196" w:rsidP="00047196">
            <w:pPr>
              <w:pStyle w:val="TableHeaderRowTextMIRB"/>
            </w:pPr>
            <w:r w:rsidRPr="00636BE8">
              <w:t>Nom abrégé</w:t>
            </w:r>
          </w:p>
        </w:tc>
        <w:tc>
          <w:tcPr>
            <w:tcW w:w="8910" w:type="dxa"/>
            <w:vAlign w:val="center"/>
          </w:tcPr>
          <w:p w14:paraId="4CE778FE" w14:textId="2A81D00E" w:rsidR="00047196" w:rsidRPr="00636BE8" w:rsidRDefault="00047196" w:rsidP="00047196">
            <w:pPr>
              <w:pStyle w:val="TableHeaderRowTextMIRB"/>
            </w:pPr>
            <w:r w:rsidRPr="00636BE8">
              <w:t>Description</w:t>
            </w:r>
          </w:p>
        </w:tc>
      </w:tr>
      <w:tr w:rsidR="00047196" w:rsidRPr="00636BE8" w14:paraId="5E28CB87" w14:textId="77777777" w:rsidTr="00047196">
        <w:trPr>
          <w:cantSplit/>
          <w:trHeight w:val="432"/>
        </w:trPr>
        <w:tc>
          <w:tcPr>
            <w:tcW w:w="3870" w:type="dxa"/>
            <w:vAlign w:val="center"/>
          </w:tcPr>
          <w:p w14:paraId="5ADA8A99" w14:textId="77777777" w:rsidR="00047196" w:rsidRPr="00636BE8" w:rsidRDefault="00047196" w:rsidP="00047196">
            <w:pPr>
              <w:pStyle w:val="TableColumnNameMIRB"/>
            </w:pPr>
            <w:r w:rsidRPr="00636BE8">
              <w:t>EVENT_ID</w:t>
            </w:r>
          </w:p>
        </w:tc>
        <w:tc>
          <w:tcPr>
            <w:tcW w:w="2160" w:type="dxa"/>
            <w:vAlign w:val="center"/>
          </w:tcPr>
          <w:p w14:paraId="0D040500" w14:textId="77777777" w:rsidR="00047196" w:rsidRPr="00636BE8" w:rsidRDefault="00047196" w:rsidP="00047196">
            <w:pPr>
              <w:pStyle w:val="TableBodyTextMIRB"/>
            </w:pPr>
            <w:r w:rsidRPr="00636BE8">
              <w:t>NUMBER(13,0)</w:t>
            </w:r>
          </w:p>
        </w:tc>
        <w:tc>
          <w:tcPr>
            <w:tcW w:w="1620" w:type="dxa"/>
            <w:vAlign w:val="center"/>
          </w:tcPr>
          <w:p w14:paraId="6E407650" w14:textId="5091B2CF" w:rsidR="00047196" w:rsidRPr="00636BE8" w:rsidRDefault="00A60099" w:rsidP="00047196">
            <w:pPr>
              <w:pStyle w:val="TableBodyTextMIRB"/>
            </w:pPr>
            <w:r w:rsidRPr="00636BE8">
              <w:t>Oui</w:t>
            </w:r>
          </w:p>
        </w:tc>
        <w:tc>
          <w:tcPr>
            <w:tcW w:w="1818" w:type="dxa"/>
            <w:vAlign w:val="center"/>
          </w:tcPr>
          <w:p w14:paraId="3A07C66F" w14:textId="77777777" w:rsidR="00047196" w:rsidRPr="00636BE8" w:rsidRDefault="00047196" w:rsidP="00047196">
            <w:pPr>
              <w:pStyle w:val="TableBodyTextMIRB"/>
            </w:pPr>
            <w:r w:rsidRPr="00636BE8">
              <w:t>EVENT_ID</w:t>
            </w:r>
          </w:p>
        </w:tc>
        <w:tc>
          <w:tcPr>
            <w:tcW w:w="8910" w:type="dxa"/>
            <w:vAlign w:val="center"/>
          </w:tcPr>
          <w:p w14:paraId="57547567" w14:textId="5DA69C48" w:rsidR="00047196" w:rsidRPr="00636BE8" w:rsidRDefault="00636BE8" w:rsidP="00047196">
            <w:pPr>
              <w:pStyle w:val="TableBodyTextMIRB"/>
            </w:pPr>
            <w:r w:rsidRPr="00636BE8">
              <w:t>Identificateur généré par le système, unique au niveau de la demande.</w:t>
            </w:r>
          </w:p>
        </w:tc>
      </w:tr>
      <w:tr w:rsidR="00047196" w:rsidRPr="00636BE8" w14:paraId="5ACF2B64" w14:textId="77777777" w:rsidTr="00047196">
        <w:trPr>
          <w:cantSplit/>
          <w:trHeight w:val="432"/>
        </w:trPr>
        <w:tc>
          <w:tcPr>
            <w:tcW w:w="3870" w:type="dxa"/>
            <w:vAlign w:val="center"/>
          </w:tcPr>
          <w:p w14:paraId="5E14F573" w14:textId="77777777" w:rsidR="00047196" w:rsidRPr="00636BE8" w:rsidRDefault="00047196" w:rsidP="00047196">
            <w:pPr>
              <w:pStyle w:val="TableColumnNameMIRB"/>
            </w:pPr>
            <w:r w:rsidRPr="00636BE8">
              <w:t>ORN_ROAD_NET_ELEMENT_ID</w:t>
            </w:r>
          </w:p>
        </w:tc>
        <w:tc>
          <w:tcPr>
            <w:tcW w:w="2160" w:type="dxa"/>
            <w:vAlign w:val="center"/>
          </w:tcPr>
          <w:p w14:paraId="65191CD5" w14:textId="77777777" w:rsidR="00047196" w:rsidRPr="00636BE8" w:rsidRDefault="00047196" w:rsidP="00047196">
            <w:pPr>
              <w:pStyle w:val="TableBodyTextMIRB"/>
            </w:pPr>
            <w:r w:rsidRPr="00636BE8">
              <w:t>NUMBER(13,0)</w:t>
            </w:r>
          </w:p>
        </w:tc>
        <w:tc>
          <w:tcPr>
            <w:tcW w:w="1620" w:type="dxa"/>
            <w:vAlign w:val="center"/>
          </w:tcPr>
          <w:p w14:paraId="0F741257" w14:textId="1D433DAE" w:rsidR="00047196" w:rsidRPr="00636BE8" w:rsidRDefault="00A60099" w:rsidP="00047196">
            <w:pPr>
              <w:pStyle w:val="TableBodyTextMIRB"/>
            </w:pPr>
            <w:r w:rsidRPr="00636BE8">
              <w:t>Oui</w:t>
            </w:r>
          </w:p>
        </w:tc>
        <w:tc>
          <w:tcPr>
            <w:tcW w:w="1818" w:type="dxa"/>
            <w:vAlign w:val="center"/>
          </w:tcPr>
          <w:p w14:paraId="72F049DA" w14:textId="77777777" w:rsidR="00047196" w:rsidRPr="00636BE8" w:rsidRDefault="00047196" w:rsidP="00047196">
            <w:pPr>
              <w:pStyle w:val="TableBodyTextMIRB"/>
            </w:pPr>
            <w:r w:rsidRPr="00636BE8">
              <w:t>ELEMENT_ID</w:t>
            </w:r>
          </w:p>
        </w:tc>
        <w:tc>
          <w:tcPr>
            <w:tcW w:w="8910" w:type="dxa"/>
            <w:vAlign w:val="center"/>
          </w:tcPr>
          <w:p w14:paraId="074E1D85" w14:textId="1F685D3A"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34F0274E" w14:textId="77777777" w:rsidTr="00047196">
        <w:trPr>
          <w:cantSplit/>
          <w:trHeight w:val="432"/>
        </w:trPr>
        <w:tc>
          <w:tcPr>
            <w:tcW w:w="3870" w:type="dxa"/>
            <w:vAlign w:val="center"/>
          </w:tcPr>
          <w:p w14:paraId="58C07E62" w14:textId="77777777" w:rsidR="00047196" w:rsidRPr="00636BE8" w:rsidRDefault="00047196" w:rsidP="00047196">
            <w:pPr>
              <w:pStyle w:val="TableColumnNameMIRB"/>
            </w:pPr>
            <w:r w:rsidRPr="00636BE8">
              <w:t>FROM_MEASURE</w:t>
            </w:r>
          </w:p>
        </w:tc>
        <w:tc>
          <w:tcPr>
            <w:tcW w:w="2160" w:type="dxa"/>
            <w:vAlign w:val="center"/>
          </w:tcPr>
          <w:p w14:paraId="6BBD5462" w14:textId="77777777" w:rsidR="00047196" w:rsidRPr="00636BE8" w:rsidRDefault="00047196" w:rsidP="00047196">
            <w:pPr>
              <w:pStyle w:val="TableBodyTextMIRB"/>
            </w:pPr>
            <w:r w:rsidRPr="00636BE8">
              <w:t>NUMBER(9,3)</w:t>
            </w:r>
          </w:p>
        </w:tc>
        <w:tc>
          <w:tcPr>
            <w:tcW w:w="1620" w:type="dxa"/>
            <w:vAlign w:val="center"/>
          </w:tcPr>
          <w:p w14:paraId="595B2B30" w14:textId="5B18E8BD" w:rsidR="00047196" w:rsidRPr="00636BE8" w:rsidRDefault="00A60099" w:rsidP="00047196">
            <w:pPr>
              <w:pStyle w:val="TableBodyTextMIRB"/>
            </w:pPr>
            <w:r w:rsidRPr="00636BE8">
              <w:t>Oui</w:t>
            </w:r>
          </w:p>
        </w:tc>
        <w:tc>
          <w:tcPr>
            <w:tcW w:w="1818" w:type="dxa"/>
            <w:vAlign w:val="center"/>
          </w:tcPr>
          <w:p w14:paraId="1994A662" w14:textId="77777777" w:rsidR="00047196" w:rsidRPr="00636BE8" w:rsidRDefault="00047196" w:rsidP="00047196">
            <w:pPr>
              <w:pStyle w:val="TableBodyTextMIRB"/>
            </w:pPr>
            <w:r w:rsidRPr="00636BE8">
              <w:t>FROM_MEAS</w:t>
            </w:r>
          </w:p>
        </w:tc>
        <w:tc>
          <w:tcPr>
            <w:tcW w:w="8910" w:type="dxa"/>
            <w:vAlign w:val="center"/>
          </w:tcPr>
          <w:p w14:paraId="76BFBE30" w14:textId="52E90CF8" w:rsidR="00047196" w:rsidRPr="00636BE8" w:rsidRDefault="00636BE8" w:rsidP="00047196">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047196" w:rsidRPr="00636BE8" w14:paraId="156C5880" w14:textId="77777777" w:rsidTr="00047196">
        <w:trPr>
          <w:cantSplit/>
          <w:trHeight w:val="432"/>
        </w:trPr>
        <w:tc>
          <w:tcPr>
            <w:tcW w:w="3870" w:type="dxa"/>
            <w:vAlign w:val="center"/>
          </w:tcPr>
          <w:p w14:paraId="7C20BC84" w14:textId="77777777" w:rsidR="00047196" w:rsidRPr="00636BE8" w:rsidRDefault="00047196" w:rsidP="00047196">
            <w:pPr>
              <w:pStyle w:val="TableColumnNameMIRB"/>
            </w:pPr>
            <w:r w:rsidRPr="00636BE8">
              <w:t>TO_MEASURE</w:t>
            </w:r>
          </w:p>
        </w:tc>
        <w:tc>
          <w:tcPr>
            <w:tcW w:w="2160" w:type="dxa"/>
            <w:vAlign w:val="center"/>
          </w:tcPr>
          <w:p w14:paraId="0EED0459" w14:textId="77777777" w:rsidR="00047196" w:rsidRPr="00636BE8" w:rsidRDefault="00047196" w:rsidP="00047196">
            <w:pPr>
              <w:pStyle w:val="TableBodyTextMIRB"/>
            </w:pPr>
            <w:r w:rsidRPr="00636BE8">
              <w:t>NUMBER(9,3)</w:t>
            </w:r>
          </w:p>
        </w:tc>
        <w:tc>
          <w:tcPr>
            <w:tcW w:w="1620" w:type="dxa"/>
            <w:vAlign w:val="center"/>
          </w:tcPr>
          <w:p w14:paraId="35CC8F7E" w14:textId="18E033C0" w:rsidR="00047196" w:rsidRPr="00636BE8" w:rsidRDefault="00A60099" w:rsidP="00047196">
            <w:pPr>
              <w:pStyle w:val="TableBodyTextMIRB"/>
            </w:pPr>
            <w:r w:rsidRPr="00636BE8">
              <w:t>Oui</w:t>
            </w:r>
          </w:p>
        </w:tc>
        <w:tc>
          <w:tcPr>
            <w:tcW w:w="1818" w:type="dxa"/>
            <w:vAlign w:val="center"/>
          </w:tcPr>
          <w:p w14:paraId="03A9A15B" w14:textId="77777777" w:rsidR="00047196" w:rsidRPr="00636BE8" w:rsidRDefault="00047196" w:rsidP="00047196">
            <w:pPr>
              <w:pStyle w:val="TableBodyTextMIRB"/>
            </w:pPr>
            <w:r w:rsidRPr="00636BE8">
              <w:t>TO_MEASURE</w:t>
            </w:r>
          </w:p>
        </w:tc>
        <w:tc>
          <w:tcPr>
            <w:tcW w:w="8910" w:type="dxa"/>
            <w:vAlign w:val="center"/>
          </w:tcPr>
          <w:p w14:paraId="1D9FC59A" w14:textId="0E4F1658" w:rsidR="00047196" w:rsidRPr="00636BE8" w:rsidRDefault="00636BE8" w:rsidP="00047196">
            <w:pPr>
              <w:pStyle w:val="TableBodyTextMIRB"/>
            </w:pPr>
            <w:r w:rsidRPr="00636BE8">
              <w:t>Lieu de la fin de l’événement mesuré en mètres à partir du début de l’élément routier. Cette mesure est liée à la distance planimétrique et non à la distance réelle parcourue.</w:t>
            </w:r>
          </w:p>
        </w:tc>
      </w:tr>
      <w:tr w:rsidR="00047196" w:rsidRPr="00636BE8" w14:paraId="4D08CB5A" w14:textId="77777777" w:rsidTr="00047196">
        <w:trPr>
          <w:cantSplit/>
          <w:trHeight w:val="432"/>
        </w:trPr>
        <w:tc>
          <w:tcPr>
            <w:tcW w:w="3870" w:type="dxa"/>
            <w:vAlign w:val="center"/>
          </w:tcPr>
          <w:p w14:paraId="788BD8C6" w14:textId="77777777" w:rsidR="00047196" w:rsidRPr="00636BE8" w:rsidRDefault="00047196" w:rsidP="00047196">
            <w:pPr>
              <w:pStyle w:val="TableColumnNameMIRB"/>
            </w:pPr>
            <w:r w:rsidRPr="00636BE8">
              <w:rPr>
                <w:bCs/>
              </w:rPr>
              <w:t>ROUTE_NUMBER</w:t>
            </w:r>
          </w:p>
        </w:tc>
        <w:tc>
          <w:tcPr>
            <w:tcW w:w="2160" w:type="dxa"/>
            <w:vAlign w:val="center"/>
          </w:tcPr>
          <w:p w14:paraId="28081F90" w14:textId="77777777" w:rsidR="00047196" w:rsidRPr="00636BE8" w:rsidRDefault="00047196" w:rsidP="00047196">
            <w:pPr>
              <w:pStyle w:val="TableBodyTextMIRB"/>
            </w:pPr>
            <w:r w:rsidRPr="00636BE8">
              <w:t>VARCHAR2(5)</w:t>
            </w:r>
          </w:p>
        </w:tc>
        <w:tc>
          <w:tcPr>
            <w:tcW w:w="1620" w:type="dxa"/>
            <w:vAlign w:val="center"/>
          </w:tcPr>
          <w:p w14:paraId="5AAFA610" w14:textId="3DC84BDA" w:rsidR="00047196" w:rsidRPr="00636BE8" w:rsidRDefault="00A60099" w:rsidP="00047196">
            <w:pPr>
              <w:pStyle w:val="TableBodyTextMIRB"/>
            </w:pPr>
            <w:r w:rsidRPr="00636BE8">
              <w:t>Oui</w:t>
            </w:r>
          </w:p>
        </w:tc>
        <w:tc>
          <w:tcPr>
            <w:tcW w:w="1818" w:type="dxa"/>
            <w:vAlign w:val="center"/>
          </w:tcPr>
          <w:p w14:paraId="1F8289FB" w14:textId="77777777" w:rsidR="00047196" w:rsidRPr="00636BE8" w:rsidRDefault="00047196" w:rsidP="00047196">
            <w:pPr>
              <w:pStyle w:val="TableBodyTextMIRB"/>
            </w:pPr>
            <w:r w:rsidRPr="00636BE8">
              <w:t>ROUTE_NUM</w:t>
            </w:r>
          </w:p>
        </w:tc>
        <w:tc>
          <w:tcPr>
            <w:tcW w:w="8910" w:type="dxa"/>
            <w:vAlign w:val="center"/>
          </w:tcPr>
          <w:p w14:paraId="6DF437AD" w14:textId="78A3C38F" w:rsidR="00047196" w:rsidRPr="00636BE8" w:rsidRDefault="0086758A" w:rsidP="00047196">
            <w:pPr>
              <w:pStyle w:val="TableBodyTextMIRB"/>
            </w:pPr>
            <w:r w:rsidRPr="00636BE8">
              <w:t>Le ou les numéros de route représentés par un caractère numérique ou alphanumérique associé à une route provinciale, secondaire, de comté ou régionale.</w:t>
            </w:r>
          </w:p>
        </w:tc>
      </w:tr>
      <w:tr w:rsidR="00047196" w:rsidRPr="00636BE8" w14:paraId="3A5663DF" w14:textId="77777777" w:rsidTr="00047196">
        <w:trPr>
          <w:cantSplit/>
          <w:trHeight w:val="432"/>
        </w:trPr>
        <w:tc>
          <w:tcPr>
            <w:tcW w:w="3870" w:type="dxa"/>
            <w:vAlign w:val="center"/>
          </w:tcPr>
          <w:p w14:paraId="656E1DED" w14:textId="77777777" w:rsidR="00047196" w:rsidRPr="00636BE8" w:rsidRDefault="00047196" w:rsidP="00047196">
            <w:pPr>
              <w:pStyle w:val="TableColumnNameMIRB"/>
            </w:pPr>
            <w:r w:rsidRPr="00636BE8">
              <w:rPr>
                <w:bCs/>
              </w:rPr>
              <w:t>SHIELD_TYPE</w:t>
            </w:r>
          </w:p>
        </w:tc>
        <w:tc>
          <w:tcPr>
            <w:tcW w:w="2160" w:type="dxa"/>
            <w:vAlign w:val="center"/>
          </w:tcPr>
          <w:p w14:paraId="4C7EEBF5" w14:textId="77777777" w:rsidR="00047196" w:rsidRPr="00636BE8" w:rsidRDefault="00047196" w:rsidP="00047196">
            <w:pPr>
              <w:pStyle w:val="TableBodyTextMIRB"/>
            </w:pPr>
            <w:r w:rsidRPr="00636BE8">
              <w:t>VARCHAR2(60)</w:t>
            </w:r>
          </w:p>
        </w:tc>
        <w:tc>
          <w:tcPr>
            <w:tcW w:w="1620" w:type="dxa"/>
            <w:vAlign w:val="center"/>
          </w:tcPr>
          <w:p w14:paraId="3C2EEE32" w14:textId="2A576C28" w:rsidR="00047196" w:rsidRPr="00636BE8" w:rsidRDefault="00A60099" w:rsidP="00047196">
            <w:pPr>
              <w:pStyle w:val="TableBodyTextMIRB"/>
            </w:pPr>
            <w:r w:rsidRPr="00636BE8">
              <w:t>Non</w:t>
            </w:r>
          </w:p>
        </w:tc>
        <w:tc>
          <w:tcPr>
            <w:tcW w:w="1818" w:type="dxa"/>
            <w:vAlign w:val="center"/>
          </w:tcPr>
          <w:p w14:paraId="6F74C5FC" w14:textId="77777777" w:rsidR="00047196" w:rsidRPr="00636BE8" w:rsidRDefault="00047196" w:rsidP="00047196">
            <w:pPr>
              <w:pStyle w:val="TableBodyTextMIRB"/>
            </w:pPr>
            <w:r w:rsidRPr="00636BE8">
              <w:t>SHIELD_T</w:t>
            </w:r>
          </w:p>
        </w:tc>
        <w:tc>
          <w:tcPr>
            <w:tcW w:w="8910" w:type="dxa"/>
            <w:vAlign w:val="center"/>
          </w:tcPr>
          <w:p w14:paraId="219162E9" w14:textId="77777777" w:rsidR="004362A6" w:rsidRPr="00636BE8" w:rsidRDefault="004362A6" w:rsidP="00047196">
            <w:pPr>
              <w:pStyle w:val="TableBodyTextMIRB"/>
            </w:pPr>
            <w:r w:rsidRPr="00636BE8">
              <w:t>Type de bouclier classé par itinéraire et utilisé à des fins cartographiques.</w:t>
            </w:r>
          </w:p>
          <w:p w14:paraId="34F1C66F" w14:textId="592A059A" w:rsidR="00047196" w:rsidRPr="00636BE8" w:rsidRDefault="00AE331D" w:rsidP="00047196">
            <w:pPr>
              <w:pStyle w:val="TableBodyTextMIRB"/>
            </w:pPr>
            <w:r w:rsidRPr="00636BE8">
              <w:t xml:space="preserve">Valeurs admissibles : (Consulter la table de correspondance </w:t>
            </w:r>
            <w:hyperlink w:anchor="ORN_SHIELD_TYPE_LIST" w:history="1">
              <w:r w:rsidR="00047196" w:rsidRPr="00636BE8">
                <w:rPr>
                  <w:rStyle w:val="HyperlinkMIRBChar"/>
                  <w:color w:val="244061"/>
                </w:rPr>
                <w:t>ORN_SHIELD_TYPE_LIST</w:t>
              </w:r>
            </w:hyperlink>
            <w:r w:rsidR="00047196" w:rsidRPr="00636BE8">
              <w:t xml:space="preserve"> </w:t>
            </w:r>
            <w:r w:rsidRPr="00636BE8">
              <w:t>en annexe</w:t>
            </w:r>
            <w:r w:rsidR="00047196" w:rsidRPr="00636BE8">
              <w:t>)</w:t>
            </w:r>
          </w:p>
        </w:tc>
      </w:tr>
      <w:tr w:rsidR="00047196" w:rsidRPr="00636BE8" w14:paraId="7BA51B4F" w14:textId="77777777" w:rsidTr="00047196">
        <w:trPr>
          <w:cantSplit/>
          <w:trHeight w:val="432"/>
        </w:trPr>
        <w:tc>
          <w:tcPr>
            <w:tcW w:w="3870" w:type="dxa"/>
            <w:vAlign w:val="center"/>
          </w:tcPr>
          <w:p w14:paraId="1F4229CC" w14:textId="77777777" w:rsidR="00047196" w:rsidRPr="00636BE8" w:rsidRDefault="00047196" w:rsidP="00047196">
            <w:pPr>
              <w:pStyle w:val="TableColumnNameMIRB"/>
            </w:pPr>
            <w:r w:rsidRPr="00636BE8">
              <w:rPr>
                <w:bCs/>
              </w:rPr>
              <w:t>AGENCY_NAME</w:t>
            </w:r>
          </w:p>
        </w:tc>
        <w:tc>
          <w:tcPr>
            <w:tcW w:w="2160" w:type="dxa"/>
            <w:vAlign w:val="center"/>
          </w:tcPr>
          <w:p w14:paraId="484A2B09" w14:textId="77777777" w:rsidR="00047196" w:rsidRPr="00636BE8" w:rsidRDefault="00047196" w:rsidP="00047196">
            <w:pPr>
              <w:pStyle w:val="TableBodyTextMIRB"/>
            </w:pPr>
            <w:r w:rsidRPr="00636BE8">
              <w:t>VARCHAR2(100)</w:t>
            </w:r>
          </w:p>
        </w:tc>
        <w:tc>
          <w:tcPr>
            <w:tcW w:w="1620" w:type="dxa"/>
            <w:vAlign w:val="center"/>
          </w:tcPr>
          <w:p w14:paraId="6061CD63" w14:textId="18FC025A" w:rsidR="00047196" w:rsidRPr="00636BE8" w:rsidRDefault="00A60099" w:rsidP="00047196">
            <w:pPr>
              <w:pStyle w:val="TableBodyTextMIRB"/>
            </w:pPr>
            <w:r w:rsidRPr="00636BE8">
              <w:t>Non</w:t>
            </w:r>
          </w:p>
        </w:tc>
        <w:tc>
          <w:tcPr>
            <w:tcW w:w="1818" w:type="dxa"/>
            <w:vAlign w:val="center"/>
          </w:tcPr>
          <w:p w14:paraId="231135FE" w14:textId="77777777" w:rsidR="00047196" w:rsidRPr="00636BE8" w:rsidRDefault="00047196" w:rsidP="00047196">
            <w:pPr>
              <w:pStyle w:val="TableBodyTextMIRB"/>
            </w:pPr>
            <w:r w:rsidRPr="00636BE8">
              <w:t>AGENCY</w:t>
            </w:r>
          </w:p>
        </w:tc>
        <w:tc>
          <w:tcPr>
            <w:tcW w:w="8910" w:type="dxa"/>
            <w:vAlign w:val="center"/>
          </w:tcPr>
          <w:p w14:paraId="10256F7D" w14:textId="1291C6E9" w:rsidR="00772213" w:rsidRPr="00636BE8" w:rsidRDefault="00636BE8" w:rsidP="00772213">
            <w:pPr>
              <w:pStyle w:val="TableBodyTextMIRB"/>
            </w:pPr>
            <w:r w:rsidRPr="00636BE8">
              <w:t>Nom de l’organisme.</w:t>
            </w:r>
          </w:p>
          <w:p w14:paraId="5188795F" w14:textId="0732D320" w:rsidR="00047196" w:rsidRPr="00636BE8" w:rsidRDefault="00772213" w:rsidP="00772213">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047196" w:rsidRPr="00636BE8" w14:paraId="64D11361" w14:textId="77777777" w:rsidTr="00047196">
        <w:trPr>
          <w:cantSplit/>
          <w:trHeight w:val="432"/>
        </w:trPr>
        <w:tc>
          <w:tcPr>
            <w:tcW w:w="3870" w:type="dxa"/>
            <w:vAlign w:val="center"/>
          </w:tcPr>
          <w:p w14:paraId="081591D3" w14:textId="77777777" w:rsidR="00047196" w:rsidRPr="00636BE8" w:rsidRDefault="00047196" w:rsidP="00047196">
            <w:pPr>
              <w:pStyle w:val="TableColumnNameMIRB"/>
            </w:pPr>
            <w:r w:rsidRPr="00636BE8">
              <w:t>EFFECTIVE_DATETIME</w:t>
            </w:r>
          </w:p>
        </w:tc>
        <w:tc>
          <w:tcPr>
            <w:tcW w:w="2160" w:type="dxa"/>
            <w:vAlign w:val="center"/>
          </w:tcPr>
          <w:p w14:paraId="3E880353" w14:textId="77777777" w:rsidR="00047196" w:rsidRPr="00636BE8" w:rsidRDefault="00047196" w:rsidP="00047196">
            <w:pPr>
              <w:pStyle w:val="TableBodyTextMIRB"/>
            </w:pPr>
            <w:r w:rsidRPr="00636BE8">
              <w:t>DATE</w:t>
            </w:r>
          </w:p>
        </w:tc>
        <w:tc>
          <w:tcPr>
            <w:tcW w:w="1620" w:type="dxa"/>
            <w:vAlign w:val="center"/>
          </w:tcPr>
          <w:p w14:paraId="02F45F6C" w14:textId="12D4E07F" w:rsidR="00047196" w:rsidRPr="00636BE8" w:rsidRDefault="00A60099" w:rsidP="00047196">
            <w:pPr>
              <w:pStyle w:val="TableBodyTextMIRB"/>
            </w:pPr>
            <w:r w:rsidRPr="00636BE8">
              <w:t>Oui</w:t>
            </w:r>
          </w:p>
        </w:tc>
        <w:tc>
          <w:tcPr>
            <w:tcW w:w="1818" w:type="dxa"/>
            <w:vAlign w:val="center"/>
          </w:tcPr>
          <w:p w14:paraId="73FD64A9" w14:textId="77777777" w:rsidR="00047196" w:rsidRPr="00636BE8" w:rsidRDefault="00047196" w:rsidP="00047196">
            <w:pPr>
              <w:pStyle w:val="TableBodyTextMIRB"/>
            </w:pPr>
            <w:r w:rsidRPr="00636BE8">
              <w:t>EFF_DATE</w:t>
            </w:r>
          </w:p>
        </w:tc>
        <w:tc>
          <w:tcPr>
            <w:tcW w:w="8910" w:type="dxa"/>
            <w:vAlign w:val="center"/>
          </w:tcPr>
          <w:p w14:paraId="5B0B8A9A" w14:textId="5E7D984A" w:rsidR="00047196" w:rsidRPr="00636BE8" w:rsidRDefault="00772213" w:rsidP="00047196">
            <w:pPr>
              <w:pStyle w:val="TableBodyTextMIRB"/>
            </w:pPr>
            <w:r w:rsidRPr="00636BE8">
              <w:t>Date et heure de la création ou de la dernière modification de l’enregistrement dans la base de données source.</w:t>
            </w:r>
          </w:p>
        </w:tc>
      </w:tr>
    </w:tbl>
    <w:p w14:paraId="43E15D7C" w14:textId="77777777" w:rsidR="009F2AA4" w:rsidRPr="00636BE8" w:rsidRDefault="009F2AA4" w:rsidP="009F2AA4">
      <w:pPr>
        <w:pStyle w:val="BodyAccessibleTextMIRB"/>
      </w:pPr>
      <w:r w:rsidRPr="00636BE8">
        <w:br w:type="page"/>
      </w:r>
    </w:p>
    <w:p w14:paraId="37CC3171" w14:textId="77777777" w:rsidR="00AB764C" w:rsidRPr="00636BE8" w:rsidRDefault="00AB764C" w:rsidP="00AB764C">
      <w:pPr>
        <w:pStyle w:val="Heading2MIRB"/>
        <w:rPr>
          <w:color w:val="244061"/>
        </w:rPr>
      </w:pPr>
      <w:bookmarkStart w:id="39" w:name="_Toc196317844"/>
      <w:r w:rsidRPr="00636BE8">
        <w:rPr>
          <w:color w:val="244061"/>
        </w:rPr>
        <w:lastRenderedPageBreak/>
        <w:t>ORN_SPEED_LIMIT</w:t>
      </w:r>
      <w:bookmarkEnd w:id="39"/>
    </w:p>
    <w:p w14:paraId="2F919C43" w14:textId="759A0FB0" w:rsidR="00AB764C" w:rsidRPr="00636BE8" w:rsidRDefault="009F056A" w:rsidP="00AB764C">
      <w:pPr>
        <w:pStyle w:val="BodyAccessibleTextMIRB"/>
      </w:pPr>
      <w:r w:rsidRPr="00636BE8">
        <w:t>La limite de vitesse maximale assignée à un élément routier en kilomètres/heure, conformément aux règlements municipaux ou à la loi provinciale.</w:t>
      </w:r>
      <w:r w:rsidR="00AB764C" w:rsidRPr="00636BE8">
        <w:t xml:space="preserve"> </w:t>
      </w:r>
      <w:r w:rsidR="00636BE8" w:rsidRPr="00636BE8">
        <w:t>Dans les cas où un élément routier a plus d’une valeur de limite de vitesse, c’est celle de la partie la plus longue qui est fournie.</w:t>
      </w:r>
    </w:p>
    <w:tbl>
      <w:tblPr>
        <w:tblStyle w:val="TableGrid1"/>
        <w:tblW w:w="18090" w:type="dxa"/>
        <w:tblLayout w:type="fixed"/>
        <w:tblLook w:val="04A0" w:firstRow="1" w:lastRow="0" w:firstColumn="1" w:lastColumn="0" w:noHBand="0" w:noVBand="1"/>
        <w:tblCaption w:val="Table : ORN_SPEED_LIMIT"/>
        <w:tblDescription w:val="La table ORN_SPEED_LIMIT et ses attributs."/>
      </w:tblPr>
      <w:tblGrid>
        <w:gridCol w:w="3870"/>
        <w:gridCol w:w="2160"/>
        <w:gridCol w:w="1620"/>
        <w:gridCol w:w="1818"/>
        <w:gridCol w:w="8622"/>
      </w:tblGrid>
      <w:tr w:rsidR="00047196" w:rsidRPr="00636BE8" w14:paraId="216A4125" w14:textId="77777777" w:rsidTr="00047196">
        <w:trPr>
          <w:cantSplit/>
          <w:trHeight w:val="432"/>
          <w:tblHeader/>
        </w:trPr>
        <w:tc>
          <w:tcPr>
            <w:tcW w:w="3870" w:type="dxa"/>
            <w:vAlign w:val="center"/>
          </w:tcPr>
          <w:p w14:paraId="00247283" w14:textId="6D48737D" w:rsidR="00047196" w:rsidRPr="00636BE8" w:rsidRDefault="00047196" w:rsidP="00047196">
            <w:pPr>
              <w:pStyle w:val="TableHeaderRowTextMIRB"/>
            </w:pPr>
            <w:r w:rsidRPr="00636BE8">
              <w:t>Nom de la colonne</w:t>
            </w:r>
          </w:p>
        </w:tc>
        <w:tc>
          <w:tcPr>
            <w:tcW w:w="2160" w:type="dxa"/>
            <w:vAlign w:val="center"/>
          </w:tcPr>
          <w:p w14:paraId="1149B999" w14:textId="3FD83994" w:rsidR="00047196" w:rsidRPr="00636BE8" w:rsidRDefault="00047196" w:rsidP="00047196">
            <w:pPr>
              <w:pStyle w:val="TableHeaderRowTextMIRB"/>
            </w:pPr>
            <w:r w:rsidRPr="00636BE8">
              <w:t>Type de colonne</w:t>
            </w:r>
          </w:p>
        </w:tc>
        <w:tc>
          <w:tcPr>
            <w:tcW w:w="1620" w:type="dxa"/>
            <w:vAlign w:val="center"/>
          </w:tcPr>
          <w:p w14:paraId="5461EA4A" w14:textId="7608DDB9" w:rsidR="00047196" w:rsidRPr="00636BE8" w:rsidRDefault="00047196" w:rsidP="00047196">
            <w:pPr>
              <w:pStyle w:val="TableHeaderRowTextMIRB"/>
            </w:pPr>
            <w:r w:rsidRPr="00636BE8">
              <w:t>Obligatoire</w:t>
            </w:r>
          </w:p>
        </w:tc>
        <w:tc>
          <w:tcPr>
            <w:tcW w:w="1818" w:type="dxa"/>
            <w:vAlign w:val="center"/>
          </w:tcPr>
          <w:p w14:paraId="4B65FA92" w14:textId="20879BCB" w:rsidR="00047196" w:rsidRPr="00636BE8" w:rsidRDefault="00047196" w:rsidP="00047196">
            <w:pPr>
              <w:pStyle w:val="TableHeaderRowTextMIRB"/>
            </w:pPr>
            <w:r w:rsidRPr="00636BE8">
              <w:t>Nom abrégé</w:t>
            </w:r>
          </w:p>
        </w:tc>
        <w:tc>
          <w:tcPr>
            <w:tcW w:w="8622" w:type="dxa"/>
            <w:vAlign w:val="center"/>
          </w:tcPr>
          <w:p w14:paraId="224A8F5A" w14:textId="2D3E7282" w:rsidR="00047196" w:rsidRPr="00636BE8" w:rsidRDefault="00047196" w:rsidP="00047196">
            <w:pPr>
              <w:pStyle w:val="TableHeaderRowTextMIRB"/>
            </w:pPr>
            <w:r w:rsidRPr="00636BE8">
              <w:t>Description</w:t>
            </w:r>
          </w:p>
        </w:tc>
      </w:tr>
      <w:tr w:rsidR="00047196" w:rsidRPr="00636BE8" w14:paraId="520C7553" w14:textId="77777777" w:rsidTr="00047196">
        <w:trPr>
          <w:cantSplit/>
          <w:trHeight w:val="432"/>
        </w:trPr>
        <w:tc>
          <w:tcPr>
            <w:tcW w:w="3870" w:type="dxa"/>
            <w:vAlign w:val="center"/>
          </w:tcPr>
          <w:p w14:paraId="0451ECEE" w14:textId="77777777" w:rsidR="00047196" w:rsidRPr="00636BE8" w:rsidRDefault="00047196" w:rsidP="00047196">
            <w:pPr>
              <w:pStyle w:val="TableColumnNameMIRB"/>
            </w:pPr>
            <w:r w:rsidRPr="00636BE8">
              <w:t>EVENT_ID</w:t>
            </w:r>
          </w:p>
        </w:tc>
        <w:tc>
          <w:tcPr>
            <w:tcW w:w="2160" w:type="dxa"/>
            <w:vAlign w:val="center"/>
          </w:tcPr>
          <w:p w14:paraId="55FB1AAF" w14:textId="77777777" w:rsidR="00047196" w:rsidRPr="00636BE8" w:rsidRDefault="00047196" w:rsidP="00047196">
            <w:pPr>
              <w:pStyle w:val="TableBodyTextMIRB"/>
            </w:pPr>
            <w:r w:rsidRPr="00636BE8">
              <w:t>NUMBER(13,0)</w:t>
            </w:r>
          </w:p>
        </w:tc>
        <w:tc>
          <w:tcPr>
            <w:tcW w:w="1620" w:type="dxa"/>
            <w:vAlign w:val="center"/>
          </w:tcPr>
          <w:p w14:paraId="1D3B9C92" w14:textId="3F895558" w:rsidR="00047196" w:rsidRPr="00636BE8" w:rsidRDefault="00A60099" w:rsidP="00047196">
            <w:pPr>
              <w:pStyle w:val="TableBodyTextMIRB"/>
            </w:pPr>
            <w:r w:rsidRPr="00636BE8">
              <w:t>Oui</w:t>
            </w:r>
          </w:p>
        </w:tc>
        <w:tc>
          <w:tcPr>
            <w:tcW w:w="1818" w:type="dxa"/>
            <w:vAlign w:val="center"/>
          </w:tcPr>
          <w:p w14:paraId="12F23D39" w14:textId="77777777" w:rsidR="00047196" w:rsidRPr="00636BE8" w:rsidRDefault="00047196" w:rsidP="00047196">
            <w:pPr>
              <w:pStyle w:val="TableBodyTextMIRB"/>
            </w:pPr>
            <w:r w:rsidRPr="00636BE8">
              <w:t>EVENT_ID</w:t>
            </w:r>
          </w:p>
        </w:tc>
        <w:tc>
          <w:tcPr>
            <w:tcW w:w="8622" w:type="dxa"/>
            <w:vAlign w:val="center"/>
          </w:tcPr>
          <w:p w14:paraId="72235F50" w14:textId="642B21F5" w:rsidR="00047196" w:rsidRPr="00636BE8" w:rsidRDefault="00636BE8" w:rsidP="00047196">
            <w:pPr>
              <w:pStyle w:val="TableBodyTextMIRB"/>
            </w:pPr>
            <w:r w:rsidRPr="00636BE8">
              <w:t>Identificateur généré par le système, unique au niveau de la demande.</w:t>
            </w:r>
          </w:p>
        </w:tc>
      </w:tr>
      <w:tr w:rsidR="00047196" w:rsidRPr="00636BE8" w14:paraId="41277B3E" w14:textId="77777777" w:rsidTr="00047196">
        <w:trPr>
          <w:cantSplit/>
          <w:trHeight w:val="432"/>
        </w:trPr>
        <w:tc>
          <w:tcPr>
            <w:tcW w:w="3870" w:type="dxa"/>
            <w:vAlign w:val="center"/>
          </w:tcPr>
          <w:p w14:paraId="42FDD555" w14:textId="77777777" w:rsidR="00047196" w:rsidRPr="00636BE8" w:rsidRDefault="00047196" w:rsidP="00047196">
            <w:pPr>
              <w:pStyle w:val="TableColumnNameMIRB"/>
            </w:pPr>
            <w:r w:rsidRPr="00636BE8">
              <w:t>ORN_ROAD_NET_ELEMENT_ID</w:t>
            </w:r>
          </w:p>
        </w:tc>
        <w:tc>
          <w:tcPr>
            <w:tcW w:w="2160" w:type="dxa"/>
            <w:vAlign w:val="center"/>
          </w:tcPr>
          <w:p w14:paraId="1EEDF21A" w14:textId="77777777" w:rsidR="00047196" w:rsidRPr="00636BE8" w:rsidRDefault="00047196" w:rsidP="00047196">
            <w:pPr>
              <w:pStyle w:val="TableBodyTextMIRB"/>
            </w:pPr>
            <w:r w:rsidRPr="00636BE8">
              <w:t>NUMBER(13,0)</w:t>
            </w:r>
          </w:p>
        </w:tc>
        <w:tc>
          <w:tcPr>
            <w:tcW w:w="1620" w:type="dxa"/>
            <w:vAlign w:val="center"/>
          </w:tcPr>
          <w:p w14:paraId="296D8937" w14:textId="0104EA77" w:rsidR="00047196" w:rsidRPr="00636BE8" w:rsidRDefault="00A60099" w:rsidP="00047196">
            <w:pPr>
              <w:pStyle w:val="TableBodyTextMIRB"/>
            </w:pPr>
            <w:r w:rsidRPr="00636BE8">
              <w:t>Oui</w:t>
            </w:r>
          </w:p>
        </w:tc>
        <w:tc>
          <w:tcPr>
            <w:tcW w:w="1818" w:type="dxa"/>
            <w:vAlign w:val="center"/>
          </w:tcPr>
          <w:p w14:paraId="6A35DE8A" w14:textId="77777777" w:rsidR="00047196" w:rsidRPr="00636BE8" w:rsidRDefault="00047196" w:rsidP="00047196">
            <w:pPr>
              <w:pStyle w:val="TableBodyTextMIRB"/>
            </w:pPr>
            <w:r w:rsidRPr="00636BE8">
              <w:t>ELEMENT_ID</w:t>
            </w:r>
          </w:p>
        </w:tc>
        <w:tc>
          <w:tcPr>
            <w:tcW w:w="8622" w:type="dxa"/>
            <w:vAlign w:val="center"/>
          </w:tcPr>
          <w:p w14:paraId="2FA752FD" w14:textId="39FCA724"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0F9679EC" w14:textId="77777777" w:rsidTr="00047196">
        <w:trPr>
          <w:cantSplit/>
          <w:trHeight w:val="432"/>
        </w:trPr>
        <w:tc>
          <w:tcPr>
            <w:tcW w:w="3870" w:type="dxa"/>
            <w:vAlign w:val="center"/>
          </w:tcPr>
          <w:p w14:paraId="22AFD05E" w14:textId="77777777" w:rsidR="00047196" w:rsidRPr="00636BE8" w:rsidRDefault="00047196" w:rsidP="00047196">
            <w:pPr>
              <w:pStyle w:val="TableColumnNameMIRB"/>
            </w:pPr>
            <w:r w:rsidRPr="00636BE8">
              <w:t>FROM_MEASURE</w:t>
            </w:r>
          </w:p>
        </w:tc>
        <w:tc>
          <w:tcPr>
            <w:tcW w:w="2160" w:type="dxa"/>
            <w:vAlign w:val="center"/>
          </w:tcPr>
          <w:p w14:paraId="4DD96DA1" w14:textId="77777777" w:rsidR="00047196" w:rsidRPr="00636BE8" w:rsidRDefault="00047196" w:rsidP="00047196">
            <w:pPr>
              <w:pStyle w:val="TableBodyTextMIRB"/>
            </w:pPr>
            <w:r w:rsidRPr="00636BE8">
              <w:t>NUMBER(9,3)</w:t>
            </w:r>
          </w:p>
        </w:tc>
        <w:tc>
          <w:tcPr>
            <w:tcW w:w="1620" w:type="dxa"/>
            <w:vAlign w:val="center"/>
          </w:tcPr>
          <w:p w14:paraId="294F9E45" w14:textId="7EBCEE11" w:rsidR="00047196" w:rsidRPr="00636BE8" w:rsidRDefault="00A60099" w:rsidP="00047196">
            <w:pPr>
              <w:pStyle w:val="TableBodyTextMIRB"/>
            </w:pPr>
            <w:r w:rsidRPr="00636BE8">
              <w:t>Oui</w:t>
            </w:r>
          </w:p>
        </w:tc>
        <w:tc>
          <w:tcPr>
            <w:tcW w:w="1818" w:type="dxa"/>
            <w:vAlign w:val="center"/>
          </w:tcPr>
          <w:p w14:paraId="6E777C4E" w14:textId="77777777" w:rsidR="00047196" w:rsidRPr="00636BE8" w:rsidRDefault="00047196" w:rsidP="00047196">
            <w:pPr>
              <w:pStyle w:val="TableBodyTextMIRB"/>
            </w:pPr>
            <w:r w:rsidRPr="00636BE8">
              <w:t>FROM_MEAS</w:t>
            </w:r>
          </w:p>
        </w:tc>
        <w:tc>
          <w:tcPr>
            <w:tcW w:w="8622" w:type="dxa"/>
            <w:vAlign w:val="center"/>
          </w:tcPr>
          <w:p w14:paraId="78E8A1DC" w14:textId="0616C94F" w:rsidR="00047196" w:rsidRPr="00636BE8" w:rsidRDefault="00636BE8" w:rsidP="00047196">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047196" w:rsidRPr="00636BE8" w14:paraId="57E4C529" w14:textId="77777777" w:rsidTr="00047196">
        <w:trPr>
          <w:cantSplit/>
          <w:trHeight w:val="432"/>
        </w:trPr>
        <w:tc>
          <w:tcPr>
            <w:tcW w:w="3870" w:type="dxa"/>
            <w:vAlign w:val="center"/>
          </w:tcPr>
          <w:p w14:paraId="1AD01619" w14:textId="77777777" w:rsidR="00047196" w:rsidRPr="00636BE8" w:rsidRDefault="00047196" w:rsidP="00047196">
            <w:pPr>
              <w:pStyle w:val="TableColumnNameMIRB"/>
            </w:pPr>
            <w:r w:rsidRPr="00636BE8">
              <w:t>TO_MEASURE</w:t>
            </w:r>
          </w:p>
        </w:tc>
        <w:tc>
          <w:tcPr>
            <w:tcW w:w="2160" w:type="dxa"/>
            <w:vAlign w:val="center"/>
          </w:tcPr>
          <w:p w14:paraId="3BEC7BDF" w14:textId="77777777" w:rsidR="00047196" w:rsidRPr="00636BE8" w:rsidRDefault="00047196" w:rsidP="00047196">
            <w:pPr>
              <w:pStyle w:val="TableBodyTextMIRB"/>
            </w:pPr>
            <w:r w:rsidRPr="00636BE8">
              <w:t>NUMBER(9,3)</w:t>
            </w:r>
          </w:p>
        </w:tc>
        <w:tc>
          <w:tcPr>
            <w:tcW w:w="1620" w:type="dxa"/>
            <w:vAlign w:val="center"/>
          </w:tcPr>
          <w:p w14:paraId="7A58FC17" w14:textId="4B3C0BA0" w:rsidR="00047196" w:rsidRPr="00636BE8" w:rsidRDefault="00A60099" w:rsidP="00047196">
            <w:pPr>
              <w:pStyle w:val="TableBodyTextMIRB"/>
            </w:pPr>
            <w:r w:rsidRPr="00636BE8">
              <w:t>Oui</w:t>
            </w:r>
          </w:p>
        </w:tc>
        <w:tc>
          <w:tcPr>
            <w:tcW w:w="1818" w:type="dxa"/>
            <w:vAlign w:val="center"/>
          </w:tcPr>
          <w:p w14:paraId="42CBF5A4" w14:textId="77777777" w:rsidR="00047196" w:rsidRPr="00636BE8" w:rsidRDefault="00047196" w:rsidP="00047196">
            <w:pPr>
              <w:pStyle w:val="TableBodyTextMIRB"/>
            </w:pPr>
            <w:r w:rsidRPr="00636BE8">
              <w:t>TO_MEASURE</w:t>
            </w:r>
          </w:p>
        </w:tc>
        <w:tc>
          <w:tcPr>
            <w:tcW w:w="8622" w:type="dxa"/>
            <w:vAlign w:val="center"/>
          </w:tcPr>
          <w:p w14:paraId="259B7503" w14:textId="55681A42" w:rsidR="00047196" w:rsidRPr="00636BE8" w:rsidRDefault="00636BE8" w:rsidP="00047196">
            <w:pPr>
              <w:pStyle w:val="TableBodyTextMIRB"/>
            </w:pPr>
            <w:r w:rsidRPr="00636BE8">
              <w:t>Lieu de la fin de l’événement mesuré en mètres à partir du début de l’élément routier. Cette mesure est liée à la distance planimétrique et non à la distance réelle parcourue.</w:t>
            </w:r>
          </w:p>
        </w:tc>
      </w:tr>
      <w:tr w:rsidR="00047196" w:rsidRPr="00636BE8" w14:paraId="0CA6B27F" w14:textId="77777777" w:rsidTr="00047196">
        <w:trPr>
          <w:cantSplit/>
          <w:trHeight w:val="432"/>
        </w:trPr>
        <w:tc>
          <w:tcPr>
            <w:tcW w:w="3870" w:type="dxa"/>
            <w:vAlign w:val="center"/>
          </w:tcPr>
          <w:p w14:paraId="7E6CA443" w14:textId="77777777" w:rsidR="00047196" w:rsidRPr="00636BE8" w:rsidRDefault="00047196" w:rsidP="00047196">
            <w:pPr>
              <w:pStyle w:val="TableColumnNameMIRB"/>
            </w:pPr>
            <w:r w:rsidRPr="00636BE8">
              <w:rPr>
                <w:bCs/>
              </w:rPr>
              <w:t>SPEED_LIMIT</w:t>
            </w:r>
          </w:p>
        </w:tc>
        <w:tc>
          <w:tcPr>
            <w:tcW w:w="2160" w:type="dxa"/>
            <w:vAlign w:val="center"/>
          </w:tcPr>
          <w:p w14:paraId="28E68D89" w14:textId="77777777" w:rsidR="00047196" w:rsidRPr="00636BE8" w:rsidRDefault="00047196" w:rsidP="00047196">
            <w:pPr>
              <w:pStyle w:val="TableBodyTextMIRB"/>
            </w:pPr>
            <w:r w:rsidRPr="00636BE8">
              <w:t>NUMBER(3,0)</w:t>
            </w:r>
          </w:p>
        </w:tc>
        <w:tc>
          <w:tcPr>
            <w:tcW w:w="1620" w:type="dxa"/>
            <w:vAlign w:val="center"/>
          </w:tcPr>
          <w:p w14:paraId="2FD08987" w14:textId="0C0829CF" w:rsidR="00047196" w:rsidRPr="00636BE8" w:rsidRDefault="00A60099" w:rsidP="00047196">
            <w:pPr>
              <w:pStyle w:val="TableBodyTextMIRB"/>
            </w:pPr>
            <w:r w:rsidRPr="00636BE8">
              <w:t>Oui</w:t>
            </w:r>
          </w:p>
        </w:tc>
        <w:tc>
          <w:tcPr>
            <w:tcW w:w="1818" w:type="dxa"/>
            <w:vAlign w:val="center"/>
          </w:tcPr>
          <w:p w14:paraId="6E38C1D4" w14:textId="77777777" w:rsidR="00047196" w:rsidRPr="00636BE8" w:rsidRDefault="00047196" w:rsidP="00047196">
            <w:pPr>
              <w:pStyle w:val="TableBodyTextMIRB"/>
            </w:pPr>
            <w:r w:rsidRPr="00636BE8">
              <w:t>LIMIT</w:t>
            </w:r>
          </w:p>
        </w:tc>
        <w:tc>
          <w:tcPr>
            <w:tcW w:w="8622" w:type="dxa"/>
            <w:vAlign w:val="center"/>
          </w:tcPr>
          <w:p w14:paraId="1270CE4A" w14:textId="4D23B711" w:rsidR="00047196" w:rsidRPr="00636BE8" w:rsidRDefault="00B33428" w:rsidP="00047196">
            <w:pPr>
              <w:pStyle w:val="TableBodyTextMIRB"/>
            </w:pPr>
            <w:bookmarkStart w:id="40" w:name="_Hlk192515342"/>
            <w:r w:rsidRPr="00636BE8">
              <w:t>La limite de vitesse maximale assignée à un élément routier en kilomètres/heure, conformément aux règlements municipaux ou à la loi provinciale.</w:t>
            </w:r>
            <w:bookmarkEnd w:id="40"/>
          </w:p>
        </w:tc>
      </w:tr>
      <w:tr w:rsidR="00047196" w:rsidRPr="00636BE8" w14:paraId="37D657EB" w14:textId="77777777" w:rsidTr="00047196">
        <w:trPr>
          <w:cantSplit/>
          <w:trHeight w:val="432"/>
        </w:trPr>
        <w:tc>
          <w:tcPr>
            <w:tcW w:w="3870" w:type="dxa"/>
            <w:vAlign w:val="center"/>
          </w:tcPr>
          <w:p w14:paraId="721A5BCB" w14:textId="77777777" w:rsidR="00047196" w:rsidRPr="00636BE8" w:rsidRDefault="00047196" w:rsidP="00047196">
            <w:pPr>
              <w:pStyle w:val="TableColumnNameMIRB"/>
            </w:pPr>
            <w:r w:rsidRPr="00636BE8">
              <w:rPr>
                <w:bCs/>
              </w:rPr>
              <w:t>AGENCY_NAME</w:t>
            </w:r>
          </w:p>
        </w:tc>
        <w:tc>
          <w:tcPr>
            <w:tcW w:w="2160" w:type="dxa"/>
            <w:vAlign w:val="center"/>
          </w:tcPr>
          <w:p w14:paraId="78407AA5" w14:textId="77777777" w:rsidR="00047196" w:rsidRPr="00636BE8" w:rsidRDefault="00047196" w:rsidP="00047196">
            <w:pPr>
              <w:pStyle w:val="TableBodyTextMIRB"/>
            </w:pPr>
            <w:r w:rsidRPr="00636BE8">
              <w:t>VARCHAR2(100)</w:t>
            </w:r>
          </w:p>
        </w:tc>
        <w:tc>
          <w:tcPr>
            <w:tcW w:w="1620" w:type="dxa"/>
            <w:vAlign w:val="center"/>
          </w:tcPr>
          <w:p w14:paraId="5CAE0E8A" w14:textId="02758FFC" w:rsidR="00047196" w:rsidRPr="00636BE8" w:rsidRDefault="00A60099" w:rsidP="00047196">
            <w:pPr>
              <w:pStyle w:val="TableBodyTextMIRB"/>
            </w:pPr>
            <w:r w:rsidRPr="00636BE8">
              <w:t>Non</w:t>
            </w:r>
          </w:p>
        </w:tc>
        <w:tc>
          <w:tcPr>
            <w:tcW w:w="1818" w:type="dxa"/>
            <w:vAlign w:val="center"/>
          </w:tcPr>
          <w:p w14:paraId="1C70B50D" w14:textId="77777777" w:rsidR="00047196" w:rsidRPr="00636BE8" w:rsidRDefault="00047196" w:rsidP="00047196">
            <w:pPr>
              <w:pStyle w:val="TableBodyTextMIRB"/>
            </w:pPr>
            <w:r w:rsidRPr="00636BE8">
              <w:t>AGENCY</w:t>
            </w:r>
          </w:p>
        </w:tc>
        <w:tc>
          <w:tcPr>
            <w:tcW w:w="8622" w:type="dxa"/>
            <w:vAlign w:val="center"/>
          </w:tcPr>
          <w:p w14:paraId="57286CE4" w14:textId="7C9C3A1A" w:rsidR="00772213" w:rsidRPr="00636BE8" w:rsidRDefault="00636BE8" w:rsidP="00772213">
            <w:pPr>
              <w:pStyle w:val="TableBodyTextMIRB"/>
            </w:pPr>
            <w:r w:rsidRPr="00636BE8">
              <w:t>Nom de l’organisme.</w:t>
            </w:r>
          </w:p>
          <w:p w14:paraId="355FD0B4" w14:textId="44E644A3" w:rsidR="00047196" w:rsidRPr="00636BE8" w:rsidRDefault="00772213" w:rsidP="00772213">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047196" w:rsidRPr="00636BE8" w14:paraId="48CC51AF" w14:textId="77777777" w:rsidTr="00047196">
        <w:trPr>
          <w:cantSplit/>
          <w:trHeight w:val="432"/>
        </w:trPr>
        <w:tc>
          <w:tcPr>
            <w:tcW w:w="3870" w:type="dxa"/>
            <w:vAlign w:val="center"/>
          </w:tcPr>
          <w:p w14:paraId="34F793A2" w14:textId="77777777" w:rsidR="00047196" w:rsidRPr="00636BE8" w:rsidRDefault="00047196" w:rsidP="00047196">
            <w:pPr>
              <w:pStyle w:val="TableColumnNameMIRB"/>
            </w:pPr>
            <w:r w:rsidRPr="00636BE8">
              <w:t>EFFECTIVE_DATETIME</w:t>
            </w:r>
          </w:p>
        </w:tc>
        <w:tc>
          <w:tcPr>
            <w:tcW w:w="2160" w:type="dxa"/>
            <w:vAlign w:val="center"/>
          </w:tcPr>
          <w:p w14:paraId="18E78FB6" w14:textId="77777777" w:rsidR="00047196" w:rsidRPr="00636BE8" w:rsidRDefault="00047196" w:rsidP="00047196">
            <w:pPr>
              <w:pStyle w:val="TableBodyTextMIRB"/>
            </w:pPr>
            <w:r w:rsidRPr="00636BE8">
              <w:t>DATE</w:t>
            </w:r>
          </w:p>
        </w:tc>
        <w:tc>
          <w:tcPr>
            <w:tcW w:w="1620" w:type="dxa"/>
            <w:vAlign w:val="center"/>
          </w:tcPr>
          <w:p w14:paraId="0680F523" w14:textId="074DA44A" w:rsidR="00047196" w:rsidRPr="00636BE8" w:rsidRDefault="00A60099" w:rsidP="00047196">
            <w:pPr>
              <w:pStyle w:val="TableBodyTextMIRB"/>
            </w:pPr>
            <w:r w:rsidRPr="00636BE8">
              <w:t>Oui</w:t>
            </w:r>
          </w:p>
        </w:tc>
        <w:tc>
          <w:tcPr>
            <w:tcW w:w="1818" w:type="dxa"/>
            <w:vAlign w:val="center"/>
          </w:tcPr>
          <w:p w14:paraId="1C490626" w14:textId="77777777" w:rsidR="00047196" w:rsidRPr="00636BE8" w:rsidRDefault="00047196" w:rsidP="00047196">
            <w:pPr>
              <w:pStyle w:val="TableBodyTextMIRB"/>
            </w:pPr>
            <w:r w:rsidRPr="00636BE8">
              <w:t>EFF_DATE</w:t>
            </w:r>
          </w:p>
        </w:tc>
        <w:tc>
          <w:tcPr>
            <w:tcW w:w="8622" w:type="dxa"/>
            <w:vAlign w:val="center"/>
          </w:tcPr>
          <w:p w14:paraId="387DAFC1" w14:textId="53CD61AD" w:rsidR="00047196" w:rsidRPr="00636BE8" w:rsidRDefault="00772213" w:rsidP="00047196">
            <w:pPr>
              <w:pStyle w:val="TableBodyTextMIRB"/>
            </w:pPr>
            <w:r w:rsidRPr="00636BE8">
              <w:t>Date et heure de la création ou de la dernière modification de l’enregistrement dans la base de données source.</w:t>
            </w:r>
          </w:p>
        </w:tc>
      </w:tr>
    </w:tbl>
    <w:p w14:paraId="616686DB" w14:textId="77777777" w:rsidR="009F2AA4" w:rsidRPr="00636BE8" w:rsidRDefault="009F2AA4" w:rsidP="009F2AA4">
      <w:pPr>
        <w:pStyle w:val="BodyAccessibleTextMIRB"/>
      </w:pPr>
      <w:r w:rsidRPr="00636BE8">
        <w:br w:type="page"/>
      </w:r>
    </w:p>
    <w:p w14:paraId="3550690F" w14:textId="77777777" w:rsidR="00AB764C" w:rsidRPr="00636BE8" w:rsidRDefault="00AB764C" w:rsidP="00AB764C">
      <w:pPr>
        <w:pStyle w:val="Heading2MIRB"/>
        <w:rPr>
          <w:color w:val="244061"/>
        </w:rPr>
      </w:pPr>
      <w:bookmarkStart w:id="41" w:name="_Toc196317845"/>
      <w:r w:rsidRPr="00636BE8">
        <w:rPr>
          <w:color w:val="244061"/>
        </w:rPr>
        <w:lastRenderedPageBreak/>
        <w:t>ORN_STREET_NAME_PARSED</w:t>
      </w:r>
      <w:bookmarkEnd w:id="41"/>
    </w:p>
    <w:p w14:paraId="68DB34B2" w14:textId="12C44832" w:rsidR="00AB764C" w:rsidRPr="00636BE8" w:rsidRDefault="00636BE8" w:rsidP="00AB764C">
      <w:pPr>
        <w:pStyle w:val="BodyAccessibleTextMIRB"/>
      </w:pPr>
      <w:r w:rsidRPr="00636BE8">
        <w:t>Une table de recherche contenant des noms de rue et autres noms de la route officiels et abrégés. Cette table contient également les composantes des noms de rue analysés officiels et autres et doit comprendre un corps de nom de rue, mais peut ou non avoir un préfixe ou un suffixe de direction ou de rue. Remarque : ORN_STREET_NAME_PARSED  a été défini comme une classe non spatiale pour soutenir le chargement des données pour la classe de la base de données spatiales RRO : Road Net Element.</w:t>
      </w:r>
    </w:p>
    <w:tbl>
      <w:tblPr>
        <w:tblStyle w:val="TableGrid1"/>
        <w:tblW w:w="18000" w:type="dxa"/>
        <w:tblLayout w:type="fixed"/>
        <w:tblLook w:val="04A0" w:firstRow="1" w:lastRow="0" w:firstColumn="1" w:lastColumn="0" w:noHBand="0" w:noVBand="1"/>
        <w:tblCaption w:val="Table : ORN_STREET_NAME_PARSED"/>
        <w:tblDescription w:val="La table ORN_STREET_NAME_PARSED et ses attributs."/>
      </w:tblPr>
      <w:tblGrid>
        <w:gridCol w:w="3870"/>
        <w:gridCol w:w="2160"/>
        <w:gridCol w:w="1620"/>
        <w:gridCol w:w="1710"/>
        <w:gridCol w:w="8640"/>
      </w:tblGrid>
      <w:tr w:rsidR="00047196" w:rsidRPr="00636BE8" w14:paraId="55EA29DA" w14:textId="77777777" w:rsidTr="00047196">
        <w:trPr>
          <w:cantSplit/>
          <w:trHeight w:val="432"/>
          <w:tblHeader/>
        </w:trPr>
        <w:tc>
          <w:tcPr>
            <w:tcW w:w="3870" w:type="dxa"/>
            <w:vAlign w:val="center"/>
          </w:tcPr>
          <w:p w14:paraId="3C817F1C" w14:textId="1ECDA61B" w:rsidR="00047196" w:rsidRPr="00636BE8" w:rsidRDefault="00047196" w:rsidP="00047196">
            <w:pPr>
              <w:pStyle w:val="TableHeaderRowTextMIRB"/>
            </w:pPr>
            <w:r w:rsidRPr="00636BE8">
              <w:t>Nom de la colonne</w:t>
            </w:r>
          </w:p>
        </w:tc>
        <w:tc>
          <w:tcPr>
            <w:tcW w:w="2160" w:type="dxa"/>
            <w:vAlign w:val="center"/>
          </w:tcPr>
          <w:p w14:paraId="4EF624F8" w14:textId="4AB1AE00" w:rsidR="00047196" w:rsidRPr="00636BE8" w:rsidRDefault="00047196" w:rsidP="00047196">
            <w:pPr>
              <w:pStyle w:val="TableHeaderRowTextMIRB"/>
            </w:pPr>
            <w:r w:rsidRPr="00636BE8">
              <w:t>Type de colonne</w:t>
            </w:r>
          </w:p>
        </w:tc>
        <w:tc>
          <w:tcPr>
            <w:tcW w:w="1620" w:type="dxa"/>
            <w:vAlign w:val="center"/>
          </w:tcPr>
          <w:p w14:paraId="53F52917" w14:textId="7C337AB4" w:rsidR="00047196" w:rsidRPr="00636BE8" w:rsidRDefault="00047196" w:rsidP="00047196">
            <w:pPr>
              <w:pStyle w:val="TableHeaderRowTextMIRB"/>
            </w:pPr>
            <w:r w:rsidRPr="00636BE8">
              <w:t>Obligatoire</w:t>
            </w:r>
          </w:p>
        </w:tc>
        <w:tc>
          <w:tcPr>
            <w:tcW w:w="1710" w:type="dxa"/>
            <w:vAlign w:val="center"/>
          </w:tcPr>
          <w:p w14:paraId="7F363FE0" w14:textId="74A8861E" w:rsidR="00047196" w:rsidRPr="00636BE8" w:rsidRDefault="00047196" w:rsidP="00047196">
            <w:pPr>
              <w:pStyle w:val="TableHeaderRowTextMIRB"/>
            </w:pPr>
            <w:r w:rsidRPr="00636BE8">
              <w:t>Nom abrégé</w:t>
            </w:r>
          </w:p>
        </w:tc>
        <w:tc>
          <w:tcPr>
            <w:tcW w:w="8640" w:type="dxa"/>
            <w:vAlign w:val="center"/>
          </w:tcPr>
          <w:p w14:paraId="5F3D837D" w14:textId="02C21B72" w:rsidR="00047196" w:rsidRPr="00636BE8" w:rsidRDefault="00047196" w:rsidP="00047196">
            <w:pPr>
              <w:pStyle w:val="TableHeaderRowTextMIRB"/>
            </w:pPr>
            <w:r w:rsidRPr="00636BE8">
              <w:t>Description</w:t>
            </w:r>
          </w:p>
        </w:tc>
      </w:tr>
      <w:tr w:rsidR="00047196" w:rsidRPr="00636BE8" w14:paraId="6E4D558D" w14:textId="77777777" w:rsidTr="00047196">
        <w:trPr>
          <w:cantSplit/>
          <w:trHeight w:val="432"/>
        </w:trPr>
        <w:tc>
          <w:tcPr>
            <w:tcW w:w="3870" w:type="dxa"/>
            <w:vAlign w:val="center"/>
          </w:tcPr>
          <w:p w14:paraId="13546910" w14:textId="77777777" w:rsidR="00047196" w:rsidRPr="00636BE8" w:rsidRDefault="00047196" w:rsidP="00047196">
            <w:pPr>
              <w:pStyle w:val="TableColumnNameMIRB"/>
            </w:pPr>
            <w:r w:rsidRPr="00636BE8">
              <w:t>FULL_STREET_NAME</w:t>
            </w:r>
          </w:p>
        </w:tc>
        <w:tc>
          <w:tcPr>
            <w:tcW w:w="2160" w:type="dxa"/>
            <w:vAlign w:val="center"/>
          </w:tcPr>
          <w:p w14:paraId="284F4EA0" w14:textId="77777777" w:rsidR="00047196" w:rsidRPr="00636BE8" w:rsidRDefault="00047196" w:rsidP="00047196">
            <w:pPr>
              <w:pStyle w:val="TableBodyTextMIRB"/>
            </w:pPr>
            <w:r w:rsidRPr="00636BE8">
              <w:t>VARCHAR2(100)</w:t>
            </w:r>
          </w:p>
        </w:tc>
        <w:tc>
          <w:tcPr>
            <w:tcW w:w="1620" w:type="dxa"/>
            <w:vAlign w:val="center"/>
          </w:tcPr>
          <w:p w14:paraId="0588125E" w14:textId="66824D0C" w:rsidR="00047196" w:rsidRPr="00636BE8" w:rsidRDefault="00A60099" w:rsidP="00047196">
            <w:pPr>
              <w:pStyle w:val="TableBodyTextMIRB"/>
            </w:pPr>
            <w:r w:rsidRPr="00636BE8">
              <w:t>Oui</w:t>
            </w:r>
          </w:p>
        </w:tc>
        <w:tc>
          <w:tcPr>
            <w:tcW w:w="1710" w:type="dxa"/>
            <w:vAlign w:val="center"/>
          </w:tcPr>
          <w:p w14:paraId="50354324" w14:textId="77777777" w:rsidR="00047196" w:rsidRPr="00636BE8" w:rsidRDefault="00047196" w:rsidP="00047196">
            <w:pPr>
              <w:pStyle w:val="TableBodyTextMIRB"/>
            </w:pPr>
            <w:r w:rsidRPr="00636BE8">
              <w:t>FULL_NAME</w:t>
            </w:r>
          </w:p>
        </w:tc>
        <w:tc>
          <w:tcPr>
            <w:tcW w:w="8640" w:type="dxa"/>
            <w:vAlign w:val="center"/>
          </w:tcPr>
          <w:p w14:paraId="265D8F40" w14:textId="3E0E157D" w:rsidR="00047196" w:rsidRPr="00636BE8" w:rsidRDefault="002502A9" w:rsidP="00047196">
            <w:pPr>
              <w:pStyle w:val="TableBodyTextMIRB"/>
            </w:pPr>
            <w:r w:rsidRPr="00636BE8">
              <w:t>Nom de la rue composé des différents éléments du nom de la rue, le cas échéant, y compris le préfixe de la direction, le préfixe du type de rue, le corps du nom de la rue, le suffixe du type de rue et le suffixe de la direction.</w:t>
            </w:r>
          </w:p>
        </w:tc>
      </w:tr>
      <w:tr w:rsidR="00047196" w:rsidRPr="00636BE8" w14:paraId="20CB7CAD" w14:textId="77777777" w:rsidTr="00047196">
        <w:trPr>
          <w:cantSplit/>
          <w:trHeight w:val="432"/>
        </w:trPr>
        <w:tc>
          <w:tcPr>
            <w:tcW w:w="3870" w:type="dxa"/>
            <w:vAlign w:val="center"/>
          </w:tcPr>
          <w:p w14:paraId="27D7F11E" w14:textId="77777777" w:rsidR="00047196" w:rsidRPr="00636BE8" w:rsidRDefault="00047196" w:rsidP="00047196">
            <w:pPr>
              <w:pStyle w:val="TableColumnNameMIRB"/>
            </w:pPr>
            <w:r w:rsidRPr="00636BE8">
              <w:t>DIRECTIONAL_PREFIX</w:t>
            </w:r>
          </w:p>
        </w:tc>
        <w:tc>
          <w:tcPr>
            <w:tcW w:w="2160" w:type="dxa"/>
            <w:vAlign w:val="center"/>
          </w:tcPr>
          <w:p w14:paraId="2249DF25" w14:textId="77777777" w:rsidR="00047196" w:rsidRPr="00636BE8" w:rsidRDefault="00047196" w:rsidP="00047196">
            <w:pPr>
              <w:pStyle w:val="TableBodyTextMIRB"/>
            </w:pPr>
            <w:r w:rsidRPr="00636BE8">
              <w:t>VARCHAR2(10)</w:t>
            </w:r>
          </w:p>
        </w:tc>
        <w:tc>
          <w:tcPr>
            <w:tcW w:w="1620" w:type="dxa"/>
            <w:vAlign w:val="center"/>
          </w:tcPr>
          <w:p w14:paraId="070260B7" w14:textId="63ED39DA" w:rsidR="00047196" w:rsidRPr="00636BE8" w:rsidRDefault="00A60099" w:rsidP="00047196">
            <w:pPr>
              <w:pStyle w:val="TableBodyTextMIRB"/>
            </w:pPr>
            <w:r w:rsidRPr="00636BE8">
              <w:t>Non</w:t>
            </w:r>
          </w:p>
        </w:tc>
        <w:tc>
          <w:tcPr>
            <w:tcW w:w="1710" w:type="dxa"/>
            <w:vAlign w:val="center"/>
          </w:tcPr>
          <w:p w14:paraId="014510E5" w14:textId="77777777" w:rsidR="00047196" w:rsidRPr="00636BE8" w:rsidRDefault="00047196" w:rsidP="00047196">
            <w:pPr>
              <w:pStyle w:val="TableBodyTextMIRB"/>
            </w:pPr>
            <w:r w:rsidRPr="00636BE8">
              <w:t>DIR_PREFIX</w:t>
            </w:r>
          </w:p>
        </w:tc>
        <w:tc>
          <w:tcPr>
            <w:tcW w:w="8640" w:type="dxa"/>
            <w:vAlign w:val="center"/>
          </w:tcPr>
          <w:p w14:paraId="3B726FC5" w14:textId="77777777" w:rsidR="0028434B" w:rsidRPr="00636BE8" w:rsidRDefault="0028434B" w:rsidP="00047196">
            <w:pPr>
              <w:pStyle w:val="TableBodyTextMIRB"/>
            </w:pPr>
            <w:r w:rsidRPr="00636BE8">
              <w:t>Direction géographique précédant soit le préfixe du type de rue, soit le corps du nom de la rue.</w:t>
            </w:r>
          </w:p>
          <w:p w14:paraId="60EDE087" w14:textId="29AB3BF7" w:rsidR="00047196" w:rsidRPr="00636BE8" w:rsidRDefault="007C104F" w:rsidP="00047196">
            <w:pPr>
              <w:pStyle w:val="TableBodyTextMIRB"/>
            </w:pPr>
            <w:r w:rsidRPr="00636BE8">
              <w:t xml:space="preserve">Valeurs admissibles : (Consulter la table de correspondance </w:t>
            </w:r>
            <w:r w:rsidR="00047196" w:rsidRPr="00636BE8">
              <w:t xml:space="preserve"> </w:t>
            </w:r>
            <w:hyperlink w:anchor="ORN_STREET_DIRECTION_LIST" w:history="1">
              <w:r w:rsidR="00047196" w:rsidRPr="00636BE8">
                <w:rPr>
                  <w:rStyle w:val="HyperlinkMIRBChar"/>
                  <w:color w:val="244061"/>
                </w:rPr>
                <w:t>ORN_STREET_DIRECTION_LIST</w:t>
              </w:r>
            </w:hyperlink>
            <w:r w:rsidR="00047196" w:rsidRPr="00636BE8">
              <w:t xml:space="preserve"> </w:t>
            </w:r>
            <w:r w:rsidRPr="00636BE8">
              <w:t>en annexe</w:t>
            </w:r>
            <w:r w:rsidR="00047196" w:rsidRPr="00636BE8">
              <w:t>)</w:t>
            </w:r>
          </w:p>
        </w:tc>
      </w:tr>
      <w:tr w:rsidR="00047196" w:rsidRPr="00636BE8" w14:paraId="7510C1F2" w14:textId="77777777" w:rsidTr="00047196">
        <w:trPr>
          <w:cantSplit/>
          <w:trHeight w:val="432"/>
        </w:trPr>
        <w:tc>
          <w:tcPr>
            <w:tcW w:w="3870" w:type="dxa"/>
            <w:vAlign w:val="center"/>
          </w:tcPr>
          <w:p w14:paraId="397AC653" w14:textId="77777777" w:rsidR="00047196" w:rsidRPr="00636BE8" w:rsidRDefault="00047196" w:rsidP="00047196">
            <w:pPr>
              <w:pStyle w:val="TableColumnNameMIRB"/>
            </w:pPr>
            <w:r w:rsidRPr="00636BE8">
              <w:t>STREET_TYPE_PREFIX</w:t>
            </w:r>
          </w:p>
        </w:tc>
        <w:tc>
          <w:tcPr>
            <w:tcW w:w="2160" w:type="dxa"/>
            <w:vAlign w:val="center"/>
          </w:tcPr>
          <w:p w14:paraId="361730F3" w14:textId="77777777" w:rsidR="00047196" w:rsidRPr="00636BE8" w:rsidRDefault="00047196" w:rsidP="00047196">
            <w:pPr>
              <w:pStyle w:val="TableBodyTextMIRB"/>
            </w:pPr>
            <w:r w:rsidRPr="00636BE8">
              <w:t>VARCHAR2(20)</w:t>
            </w:r>
          </w:p>
        </w:tc>
        <w:tc>
          <w:tcPr>
            <w:tcW w:w="1620" w:type="dxa"/>
            <w:vAlign w:val="center"/>
          </w:tcPr>
          <w:p w14:paraId="32BDA91A" w14:textId="5F1055E2" w:rsidR="00047196" w:rsidRPr="00636BE8" w:rsidRDefault="00A60099" w:rsidP="00047196">
            <w:pPr>
              <w:pStyle w:val="TableBodyTextMIRB"/>
            </w:pPr>
            <w:r w:rsidRPr="00636BE8">
              <w:t>Non</w:t>
            </w:r>
          </w:p>
        </w:tc>
        <w:tc>
          <w:tcPr>
            <w:tcW w:w="1710" w:type="dxa"/>
            <w:vAlign w:val="center"/>
          </w:tcPr>
          <w:p w14:paraId="310D2795" w14:textId="77777777" w:rsidR="00047196" w:rsidRPr="00636BE8" w:rsidRDefault="00047196" w:rsidP="00047196">
            <w:pPr>
              <w:pStyle w:val="TableBodyTextMIRB"/>
            </w:pPr>
            <w:r w:rsidRPr="00636BE8">
              <w:t>ST_TYPE_P</w:t>
            </w:r>
          </w:p>
        </w:tc>
        <w:tc>
          <w:tcPr>
            <w:tcW w:w="8640" w:type="dxa"/>
            <w:vAlign w:val="center"/>
          </w:tcPr>
          <w:p w14:paraId="4A50A387" w14:textId="77777777" w:rsidR="001D274E" w:rsidRPr="00636BE8" w:rsidRDefault="001D274E" w:rsidP="00047196">
            <w:pPr>
              <w:pStyle w:val="TableBodyTextMIRB"/>
            </w:pPr>
            <w:r w:rsidRPr="00636BE8">
              <w:t>Type de rue précédant le corps du nom de la rue.</w:t>
            </w:r>
          </w:p>
          <w:p w14:paraId="00812262" w14:textId="66265F67" w:rsidR="00047196" w:rsidRPr="00636BE8" w:rsidRDefault="00F723D2" w:rsidP="00047196">
            <w:pPr>
              <w:pStyle w:val="TableBodyTextMIRB"/>
            </w:pPr>
            <w:r w:rsidRPr="00636BE8">
              <w:t xml:space="preserve">Valeurs admissibles : (Consulter la table de correspondance </w:t>
            </w:r>
            <w:hyperlink w:anchor="ORN_STREET_TYPE_LIST" w:history="1">
              <w:r w:rsidR="00047196" w:rsidRPr="00636BE8">
                <w:rPr>
                  <w:rStyle w:val="HyperlinkMIRBChar"/>
                  <w:color w:val="244061"/>
                </w:rPr>
                <w:t>ORN_STREET_TYPE_LIST</w:t>
              </w:r>
            </w:hyperlink>
            <w:r w:rsidR="00047196" w:rsidRPr="00636BE8">
              <w:t xml:space="preserve"> </w:t>
            </w:r>
            <w:r w:rsidRPr="00636BE8">
              <w:t>en annexe</w:t>
            </w:r>
            <w:r w:rsidR="00047196" w:rsidRPr="00636BE8">
              <w:t>)</w:t>
            </w:r>
          </w:p>
        </w:tc>
      </w:tr>
      <w:tr w:rsidR="00047196" w:rsidRPr="00636BE8" w14:paraId="2320EF96" w14:textId="77777777" w:rsidTr="00047196">
        <w:trPr>
          <w:cantSplit/>
          <w:trHeight w:val="432"/>
        </w:trPr>
        <w:tc>
          <w:tcPr>
            <w:tcW w:w="3870" w:type="dxa"/>
            <w:vAlign w:val="center"/>
          </w:tcPr>
          <w:p w14:paraId="1EED5189" w14:textId="77777777" w:rsidR="00047196" w:rsidRPr="00636BE8" w:rsidRDefault="00047196" w:rsidP="00047196">
            <w:pPr>
              <w:pStyle w:val="TableColumnNameMIRB"/>
            </w:pPr>
            <w:r w:rsidRPr="00636BE8">
              <w:t>STREET_NAME_BODY</w:t>
            </w:r>
          </w:p>
        </w:tc>
        <w:tc>
          <w:tcPr>
            <w:tcW w:w="2160" w:type="dxa"/>
            <w:vAlign w:val="center"/>
          </w:tcPr>
          <w:p w14:paraId="115DB416" w14:textId="77777777" w:rsidR="00047196" w:rsidRPr="00636BE8" w:rsidRDefault="00047196" w:rsidP="00047196">
            <w:pPr>
              <w:pStyle w:val="TableBodyTextMIRB"/>
            </w:pPr>
            <w:r w:rsidRPr="00636BE8">
              <w:t>VARCHAR2(50)</w:t>
            </w:r>
          </w:p>
        </w:tc>
        <w:tc>
          <w:tcPr>
            <w:tcW w:w="1620" w:type="dxa"/>
            <w:vAlign w:val="center"/>
          </w:tcPr>
          <w:p w14:paraId="52D27620" w14:textId="402382D3" w:rsidR="00047196" w:rsidRPr="00636BE8" w:rsidRDefault="00A60099" w:rsidP="00047196">
            <w:pPr>
              <w:pStyle w:val="TableBodyTextMIRB"/>
            </w:pPr>
            <w:r w:rsidRPr="00636BE8">
              <w:t>Oui</w:t>
            </w:r>
          </w:p>
        </w:tc>
        <w:tc>
          <w:tcPr>
            <w:tcW w:w="1710" w:type="dxa"/>
            <w:vAlign w:val="center"/>
          </w:tcPr>
          <w:p w14:paraId="6F0A8410" w14:textId="77777777" w:rsidR="00047196" w:rsidRPr="00636BE8" w:rsidRDefault="00047196" w:rsidP="00047196">
            <w:pPr>
              <w:pStyle w:val="TableBodyTextMIRB"/>
            </w:pPr>
            <w:r w:rsidRPr="00636BE8">
              <w:t>NAME_BODY</w:t>
            </w:r>
          </w:p>
        </w:tc>
        <w:tc>
          <w:tcPr>
            <w:tcW w:w="8640" w:type="dxa"/>
            <w:vAlign w:val="center"/>
          </w:tcPr>
          <w:p w14:paraId="01793CDF" w14:textId="5CEF3DF4" w:rsidR="00047196" w:rsidRPr="00636BE8" w:rsidRDefault="000A3577" w:rsidP="00047196">
            <w:pPr>
              <w:pStyle w:val="TableBodyTextMIRB"/>
            </w:pPr>
            <w:r w:rsidRPr="00636BE8">
              <w:t>Élément d’identification du nom d’une rue. Le segment de rue doit être associé à un corps de nom de rue et ne peut jamais être abrégé.</w:t>
            </w:r>
          </w:p>
        </w:tc>
      </w:tr>
      <w:tr w:rsidR="00047196" w:rsidRPr="00636BE8" w14:paraId="044B7542" w14:textId="77777777" w:rsidTr="00047196">
        <w:trPr>
          <w:cantSplit/>
          <w:trHeight w:val="432"/>
        </w:trPr>
        <w:tc>
          <w:tcPr>
            <w:tcW w:w="3870" w:type="dxa"/>
            <w:vAlign w:val="center"/>
          </w:tcPr>
          <w:p w14:paraId="4194064A" w14:textId="77777777" w:rsidR="00047196" w:rsidRPr="00636BE8" w:rsidRDefault="00047196" w:rsidP="00047196">
            <w:pPr>
              <w:pStyle w:val="TableColumnNameMIRB"/>
            </w:pPr>
            <w:r w:rsidRPr="00636BE8">
              <w:t>STREET_TYPE_SUFFIX</w:t>
            </w:r>
          </w:p>
        </w:tc>
        <w:tc>
          <w:tcPr>
            <w:tcW w:w="2160" w:type="dxa"/>
            <w:vAlign w:val="center"/>
          </w:tcPr>
          <w:p w14:paraId="66C21E15" w14:textId="77777777" w:rsidR="00047196" w:rsidRPr="00636BE8" w:rsidRDefault="00047196" w:rsidP="00047196">
            <w:pPr>
              <w:pStyle w:val="TableBodyTextMIRB"/>
            </w:pPr>
            <w:r w:rsidRPr="00636BE8">
              <w:t>VARCHAR2(20)</w:t>
            </w:r>
          </w:p>
        </w:tc>
        <w:tc>
          <w:tcPr>
            <w:tcW w:w="1620" w:type="dxa"/>
            <w:vAlign w:val="center"/>
          </w:tcPr>
          <w:p w14:paraId="40090204" w14:textId="0B0C0304" w:rsidR="00047196" w:rsidRPr="00636BE8" w:rsidRDefault="00A60099" w:rsidP="00047196">
            <w:pPr>
              <w:pStyle w:val="TableBodyTextMIRB"/>
            </w:pPr>
            <w:r w:rsidRPr="00636BE8">
              <w:t>Non</w:t>
            </w:r>
          </w:p>
        </w:tc>
        <w:tc>
          <w:tcPr>
            <w:tcW w:w="1710" w:type="dxa"/>
            <w:vAlign w:val="center"/>
          </w:tcPr>
          <w:p w14:paraId="349F2CFE" w14:textId="77777777" w:rsidR="00047196" w:rsidRPr="00636BE8" w:rsidRDefault="00047196" w:rsidP="00047196">
            <w:pPr>
              <w:pStyle w:val="TableBodyTextMIRB"/>
            </w:pPr>
            <w:r w:rsidRPr="00636BE8">
              <w:t>ST_TYPE_S</w:t>
            </w:r>
          </w:p>
        </w:tc>
        <w:tc>
          <w:tcPr>
            <w:tcW w:w="8640" w:type="dxa"/>
            <w:vAlign w:val="center"/>
          </w:tcPr>
          <w:p w14:paraId="49B3B4B9" w14:textId="77777777" w:rsidR="00663781" w:rsidRPr="00636BE8" w:rsidRDefault="00663781" w:rsidP="00663781">
            <w:pPr>
              <w:pStyle w:val="TableBodyTextMIRB"/>
            </w:pPr>
            <w:r w:rsidRPr="00636BE8">
              <w:t>Type de rue suivant le corps du nom de la rue.</w:t>
            </w:r>
          </w:p>
          <w:p w14:paraId="341AD433" w14:textId="7EF53E5C" w:rsidR="00047196" w:rsidRPr="00636BE8" w:rsidRDefault="00F723D2" w:rsidP="00047196">
            <w:pPr>
              <w:pStyle w:val="TableBodyTextMIRB"/>
            </w:pPr>
            <w:r w:rsidRPr="00636BE8">
              <w:t xml:space="preserve">Valeurs admissibles : (Consulter la table de correspondance </w:t>
            </w:r>
            <w:hyperlink w:anchor="ORN_STREET_TYPE_LIST" w:history="1">
              <w:r w:rsidR="00047196" w:rsidRPr="00636BE8">
                <w:rPr>
                  <w:rStyle w:val="HyperlinkMIRBChar"/>
                  <w:color w:val="244061"/>
                </w:rPr>
                <w:t>ORN_STREET_TYPE_LIST</w:t>
              </w:r>
            </w:hyperlink>
            <w:r w:rsidR="00047196" w:rsidRPr="00636BE8">
              <w:t xml:space="preserve"> </w:t>
            </w:r>
            <w:r w:rsidRPr="00636BE8">
              <w:t>en annexe)</w:t>
            </w:r>
          </w:p>
        </w:tc>
      </w:tr>
      <w:tr w:rsidR="00047196" w:rsidRPr="00636BE8" w14:paraId="6EA5AB92" w14:textId="77777777" w:rsidTr="00047196">
        <w:trPr>
          <w:cantSplit/>
          <w:trHeight w:val="432"/>
        </w:trPr>
        <w:tc>
          <w:tcPr>
            <w:tcW w:w="3870" w:type="dxa"/>
            <w:vAlign w:val="center"/>
          </w:tcPr>
          <w:p w14:paraId="5DDE1873" w14:textId="77777777" w:rsidR="00047196" w:rsidRPr="00636BE8" w:rsidRDefault="00047196" w:rsidP="00047196">
            <w:pPr>
              <w:pStyle w:val="TableColumnNameMIRB"/>
            </w:pPr>
            <w:r w:rsidRPr="00636BE8">
              <w:t>DIRECTIONAL_SUFFIX</w:t>
            </w:r>
          </w:p>
        </w:tc>
        <w:tc>
          <w:tcPr>
            <w:tcW w:w="2160" w:type="dxa"/>
            <w:vAlign w:val="center"/>
          </w:tcPr>
          <w:p w14:paraId="2C5CEBD0" w14:textId="77777777" w:rsidR="00047196" w:rsidRPr="00636BE8" w:rsidRDefault="00047196" w:rsidP="00047196">
            <w:pPr>
              <w:pStyle w:val="TableBodyTextMIRB"/>
            </w:pPr>
            <w:r w:rsidRPr="00636BE8">
              <w:t>VARCHAR2(10)</w:t>
            </w:r>
          </w:p>
        </w:tc>
        <w:tc>
          <w:tcPr>
            <w:tcW w:w="1620" w:type="dxa"/>
            <w:vAlign w:val="center"/>
          </w:tcPr>
          <w:p w14:paraId="03CF63F5" w14:textId="2F6E3915" w:rsidR="00047196" w:rsidRPr="00636BE8" w:rsidRDefault="00A60099" w:rsidP="00047196">
            <w:pPr>
              <w:pStyle w:val="TableBodyTextMIRB"/>
            </w:pPr>
            <w:r w:rsidRPr="00636BE8">
              <w:t>Non</w:t>
            </w:r>
          </w:p>
        </w:tc>
        <w:tc>
          <w:tcPr>
            <w:tcW w:w="1710" w:type="dxa"/>
            <w:vAlign w:val="center"/>
          </w:tcPr>
          <w:p w14:paraId="463A55DE" w14:textId="77777777" w:rsidR="00047196" w:rsidRPr="00636BE8" w:rsidRDefault="00047196" w:rsidP="00047196">
            <w:pPr>
              <w:pStyle w:val="TableBodyTextMIRB"/>
            </w:pPr>
            <w:r w:rsidRPr="00636BE8">
              <w:t>DIR_SUFFIX</w:t>
            </w:r>
          </w:p>
        </w:tc>
        <w:tc>
          <w:tcPr>
            <w:tcW w:w="8640" w:type="dxa"/>
            <w:vAlign w:val="center"/>
          </w:tcPr>
          <w:p w14:paraId="5D19E4CB" w14:textId="77777777" w:rsidR="00A42A13" w:rsidRPr="00636BE8" w:rsidRDefault="00A42A13" w:rsidP="00A42A13">
            <w:pPr>
              <w:pStyle w:val="TableBodyTextMIRB"/>
            </w:pPr>
            <w:r w:rsidRPr="00636BE8">
              <w:t>Direction géographique suivant soit le corps du nom de la rue, soit le préfixe du type de rue.</w:t>
            </w:r>
          </w:p>
          <w:p w14:paraId="70C5C865" w14:textId="6DEC94BA" w:rsidR="00047196" w:rsidRPr="00636BE8" w:rsidRDefault="00F723D2" w:rsidP="00047196">
            <w:pPr>
              <w:pStyle w:val="TableBodyTextMIRB"/>
            </w:pPr>
            <w:r w:rsidRPr="00636BE8">
              <w:t xml:space="preserve">Valeurs admissibles : (Consulter la table de correspondance </w:t>
            </w:r>
            <w:hyperlink w:anchor="ORN_STREET_DIRECTION_LIST" w:history="1">
              <w:r w:rsidR="00047196" w:rsidRPr="00636BE8">
                <w:rPr>
                  <w:rStyle w:val="HyperlinkMIRBChar"/>
                  <w:color w:val="244061"/>
                </w:rPr>
                <w:t>ORN_STREET_DIRECTION_LIST</w:t>
              </w:r>
            </w:hyperlink>
            <w:r w:rsidR="00047196" w:rsidRPr="00636BE8">
              <w:t xml:space="preserve"> </w:t>
            </w:r>
            <w:r w:rsidRPr="00636BE8">
              <w:t>en annexe)</w:t>
            </w:r>
          </w:p>
        </w:tc>
      </w:tr>
      <w:tr w:rsidR="00047196" w:rsidRPr="00636BE8" w14:paraId="6A892678" w14:textId="77777777" w:rsidTr="00047196">
        <w:trPr>
          <w:cantSplit/>
          <w:trHeight w:val="432"/>
        </w:trPr>
        <w:tc>
          <w:tcPr>
            <w:tcW w:w="3870" w:type="dxa"/>
            <w:vAlign w:val="center"/>
          </w:tcPr>
          <w:p w14:paraId="64B3FAFF" w14:textId="77777777" w:rsidR="00047196" w:rsidRPr="00636BE8" w:rsidRDefault="00047196" w:rsidP="00047196">
            <w:pPr>
              <w:pStyle w:val="TableColumnNameMIRB"/>
            </w:pPr>
            <w:r w:rsidRPr="00636BE8">
              <w:t>OFFICIAL_LANGUAGE</w:t>
            </w:r>
          </w:p>
        </w:tc>
        <w:tc>
          <w:tcPr>
            <w:tcW w:w="2160" w:type="dxa"/>
            <w:vAlign w:val="center"/>
          </w:tcPr>
          <w:p w14:paraId="67B0E552" w14:textId="77777777" w:rsidR="00047196" w:rsidRPr="00636BE8" w:rsidRDefault="00047196" w:rsidP="00047196">
            <w:pPr>
              <w:pStyle w:val="TableBodyTextMIRB"/>
            </w:pPr>
            <w:r w:rsidRPr="00636BE8">
              <w:t>VARCHAR2(3)</w:t>
            </w:r>
          </w:p>
        </w:tc>
        <w:tc>
          <w:tcPr>
            <w:tcW w:w="1620" w:type="dxa"/>
            <w:vAlign w:val="center"/>
          </w:tcPr>
          <w:p w14:paraId="085A6F15" w14:textId="274562AD" w:rsidR="00047196" w:rsidRPr="00636BE8" w:rsidRDefault="00A60099" w:rsidP="00047196">
            <w:pPr>
              <w:pStyle w:val="TableBodyTextMIRB"/>
            </w:pPr>
            <w:r w:rsidRPr="00636BE8">
              <w:t>Oui</w:t>
            </w:r>
          </w:p>
        </w:tc>
        <w:tc>
          <w:tcPr>
            <w:tcW w:w="1710" w:type="dxa"/>
            <w:vAlign w:val="center"/>
          </w:tcPr>
          <w:p w14:paraId="10642883" w14:textId="77777777" w:rsidR="00047196" w:rsidRPr="00636BE8" w:rsidRDefault="00047196" w:rsidP="00047196">
            <w:pPr>
              <w:pStyle w:val="TableBodyTextMIRB"/>
            </w:pPr>
            <w:r w:rsidRPr="00636BE8">
              <w:t>OFF_LANG</w:t>
            </w:r>
          </w:p>
        </w:tc>
        <w:tc>
          <w:tcPr>
            <w:tcW w:w="8640" w:type="dxa"/>
            <w:vAlign w:val="center"/>
          </w:tcPr>
          <w:p w14:paraId="6095B990" w14:textId="77777777" w:rsidR="00636BE8" w:rsidRPr="00636BE8" w:rsidRDefault="00636BE8" w:rsidP="00047196">
            <w:pPr>
              <w:pStyle w:val="TableBodyTextMIRB"/>
            </w:pPr>
            <w:r w:rsidRPr="00636BE8">
              <w:t>Code identifiant la langue officielle.</w:t>
            </w:r>
          </w:p>
          <w:p w14:paraId="6AFC4252" w14:textId="5A0A84CE" w:rsidR="00047196" w:rsidRPr="00636BE8" w:rsidRDefault="00F723D2" w:rsidP="00047196">
            <w:pPr>
              <w:pStyle w:val="TableBodyTextMIRB"/>
            </w:pPr>
            <w:r w:rsidRPr="00636BE8">
              <w:t xml:space="preserve">Valeurs admissibles : (Consulter la table de correspondance </w:t>
            </w:r>
            <w:r w:rsidR="00047196" w:rsidRPr="00636BE8">
              <w:t xml:space="preserve">(See </w:t>
            </w:r>
            <w:hyperlink w:anchor="ORN_OFFICIAL_LANGUAGE_LIST" w:history="1">
              <w:r w:rsidR="00047196" w:rsidRPr="00636BE8">
                <w:rPr>
                  <w:rStyle w:val="HyperlinkMIRBChar"/>
                  <w:color w:val="244061"/>
                </w:rPr>
                <w:t>ORN_OFFICIAL_LANGUAGE_LIST</w:t>
              </w:r>
            </w:hyperlink>
            <w:r w:rsidR="00047196" w:rsidRPr="00636BE8">
              <w:t xml:space="preserve"> </w:t>
            </w:r>
            <w:r w:rsidRPr="00636BE8">
              <w:t>en annexe)</w:t>
            </w:r>
          </w:p>
        </w:tc>
      </w:tr>
      <w:tr w:rsidR="00047196" w:rsidRPr="00636BE8" w14:paraId="2FEB51EB" w14:textId="77777777" w:rsidTr="00047196">
        <w:trPr>
          <w:cantSplit/>
          <w:trHeight w:val="432"/>
        </w:trPr>
        <w:tc>
          <w:tcPr>
            <w:tcW w:w="3870" w:type="dxa"/>
            <w:vAlign w:val="center"/>
          </w:tcPr>
          <w:p w14:paraId="2A95ABFA" w14:textId="77777777" w:rsidR="00047196" w:rsidRPr="00636BE8" w:rsidRDefault="00047196" w:rsidP="00047196">
            <w:pPr>
              <w:pStyle w:val="TableColumnNameMIRB"/>
            </w:pPr>
            <w:r w:rsidRPr="00636BE8">
              <w:lastRenderedPageBreak/>
              <w:t>ABBREVIATED_STREET_NAME</w:t>
            </w:r>
          </w:p>
        </w:tc>
        <w:tc>
          <w:tcPr>
            <w:tcW w:w="2160" w:type="dxa"/>
            <w:vAlign w:val="center"/>
          </w:tcPr>
          <w:p w14:paraId="4AF35C41" w14:textId="77777777" w:rsidR="00047196" w:rsidRPr="00636BE8" w:rsidRDefault="00047196" w:rsidP="00047196">
            <w:pPr>
              <w:pStyle w:val="TableBodyTextMIRB"/>
            </w:pPr>
            <w:r w:rsidRPr="00636BE8">
              <w:t>VARCHAR2(100)</w:t>
            </w:r>
          </w:p>
        </w:tc>
        <w:tc>
          <w:tcPr>
            <w:tcW w:w="1620" w:type="dxa"/>
            <w:vAlign w:val="center"/>
          </w:tcPr>
          <w:p w14:paraId="7526F98F" w14:textId="65080208" w:rsidR="00047196" w:rsidRPr="00636BE8" w:rsidRDefault="00A60099" w:rsidP="00047196">
            <w:pPr>
              <w:pStyle w:val="TableBodyTextMIRB"/>
            </w:pPr>
            <w:r w:rsidRPr="00636BE8">
              <w:t>Oui</w:t>
            </w:r>
          </w:p>
        </w:tc>
        <w:tc>
          <w:tcPr>
            <w:tcW w:w="1710" w:type="dxa"/>
            <w:vAlign w:val="center"/>
          </w:tcPr>
          <w:p w14:paraId="7340DBE1" w14:textId="77777777" w:rsidR="00047196" w:rsidRPr="00636BE8" w:rsidRDefault="00047196" w:rsidP="00047196">
            <w:pPr>
              <w:pStyle w:val="TableBodyTextMIRB"/>
            </w:pPr>
            <w:r w:rsidRPr="00636BE8">
              <w:t>ABBR_NAME</w:t>
            </w:r>
          </w:p>
        </w:tc>
        <w:tc>
          <w:tcPr>
            <w:tcW w:w="8640" w:type="dxa"/>
            <w:vAlign w:val="center"/>
          </w:tcPr>
          <w:p w14:paraId="1A404D89" w14:textId="03ED8F4B" w:rsidR="00047196" w:rsidRPr="00636BE8" w:rsidRDefault="00867B58" w:rsidP="00047196">
            <w:pPr>
              <w:pStyle w:val="TableBodyTextMIRB"/>
            </w:pPr>
            <w:r w:rsidRPr="00636BE8">
              <w:t>Nom de la rue abrégé composé des différents éléments du nom de la rue, le cas échéant, y compris le préfixe de la direction, le préfixe du type de rue, le corps du nom de la rue, le suffixe du type de rue et le suffixe de la direction. Les éléments du nom de la rue sont abrégés, à l’exception du corps du nom de la rue.</w:t>
            </w:r>
          </w:p>
        </w:tc>
      </w:tr>
      <w:tr w:rsidR="00047196" w:rsidRPr="00636BE8" w14:paraId="345EDFC4" w14:textId="77777777" w:rsidTr="00047196">
        <w:trPr>
          <w:cantSplit/>
          <w:trHeight w:val="432"/>
        </w:trPr>
        <w:tc>
          <w:tcPr>
            <w:tcW w:w="3870" w:type="dxa"/>
            <w:vAlign w:val="center"/>
          </w:tcPr>
          <w:p w14:paraId="71B27358" w14:textId="77777777" w:rsidR="00047196" w:rsidRPr="00636BE8" w:rsidRDefault="00047196" w:rsidP="00047196">
            <w:pPr>
              <w:pStyle w:val="TableColumnNameMIRB"/>
            </w:pPr>
            <w:r w:rsidRPr="00636BE8">
              <w:t>EFFECTIVE_DATETIME</w:t>
            </w:r>
          </w:p>
        </w:tc>
        <w:tc>
          <w:tcPr>
            <w:tcW w:w="2160" w:type="dxa"/>
            <w:vAlign w:val="center"/>
          </w:tcPr>
          <w:p w14:paraId="65FFE20A" w14:textId="77777777" w:rsidR="00047196" w:rsidRPr="00636BE8" w:rsidRDefault="00047196" w:rsidP="00047196">
            <w:pPr>
              <w:pStyle w:val="TableBodyTextMIRB"/>
            </w:pPr>
            <w:r w:rsidRPr="00636BE8">
              <w:t>DATE</w:t>
            </w:r>
          </w:p>
        </w:tc>
        <w:tc>
          <w:tcPr>
            <w:tcW w:w="1620" w:type="dxa"/>
            <w:vAlign w:val="center"/>
          </w:tcPr>
          <w:p w14:paraId="248F8934" w14:textId="436FD549" w:rsidR="00047196" w:rsidRPr="00636BE8" w:rsidRDefault="00A60099" w:rsidP="00047196">
            <w:pPr>
              <w:pStyle w:val="TableBodyTextMIRB"/>
            </w:pPr>
            <w:r w:rsidRPr="00636BE8">
              <w:t>Oui</w:t>
            </w:r>
          </w:p>
        </w:tc>
        <w:tc>
          <w:tcPr>
            <w:tcW w:w="1710" w:type="dxa"/>
            <w:vAlign w:val="center"/>
          </w:tcPr>
          <w:p w14:paraId="318F5520" w14:textId="77777777" w:rsidR="00047196" w:rsidRPr="00636BE8" w:rsidRDefault="00047196" w:rsidP="00047196">
            <w:pPr>
              <w:pStyle w:val="TableBodyTextMIRB"/>
            </w:pPr>
            <w:r w:rsidRPr="00636BE8">
              <w:t>EFF_DATE</w:t>
            </w:r>
          </w:p>
        </w:tc>
        <w:tc>
          <w:tcPr>
            <w:tcW w:w="8640" w:type="dxa"/>
            <w:vAlign w:val="center"/>
          </w:tcPr>
          <w:p w14:paraId="62C1802B" w14:textId="2192FB7A" w:rsidR="00047196" w:rsidRPr="00636BE8" w:rsidRDefault="00867B58" w:rsidP="00047196">
            <w:pPr>
              <w:pStyle w:val="TableBodyTextMIRB"/>
            </w:pPr>
            <w:r w:rsidRPr="00636BE8">
              <w:t>Date et heure de la création ou de la dernière modification de l’enregistrement dans la base de données source.</w:t>
            </w:r>
          </w:p>
        </w:tc>
      </w:tr>
      <w:tr w:rsidR="00047196" w:rsidRPr="00636BE8" w14:paraId="55AA30A0" w14:textId="77777777" w:rsidTr="00047196">
        <w:trPr>
          <w:cantSplit/>
          <w:trHeight w:val="432"/>
        </w:trPr>
        <w:tc>
          <w:tcPr>
            <w:tcW w:w="3870" w:type="dxa"/>
            <w:vAlign w:val="center"/>
          </w:tcPr>
          <w:p w14:paraId="36BB3C7E" w14:textId="77777777" w:rsidR="00047196" w:rsidRPr="00636BE8" w:rsidRDefault="00047196" w:rsidP="00047196">
            <w:pPr>
              <w:pStyle w:val="TableColumnNameMIRB"/>
            </w:pPr>
            <w:r w:rsidRPr="00636BE8">
              <w:t>EXPIRY_DATETIME</w:t>
            </w:r>
          </w:p>
        </w:tc>
        <w:tc>
          <w:tcPr>
            <w:tcW w:w="2160" w:type="dxa"/>
            <w:vAlign w:val="center"/>
          </w:tcPr>
          <w:p w14:paraId="480C82E4" w14:textId="77777777" w:rsidR="00047196" w:rsidRPr="00636BE8" w:rsidRDefault="00047196" w:rsidP="00047196">
            <w:pPr>
              <w:pStyle w:val="TableBodyTextMIRB"/>
            </w:pPr>
            <w:r w:rsidRPr="00636BE8">
              <w:t>DATE</w:t>
            </w:r>
          </w:p>
        </w:tc>
        <w:tc>
          <w:tcPr>
            <w:tcW w:w="1620" w:type="dxa"/>
            <w:vAlign w:val="center"/>
          </w:tcPr>
          <w:p w14:paraId="23064BDB" w14:textId="7400B5EB" w:rsidR="00047196" w:rsidRPr="00636BE8" w:rsidRDefault="00A60099" w:rsidP="00047196">
            <w:pPr>
              <w:pStyle w:val="TableBodyTextMIRB"/>
            </w:pPr>
            <w:r w:rsidRPr="00636BE8">
              <w:t>Non</w:t>
            </w:r>
          </w:p>
        </w:tc>
        <w:tc>
          <w:tcPr>
            <w:tcW w:w="1710" w:type="dxa"/>
            <w:vAlign w:val="center"/>
          </w:tcPr>
          <w:p w14:paraId="4398E108" w14:textId="77777777" w:rsidR="00047196" w:rsidRPr="00636BE8" w:rsidRDefault="00047196" w:rsidP="00047196">
            <w:pPr>
              <w:pStyle w:val="TableBodyTextMIRB"/>
            </w:pPr>
            <w:r w:rsidRPr="00636BE8">
              <w:t>EXP_DATE</w:t>
            </w:r>
          </w:p>
        </w:tc>
        <w:tc>
          <w:tcPr>
            <w:tcW w:w="8640" w:type="dxa"/>
            <w:vAlign w:val="center"/>
          </w:tcPr>
          <w:p w14:paraId="5AFDCCE4" w14:textId="479EEC11" w:rsidR="00047196" w:rsidRPr="00636BE8" w:rsidRDefault="005C4795" w:rsidP="00047196">
            <w:pPr>
              <w:pStyle w:val="TableBodyTextMIRB"/>
            </w:pPr>
            <w:r w:rsidRPr="00636BE8">
              <w:t>Date/heure à laquelle l’enregistrement est devenu inutilisable.</w:t>
            </w:r>
          </w:p>
        </w:tc>
      </w:tr>
    </w:tbl>
    <w:p w14:paraId="7D18563E" w14:textId="77777777" w:rsidR="00AB764C" w:rsidRPr="00636BE8" w:rsidRDefault="00AB764C" w:rsidP="00AB764C">
      <w:pPr>
        <w:pStyle w:val="Heading2MIRB"/>
        <w:rPr>
          <w:color w:val="244061"/>
        </w:rPr>
      </w:pPr>
      <w:bookmarkStart w:id="42" w:name="_Toc196317846"/>
      <w:r w:rsidRPr="00636BE8">
        <w:rPr>
          <w:color w:val="244061"/>
        </w:rPr>
        <w:t>ORN_STRUCTURE</w:t>
      </w:r>
      <w:bookmarkEnd w:id="42"/>
    </w:p>
    <w:p w14:paraId="29B18CD9" w14:textId="0D5678E3" w:rsidR="00AB764C" w:rsidRPr="00636BE8" w:rsidRDefault="006E0BE3" w:rsidP="00AB764C">
      <w:pPr>
        <w:pStyle w:val="BodyAccessibleTextMIRB"/>
      </w:pPr>
      <w:r w:rsidRPr="00636BE8">
        <w:t>La classification d’une structure qui existe sur un élément routier et qui est gérée comme un événement linéaire. Les types sont mutuellement exclusifs.</w:t>
      </w:r>
    </w:p>
    <w:tbl>
      <w:tblPr>
        <w:tblStyle w:val="TableGrid1"/>
        <w:tblW w:w="18180" w:type="dxa"/>
        <w:tblLayout w:type="fixed"/>
        <w:tblLook w:val="04A0" w:firstRow="1" w:lastRow="0" w:firstColumn="1" w:lastColumn="0" w:noHBand="0" w:noVBand="1"/>
        <w:tblCaption w:val="Table : ORN_STRUCTURE"/>
        <w:tblDescription w:val="La table ORN_STRUCTURE et ses attributs."/>
      </w:tblPr>
      <w:tblGrid>
        <w:gridCol w:w="3870"/>
        <w:gridCol w:w="2088"/>
        <w:gridCol w:w="1550"/>
        <w:gridCol w:w="1780"/>
        <w:gridCol w:w="8892"/>
      </w:tblGrid>
      <w:tr w:rsidR="00047196" w:rsidRPr="00636BE8" w14:paraId="2E6ABA9C" w14:textId="77777777" w:rsidTr="00047196">
        <w:trPr>
          <w:cantSplit/>
          <w:trHeight w:val="432"/>
          <w:tblHeader/>
        </w:trPr>
        <w:tc>
          <w:tcPr>
            <w:tcW w:w="3870" w:type="dxa"/>
            <w:vAlign w:val="center"/>
          </w:tcPr>
          <w:p w14:paraId="1B753248" w14:textId="00650DD3" w:rsidR="00047196" w:rsidRPr="00636BE8" w:rsidRDefault="00047196" w:rsidP="00047196">
            <w:pPr>
              <w:pStyle w:val="TableHeaderRowTextMIRB"/>
            </w:pPr>
            <w:r w:rsidRPr="00636BE8">
              <w:t>Nom de la colonne</w:t>
            </w:r>
          </w:p>
        </w:tc>
        <w:tc>
          <w:tcPr>
            <w:tcW w:w="2088" w:type="dxa"/>
            <w:vAlign w:val="center"/>
          </w:tcPr>
          <w:p w14:paraId="7A16B8A3" w14:textId="2A92AAD0" w:rsidR="00047196" w:rsidRPr="00636BE8" w:rsidRDefault="00047196" w:rsidP="00047196">
            <w:pPr>
              <w:pStyle w:val="TableHeaderRowTextMIRB"/>
            </w:pPr>
            <w:r w:rsidRPr="00636BE8">
              <w:t>Type de colonne</w:t>
            </w:r>
          </w:p>
        </w:tc>
        <w:tc>
          <w:tcPr>
            <w:tcW w:w="1550" w:type="dxa"/>
            <w:vAlign w:val="center"/>
          </w:tcPr>
          <w:p w14:paraId="54B6462A" w14:textId="088265A5" w:rsidR="00047196" w:rsidRPr="00636BE8" w:rsidRDefault="00047196" w:rsidP="00047196">
            <w:pPr>
              <w:pStyle w:val="TableHeaderRowTextMIRB"/>
            </w:pPr>
            <w:r w:rsidRPr="00636BE8">
              <w:t>Obligatoire</w:t>
            </w:r>
          </w:p>
        </w:tc>
        <w:tc>
          <w:tcPr>
            <w:tcW w:w="1780" w:type="dxa"/>
            <w:vAlign w:val="center"/>
          </w:tcPr>
          <w:p w14:paraId="6FAEAA52" w14:textId="52A22E61" w:rsidR="00047196" w:rsidRPr="00636BE8" w:rsidRDefault="00047196" w:rsidP="00047196">
            <w:pPr>
              <w:pStyle w:val="TableHeaderRowTextMIRB"/>
            </w:pPr>
            <w:r w:rsidRPr="00636BE8">
              <w:t>Nom abrégé</w:t>
            </w:r>
          </w:p>
        </w:tc>
        <w:tc>
          <w:tcPr>
            <w:tcW w:w="8892" w:type="dxa"/>
            <w:vAlign w:val="center"/>
          </w:tcPr>
          <w:p w14:paraId="1AC90FAA" w14:textId="76C6E5FE" w:rsidR="00047196" w:rsidRPr="00636BE8" w:rsidRDefault="00047196" w:rsidP="00047196">
            <w:pPr>
              <w:pStyle w:val="TableHeaderRowTextMIRB"/>
            </w:pPr>
            <w:r w:rsidRPr="00636BE8">
              <w:t>Description</w:t>
            </w:r>
          </w:p>
        </w:tc>
      </w:tr>
      <w:tr w:rsidR="00047196" w:rsidRPr="00636BE8" w14:paraId="22248459" w14:textId="77777777" w:rsidTr="00047196">
        <w:trPr>
          <w:cantSplit/>
          <w:trHeight w:val="432"/>
        </w:trPr>
        <w:tc>
          <w:tcPr>
            <w:tcW w:w="3870" w:type="dxa"/>
            <w:vAlign w:val="center"/>
          </w:tcPr>
          <w:p w14:paraId="4F85C1F2" w14:textId="77777777" w:rsidR="00047196" w:rsidRPr="00636BE8" w:rsidRDefault="00047196" w:rsidP="00047196">
            <w:pPr>
              <w:pStyle w:val="TableColumnNameMIRB"/>
            </w:pPr>
            <w:r w:rsidRPr="00636BE8">
              <w:t>EVENT_ID</w:t>
            </w:r>
          </w:p>
        </w:tc>
        <w:tc>
          <w:tcPr>
            <w:tcW w:w="2088" w:type="dxa"/>
            <w:vAlign w:val="center"/>
          </w:tcPr>
          <w:p w14:paraId="596E417F" w14:textId="77777777" w:rsidR="00047196" w:rsidRPr="00636BE8" w:rsidRDefault="00047196" w:rsidP="00047196">
            <w:pPr>
              <w:pStyle w:val="TableBodyTextMIRB"/>
            </w:pPr>
            <w:r w:rsidRPr="00636BE8">
              <w:t>NUMBER(13,0)</w:t>
            </w:r>
          </w:p>
        </w:tc>
        <w:tc>
          <w:tcPr>
            <w:tcW w:w="1550" w:type="dxa"/>
            <w:vAlign w:val="center"/>
          </w:tcPr>
          <w:p w14:paraId="75D38425" w14:textId="6A7966B1" w:rsidR="00047196" w:rsidRPr="00636BE8" w:rsidRDefault="00A60099" w:rsidP="00047196">
            <w:pPr>
              <w:pStyle w:val="TableBodyTextMIRB"/>
            </w:pPr>
            <w:r w:rsidRPr="00636BE8">
              <w:t>Oui</w:t>
            </w:r>
          </w:p>
        </w:tc>
        <w:tc>
          <w:tcPr>
            <w:tcW w:w="1780" w:type="dxa"/>
            <w:vAlign w:val="center"/>
          </w:tcPr>
          <w:p w14:paraId="4E816591" w14:textId="77777777" w:rsidR="00047196" w:rsidRPr="00636BE8" w:rsidRDefault="00047196" w:rsidP="00047196">
            <w:pPr>
              <w:pStyle w:val="TableBodyTextMIRB"/>
            </w:pPr>
            <w:r w:rsidRPr="00636BE8">
              <w:t>EVENT_ID</w:t>
            </w:r>
          </w:p>
        </w:tc>
        <w:tc>
          <w:tcPr>
            <w:tcW w:w="8892" w:type="dxa"/>
            <w:vAlign w:val="center"/>
          </w:tcPr>
          <w:p w14:paraId="55225BB1" w14:textId="79266B52" w:rsidR="00047196" w:rsidRPr="00636BE8" w:rsidRDefault="00636BE8" w:rsidP="00047196">
            <w:pPr>
              <w:pStyle w:val="TableBodyTextMIRB"/>
            </w:pPr>
            <w:r w:rsidRPr="00636BE8">
              <w:t>Identificateur généré par le système, unique au niveau de la demande.</w:t>
            </w:r>
          </w:p>
        </w:tc>
      </w:tr>
      <w:tr w:rsidR="00047196" w:rsidRPr="00636BE8" w14:paraId="19538E7A" w14:textId="77777777" w:rsidTr="00047196">
        <w:trPr>
          <w:cantSplit/>
          <w:trHeight w:val="432"/>
        </w:trPr>
        <w:tc>
          <w:tcPr>
            <w:tcW w:w="3870" w:type="dxa"/>
            <w:vAlign w:val="center"/>
          </w:tcPr>
          <w:p w14:paraId="6DF60526" w14:textId="77777777" w:rsidR="00047196" w:rsidRPr="00636BE8" w:rsidRDefault="00047196" w:rsidP="00047196">
            <w:pPr>
              <w:pStyle w:val="TableColumnNameMIRB"/>
            </w:pPr>
            <w:r w:rsidRPr="00636BE8">
              <w:t>ORN_ROAD_NET_ELEMENT_ID</w:t>
            </w:r>
          </w:p>
        </w:tc>
        <w:tc>
          <w:tcPr>
            <w:tcW w:w="2088" w:type="dxa"/>
            <w:vAlign w:val="center"/>
          </w:tcPr>
          <w:p w14:paraId="12307333" w14:textId="77777777" w:rsidR="00047196" w:rsidRPr="00636BE8" w:rsidRDefault="00047196" w:rsidP="00047196">
            <w:pPr>
              <w:pStyle w:val="TableBodyTextMIRB"/>
            </w:pPr>
            <w:r w:rsidRPr="00636BE8">
              <w:t>NUMBER(13,0)</w:t>
            </w:r>
          </w:p>
        </w:tc>
        <w:tc>
          <w:tcPr>
            <w:tcW w:w="1550" w:type="dxa"/>
            <w:vAlign w:val="center"/>
          </w:tcPr>
          <w:p w14:paraId="67C030AF" w14:textId="2946F2D0" w:rsidR="00047196" w:rsidRPr="00636BE8" w:rsidRDefault="00A60099" w:rsidP="00047196">
            <w:pPr>
              <w:pStyle w:val="TableBodyTextMIRB"/>
            </w:pPr>
            <w:r w:rsidRPr="00636BE8">
              <w:t>Oui</w:t>
            </w:r>
          </w:p>
        </w:tc>
        <w:tc>
          <w:tcPr>
            <w:tcW w:w="1780" w:type="dxa"/>
            <w:vAlign w:val="center"/>
          </w:tcPr>
          <w:p w14:paraId="53189C83" w14:textId="77777777" w:rsidR="00047196" w:rsidRPr="00636BE8" w:rsidRDefault="00047196" w:rsidP="00047196">
            <w:pPr>
              <w:pStyle w:val="TableBodyTextMIRB"/>
            </w:pPr>
            <w:r w:rsidRPr="00636BE8">
              <w:t>ELEMENT_ID</w:t>
            </w:r>
          </w:p>
        </w:tc>
        <w:tc>
          <w:tcPr>
            <w:tcW w:w="8892" w:type="dxa"/>
            <w:vAlign w:val="center"/>
          </w:tcPr>
          <w:p w14:paraId="72393FDA" w14:textId="4C3635FD"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46C1905D" w14:textId="77777777" w:rsidTr="00047196">
        <w:trPr>
          <w:cantSplit/>
          <w:trHeight w:val="432"/>
        </w:trPr>
        <w:tc>
          <w:tcPr>
            <w:tcW w:w="3870" w:type="dxa"/>
            <w:vAlign w:val="center"/>
          </w:tcPr>
          <w:p w14:paraId="358D9099" w14:textId="77777777" w:rsidR="00047196" w:rsidRPr="00636BE8" w:rsidRDefault="00047196" w:rsidP="00047196">
            <w:pPr>
              <w:pStyle w:val="TableColumnNameMIRB"/>
            </w:pPr>
            <w:r w:rsidRPr="00636BE8">
              <w:t>FROM_MEASURE</w:t>
            </w:r>
          </w:p>
        </w:tc>
        <w:tc>
          <w:tcPr>
            <w:tcW w:w="2088" w:type="dxa"/>
            <w:vAlign w:val="center"/>
          </w:tcPr>
          <w:p w14:paraId="12F112DA" w14:textId="77777777" w:rsidR="00047196" w:rsidRPr="00636BE8" w:rsidRDefault="00047196" w:rsidP="00047196">
            <w:pPr>
              <w:pStyle w:val="TableBodyTextMIRB"/>
            </w:pPr>
            <w:r w:rsidRPr="00636BE8">
              <w:t>NUMBER(9,3)</w:t>
            </w:r>
          </w:p>
        </w:tc>
        <w:tc>
          <w:tcPr>
            <w:tcW w:w="1550" w:type="dxa"/>
            <w:vAlign w:val="center"/>
          </w:tcPr>
          <w:p w14:paraId="456D03CC" w14:textId="596CDD24" w:rsidR="00047196" w:rsidRPr="00636BE8" w:rsidRDefault="00A60099" w:rsidP="00047196">
            <w:pPr>
              <w:pStyle w:val="TableBodyTextMIRB"/>
            </w:pPr>
            <w:r w:rsidRPr="00636BE8">
              <w:t>Oui</w:t>
            </w:r>
          </w:p>
        </w:tc>
        <w:tc>
          <w:tcPr>
            <w:tcW w:w="1780" w:type="dxa"/>
            <w:vAlign w:val="center"/>
          </w:tcPr>
          <w:p w14:paraId="02377158" w14:textId="77777777" w:rsidR="00047196" w:rsidRPr="00636BE8" w:rsidRDefault="00047196" w:rsidP="00047196">
            <w:pPr>
              <w:pStyle w:val="TableBodyTextMIRB"/>
            </w:pPr>
            <w:r w:rsidRPr="00636BE8">
              <w:t>FROM_MEAS</w:t>
            </w:r>
          </w:p>
        </w:tc>
        <w:tc>
          <w:tcPr>
            <w:tcW w:w="8892" w:type="dxa"/>
            <w:vAlign w:val="center"/>
          </w:tcPr>
          <w:p w14:paraId="2403F458" w14:textId="264A1F79" w:rsidR="00047196" w:rsidRPr="00636BE8" w:rsidRDefault="00636BE8" w:rsidP="00047196">
            <w:pPr>
              <w:pStyle w:val="TableBodyTextMIRB"/>
            </w:pPr>
            <w:r w:rsidRPr="00636BE8">
              <w:t>Emplacement du début de l’événement mesuré en mètres à partir du début de l’élément routier. Cette mesure est liée à la distance planimétrique et non à la distance réelle parcourue.</w:t>
            </w:r>
          </w:p>
        </w:tc>
      </w:tr>
      <w:tr w:rsidR="00047196" w:rsidRPr="00636BE8" w14:paraId="1247710A" w14:textId="77777777" w:rsidTr="00047196">
        <w:trPr>
          <w:cantSplit/>
          <w:trHeight w:val="432"/>
        </w:trPr>
        <w:tc>
          <w:tcPr>
            <w:tcW w:w="3870" w:type="dxa"/>
            <w:vAlign w:val="center"/>
          </w:tcPr>
          <w:p w14:paraId="0ACC19B4" w14:textId="77777777" w:rsidR="00047196" w:rsidRPr="00636BE8" w:rsidRDefault="00047196" w:rsidP="00047196">
            <w:pPr>
              <w:pStyle w:val="TableColumnNameMIRB"/>
            </w:pPr>
            <w:r w:rsidRPr="00636BE8">
              <w:t>TO_MEASURE</w:t>
            </w:r>
          </w:p>
        </w:tc>
        <w:tc>
          <w:tcPr>
            <w:tcW w:w="2088" w:type="dxa"/>
            <w:vAlign w:val="center"/>
          </w:tcPr>
          <w:p w14:paraId="5302C0AB" w14:textId="77777777" w:rsidR="00047196" w:rsidRPr="00636BE8" w:rsidRDefault="00047196" w:rsidP="00047196">
            <w:pPr>
              <w:pStyle w:val="TableBodyTextMIRB"/>
            </w:pPr>
            <w:r w:rsidRPr="00636BE8">
              <w:t>NUMBER(9,3)</w:t>
            </w:r>
          </w:p>
        </w:tc>
        <w:tc>
          <w:tcPr>
            <w:tcW w:w="1550" w:type="dxa"/>
            <w:vAlign w:val="center"/>
          </w:tcPr>
          <w:p w14:paraId="2BA63564" w14:textId="2192726C" w:rsidR="00047196" w:rsidRPr="00636BE8" w:rsidRDefault="00A60099" w:rsidP="00047196">
            <w:pPr>
              <w:pStyle w:val="TableBodyTextMIRB"/>
            </w:pPr>
            <w:r w:rsidRPr="00636BE8">
              <w:t>Oui</w:t>
            </w:r>
          </w:p>
        </w:tc>
        <w:tc>
          <w:tcPr>
            <w:tcW w:w="1780" w:type="dxa"/>
            <w:vAlign w:val="center"/>
          </w:tcPr>
          <w:p w14:paraId="225B0BEE" w14:textId="77777777" w:rsidR="00047196" w:rsidRPr="00636BE8" w:rsidRDefault="00047196" w:rsidP="00047196">
            <w:pPr>
              <w:pStyle w:val="TableBodyTextMIRB"/>
            </w:pPr>
            <w:r w:rsidRPr="00636BE8">
              <w:t>TO_MEASURE</w:t>
            </w:r>
          </w:p>
        </w:tc>
        <w:tc>
          <w:tcPr>
            <w:tcW w:w="8892" w:type="dxa"/>
            <w:vAlign w:val="center"/>
          </w:tcPr>
          <w:p w14:paraId="19E571B2" w14:textId="2168823D" w:rsidR="00047196" w:rsidRPr="00636BE8" w:rsidRDefault="00636BE8" w:rsidP="00047196">
            <w:pPr>
              <w:pStyle w:val="TableBodyTextMIRB"/>
            </w:pPr>
            <w:r w:rsidRPr="00636BE8">
              <w:t>Lieu de la fin de l’événement mesuré en mètres à partir du début de l’élément routier. Cette mesure est liée à la distance planimétrique et non à la distance réelle parcourue.</w:t>
            </w:r>
          </w:p>
        </w:tc>
      </w:tr>
      <w:tr w:rsidR="00047196" w:rsidRPr="00636BE8" w14:paraId="79A95D5B" w14:textId="77777777" w:rsidTr="00047196">
        <w:trPr>
          <w:cantSplit/>
          <w:trHeight w:val="432"/>
        </w:trPr>
        <w:tc>
          <w:tcPr>
            <w:tcW w:w="3870" w:type="dxa"/>
            <w:vAlign w:val="center"/>
          </w:tcPr>
          <w:p w14:paraId="59C84906" w14:textId="77777777" w:rsidR="00047196" w:rsidRPr="00636BE8" w:rsidRDefault="00047196" w:rsidP="00047196">
            <w:pPr>
              <w:pStyle w:val="TableColumnNameMIRB"/>
            </w:pPr>
            <w:r w:rsidRPr="00636BE8">
              <w:rPr>
                <w:bCs/>
              </w:rPr>
              <w:t>STRUCTURE_TYPE</w:t>
            </w:r>
          </w:p>
        </w:tc>
        <w:tc>
          <w:tcPr>
            <w:tcW w:w="2088" w:type="dxa"/>
            <w:vAlign w:val="center"/>
          </w:tcPr>
          <w:p w14:paraId="73A65473" w14:textId="77777777" w:rsidR="00047196" w:rsidRPr="00636BE8" w:rsidRDefault="00047196" w:rsidP="00047196">
            <w:pPr>
              <w:pStyle w:val="TableBodyTextMIRB"/>
            </w:pPr>
            <w:r w:rsidRPr="00636BE8">
              <w:t>VARCHAR2(30)</w:t>
            </w:r>
          </w:p>
        </w:tc>
        <w:tc>
          <w:tcPr>
            <w:tcW w:w="1550" w:type="dxa"/>
            <w:vAlign w:val="center"/>
          </w:tcPr>
          <w:p w14:paraId="4F02C7D9" w14:textId="46ADEFE9" w:rsidR="00047196" w:rsidRPr="00636BE8" w:rsidRDefault="00A60099" w:rsidP="00047196">
            <w:pPr>
              <w:pStyle w:val="TableBodyTextMIRB"/>
            </w:pPr>
            <w:r w:rsidRPr="00636BE8">
              <w:t>Oui</w:t>
            </w:r>
          </w:p>
        </w:tc>
        <w:tc>
          <w:tcPr>
            <w:tcW w:w="1780" w:type="dxa"/>
            <w:vAlign w:val="center"/>
          </w:tcPr>
          <w:p w14:paraId="38B9A447" w14:textId="77777777" w:rsidR="00047196" w:rsidRPr="00636BE8" w:rsidRDefault="00047196" w:rsidP="00047196">
            <w:pPr>
              <w:pStyle w:val="TableBodyTextMIRB"/>
            </w:pPr>
            <w:r w:rsidRPr="00636BE8">
              <w:t>STRUCT_T</w:t>
            </w:r>
          </w:p>
        </w:tc>
        <w:tc>
          <w:tcPr>
            <w:tcW w:w="8892" w:type="dxa"/>
            <w:vAlign w:val="center"/>
          </w:tcPr>
          <w:p w14:paraId="1E8F55D8" w14:textId="77777777" w:rsidR="00E76161" w:rsidRPr="00636BE8" w:rsidRDefault="00E76161" w:rsidP="00047196">
            <w:pPr>
              <w:pStyle w:val="TableBodyTextMIRB"/>
            </w:pPr>
            <w:r w:rsidRPr="00636BE8">
              <w:t>La classification d’une structure qui existe sur un élément routier et qui est gérée comme un événement linéaire.</w:t>
            </w:r>
          </w:p>
          <w:p w14:paraId="6164F8CB" w14:textId="635F2DD1" w:rsidR="00047196" w:rsidRPr="00636BE8" w:rsidRDefault="00E76161" w:rsidP="00047196">
            <w:pPr>
              <w:pStyle w:val="TableBodyTextMIRB"/>
            </w:pPr>
            <w:r w:rsidRPr="00636BE8">
              <w:t xml:space="preserve">Valeurs admissibles : (Consulter la table de correspondance </w:t>
            </w:r>
            <w:hyperlink w:anchor="ORN_STRUCTURE_TYPE_LIST" w:history="1">
              <w:r w:rsidR="00047196" w:rsidRPr="00636BE8">
                <w:rPr>
                  <w:rStyle w:val="HyperlinkMIRBChar"/>
                  <w:color w:val="244061"/>
                </w:rPr>
                <w:t>ORN_STRUCTURE_TYPE_LIST</w:t>
              </w:r>
            </w:hyperlink>
            <w:r w:rsidR="00047196" w:rsidRPr="00636BE8">
              <w:t xml:space="preserve"> </w:t>
            </w:r>
            <w:r w:rsidRPr="00636BE8">
              <w:t>en annexe)</w:t>
            </w:r>
          </w:p>
        </w:tc>
      </w:tr>
      <w:tr w:rsidR="00047196" w:rsidRPr="00636BE8" w14:paraId="6903F300" w14:textId="77777777" w:rsidTr="00047196">
        <w:trPr>
          <w:cantSplit/>
          <w:trHeight w:val="432"/>
        </w:trPr>
        <w:tc>
          <w:tcPr>
            <w:tcW w:w="3870" w:type="dxa"/>
            <w:vAlign w:val="center"/>
          </w:tcPr>
          <w:p w14:paraId="716F758D" w14:textId="77777777" w:rsidR="00047196" w:rsidRPr="00636BE8" w:rsidRDefault="00047196" w:rsidP="00047196">
            <w:pPr>
              <w:pStyle w:val="TableColumnNameMIRB"/>
            </w:pPr>
            <w:r w:rsidRPr="00636BE8">
              <w:rPr>
                <w:bCs/>
              </w:rPr>
              <w:t>STRUCTURE_NAME_ENGLISH</w:t>
            </w:r>
          </w:p>
        </w:tc>
        <w:tc>
          <w:tcPr>
            <w:tcW w:w="2088" w:type="dxa"/>
            <w:vAlign w:val="center"/>
          </w:tcPr>
          <w:p w14:paraId="5BFD880D" w14:textId="77777777" w:rsidR="00047196" w:rsidRPr="00636BE8" w:rsidRDefault="00047196" w:rsidP="00047196">
            <w:pPr>
              <w:pStyle w:val="TableBodyTextMIRB"/>
            </w:pPr>
            <w:r w:rsidRPr="00636BE8">
              <w:t>VARCHAR2(50)</w:t>
            </w:r>
          </w:p>
        </w:tc>
        <w:tc>
          <w:tcPr>
            <w:tcW w:w="1550" w:type="dxa"/>
            <w:vAlign w:val="center"/>
          </w:tcPr>
          <w:p w14:paraId="28592EDE" w14:textId="482B3AB8" w:rsidR="00047196" w:rsidRPr="00636BE8" w:rsidRDefault="00A60099" w:rsidP="00047196">
            <w:pPr>
              <w:pStyle w:val="TableBodyTextMIRB"/>
            </w:pPr>
            <w:r w:rsidRPr="00636BE8">
              <w:t>Non</w:t>
            </w:r>
          </w:p>
        </w:tc>
        <w:tc>
          <w:tcPr>
            <w:tcW w:w="1780" w:type="dxa"/>
            <w:vAlign w:val="center"/>
          </w:tcPr>
          <w:p w14:paraId="0067D3D1" w14:textId="77777777" w:rsidR="00047196" w:rsidRPr="00636BE8" w:rsidRDefault="00047196" w:rsidP="00047196">
            <w:pPr>
              <w:pStyle w:val="TableBodyTextMIRB"/>
            </w:pPr>
            <w:r w:rsidRPr="00636BE8">
              <w:t>NAME_ENG</w:t>
            </w:r>
          </w:p>
        </w:tc>
        <w:tc>
          <w:tcPr>
            <w:tcW w:w="8892" w:type="dxa"/>
            <w:vAlign w:val="center"/>
          </w:tcPr>
          <w:p w14:paraId="2A35B23F" w14:textId="21057E61" w:rsidR="00047196" w:rsidRPr="00636BE8" w:rsidRDefault="00D52463" w:rsidP="00047196">
            <w:pPr>
              <w:pStyle w:val="TableBodyTextMIRB"/>
            </w:pPr>
            <w:r w:rsidRPr="00636BE8">
              <w:t>Le nom anglais fourni par une municipalité, un ministère provincial ou un organisme fédéral. Une structure n’a qu’un seul nom anglais.</w:t>
            </w:r>
          </w:p>
        </w:tc>
      </w:tr>
      <w:tr w:rsidR="00047196" w:rsidRPr="00636BE8" w14:paraId="3E83F8E5" w14:textId="77777777" w:rsidTr="00047196">
        <w:trPr>
          <w:cantSplit/>
          <w:trHeight w:val="432"/>
        </w:trPr>
        <w:tc>
          <w:tcPr>
            <w:tcW w:w="3870" w:type="dxa"/>
            <w:vAlign w:val="center"/>
          </w:tcPr>
          <w:p w14:paraId="578E469A" w14:textId="77777777" w:rsidR="00047196" w:rsidRPr="00636BE8" w:rsidRDefault="00047196" w:rsidP="00047196">
            <w:pPr>
              <w:pStyle w:val="TableColumnNameMIRB"/>
            </w:pPr>
            <w:r w:rsidRPr="00636BE8">
              <w:rPr>
                <w:bCs/>
              </w:rPr>
              <w:t>STRUCTURE_NAME_FRENCH</w:t>
            </w:r>
          </w:p>
        </w:tc>
        <w:tc>
          <w:tcPr>
            <w:tcW w:w="2088" w:type="dxa"/>
            <w:vAlign w:val="center"/>
          </w:tcPr>
          <w:p w14:paraId="0837689A" w14:textId="77777777" w:rsidR="00047196" w:rsidRPr="00636BE8" w:rsidRDefault="00047196" w:rsidP="00047196">
            <w:pPr>
              <w:pStyle w:val="TableBodyTextMIRB"/>
            </w:pPr>
            <w:r w:rsidRPr="00636BE8">
              <w:t>VARCHAR2(50)</w:t>
            </w:r>
          </w:p>
        </w:tc>
        <w:tc>
          <w:tcPr>
            <w:tcW w:w="1550" w:type="dxa"/>
            <w:vAlign w:val="center"/>
          </w:tcPr>
          <w:p w14:paraId="50B48993" w14:textId="5350295B" w:rsidR="00047196" w:rsidRPr="00636BE8" w:rsidRDefault="00A60099" w:rsidP="00047196">
            <w:pPr>
              <w:pStyle w:val="TableBodyTextMIRB"/>
            </w:pPr>
            <w:r w:rsidRPr="00636BE8">
              <w:t>Non</w:t>
            </w:r>
          </w:p>
        </w:tc>
        <w:tc>
          <w:tcPr>
            <w:tcW w:w="1780" w:type="dxa"/>
            <w:vAlign w:val="center"/>
          </w:tcPr>
          <w:p w14:paraId="390EBDFF" w14:textId="77777777" w:rsidR="00047196" w:rsidRPr="00636BE8" w:rsidRDefault="00047196" w:rsidP="00047196">
            <w:pPr>
              <w:pStyle w:val="TableBodyTextMIRB"/>
            </w:pPr>
            <w:r w:rsidRPr="00636BE8">
              <w:t>NAME_FRE</w:t>
            </w:r>
          </w:p>
        </w:tc>
        <w:tc>
          <w:tcPr>
            <w:tcW w:w="8892" w:type="dxa"/>
            <w:vAlign w:val="center"/>
          </w:tcPr>
          <w:p w14:paraId="059BA134" w14:textId="47B32688" w:rsidR="00047196" w:rsidRPr="00636BE8" w:rsidRDefault="006B2F45" w:rsidP="00047196">
            <w:pPr>
              <w:pStyle w:val="TableBodyTextMIRB"/>
            </w:pPr>
            <w:r w:rsidRPr="00636BE8">
              <w:t>Le nom français fourni par une municipalité, un ministère provincial ou un organisme fédéral. Une structure n’a qu’un seul nom français.</w:t>
            </w:r>
          </w:p>
        </w:tc>
      </w:tr>
      <w:tr w:rsidR="00047196" w:rsidRPr="00636BE8" w14:paraId="455083A8" w14:textId="77777777" w:rsidTr="00047196">
        <w:trPr>
          <w:cantSplit/>
          <w:trHeight w:val="432"/>
        </w:trPr>
        <w:tc>
          <w:tcPr>
            <w:tcW w:w="3870" w:type="dxa"/>
            <w:vAlign w:val="center"/>
          </w:tcPr>
          <w:p w14:paraId="67F03B16" w14:textId="77777777" w:rsidR="00047196" w:rsidRPr="00636BE8" w:rsidRDefault="00047196" w:rsidP="00047196">
            <w:pPr>
              <w:pStyle w:val="TableColumnNameMIRB"/>
            </w:pPr>
            <w:r w:rsidRPr="00636BE8">
              <w:rPr>
                <w:bCs/>
              </w:rPr>
              <w:lastRenderedPageBreak/>
              <w:t>AGENCY_NAME</w:t>
            </w:r>
          </w:p>
        </w:tc>
        <w:tc>
          <w:tcPr>
            <w:tcW w:w="2088" w:type="dxa"/>
            <w:vAlign w:val="center"/>
          </w:tcPr>
          <w:p w14:paraId="0617A94A" w14:textId="77777777" w:rsidR="00047196" w:rsidRPr="00636BE8" w:rsidRDefault="00047196" w:rsidP="00047196">
            <w:pPr>
              <w:pStyle w:val="TableBodyTextMIRB"/>
            </w:pPr>
            <w:r w:rsidRPr="00636BE8">
              <w:t>VARCHAR2(100)</w:t>
            </w:r>
          </w:p>
        </w:tc>
        <w:tc>
          <w:tcPr>
            <w:tcW w:w="1550" w:type="dxa"/>
            <w:vAlign w:val="center"/>
          </w:tcPr>
          <w:p w14:paraId="54C63DBE" w14:textId="13EC8964" w:rsidR="00047196" w:rsidRPr="00636BE8" w:rsidRDefault="00A60099" w:rsidP="00047196">
            <w:pPr>
              <w:pStyle w:val="TableBodyTextMIRB"/>
            </w:pPr>
            <w:r w:rsidRPr="00636BE8">
              <w:t>Non</w:t>
            </w:r>
          </w:p>
        </w:tc>
        <w:tc>
          <w:tcPr>
            <w:tcW w:w="1780" w:type="dxa"/>
            <w:vAlign w:val="center"/>
          </w:tcPr>
          <w:p w14:paraId="543B9543" w14:textId="77777777" w:rsidR="00047196" w:rsidRPr="00636BE8" w:rsidRDefault="00047196" w:rsidP="00047196">
            <w:pPr>
              <w:pStyle w:val="TableBodyTextMIRB"/>
            </w:pPr>
            <w:r w:rsidRPr="00636BE8">
              <w:t>AGENCY</w:t>
            </w:r>
          </w:p>
        </w:tc>
        <w:tc>
          <w:tcPr>
            <w:tcW w:w="8892" w:type="dxa"/>
            <w:vAlign w:val="center"/>
          </w:tcPr>
          <w:p w14:paraId="56807DDC" w14:textId="621F16F4" w:rsidR="00772213" w:rsidRPr="00636BE8" w:rsidRDefault="00636BE8" w:rsidP="00772213">
            <w:pPr>
              <w:pStyle w:val="TableBodyTextMIRB"/>
            </w:pPr>
            <w:r w:rsidRPr="00636BE8">
              <w:t>Nom de l’organisme.</w:t>
            </w:r>
          </w:p>
          <w:p w14:paraId="251C2F55" w14:textId="1A69415B" w:rsidR="00047196" w:rsidRPr="00636BE8" w:rsidRDefault="00772213" w:rsidP="00772213">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047196" w:rsidRPr="00636BE8" w14:paraId="0A03CCC1" w14:textId="77777777" w:rsidTr="00047196">
        <w:trPr>
          <w:cantSplit/>
          <w:trHeight w:val="432"/>
        </w:trPr>
        <w:tc>
          <w:tcPr>
            <w:tcW w:w="3870" w:type="dxa"/>
            <w:vAlign w:val="center"/>
          </w:tcPr>
          <w:p w14:paraId="3CD78B37" w14:textId="77777777" w:rsidR="00047196" w:rsidRPr="00636BE8" w:rsidRDefault="00047196" w:rsidP="00047196">
            <w:pPr>
              <w:pStyle w:val="TableColumnNameMIRB"/>
            </w:pPr>
            <w:r w:rsidRPr="00636BE8">
              <w:rPr>
                <w:bCs/>
              </w:rPr>
              <w:t>NATIONAL_UUID</w:t>
            </w:r>
          </w:p>
        </w:tc>
        <w:tc>
          <w:tcPr>
            <w:tcW w:w="2088" w:type="dxa"/>
            <w:vAlign w:val="center"/>
          </w:tcPr>
          <w:p w14:paraId="340485E3" w14:textId="77777777" w:rsidR="00047196" w:rsidRPr="00636BE8" w:rsidRDefault="00047196" w:rsidP="00047196">
            <w:pPr>
              <w:pStyle w:val="TableBodyTextMIRB"/>
            </w:pPr>
            <w:r w:rsidRPr="00636BE8">
              <w:t>VARCHAR2(32)</w:t>
            </w:r>
          </w:p>
        </w:tc>
        <w:tc>
          <w:tcPr>
            <w:tcW w:w="1550" w:type="dxa"/>
            <w:vAlign w:val="center"/>
          </w:tcPr>
          <w:p w14:paraId="2C912531" w14:textId="4A3C513D" w:rsidR="00047196" w:rsidRPr="00636BE8" w:rsidRDefault="00A60099" w:rsidP="00047196">
            <w:pPr>
              <w:pStyle w:val="TableBodyTextMIRB"/>
            </w:pPr>
            <w:r w:rsidRPr="00636BE8">
              <w:t>Oui</w:t>
            </w:r>
          </w:p>
        </w:tc>
        <w:tc>
          <w:tcPr>
            <w:tcW w:w="1780" w:type="dxa"/>
            <w:vAlign w:val="center"/>
          </w:tcPr>
          <w:p w14:paraId="574C8677" w14:textId="77777777" w:rsidR="00047196" w:rsidRPr="00636BE8" w:rsidRDefault="00047196" w:rsidP="00047196">
            <w:pPr>
              <w:pStyle w:val="TableBodyTextMIRB"/>
            </w:pPr>
            <w:r w:rsidRPr="00636BE8">
              <w:t>NID</w:t>
            </w:r>
          </w:p>
        </w:tc>
        <w:tc>
          <w:tcPr>
            <w:tcW w:w="8892" w:type="dxa"/>
            <w:vAlign w:val="center"/>
          </w:tcPr>
          <w:p w14:paraId="2DCF6FE1" w14:textId="12C7F8FA" w:rsidR="00047196" w:rsidRPr="00636BE8" w:rsidRDefault="00636BE8" w:rsidP="00047196">
            <w:pPr>
              <w:pStyle w:val="TableBodyTextMIRB"/>
            </w:pPr>
            <w:r w:rsidRPr="00636BE8">
              <w:t>Identificateur national unique attribué à un élément de réseau routier, à une jonction et à certaines données d’événements, comme un point de péage, un passage bloqué ou une structure, qui sont nécessaires pour soutenir le réseau routier national (RRN).</w:t>
            </w:r>
          </w:p>
        </w:tc>
      </w:tr>
      <w:tr w:rsidR="00047196" w:rsidRPr="00636BE8" w14:paraId="1D09E995" w14:textId="77777777" w:rsidTr="00047196">
        <w:trPr>
          <w:cantSplit/>
          <w:trHeight w:val="432"/>
        </w:trPr>
        <w:tc>
          <w:tcPr>
            <w:tcW w:w="3870" w:type="dxa"/>
            <w:vAlign w:val="center"/>
          </w:tcPr>
          <w:p w14:paraId="4ED2BC90" w14:textId="77777777" w:rsidR="00047196" w:rsidRPr="00636BE8" w:rsidRDefault="00047196" w:rsidP="00047196">
            <w:pPr>
              <w:pStyle w:val="TableColumnNameMIRB"/>
            </w:pPr>
            <w:r w:rsidRPr="00636BE8">
              <w:t>EFFECTIVE_DATETIME</w:t>
            </w:r>
          </w:p>
        </w:tc>
        <w:tc>
          <w:tcPr>
            <w:tcW w:w="2088" w:type="dxa"/>
            <w:vAlign w:val="center"/>
          </w:tcPr>
          <w:p w14:paraId="0598BFDA" w14:textId="77777777" w:rsidR="00047196" w:rsidRPr="00636BE8" w:rsidRDefault="00047196" w:rsidP="00047196">
            <w:pPr>
              <w:pStyle w:val="TableBodyTextMIRB"/>
            </w:pPr>
            <w:r w:rsidRPr="00636BE8">
              <w:t>DATE</w:t>
            </w:r>
          </w:p>
        </w:tc>
        <w:tc>
          <w:tcPr>
            <w:tcW w:w="1550" w:type="dxa"/>
            <w:vAlign w:val="center"/>
          </w:tcPr>
          <w:p w14:paraId="5004B203" w14:textId="753478B0" w:rsidR="00047196" w:rsidRPr="00636BE8" w:rsidRDefault="00A60099" w:rsidP="00047196">
            <w:pPr>
              <w:pStyle w:val="TableBodyTextMIRB"/>
            </w:pPr>
            <w:r w:rsidRPr="00636BE8">
              <w:t>Oui</w:t>
            </w:r>
          </w:p>
        </w:tc>
        <w:tc>
          <w:tcPr>
            <w:tcW w:w="1780" w:type="dxa"/>
            <w:vAlign w:val="center"/>
          </w:tcPr>
          <w:p w14:paraId="5F2DF02F" w14:textId="77777777" w:rsidR="00047196" w:rsidRPr="00636BE8" w:rsidRDefault="00047196" w:rsidP="00047196">
            <w:pPr>
              <w:pStyle w:val="TableBodyTextMIRB"/>
            </w:pPr>
            <w:r w:rsidRPr="00636BE8">
              <w:t>EFF_DATE</w:t>
            </w:r>
          </w:p>
        </w:tc>
        <w:tc>
          <w:tcPr>
            <w:tcW w:w="8892" w:type="dxa"/>
            <w:vAlign w:val="center"/>
          </w:tcPr>
          <w:p w14:paraId="006425C7" w14:textId="78F046D4" w:rsidR="00047196" w:rsidRPr="00636BE8" w:rsidRDefault="00772213" w:rsidP="00047196">
            <w:pPr>
              <w:pStyle w:val="TableBodyTextMIRB"/>
            </w:pPr>
            <w:r w:rsidRPr="00636BE8">
              <w:t>Date et heure de la création ou de la dernière modification de l’enregistrement dans la base de données source.</w:t>
            </w:r>
          </w:p>
        </w:tc>
      </w:tr>
    </w:tbl>
    <w:p w14:paraId="2052CC01" w14:textId="77777777" w:rsidR="00AB764C" w:rsidRPr="00636BE8" w:rsidRDefault="00AB764C" w:rsidP="00AB764C">
      <w:pPr>
        <w:pStyle w:val="Heading2MIRB"/>
        <w:rPr>
          <w:color w:val="244061"/>
        </w:rPr>
      </w:pPr>
      <w:bookmarkStart w:id="43" w:name="_Toc196317847"/>
      <w:r w:rsidRPr="00636BE8">
        <w:rPr>
          <w:color w:val="244061"/>
        </w:rPr>
        <w:t>ORN_TOLL_POINT</w:t>
      </w:r>
      <w:bookmarkEnd w:id="43"/>
    </w:p>
    <w:p w14:paraId="2369002E" w14:textId="75F7982C" w:rsidR="00AB764C" w:rsidRPr="00636BE8" w:rsidRDefault="005B6D3D" w:rsidP="00AB764C">
      <w:pPr>
        <w:pStyle w:val="BodyAccessibleTextMIRB"/>
      </w:pPr>
      <w:r w:rsidRPr="00636BE8">
        <w:t>Un événement ponctuel le long d’un élément routier indiquant la présence d’un point de péage.</w:t>
      </w:r>
    </w:p>
    <w:tbl>
      <w:tblPr>
        <w:tblStyle w:val="TableGrid1"/>
        <w:tblW w:w="18180" w:type="dxa"/>
        <w:tblLayout w:type="fixed"/>
        <w:tblLook w:val="04A0" w:firstRow="1" w:lastRow="0" w:firstColumn="1" w:lastColumn="0" w:noHBand="0" w:noVBand="1"/>
        <w:tblCaption w:val="Table : ORN_TOLL_POINT"/>
        <w:tblDescription w:val="La table ORN_TOLL_POINT et ses attributs."/>
      </w:tblPr>
      <w:tblGrid>
        <w:gridCol w:w="3870"/>
        <w:gridCol w:w="2088"/>
        <w:gridCol w:w="1550"/>
        <w:gridCol w:w="1780"/>
        <w:gridCol w:w="8892"/>
      </w:tblGrid>
      <w:tr w:rsidR="00047196" w:rsidRPr="00636BE8" w14:paraId="4EB4668F" w14:textId="77777777" w:rsidTr="00047196">
        <w:trPr>
          <w:cantSplit/>
          <w:trHeight w:val="432"/>
          <w:tblHeader/>
        </w:trPr>
        <w:tc>
          <w:tcPr>
            <w:tcW w:w="3870" w:type="dxa"/>
            <w:vAlign w:val="center"/>
          </w:tcPr>
          <w:p w14:paraId="0E38B8EF" w14:textId="7F0988CD" w:rsidR="00047196" w:rsidRPr="00636BE8" w:rsidRDefault="00047196" w:rsidP="00047196">
            <w:pPr>
              <w:pStyle w:val="TableHeaderRowTextMIRB"/>
            </w:pPr>
            <w:r w:rsidRPr="00636BE8">
              <w:t>Nom de la colonne</w:t>
            </w:r>
          </w:p>
        </w:tc>
        <w:tc>
          <w:tcPr>
            <w:tcW w:w="2088" w:type="dxa"/>
            <w:vAlign w:val="center"/>
          </w:tcPr>
          <w:p w14:paraId="311B6298" w14:textId="35A9F0B3" w:rsidR="00047196" w:rsidRPr="00636BE8" w:rsidRDefault="00047196" w:rsidP="00047196">
            <w:pPr>
              <w:pStyle w:val="TableHeaderRowTextMIRB"/>
            </w:pPr>
            <w:r w:rsidRPr="00636BE8">
              <w:t>Type de colonne</w:t>
            </w:r>
          </w:p>
        </w:tc>
        <w:tc>
          <w:tcPr>
            <w:tcW w:w="1550" w:type="dxa"/>
            <w:vAlign w:val="center"/>
          </w:tcPr>
          <w:p w14:paraId="02A23CC9" w14:textId="05F0947C" w:rsidR="00047196" w:rsidRPr="00636BE8" w:rsidRDefault="00047196" w:rsidP="00047196">
            <w:pPr>
              <w:pStyle w:val="TableHeaderRowTextMIRB"/>
            </w:pPr>
            <w:r w:rsidRPr="00636BE8">
              <w:t>Obligatoire</w:t>
            </w:r>
          </w:p>
        </w:tc>
        <w:tc>
          <w:tcPr>
            <w:tcW w:w="1780" w:type="dxa"/>
            <w:vAlign w:val="center"/>
          </w:tcPr>
          <w:p w14:paraId="25029D26" w14:textId="502D81A2" w:rsidR="00047196" w:rsidRPr="00636BE8" w:rsidRDefault="00047196" w:rsidP="00047196">
            <w:pPr>
              <w:pStyle w:val="TableHeaderRowTextMIRB"/>
            </w:pPr>
            <w:r w:rsidRPr="00636BE8">
              <w:t>Nom abrégé</w:t>
            </w:r>
          </w:p>
        </w:tc>
        <w:tc>
          <w:tcPr>
            <w:tcW w:w="8892" w:type="dxa"/>
            <w:vAlign w:val="center"/>
          </w:tcPr>
          <w:p w14:paraId="70538223" w14:textId="44474D63" w:rsidR="00047196" w:rsidRPr="00636BE8" w:rsidRDefault="00047196" w:rsidP="00047196">
            <w:pPr>
              <w:pStyle w:val="TableHeaderRowTextMIRB"/>
            </w:pPr>
            <w:r w:rsidRPr="00636BE8">
              <w:t>Description</w:t>
            </w:r>
          </w:p>
        </w:tc>
      </w:tr>
      <w:tr w:rsidR="00047196" w:rsidRPr="00636BE8" w14:paraId="60520792" w14:textId="77777777" w:rsidTr="00047196">
        <w:trPr>
          <w:cantSplit/>
          <w:trHeight w:val="432"/>
        </w:trPr>
        <w:tc>
          <w:tcPr>
            <w:tcW w:w="3870" w:type="dxa"/>
            <w:vAlign w:val="center"/>
          </w:tcPr>
          <w:p w14:paraId="79CF60E0" w14:textId="77777777" w:rsidR="00047196" w:rsidRPr="00636BE8" w:rsidRDefault="00047196" w:rsidP="00047196">
            <w:pPr>
              <w:pStyle w:val="TableColumnNameMIRB"/>
            </w:pPr>
            <w:r w:rsidRPr="00636BE8">
              <w:t>EVENT_ID</w:t>
            </w:r>
          </w:p>
        </w:tc>
        <w:tc>
          <w:tcPr>
            <w:tcW w:w="2088" w:type="dxa"/>
            <w:vAlign w:val="center"/>
          </w:tcPr>
          <w:p w14:paraId="23C464EB" w14:textId="77777777" w:rsidR="00047196" w:rsidRPr="00636BE8" w:rsidRDefault="00047196" w:rsidP="00047196">
            <w:pPr>
              <w:pStyle w:val="TableBodyTextMIRB"/>
            </w:pPr>
            <w:r w:rsidRPr="00636BE8">
              <w:t>NUMBER(13,0)</w:t>
            </w:r>
          </w:p>
        </w:tc>
        <w:tc>
          <w:tcPr>
            <w:tcW w:w="1550" w:type="dxa"/>
            <w:vAlign w:val="center"/>
          </w:tcPr>
          <w:p w14:paraId="40604272" w14:textId="1964E61B" w:rsidR="00047196" w:rsidRPr="00636BE8" w:rsidRDefault="00A60099" w:rsidP="00047196">
            <w:pPr>
              <w:pStyle w:val="TableBodyTextMIRB"/>
            </w:pPr>
            <w:r w:rsidRPr="00636BE8">
              <w:t>Oui</w:t>
            </w:r>
          </w:p>
        </w:tc>
        <w:tc>
          <w:tcPr>
            <w:tcW w:w="1780" w:type="dxa"/>
            <w:vAlign w:val="center"/>
          </w:tcPr>
          <w:p w14:paraId="47E1D64C" w14:textId="77777777" w:rsidR="00047196" w:rsidRPr="00636BE8" w:rsidRDefault="00047196" w:rsidP="00047196">
            <w:pPr>
              <w:pStyle w:val="TableBodyTextMIRB"/>
            </w:pPr>
            <w:r w:rsidRPr="00636BE8">
              <w:t>EVENT_ID</w:t>
            </w:r>
          </w:p>
        </w:tc>
        <w:tc>
          <w:tcPr>
            <w:tcW w:w="8892" w:type="dxa"/>
            <w:vAlign w:val="center"/>
          </w:tcPr>
          <w:p w14:paraId="3DE6F501" w14:textId="035081D2" w:rsidR="00047196" w:rsidRPr="00636BE8" w:rsidRDefault="00636BE8" w:rsidP="00047196">
            <w:pPr>
              <w:pStyle w:val="TableBodyTextMIRB"/>
            </w:pPr>
            <w:r w:rsidRPr="00636BE8">
              <w:t>Identificateur généré par le système, unique au niveau de la demande.</w:t>
            </w:r>
          </w:p>
        </w:tc>
      </w:tr>
      <w:tr w:rsidR="00047196" w:rsidRPr="00636BE8" w14:paraId="22B73374" w14:textId="77777777" w:rsidTr="00047196">
        <w:trPr>
          <w:cantSplit/>
          <w:trHeight w:val="432"/>
        </w:trPr>
        <w:tc>
          <w:tcPr>
            <w:tcW w:w="3870" w:type="dxa"/>
            <w:vAlign w:val="center"/>
          </w:tcPr>
          <w:p w14:paraId="45F94E92" w14:textId="77777777" w:rsidR="00047196" w:rsidRPr="00636BE8" w:rsidRDefault="00047196" w:rsidP="00047196">
            <w:pPr>
              <w:pStyle w:val="TableColumnNameMIRB"/>
            </w:pPr>
            <w:r w:rsidRPr="00636BE8">
              <w:t>ORN_ROAD_NET_ELEMENT_ID</w:t>
            </w:r>
          </w:p>
        </w:tc>
        <w:tc>
          <w:tcPr>
            <w:tcW w:w="2088" w:type="dxa"/>
            <w:vAlign w:val="center"/>
          </w:tcPr>
          <w:p w14:paraId="08480B69" w14:textId="77777777" w:rsidR="00047196" w:rsidRPr="00636BE8" w:rsidRDefault="00047196" w:rsidP="00047196">
            <w:pPr>
              <w:pStyle w:val="TableBodyTextMIRB"/>
            </w:pPr>
            <w:r w:rsidRPr="00636BE8">
              <w:t>NUMBER(13,0)</w:t>
            </w:r>
          </w:p>
        </w:tc>
        <w:tc>
          <w:tcPr>
            <w:tcW w:w="1550" w:type="dxa"/>
            <w:vAlign w:val="center"/>
          </w:tcPr>
          <w:p w14:paraId="4EEA82DA" w14:textId="77791990" w:rsidR="00047196" w:rsidRPr="00636BE8" w:rsidRDefault="00A60099" w:rsidP="00047196">
            <w:pPr>
              <w:pStyle w:val="TableBodyTextMIRB"/>
            </w:pPr>
            <w:r w:rsidRPr="00636BE8">
              <w:t>Oui</w:t>
            </w:r>
          </w:p>
        </w:tc>
        <w:tc>
          <w:tcPr>
            <w:tcW w:w="1780" w:type="dxa"/>
            <w:vAlign w:val="center"/>
          </w:tcPr>
          <w:p w14:paraId="15AAB885" w14:textId="77777777" w:rsidR="00047196" w:rsidRPr="00636BE8" w:rsidRDefault="00047196" w:rsidP="00047196">
            <w:pPr>
              <w:pStyle w:val="TableBodyTextMIRB"/>
            </w:pPr>
            <w:r w:rsidRPr="00636BE8">
              <w:t>ELEMENT_ID</w:t>
            </w:r>
          </w:p>
        </w:tc>
        <w:tc>
          <w:tcPr>
            <w:tcW w:w="8892" w:type="dxa"/>
            <w:vAlign w:val="center"/>
          </w:tcPr>
          <w:p w14:paraId="51757931" w14:textId="6B3A570F"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5AE334E3" w14:textId="77777777" w:rsidTr="00047196">
        <w:trPr>
          <w:cantSplit/>
          <w:trHeight w:val="432"/>
        </w:trPr>
        <w:tc>
          <w:tcPr>
            <w:tcW w:w="3870" w:type="dxa"/>
            <w:vAlign w:val="center"/>
          </w:tcPr>
          <w:p w14:paraId="693DBD22" w14:textId="77777777" w:rsidR="00047196" w:rsidRPr="00636BE8" w:rsidRDefault="00047196" w:rsidP="00047196">
            <w:pPr>
              <w:pStyle w:val="TableColumnNameMIRB"/>
            </w:pPr>
            <w:r w:rsidRPr="00636BE8">
              <w:t>AT_MEASURE</w:t>
            </w:r>
          </w:p>
        </w:tc>
        <w:tc>
          <w:tcPr>
            <w:tcW w:w="2088" w:type="dxa"/>
            <w:vAlign w:val="center"/>
          </w:tcPr>
          <w:p w14:paraId="008DB2F2" w14:textId="77777777" w:rsidR="00047196" w:rsidRPr="00636BE8" w:rsidRDefault="00047196" w:rsidP="00047196">
            <w:pPr>
              <w:pStyle w:val="TableBodyTextMIRB"/>
            </w:pPr>
            <w:r w:rsidRPr="00636BE8">
              <w:t>NUMBER(9,3)</w:t>
            </w:r>
          </w:p>
        </w:tc>
        <w:tc>
          <w:tcPr>
            <w:tcW w:w="1550" w:type="dxa"/>
            <w:vAlign w:val="center"/>
          </w:tcPr>
          <w:p w14:paraId="5716AF7A" w14:textId="75883AD1" w:rsidR="00047196" w:rsidRPr="00636BE8" w:rsidRDefault="00A60099" w:rsidP="00047196">
            <w:pPr>
              <w:pStyle w:val="TableBodyTextMIRB"/>
            </w:pPr>
            <w:r w:rsidRPr="00636BE8">
              <w:t>Oui</w:t>
            </w:r>
          </w:p>
        </w:tc>
        <w:tc>
          <w:tcPr>
            <w:tcW w:w="1780" w:type="dxa"/>
            <w:vAlign w:val="center"/>
          </w:tcPr>
          <w:p w14:paraId="1C56B2B1" w14:textId="77777777" w:rsidR="00047196" w:rsidRPr="00636BE8" w:rsidRDefault="00047196" w:rsidP="00047196">
            <w:pPr>
              <w:pStyle w:val="TableBodyTextMIRB"/>
            </w:pPr>
            <w:r w:rsidRPr="00636BE8">
              <w:t>AT_MEASURE</w:t>
            </w:r>
          </w:p>
        </w:tc>
        <w:tc>
          <w:tcPr>
            <w:tcW w:w="8892" w:type="dxa"/>
            <w:vAlign w:val="center"/>
          </w:tcPr>
          <w:p w14:paraId="4511E74C" w14:textId="48E9A4B8" w:rsidR="00047196" w:rsidRPr="00636BE8" w:rsidRDefault="00636BE8" w:rsidP="00047196">
            <w:pPr>
              <w:pStyle w:val="TableBodyTextMIRB"/>
            </w:pPr>
            <w:r w:rsidRPr="00636BE8">
              <w:t>Représente un emplacement ou un point d’intérêt le long d’un élément linéaire. Donnée exprimée en mètres à partir du début de l’élément de réseau routier. Cette mesure est liée à la distance planimétrique et non à la distance réelle parcourue.</w:t>
            </w:r>
          </w:p>
        </w:tc>
      </w:tr>
      <w:tr w:rsidR="00047196" w:rsidRPr="00636BE8" w14:paraId="26FE86F8" w14:textId="77777777" w:rsidTr="00047196">
        <w:trPr>
          <w:cantSplit/>
          <w:trHeight w:val="432"/>
        </w:trPr>
        <w:tc>
          <w:tcPr>
            <w:tcW w:w="3870" w:type="dxa"/>
            <w:vAlign w:val="center"/>
          </w:tcPr>
          <w:p w14:paraId="5970BFFB" w14:textId="77777777" w:rsidR="00047196" w:rsidRPr="00636BE8" w:rsidRDefault="00047196" w:rsidP="00047196">
            <w:pPr>
              <w:pStyle w:val="TableColumnNameMIRB"/>
            </w:pPr>
            <w:r w:rsidRPr="00636BE8">
              <w:rPr>
                <w:bCs/>
              </w:rPr>
              <w:t>TOLL_POINT_TYPE</w:t>
            </w:r>
          </w:p>
        </w:tc>
        <w:tc>
          <w:tcPr>
            <w:tcW w:w="2088" w:type="dxa"/>
            <w:vAlign w:val="center"/>
          </w:tcPr>
          <w:p w14:paraId="5581E004" w14:textId="77777777" w:rsidR="00047196" w:rsidRPr="00636BE8" w:rsidRDefault="00047196" w:rsidP="00047196">
            <w:pPr>
              <w:pStyle w:val="TableBodyTextMIRB"/>
            </w:pPr>
            <w:r w:rsidRPr="00636BE8">
              <w:t>VARCHAR2(10)</w:t>
            </w:r>
          </w:p>
        </w:tc>
        <w:tc>
          <w:tcPr>
            <w:tcW w:w="1550" w:type="dxa"/>
            <w:vAlign w:val="center"/>
          </w:tcPr>
          <w:p w14:paraId="727BDF81" w14:textId="2ED45B19" w:rsidR="00047196" w:rsidRPr="00636BE8" w:rsidRDefault="00A60099" w:rsidP="00047196">
            <w:pPr>
              <w:pStyle w:val="TableBodyTextMIRB"/>
            </w:pPr>
            <w:r w:rsidRPr="00636BE8">
              <w:t>Oui</w:t>
            </w:r>
          </w:p>
        </w:tc>
        <w:tc>
          <w:tcPr>
            <w:tcW w:w="1780" w:type="dxa"/>
            <w:vAlign w:val="center"/>
          </w:tcPr>
          <w:p w14:paraId="153A40D7" w14:textId="77777777" w:rsidR="00047196" w:rsidRPr="00636BE8" w:rsidRDefault="00047196" w:rsidP="00047196">
            <w:pPr>
              <w:pStyle w:val="TableBodyTextMIRB"/>
            </w:pPr>
            <w:r w:rsidRPr="00636BE8">
              <w:t>TOLL_PT_T</w:t>
            </w:r>
          </w:p>
        </w:tc>
        <w:tc>
          <w:tcPr>
            <w:tcW w:w="8892" w:type="dxa"/>
            <w:vAlign w:val="center"/>
          </w:tcPr>
          <w:p w14:paraId="195C4BA9" w14:textId="77777777" w:rsidR="0067212F" w:rsidRPr="00636BE8" w:rsidRDefault="0067212F" w:rsidP="00047196">
            <w:pPr>
              <w:pStyle w:val="TableBodyTextMIRB"/>
            </w:pPr>
            <w:r w:rsidRPr="00636BE8">
              <w:t xml:space="preserve">Un événement ponctuel indiquant le type de point de péage qui peut exister le long d’un élément routier. </w:t>
            </w:r>
          </w:p>
          <w:p w14:paraId="1415E4FD" w14:textId="6AD570FB" w:rsidR="00047196" w:rsidRPr="00636BE8" w:rsidRDefault="00E76161" w:rsidP="00047196">
            <w:pPr>
              <w:pStyle w:val="TableBodyTextMIRB"/>
            </w:pPr>
            <w:r w:rsidRPr="00636BE8">
              <w:t xml:space="preserve">Valeurs admissibles : (Consulter la table de correspondance </w:t>
            </w:r>
            <w:hyperlink w:anchor="ORN_TOLL_POINT_TYPE_LIST" w:history="1">
              <w:r w:rsidR="00047196" w:rsidRPr="00636BE8">
                <w:rPr>
                  <w:rStyle w:val="HyperlinkMIRBChar"/>
                  <w:color w:val="244061"/>
                </w:rPr>
                <w:t>ORN_TOLL_POINT_TYPE_LIST</w:t>
              </w:r>
            </w:hyperlink>
            <w:r w:rsidR="00047196" w:rsidRPr="00636BE8">
              <w:t xml:space="preserve"> </w:t>
            </w:r>
            <w:r w:rsidRPr="00636BE8">
              <w:t>en annexe)</w:t>
            </w:r>
          </w:p>
        </w:tc>
      </w:tr>
      <w:tr w:rsidR="00047196" w:rsidRPr="00636BE8" w14:paraId="0FF55133" w14:textId="77777777" w:rsidTr="00047196">
        <w:trPr>
          <w:cantSplit/>
          <w:trHeight w:val="432"/>
        </w:trPr>
        <w:tc>
          <w:tcPr>
            <w:tcW w:w="3870" w:type="dxa"/>
            <w:vAlign w:val="center"/>
          </w:tcPr>
          <w:p w14:paraId="0D8C8F65" w14:textId="77777777" w:rsidR="00047196" w:rsidRPr="00636BE8" w:rsidRDefault="00047196" w:rsidP="00047196">
            <w:pPr>
              <w:pStyle w:val="TableColumnNameMIRB"/>
            </w:pPr>
            <w:r w:rsidRPr="00636BE8">
              <w:rPr>
                <w:bCs/>
              </w:rPr>
              <w:t>AGENCY_NAME</w:t>
            </w:r>
          </w:p>
        </w:tc>
        <w:tc>
          <w:tcPr>
            <w:tcW w:w="2088" w:type="dxa"/>
            <w:vAlign w:val="center"/>
          </w:tcPr>
          <w:p w14:paraId="6465CB1D" w14:textId="77777777" w:rsidR="00047196" w:rsidRPr="00636BE8" w:rsidRDefault="00047196" w:rsidP="00047196">
            <w:pPr>
              <w:pStyle w:val="TableBodyTextMIRB"/>
            </w:pPr>
            <w:r w:rsidRPr="00636BE8">
              <w:t>VARCHAR2(100)</w:t>
            </w:r>
          </w:p>
        </w:tc>
        <w:tc>
          <w:tcPr>
            <w:tcW w:w="1550" w:type="dxa"/>
            <w:vAlign w:val="center"/>
          </w:tcPr>
          <w:p w14:paraId="302E04EF" w14:textId="0D41B250" w:rsidR="00047196" w:rsidRPr="00636BE8" w:rsidRDefault="00A60099" w:rsidP="00047196">
            <w:pPr>
              <w:pStyle w:val="TableBodyTextMIRB"/>
            </w:pPr>
            <w:r w:rsidRPr="00636BE8">
              <w:t>Non</w:t>
            </w:r>
          </w:p>
        </w:tc>
        <w:tc>
          <w:tcPr>
            <w:tcW w:w="1780" w:type="dxa"/>
            <w:vAlign w:val="center"/>
          </w:tcPr>
          <w:p w14:paraId="707FFFCA" w14:textId="77777777" w:rsidR="00047196" w:rsidRPr="00636BE8" w:rsidRDefault="00047196" w:rsidP="00047196">
            <w:pPr>
              <w:pStyle w:val="TableBodyTextMIRB"/>
            </w:pPr>
            <w:r w:rsidRPr="00636BE8">
              <w:t>AGENCY</w:t>
            </w:r>
          </w:p>
        </w:tc>
        <w:tc>
          <w:tcPr>
            <w:tcW w:w="8892" w:type="dxa"/>
            <w:vAlign w:val="center"/>
          </w:tcPr>
          <w:p w14:paraId="500BC55E" w14:textId="394FAA0A" w:rsidR="00772213" w:rsidRPr="00636BE8" w:rsidRDefault="00636BE8" w:rsidP="00772213">
            <w:pPr>
              <w:pStyle w:val="TableBodyTextMIRB"/>
            </w:pPr>
            <w:r w:rsidRPr="00636BE8">
              <w:t>Nom de l’organisme.</w:t>
            </w:r>
          </w:p>
          <w:p w14:paraId="7A93B78B" w14:textId="6E9F8F4C" w:rsidR="00047196" w:rsidRPr="00636BE8" w:rsidRDefault="00772213" w:rsidP="00772213">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047196" w:rsidRPr="00636BE8" w14:paraId="7D8D86CB" w14:textId="77777777" w:rsidTr="00047196">
        <w:trPr>
          <w:cantSplit/>
          <w:trHeight w:val="432"/>
        </w:trPr>
        <w:tc>
          <w:tcPr>
            <w:tcW w:w="3870" w:type="dxa"/>
            <w:vAlign w:val="center"/>
          </w:tcPr>
          <w:p w14:paraId="5138D530" w14:textId="77777777" w:rsidR="00047196" w:rsidRPr="00636BE8" w:rsidRDefault="00047196" w:rsidP="00047196">
            <w:pPr>
              <w:pStyle w:val="TableColumnNameMIRB"/>
            </w:pPr>
            <w:r w:rsidRPr="00636BE8">
              <w:rPr>
                <w:bCs/>
              </w:rPr>
              <w:lastRenderedPageBreak/>
              <w:t>NATIONAL_UUID</w:t>
            </w:r>
          </w:p>
        </w:tc>
        <w:tc>
          <w:tcPr>
            <w:tcW w:w="2088" w:type="dxa"/>
            <w:vAlign w:val="center"/>
          </w:tcPr>
          <w:p w14:paraId="0C576D1B" w14:textId="77777777" w:rsidR="00047196" w:rsidRPr="00636BE8" w:rsidRDefault="00047196" w:rsidP="00047196">
            <w:pPr>
              <w:pStyle w:val="TableBodyTextMIRB"/>
            </w:pPr>
            <w:r w:rsidRPr="00636BE8">
              <w:t>VARCHAR2(32)</w:t>
            </w:r>
          </w:p>
        </w:tc>
        <w:tc>
          <w:tcPr>
            <w:tcW w:w="1550" w:type="dxa"/>
            <w:vAlign w:val="center"/>
          </w:tcPr>
          <w:p w14:paraId="1101500C" w14:textId="577B3CDD" w:rsidR="00047196" w:rsidRPr="00636BE8" w:rsidRDefault="00A60099" w:rsidP="00047196">
            <w:pPr>
              <w:pStyle w:val="TableBodyTextMIRB"/>
            </w:pPr>
            <w:r w:rsidRPr="00636BE8">
              <w:t>Oui</w:t>
            </w:r>
          </w:p>
        </w:tc>
        <w:tc>
          <w:tcPr>
            <w:tcW w:w="1780" w:type="dxa"/>
            <w:vAlign w:val="center"/>
          </w:tcPr>
          <w:p w14:paraId="7A68886A" w14:textId="77777777" w:rsidR="00047196" w:rsidRPr="00636BE8" w:rsidRDefault="00047196" w:rsidP="00047196">
            <w:pPr>
              <w:pStyle w:val="TableBodyTextMIRB"/>
            </w:pPr>
            <w:r w:rsidRPr="00636BE8">
              <w:t>NID</w:t>
            </w:r>
          </w:p>
        </w:tc>
        <w:tc>
          <w:tcPr>
            <w:tcW w:w="8892" w:type="dxa"/>
            <w:vAlign w:val="center"/>
          </w:tcPr>
          <w:p w14:paraId="17464338" w14:textId="73BED64A" w:rsidR="00047196" w:rsidRPr="00636BE8" w:rsidRDefault="00636BE8" w:rsidP="00047196">
            <w:pPr>
              <w:pStyle w:val="TableBodyTextMIRB"/>
            </w:pPr>
            <w:r w:rsidRPr="00636BE8">
              <w:t>Identificateur national unique attribué à un élément de réseau routier, à une jonction et à certaines données d’événements, comme un point de péage, un passage bloqué ou une structure, qui sont nécessaires pour soutenir le réseau routier national (RRN).</w:t>
            </w:r>
          </w:p>
        </w:tc>
      </w:tr>
      <w:tr w:rsidR="00047196" w:rsidRPr="00636BE8" w14:paraId="07862EB4" w14:textId="77777777" w:rsidTr="00047196">
        <w:trPr>
          <w:cantSplit/>
          <w:trHeight w:val="432"/>
        </w:trPr>
        <w:tc>
          <w:tcPr>
            <w:tcW w:w="3870" w:type="dxa"/>
            <w:vAlign w:val="center"/>
          </w:tcPr>
          <w:p w14:paraId="39791694" w14:textId="77777777" w:rsidR="00047196" w:rsidRPr="00636BE8" w:rsidRDefault="00047196" w:rsidP="00047196">
            <w:pPr>
              <w:pStyle w:val="TableColumnNameMIRB"/>
            </w:pPr>
            <w:r w:rsidRPr="00636BE8">
              <w:t>EFFECTIVE_DATETIME</w:t>
            </w:r>
          </w:p>
        </w:tc>
        <w:tc>
          <w:tcPr>
            <w:tcW w:w="2088" w:type="dxa"/>
            <w:vAlign w:val="center"/>
          </w:tcPr>
          <w:p w14:paraId="7563F6EA" w14:textId="77777777" w:rsidR="00047196" w:rsidRPr="00636BE8" w:rsidRDefault="00047196" w:rsidP="00047196">
            <w:pPr>
              <w:pStyle w:val="TableBodyTextMIRB"/>
            </w:pPr>
            <w:r w:rsidRPr="00636BE8">
              <w:t>DATE</w:t>
            </w:r>
          </w:p>
        </w:tc>
        <w:tc>
          <w:tcPr>
            <w:tcW w:w="1550" w:type="dxa"/>
            <w:vAlign w:val="center"/>
          </w:tcPr>
          <w:p w14:paraId="17047655" w14:textId="3CCDEF5C" w:rsidR="00047196" w:rsidRPr="00636BE8" w:rsidRDefault="00A60099" w:rsidP="00047196">
            <w:pPr>
              <w:pStyle w:val="TableBodyTextMIRB"/>
            </w:pPr>
            <w:r w:rsidRPr="00636BE8">
              <w:t>Oui</w:t>
            </w:r>
          </w:p>
        </w:tc>
        <w:tc>
          <w:tcPr>
            <w:tcW w:w="1780" w:type="dxa"/>
            <w:vAlign w:val="center"/>
          </w:tcPr>
          <w:p w14:paraId="213C5028" w14:textId="77777777" w:rsidR="00047196" w:rsidRPr="00636BE8" w:rsidRDefault="00047196" w:rsidP="00047196">
            <w:pPr>
              <w:pStyle w:val="TableBodyTextMIRB"/>
            </w:pPr>
            <w:r w:rsidRPr="00636BE8">
              <w:t>EFF_DATE</w:t>
            </w:r>
          </w:p>
        </w:tc>
        <w:tc>
          <w:tcPr>
            <w:tcW w:w="8892" w:type="dxa"/>
            <w:vAlign w:val="center"/>
          </w:tcPr>
          <w:p w14:paraId="21DBC7A1" w14:textId="30117281" w:rsidR="00047196" w:rsidRPr="00636BE8" w:rsidRDefault="00772213" w:rsidP="00047196">
            <w:pPr>
              <w:pStyle w:val="TableBodyTextMIRB"/>
            </w:pPr>
            <w:r w:rsidRPr="00636BE8">
              <w:t>Date et heure de la création ou de la dernière modification de l’enregistrement dans la base de données source.</w:t>
            </w:r>
          </w:p>
        </w:tc>
      </w:tr>
    </w:tbl>
    <w:p w14:paraId="41BA603E" w14:textId="77777777" w:rsidR="009F2AA4" w:rsidRPr="00636BE8" w:rsidRDefault="009F2AA4" w:rsidP="009F2AA4">
      <w:pPr>
        <w:pStyle w:val="BodyAccessibleTextMIRB"/>
      </w:pPr>
      <w:r w:rsidRPr="00636BE8">
        <w:br w:type="page"/>
      </w:r>
    </w:p>
    <w:p w14:paraId="260B14D9" w14:textId="77777777" w:rsidR="00AB764C" w:rsidRPr="00636BE8" w:rsidRDefault="00AB764C" w:rsidP="00AB764C">
      <w:pPr>
        <w:pStyle w:val="Heading2MIRB"/>
        <w:rPr>
          <w:color w:val="244061"/>
        </w:rPr>
      </w:pPr>
      <w:bookmarkStart w:id="44" w:name="_Toc196317848"/>
      <w:r w:rsidRPr="00636BE8">
        <w:rPr>
          <w:color w:val="244061"/>
        </w:rPr>
        <w:lastRenderedPageBreak/>
        <w:t>ORN_UNDERPASS</w:t>
      </w:r>
      <w:bookmarkEnd w:id="44"/>
    </w:p>
    <w:p w14:paraId="122B9902" w14:textId="73CBE6E2" w:rsidR="00AB764C" w:rsidRPr="00636BE8" w:rsidRDefault="00DB092A" w:rsidP="00AB764C">
      <w:pPr>
        <w:pStyle w:val="BodyAccessibleTextMIRB"/>
      </w:pPr>
      <w:r w:rsidRPr="00636BE8">
        <w:t>Un événement ponctuel sur un élément routier indiquant l’existence d’un passage inférieur. Il y a passage inférieur lorsque l’élément routier passe sous un passage permettant la circulation de l’eau, d’un bâtiment, d’une route, d’une voie ferrée, d’un piéton ou de la faune.</w:t>
      </w:r>
    </w:p>
    <w:tbl>
      <w:tblPr>
        <w:tblStyle w:val="TableGrid1"/>
        <w:tblW w:w="18180" w:type="dxa"/>
        <w:tblLayout w:type="fixed"/>
        <w:tblLook w:val="04A0" w:firstRow="1" w:lastRow="0" w:firstColumn="1" w:lastColumn="0" w:noHBand="0" w:noVBand="1"/>
        <w:tblCaption w:val="Table : ORN_UNDERPASS"/>
        <w:tblDescription w:val="La table ORN_UNDERPASS et ses attributs."/>
      </w:tblPr>
      <w:tblGrid>
        <w:gridCol w:w="3870"/>
        <w:gridCol w:w="2088"/>
        <w:gridCol w:w="1550"/>
        <w:gridCol w:w="1780"/>
        <w:gridCol w:w="8892"/>
      </w:tblGrid>
      <w:tr w:rsidR="00047196" w:rsidRPr="00636BE8" w14:paraId="626F4128" w14:textId="77777777" w:rsidTr="00047196">
        <w:trPr>
          <w:cantSplit/>
          <w:trHeight w:val="432"/>
          <w:tblHeader/>
        </w:trPr>
        <w:tc>
          <w:tcPr>
            <w:tcW w:w="3870" w:type="dxa"/>
            <w:vAlign w:val="center"/>
          </w:tcPr>
          <w:p w14:paraId="2D99A2D7" w14:textId="2D0E4FEB" w:rsidR="00047196" w:rsidRPr="00636BE8" w:rsidRDefault="00047196" w:rsidP="00047196">
            <w:pPr>
              <w:pStyle w:val="TableHeaderRowTextMIRB"/>
            </w:pPr>
            <w:r w:rsidRPr="00636BE8">
              <w:t>Nom de la colonne</w:t>
            </w:r>
          </w:p>
        </w:tc>
        <w:tc>
          <w:tcPr>
            <w:tcW w:w="2088" w:type="dxa"/>
            <w:vAlign w:val="center"/>
          </w:tcPr>
          <w:p w14:paraId="7A08E606" w14:textId="7CF9BBCE" w:rsidR="00047196" w:rsidRPr="00636BE8" w:rsidRDefault="00047196" w:rsidP="00047196">
            <w:pPr>
              <w:pStyle w:val="TableHeaderRowTextMIRB"/>
            </w:pPr>
            <w:r w:rsidRPr="00636BE8">
              <w:t>Type de colonne</w:t>
            </w:r>
          </w:p>
        </w:tc>
        <w:tc>
          <w:tcPr>
            <w:tcW w:w="1550" w:type="dxa"/>
            <w:vAlign w:val="center"/>
          </w:tcPr>
          <w:p w14:paraId="426D5ECE" w14:textId="032F50E2" w:rsidR="00047196" w:rsidRPr="00636BE8" w:rsidRDefault="00047196" w:rsidP="00047196">
            <w:pPr>
              <w:pStyle w:val="TableHeaderRowTextMIRB"/>
            </w:pPr>
            <w:r w:rsidRPr="00636BE8">
              <w:t>Obligatoire</w:t>
            </w:r>
          </w:p>
        </w:tc>
        <w:tc>
          <w:tcPr>
            <w:tcW w:w="1780" w:type="dxa"/>
            <w:vAlign w:val="center"/>
          </w:tcPr>
          <w:p w14:paraId="78DACA97" w14:textId="7FC9FEF7" w:rsidR="00047196" w:rsidRPr="00636BE8" w:rsidRDefault="00047196" w:rsidP="00047196">
            <w:pPr>
              <w:pStyle w:val="TableHeaderRowTextMIRB"/>
            </w:pPr>
            <w:r w:rsidRPr="00636BE8">
              <w:t>Nom abrégé</w:t>
            </w:r>
          </w:p>
        </w:tc>
        <w:tc>
          <w:tcPr>
            <w:tcW w:w="8892" w:type="dxa"/>
            <w:vAlign w:val="center"/>
          </w:tcPr>
          <w:p w14:paraId="7C9B072D" w14:textId="6278D5B9" w:rsidR="00047196" w:rsidRPr="00636BE8" w:rsidRDefault="00047196" w:rsidP="00047196">
            <w:pPr>
              <w:pStyle w:val="TableHeaderRowTextMIRB"/>
            </w:pPr>
            <w:r w:rsidRPr="00636BE8">
              <w:t>Description</w:t>
            </w:r>
          </w:p>
        </w:tc>
      </w:tr>
      <w:tr w:rsidR="00047196" w:rsidRPr="00636BE8" w14:paraId="3606F8A0" w14:textId="77777777" w:rsidTr="00047196">
        <w:trPr>
          <w:cantSplit/>
          <w:trHeight w:val="432"/>
        </w:trPr>
        <w:tc>
          <w:tcPr>
            <w:tcW w:w="3870" w:type="dxa"/>
            <w:vAlign w:val="center"/>
          </w:tcPr>
          <w:p w14:paraId="61238674" w14:textId="77777777" w:rsidR="00047196" w:rsidRPr="00636BE8" w:rsidRDefault="00047196" w:rsidP="00047196">
            <w:pPr>
              <w:pStyle w:val="TableColumnNameMIRB"/>
            </w:pPr>
            <w:r w:rsidRPr="00636BE8">
              <w:t>EVENT_ID</w:t>
            </w:r>
          </w:p>
        </w:tc>
        <w:tc>
          <w:tcPr>
            <w:tcW w:w="2088" w:type="dxa"/>
            <w:vAlign w:val="center"/>
          </w:tcPr>
          <w:p w14:paraId="2AE9F1B3" w14:textId="77777777" w:rsidR="00047196" w:rsidRPr="00636BE8" w:rsidRDefault="00047196" w:rsidP="00047196">
            <w:pPr>
              <w:pStyle w:val="TableBodyTextMIRB"/>
            </w:pPr>
            <w:r w:rsidRPr="00636BE8">
              <w:t>NUMBER(13,0)</w:t>
            </w:r>
          </w:p>
        </w:tc>
        <w:tc>
          <w:tcPr>
            <w:tcW w:w="1550" w:type="dxa"/>
            <w:vAlign w:val="center"/>
          </w:tcPr>
          <w:p w14:paraId="6BEA2688" w14:textId="7C84C343" w:rsidR="00047196" w:rsidRPr="00636BE8" w:rsidRDefault="00A60099" w:rsidP="00047196">
            <w:pPr>
              <w:pStyle w:val="TableBodyTextMIRB"/>
            </w:pPr>
            <w:r w:rsidRPr="00636BE8">
              <w:t>Oui</w:t>
            </w:r>
          </w:p>
        </w:tc>
        <w:tc>
          <w:tcPr>
            <w:tcW w:w="1780" w:type="dxa"/>
            <w:vAlign w:val="center"/>
          </w:tcPr>
          <w:p w14:paraId="10D52CB1" w14:textId="77777777" w:rsidR="00047196" w:rsidRPr="00636BE8" w:rsidRDefault="00047196" w:rsidP="00047196">
            <w:pPr>
              <w:pStyle w:val="TableBodyTextMIRB"/>
            </w:pPr>
            <w:r w:rsidRPr="00636BE8">
              <w:t>EVENT_ID</w:t>
            </w:r>
          </w:p>
        </w:tc>
        <w:tc>
          <w:tcPr>
            <w:tcW w:w="8892" w:type="dxa"/>
            <w:vAlign w:val="center"/>
          </w:tcPr>
          <w:p w14:paraId="5D202A63" w14:textId="50AB3D25" w:rsidR="00047196" w:rsidRPr="00636BE8" w:rsidRDefault="00636BE8" w:rsidP="00047196">
            <w:pPr>
              <w:pStyle w:val="TableBodyTextMIRB"/>
            </w:pPr>
            <w:r w:rsidRPr="00636BE8">
              <w:t>Identificateur généré par le système, unique au niveau de la demande.</w:t>
            </w:r>
          </w:p>
        </w:tc>
      </w:tr>
      <w:tr w:rsidR="00047196" w:rsidRPr="00636BE8" w14:paraId="1F641329" w14:textId="77777777" w:rsidTr="00047196">
        <w:trPr>
          <w:cantSplit/>
          <w:trHeight w:val="432"/>
        </w:trPr>
        <w:tc>
          <w:tcPr>
            <w:tcW w:w="3870" w:type="dxa"/>
            <w:vAlign w:val="center"/>
          </w:tcPr>
          <w:p w14:paraId="447CD1BD" w14:textId="77777777" w:rsidR="00047196" w:rsidRPr="00636BE8" w:rsidRDefault="00047196" w:rsidP="00047196">
            <w:pPr>
              <w:pStyle w:val="TableColumnNameMIRB"/>
            </w:pPr>
            <w:r w:rsidRPr="00636BE8">
              <w:t>ORN_ROAD_NET_ELEMENT_ID</w:t>
            </w:r>
          </w:p>
        </w:tc>
        <w:tc>
          <w:tcPr>
            <w:tcW w:w="2088" w:type="dxa"/>
            <w:vAlign w:val="center"/>
          </w:tcPr>
          <w:p w14:paraId="038721AC" w14:textId="77777777" w:rsidR="00047196" w:rsidRPr="00636BE8" w:rsidRDefault="00047196" w:rsidP="00047196">
            <w:pPr>
              <w:pStyle w:val="TableBodyTextMIRB"/>
            </w:pPr>
            <w:r w:rsidRPr="00636BE8">
              <w:t>NUMBER(13,0)</w:t>
            </w:r>
          </w:p>
        </w:tc>
        <w:tc>
          <w:tcPr>
            <w:tcW w:w="1550" w:type="dxa"/>
            <w:vAlign w:val="center"/>
          </w:tcPr>
          <w:p w14:paraId="72236713" w14:textId="24A8F261" w:rsidR="00047196" w:rsidRPr="00636BE8" w:rsidRDefault="00A60099" w:rsidP="00047196">
            <w:pPr>
              <w:pStyle w:val="TableBodyTextMIRB"/>
            </w:pPr>
            <w:r w:rsidRPr="00636BE8">
              <w:t>Oui</w:t>
            </w:r>
          </w:p>
        </w:tc>
        <w:tc>
          <w:tcPr>
            <w:tcW w:w="1780" w:type="dxa"/>
            <w:vAlign w:val="center"/>
          </w:tcPr>
          <w:p w14:paraId="53362875" w14:textId="77777777" w:rsidR="00047196" w:rsidRPr="00636BE8" w:rsidRDefault="00047196" w:rsidP="00047196">
            <w:pPr>
              <w:pStyle w:val="TableBodyTextMIRB"/>
            </w:pPr>
            <w:r w:rsidRPr="00636BE8">
              <w:t>ELEMENT_ID</w:t>
            </w:r>
          </w:p>
        </w:tc>
        <w:tc>
          <w:tcPr>
            <w:tcW w:w="8892" w:type="dxa"/>
            <w:vAlign w:val="center"/>
          </w:tcPr>
          <w:p w14:paraId="5FBAE15A" w14:textId="5D19212D" w:rsidR="00047196" w:rsidRPr="00636BE8" w:rsidRDefault="00047196" w:rsidP="00047196">
            <w:pPr>
              <w:pStyle w:val="TableBodyTextMIRB"/>
            </w:pPr>
            <w:r w:rsidRPr="00636BE8">
              <w:t>Référence de la clé étrangère (FK) OGF_ID à l’enregistrement parent de la table d’entités ORN_ROAD_NET_ELEMENT_FT.</w:t>
            </w:r>
          </w:p>
        </w:tc>
      </w:tr>
      <w:tr w:rsidR="00047196" w:rsidRPr="00636BE8" w14:paraId="6583E9E4" w14:textId="77777777" w:rsidTr="00047196">
        <w:trPr>
          <w:cantSplit/>
          <w:trHeight w:val="432"/>
        </w:trPr>
        <w:tc>
          <w:tcPr>
            <w:tcW w:w="3870" w:type="dxa"/>
            <w:vAlign w:val="center"/>
          </w:tcPr>
          <w:p w14:paraId="5D3FE116" w14:textId="77777777" w:rsidR="00047196" w:rsidRPr="00636BE8" w:rsidRDefault="00047196" w:rsidP="00047196">
            <w:pPr>
              <w:pStyle w:val="TableColumnNameMIRB"/>
            </w:pPr>
            <w:r w:rsidRPr="00636BE8">
              <w:t>AT_MEASURE</w:t>
            </w:r>
          </w:p>
        </w:tc>
        <w:tc>
          <w:tcPr>
            <w:tcW w:w="2088" w:type="dxa"/>
            <w:vAlign w:val="center"/>
          </w:tcPr>
          <w:p w14:paraId="76AAF6FC" w14:textId="77777777" w:rsidR="00047196" w:rsidRPr="00636BE8" w:rsidRDefault="00047196" w:rsidP="00047196">
            <w:pPr>
              <w:pStyle w:val="TableBodyTextMIRB"/>
            </w:pPr>
            <w:r w:rsidRPr="00636BE8">
              <w:t>NUMBER(9,3)</w:t>
            </w:r>
          </w:p>
        </w:tc>
        <w:tc>
          <w:tcPr>
            <w:tcW w:w="1550" w:type="dxa"/>
            <w:vAlign w:val="center"/>
          </w:tcPr>
          <w:p w14:paraId="17D21444" w14:textId="11E019A9" w:rsidR="00047196" w:rsidRPr="00636BE8" w:rsidRDefault="00A60099" w:rsidP="00047196">
            <w:pPr>
              <w:pStyle w:val="TableBodyTextMIRB"/>
            </w:pPr>
            <w:r w:rsidRPr="00636BE8">
              <w:t>Oui</w:t>
            </w:r>
          </w:p>
        </w:tc>
        <w:tc>
          <w:tcPr>
            <w:tcW w:w="1780" w:type="dxa"/>
            <w:vAlign w:val="center"/>
          </w:tcPr>
          <w:p w14:paraId="71602BC6" w14:textId="77777777" w:rsidR="00047196" w:rsidRPr="00636BE8" w:rsidRDefault="00047196" w:rsidP="00047196">
            <w:pPr>
              <w:pStyle w:val="TableBodyTextMIRB"/>
            </w:pPr>
            <w:r w:rsidRPr="00636BE8">
              <w:t>AT_MEASURE</w:t>
            </w:r>
          </w:p>
        </w:tc>
        <w:tc>
          <w:tcPr>
            <w:tcW w:w="8892" w:type="dxa"/>
            <w:vAlign w:val="center"/>
          </w:tcPr>
          <w:p w14:paraId="117C382E" w14:textId="2CA1A954" w:rsidR="00047196" w:rsidRPr="00636BE8" w:rsidRDefault="00636BE8" w:rsidP="00047196">
            <w:pPr>
              <w:pStyle w:val="TableBodyTextMIRB"/>
            </w:pPr>
            <w:r w:rsidRPr="00636BE8">
              <w:t>Représente un emplacement ou un point d’intérêt le long d’un élément linéaire. Donnée exprimée en mètres à partir du début de l’élément de réseau routier. Cette mesure est liée à la distance planimétrique et non à la distance réelle parcourue.</w:t>
            </w:r>
          </w:p>
        </w:tc>
      </w:tr>
      <w:tr w:rsidR="00047196" w:rsidRPr="00636BE8" w14:paraId="0BBCF3E2" w14:textId="77777777" w:rsidTr="00047196">
        <w:trPr>
          <w:cantSplit/>
          <w:trHeight w:val="432"/>
        </w:trPr>
        <w:tc>
          <w:tcPr>
            <w:tcW w:w="3870" w:type="dxa"/>
            <w:vAlign w:val="center"/>
          </w:tcPr>
          <w:p w14:paraId="10B0BDFA" w14:textId="77777777" w:rsidR="00047196" w:rsidRPr="00636BE8" w:rsidRDefault="00047196" w:rsidP="00047196">
            <w:pPr>
              <w:pStyle w:val="TableColumnNameMIRB"/>
            </w:pPr>
            <w:r w:rsidRPr="00636BE8">
              <w:rPr>
                <w:bCs/>
              </w:rPr>
              <w:t>UNDERPASS_TYPE</w:t>
            </w:r>
          </w:p>
        </w:tc>
        <w:tc>
          <w:tcPr>
            <w:tcW w:w="2088" w:type="dxa"/>
            <w:vAlign w:val="center"/>
          </w:tcPr>
          <w:p w14:paraId="6774D3BE" w14:textId="77777777" w:rsidR="00047196" w:rsidRPr="00636BE8" w:rsidRDefault="00047196" w:rsidP="00047196">
            <w:pPr>
              <w:pStyle w:val="TableBodyTextMIRB"/>
            </w:pPr>
            <w:r w:rsidRPr="00636BE8">
              <w:t>VARCHAR2(10)</w:t>
            </w:r>
          </w:p>
        </w:tc>
        <w:tc>
          <w:tcPr>
            <w:tcW w:w="1550" w:type="dxa"/>
            <w:vAlign w:val="center"/>
          </w:tcPr>
          <w:p w14:paraId="07EC1B82" w14:textId="42E5D08A" w:rsidR="00047196" w:rsidRPr="00636BE8" w:rsidRDefault="00A60099" w:rsidP="00047196">
            <w:pPr>
              <w:pStyle w:val="TableBodyTextMIRB"/>
            </w:pPr>
            <w:r w:rsidRPr="00636BE8">
              <w:t>Oui</w:t>
            </w:r>
          </w:p>
        </w:tc>
        <w:tc>
          <w:tcPr>
            <w:tcW w:w="1780" w:type="dxa"/>
            <w:vAlign w:val="center"/>
          </w:tcPr>
          <w:p w14:paraId="07E80AE5" w14:textId="77777777" w:rsidR="00047196" w:rsidRPr="00636BE8" w:rsidRDefault="00047196" w:rsidP="00047196">
            <w:pPr>
              <w:pStyle w:val="TableBodyTextMIRB"/>
            </w:pPr>
            <w:r w:rsidRPr="00636BE8">
              <w:t>TOLL_PT_T</w:t>
            </w:r>
          </w:p>
        </w:tc>
        <w:tc>
          <w:tcPr>
            <w:tcW w:w="8892" w:type="dxa"/>
            <w:vAlign w:val="center"/>
          </w:tcPr>
          <w:p w14:paraId="4FB76B81" w14:textId="77777777" w:rsidR="0014210F" w:rsidRPr="00636BE8" w:rsidRDefault="0014210F" w:rsidP="00047196">
            <w:pPr>
              <w:pStyle w:val="TableBodyTextMIRB"/>
            </w:pPr>
            <w:r w:rsidRPr="00636BE8">
              <w:t xml:space="preserve">Indique le type de passage inférieur présent à cet endroit sur la route. </w:t>
            </w:r>
          </w:p>
          <w:p w14:paraId="6EFD6FF5" w14:textId="103155DB" w:rsidR="00047196" w:rsidRPr="00636BE8" w:rsidRDefault="00E76161" w:rsidP="00047196">
            <w:pPr>
              <w:pStyle w:val="TableBodyTextMIRB"/>
            </w:pPr>
            <w:r w:rsidRPr="00636BE8">
              <w:t xml:space="preserve">Valeurs admissibles : (Consulter la table de correspondance </w:t>
            </w:r>
            <w:hyperlink w:anchor="ORN_UNDERPASS_LIST" w:history="1">
              <w:r w:rsidR="00047196" w:rsidRPr="00636BE8">
                <w:rPr>
                  <w:rStyle w:val="HyperlinkMIRBChar"/>
                  <w:color w:val="244061"/>
                </w:rPr>
                <w:t>ORN_UNDERPASS_LIST</w:t>
              </w:r>
            </w:hyperlink>
            <w:r w:rsidR="00047196" w:rsidRPr="00636BE8">
              <w:rPr>
                <w:rStyle w:val="BodyAccessibleTextMIRBChar"/>
              </w:rPr>
              <w:t xml:space="preserve"> </w:t>
            </w:r>
            <w:r w:rsidRPr="00636BE8">
              <w:t>en annexe)</w:t>
            </w:r>
          </w:p>
        </w:tc>
      </w:tr>
      <w:tr w:rsidR="00047196" w:rsidRPr="00636BE8" w14:paraId="58EDD3D2" w14:textId="77777777" w:rsidTr="00047196">
        <w:trPr>
          <w:cantSplit/>
          <w:trHeight w:val="432"/>
        </w:trPr>
        <w:tc>
          <w:tcPr>
            <w:tcW w:w="3870" w:type="dxa"/>
            <w:vAlign w:val="center"/>
          </w:tcPr>
          <w:p w14:paraId="6AE4CB8A" w14:textId="77777777" w:rsidR="00047196" w:rsidRPr="00636BE8" w:rsidRDefault="00047196" w:rsidP="00047196">
            <w:pPr>
              <w:pStyle w:val="TableColumnNameMIRB"/>
            </w:pPr>
            <w:r w:rsidRPr="00636BE8">
              <w:rPr>
                <w:bCs/>
              </w:rPr>
              <w:t>AGENCY_NAME</w:t>
            </w:r>
          </w:p>
        </w:tc>
        <w:tc>
          <w:tcPr>
            <w:tcW w:w="2088" w:type="dxa"/>
            <w:vAlign w:val="center"/>
          </w:tcPr>
          <w:p w14:paraId="66614DF0" w14:textId="77777777" w:rsidR="00047196" w:rsidRPr="00636BE8" w:rsidRDefault="00047196" w:rsidP="00047196">
            <w:pPr>
              <w:pStyle w:val="TableBodyTextMIRB"/>
            </w:pPr>
            <w:r w:rsidRPr="00636BE8">
              <w:t>VARCHAR2(100)</w:t>
            </w:r>
          </w:p>
        </w:tc>
        <w:tc>
          <w:tcPr>
            <w:tcW w:w="1550" w:type="dxa"/>
            <w:vAlign w:val="center"/>
          </w:tcPr>
          <w:p w14:paraId="3DF7E41A" w14:textId="5529A6F1" w:rsidR="00047196" w:rsidRPr="00636BE8" w:rsidRDefault="00A60099" w:rsidP="00047196">
            <w:pPr>
              <w:pStyle w:val="TableBodyTextMIRB"/>
            </w:pPr>
            <w:r w:rsidRPr="00636BE8">
              <w:t>Non</w:t>
            </w:r>
          </w:p>
        </w:tc>
        <w:tc>
          <w:tcPr>
            <w:tcW w:w="1780" w:type="dxa"/>
            <w:vAlign w:val="center"/>
          </w:tcPr>
          <w:p w14:paraId="69F69335" w14:textId="77777777" w:rsidR="00047196" w:rsidRPr="00636BE8" w:rsidRDefault="00047196" w:rsidP="00047196">
            <w:pPr>
              <w:pStyle w:val="TableBodyTextMIRB"/>
            </w:pPr>
            <w:r w:rsidRPr="00636BE8">
              <w:t>AGENCY</w:t>
            </w:r>
          </w:p>
        </w:tc>
        <w:tc>
          <w:tcPr>
            <w:tcW w:w="8892" w:type="dxa"/>
            <w:vAlign w:val="center"/>
          </w:tcPr>
          <w:p w14:paraId="53DC617D" w14:textId="33104B5E" w:rsidR="00772213" w:rsidRPr="00636BE8" w:rsidRDefault="00636BE8" w:rsidP="00772213">
            <w:pPr>
              <w:pStyle w:val="TableBodyTextMIRB"/>
            </w:pPr>
            <w:r w:rsidRPr="00636BE8">
              <w:t>Nom de l’organisme.</w:t>
            </w:r>
          </w:p>
          <w:p w14:paraId="755BAC4C" w14:textId="4894D073" w:rsidR="00047196" w:rsidRPr="00636BE8" w:rsidRDefault="00772213" w:rsidP="00772213">
            <w:pPr>
              <w:pStyle w:val="TableBodyTextMIRB"/>
            </w:pPr>
            <w:r w:rsidRPr="00636BE8">
              <w:t xml:space="preserve">Valeurs admissibles : (Consulter la table de correspondance </w:t>
            </w:r>
            <w:hyperlink w:anchor="ORN_AGENCY_NAME_LIST" w:history="1">
              <w:r w:rsidRPr="00636BE8">
                <w:rPr>
                  <w:rStyle w:val="Hyperlink"/>
                  <w:color w:val="244061"/>
                </w:rPr>
                <w:t>ORN_AGENCY_NAME_LIST</w:t>
              </w:r>
            </w:hyperlink>
            <w:r w:rsidRPr="00636BE8">
              <w:t xml:space="preserve"> en annexe).</w:t>
            </w:r>
          </w:p>
        </w:tc>
      </w:tr>
      <w:tr w:rsidR="00047196" w:rsidRPr="00642EC3" w14:paraId="03651942" w14:textId="77777777" w:rsidTr="00047196">
        <w:trPr>
          <w:cantSplit/>
          <w:trHeight w:val="432"/>
        </w:trPr>
        <w:tc>
          <w:tcPr>
            <w:tcW w:w="3870" w:type="dxa"/>
            <w:vAlign w:val="center"/>
          </w:tcPr>
          <w:p w14:paraId="36E41501" w14:textId="77777777" w:rsidR="00047196" w:rsidRPr="00636BE8" w:rsidRDefault="00047196" w:rsidP="00047196">
            <w:pPr>
              <w:pStyle w:val="TableColumnNameMIRB"/>
            </w:pPr>
            <w:r w:rsidRPr="00636BE8">
              <w:t>EFFECTIVE_DATETIME</w:t>
            </w:r>
          </w:p>
        </w:tc>
        <w:tc>
          <w:tcPr>
            <w:tcW w:w="2088" w:type="dxa"/>
            <w:vAlign w:val="center"/>
          </w:tcPr>
          <w:p w14:paraId="6706888D" w14:textId="77777777" w:rsidR="00047196" w:rsidRPr="00636BE8" w:rsidRDefault="00047196" w:rsidP="00047196">
            <w:pPr>
              <w:pStyle w:val="TableBodyTextMIRB"/>
            </w:pPr>
            <w:r w:rsidRPr="00636BE8">
              <w:t>DATE</w:t>
            </w:r>
          </w:p>
        </w:tc>
        <w:tc>
          <w:tcPr>
            <w:tcW w:w="1550" w:type="dxa"/>
            <w:vAlign w:val="center"/>
          </w:tcPr>
          <w:p w14:paraId="00B1641D" w14:textId="4F09188C" w:rsidR="00047196" w:rsidRPr="00636BE8" w:rsidRDefault="00A60099" w:rsidP="00047196">
            <w:pPr>
              <w:pStyle w:val="TableBodyTextMIRB"/>
            </w:pPr>
            <w:r w:rsidRPr="00636BE8">
              <w:t>Oui</w:t>
            </w:r>
          </w:p>
        </w:tc>
        <w:tc>
          <w:tcPr>
            <w:tcW w:w="1780" w:type="dxa"/>
            <w:vAlign w:val="center"/>
          </w:tcPr>
          <w:p w14:paraId="305A6CAD" w14:textId="77777777" w:rsidR="00047196" w:rsidRPr="00636BE8" w:rsidRDefault="00047196" w:rsidP="00047196">
            <w:pPr>
              <w:pStyle w:val="TableBodyTextMIRB"/>
            </w:pPr>
            <w:r w:rsidRPr="00636BE8">
              <w:t>EFF_DATE</w:t>
            </w:r>
          </w:p>
        </w:tc>
        <w:tc>
          <w:tcPr>
            <w:tcW w:w="8892" w:type="dxa"/>
            <w:vAlign w:val="center"/>
          </w:tcPr>
          <w:p w14:paraId="1807EEE9" w14:textId="69F91E04" w:rsidR="00047196" w:rsidRPr="00D907BB" w:rsidRDefault="00772213" w:rsidP="00047196">
            <w:pPr>
              <w:pStyle w:val="TableBodyTextMIRB"/>
            </w:pPr>
            <w:r w:rsidRPr="00636BE8">
              <w:t>Date et heure de la création ou de la dernière modification de l’enregistrement dans la base de données source.</w:t>
            </w:r>
          </w:p>
        </w:tc>
      </w:tr>
    </w:tbl>
    <w:p w14:paraId="5886A213" w14:textId="77777777" w:rsidR="00681C6C" w:rsidRPr="00681C6C" w:rsidRDefault="00681C6C" w:rsidP="00681C6C">
      <w:pPr>
        <w:pStyle w:val="BodyAccessibleTextMIRB"/>
      </w:pPr>
    </w:p>
    <w:p w14:paraId="400491B9" w14:textId="77777777" w:rsidR="00681C6C" w:rsidRPr="00681C6C" w:rsidRDefault="00681C6C" w:rsidP="00681C6C">
      <w:pPr>
        <w:pStyle w:val="BodyAccessibleTextMIRB"/>
        <w:sectPr w:rsidR="00681C6C" w:rsidRPr="00681C6C" w:rsidSect="00820918">
          <w:pgSz w:w="20160" w:h="12240" w:orient="landscape" w:code="5"/>
          <w:pgMar w:top="720" w:right="720" w:bottom="720" w:left="720" w:header="432" w:footer="720" w:gutter="0"/>
          <w:cols w:space="720"/>
          <w:docGrid w:linePitch="360"/>
        </w:sectPr>
      </w:pPr>
    </w:p>
    <w:p w14:paraId="5919EA02" w14:textId="4C66620C" w:rsidR="00DA48F2" w:rsidRPr="00CA2449" w:rsidRDefault="00690E70" w:rsidP="00DA48F2">
      <w:pPr>
        <w:pStyle w:val="Heading1MIRBTopofPage"/>
        <w:rPr>
          <w:color w:val="244061"/>
        </w:rPr>
      </w:pPr>
      <w:bookmarkStart w:id="45" w:name="Links6"/>
      <w:bookmarkStart w:id="46" w:name="_Toc196317849"/>
      <w:r w:rsidRPr="00CA2449">
        <w:rPr>
          <w:color w:val="244061"/>
        </w:rPr>
        <w:lastRenderedPageBreak/>
        <w:t>5</w:t>
      </w:r>
      <w:r w:rsidR="00746045" w:rsidRPr="00CA2449">
        <w:rPr>
          <w:color w:val="244061"/>
        </w:rPr>
        <w:t xml:space="preserve">. </w:t>
      </w:r>
      <w:bookmarkEnd w:id="45"/>
      <w:r w:rsidR="00B24077" w:rsidRPr="00CA2449">
        <w:rPr>
          <w:color w:val="244061"/>
        </w:rPr>
        <w:t>Liens vers des renseig</w:t>
      </w:r>
      <w:r w:rsidR="00BD7789" w:rsidRPr="00CA2449">
        <w:rPr>
          <w:color w:val="244061"/>
        </w:rPr>
        <w:t xml:space="preserve">nements </w:t>
      </w:r>
      <w:r w:rsidR="00B11501" w:rsidRPr="00CA2449">
        <w:rPr>
          <w:color w:val="244061"/>
        </w:rPr>
        <w:t>complémentaires</w:t>
      </w:r>
      <w:bookmarkEnd w:id="46"/>
    </w:p>
    <w:p w14:paraId="67D4678A" w14:textId="0E22D8C8" w:rsidR="00552A9B" w:rsidRPr="00CA2449" w:rsidRDefault="00552A9B" w:rsidP="00DA48F2">
      <w:pPr>
        <w:pStyle w:val="BulletsMIRB"/>
        <w:numPr>
          <w:ilvl w:val="0"/>
          <w:numId w:val="34"/>
        </w:numPr>
        <w:rPr>
          <w:lang w:val="en"/>
        </w:rPr>
      </w:pPr>
      <w:r w:rsidRPr="00CA2449">
        <w:rPr>
          <w:lang w:val="en"/>
        </w:rPr>
        <w:t>Accéder à l’enregistrement de métadonnées officiel en recherchant</w:t>
      </w:r>
      <w:r w:rsidR="00C649C4" w:rsidRPr="00CA2449">
        <w:rPr>
          <w:lang w:val="en"/>
        </w:rPr>
        <w:t xml:space="preserve"> </w:t>
      </w:r>
      <w:hyperlink r:id="rId19" w:history="1">
        <w:r w:rsidR="00C649C4" w:rsidRPr="00CA2449">
          <w:rPr>
            <w:rStyle w:val="Hyperlink"/>
            <w:color w:val="244061"/>
          </w:rPr>
          <w:t>CarrefourGéo Ontario</w:t>
        </w:r>
      </w:hyperlink>
      <w:r w:rsidR="00C649C4" w:rsidRPr="00CA2449">
        <w:rPr>
          <w:rStyle w:val="HyperlinkMIRBChar"/>
          <w:color w:val="244061"/>
          <w:u w:val="none"/>
        </w:rPr>
        <w:t xml:space="preserve"> </w:t>
      </w:r>
      <w:r w:rsidRPr="00CA2449">
        <w:rPr>
          <w:lang w:val="en"/>
        </w:rPr>
        <w:t>« Réseau routier de l’Ontario, RRO ».</w:t>
      </w:r>
    </w:p>
    <w:p w14:paraId="46E6A391" w14:textId="764D4299" w:rsidR="00DA48F2" w:rsidRPr="00CA2449" w:rsidRDefault="00000000" w:rsidP="00DA48F2">
      <w:pPr>
        <w:pStyle w:val="BulletsMIRB"/>
        <w:numPr>
          <w:ilvl w:val="0"/>
          <w:numId w:val="34"/>
        </w:numPr>
        <w:rPr>
          <w:lang w:val="en"/>
        </w:rPr>
      </w:pPr>
      <w:hyperlink r:id="rId20" w:history="1">
        <w:r w:rsidR="00A547C8" w:rsidRPr="00CA2449">
          <w:rPr>
            <w:rStyle w:val="Hyperlink"/>
            <w:color w:val="244061"/>
          </w:rPr>
          <w:t>Réseau routier de l’Ontario : Road Net Element</w:t>
        </w:r>
      </w:hyperlink>
      <w:r w:rsidR="00DA48F2" w:rsidRPr="00CA2449">
        <w:rPr>
          <w:rStyle w:val="BodyAccessibleTextMIRBChar"/>
        </w:rPr>
        <w:t xml:space="preserve"> </w:t>
      </w:r>
      <w:r w:rsidR="007E2142" w:rsidRPr="00CA2449">
        <w:rPr>
          <w:rStyle w:val="BodyAccessibleTextMIRBChar"/>
        </w:rPr>
        <w:t xml:space="preserve">sur CarrefourGéo Ontario </w:t>
      </w:r>
      <w:r w:rsidR="00DA48F2" w:rsidRPr="00CA2449">
        <w:rPr>
          <w:rStyle w:val="BodyAccessibleTextMIRBChar"/>
        </w:rPr>
        <w:t>(</w:t>
      </w:r>
      <w:r w:rsidR="00DB2649" w:rsidRPr="00CA2449">
        <w:rPr>
          <w:lang w:val="en"/>
        </w:rPr>
        <w:t>https://geohub</w:t>
      </w:r>
      <w:r w:rsidR="00F57ABF" w:rsidRPr="00CA2449">
        <w:rPr>
          <w:lang w:val="en"/>
        </w:rPr>
        <w:t>-</w:t>
      </w:r>
      <w:r w:rsidR="00DB2649" w:rsidRPr="00CA2449">
        <w:rPr>
          <w:lang w:val="en"/>
        </w:rPr>
        <w:t>fr.lio.gov.on.ca/datasets/20a8e9421c3d40c0a4e31937665293a5_0</w:t>
      </w:r>
      <w:r w:rsidR="00DA48F2" w:rsidRPr="00CA2449">
        <w:rPr>
          <w:lang w:val="en"/>
        </w:rPr>
        <w:t>)</w:t>
      </w:r>
    </w:p>
    <w:p w14:paraId="47799711" w14:textId="416B979D" w:rsidR="00C41CD1" w:rsidRPr="00CA2449" w:rsidRDefault="00000000" w:rsidP="00FE35F7">
      <w:pPr>
        <w:pStyle w:val="BulletsMIRB"/>
        <w:numPr>
          <w:ilvl w:val="0"/>
          <w:numId w:val="34"/>
        </w:numPr>
      </w:pPr>
      <w:hyperlink r:id="rId21" w:history="1">
        <w:r w:rsidR="00FE35F7" w:rsidRPr="00CA2449">
          <w:rPr>
            <w:rStyle w:val="Hyperlink"/>
            <w:color w:val="244061"/>
          </w:rPr>
          <w:t>Information géospatiale de l’Ontario (GEO)</w:t>
        </w:r>
      </w:hyperlink>
      <w:r w:rsidR="00FE35F7" w:rsidRPr="00CA2449">
        <w:rPr>
          <w:rStyle w:val="BodyAccessibleTextMIRBChar"/>
          <w:color w:val="244061"/>
        </w:rPr>
        <w:t xml:space="preserve"> </w:t>
      </w:r>
      <w:r w:rsidR="00FE35F7" w:rsidRPr="00CA2449">
        <w:rPr>
          <w:rStyle w:val="BodyAccessibleTextMIRBChar"/>
        </w:rPr>
        <w:t>(https://www.ontario.ca/fr/page/information-geospatiale-de-lontario)</w:t>
      </w:r>
    </w:p>
    <w:p w14:paraId="7040D640" w14:textId="5A94EB28" w:rsidR="00F5254F" w:rsidRPr="00CA2449" w:rsidRDefault="00F5254F" w:rsidP="00F5254F">
      <w:pPr>
        <w:pStyle w:val="BulletsMIRB"/>
        <w:numPr>
          <w:ilvl w:val="0"/>
          <w:numId w:val="34"/>
        </w:numPr>
      </w:pPr>
      <w:r w:rsidRPr="00CA2449">
        <w:t xml:space="preserve">GéoGratis du gouvernement fédéral canadien : </w:t>
      </w:r>
      <w:hyperlink r:id="rId22" w:history="1">
        <w:r w:rsidRPr="00CA2449">
          <w:rPr>
            <w:rStyle w:val="HyperlinkMIRBChar"/>
            <w:color w:val="244061"/>
          </w:rPr>
          <w:t>Réseau routier national</w:t>
        </w:r>
      </w:hyperlink>
      <w:r w:rsidRPr="00CA2449">
        <w:rPr>
          <w:color w:val="244061"/>
        </w:rPr>
        <w:t xml:space="preserve"> </w:t>
      </w:r>
      <w:r w:rsidRPr="00CA2449">
        <w:t>(https://ouvert.canada.ca/data/fr/dataset/3d282116-e556-400c-9306-ca1a3cada77f)</w:t>
      </w:r>
    </w:p>
    <w:p w14:paraId="0F72E7CF" w14:textId="77777777" w:rsidR="00115F58" w:rsidRPr="00CA2449" w:rsidRDefault="00115F58" w:rsidP="00115F58">
      <w:pPr>
        <w:pStyle w:val="BulletsMIRB"/>
        <w:numPr>
          <w:ilvl w:val="0"/>
          <w:numId w:val="34"/>
        </w:numPr>
        <w:rPr>
          <w:rStyle w:val="BodyAccessibleTextMIRBChar"/>
        </w:rPr>
      </w:pPr>
      <w:r w:rsidRPr="00CA2449">
        <w:t xml:space="preserve">NIT-GO 29 : </w:t>
      </w:r>
      <w:hyperlink r:id="rId23" w:history="1">
        <w:r w:rsidRPr="00CA2449">
          <w:rPr>
            <w:rStyle w:val="HyperlinkMIRBChar"/>
            <w:color w:val="244061"/>
          </w:rPr>
          <w:t>Réseau routier de l’Ontario</w:t>
        </w:r>
      </w:hyperlink>
      <w:r w:rsidRPr="00CA2449">
        <w:rPr>
          <w:rStyle w:val="BodyAccessibleTextMIRBChar"/>
          <w:color w:val="244061"/>
        </w:rPr>
        <w:t xml:space="preserve"> </w:t>
      </w:r>
      <w:r w:rsidRPr="00CA2449">
        <w:rPr>
          <w:rStyle w:val="BodyAccessibleTextMIRBChar"/>
        </w:rPr>
        <w:t>(https://www.ontario.ca/fr/page/nti-go-29-reseau-routier-de-lontario)</w:t>
      </w:r>
    </w:p>
    <w:p w14:paraId="7A08CF90" w14:textId="77777777" w:rsidR="00820918" w:rsidRDefault="00820918" w:rsidP="00820918">
      <w:pPr>
        <w:pStyle w:val="BulletsMIRB"/>
        <w:rPr>
          <w:rStyle w:val="BodyAccessibleTextMIRBChar"/>
        </w:rPr>
        <w:sectPr w:rsidR="00820918" w:rsidSect="00820918">
          <w:pgSz w:w="12240" w:h="15840"/>
          <w:pgMar w:top="1440" w:right="1440" w:bottom="1440" w:left="1440" w:header="432" w:footer="720" w:gutter="0"/>
          <w:cols w:space="720"/>
          <w:docGrid w:linePitch="360"/>
        </w:sectPr>
      </w:pPr>
    </w:p>
    <w:p w14:paraId="3F0FB010" w14:textId="7F171D7D" w:rsidR="00FC3450" w:rsidRPr="00BF2504" w:rsidRDefault="00335E91" w:rsidP="00FC3450">
      <w:pPr>
        <w:pStyle w:val="Heading1MIRBTopofPage"/>
        <w:rPr>
          <w:color w:val="244061"/>
        </w:rPr>
      </w:pPr>
      <w:bookmarkStart w:id="47" w:name="AppendixA"/>
      <w:bookmarkStart w:id="48" w:name="_Toc196317850"/>
      <w:r w:rsidRPr="00BF2504">
        <w:rPr>
          <w:color w:val="244061"/>
        </w:rPr>
        <w:lastRenderedPageBreak/>
        <w:t>Annexe</w:t>
      </w:r>
      <w:r w:rsidR="008C1D79" w:rsidRPr="00BF2504">
        <w:rPr>
          <w:color w:val="244061"/>
        </w:rPr>
        <w:t xml:space="preserve"> A</w:t>
      </w:r>
      <w:bookmarkStart w:id="49" w:name="_Toc416856718"/>
      <w:r w:rsidR="00FC3450" w:rsidRPr="00BF2504">
        <w:rPr>
          <w:color w:val="244061"/>
        </w:rPr>
        <w:t xml:space="preserve">: </w:t>
      </w:r>
      <w:bookmarkEnd w:id="49"/>
      <w:r w:rsidR="00DE2BF5" w:rsidRPr="00BF2504">
        <w:rPr>
          <w:color w:val="244061"/>
        </w:rPr>
        <w:t>Tables de recherche et valeurs GEO</w:t>
      </w:r>
      <w:bookmarkEnd w:id="48"/>
    </w:p>
    <w:p w14:paraId="57E22D41" w14:textId="77777777" w:rsidR="00783967" w:rsidRPr="00BF2504" w:rsidRDefault="00783967" w:rsidP="006D579D">
      <w:pPr>
        <w:pStyle w:val="Heading2MIRB"/>
        <w:rPr>
          <w:color w:val="244061"/>
          <w:lang w:val="fr-CA"/>
        </w:rPr>
      </w:pPr>
      <w:bookmarkStart w:id="50" w:name="ORN_ACQUISITION_TECHNIQUE_LIST"/>
      <w:bookmarkStart w:id="51" w:name="_Toc196317851"/>
      <w:bookmarkEnd w:id="47"/>
      <w:r w:rsidRPr="00BF2504">
        <w:rPr>
          <w:color w:val="244061"/>
          <w:lang w:val="fr-CA"/>
        </w:rPr>
        <w:t>ORN_ACQUISITION_TECHNIQUE_LIST</w:t>
      </w:r>
      <w:bookmarkEnd w:id="51"/>
    </w:p>
    <w:bookmarkEnd w:id="50"/>
    <w:p w14:paraId="1AEEEF7B" w14:textId="618461E9" w:rsidR="00783967" w:rsidRPr="00BF2504" w:rsidRDefault="00BF2504" w:rsidP="00783967">
      <w:pPr>
        <w:pStyle w:val="BodyAccessibleTextMIRB"/>
        <w:rPr>
          <w:lang w:val="fr-CA"/>
        </w:rPr>
      </w:pPr>
      <w:r w:rsidRPr="00BF2504">
        <w:rPr>
          <w:lang w:val="fr-CA"/>
        </w:rPr>
        <w:t>Liste des techniques d’acquisition valides.</w:t>
      </w:r>
    </w:p>
    <w:tbl>
      <w:tblPr>
        <w:tblStyle w:val="TableGrid1"/>
        <w:tblW w:w="5000" w:type="pct"/>
        <w:tblLayout w:type="fixed"/>
        <w:tblLook w:val="04A0" w:firstRow="1" w:lastRow="0" w:firstColumn="1" w:lastColumn="0" w:noHBand="0" w:noVBand="1"/>
        <w:tblCaption w:val="Table : ORN_ACQUISITION_TECHNIQUE_LIST"/>
        <w:tblDescription w:val="La table de recherche ORN_ACQUISITION_TECHNIQUE_LIST et ses attributs"/>
      </w:tblPr>
      <w:tblGrid>
        <w:gridCol w:w="2486"/>
        <w:gridCol w:w="2115"/>
        <w:gridCol w:w="1411"/>
        <w:gridCol w:w="1675"/>
        <w:gridCol w:w="3103"/>
      </w:tblGrid>
      <w:tr w:rsidR="00783967" w:rsidRPr="00BF2504" w14:paraId="7B064B53" w14:textId="77777777" w:rsidTr="00783967">
        <w:trPr>
          <w:cantSplit/>
          <w:trHeight w:val="432"/>
          <w:tblHeader/>
        </w:trPr>
        <w:tc>
          <w:tcPr>
            <w:tcW w:w="1152" w:type="pct"/>
            <w:vAlign w:val="center"/>
          </w:tcPr>
          <w:p w14:paraId="5B66057E" w14:textId="0CAE8236" w:rsidR="00783967" w:rsidRPr="00BF2504" w:rsidRDefault="00CD1076" w:rsidP="00783967">
            <w:pPr>
              <w:pStyle w:val="TableHeaderRowTextMIRB"/>
            </w:pPr>
            <w:r w:rsidRPr="00BF2504">
              <w:t>Nom de la colonne</w:t>
            </w:r>
          </w:p>
        </w:tc>
        <w:tc>
          <w:tcPr>
            <w:tcW w:w="980" w:type="pct"/>
            <w:vAlign w:val="center"/>
          </w:tcPr>
          <w:p w14:paraId="73ED9B5F" w14:textId="160D8125" w:rsidR="00783967" w:rsidRPr="00BF2504" w:rsidRDefault="00CD1076" w:rsidP="00783967">
            <w:pPr>
              <w:pStyle w:val="TableHeaderRowTextMIRB"/>
            </w:pPr>
            <w:r w:rsidRPr="00BF2504">
              <w:t>Type de colonne</w:t>
            </w:r>
          </w:p>
        </w:tc>
        <w:tc>
          <w:tcPr>
            <w:tcW w:w="654" w:type="pct"/>
            <w:vAlign w:val="center"/>
          </w:tcPr>
          <w:p w14:paraId="7D6E7B3A" w14:textId="72450D77" w:rsidR="00783967" w:rsidRPr="00BF2504" w:rsidRDefault="00CD1076" w:rsidP="00783967">
            <w:pPr>
              <w:pStyle w:val="TableHeaderRowTextMIRB"/>
            </w:pPr>
            <w:r w:rsidRPr="00BF2504">
              <w:t>Obligatoire</w:t>
            </w:r>
          </w:p>
        </w:tc>
        <w:tc>
          <w:tcPr>
            <w:tcW w:w="776" w:type="pct"/>
            <w:vAlign w:val="center"/>
          </w:tcPr>
          <w:p w14:paraId="127A59AF" w14:textId="29DB3609" w:rsidR="00783967" w:rsidRPr="00BF2504" w:rsidRDefault="00CD1076" w:rsidP="00783967">
            <w:pPr>
              <w:pStyle w:val="TableHeaderRowTextMIRB"/>
            </w:pPr>
            <w:r w:rsidRPr="00BF2504">
              <w:t>Nom abrégé</w:t>
            </w:r>
          </w:p>
        </w:tc>
        <w:tc>
          <w:tcPr>
            <w:tcW w:w="1438" w:type="pct"/>
            <w:vAlign w:val="center"/>
          </w:tcPr>
          <w:p w14:paraId="7ACF3A8E" w14:textId="77777777" w:rsidR="00783967" w:rsidRPr="00BF2504" w:rsidRDefault="00783967" w:rsidP="00783967">
            <w:pPr>
              <w:pStyle w:val="TableHeaderRowTextMIRB"/>
            </w:pPr>
            <w:r w:rsidRPr="00BF2504">
              <w:t>Description</w:t>
            </w:r>
          </w:p>
        </w:tc>
      </w:tr>
      <w:tr w:rsidR="00BF2504" w:rsidRPr="00BF2504" w14:paraId="4DE94608" w14:textId="77777777" w:rsidTr="00783967">
        <w:trPr>
          <w:cantSplit/>
          <w:trHeight w:val="432"/>
        </w:trPr>
        <w:tc>
          <w:tcPr>
            <w:tcW w:w="1152" w:type="pct"/>
            <w:vAlign w:val="center"/>
          </w:tcPr>
          <w:p w14:paraId="3B84A52A" w14:textId="77777777" w:rsidR="00BF2504" w:rsidRPr="00BF2504" w:rsidRDefault="00BF2504" w:rsidP="00BF2504">
            <w:pPr>
              <w:pStyle w:val="TableColumnNameMIRB"/>
            </w:pPr>
            <w:r w:rsidRPr="00BF2504">
              <w:t>ACQUISITION_</w:t>
            </w:r>
          </w:p>
          <w:p w14:paraId="6AC11964" w14:textId="77777777" w:rsidR="00BF2504" w:rsidRPr="00BF2504" w:rsidRDefault="00BF2504" w:rsidP="00BF2504">
            <w:pPr>
              <w:pStyle w:val="TableColumnNameMIRB"/>
            </w:pPr>
            <w:r w:rsidRPr="00BF2504">
              <w:t>TECHNIQUE</w:t>
            </w:r>
          </w:p>
        </w:tc>
        <w:tc>
          <w:tcPr>
            <w:tcW w:w="980" w:type="pct"/>
            <w:vAlign w:val="center"/>
          </w:tcPr>
          <w:p w14:paraId="0CF80911" w14:textId="77777777" w:rsidR="00BF2504" w:rsidRPr="00BF2504" w:rsidRDefault="00BF2504" w:rsidP="00BF2504">
            <w:pPr>
              <w:pStyle w:val="TableBodyTextMIRB"/>
            </w:pPr>
            <w:r w:rsidRPr="00BF2504">
              <w:t>VARCHAR2(25)</w:t>
            </w:r>
          </w:p>
        </w:tc>
        <w:tc>
          <w:tcPr>
            <w:tcW w:w="654" w:type="pct"/>
            <w:vAlign w:val="center"/>
          </w:tcPr>
          <w:p w14:paraId="22808EB2" w14:textId="2766D07B" w:rsidR="00BF2504" w:rsidRPr="00BF2504" w:rsidRDefault="00BF2504" w:rsidP="00BF2504">
            <w:pPr>
              <w:pStyle w:val="TableBodyTextMIRB"/>
            </w:pPr>
            <w:r w:rsidRPr="00BF2504">
              <w:t>Oui</w:t>
            </w:r>
          </w:p>
        </w:tc>
        <w:tc>
          <w:tcPr>
            <w:tcW w:w="776" w:type="pct"/>
            <w:vAlign w:val="center"/>
          </w:tcPr>
          <w:p w14:paraId="38EEFB03" w14:textId="77777777" w:rsidR="00BF2504" w:rsidRPr="00BF2504" w:rsidRDefault="00BF2504" w:rsidP="00BF2504">
            <w:pPr>
              <w:pStyle w:val="TableBodyTextMIRB"/>
            </w:pPr>
            <w:r w:rsidRPr="00BF2504">
              <w:t>ACQTECH</w:t>
            </w:r>
          </w:p>
        </w:tc>
        <w:tc>
          <w:tcPr>
            <w:tcW w:w="1438" w:type="pct"/>
            <w:vAlign w:val="center"/>
          </w:tcPr>
          <w:p w14:paraId="43206C58" w14:textId="752CF798" w:rsidR="00BF2504" w:rsidRPr="00BF2504" w:rsidRDefault="00BF2504" w:rsidP="00BF2504">
            <w:pPr>
              <w:pStyle w:val="TableBodyTextMIRB"/>
            </w:pPr>
            <w:r w:rsidRPr="00BF2504">
              <w:rPr>
                <w:lang w:bidi="fr-CA"/>
              </w:rPr>
              <w:t>Source de données ou technique utilisée pour créer ou réviser l’élément de réseau routier.</w:t>
            </w:r>
          </w:p>
        </w:tc>
      </w:tr>
      <w:tr w:rsidR="00BF2504" w:rsidRPr="00BF2504" w14:paraId="5FB40513" w14:textId="77777777" w:rsidTr="00783967">
        <w:trPr>
          <w:cantSplit/>
          <w:trHeight w:val="432"/>
        </w:trPr>
        <w:tc>
          <w:tcPr>
            <w:tcW w:w="1152" w:type="pct"/>
            <w:vAlign w:val="center"/>
          </w:tcPr>
          <w:p w14:paraId="0930877D" w14:textId="77777777" w:rsidR="00BF2504" w:rsidRPr="00BF2504" w:rsidRDefault="00BF2504" w:rsidP="00BF2504">
            <w:pPr>
              <w:pStyle w:val="TableColumnNameMIRB"/>
            </w:pPr>
            <w:r w:rsidRPr="00BF2504">
              <w:t>ACQUISITION_</w:t>
            </w:r>
          </w:p>
          <w:p w14:paraId="25CA6D13" w14:textId="77777777" w:rsidR="00BF2504" w:rsidRPr="00BF2504" w:rsidRDefault="00BF2504" w:rsidP="00BF2504">
            <w:pPr>
              <w:pStyle w:val="TableColumnNameMIRB"/>
            </w:pPr>
            <w:r w:rsidRPr="00BF2504">
              <w:t>TECHNIQUE_</w:t>
            </w:r>
          </w:p>
          <w:p w14:paraId="61C74140" w14:textId="77777777" w:rsidR="00BF2504" w:rsidRPr="00BF2504" w:rsidRDefault="00BF2504" w:rsidP="00BF2504">
            <w:pPr>
              <w:pStyle w:val="TableColumnNameMIRB"/>
            </w:pPr>
            <w:r w:rsidRPr="00BF2504">
              <w:t>DESCR</w:t>
            </w:r>
          </w:p>
        </w:tc>
        <w:tc>
          <w:tcPr>
            <w:tcW w:w="980" w:type="pct"/>
            <w:vAlign w:val="center"/>
          </w:tcPr>
          <w:p w14:paraId="341F1BCD" w14:textId="77777777" w:rsidR="00BF2504" w:rsidRPr="00BF2504" w:rsidRDefault="00BF2504" w:rsidP="00BF2504">
            <w:pPr>
              <w:pStyle w:val="TableBodyTextMIRB"/>
            </w:pPr>
            <w:r w:rsidRPr="00BF2504">
              <w:t>VARCHAR2(100)</w:t>
            </w:r>
          </w:p>
        </w:tc>
        <w:tc>
          <w:tcPr>
            <w:tcW w:w="654" w:type="pct"/>
            <w:vAlign w:val="center"/>
          </w:tcPr>
          <w:p w14:paraId="287A625D" w14:textId="1C419A5C" w:rsidR="00BF2504" w:rsidRPr="00BF2504" w:rsidRDefault="00BF2504" w:rsidP="00BF2504">
            <w:pPr>
              <w:pStyle w:val="TableBodyTextMIRB"/>
            </w:pPr>
            <w:r w:rsidRPr="00BF2504">
              <w:t>Oui</w:t>
            </w:r>
          </w:p>
        </w:tc>
        <w:tc>
          <w:tcPr>
            <w:tcW w:w="776" w:type="pct"/>
            <w:vAlign w:val="center"/>
          </w:tcPr>
          <w:p w14:paraId="7A1C49EC" w14:textId="77777777" w:rsidR="00BF2504" w:rsidRPr="00BF2504" w:rsidRDefault="00BF2504" w:rsidP="00BF2504">
            <w:pPr>
              <w:pStyle w:val="TableBodyTextMIRB"/>
            </w:pPr>
            <w:r w:rsidRPr="00BF2504">
              <w:t>ACQTECH_D</w:t>
            </w:r>
          </w:p>
        </w:tc>
        <w:tc>
          <w:tcPr>
            <w:tcW w:w="1438" w:type="pct"/>
            <w:vAlign w:val="center"/>
          </w:tcPr>
          <w:p w14:paraId="2A4CCF28" w14:textId="42213D0D" w:rsidR="00BF2504" w:rsidRPr="00BF2504" w:rsidRDefault="00BF2504" w:rsidP="00BF2504">
            <w:pPr>
              <w:pStyle w:val="TableBodyTextMIRB"/>
            </w:pPr>
            <w:r w:rsidRPr="00BF2504">
              <w:rPr>
                <w:lang w:bidi="fr-CA"/>
              </w:rPr>
              <w:t>Description de la technique d’acquisition.</w:t>
            </w:r>
          </w:p>
        </w:tc>
      </w:tr>
      <w:tr w:rsidR="00BF2504" w:rsidRPr="00BF2504" w14:paraId="0892AFA9" w14:textId="77777777" w:rsidTr="00783967">
        <w:trPr>
          <w:cantSplit/>
          <w:trHeight w:val="432"/>
        </w:trPr>
        <w:tc>
          <w:tcPr>
            <w:tcW w:w="1152" w:type="pct"/>
            <w:vAlign w:val="center"/>
          </w:tcPr>
          <w:p w14:paraId="1833980D" w14:textId="77777777" w:rsidR="00BF2504" w:rsidRPr="00BF2504" w:rsidRDefault="00BF2504" w:rsidP="00BF2504">
            <w:pPr>
              <w:pStyle w:val="TableColumnNameMIRB"/>
            </w:pPr>
            <w:r w:rsidRPr="00BF2504">
              <w:t>NRN_ACQUISITION</w:t>
            </w:r>
          </w:p>
          <w:p w14:paraId="0E5CDEA7" w14:textId="77777777" w:rsidR="00BF2504" w:rsidRPr="00BF2504" w:rsidRDefault="00BF2504" w:rsidP="00BF2504">
            <w:pPr>
              <w:pStyle w:val="TableColumnNameMIRB"/>
            </w:pPr>
            <w:r w:rsidRPr="00BF2504">
              <w:t>TECHNIQUE</w:t>
            </w:r>
          </w:p>
        </w:tc>
        <w:tc>
          <w:tcPr>
            <w:tcW w:w="980" w:type="pct"/>
            <w:vAlign w:val="center"/>
          </w:tcPr>
          <w:p w14:paraId="1BD65B6D" w14:textId="77777777" w:rsidR="00BF2504" w:rsidRPr="00BF2504" w:rsidRDefault="00BF2504" w:rsidP="00BF2504">
            <w:pPr>
              <w:pStyle w:val="TableBodyTextMIRB"/>
            </w:pPr>
            <w:r w:rsidRPr="00BF2504">
              <w:t>NUMBER(3,0)</w:t>
            </w:r>
          </w:p>
        </w:tc>
        <w:tc>
          <w:tcPr>
            <w:tcW w:w="654" w:type="pct"/>
            <w:vAlign w:val="center"/>
          </w:tcPr>
          <w:p w14:paraId="097E2544" w14:textId="379D2154" w:rsidR="00BF2504" w:rsidRPr="00BF2504" w:rsidRDefault="00BF2504" w:rsidP="00BF2504">
            <w:pPr>
              <w:pStyle w:val="TableBodyTextMIRB"/>
            </w:pPr>
            <w:r w:rsidRPr="00BF2504">
              <w:t>Non</w:t>
            </w:r>
          </w:p>
        </w:tc>
        <w:tc>
          <w:tcPr>
            <w:tcW w:w="776" w:type="pct"/>
            <w:vAlign w:val="center"/>
          </w:tcPr>
          <w:p w14:paraId="47684BD0" w14:textId="77777777" w:rsidR="00BF2504" w:rsidRPr="00BF2504" w:rsidRDefault="00BF2504" w:rsidP="00BF2504">
            <w:pPr>
              <w:pStyle w:val="TableBodyTextMIRB"/>
            </w:pPr>
            <w:r w:rsidRPr="00BF2504">
              <w:t>NRN_CODE</w:t>
            </w:r>
          </w:p>
        </w:tc>
        <w:tc>
          <w:tcPr>
            <w:tcW w:w="1438" w:type="pct"/>
            <w:vAlign w:val="center"/>
          </w:tcPr>
          <w:p w14:paraId="0731478D" w14:textId="1A488E5C" w:rsidR="00BF2504" w:rsidRPr="00BF2504" w:rsidRDefault="00BF2504" w:rsidP="00BF2504">
            <w:pPr>
              <w:pStyle w:val="TableBodyTextMIRB"/>
              <w:tabs>
                <w:tab w:val="left" w:pos="3312"/>
              </w:tabs>
            </w:pPr>
            <w:r w:rsidRPr="00BF2504">
              <w:rPr>
                <w:lang w:bidi="fr-CA"/>
              </w:rPr>
              <w:t>Technique d’acquisition affectée au soutien du réseau routier national (RRN).</w:t>
            </w:r>
          </w:p>
        </w:tc>
      </w:tr>
      <w:tr w:rsidR="00BF2504" w:rsidRPr="00BF2504" w14:paraId="530C1373" w14:textId="77777777" w:rsidTr="00783967">
        <w:trPr>
          <w:cantSplit/>
          <w:trHeight w:val="432"/>
        </w:trPr>
        <w:tc>
          <w:tcPr>
            <w:tcW w:w="1152" w:type="pct"/>
            <w:vAlign w:val="center"/>
          </w:tcPr>
          <w:p w14:paraId="7E69AC26" w14:textId="77777777" w:rsidR="00BF2504" w:rsidRPr="00BF2504" w:rsidRDefault="00BF2504" w:rsidP="00BF2504">
            <w:pPr>
              <w:pStyle w:val="TableColumnNameMIRB"/>
            </w:pPr>
            <w:r w:rsidRPr="00BF2504">
              <w:t>EFFECTIVE_</w:t>
            </w:r>
          </w:p>
          <w:p w14:paraId="36FE3221" w14:textId="77777777" w:rsidR="00BF2504" w:rsidRPr="00BF2504" w:rsidRDefault="00BF2504" w:rsidP="00BF2504">
            <w:pPr>
              <w:pStyle w:val="TableColumnNameMIRB"/>
            </w:pPr>
            <w:r w:rsidRPr="00BF2504">
              <w:t>DATETIME</w:t>
            </w:r>
          </w:p>
        </w:tc>
        <w:tc>
          <w:tcPr>
            <w:tcW w:w="980" w:type="pct"/>
            <w:vAlign w:val="center"/>
          </w:tcPr>
          <w:p w14:paraId="50D5ED6F" w14:textId="77777777" w:rsidR="00BF2504" w:rsidRPr="00BF2504" w:rsidRDefault="00BF2504" w:rsidP="00BF2504">
            <w:pPr>
              <w:pStyle w:val="TableBodyTextMIRB"/>
            </w:pPr>
            <w:r w:rsidRPr="00BF2504">
              <w:t>DATE</w:t>
            </w:r>
          </w:p>
        </w:tc>
        <w:tc>
          <w:tcPr>
            <w:tcW w:w="654" w:type="pct"/>
            <w:vAlign w:val="center"/>
          </w:tcPr>
          <w:p w14:paraId="3A02A62C" w14:textId="6B32C822" w:rsidR="00BF2504" w:rsidRPr="00BF2504" w:rsidRDefault="00BF2504" w:rsidP="00BF2504">
            <w:pPr>
              <w:pStyle w:val="TableBodyTextMIRB"/>
            </w:pPr>
            <w:r w:rsidRPr="00BF2504">
              <w:t>Oui</w:t>
            </w:r>
          </w:p>
        </w:tc>
        <w:tc>
          <w:tcPr>
            <w:tcW w:w="776" w:type="pct"/>
            <w:vAlign w:val="center"/>
          </w:tcPr>
          <w:p w14:paraId="12ADC093" w14:textId="77777777" w:rsidR="00BF2504" w:rsidRPr="00BF2504" w:rsidRDefault="00BF2504" w:rsidP="00BF2504">
            <w:pPr>
              <w:pStyle w:val="TableBodyTextMIRB"/>
            </w:pPr>
            <w:r w:rsidRPr="00BF2504">
              <w:t>EFF_DATE</w:t>
            </w:r>
          </w:p>
        </w:tc>
        <w:tc>
          <w:tcPr>
            <w:tcW w:w="1438" w:type="pct"/>
            <w:vAlign w:val="center"/>
          </w:tcPr>
          <w:p w14:paraId="2EC19208" w14:textId="286F223B" w:rsidR="00BF2504" w:rsidRPr="00BF2504" w:rsidRDefault="00BF2504" w:rsidP="00BF2504">
            <w:pPr>
              <w:pStyle w:val="TableBodyTextMIRB"/>
            </w:pPr>
            <w:r w:rsidRPr="00BF2504">
              <w:t>Date et heure à laquelle l’enregistrement a été créé ou modifié pour la dernière fois dans la base de données source.</w:t>
            </w:r>
          </w:p>
        </w:tc>
      </w:tr>
      <w:tr w:rsidR="00BF2504" w:rsidRPr="00BF2504" w14:paraId="78266A19" w14:textId="77777777" w:rsidTr="00783967">
        <w:trPr>
          <w:cantSplit/>
          <w:trHeight w:val="432"/>
        </w:trPr>
        <w:tc>
          <w:tcPr>
            <w:tcW w:w="1152" w:type="pct"/>
            <w:vAlign w:val="center"/>
          </w:tcPr>
          <w:p w14:paraId="1152F4C1" w14:textId="77777777" w:rsidR="00BF2504" w:rsidRPr="00BF2504" w:rsidRDefault="00BF2504" w:rsidP="00BF2504">
            <w:pPr>
              <w:pStyle w:val="TableColumnNameMIRB"/>
            </w:pPr>
            <w:r w:rsidRPr="00BF2504">
              <w:t>EXPIRY_DATETIME</w:t>
            </w:r>
          </w:p>
        </w:tc>
        <w:tc>
          <w:tcPr>
            <w:tcW w:w="980" w:type="pct"/>
            <w:vAlign w:val="center"/>
          </w:tcPr>
          <w:p w14:paraId="368438A7" w14:textId="77777777" w:rsidR="00BF2504" w:rsidRPr="00BF2504" w:rsidRDefault="00BF2504" w:rsidP="00BF2504">
            <w:pPr>
              <w:pStyle w:val="TableBodyTextMIRB"/>
            </w:pPr>
            <w:r w:rsidRPr="00BF2504">
              <w:t>DATE</w:t>
            </w:r>
          </w:p>
        </w:tc>
        <w:tc>
          <w:tcPr>
            <w:tcW w:w="654" w:type="pct"/>
            <w:vAlign w:val="center"/>
          </w:tcPr>
          <w:p w14:paraId="097E1C6A" w14:textId="044112E8" w:rsidR="00BF2504" w:rsidRPr="00BF2504" w:rsidRDefault="00BF2504" w:rsidP="00BF2504">
            <w:pPr>
              <w:pStyle w:val="TableBodyTextMIRB"/>
            </w:pPr>
            <w:r w:rsidRPr="00BF2504">
              <w:t>Non</w:t>
            </w:r>
          </w:p>
        </w:tc>
        <w:tc>
          <w:tcPr>
            <w:tcW w:w="776" w:type="pct"/>
            <w:vAlign w:val="center"/>
          </w:tcPr>
          <w:p w14:paraId="4614B565" w14:textId="77777777" w:rsidR="00BF2504" w:rsidRPr="00BF2504" w:rsidRDefault="00BF2504" w:rsidP="00BF2504">
            <w:pPr>
              <w:pStyle w:val="TableBodyTextMIRB"/>
            </w:pPr>
            <w:r w:rsidRPr="00BF2504">
              <w:t>EXP_DATE</w:t>
            </w:r>
          </w:p>
        </w:tc>
        <w:tc>
          <w:tcPr>
            <w:tcW w:w="1438" w:type="pct"/>
            <w:vAlign w:val="center"/>
          </w:tcPr>
          <w:p w14:paraId="237FC7F3" w14:textId="5CC9E541" w:rsidR="00BF2504" w:rsidRPr="00BF2504" w:rsidRDefault="00BF2504" w:rsidP="00BF2504">
            <w:pPr>
              <w:pStyle w:val="TableBodyTextMIRB"/>
            </w:pPr>
            <w:r w:rsidRPr="00BF2504">
              <w:t>Date/heure à laquelle l’enregistrement est devenu inutilisable.</w:t>
            </w:r>
          </w:p>
        </w:tc>
      </w:tr>
    </w:tbl>
    <w:p w14:paraId="74C14374" w14:textId="5E00A819" w:rsidR="00783967" w:rsidRPr="00BF2504" w:rsidRDefault="00783967" w:rsidP="00783967">
      <w:pPr>
        <w:pStyle w:val="BodyAccessibleTextMIRB"/>
        <w:spacing w:before="240"/>
        <w:jc w:val="center"/>
        <w:rPr>
          <w:b/>
          <w:lang w:val="fr-CA"/>
        </w:rPr>
      </w:pPr>
      <w:r w:rsidRPr="00BF2504">
        <w:rPr>
          <w:b/>
          <w:lang w:val="fr-CA"/>
        </w:rPr>
        <w:t xml:space="preserve">ORN_ACQUISITION_TECHNIQUE_LIST </w:t>
      </w:r>
      <w:r w:rsidR="0002282E" w:rsidRPr="00BF2504">
        <w:rPr>
          <w:b/>
          <w:lang w:val="fr-CA"/>
        </w:rPr>
        <w:t>– Valeurs admissibles</w:t>
      </w:r>
    </w:p>
    <w:tbl>
      <w:tblPr>
        <w:tblStyle w:val="TableGrid1"/>
        <w:tblW w:w="5000" w:type="pct"/>
        <w:jc w:val="center"/>
        <w:tblLook w:val="04A0" w:firstRow="1" w:lastRow="0" w:firstColumn="1" w:lastColumn="0" w:noHBand="0" w:noVBand="1"/>
        <w:tblCaption w:val="Valeurs admissibles : ORN_ACQUISITION_TECHNIQUE_LIST"/>
        <w:tblDescription w:val="La table répertorie toutes les valeurs autorisées pour ORN_ACQUISITION_TECHNIQUE_LIST."/>
      </w:tblPr>
      <w:tblGrid>
        <w:gridCol w:w="2036"/>
        <w:gridCol w:w="5192"/>
        <w:gridCol w:w="1790"/>
        <w:gridCol w:w="1772"/>
      </w:tblGrid>
      <w:tr w:rsidR="00783967" w:rsidRPr="00BF2504" w14:paraId="26A55439" w14:textId="77777777" w:rsidTr="00BF2504">
        <w:trPr>
          <w:cantSplit/>
          <w:trHeight w:val="302"/>
          <w:tblHeader/>
          <w:jc w:val="center"/>
        </w:trPr>
        <w:tc>
          <w:tcPr>
            <w:tcW w:w="943" w:type="pct"/>
            <w:vAlign w:val="center"/>
          </w:tcPr>
          <w:p w14:paraId="3545BB71" w14:textId="77777777" w:rsidR="00783967" w:rsidRPr="00BF2504" w:rsidRDefault="00783967" w:rsidP="00783967">
            <w:pPr>
              <w:pStyle w:val="TableHeaderRowTextMIRB"/>
            </w:pPr>
            <w:r w:rsidRPr="00BF2504">
              <w:t>ACQUISITION TECHNIQUE</w:t>
            </w:r>
          </w:p>
        </w:tc>
        <w:tc>
          <w:tcPr>
            <w:tcW w:w="2406" w:type="pct"/>
            <w:vAlign w:val="center"/>
          </w:tcPr>
          <w:p w14:paraId="4F34B318" w14:textId="77777777" w:rsidR="00783967" w:rsidRPr="00BF2504" w:rsidRDefault="00783967" w:rsidP="00783967">
            <w:pPr>
              <w:pStyle w:val="TableHeaderRowTextMIRB"/>
            </w:pPr>
            <w:r w:rsidRPr="00BF2504">
              <w:t>ACQUISITION TECHNIQUE DESCR</w:t>
            </w:r>
          </w:p>
        </w:tc>
        <w:tc>
          <w:tcPr>
            <w:tcW w:w="829" w:type="pct"/>
            <w:vAlign w:val="center"/>
          </w:tcPr>
          <w:p w14:paraId="33C77FC7" w14:textId="77777777" w:rsidR="00783967" w:rsidRPr="00BF2504" w:rsidRDefault="00783967" w:rsidP="00783967">
            <w:pPr>
              <w:pStyle w:val="TableHeaderRowTextMIRB"/>
            </w:pPr>
            <w:r w:rsidRPr="00BF2504">
              <w:t>NRN ACQUISITION TECHNIQUE</w:t>
            </w:r>
          </w:p>
        </w:tc>
        <w:tc>
          <w:tcPr>
            <w:tcW w:w="821" w:type="pct"/>
            <w:vAlign w:val="center"/>
          </w:tcPr>
          <w:p w14:paraId="077DC9E4" w14:textId="77777777" w:rsidR="00783967" w:rsidRPr="00BF2504" w:rsidRDefault="00783967" w:rsidP="00783967">
            <w:pPr>
              <w:pStyle w:val="TableHeaderRowTextMIRB"/>
            </w:pPr>
            <w:r w:rsidRPr="00BF2504">
              <w:t>EXPIRY</w:t>
            </w:r>
          </w:p>
          <w:p w14:paraId="7FB6E613" w14:textId="77777777" w:rsidR="00783967" w:rsidRPr="00BF2504" w:rsidRDefault="00783967" w:rsidP="00783967">
            <w:pPr>
              <w:pStyle w:val="TableHeaderRowTextMIRB"/>
            </w:pPr>
            <w:r w:rsidRPr="00BF2504">
              <w:t>DATETIME</w:t>
            </w:r>
          </w:p>
        </w:tc>
      </w:tr>
      <w:tr w:rsidR="00BF2504" w:rsidRPr="00BF2504" w14:paraId="4D8537F2" w14:textId="77777777" w:rsidTr="00BF2504">
        <w:trPr>
          <w:cantSplit/>
          <w:trHeight w:val="302"/>
          <w:jc w:val="center"/>
        </w:trPr>
        <w:tc>
          <w:tcPr>
            <w:tcW w:w="943" w:type="pct"/>
            <w:vAlign w:val="center"/>
          </w:tcPr>
          <w:p w14:paraId="2F9CE926" w14:textId="77777777" w:rsidR="00BF2504" w:rsidRPr="00BF2504" w:rsidRDefault="00BF2504" w:rsidP="00BF2504">
            <w:pPr>
              <w:pStyle w:val="TableBodyTextMIRB"/>
            </w:pPr>
            <w:r w:rsidRPr="00BF2504">
              <w:t>AERIAL PHOTO</w:t>
            </w:r>
          </w:p>
        </w:tc>
        <w:tc>
          <w:tcPr>
            <w:tcW w:w="2406" w:type="pct"/>
            <w:vAlign w:val="center"/>
          </w:tcPr>
          <w:p w14:paraId="31A9137F" w14:textId="3CB7C7CB" w:rsidR="00BF2504" w:rsidRPr="00BF2504" w:rsidRDefault="00BF2504" w:rsidP="00BF2504">
            <w:pPr>
              <w:pStyle w:val="TableBodyTextMIRB"/>
            </w:pPr>
            <w:r w:rsidRPr="00BF2504">
              <w:rPr>
                <w:lang w:bidi="fr-CA"/>
              </w:rPr>
              <w:t>Photographie aérienne non orthorectifiée.</w:t>
            </w:r>
          </w:p>
        </w:tc>
        <w:tc>
          <w:tcPr>
            <w:tcW w:w="829" w:type="pct"/>
            <w:vAlign w:val="center"/>
          </w:tcPr>
          <w:p w14:paraId="3E5DCDEC" w14:textId="77777777" w:rsidR="00BF2504" w:rsidRPr="00BF2504" w:rsidRDefault="00BF2504" w:rsidP="00BF2504">
            <w:pPr>
              <w:pStyle w:val="TableBodyTextMIRB"/>
            </w:pPr>
            <w:r w:rsidRPr="00BF2504">
              <w:t>10</w:t>
            </w:r>
          </w:p>
        </w:tc>
        <w:tc>
          <w:tcPr>
            <w:tcW w:w="821" w:type="pct"/>
            <w:vAlign w:val="center"/>
          </w:tcPr>
          <w:p w14:paraId="2FB1A7F5" w14:textId="033F3E6A" w:rsidR="00BF2504" w:rsidRPr="00BF2504" w:rsidRDefault="00BF2504" w:rsidP="00BF2504">
            <w:pPr>
              <w:pStyle w:val="TableBodyTextMIRB"/>
            </w:pPr>
            <w:r w:rsidRPr="00BF2504">
              <w:t>Sans objet</w:t>
            </w:r>
          </w:p>
        </w:tc>
      </w:tr>
      <w:tr w:rsidR="00BF2504" w:rsidRPr="00BF2504" w14:paraId="49B164D7" w14:textId="77777777" w:rsidTr="00BF2504">
        <w:trPr>
          <w:cantSplit/>
          <w:trHeight w:val="302"/>
          <w:jc w:val="center"/>
        </w:trPr>
        <w:tc>
          <w:tcPr>
            <w:tcW w:w="943" w:type="pct"/>
            <w:vAlign w:val="center"/>
          </w:tcPr>
          <w:p w14:paraId="0AC025DE" w14:textId="77777777" w:rsidR="00BF2504" w:rsidRPr="00BF2504" w:rsidRDefault="00BF2504" w:rsidP="00BF2504">
            <w:pPr>
              <w:pStyle w:val="TableBodyTextMIRB"/>
            </w:pPr>
            <w:r w:rsidRPr="00BF2504">
              <w:t>COMPUTED</w:t>
            </w:r>
          </w:p>
        </w:tc>
        <w:tc>
          <w:tcPr>
            <w:tcW w:w="2406" w:type="pct"/>
            <w:vAlign w:val="center"/>
          </w:tcPr>
          <w:p w14:paraId="08797F28" w14:textId="3AAB6C84" w:rsidR="00BF2504" w:rsidRPr="00BF2504" w:rsidRDefault="00BF2504" w:rsidP="00BF2504">
            <w:pPr>
              <w:pStyle w:val="TableBodyTextMIRB"/>
            </w:pPr>
            <w:r w:rsidRPr="00BF2504">
              <w:rPr>
                <w:lang w:bidi="fr-CA"/>
              </w:rPr>
              <w:t>Données géométriques calculées (non saisies).</w:t>
            </w:r>
          </w:p>
        </w:tc>
        <w:tc>
          <w:tcPr>
            <w:tcW w:w="829" w:type="pct"/>
            <w:vAlign w:val="center"/>
          </w:tcPr>
          <w:p w14:paraId="380FDC47" w14:textId="77777777" w:rsidR="00BF2504" w:rsidRPr="00BF2504" w:rsidRDefault="00BF2504" w:rsidP="00BF2504">
            <w:pPr>
              <w:pStyle w:val="TableBodyTextMIRB"/>
            </w:pPr>
            <w:r w:rsidRPr="00BF2504">
              <w:t>12</w:t>
            </w:r>
          </w:p>
        </w:tc>
        <w:tc>
          <w:tcPr>
            <w:tcW w:w="821" w:type="pct"/>
            <w:vAlign w:val="center"/>
          </w:tcPr>
          <w:p w14:paraId="538252DA" w14:textId="36E67CCF" w:rsidR="00BF2504" w:rsidRPr="00BF2504" w:rsidRDefault="00BF2504" w:rsidP="00BF2504">
            <w:pPr>
              <w:pStyle w:val="TableBodyTextMIRB"/>
            </w:pPr>
            <w:r w:rsidRPr="00BF2504">
              <w:t>Sans objet</w:t>
            </w:r>
          </w:p>
        </w:tc>
      </w:tr>
      <w:tr w:rsidR="00BF2504" w:rsidRPr="00BF2504" w14:paraId="19E8CA1D" w14:textId="77777777" w:rsidTr="00BF2504">
        <w:trPr>
          <w:cantSplit/>
          <w:trHeight w:val="302"/>
          <w:jc w:val="center"/>
        </w:trPr>
        <w:tc>
          <w:tcPr>
            <w:tcW w:w="943" w:type="pct"/>
            <w:vAlign w:val="center"/>
          </w:tcPr>
          <w:p w14:paraId="3576584F" w14:textId="77777777" w:rsidR="00BF2504" w:rsidRPr="00BF2504" w:rsidRDefault="00BF2504" w:rsidP="00BF2504">
            <w:pPr>
              <w:pStyle w:val="TableBodyTextMIRB"/>
            </w:pPr>
            <w:r w:rsidRPr="00BF2504">
              <w:t>DIGITAL ELEVATION MODEL</w:t>
            </w:r>
          </w:p>
        </w:tc>
        <w:tc>
          <w:tcPr>
            <w:tcW w:w="2406" w:type="pct"/>
            <w:vAlign w:val="center"/>
          </w:tcPr>
          <w:p w14:paraId="18269E20" w14:textId="013406F0" w:rsidR="00BF2504" w:rsidRPr="00BF2504" w:rsidRDefault="00BF2504" w:rsidP="00BF2504">
            <w:pPr>
              <w:pStyle w:val="TableBodyTextMIRB"/>
            </w:pPr>
            <w:r w:rsidRPr="00BF2504">
              <w:rPr>
                <w:lang w:bidi="fr-CA"/>
              </w:rPr>
              <w:t>Données provenant d’un modèle altimétrique numérique (MAN).</w:t>
            </w:r>
          </w:p>
        </w:tc>
        <w:tc>
          <w:tcPr>
            <w:tcW w:w="829" w:type="pct"/>
            <w:vAlign w:val="center"/>
          </w:tcPr>
          <w:p w14:paraId="1C8CF9C9" w14:textId="77777777" w:rsidR="00BF2504" w:rsidRPr="00BF2504" w:rsidRDefault="00BF2504" w:rsidP="00BF2504">
            <w:pPr>
              <w:pStyle w:val="TableBodyTextMIRB"/>
            </w:pPr>
            <w:r w:rsidRPr="00BF2504">
              <w:t>9</w:t>
            </w:r>
          </w:p>
        </w:tc>
        <w:tc>
          <w:tcPr>
            <w:tcW w:w="821" w:type="pct"/>
            <w:vAlign w:val="center"/>
          </w:tcPr>
          <w:p w14:paraId="6757446C" w14:textId="13AD42BA" w:rsidR="00BF2504" w:rsidRPr="00BF2504" w:rsidRDefault="00BF2504" w:rsidP="00BF2504">
            <w:pPr>
              <w:pStyle w:val="TableBodyTextMIRB"/>
            </w:pPr>
            <w:r w:rsidRPr="00BF2504">
              <w:t>Sans objet</w:t>
            </w:r>
          </w:p>
        </w:tc>
      </w:tr>
      <w:tr w:rsidR="00BF2504" w:rsidRPr="00BF2504" w14:paraId="50186D51" w14:textId="77777777" w:rsidTr="00BF2504">
        <w:trPr>
          <w:cantSplit/>
          <w:trHeight w:val="302"/>
          <w:jc w:val="center"/>
        </w:trPr>
        <w:tc>
          <w:tcPr>
            <w:tcW w:w="943" w:type="pct"/>
            <w:vAlign w:val="center"/>
          </w:tcPr>
          <w:p w14:paraId="129E7D13" w14:textId="77777777" w:rsidR="00BF2504" w:rsidRPr="00BF2504" w:rsidRDefault="00BF2504" w:rsidP="00BF2504">
            <w:pPr>
              <w:pStyle w:val="TableBodyTextMIRB"/>
            </w:pPr>
            <w:r w:rsidRPr="00BF2504">
              <w:t>FIELD COMPLETION</w:t>
            </w:r>
          </w:p>
        </w:tc>
        <w:tc>
          <w:tcPr>
            <w:tcW w:w="2406" w:type="pct"/>
            <w:vAlign w:val="center"/>
          </w:tcPr>
          <w:p w14:paraId="653100C4" w14:textId="7FF3F23E" w:rsidR="00BF2504" w:rsidRPr="00BF2504" w:rsidRDefault="00BF2504" w:rsidP="00BF2504">
            <w:pPr>
              <w:pStyle w:val="TableBodyTextMIRB"/>
            </w:pPr>
            <w:r w:rsidRPr="00BF2504">
              <w:rPr>
                <w:lang w:bidi="fr-CA"/>
              </w:rPr>
              <w:t>Information recueillie auprès de personnes directement sur le terrain.</w:t>
            </w:r>
          </w:p>
        </w:tc>
        <w:tc>
          <w:tcPr>
            <w:tcW w:w="829" w:type="pct"/>
            <w:vAlign w:val="center"/>
          </w:tcPr>
          <w:p w14:paraId="23F74841" w14:textId="77777777" w:rsidR="00BF2504" w:rsidRPr="00BF2504" w:rsidRDefault="00BF2504" w:rsidP="00BF2504">
            <w:pPr>
              <w:pStyle w:val="TableBodyTextMIRB"/>
            </w:pPr>
            <w:r w:rsidRPr="00BF2504">
              <w:t>7</w:t>
            </w:r>
          </w:p>
        </w:tc>
        <w:tc>
          <w:tcPr>
            <w:tcW w:w="821" w:type="pct"/>
            <w:vAlign w:val="center"/>
          </w:tcPr>
          <w:p w14:paraId="609BB26A" w14:textId="12F448ED" w:rsidR="00BF2504" w:rsidRPr="00BF2504" w:rsidRDefault="00BF2504" w:rsidP="00BF2504">
            <w:pPr>
              <w:pStyle w:val="TableBodyTextMIRB"/>
            </w:pPr>
            <w:r w:rsidRPr="00BF2504">
              <w:t>Sans objet</w:t>
            </w:r>
          </w:p>
        </w:tc>
      </w:tr>
      <w:tr w:rsidR="00BF2504" w:rsidRPr="00BF2504" w14:paraId="65C05FB2" w14:textId="77777777" w:rsidTr="00BF2504">
        <w:trPr>
          <w:cantSplit/>
          <w:trHeight w:val="302"/>
          <w:jc w:val="center"/>
        </w:trPr>
        <w:tc>
          <w:tcPr>
            <w:tcW w:w="943" w:type="pct"/>
            <w:vAlign w:val="center"/>
          </w:tcPr>
          <w:p w14:paraId="542689FA" w14:textId="77777777" w:rsidR="00BF2504" w:rsidRPr="00BF2504" w:rsidRDefault="00BF2504" w:rsidP="00BF2504">
            <w:pPr>
              <w:pStyle w:val="TableBodyTextMIRB"/>
            </w:pPr>
            <w:r w:rsidRPr="00BF2504">
              <w:t>GPS</w:t>
            </w:r>
          </w:p>
        </w:tc>
        <w:tc>
          <w:tcPr>
            <w:tcW w:w="2406" w:type="pct"/>
            <w:vAlign w:val="center"/>
          </w:tcPr>
          <w:p w14:paraId="65881595" w14:textId="5E06659C" w:rsidR="00BF2504" w:rsidRPr="00BF2504" w:rsidRDefault="00BF2504" w:rsidP="00BF2504">
            <w:pPr>
              <w:pStyle w:val="TableBodyTextMIRB"/>
            </w:pPr>
            <w:r w:rsidRPr="00BF2504">
              <w:rPr>
                <w:lang w:bidi="fr-CA"/>
              </w:rPr>
              <w:t>Données recueillies à l’aide d’un appareil GPS.</w:t>
            </w:r>
          </w:p>
        </w:tc>
        <w:tc>
          <w:tcPr>
            <w:tcW w:w="829" w:type="pct"/>
            <w:vAlign w:val="center"/>
          </w:tcPr>
          <w:p w14:paraId="30B0E632" w14:textId="77777777" w:rsidR="00BF2504" w:rsidRPr="00BF2504" w:rsidRDefault="00BF2504" w:rsidP="00BF2504">
            <w:pPr>
              <w:pStyle w:val="TableBodyTextMIRB"/>
            </w:pPr>
            <w:r w:rsidRPr="00BF2504">
              <w:t>2</w:t>
            </w:r>
          </w:p>
        </w:tc>
        <w:tc>
          <w:tcPr>
            <w:tcW w:w="821" w:type="pct"/>
            <w:vAlign w:val="center"/>
          </w:tcPr>
          <w:p w14:paraId="0D7BE9AE" w14:textId="67BDC559" w:rsidR="00BF2504" w:rsidRPr="00BF2504" w:rsidRDefault="00BF2504" w:rsidP="00BF2504">
            <w:pPr>
              <w:pStyle w:val="TableBodyTextMIRB"/>
            </w:pPr>
            <w:r w:rsidRPr="00BF2504">
              <w:t>Sans objet</w:t>
            </w:r>
          </w:p>
        </w:tc>
      </w:tr>
      <w:tr w:rsidR="00BF2504" w:rsidRPr="00BF2504" w14:paraId="014B15EA" w14:textId="77777777" w:rsidTr="00BF2504">
        <w:trPr>
          <w:cantSplit/>
          <w:trHeight w:val="302"/>
          <w:jc w:val="center"/>
        </w:trPr>
        <w:tc>
          <w:tcPr>
            <w:tcW w:w="943" w:type="pct"/>
            <w:vAlign w:val="center"/>
          </w:tcPr>
          <w:p w14:paraId="2024254E" w14:textId="77777777" w:rsidR="00BF2504" w:rsidRPr="00BF2504" w:rsidRDefault="00BF2504" w:rsidP="00BF2504">
            <w:pPr>
              <w:pStyle w:val="TableBodyTextMIRB"/>
            </w:pPr>
            <w:r w:rsidRPr="00BF2504">
              <w:t>NONE</w:t>
            </w:r>
          </w:p>
        </w:tc>
        <w:tc>
          <w:tcPr>
            <w:tcW w:w="2406" w:type="pct"/>
            <w:vAlign w:val="center"/>
          </w:tcPr>
          <w:p w14:paraId="25B7DB8F" w14:textId="42898393" w:rsidR="00BF2504" w:rsidRPr="00BF2504" w:rsidRDefault="00BF2504" w:rsidP="00BF2504">
            <w:pPr>
              <w:pStyle w:val="TableBodyTextMIRB"/>
            </w:pPr>
            <w:r w:rsidRPr="00BF2504">
              <w:rPr>
                <w:lang w:bidi="fr-CA"/>
              </w:rPr>
              <w:t>Aucune valeur ne s’applique.</w:t>
            </w:r>
          </w:p>
        </w:tc>
        <w:tc>
          <w:tcPr>
            <w:tcW w:w="829" w:type="pct"/>
            <w:vAlign w:val="center"/>
          </w:tcPr>
          <w:p w14:paraId="196EB599" w14:textId="77777777" w:rsidR="00BF2504" w:rsidRPr="00BF2504" w:rsidRDefault="00BF2504" w:rsidP="00BF2504">
            <w:pPr>
              <w:pStyle w:val="TableBodyTextMIRB"/>
            </w:pPr>
            <w:r w:rsidRPr="00BF2504">
              <w:t>0</w:t>
            </w:r>
          </w:p>
        </w:tc>
        <w:tc>
          <w:tcPr>
            <w:tcW w:w="821" w:type="pct"/>
            <w:vAlign w:val="center"/>
          </w:tcPr>
          <w:p w14:paraId="47396E59" w14:textId="612FFAC2" w:rsidR="00BF2504" w:rsidRPr="00BF2504" w:rsidRDefault="00BF2504" w:rsidP="00BF2504">
            <w:pPr>
              <w:pStyle w:val="TableBodyTextMIRB"/>
            </w:pPr>
            <w:r w:rsidRPr="00BF2504">
              <w:t>Sans objet</w:t>
            </w:r>
          </w:p>
        </w:tc>
      </w:tr>
      <w:tr w:rsidR="00BF2504" w:rsidRPr="00BF2504" w14:paraId="67452E50" w14:textId="77777777" w:rsidTr="00BF2504">
        <w:trPr>
          <w:cantSplit/>
          <w:trHeight w:val="302"/>
          <w:jc w:val="center"/>
        </w:trPr>
        <w:tc>
          <w:tcPr>
            <w:tcW w:w="943" w:type="pct"/>
            <w:vAlign w:val="center"/>
          </w:tcPr>
          <w:p w14:paraId="389473B9" w14:textId="77777777" w:rsidR="00BF2504" w:rsidRPr="00BF2504" w:rsidRDefault="00BF2504" w:rsidP="00BF2504">
            <w:pPr>
              <w:pStyle w:val="TableBodyTextMIRB"/>
            </w:pPr>
            <w:r w:rsidRPr="00BF2504">
              <w:t>ORTHOIMAGE</w:t>
            </w:r>
          </w:p>
        </w:tc>
        <w:tc>
          <w:tcPr>
            <w:tcW w:w="2406" w:type="pct"/>
            <w:vAlign w:val="center"/>
          </w:tcPr>
          <w:p w14:paraId="32283F26" w14:textId="260A465C" w:rsidR="00BF2504" w:rsidRPr="00BF2504" w:rsidRDefault="00BF2504" w:rsidP="00BF2504">
            <w:pPr>
              <w:pStyle w:val="TableBodyTextMIRB"/>
            </w:pPr>
            <w:r w:rsidRPr="00BF2504">
              <w:rPr>
                <w:lang w:bidi="fr-CA"/>
              </w:rPr>
              <w:t>Imagerie satellite orthorectifiée.</w:t>
            </w:r>
          </w:p>
        </w:tc>
        <w:tc>
          <w:tcPr>
            <w:tcW w:w="829" w:type="pct"/>
            <w:vAlign w:val="center"/>
          </w:tcPr>
          <w:p w14:paraId="4D0B69EC" w14:textId="77777777" w:rsidR="00BF2504" w:rsidRPr="00BF2504" w:rsidRDefault="00BF2504" w:rsidP="00BF2504">
            <w:pPr>
              <w:pStyle w:val="TableBodyTextMIRB"/>
            </w:pPr>
            <w:r w:rsidRPr="00BF2504">
              <w:t>3</w:t>
            </w:r>
          </w:p>
        </w:tc>
        <w:tc>
          <w:tcPr>
            <w:tcW w:w="821" w:type="pct"/>
            <w:vAlign w:val="center"/>
          </w:tcPr>
          <w:p w14:paraId="49EB69C3" w14:textId="7339F3DA" w:rsidR="00BF2504" w:rsidRPr="00BF2504" w:rsidRDefault="00BF2504" w:rsidP="00BF2504">
            <w:pPr>
              <w:pStyle w:val="TableBodyTextMIRB"/>
            </w:pPr>
            <w:r w:rsidRPr="00BF2504">
              <w:t>Sans objet</w:t>
            </w:r>
          </w:p>
        </w:tc>
      </w:tr>
      <w:tr w:rsidR="00BF2504" w:rsidRPr="00BF2504" w14:paraId="79A99DC8" w14:textId="77777777" w:rsidTr="00BF2504">
        <w:trPr>
          <w:cantSplit/>
          <w:trHeight w:val="302"/>
          <w:jc w:val="center"/>
        </w:trPr>
        <w:tc>
          <w:tcPr>
            <w:tcW w:w="943" w:type="pct"/>
            <w:vAlign w:val="center"/>
          </w:tcPr>
          <w:p w14:paraId="640E900C" w14:textId="77777777" w:rsidR="00BF2504" w:rsidRPr="00BF2504" w:rsidRDefault="00BF2504" w:rsidP="00BF2504">
            <w:pPr>
              <w:pStyle w:val="TableBodyTextMIRB"/>
            </w:pPr>
            <w:r w:rsidRPr="00BF2504">
              <w:t>ORTHOPHOTO</w:t>
            </w:r>
          </w:p>
        </w:tc>
        <w:tc>
          <w:tcPr>
            <w:tcW w:w="2406" w:type="pct"/>
            <w:vAlign w:val="center"/>
          </w:tcPr>
          <w:p w14:paraId="1DB90629" w14:textId="12CC8A83" w:rsidR="00BF2504" w:rsidRPr="00BF2504" w:rsidRDefault="00BF2504" w:rsidP="00BF2504">
            <w:pPr>
              <w:pStyle w:val="TableBodyTextMIRB"/>
            </w:pPr>
            <w:r w:rsidRPr="00BF2504">
              <w:rPr>
                <w:lang w:bidi="fr-CA"/>
              </w:rPr>
              <w:t>Photo aérienne orthorectifiée.</w:t>
            </w:r>
          </w:p>
        </w:tc>
        <w:tc>
          <w:tcPr>
            <w:tcW w:w="829" w:type="pct"/>
            <w:vAlign w:val="center"/>
          </w:tcPr>
          <w:p w14:paraId="5E2E18A7" w14:textId="77777777" w:rsidR="00BF2504" w:rsidRPr="00BF2504" w:rsidRDefault="00BF2504" w:rsidP="00BF2504">
            <w:pPr>
              <w:pStyle w:val="TableBodyTextMIRB"/>
            </w:pPr>
            <w:r w:rsidRPr="00BF2504">
              <w:t>4</w:t>
            </w:r>
          </w:p>
        </w:tc>
        <w:tc>
          <w:tcPr>
            <w:tcW w:w="821" w:type="pct"/>
            <w:vAlign w:val="center"/>
          </w:tcPr>
          <w:p w14:paraId="29749CA1" w14:textId="4FD3C69D" w:rsidR="00BF2504" w:rsidRPr="00BF2504" w:rsidRDefault="00BF2504" w:rsidP="00BF2504">
            <w:pPr>
              <w:pStyle w:val="TableBodyTextMIRB"/>
            </w:pPr>
            <w:r w:rsidRPr="00BF2504">
              <w:t>Sans objet</w:t>
            </w:r>
          </w:p>
        </w:tc>
      </w:tr>
      <w:tr w:rsidR="00BF2504" w:rsidRPr="00BF2504" w14:paraId="27653F54" w14:textId="77777777" w:rsidTr="00BF2504">
        <w:trPr>
          <w:cantSplit/>
          <w:trHeight w:val="302"/>
          <w:jc w:val="center"/>
        </w:trPr>
        <w:tc>
          <w:tcPr>
            <w:tcW w:w="943" w:type="pct"/>
            <w:vAlign w:val="center"/>
          </w:tcPr>
          <w:p w14:paraId="7B1704ED" w14:textId="77777777" w:rsidR="00BF2504" w:rsidRPr="00BF2504" w:rsidRDefault="00BF2504" w:rsidP="00BF2504">
            <w:pPr>
              <w:pStyle w:val="TableBodyTextMIRB"/>
            </w:pPr>
            <w:r w:rsidRPr="00BF2504">
              <w:t>OTHER</w:t>
            </w:r>
          </w:p>
        </w:tc>
        <w:tc>
          <w:tcPr>
            <w:tcW w:w="2406" w:type="pct"/>
            <w:vAlign w:val="center"/>
          </w:tcPr>
          <w:p w14:paraId="3D25014B" w14:textId="7BD2A542" w:rsidR="00BF2504" w:rsidRPr="00BF2504" w:rsidRDefault="00BF2504" w:rsidP="00BF2504">
            <w:pPr>
              <w:pStyle w:val="TableBodyTextMIRB"/>
            </w:pPr>
            <w:r w:rsidRPr="00BF2504">
              <w:rPr>
                <w:lang w:bidi="fr-CA"/>
              </w:rPr>
              <w:t>Toutes les valeurs possibles non explicitement mentionnées dans le domaine.</w:t>
            </w:r>
          </w:p>
        </w:tc>
        <w:tc>
          <w:tcPr>
            <w:tcW w:w="829" w:type="pct"/>
            <w:vAlign w:val="center"/>
          </w:tcPr>
          <w:p w14:paraId="4FAF6433" w14:textId="77777777" w:rsidR="00BF2504" w:rsidRPr="00BF2504" w:rsidRDefault="00BF2504" w:rsidP="00BF2504">
            <w:pPr>
              <w:pStyle w:val="TableBodyTextMIRB"/>
            </w:pPr>
            <w:r w:rsidRPr="00BF2504">
              <w:t>1</w:t>
            </w:r>
          </w:p>
        </w:tc>
        <w:tc>
          <w:tcPr>
            <w:tcW w:w="821" w:type="pct"/>
            <w:vAlign w:val="center"/>
          </w:tcPr>
          <w:p w14:paraId="16A3DD15" w14:textId="1C39AEA6" w:rsidR="00BF2504" w:rsidRPr="00BF2504" w:rsidRDefault="00BF2504" w:rsidP="00BF2504">
            <w:pPr>
              <w:pStyle w:val="TableBodyTextMIRB"/>
            </w:pPr>
            <w:r w:rsidRPr="00BF2504">
              <w:t>Sans objet</w:t>
            </w:r>
          </w:p>
        </w:tc>
      </w:tr>
      <w:tr w:rsidR="00BF2504" w:rsidRPr="00BF2504" w14:paraId="5E72B367" w14:textId="77777777" w:rsidTr="00BF2504">
        <w:trPr>
          <w:cantSplit/>
          <w:trHeight w:val="302"/>
          <w:jc w:val="center"/>
        </w:trPr>
        <w:tc>
          <w:tcPr>
            <w:tcW w:w="943" w:type="pct"/>
            <w:vAlign w:val="center"/>
          </w:tcPr>
          <w:p w14:paraId="723B450A" w14:textId="77777777" w:rsidR="00BF2504" w:rsidRPr="00BF2504" w:rsidRDefault="00BF2504" w:rsidP="00BF2504">
            <w:pPr>
              <w:pStyle w:val="TableBodyTextMIRB"/>
            </w:pPr>
            <w:r w:rsidRPr="00BF2504">
              <w:lastRenderedPageBreak/>
              <w:t>PAPER MAP</w:t>
            </w:r>
          </w:p>
        </w:tc>
        <w:tc>
          <w:tcPr>
            <w:tcW w:w="2406" w:type="pct"/>
            <w:vAlign w:val="center"/>
          </w:tcPr>
          <w:p w14:paraId="66D4946E" w14:textId="312BC38B" w:rsidR="00BF2504" w:rsidRPr="00BF2504" w:rsidRDefault="00BF2504" w:rsidP="00BF2504">
            <w:pPr>
              <w:pStyle w:val="TableBodyTextMIRB"/>
            </w:pPr>
            <w:r w:rsidRPr="00BF2504">
              <w:rPr>
                <w:lang w:bidi="fr-CA"/>
              </w:rPr>
              <w:t>Sources d’information conventionnelles comme des cartes ou des plans.</w:t>
            </w:r>
          </w:p>
        </w:tc>
        <w:tc>
          <w:tcPr>
            <w:tcW w:w="829" w:type="pct"/>
            <w:vAlign w:val="center"/>
          </w:tcPr>
          <w:p w14:paraId="044F2D49" w14:textId="77777777" w:rsidR="00BF2504" w:rsidRPr="00BF2504" w:rsidRDefault="00BF2504" w:rsidP="00BF2504">
            <w:pPr>
              <w:pStyle w:val="TableBodyTextMIRB"/>
            </w:pPr>
            <w:r w:rsidRPr="00BF2504">
              <w:t>6</w:t>
            </w:r>
          </w:p>
        </w:tc>
        <w:tc>
          <w:tcPr>
            <w:tcW w:w="821" w:type="pct"/>
            <w:vAlign w:val="center"/>
          </w:tcPr>
          <w:p w14:paraId="6C88FD84" w14:textId="1BF8741E" w:rsidR="00BF2504" w:rsidRPr="00BF2504" w:rsidRDefault="00BF2504" w:rsidP="00BF2504">
            <w:pPr>
              <w:pStyle w:val="TableBodyTextMIRB"/>
            </w:pPr>
            <w:r w:rsidRPr="00BF2504">
              <w:t>Sans objet</w:t>
            </w:r>
          </w:p>
        </w:tc>
      </w:tr>
      <w:tr w:rsidR="00BF2504" w:rsidRPr="00BF2504" w14:paraId="1B7005C0" w14:textId="77777777" w:rsidTr="00BF2504">
        <w:trPr>
          <w:cantSplit/>
          <w:trHeight w:val="302"/>
          <w:jc w:val="center"/>
        </w:trPr>
        <w:tc>
          <w:tcPr>
            <w:tcW w:w="943" w:type="pct"/>
            <w:vAlign w:val="center"/>
          </w:tcPr>
          <w:p w14:paraId="71595965" w14:textId="77777777" w:rsidR="00BF2504" w:rsidRPr="00BF2504" w:rsidRDefault="00BF2504" w:rsidP="00BF2504">
            <w:pPr>
              <w:pStyle w:val="TableBodyTextMIRB"/>
            </w:pPr>
            <w:r w:rsidRPr="00BF2504">
              <w:t>RASTER DATA</w:t>
            </w:r>
          </w:p>
        </w:tc>
        <w:tc>
          <w:tcPr>
            <w:tcW w:w="2406" w:type="pct"/>
            <w:vAlign w:val="center"/>
          </w:tcPr>
          <w:p w14:paraId="0BC775E0" w14:textId="5B57FE9D" w:rsidR="00BF2504" w:rsidRPr="00BF2504" w:rsidRDefault="00BF2504" w:rsidP="00BF2504">
            <w:pPr>
              <w:pStyle w:val="TableBodyTextMIRB"/>
            </w:pPr>
            <w:r w:rsidRPr="00BF2504">
              <w:rPr>
                <w:lang w:bidi="fr-CA"/>
              </w:rPr>
              <w:t>Données résultant d’un processus de numérisation.</w:t>
            </w:r>
          </w:p>
        </w:tc>
        <w:tc>
          <w:tcPr>
            <w:tcW w:w="829" w:type="pct"/>
            <w:vAlign w:val="center"/>
          </w:tcPr>
          <w:p w14:paraId="7E01C15A" w14:textId="77777777" w:rsidR="00BF2504" w:rsidRPr="00BF2504" w:rsidRDefault="00BF2504" w:rsidP="00BF2504">
            <w:pPr>
              <w:pStyle w:val="TableBodyTextMIRB"/>
            </w:pPr>
            <w:r w:rsidRPr="00BF2504">
              <w:t>8</w:t>
            </w:r>
          </w:p>
        </w:tc>
        <w:tc>
          <w:tcPr>
            <w:tcW w:w="821" w:type="pct"/>
            <w:vAlign w:val="center"/>
          </w:tcPr>
          <w:p w14:paraId="246395A1" w14:textId="6D49B4DF" w:rsidR="00BF2504" w:rsidRPr="00BF2504" w:rsidRDefault="00BF2504" w:rsidP="00BF2504">
            <w:pPr>
              <w:pStyle w:val="TableBodyTextMIRB"/>
            </w:pPr>
            <w:r w:rsidRPr="00BF2504">
              <w:t>Sans objet</w:t>
            </w:r>
          </w:p>
        </w:tc>
      </w:tr>
      <w:tr w:rsidR="00BF2504" w:rsidRPr="00BF2504" w14:paraId="0C43ACB8" w14:textId="77777777" w:rsidTr="00BF2504">
        <w:trPr>
          <w:cantSplit/>
          <w:trHeight w:val="302"/>
          <w:jc w:val="center"/>
        </w:trPr>
        <w:tc>
          <w:tcPr>
            <w:tcW w:w="943" w:type="pct"/>
            <w:vAlign w:val="center"/>
          </w:tcPr>
          <w:p w14:paraId="33995C6F" w14:textId="77777777" w:rsidR="00BF2504" w:rsidRPr="00BF2504" w:rsidRDefault="00BF2504" w:rsidP="00BF2504">
            <w:pPr>
              <w:pStyle w:val="TableBodyTextMIRB"/>
            </w:pPr>
            <w:r w:rsidRPr="00BF2504">
              <w:t>RAW IMAGERY DATA</w:t>
            </w:r>
          </w:p>
        </w:tc>
        <w:tc>
          <w:tcPr>
            <w:tcW w:w="2406" w:type="pct"/>
            <w:vAlign w:val="center"/>
          </w:tcPr>
          <w:p w14:paraId="1D7BE552" w14:textId="112D0F6D" w:rsidR="00BF2504" w:rsidRPr="00BF2504" w:rsidRDefault="00BF2504" w:rsidP="00BF2504">
            <w:pPr>
              <w:pStyle w:val="TableBodyTextMIRB"/>
            </w:pPr>
            <w:r w:rsidRPr="00BF2504">
              <w:rPr>
                <w:lang w:bidi="fr-CA"/>
              </w:rPr>
              <w:t>Imagerie satellite non orthorectifiée.</w:t>
            </w:r>
          </w:p>
        </w:tc>
        <w:tc>
          <w:tcPr>
            <w:tcW w:w="829" w:type="pct"/>
            <w:vAlign w:val="center"/>
          </w:tcPr>
          <w:p w14:paraId="351929D8" w14:textId="77777777" w:rsidR="00BF2504" w:rsidRPr="00BF2504" w:rsidRDefault="00BF2504" w:rsidP="00BF2504">
            <w:pPr>
              <w:pStyle w:val="TableBodyTextMIRB"/>
            </w:pPr>
            <w:r w:rsidRPr="00BF2504">
              <w:t>11</w:t>
            </w:r>
          </w:p>
        </w:tc>
        <w:tc>
          <w:tcPr>
            <w:tcW w:w="821" w:type="pct"/>
            <w:vAlign w:val="center"/>
          </w:tcPr>
          <w:p w14:paraId="21672002" w14:textId="632347E6" w:rsidR="00BF2504" w:rsidRPr="00BF2504" w:rsidRDefault="00BF2504" w:rsidP="00BF2504">
            <w:pPr>
              <w:pStyle w:val="TableBodyTextMIRB"/>
            </w:pPr>
            <w:r w:rsidRPr="00BF2504">
              <w:t>Sans objet</w:t>
            </w:r>
          </w:p>
        </w:tc>
      </w:tr>
      <w:tr w:rsidR="00BF2504" w:rsidRPr="00BF2504" w14:paraId="33AB1A86" w14:textId="77777777" w:rsidTr="00BF2504">
        <w:trPr>
          <w:cantSplit/>
          <w:trHeight w:val="302"/>
          <w:jc w:val="center"/>
        </w:trPr>
        <w:tc>
          <w:tcPr>
            <w:tcW w:w="943" w:type="pct"/>
            <w:vAlign w:val="center"/>
          </w:tcPr>
          <w:p w14:paraId="1B45C6F8" w14:textId="77777777" w:rsidR="00BF2504" w:rsidRPr="00BF2504" w:rsidRDefault="00BF2504" w:rsidP="00BF2504">
            <w:pPr>
              <w:pStyle w:val="TableBodyTextMIRB"/>
            </w:pPr>
            <w:r w:rsidRPr="00BF2504">
              <w:t>UNKNOWN</w:t>
            </w:r>
          </w:p>
        </w:tc>
        <w:tc>
          <w:tcPr>
            <w:tcW w:w="2406" w:type="pct"/>
            <w:vAlign w:val="center"/>
          </w:tcPr>
          <w:p w14:paraId="5EEECD71" w14:textId="35BBF2B2" w:rsidR="00BF2504" w:rsidRPr="00BF2504" w:rsidRDefault="00BF2504" w:rsidP="00BF2504">
            <w:pPr>
              <w:pStyle w:val="TableBodyTextMIRB"/>
            </w:pPr>
            <w:r w:rsidRPr="00BF2504">
              <w:rPr>
                <w:lang w:bidi="fr-CA"/>
              </w:rPr>
              <w:t>Impossible à déterminer.</w:t>
            </w:r>
          </w:p>
        </w:tc>
        <w:tc>
          <w:tcPr>
            <w:tcW w:w="829" w:type="pct"/>
            <w:vAlign w:val="center"/>
          </w:tcPr>
          <w:p w14:paraId="0A4C4E7B" w14:textId="77777777" w:rsidR="00BF2504" w:rsidRPr="00BF2504" w:rsidRDefault="00BF2504" w:rsidP="00BF2504">
            <w:pPr>
              <w:pStyle w:val="TableBodyTextMIRB"/>
            </w:pPr>
            <w:r w:rsidRPr="00BF2504">
              <w:t>-1</w:t>
            </w:r>
          </w:p>
        </w:tc>
        <w:tc>
          <w:tcPr>
            <w:tcW w:w="821" w:type="pct"/>
            <w:vAlign w:val="center"/>
          </w:tcPr>
          <w:p w14:paraId="2C6B83C6" w14:textId="5F1F2174" w:rsidR="00BF2504" w:rsidRPr="00BF2504" w:rsidRDefault="00BF2504" w:rsidP="00BF2504">
            <w:pPr>
              <w:pStyle w:val="TableBodyTextMIRB"/>
            </w:pPr>
            <w:r w:rsidRPr="00BF2504">
              <w:t>Sans objet</w:t>
            </w:r>
          </w:p>
        </w:tc>
      </w:tr>
      <w:tr w:rsidR="00BF2504" w:rsidRPr="00BF2504" w14:paraId="72D06C30" w14:textId="77777777" w:rsidTr="00BF2504">
        <w:trPr>
          <w:cantSplit/>
          <w:trHeight w:val="302"/>
          <w:jc w:val="center"/>
        </w:trPr>
        <w:tc>
          <w:tcPr>
            <w:tcW w:w="943" w:type="pct"/>
            <w:vAlign w:val="center"/>
          </w:tcPr>
          <w:p w14:paraId="4625471E" w14:textId="77777777" w:rsidR="00BF2504" w:rsidRPr="00BF2504" w:rsidRDefault="00BF2504" w:rsidP="00BF2504">
            <w:pPr>
              <w:pStyle w:val="TableBodyTextMIRB"/>
            </w:pPr>
            <w:r w:rsidRPr="00BF2504">
              <w:t>VECTOR DATA</w:t>
            </w:r>
          </w:p>
        </w:tc>
        <w:tc>
          <w:tcPr>
            <w:tcW w:w="2406" w:type="pct"/>
            <w:vAlign w:val="center"/>
          </w:tcPr>
          <w:p w14:paraId="1F262BD5" w14:textId="5541E60E" w:rsidR="00BF2504" w:rsidRPr="00BF2504" w:rsidRDefault="00BF2504" w:rsidP="00BF2504">
            <w:pPr>
              <w:pStyle w:val="TableBodyTextMIRB"/>
            </w:pPr>
            <w:r w:rsidRPr="00BF2504">
              <w:rPr>
                <w:lang w:bidi="fr-CA"/>
              </w:rPr>
              <w:t>Données numériques vectorielles.</w:t>
            </w:r>
          </w:p>
        </w:tc>
        <w:tc>
          <w:tcPr>
            <w:tcW w:w="829" w:type="pct"/>
            <w:vAlign w:val="center"/>
          </w:tcPr>
          <w:p w14:paraId="166C4D5E" w14:textId="77777777" w:rsidR="00BF2504" w:rsidRPr="00BF2504" w:rsidRDefault="00BF2504" w:rsidP="00BF2504">
            <w:pPr>
              <w:pStyle w:val="TableBodyTextMIRB"/>
            </w:pPr>
            <w:r w:rsidRPr="00BF2504">
              <w:t>5</w:t>
            </w:r>
          </w:p>
        </w:tc>
        <w:tc>
          <w:tcPr>
            <w:tcW w:w="821" w:type="pct"/>
            <w:vAlign w:val="center"/>
          </w:tcPr>
          <w:p w14:paraId="53E0D176" w14:textId="3D8C9209" w:rsidR="00BF2504" w:rsidRPr="00BF2504" w:rsidRDefault="00BF2504" w:rsidP="00BF2504">
            <w:pPr>
              <w:pStyle w:val="TableBodyTextMIRB"/>
            </w:pPr>
            <w:r w:rsidRPr="00BF2504">
              <w:t>Sans objet</w:t>
            </w:r>
          </w:p>
        </w:tc>
      </w:tr>
    </w:tbl>
    <w:p w14:paraId="40D362DA" w14:textId="77777777" w:rsidR="00783967" w:rsidRPr="00BF2504" w:rsidRDefault="00783967" w:rsidP="00783967">
      <w:pPr>
        <w:pStyle w:val="Heading2MIRB"/>
        <w:rPr>
          <w:color w:val="244061"/>
        </w:rPr>
      </w:pPr>
      <w:bookmarkStart w:id="52" w:name="ORN_AGENCY_NAME_LIST"/>
      <w:bookmarkStart w:id="53" w:name="_Toc196317852"/>
      <w:r w:rsidRPr="00BF2504">
        <w:rPr>
          <w:color w:val="244061"/>
        </w:rPr>
        <w:t>ORN_AGENCY_NAME_LIST</w:t>
      </w:r>
      <w:bookmarkEnd w:id="53"/>
    </w:p>
    <w:bookmarkEnd w:id="52"/>
    <w:p w14:paraId="088410F4" w14:textId="683813BE" w:rsidR="00783967" w:rsidRPr="00BF2504" w:rsidRDefault="00BF2504" w:rsidP="00783967">
      <w:pPr>
        <w:pStyle w:val="BodyAccessibleTextMIRB"/>
      </w:pPr>
      <w:r w:rsidRPr="00BF2504">
        <w:t>Nom de l’organisme source qui fournit des renseignements sur la géométrie ou les attributs. Ce nom est représenté par un nom municipal, un ministère provincial (ministère de la Santé, ministère des Transports ou ministère des Richesses naturelles et des Forêts) ou un organisme fédéral (Ressources naturelles Canada ou Statistique et Élections Canada) et est sujet à changement.</w:t>
      </w:r>
    </w:p>
    <w:tbl>
      <w:tblPr>
        <w:tblStyle w:val="TableGrid1"/>
        <w:tblW w:w="5000" w:type="pct"/>
        <w:tblLayout w:type="fixed"/>
        <w:tblLook w:val="04A0" w:firstRow="1" w:lastRow="0" w:firstColumn="1" w:lastColumn="0" w:noHBand="0" w:noVBand="1"/>
        <w:tblCaption w:val="Table : ORN_AGENCY_NAME_LIST"/>
        <w:tblDescription w:val="La table de recherche ORN_AGENCY_NAME_LIST et ses attributs"/>
      </w:tblPr>
      <w:tblGrid>
        <w:gridCol w:w="2309"/>
        <w:gridCol w:w="2117"/>
        <w:gridCol w:w="1409"/>
        <w:gridCol w:w="1677"/>
        <w:gridCol w:w="3278"/>
      </w:tblGrid>
      <w:tr w:rsidR="00783967" w:rsidRPr="00BF2504" w14:paraId="42614316" w14:textId="77777777" w:rsidTr="00783967">
        <w:trPr>
          <w:cantSplit/>
          <w:trHeight w:val="432"/>
          <w:tblHeader/>
        </w:trPr>
        <w:tc>
          <w:tcPr>
            <w:tcW w:w="1070" w:type="pct"/>
            <w:vAlign w:val="center"/>
          </w:tcPr>
          <w:p w14:paraId="4D8B0641" w14:textId="5411151C" w:rsidR="00783967" w:rsidRPr="00BF2504" w:rsidRDefault="00CD1076" w:rsidP="00783967">
            <w:pPr>
              <w:pStyle w:val="TableHeaderRowTextMIRB"/>
            </w:pPr>
            <w:r w:rsidRPr="00BF2504">
              <w:t>Nom de la colonne</w:t>
            </w:r>
          </w:p>
        </w:tc>
        <w:tc>
          <w:tcPr>
            <w:tcW w:w="981" w:type="pct"/>
            <w:vAlign w:val="center"/>
          </w:tcPr>
          <w:p w14:paraId="697BCC7E" w14:textId="3045DC3D" w:rsidR="00783967" w:rsidRPr="00BF2504" w:rsidRDefault="00CD1076" w:rsidP="00783967">
            <w:pPr>
              <w:pStyle w:val="TableHeaderRowTextMIRB"/>
            </w:pPr>
            <w:r w:rsidRPr="00BF2504">
              <w:t>Type de colonne</w:t>
            </w:r>
          </w:p>
        </w:tc>
        <w:tc>
          <w:tcPr>
            <w:tcW w:w="653" w:type="pct"/>
            <w:vAlign w:val="center"/>
          </w:tcPr>
          <w:p w14:paraId="4D60F8A8" w14:textId="6A555CF8" w:rsidR="00783967" w:rsidRPr="00BF2504" w:rsidRDefault="00CD1076" w:rsidP="00783967">
            <w:pPr>
              <w:pStyle w:val="TableHeaderRowTextMIRB"/>
            </w:pPr>
            <w:r w:rsidRPr="00BF2504">
              <w:t>Obligatoire</w:t>
            </w:r>
          </w:p>
        </w:tc>
        <w:tc>
          <w:tcPr>
            <w:tcW w:w="777" w:type="pct"/>
            <w:vAlign w:val="center"/>
          </w:tcPr>
          <w:p w14:paraId="1C301AAD" w14:textId="051AFB23" w:rsidR="00783967" w:rsidRPr="00BF2504" w:rsidRDefault="00CD1076" w:rsidP="00783967">
            <w:pPr>
              <w:pStyle w:val="TableHeaderRowTextMIRB"/>
            </w:pPr>
            <w:r w:rsidRPr="00BF2504">
              <w:t>Nom abrégé</w:t>
            </w:r>
          </w:p>
        </w:tc>
        <w:tc>
          <w:tcPr>
            <w:tcW w:w="1519" w:type="pct"/>
            <w:vAlign w:val="center"/>
          </w:tcPr>
          <w:p w14:paraId="7C7C29EC" w14:textId="77777777" w:rsidR="00783967" w:rsidRPr="00BF2504" w:rsidRDefault="00783967" w:rsidP="00783967">
            <w:pPr>
              <w:pStyle w:val="TableHeaderRowTextMIRB"/>
            </w:pPr>
            <w:r w:rsidRPr="00BF2504">
              <w:t>Description</w:t>
            </w:r>
          </w:p>
        </w:tc>
      </w:tr>
      <w:tr w:rsidR="00783967" w:rsidRPr="00BF2504" w14:paraId="72FB14A3" w14:textId="77777777" w:rsidTr="00783967">
        <w:trPr>
          <w:cantSplit/>
          <w:trHeight w:val="432"/>
        </w:trPr>
        <w:tc>
          <w:tcPr>
            <w:tcW w:w="1070" w:type="pct"/>
            <w:vAlign w:val="center"/>
          </w:tcPr>
          <w:p w14:paraId="285782AD" w14:textId="77777777" w:rsidR="00783967" w:rsidRPr="00BF2504" w:rsidRDefault="00783967" w:rsidP="00783967">
            <w:pPr>
              <w:pStyle w:val="TableColumnNameMIRB"/>
            </w:pPr>
            <w:r w:rsidRPr="00BF2504">
              <w:t>AGENCY_NAME</w:t>
            </w:r>
          </w:p>
        </w:tc>
        <w:tc>
          <w:tcPr>
            <w:tcW w:w="981" w:type="pct"/>
            <w:vAlign w:val="center"/>
          </w:tcPr>
          <w:p w14:paraId="403CFEF7" w14:textId="77777777" w:rsidR="00783967" w:rsidRPr="00BF2504" w:rsidRDefault="00783967" w:rsidP="00783967">
            <w:pPr>
              <w:pStyle w:val="TableBodyTextMIRB"/>
            </w:pPr>
            <w:r w:rsidRPr="00BF2504">
              <w:t>VARCHAR2(100)</w:t>
            </w:r>
          </w:p>
        </w:tc>
        <w:tc>
          <w:tcPr>
            <w:tcW w:w="653" w:type="pct"/>
            <w:vAlign w:val="center"/>
          </w:tcPr>
          <w:p w14:paraId="7F0E1495" w14:textId="7C598C8B" w:rsidR="00783967" w:rsidRPr="00BF2504" w:rsidRDefault="00A60099" w:rsidP="00783967">
            <w:pPr>
              <w:pStyle w:val="TableBodyTextMIRB"/>
            </w:pPr>
            <w:r w:rsidRPr="00BF2504">
              <w:t>Oui</w:t>
            </w:r>
          </w:p>
        </w:tc>
        <w:tc>
          <w:tcPr>
            <w:tcW w:w="777" w:type="pct"/>
            <w:vAlign w:val="center"/>
          </w:tcPr>
          <w:p w14:paraId="5A388393" w14:textId="77777777" w:rsidR="00783967" w:rsidRPr="00BF2504" w:rsidRDefault="00783967" w:rsidP="00783967">
            <w:pPr>
              <w:pStyle w:val="TableBodyTextMIRB"/>
            </w:pPr>
            <w:r w:rsidRPr="00BF2504">
              <w:t>AGENCY</w:t>
            </w:r>
          </w:p>
        </w:tc>
        <w:tc>
          <w:tcPr>
            <w:tcW w:w="1519" w:type="pct"/>
            <w:vAlign w:val="center"/>
          </w:tcPr>
          <w:p w14:paraId="451C8A86" w14:textId="069F9D19" w:rsidR="00783967" w:rsidRPr="00BF2504" w:rsidRDefault="00636BE8" w:rsidP="00783967">
            <w:pPr>
              <w:pStyle w:val="TableBodyTextMIRB"/>
            </w:pPr>
            <w:r w:rsidRPr="00BF2504">
              <w:t>Nom de l’organisme.</w:t>
            </w:r>
          </w:p>
        </w:tc>
      </w:tr>
      <w:tr w:rsidR="00783967" w:rsidRPr="00BF2504" w14:paraId="6CF2D518" w14:textId="77777777" w:rsidTr="00783967">
        <w:trPr>
          <w:cantSplit/>
          <w:trHeight w:val="432"/>
        </w:trPr>
        <w:tc>
          <w:tcPr>
            <w:tcW w:w="1070" w:type="pct"/>
            <w:vAlign w:val="center"/>
          </w:tcPr>
          <w:p w14:paraId="2553A8E1" w14:textId="77777777" w:rsidR="00783967" w:rsidRPr="00BF2504" w:rsidRDefault="00783967" w:rsidP="00783967">
            <w:pPr>
              <w:pStyle w:val="TableColumnNameMIRB"/>
            </w:pPr>
            <w:r w:rsidRPr="00BF2504">
              <w:t>AGENCY_TYPE</w:t>
            </w:r>
          </w:p>
        </w:tc>
        <w:tc>
          <w:tcPr>
            <w:tcW w:w="981" w:type="pct"/>
            <w:vAlign w:val="center"/>
          </w:tcPr>
          <w:p w14:paraId="1582765D" w14:textId="77777777" w:rsidR="00783967" w:rsidRPr="00BF2504" w:rsidRDefault="00783967" w:rsidP="00783967">
            <w:pPr>
              <w:pStyle w:val="TableBodyTextMIRB"/>
            </w:pPr>
            <w:r w:rsidRPr="00BF2504">
              <w:t>VARCHAR2(10)</w:t>
            </w:r>
          </w:p>
        </w:tc>
        <w:tc>
          <w:tcPr>
            <w:tcW w:w="653" w:type="pct"/>
            <w:vAlign w:val="center"/>
          </w:tcPr>
          <w:p w14:paraId="49039138" w14:textId="2CE8481F" w:rsidR="00783967" w:rsidRPr="00BF2504" w:rsidRDefault="00A60099" w:rsidP="00783967">
            <w:pPr>
              <w:pStyle w:val="TableBodyTextMIRB"/>
            </w:pPr>
            <w:r w:rsidRPr="00BF2504">
              <w:t>Oui</w:t>
            </w:r>
          </w:p>
        </w:tc>
        <w:tc>
          <w:tcPr>
            <w:tcW w:w="777" w:type="pct"/>
            <w:vAlign w:val="center"/>
          </w:tcPr>
          <w:p w14:paraId="28E6FD78" w14:textId="77777777" w:rsidR="00783967" w:rsidRPr="00BF2504" w:rsidRDefault="00783967" w:rsidP="00783967">
            <w:pPr>
              <w:pStyle w:val="TableBodyTextMIRB"/>
            </w:pPr>
            <w:r w:rsidRPr="00BF2504">
              <w:t>AGENCY_T</w:t>
            </w:r>
          </w:p>
        </w:tc>
        <w:tc>
          <w:tcPr>
            <w:tcW w:w="1519" w:type="pct"/>
            <w:vAlign w:val="center"/>
          </w:tcPr>
          <w:p w14:paraId="553312E7" w14:textId="0EB820D5" w:rsidR="005C4795" w:rsidRPr="00BF2504" w:rsidRDefault="00BF2504" w:rsidP="00783967">
            <w:pPr>
              <w:pStyle w:val="TableBodyTextMIRB"/>
            </w:pPr>
            <w:r w:rsidRPr="00BF2504">
              <w:t xml:space="preserve">Type d’organisme. </w:t>
            </w:r>
            <w:r w:rsidR="00783967" w:rsidRPr="00BF2504">
              <w:t xml:space="preserve"> </w:t>
            </w:r>
          </w:p>
          <w:p w14:paraId="40969C31" w14:textId="3F1B3B03" w:rsidR="00783967" w:rsidRPr="00BF2504" w:rsidRDefault="005C4795" w:rsidP="00783967">
            <w:pPr>
              <w:pStyle w:val="TableBodyTextMIRB"/>
            </w:pPr>
            <w:r w:rsidRPr="00BF2504">
              <w:t xml:space="preserve">Valeurs admissibles : (Consulter la table de correspondance </w:t>
            </w:r>
            <w:hyperlink w:anchor="ORN_AGENCY_TYPE_LIST" w:history="1">
              <w:r w:rsidR="00783967" w:rsidRPr="00BF2504">
                <w:rPr>
                  <w:rStyle w:val="HyperlinkMIRBChar"/>
                  <w:color w:val="244061"/>
                </w:rPr>
                <w:t>ORN_AGENCY_TYPE_LIST</w:t>
              </w:r>
            </w:hyperlink>
            <w:r w:rsidR="00783967" w:rsidRPr="00BF2504">
              <w:t xml:space="preserve"> </w:t>
            </w:r>
            <w:r w:rsidRPr="00BF2504">
              <w:t>en annexe</w:t>
            </w:r>
            <w:r w:rsidR="0061419F" w:rsidRPr="00BF2504">
              <w:t>)</w:t>
            </w:r>
          </w:p>
        </w:tc>
      </w:tr>
      <w:tr w:rsidR="00783967" w:rsidRPr="00BF2504" w14:paraId="2A965BA8" w14:textId="77777777" w:rsidTr="00783967">
        <w:trPr>
          <w:cantSplit/>
          <w:trHeight w:val="432"/>
        </w:trPr>
        <w:tc>
          <w:tcPr>
            <w:tcW w:w="1070" w:type="pct"/>
            <w:vAlign w:val="center"/>
          </w:tcPr>
          <w:p w14:paraId="3AE5FCFE" w14:textId="77777777" w:rsidR="00783967" w:rsidRPr="00BF2504" w:rsidRDefault="00783967" w:rsidP="00783967">
            <w:pPr>
              <w:pStyle w:val="TableColumnNameMIRB"/>
            </w:pPr>
            <w:r w:rsidRPr="00BF2504">
              <w:t>AGENCY_DESCR</w:t>
            </w:r>
          </w:p>
        </w:tc>
        <w:tc>
          <w:tcPr>
            <w:tcW w:w="981" w:type="pct"/>
            <w:vAlign w:val="center"/>
          </w:tcPr>
          <w:p w14:paraId="24277F1B" w14:textId="77777777" w:rsidR="00783967" w:rsidRPr="00BF2504" w:rsidRDefault="00783967" w:rsidP="00783967">
            <w:pPr>
              <w:pStyle w:val="TableBodyTextMIRB"/>
            </w:pPr>
            <w:r w:rsidRPr="00BF2504">
              <w:t>VARCHAR2(250)</w:t>
            </w:r>
          </w:p>
        </w:tc>
        <w:tc>
          <w:tcPr>
            <w:tcW w:w="653" w:type="pct"/>
            <w:vAlign w:val="center"/>
          </w:tcPr>
          <w:p w14:paraId="1A43F8B1" w14:textId="7D1CACA9" w:rsidR="00783967" w:rsidRPr="00BF2504" w:rsidRDefault="00A60099" w:rsidP="00783967">
            <w:pPr>
              <w:pStyle w:val="TableBodyTextMIRB"/>
            </w:pPr>
            <w:r w:rsidRPr="00BF2504">
              <w:t>Oui</w:t>
            </w:r>
          </w:p>
        </w:tc>
        <w:tc>
          <w:tcPr>
            <w:tcW w:w="777" w:type="pct"/>
            <w:vAlign w:val="center"/>
          </w:tcPr>
          <w:p w14:paraId="3CA85586" w14:textId="77777777" w:rsidR="00783967" w:rsidRPr="00BF2504" w:rsidRDefault="00783967" w:rsidP="00783967">
            <w:pPr>
              <w:pStyle w:val="TableBodyTextMIRB"/>
            </w:pPr>
            <w:r w:rsidRPr="00BF2504">
              <w:t>AGENCY_D</w:t>
            </w:r>
          </w:p>
        </w:tc>
        <w:tc>
          <w:tcPr>
            <w:tcW w:w="1519" w:type="pct"/>
            <w:vAlign w:val="center"/>
          </w:tcPr>
          <w:p w14:paraId="20E5CA80" w14:textId="6DEED24E" w:rsidR="00783967" w:rsidRPr="00BF2504" w:rsidRDefault="00BF2504" w:rsidP="00783967">
            <w:pPr>
              <w:pStyle w:val="TableBodyTextMIRB"/>
            </w:pPr>
            <w:r w:rsidRPr="00BF2504">
              <w:t>Description du type d’organisme.</w:t>
            </w:r>
          </w:p>
        </w:tc>
      </w:tr>
      <w:tr w:rsidR="00783967" w:rsidRPr="00BF2504" w14:paraId="659D1A5B" w14:textId="77777777" w:rsidTr="00783967">
        <w:trPr>
          <w:cantSplit/>
          <w:trHeight w:val="432"/>
        </w:trPr>
        <w:tc>
          <w:tcPr>
            <w:tcW w:w="1070" w:type="pct"/>
            <w:vAlign w:val="center"/>
          </w:tcPr>
          <w:p w14:paraId="6546F6A0" w14:textId="77777777" w:rsidR="00783967" w:rsidRPr="00BF2504" w:rsidRDefault="00783967" w:rsidP="00783967">
            <w:pPr>
              <w:pStyle w:val="TableColumnNameMIRB"/>
            </w:pPr>
            <w:r w:rsidRPr="00BF2504">
              <w:t>EFFECTIVE_</w:t>
            </w:r>
          </w:p>
          <w:p w14:paraId="6E70339C" w14:textId="77777777" w:rsidR="00783967" w:rsidRPr="00BF2504" w:rsidRDefault="00783967" w:rsidP="00783967">
            <w:pPr>
              <w:pStyle w:val="TableColumnNameMIRB"/>
            </w:pPr>
            <w:r w:rsidRPr="00BF2504">
              <w:t>DATETIME</w:t>
            </w:r>
          </w:p>
        </w:tc>
        <w:tc>
          <w:tcPr>
            <w:tcW w:w="981" w:type="pct"/>
            <w:vAlign w:val="center"/>
          </w:tcPr>
          <w:p w14:paraId="6178DF8E" w14:textId="77777777" w:rsidR="00783967" w:rsidRPr="00BF2504" w:rsidRDefault="00783967" w:rsidP="00783967">
            <w:pPr>
              <w:pStyle w:val="TableBodyTextMIRB"/>
            </w:pPr>
            <w:r w:rsidRPr="00BF2504">
              <w:t>DATE</w:t>
            </w:r>
          </w:p>
        </w:tc>
        <w:tc>
          <w:tcPr>
            <w:tcW w:w="653" w:type="pct"/>
            <w:vAlign w:val="center"/>
          </w:tcPr>
          <w:p w14:paraId="75253C66" w14:textId="64C6BC65" w:rsidR="00783967" w:rsidRPr="00BF2504" w:rsidRDefault="00A60099" w:rsidP="00783967">
            <w:pPr>
              <w:pStyle w:val="TableBodyTextMIRB"/>
            </w:pPr>
            <w:r w:rsidRPr="00BF2504">
              <w:t>Oui</w:t>
            </w:r>
          </w:p>
        </w:tc>
        <w:tc>
          <w:tcPr>
            <w:tcW w:w="777" w:type="pct"/>
            <w:vAlign w:val="center"/>
          </w:tcPr>
          <w:p w14:paraId="308B11E3" w14:textId="77777777" w:rsidR="00783967" w:rsidRPr="00BF2504" w:rsidRDefault="00783967" w:rsidP="00783967">
            <w:pPr>
              <w:pStyle w:val="TableBodyTextMIRB"/>
            </w:pPr>
            <w:r w:rsidRPr="00BF2504">
              <w:t>EFF_DATE</w:t>
            </w:r>
          </w:p>
        </w:tc>
        <w:tc>
          <w:tcPr>
            <w:tcW w:w="1519" w:type="pct"/>
            <w:vAlign w:val="center"/>
          </w:tcPr>
          <w:p w14:paraId="6239FC9E" w14:textId="51A6249A" w:rsidR="00783967" w:rsidRPr="00BF2504" w:rsidRDefault="005C4795" w:rsidP="00783967">
            <w:pPr>
              <w:pStyle w:val="TableBodyTextMIRB"/>
            </w:pPr>
            <w:r w:rsidRPr="00BF2504">
              <w:t>Date et heure à laquelle l’enregistrement a été créé ou modifié pour la dernière fois dans la base de données source.</w:t>
            </w:r>
          </w:p>
        </w:tc>
      </w:tr>
      <w:tr w:rsidR="00783967" w:rsidRPr="00BF2504" w14:paraId="43A373C2" w14:textId="77777777" w:rsidTr="00783967">
        <w:trPr>
          <w:cantSplit/>
          <w:trHeight w:val="432"/>
        </w:trPr>
        <w:tc>
          <w:tcPr>
            <w:tcW w:w="1070" w:type="pct"/>
            <w:vAlign w:val="center"/>
          </w:tcPr>
          <w:p w14:paraId="5708F08C" w14:textId="77777777" w:rsidR="00783967" w:rsidRPr="00BF2504" w:rsidRDefault="00783967" w:rsidP="00783967">
            <w:pPr>
              <w:pStyle w:val="TableColumnNameMIRB"/>
            </w:pPr>
            <w:r w:rsidRPr="00BF2504">
              <w:t>EXPIRY_</w:t>
            </w:r>
          </w:p>
          <w:p w14:paraId="0D00FC63" w14:textId="77777777" w:rsidR="00783967" w:rsidRPr="00BF2504" w:rsidRDefault="00783967" w:rsidP="00783967">
            <w:pPr>
              <w:pStyle w:val="TableColumnNameMIRB"/>
            </w:pPr>
            <w:r w:rsidRPr="00BF2504">
              <w:t>DATETIME</w:t>
            </w:r>
          </w:p>
        </w:tc>
        <w:tc>
          <w:tcPr>
            <w:tcW w:w="981" w:type="pct"/>
            <w:vAlign w:val="center"/>
          </w:tcPr>
          <w:p w14:paraId="79DF070D" w14:textId="77777777" w:rsidR="00783967" w:rsidRPr="00BF2504" w:rsidRDefault="00783967" w:rsidP="00783967">
            <w:pPr>
              <w:pStyle w:val="TableBodyTextMIRB"/>
            </w:pPr>
            <w:r w:rsidRPr="00BF2504">
              <w:t>DATE</w:t>
            </w:r>
          </w:p>
        </w:tc>
        <w:tc>
          <w:tcPr>
            <w:tcW w:w="653" w:type="pct"/>
            <w:vAlign w:val="center"/>
          </w:tcPr>
          <w:p w14:paraId="7C1E7A8D" w14:textId="5816EE44" w:rsidR="00783967" w:rsidRPr="00BF2504" w:rsidRDefault="00A60099" w:rsidP="00783967">
            <w:pPr>
              <w:pStyle w:val="TableBodyTextMIRB"/>
            </w:pPr>
            <w:r w:rsidRPr="00BF2504">
              <w:t>Non</w:t>
            </w:r>
          </w:p>
        </w:tc>
        <w:tc>
          <w:tcPr>
            <w:tcW w:w="777" w:type="pct"/>
            <w:vAlign w:val="center"/>
          </w:tcPr>
          <w:p w14:paraId="385064BD" w14:textId="77777777" w:rsidR="00783967" w:rsidRPr="00BF2504" w:rsidRDefault="00783967" w:rsidP="00783967">
            <w:pPr>
              <w:pStyle w:val="TableBodyTextMIRB"/>
            </w:pPr>
            <w:r w:rsidRPr="00BF2504">
              <w:t>EXP_DATE</w:t>
            </w:r>
          </w:p>
        </w:tc>
        <w:tc>
          <w:tcPr>
            <w:tcW w:w="1519" w:type="pct"/>
            <w:vAlign w:val="center"/>
          </w:tcPr>
          <w:p w14:paraId="7F3587B0" w14:textId="10DFB57B" w:rsidR="00783967" w:rsidRPr="00BF2504" w:rsidRDefault="005C4795" w:rsidP="00783967">
            <w:pPr>
              <w:pStyle w:val="TableBodyTextMIRB"/>
            </w:pPr>
            <w:r w:rsidRPr="00BF2504">
              <w:t>Date/heure à laquelle l’enregistrement est devenu inutilisable.</w:t>
            </w:r>
          </w:p>
        </w:tc>
      </w:tr>
    </w:tbl>
    <w:p w14:paraId="709CA706" w14:textId="112D6A8D" w:rsidR="00783967" w:rsidRPr="00BF2504" w:rsidRDefault="00783967" w:rsidP="00783967">
      <w:pPr>
        <w:pStyle w:val="BodyAccessibleTextMIRB"/>
        <w:spacing w:before="240"/>
        <w:jc w:val="center"/>
        <w:rPr>
          <w:b/>
        </w:rPr>
      </w:pPr>
      <w:r w:rsidRPr="00BF2504">
        <w:rPr>
          <w:b/>
        </w:rPr>
        <w:t xml:space="preserve">ORN_AGENCY_NAME_LIST </w:t>
      </w:r>
      <w:r w:rsidR="0002282E" w:rsidRPr="00BF2504">
        <w:rPr>
          <w:b/>
        </w:rPr>
        <w:t>– Valeurs admissibles</w:t>
      </w:r>
    </w:p>
    <w:tbl>
      <w:tblPr>
        <w:tblStyle w:val="TableGrid1"/>
        <w:tblW w:w="5000" w:type="pct"/>
        <w:jc w:val="center"/>
        <w:tblLayout w:type="fixed"/>
        <w:tblLook w:val="04A0" w:firstRow="1" w:lastRow="0" w:firstColumn="1" w:lastColumn="0" w:noHBand="0" w:noVBand="1"/>
        <w:tblCaption w:val="Valeurs admissables: ORN_AGENCY_NAME_LIST"/>
        <w:tblDescription w:val="La table répertorie toutes les valeurs autorisées pour ORN_AGENCY_NAME_LIST."/>
      </w:tblPr>
      <w:tblGrid>
        <w:gridCol w:w="3809"/>
        <w:gridCol w:w="1675"/>
        <w:gridCol w:w="3526"/>
        <w:gridCol w:w="1780"/>
      </w:tblGrid>
      <w:tr w:rsidR="00783967" w:rsidRPr="00BF2504" w14:paraId="65E0D06E" w14:textId="77777777" w:rsidTr="00374165">
        <w:trPr>
          <w:cantSplit/>
          <w:tblHeader/>
          <w:jc w:val="center"/>
        </w:trPr>
        <w:tc>
          <w:tcPr>
            <w:tcW w:w="1765" w:type="pct"/>
            <w:vAlign w:val="center"/>
            <w:hideMark/>
          </w:tcPr>
          <w:p w14:paraId="44C0914F" w14:textId="77777777" w:rsidR="00783967" w:rsidRPr="00BF2504" w:rsidRDefault="00783967" w:rsidP="00783967">
            <w:pPr>
              <w:pStyle w:val="TableHeaderRowTextMIRB"/>
            </w:pPr>
            <w:r w:rsidRPr="00BF2504">
              <w:t>AGENCY NAME</w:t>
            </w:r>
          </w:p>
        </w:tc>
        <w:tc>
          <w:tcPr>
            <w:tcW w:w="776" w:type="pct"/>
            <w:noWrap/>
            <w:vAlign w:val="center"/>
            <w:hideMark/>
          </w:tcPr>
          <w:p w14:paraId="2A934E8E" w14:textId="77777777" w:rsidR="00783967" w:rsidRPr="00BF2504" w:rsidRDefault="00783967" w:rsidP="00783967">
            <w:pPr>
              <w:pStyle w:val="TableHeaderRowTextMIRB"/>
            </w:pPr>
            <w:r w:rsidRPr="00BF2504">
              <w:t>AGENCY TYPE</w:t>
            </w:r>
          </w:p>
        </w:tc>
        <w:tc>
          <w:tcPr>
            <w:tcW w:w="1634" w:type="pct"/>
            <w:noWrap/>
            <w:vAlign w:val="center"/>
            <w:hideMark/>
          </w:tcPr>
          <w:p w14:paraId="703962AB" w14:textId="77777777" w:rsidR="00783967" w:rsidRPr="00BF2504" w:rsidRDefault="00783967" w:rsidP="00783967">
            <w:pPr>
              <w:pStyle w:val="TableHeaderRowTextMIRB"/>
            </w:pPr>
            <w:r w:rsidRPr="00BF2504">
              <w:t>AGENCY DESCR</w:t>
            </w:r>
          </w:p>
        </w:tc>
        <w:tc>
          <w:tcPr>
            <w:tcW w:w="825" w:type="pct"/>
            <w:noWrap/>
            <w:vAlign w:val="center"/>
            <w:hideMark/>
          </w:tcPr>
          <w:p w14:paraId="648B2617" w14:textId="77777777" w:rsidR="00783967" w:rsidRPr="00BF2504" w:rsidRDefault="00783967" w:rsidP="00783967">
            <w:pPr>
              <w:pStyle w:val="TableHeaderRowTextMIRB"/>
            </w:pPr>
            <w:r w:rsidRPr="00BF2504">
              <w:t>EXPIRY</w:t>
            </w:r>
          </w:p>
          <w:p w14:paraId="494136D1" w14:textId="77777777" w:rsidR="00783967" w:rsidRPr="00BF2504" w:rsidRDefault="00783967" w:rsidP="00783967">
            <w:pPr>
              <w:pStyle w:val="TableHeaderRowTextMIRB"/>
            </w:pPr>
            <w:r w:rsidRPr="00BF2504">
              <w:t>DATETIME</w:t>
            </w:r>
          </w:p>
        </w:tc>
      </w:tr>
      <w:tr w:rsidR="00783967" w:rsidRPr="00BF2504" w14:paraId="31F7A5C9" w14:textId="77777777" w:rsidTr="00374165">
        <w:trPr>
          <w:cantSplit/>
          <w:trHeight w:val="300"/>
          <w:jc w:val="center"/>
        </w:trPr>
        <w:tc>
          <w:tcPr>
            <w:tcW w:w="1765" w:type="pct"/>
            <w:vAlign w:val="center"/>
            <w:hideMark/>
          </w:tcPr>
          <w:p w14:paraId="7CA90A5D" w14:textId="77777777" w:rsidR="00783967" w:rsidRPr="00BF2504" w:rsidRDefault="00783967" w:rsidP="00783967">
            <w:pPr>
              <w:pStyle w:val="TableBodyTextMIRB"/>
              <w:rPr>
                <w:rFonts w:eastAsia="Times New Roman"/>
                <w:lang w:eastAsia="en-CA"/>
              </w:rPr>
            </w:pPr>
            <w:r w:rsidRPr="00BF2504">
              <w:t>ELECTIONS AND STATISTICS CANADA</w:t>
            </w:r>
          </w:p>
        </w:tc>
        <w:tc>
          <w:tcPr>
            <w:tcW w:w="776" w:type="pct"/>
            <w:vAlign w:val="center"/>
            <w:hideMark/>
          </w:tcPr>
          <w:p w14:paraId="7BFF7C08" w14:textId="77777777" w:rsidR="00783967" w:rsidRPr="00BF2504" w:rsidRDefault="00783967" w:rsidP="00783967">
            <w:pPr>
              <w:pStyle w:val="TableBodyTextMIRB"/>
              <w:rPr>
                <w:rFonts w:eastAsia="Times New Roman"/>
                <w:lang w:eastAsia="en-CA"/>
              </w:rPr>
            </w:pPr>
            <w:r w:rsidRPr="00BF2504">
              <w:t>FEDERAL</w:t>
            </w:r>
          </w:p>
        </w:tc>
        <w:tc>
          <w:tcPr>
            <w:tcW w:w="1634" w:type="pct"/>
            <w:vAlign w:val="center"/>
            <w:hideMark/>
          </w:tcPr>
          <w:p w14:paraId="13462EA1" w14:textId="77777777" w:rsidR="00783967" w:rsidRPr="00BF2504" w:rsidRDefault="00783967" w:rsidP="00783967">
            <w:pPr>
              <w:pStyle w:val="TableBodyTextMIRB"/>
              <w:rPr>
                <w:rFonts w:eastAsia="Times New Roman"/>
                <w:lang w:eastAsia="en-CA"/>
              </w:rPr>
            </w:pPr>
            <w:r w:rsidRPr="00BF2504">
              <w:t>NGD</w:t>
            </w:r>
          </w:p>
        </w:tc>
        <w:tc>
          <w:tcPr>
            <w:tcW w:w="825" w:type="pct"/>
            <w:noWrap/>
            <w:vAlign w:val="center"/>
            <w:hideMark/>
          </w:tcPr>
          <w:p w14:paraId="06778360" w14:textId="46FDEF2E" w:rsidR="00783967" w:rsidRPr="00BF2504" w:rsidRDefault="002D61AA" w:rsidP="00783967">
            <w:pPr>
              <w:pStyle w:val="TableBodyTextMIRB"/>
              <w:rPr>
                <w:rFonts w:eastAsia="Times New Roman"/>
                <w:lang w:eastAsia="en-CA"/>
              </w:rPr>
            </w:pPr>
            <w:r w:rsidRPr="00BF2504">
              <w:rPr>
                <w:rFonts w:eastAsia="Times New Roman"/>
                <w:lang w:eastAsia="en-CA"/>
              </w:rPr>
              <w:t>Sans objet</w:t>
            </w:r>
          </w:p>
        </w:tc>
      </w:tr>
      <w:tr w:rsidR="00783967" w:rsidRPr="00BF2504" w14:paraId="1FC93AC8" w14:textId="77777777" w:rsidTr="00374165">
        <w:trPr>
          <w:cantSplit/>
          <w:trHeight w:val="300"/>
          <w:jc w:val="center"/>
        </w:trPr>
        <w:tc>
          <w:tcPr>
            <w:tcW w:w="1765" w:type="pct"/>
            <w:vAlign w:val="center"/>
            <w:hideMark/>
          </w:tcPr>
          <w:p w14:paraId="049FD46F" w14:textId="77777777" w:rsidR="00783967" w:rsidRPr="00BF2504" w:rsidRDefault="00783967" w:rsidP="00783967">
            <w:pPr>
              <w:pStyle w:val="TableBodyTextMIRB"/>
              <w:rPr>
                <w:rFonts w:eastAsia="Times New Roman"/>
                <w:lang w:eastAsia="en-CA"/>
              </w:rPr>
            </w:pPr>
            <w:r w:rsidRPr="00BF2504">
              <w:t>NRCAN</w:t>
            </w:r>
          </w:p>
        </w:tc>
        <w:tc>
          <w:tcPr>
            <w:tcW w:w="776" w:type="pct"/>
            <w:vAlign w:val="center"/>
            <w:hideMark/>
          </w:tcPr>
          <w:p w14:paraId="02A55396" w14:textId="77777777" w:rsidR="00783967" w:rsidRPr="00BF2504" w:rsidRDefault="00783967" w:rsidP="00783967">
            <w:pPr>
              <w:pStyle w:val="TableBodyTextMIRB"/>
              <w:rPr>
                <w:rFonts w:eastAsia="Times New Roman"/>
                <w:lang w:eastAsia="en-CA"/>
              </w:rPr>
            </w:pPr>
            <w:r w:rsidRPr="00BF2504">
              <w:t>FEDERAL</w:t>
            </w:r>
          </w:p>
        </w:tc>
        <w:tc>
          <w:tcPr>
            <w:tcW w:w="1634" w:type="pct"/>
            <w:vAlign w:val="center"/>
            <w:hideMark/>
          </w:tcPr>
          <w:p w14:paraId="1B8449E2" w14:textId="77777777" w:rsidR="00783967" w:rsidRPr="00BF2504" w:rsidRDefault="00783967" w:rsidP="00783967">
            <w:pPr>
              <w:pStyle w:val="TableBodyTextMIRB"/>
              <w:rPr>
                <w:rFonts w:eastAsia="Times New Roman"/>
                <w:lang w:eastAsia="en-CA"/>
              </w:rPr>
            </w:pPr>
            <w:r w:rsidRPr="00BF2504">
              <w:t>Natural Resources Canada</w:t>
            </w:r>
          </w:p>
        </w:tc>
        <w:tc>
          <w:tcPr>
            <w:tcW w:w="825" w:type="pct"/>
            <w:noWrap/>
            <w:vAlign w:val="center"/>
            <w:hideMark/>
          </w:tcPr>
          <w:p w14:paraId="3D1312E9" w14:textId="680AB7BF" w:rsidR="00783967" w:rsidRPr="00BF2504" w:rsidRDefault="002D61AA" w:rsidP="00783967">
            <w:r w:rsidRPr="00BF2504">
              <w:rPr>
                <w:rFonts w:eastAsia="Times New Roman"/>
                <w:lang w:eastAsia="en-CA"/>
              </w:rPr>
              <w:t>Sans objet</w:t>
            </w:r>
          </w:p>
        </w:tc>
      </w:tr>
      <w:tr w:rsidR="00783967" w:rsidRPr="00BF2504" w14:paraId="1395F169" w14:textId="77777777" w:rsidTr="00374165">
        <w:trPr>
          <w:cantSplit/>
          <w:trHeight w:val="300"/>
          <w:jc w:val="center"/>
        </w:trPr>
        <w:tc>
          <w:tcPr>
            <w:tcW w:w="1765" w:type="pct"/>
            <w:vAlign w:val="center"/>
            <w:hideMark/>
          </w:tcPr>
          <w:p w14:paraId="05E0BEBC" w14:textId="77777777" w:rsidR="00783967" w:rsidRPr="00BF2504" w:rsidRDefault="00783967" w:rsidP="00783967">
            <w:pPr>
              <w:pStyle w:val="TableBodyTextMIRB"/>
              <w:rPr>
                <w:rFonts w:eastAsia="Times New Roman"/>
                <w:lang w:eastAsia="en-CA"/>
              </w:rPr>
            </w:pPr>
            <w:r w:rsidRPr="00BF2504">
              <w:lastRenderedPageBreak/>
              <w:t>CITY OF BARRIE</w:t>
            </w:r>
          </w:p>
        </w:tc>
        <w:tc>
          <w:tcPr>
            <w:tcW w:w="776" w:type="pct"/>
            <w:vAlign w:val="center"/>
            <w:hideMark/>
          </w:tcPr>
          <w:p w14:paraId="1A01EEF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73A3EB1" w14:textId="77777777" w:rsidR="00783967" w:rsidRPr="00BF2504" w:rsidRDefault="00783967" w:rsidP="00783967">
            <w:pPr>
              <w:pStyle w:val="TableBodyTextMIRB"/>
              <w:rPr>
                <w:rFonts w:eastAsia="Times New Roman"/>
                <w:lang w:eastAsia="en-CA"/>
              </w:rPr>
            </w:pPr>
            <w:r w:rsidRPr="00BF2504">
              <w:t>BARRIE</w:t>
            </w:r>
          </w:p>
        </w:tc>
        <w:tc>
          <w:tcPr>
            <w:tcW w:w="825" w:type="pct"/>
            <w:noWrap/>
            <w:vAlign w:val="center"/>
            <w:hideMark/>
          </w:tcPr>
          <w:p w14:paraId="708403E2" w14:textId="44E5F821" w:rsidR="00783967" w:rsidRPr="00BF2504" w:rsidRDefault="002D61AA" w:rsidP="00783967">
            <w:r w:rsidRPr="00BF2504">
              <w:rPr>
                <w:rFonts w:eastAsia="Times New Roman"/>
                <w:lang w:eastAsia="en-CA"/>
              </w:rPr>
              <w:t>Sans objet</w:t>
            </w:r>
          </w:p>
        </w:tc>
      </w:tr>
      <w:tr w:rsidR="00783967" w:rsidRPr="00BF2504" w14:paraId="56C16A61" w14:textId="77777777" w:rsidTr="00374165">
        <w:trPr>
          <w:cantSplit/>
          <w:trHeight w:val="300"/>
          <w:jc w:val="center"/>
        </w:trPr>
        <w:tc>
          <w:tcPr>
            <w:tcW w:w="1765" w:type="pct"/>
            <w:vAlign w:val="center"/>
            <w:hideMark/>
          </w:tcPr>
          <w:p w14:paraId="7A5B09CE" w14:textId="77777777" w:rsidR="00783967" w:rsidRPr="00BF2504" w:rsidRDefault="00783967" w:rsidP="00783967">
            <w:pPr>
              <w:pStyle w:val="TableBodyTextMIRB"/>
              <w:rPr>
                <w:rFonts w:eastAsia="Times New Roman"/>
                <w:lang w:eastAsia="en-CA"/>
              </w:rPr>
            </w:pPr>
            <w:r w:rsidRPr="00BF2504">
              <w:t>CITY OF BELLEVILLE</w:t>
            </w:r>
          </w:p>
        </w:tc>
        <w:tc>
          <w:tcPr>
            <w:tcW w:w="776" w:type="pct"/>
            <w:vAlign w:val="center"/>
            <w:hideMark/>
          </w:tcPr>
          <w:p w14:paraId="11941AA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9D0159E" w14:textId="77777777" w:rsidR="00783967" w:rsidRPr="00BF2504" w:rsidRDefault="00783967" w:rsidP="00783967">
            <w:pPr>
              <w:pStyle w:val="TableBodyTextMIRB"/>
              <w:rPr>
                <w:rFonts w:eastAsia="Times New Roman"/>
                <w:lang w:eastAsia="en-CA"/>
              </w:rPr>
            </w:pPr>
            <w:r w:rsidRPr="00BF2504">
              <w:t>BELLEVILLE</w:t>
            </w:r>
          </w:p>
        </w:tc>
        <w:tc>
          <w:tcPr>
            <w:tcW w:w="825" w:type="pct"/>
            <w:noWrap/>
            <w:vAlign w:val="center"/>
            <w:hideMark/>
          </w:tcPr>
          <w:p w14:paraId="3EDA4622" w14:textId="7C929783" w:rsidR="00783967" w:rsidRPr="00BF2504" w:rsidRDefault="002D61AA" w:rsidP="00783967">
            <w:r w:rsidRPr="00BF2504">
              <w:rPr>
                <w:rFonts w:eastAsia="Times New Roman"/>
                <w:lang w:eastAsia="en-CA"/>
              </w:rPr>
              <w:t>Sans objet</w:t>
            </w:r>
          </w:p>
        </w:tc>
      </w:tr>
      <w:tr w:rsidR="00783967" w:rsidRPr="00BF2504" w14:paraId="79A789B7" w14:textId="77777777" w:rsidTr="00374165">
        <w:trPr>
          <w:cantSplit/>
          <w:trHeight w:val="300"/>
          <w:jc w:val="center"/>
        </w:trPr>
        <w:tc>
          <w:tcPr>
            <w:tcW w:w="1765" w:type="pct"/>
            <w:vAlign w:val="center"/>
            <w:hideMark/>
          </w:tcPr>
          <w:p w14:paraId="551AF7E2" w14:textId="77777777" w:rsidR="00783967" w:rsidRPr="00BF2504" w:rsidRDefault="00783967" w:rsidP="00783967">
            <w:pPr>
              <w:pStyle w:val="TableBodyTextMIRB"/>
              <w:rPr>
                <w:rFonts w:eastAsia="Times New Roman"/>
                <w:lang w:eastAsia="en-CA"/>
              </w:rPr>
            </w:pPr>
            <w:r w:rsidRPr="00BF2504">
              <w:t>CITY OF BRAMPTON</w:t>
            </w:r>
          </w:p>
        </w:tc>
        <w:tc>
          <w:tcPr>
            <w:tcW w:w="776" w:type="pct"/>
            <w:vAlign w:val="center"/>
            <w:hideMark/>
          </w:tcPr>
          <w:p w14:paraId="06A4817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0080021" w14:textId="77777777" w:rsidR="00783967" w:rsidRPr="00BF2504" w:rsidRDefault="00783967" w:rsidP="00783967">
            <w:pPr>
              <w:pStyle w:val="TableBodyTextMIRB"/>
              <w:rPr>
                <w:rFonts w:eastAsia="Times New Roman"/>
                <w:lang w:eastAsia="en-CA"/>
              </w:rPr>
            </w:pPr>
            <w:r w:rsidRPr="00BF2504">
              <w:t>BRAMPTON</w:t>
            </w:r>
          </w:p>
        </w:tc>
        <w:tc>
          <w:tcPr>
            <w:tcW w:w="825" w:type="pct"/>
            <w:noWrap/>
            <w:vAlign w:val="center"/>
            <w:hideMark/>
          </w:tcPr>
          <w:p w14:paraId="7DF9F7E2" w14:textId="005F7F69" w:rsidR="00783967" w:rsidRPr="00BF2504" w:rsidRDefault="002D61AA" w:rsidP="00783967">
            <w:r w:rsidRPr="00BF2504">
              <w:rPr>
                <w:rFonts w:eastAsia="Times New Roman"/>
                <w:lang w:eastAsia="en-CA"/>
              </w:rPr>
              <w:t>Sans objet</w:t>
            </w:r>
          </w:p>
        </w:tc>
      </w:tr>
      <w:tr w:rsidR="00783967" w:rsidRPr="00BF2504" w14:paraId="49F4F53F" w14:textId="77777777" w:rsidTr="00374165">
        <w:trPr>
          <w:cantSplit/>
          <w:trHeight w:val="300"/>
          <w:jc w:val="center"/>
        </w:trPr>
        <w:tc>
          <w:tcPr>
            <w:tcW w:w="1765" w:type="pct"/>
            <w:vAlign w:val="center"/>
            <w:hideMark/>
          </w:tcPr>
          <w:p w14:paraId="2B5B31FC" w14:textId="77777777" w:rsidR="00783967" w:rsidRPr="00BF2504" w:rsidRDefault="00783967" w:rsidP="00783967">
            <w:pPr>
              <w:pStyle w:val="TableBodyTextMIRB"/>
              <w:rPr>
                <w:rFonts w:eastAsia="Times New Roman"/>
                <w:lang w:eastAsia="en-CA"/>
              </w:rPr>
            </w:pPr>
            <w:r w:rsidRPr="00BF2504">
              <w:t>CITY OF BRANTFORD</w:t>
            </w:r>
          </w:p>
        </w:tc>
        <w:tc>
          <w:tcPr>
            <w:tcW w:w="776" w:type="pct"/>
            <w:vAlign w:val="center"/>
            <w:hideMark/>
          </w:tcPr>
          <w:p w14:paraId="649957C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9CA49B5" w14:textId="77777777" w:rsidR="00783967" w:rsidRPr="00BF2504" w:rsidRDefault="00783967" w:rsidP="00783967">
            <w:pPr>
              <w:pStyle w:val="TableBodyTextMIRB"/>
              <w:rPr>
                <w:rFonts w:eastAsia="Times New Roman"/>
                <w:lang w:eastAsia="en-CA"/>
              </w:rPr>
            </w:pPr>
            <w:r w:rsidRPr="00BF2504">
              <w:t>BRANTFORD</w:t>
            </w:r>
          </w:p>
        </w:tc>
        <w:tc>
          <w:tcPr>
            <w:tcW w:w="825" w:type="pct"/>
            <w:noWrap/>
            <w:vAlign w:val="center"/>
            <w:hideMark/>
          </w:tcPr>
          <w:p w14:paraId="107A96B9" w14:textId="387D1D46" w:rsidR="00783967" w:rsidRPr="00BF2504" w:rsidRDefault="002D61AA" w:rsidP="00783967">
            <w:r w:rsidRPr="00BF2504">
              <w:rPr>
                <w:rFonts w:eastAsia="Times New Roman"/>
                <w:lang w:eastAsia="en-CA"/>
              </w:rPr>
              <w:t>Sans objet</w:t>
            </w:r>
          </w:p>
        </w:tc>
      </w:tr>
      <w:tr w:rsidR="00783967" w:rsidRPr="00BF2504" w14:paraId="03B976B3" w14:textId="77777777" w:rsidTr="00374165">
        <w:trPr>
          <w:cantSplit/>
          <w:trHeight w:val="300"/>
          <w:jc w:val="center"/>
        </w:trPr>
        <w:tc>
          <w:tcPr>
            <w:tcW w:w="1765" w:type="pct"/>
            <w:vAlign w:val="center"/>
            <w:hideMark/>
          </w:tcPr>
          <w:p w14:paraId="55715B03" w14:textId="77777777" w:rsidR="00783967" w:rsidRPr="00BF2504" w:rsidRDefault="00783967" w:rsidP="00783967">
            <w:pPr>
              <w:pStyle w:val="TableBodyTextMIRB"/>
              <w:rPr>
                <w:rFonts w:eastAsia="Times New Roman"/>
                <w:lang w:eastAsia="en-CA"/>
              </w:rPr>
            </w:pPr>
            <w:r w:rsidRPr="00BF2504">
              <w:t>CITY OF BROCKVILLE</w:t>
            </w:r>
          </w:p>
        </w:tc>
        <w:tc>
          <w:tcPr>
            <w:tcW w:w="776" w:type="pct"/>
            <w:vAlign w:val="center"/>
            <w:hideMark/>
          </w:tcPr>
          <w:p w14:paraId="78BD55D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293B59C" w14:textId="77777777" w:rsidR="00783967" w:rsidRPr="00BF2504" w:rsidRDefault="00783967" w:rsidP="00783967">
            <w:pPr>
              <w:pStyle w:val="TableBodyTextMIRB"/>
              <w:rPr>
                <w:rFonts w:eastAsia="Times New Roman"/>
                <w:lang w:eastAsia="en-CA"/>
              </w:rPr>
            </w:pPr>
            <w:r w:rsidRPr="00BF2504">
              <w:t>BROCKVILLE</w:t>
            </w:r>
          </w:p>
        </w:tc>
        <w:tc>
          <w:tcPr>
            <w:tcW w:w="825" w:type="pct"/>
            <w:noWrap/>
            <w:vAlign w:val="center"/>
            <w:hideMark/>
          </w:tcPr>
          <w:p w14:paraId="47AAEFAC" w14:textId="444EB22E" w:rsidR="00783967" w:rsidRPr="00BF2504" w:rsidRDefault="002D61AA" w:rsidP="00783967">
            <w:r w:rsidRPr="00BF2504">
              <w:rPr>
                <w:rFonts w:eastAsia="Times New Roman"/>
                <w:lang w:eastAsia="en-CA"/>
              </w:rPr>
              <w:t>Sans objet</w:t>
            </w:r>
          </w:p>
        </w:tc>
      </w:tr>
      <w:tr w:rsidR="00783967" w:rsidRPr="00BF2504" w14:paraId="0CAD436B" w14:textId="77777777" w:rsidTr="00374165">
        <w:trPr>
          <w:cantSplit/>
          <w:trHeight w:val="300"/>
          <w:jc w:val="center"/>
        </w:trPr>
        <w:tc>
          <w:tcPr>
            <w:tcW w:w="1765" w:type="pct"/>
            <w:vAlign w:val="center"/>
            <w:hideMark/>
          </w:tcPr>
          <w:p w14:paraId="7D0B6300" w14:textId="77777777" w:rsidR="00783967" w:rsidRPr="00BF2504" w:rsidRDefault="00783967" w:rsidP="00783967">
            <w:pPr>
              <w:pStyle w:val="TableBodyTextMIRB"/>
              <w:rPr>
                <w:rFonts w:eastAsia="Times New Roman"/>
                <w:lang w:eastAsia="en-CA"/>
              </w:rPr>
            </w:pPr>
            <w:r w:rsidRPr="00BF2504">
              <w:t>CITY OF BURLINGTON</w:t>
            </w:r>
          </w:p>
        </w:tc>
        <w:tc>
          <w:tcPr>
            <w:tcW w:w="776" w:type="pct"/>
            <w:vAlign w:val="center"/>
            <w:hideMark/>
          </w:tcPr>
          <w:p w14:paraId="38E1FD1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0B86D7F" w14:textId="77777777" w:rsidR="00783967" w:rsidRPr="00BF2504" w:rsidRDefault="00783967" w:rsidP="00783967">
            <w:pPr>
              <w:pStyle w:val="TableBodyTextMIRB"/>
              <w:rPr>
                <w:rFonts w:eastAsia="Times New Roman"/>
                <w:lang w:eastAsia="en-CA"/>
              </w:rPr>
            </w:pPr>
            <w:r w:rsidRPr="00BF2504">
              <w:t>BURLINGTON</w:t>
            </w:r>
          </w:p>
        </w:tc>
        <w:tc>
          <w:tcPr>
            <w:tcW w:w="825" w:type="pct"/>
            <w:noWrap/>
            <w:vAlign w:val="center"/>
            <w:hideMark/>
          </w:tcPr>
          <w:p w14:paraId="4E4D75CE" w14:textId="67BBA625" w:rsidR="00783967" w:rsidRPr="00BF2504" w:rsidRDefault="002D61AA" w:rsidP="00783967">
            <w:r w:rsidRPr="00BF2504">
              <w:rPr>
                <w:rFonts w:eastAsia="Times New Roman"/>
                <w:lang w:eastAsia="en-CA"/>
              </w:rPr>
              <w:t>Sans objet</w:t>
            </w:r>
          </w:p>
        </w:tc>
      </w:tr>
      <w:tr w:rsidR="00783967" w:rsidRPr="00BF2504" w14:paraId="22DFC9E5" w14:textId="77777777" w:rsidTr="00374165">
        <w:trPr>
          <w:cantSplit/>
          <w:trHeight w:val="300"/>
          <w:jc w:val="center"/>
        </w:trPr>
        <w:tc>
          <w:tcPr>
            <w:tcW w:w="1765" w:type="pct"/>
            <w:vAlign w:val="center"/>
            <w:hideMark/>
          </w:tcPr>
          <w:p w14:paraId="6E0022B4" w14:textId="77777777" w:rsidR="00783967" w:rsidRPr="00BF2504" w:rsidRDefault="00783967" w:rsidP="00783967">
            <w:pPr>
              <w:pStyle w:val="TableBodyTextMIRB"/>
              <w:rPr>
                <w:rFonts w:eastAsia="Times New Roman"/>
                <w:lang w:eastAsia="en-CA"/>
              </w:rPr>
            </w:pPr>
            <w:r w:rsidRPr="00BF2504">
              <w:t>CITY OF CAMBRIDGE</w:t>
            </w:r>
          </w:p>
        </w:tc>
        <w:tc>
          <w:tcPr>
            <w:tcW w:w="776" w:type="pct"/>
            <w:vAlign w:val="center"/>
            <w:hideMark/>
          </w:tcPr>
          <w:p w14:paraId="1640547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CF63E6A" w14:textId="77777777" w:rsidR="00783967" w:rsidRPr="00BF2504" w:rsidRDefault="00783967" w:rsidP="00783967">
            <w:pPr>
              <w:pStyle w:val="TableBodyTextMIRB"/>
              <w:rPr>
                <w:rFonts w:eastAsia="Times New Roman"/>
                <w:lang w:eastAsia="en-CA"/>
              </w:rPr>
            </w:pPr>
            <w:r w:rsidRPr="00BF2504">
              <w:t>CAMBRIDGE</w:t>
            </w:r>
          </w:p>
        </w:tc>
        <w:tc>
          <w:tcPr>
            <w:tcW w:w="825" w:type="pct"/>
            <w:noWrap/>
            <w:vAlign w:val="center"/>
            <w:hideMark/>
          </w:tcPr>
          <w:p w14:paraId="4DC53DC7" w14:textId="03932CB8" w:rsidR="00783967" w:rsidRPr="00BF2504" w:rsidRDefault="002D61AA" w:rsidP="00783967">
            <w:r w:rsidRPr="00BF2504">
              <w:rPr>
                <w:rFonts w:eastAsia="Times New Roman"/>
                <w:lang w:eastAsia="en-CA"/>
              </w:rPr>
              <w:t>Sans objet</w:t>
            </w:r>
          </w:p>
        </w:tc>
      </w:tr>
      <w:tr w:rsidR="00783967" w:rsidRPr="00BF2504" w14:paraId="08907369" w14:textId="77777777" w:rsidTr="00374165">
        <w:trPr>
          <w:cantSplit/>
          <w:trHeight w:val="300"/>
          <w:jc w:val="center"/>
        </w:trPr>
        <w:tc>
          <w:tcPr>
            <w:tcW w:w="1765" w:type="pct"/>
            <w:vAlign w:val="center"/>
            <w:hideMark/>
          </w:tcPr>
          <w:p w14:paraId="7E511E6B" w14:textId="77777777" w:rsidR="00783967" w:rsidRPr="00BF2504" w:rsidRDefault="00783967" w:rsidP="00783967">
            <w:pPr>
              <w:pStyle w:val="TableBodyTextMIRB"/>
              <w:rPr>
                <w:rFonts w:eastAsia="Times New Roman"/>
                <w:lang w:eastAsia="en-CA"/>
              </w:rPr>
            </w:pPr>
            <w:r w:rsidRPr="00BF2504">
              <w:t>CITY OF CLARENCE-ROCKLAND</w:t>
            </w:r>
          </w:p>
        </w:tc>
        <w:tc>
          <w:tcPr>
            <w:tcW w:w="776" w:type="pct"/>
            <w:vAlign w:val="center"/>
            <w:hideMark/>
          </w:tcPr>
          <w:p w14:paraId="0908F2F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75DF6ED" w14:textId="77777777" w:rsidR="00783967" w:rsidRPr="00BF2504" w:rsidRDefault="00783967" w:rsidP="00783967">
            <w:pPr>
              <w:pStyle w:val="TableBodyTextMIRB"/>
              <w:rPr>
                <w:rFonts w:eastAsia="Times New Roman"/>
                <w:lang w:eastAsia="en-CA"/>
              </w:rPr>
            </w:pPr>
            <w:r w:rsidRPr="00BF2504">
              <w:t>CLARENCE-ROCKLAND</w:t>
            </w:r>
          </w:p>
        </w:tc>
        <w:tc>
          <w:tcPr>
            <w:tcW w:w="825" w:type="pct"/>
            <w:noWrap/>
            <w:vAlign w:val="center"/>
            <w:hideMark/>
          </w:tcPr>
          <w:p w14:paraId="2AD6ABFB" w14:textId="3AF78EAE" w:rsidR="00783967" w:rsidRPr="00BF2504" w:rsidRDefault="002D61AA" w:rsidP="00783967">
            <w:r w:rsidRPr="00BF2504">
              <w:rPr>
                <w:rFonts w:eastAsia="Times New Roman"/>
                <w:lang w:eastAsia="en-CA"/>
              </w:rPr>
              <w:t>Sans objet</w:t>
            </w:r>
          </w:p>
        </w:tc>
      </w:tr>
      <w:tr w:rsidR="00783967" w:rsidRPr="00BF2504" w14:paraId="4EEA81DC" w14:textId="77777777" w:rsidTr="00374165">
        <w:trPr>
          <w:cantSplit/>
          <w:trHeight w:val="300"/>
          <w:jc w:val="center"/>
        </w:trPr>
        <w:tc>
          <w:tcPr>
            <w:tcW w:w="1765" w:type="pct"/>
            <w:vAlign w:val="center"/>
            <w:hideMark/>
          </w:tcPr>
          <w:p w14:paraId="28A8319A" w14:textId="77777777" w:rsidR="00783967" w:rsidRPr="00BF2504" w:rsidRDefault="00783967" w:rsidP="00783967">
            <w:pPr>
              <w:pStyle w:val="TableBodyTextMIRB"/>
              <w:rPr>
                <w:rFonts w:eastAsia="Times New Roman"/>
                <w:lang w:eastAsia="en-CA"/>
              </w:rPr>
            </w:pPr>
            <w:r w:rsidRPr="00BF2504">
              <w:t>CITY OF CORNWALL</w:t>
            </w:r>
          </w:p>
        </w:tc>
        <w:tc>
          <w:tcPr>
            <w:tcW w:w="776" w:type="pct"/>
            <w:vAlign w:val="center"/>
            <w:hideMark/>
          </w:tcPr>
          <w:p w14:paraId="5783AC1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16E1C09" w14:textId="77777777" w:rsidR="00783967" w:rsidRPr="00BF2504" w:rsidRDefault="00783967" w:rsidP="00783967">
            <w:pPr>
              <w:pStyle w:val="TableBodyTextMIRB"/>
              <w:rPr>
                <w:rFonts w:eastAsia="Times New Roman"/>
                <w:lang w:eastAsia="en-CA"/>
              </w:rPr>
            </w:pPr>
            <w:r w:rsidRPr="00BF2504">
              <w:t>CORNWALL</w:t>
            </w:r>
          </w:p>
        </w:tc>
        <w:tc>
          <w:tcPr>
            <w:tcW w:w="825" w:type="pct"/>
            <w:noWrap/>
            <w:vAlign w:val="center"/>
            <w:hideMark/>
          </w:tcPr>
          <w:p w14:paraId="2836871F" w14:textId="41367FAA" w:rsidR="00783967" w:rsidRPr="00BF2504" w:rsidRDefault="002D61AA" w:rsidP="00783967">
            <w:r w:rsidRPr="00BF2504">
              <w:rPr>
                <w:rFonts w:eastAsia="Times New Roman"/>
                <w:lang w:eastAsia="en-CA"/>
              </w:rPr>
              <w:t>Sans objet</w:t>
            </w:r>
          </w:p>
        </w:tc>
      </w:tr>
      <w:tr w:rsidR="00783967" w:rsidRPr="00BF2504" w14:paraId="05A4275F" w14:textId="77777777" w:rsidTr="00374165">
        <w:trPr>
          <w:cantSplit/>
          <w:trHeight w:val="300"/>
          <w:jc w:val="center"/>
        </w:trPr>
        <w:tc>
          <w:tcPr>
            <w:tcW w:w="1765" w:type="pct"/>
            <w:vAlign w:val="center"/>
            <w:hideMark/>
          </w:tcPr>
          <w:p w14:paraId="1584A759" w14:textId="77777777" w:rsidR="00783967" w:rsidRPr="00BF2504" w:rsidRDefault="00783967" w:rsidP="00783967">
            <w:pPr>
              <w:pStyle w:val="TableBodyTextMIRB"/>
              <w:rPr>
                <w:rFonts w:eastAsia="Times New Roman"/>
                <w:lang w:eastAsia="en-CA"/>
              </w:rPr>
            </w:pPr>
            <w:r w:rsidRPr="00BF2504">
              <w:t>CITY OF DRYDEN</w:t>
            </w:r>
          </w:p>
        </w:tc>
        <w:tc>
          <w:tcPr>
            <w:tcW w:w="776" w:type="pct"/>
            <w:vAlign w:val="center"/>
            <w:hideMark/>
          </w:tcPr>
          <w:p w14:paraId="1D14AD5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D49C7CE" w14:textId="77777777" w:rsidR="00783967" w:rsidRPr="00BF2504" w:rsidRDefault="00783967" w:rsidP="00783967">
            <w:pPr>
              <w:pStyle w:val="TableBodyTextMIRB"/>
              <w:rPr>
                <w:rFonts w:eastAsia="Times New Roman"/>
                <w:lang w:eastAsia="en-CA"/>
              </w:rPr>
            </w:pPr>
            <w:r w:rsidRPr="00BF2504">
              <w:t>DRYDEN</w:t>
            </w:r>
          </w:p>
        </w:tc>
        <w:tc>
          <w:tcPr>
            <w:tcW w:w="825" w:type="pct"/>
            <w:noWrap/>
            <w:vAlign w:val="center"/>
            <w:hideMark/>
          </w:tcPr>
          <w:p w14:paraId="5282F956" w14:textId="563F9C29" w:rsidR="00783967" w:rsidRPr="00BF2504" w:rsidRDefault="002D61AA" w:rsidP="00783967">
            <w:r w:rsidRPr="00BF2504">
              <w:rPr>
                <w:rFonts w:eastAsia="Times New Roman"/>
                <w:lang w:eastAsia="en-CA"/>
              </w:rPr>
              <w:t>Sans objet</w:t>
            </w:r>
          </w:p>
        </w:tc>
      </w:tr>
      <w:tr w:rsidR="00783967" w:rsidRPr="00BF2504" w14:paraId="194C5ED4" w14:textId="77777777" w:rsidTr="00374165">
        <w:trPr>
          <w:cantSplit/>
          <w:trHeight w:val="300"/>
          <w:jc w:val="center"/>
        </w:trPr>
        <w:tc>
          <w:tcPr>
            <w:tcW w:w="1765" w:type="pct"/>
            <w:vAlign w:val="center"/>
            <w:hideMark/>
          </w:tcPr>
          <w:p w14:paraId="058713CC" w14:textId="77777777" w:rsidR="00783967" w:rsidRPr="00BF2504" w:rsidRDefault="00783967" w:rsidP="00783967">
            <w:pPr>
              <w:pStyle w:val="TableBodyTextMIRB"/>
              <w:rPr>
                <w:rFonts w:eastAsia="Times New Roman"/>
                <w:lang w:eastAsia="en-CA"/>
              </w:rPr>
            </w:pPr>
            <w:r w:rsidRPr="00BF2504">
              <w:t>CITY OF ELLIOT LAKE</w:t>
            </w:r>
          </w:p>
        </w:tc>
        <w:tc>
          <w:tcPr>
            <w:tcW w:w="776" w:type="pct"/>
            <w:vAlign w:val="center"/>
            <w:hideMark/>
          </w:tcPr>
          <w:p w14:paraId="2A0F3A0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530D104" w14:textId="77777777" w:rsidR="00783967" w:rsidRPr="00BF2504" w:rsidRDefault="00783967" w:rsidP="00783967">
            <w:pPr>
              <w:pStyle w:val="TableBodyTextMIRB"/>
              <w:rPr>
                <w:rFonts w:eastAsia="Times New Roman"/>
                <w:lang w:eastAsia="en-CA"/>
              </w:rPr>
            </w:pPr>
            <w:r w:rsidRPr="00BF2504">
              <w:t>ELLIOT LAKE</w:t>
            </w:r>
          </w:p>
        </w:tc>
        <w:tc>
          <w:tcPr>
            <w:tcW w:w="825" w:type="pct"/>
            <w:noWrap/>
            <w:vAlign w:val="center"/>
            <w:hideMark/>
          </w:tcPr>
          <w:p w14:paraId="5CCF5713" w14:textId="58AF3420" w:rsidR="00783967" w:rsidRPr="00BF2504" w:rsidRDefault="002D61AA" w:rsidP="00783967">
            <w:r w:rsidRPr="00BF2504">
              <w:rPr>
                <w:rFonts w:eastAsia="Times New Roman"/>
                <w:lang w:eastAsia="en-CA"/>
              </w:rPr>
              <w:t>Sans objet</w:t>
            </w:r>
          </w:p>
        </w:tc>
      </w:tr>
      <w:tr w:rsidR="00783967" w:rsidRPr="00BF2504" w14:paraId="624F0C92" w14:textId="77777777" w:rsidTr="00374165">
        <w:trPr>
          <w:cantSplit/>
          <w:trHeight w:val="300"/>
          <w:jc w:val="center"/>
        </w:trPr>
        <w:tc>
          <w:tcPr>
            <w:tcW w:w="1765" w:type="pct"/>
            <w:vAlign w:val="center"/>
            <w:hideMark/>
          </w:tcPr>
          <w:p w14:paraId="21DEA636" w14:textId="77777777" w:rsidR="00783967" w:rsidRPr="00BF2504" w:rsidRDefault="00783967" w:rsidP="00783967">
            <w:pPr>
              <w:pStyle w:val="TableBodyTextMIRB"/>
              <w:rPr>
                <w:rFonts w:eastAsia="Times New Roman"/>
                <w:lang w:eastAsia="en-CA"/>
              </w:rPr>
            </w:pPr>
            <w:r w:rsidRPr="00BF2504">
              <w:t>CITY OF GREATER SUDBURY</w:t>
            </w:r>
          </w:p>
        </w:tc>
        <w:tc>
          <w:tcPr>
            <w:tcW w:w="776" w:type="pct"/>
            <w:vAlign w:val="center"/>
            <w:hideMark/>
          </w:tcPr>
          <w:p w14:paraId="759B2C1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CF89E8A" w14:textId="77777777" w:rsidR="00783967" w:rsidRPr="00BF2504" w:rsidRDefault="00783967" w:rsidP="00783967">
            <w:pPr>
              <w:pStyle w:val="TableBodyTextMIRB"/>
              <w:rPr>
                <w:rFonts w:eastAsia="Times New Roman"/>
                <w:lang w:eastAsia="en-CA"/>
              </w:rPr>
            </w:pPr>
            <w:r w:rsidRPr="00BF2504">
              <w:t>GREATER SUDBURY</w:t>
            </w:r>
          </w:p>
        </w:tc>
        <w:tc>
          <w:tcPr>
            <w:tcW w:w="825" w:type="pct"/>
            <w:noWrap/>
            <w:vAlign w:val="center"/>
            <w:hideMark/>
          </w:tcPr>
          <w:p w14:paraId="48E708F2" w14:textId="5943A602" w:rsidR="00783967" w:rsidRPr="00BF2504" w:rsidRDefault="002D61AA" w:rsidP="00783967">
            <w:r w:rsidRPr="00BF2504">
              <w:rPr>
                <w:rFonts w:eastAsia="Times New Roman"/>
                <w:lang w:eastAsia="en-CA"/>
              </w:rPr>
              <w:t>Sans objet</w:t>
            </w:r>
          </w:p>
        </w:tc>
      </w:tr>
      <w:tr w:rsidR="00783967" w:rsidRPr="00BF2504" w14:paraId="0F45CD52" w14:textId="77777777" w:rsidTr="00374165">
        <w:trPr>
          <w:cantSplit/>
          <w:trHeight w:val="300"/>
          <w:jc w:val="center"/>
        </w:trPr>
        <w:tc>
          <w:tcPr>
            <w:tcW w:w="1765" w:type="pct"/>
            <w:vAlign w:val="center"/>
            <w:hideMark/>
          </w:tcPr>
          <w:p w14:paraId="0DA22305" w14:textId="77777777" w:rsidR="00783967" w:rsidRPr="00BF2504" w:rsidRDefault="00783967" w:rsidP="00783967">
            <w:pPr>
              <w:pStyle w:val="TableBodyTextMIRB"/>
              <w:rPr>
                <w:rFonts w:eastAsia="Times New Roman"/>
                <w:lang w:eastAsia="en-CA"/>
              </w:rPr>
            </w:pPr>
            <w:r w:rsidRPr="00BF2504">
              <w:t>CITY OF GUELPH</w:t>
            </w:r>
          </w:p>
        </w:tc>
        <w:tc>
          <w:tcPr>
            <w:tcW w:w="776" w:type="pct"/>
            <w:vAlign w:val="center"/>
            <w:hideMark/>
          </w:tcPr>
          <w:p w14:paraId="2026327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46AA2D2" w14:textId="77777777" w:rsidR="00783967" w:rsidRPr="00BF2504" w:rsidRDefault="00783967" w:rsidP="00783967">
            <w:pPr>
              <w:pStyle w:val="TableBodyTextMIRB"/>
              <w:rPr>
                <w:rFonts w:eastAsia="Times New Roman"/>
                <w:lang w:eastAsia="en-CA"/>
              </w:rPr>
            </w:pPr>
            <w:r w:rsidRPr="00BF2504">
              <w:t>GUELPH</w:t>
            </w:r>
          </w:p>
        </w:tc>
        <w:tc>
          <w:tcPr>
            <w:tcW w:w="825" w:type="pct"/>
            <w:noWrap/>
            <w:vAlign w:val="center"/>
            <w:hideMark/>
          </w:tcPr>
          <w:p w14:paraId="39F536D8" w14:textId="472CAE56" w:rsidR="00783967" w:rsidRPr="00BF2504" w:rsidRDefault="002D61AA" w:rsidP="00783967">
            <w:r w:rsidRPr="00BF2504">
              <w:rPr>
                <w:rFonts w:eastAsia="Times New Roman"/>
                <w:lang w:eastAsia="en-CA"/>
              </w:rPr>
              <w:t>Sans objet</w:t>
            </w:r>
          </w:p>
        </w:tc>
      </w:tr>
      <w:tr w:rsidR="00783967" w:rsidRPr="00BF2504" w14:paraId="13280372" w14:textId="77777777" w:rsidTr="00374165">
        <w:trPr>
          <w:cantSplit/>
          <w:trHeight w:val="300"/>
          <w:jc w:val="center"/>
        </w:trPr>
        <w:tc>
          <w:tcPr>
            <w:tcW w:w="1765" w:type="pct"/>
            <w:vAlign w:val="center"/>
            <w:hideMark/>
          </w:tcPr>
          <w:p w14:paraId="03E275E5" w14:textId="77777777" w:rsidR="00783967" w:rsidRPr="00BF2504" w:rsidRDefault="00783967" w:rsidP="00783967">
            <w:pPr>
              <w:pStyle w:val="TableBodyTextMIRB"/>
              <w:rPr>
                <w:rFonts w:eastAsia="Times New Roman"/>
                <w:lang w:eastAsia="en-CA"/>
              </w:rPr>
            </w:pPr>
            <w:r w:rsidRPr="00BF2504">
              <w:t>CITY OF HAMILTON</w:t>
            </w:r>
          </w:p>
        </w:tc>
        <w:tc>
          <w:tcPr>
            <w:tcW w:w="776" w:type="pct"/>
            <w:vAlign w:val="center"/>
            <w:hideMark/>
          </w:tcPr>
          <w:p w14:paraId="21D1810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D4F8ACF" w14:textId="77777777" w:rsidR="00783967" w:rsidRPr="00BF2504" w:rsidRDefault="00783967" w:rsidP="00783967">
            <w:pPr>
              <w:pStyle w:val="TableBodyTextMIRB"/>
              <w:rPr>
                <w:rFonts w:eastAsia="Times New Roman"/>
                <w:lang w:eastAsia="en-CA"/>
              </w:rPr>
            </w:pPr>
            <w:r w:rsidRPr="00BF2504">
              <w:t>HAMILTON</w:t>
            </w:r>
          </w:p>
        </w:tc>
        <w:tc>
          <w:tcPr>
            <w:tcW w:w="825" w:type="pct"/>
            <w:noWrap/>
            <w:vAlign w:val="center"/>
            <w:hideMark/>
          </w:tcPr>
          <w:p w14:paraId="6F8D19E9" w14:textId="747E2FC2" w:rsidR="00783967" w:rsidRPr="00BF2504" w:rsidRDefault="002D61AA" w:rsidP="00783967">
            <w:r w:rsidRPr="00BF2504">
              <w:rPr>
                <w:rFonts w:eastAsia="Times New Roman"/>
                <w:lang w:eastAsia="en-CA"/>
              </w:rPr>
              <w:t>Sans objet</w:t>
            </w:r>
          </w:p>
        </w:tc>
      </w:tr>
      <w:tr w:rsidR="00783967" w:rsidRPr="00BF2504" w14:paraId="134BCBEE" w14:textId="77777777" w:rsidTr="00374165">
        <w:trPr>
          <w:cantSplit/>
          <w:trHeight w:val="300"/>
          <w:jc w:val="center"/>
        </w:trPr>
        <w:tc>
          <w:tcPr>
            <w:tcW w:w="1765" w:type="pct"/>
            <w:vAlign w:val="center"/>
            <w:hideMark/>
          </w:tcPr>
          <w:p w14:paraId="0118F360" w14:textId="77777777" w:rsidR="00783967" w:rsidRPr="00BF2504" w:rsidRDefault="00783967" w:rsidP="00783967">
            <w:pPr>
              <w:pStyle w:val="TableBodyTextMIRB"/>
              <w:rPr>
                <w:rFonts w:eastAsia="Times New Roman"/>
                <w:lang w:eastAsia="en-CA"/>
              </w:rPr>
            </w:pPr>
            <w:r w:rsidRPr="00BF2504">
              <w:t>CITY OF KAWARTHA LAKES</w:t>
            </w:r>
          </w:p>
        </w:tc>
        <w:tc>
          <w:tcPr>
            <w:tcW w:w="776" w:type="pct"/>
            <w:vAlign w:val="center"/>
            <w:hideMark/>
          </w:tcPr>
          <w:p w14:paraId="353D5DE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E473677" w14:textId="77777777" w:rsidR="00783967" w:rsidRPr="00BF2504" w:rsidRDefault="00783967" w:rsidP="00783967">
            <w:pPr>
              <w:pStyle w:val="TableBodyTextMIRB"/>
              <w:rPr>
                <w:rFonts w:eastAsia="Times New Roman"/>
                <w:lang w:eastAsia="en-CA"/>
              </w:rPr>
            </w:pPr>
            <w:r w:rsidRPr="00BF2504">
              <w:t>KAWARTHA LAKES</w:t>
            </w:r>
          </w:p>
        </w:tc>
        <w:tc>
          <w:tcPr>
            <w:tcW w:w="825" w:type="pct"/>
            <w:noWrap/>
            <w:vAlign w:val="center"/>
            <w:hideMark/>
          </w:tcPr>
          <w:p w14:paraId="5D013B46" w14:textId="65F317C9" w:rsidR="00783967" w:rsidRPr="00BF2504" w:rsidRDefault="002D61AA" w:rsidP="00783967">
            <w:r w:rsidRPr="00BF2504">
              <w:rPr>
                <w:rFonts w:eastAsia="Times New Roman"/>
                <w:lang w:eastAsia="en-CA"/>
              </w:rPr>
              <w:t>Sans objet</w:t>
            </w:r>
          </w:p>
        </w:tc>
      </w:tr>
      <w:tr w:rsidR="00783967" w:rsidRPr="00BF2504" w14:paraId="057C5602" w14:textId="77777777" w:rsidTr="00374165">
        <w:trPr>
          <w:cantSplit/>
          <w:trHeight w:val="300"/>
          <w:jc w:val="center"/>
        </w:trPr>
        <w:tc>
          <w:tcPr>
            <w:tcW w:w="1765" w:type="pct"/>
            <w:vAlign w:val="center"/>
            <w:hideMark/>
          </w:tcPr>
          <w:p w14:paraId="5DDB1D03" w14:textId="77777777" w:rsidR="00783967" w:rsidRPr="00BF2504" w:rsidRDefault="00783967" w:rsidP="00783967">
            <w:pPr>
              <w:pStyle w:val="TableBodyTextMIRB"/>
              <w:rPr>
                <w:rFonts w:eastAsia="Times New Roman"/>
                <w:lang w:eastAsia="en-CA"/>
              </w:rPr>
            </w:pPr>
            <w:r w:rsidRPr="00BF2504">
              <w:t>CITY OF KENORA</w:t>
            </w:r>
          </w:p>
        </w:tc>
        <w:tc>
          <w:tcPr>
            <w:tcW w:w="776" w:type="pct"/>
            <w:vAlign w:val="center"/>
            <w:hideMark/>
          </w:tcPr>
          <w:p w14:paraId="39F4D4B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091DF35" w14:textId="77777777" w:rsidR="00783967" w:rsidRPr="00BF2504" w:rsidRDefault="00783967" w:rsidP="00783967">
            <w:pPr>
              <w:pStyle w:val="TableBodyTextMIRB"/>
              <w:rPr>
                <w:rFonts w:eastAsia="Times New Roman"/>
                <w:lang w:eastAsia="en-CA"/>
              </w:rPr>
            </w:pPr>
            <w:r w:rsidRPr="00BF2504">
              <w:t>KENORA</w:t>
            </w:r>
          </w:p>
        </w:tc>
        <w:tc>
          <w:tcPr>
            <w:tcW w:w="825" w:type="pct"/>
            <w:noWrap/>
            <w:vAlign w:val="center"/>
            <w:hideMark/>
          </w:tcPr>
          <w:p w14:paraId="772C9C7D" w14:textId="09ADF6DD" w:rsidR="00783967" w:rsidRPr="00BF2504" w:rsidRDefault="002D61AA" w:rsidP="00783967">
            <w:r w:rsidRPr="00BF2504">
              <w:rPr>
                <w:rFonts w:eastAsia="Times New Roman"/>
                <w:lang w:eastAsia="en-CA"/>
              </w:rPr>
              <w:t>Sans objet</w:t>
            </w:r>
          </w:p>
        </w:tc>
      </w:tr>
      <w:tr w:rsidR="00783967" w:rsidRPr="00BF2504" w14:paraId="1E37512B" w14:textId="77777777" w:rsidTr="00374165">
        <w:trPr>
          <w:cantSplit/>
          <w:trHeight w:val="300"/>
          <w:jc w:val="center"/>
        </w:trPr>
        <w:tc>
          <w:tcPr>
            <w:tcW w:w="1765" w:type="pct"/>
            <w:vAlign w:val="center"/>
            <w:hideMark/>
          </w:tcPr>
          <w:p w14:paraId="0DFC4DA4" w14:textId="77777777" w:rsidR="00783967" w:rsidRPr="00BF2504" w:rsidRDefault="00783967" w:rsidP="00783967">
            <w:pPr>
              <w:pStyle w:val="TableBodyTextMIRB"/>
              <w:rPr>
                <w:rFonts w:eastAsia="Times New Roman"/>
                <w:lang w:eastAsia="en-CA"/>
              </w:rPr>
            </w:pPr>
            <w:r w:rsidRPr="00BF2504">
              <w:t>CITY OF KINGSTON</w:t>
            </w:r>
          </w:p>
        </w:tc>
        <w:tc>
          <w:tcPr>
            <w:tcW w:w="776" w:type="pct"/>
            <w:vAlign w:val="center"/>
            <w:hideMark/>
          </w:tcPr>
          <w:p w14:paraId="233B47E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442FD2E" w14:textId="77777777" w:rsidR="00783967" w:rsidRPr="00BF2504" w:rsidRDefault="00783967" w:rsidP="00783967">
            <w:pPr>
              <w:pStyle w:val="TableBodyTextMIRB"/>
              <w:rPr>
                <w:rFonts w:eastAsia="Times New Roman"/>
                <w:lang w:eastAsia="en-CA"/>
              </w:rPr>
            </w:pPr>
            <w:r w:rsidRPr="00BF2504">
              <w:t>KINGSTON</w:t>
            </w:r>
          </w:p>
        </w:tc>
        <w:tc>
          <w:tcPr>
            <w:tcW w:w="825" w:type="pct"/>
            <w:noWrap/>
            <w:vAlign w:val="center"/>
            <w:hideMark/>
          </w:tcPr>
          <w:p w14:paraId="08F79C64" w14:textId="57CD173F" w:rsidR="00783967" w:rsidRPr="00BF2504" w:rsidRDefault="002D61AA" w:rsidP="00783967">
            <w:r w:rsidRPr="00BF2504">
              <w:rPr>
                <w:rFonts w:eastAsia="Times New Roman"/>
                <w:lang w:eastAsia="en-CA"/>
              </w:rPr>
              <w:t>Sans objet</w:t>
            </w:r>
          </w:p>
        </w:tc>
      </w:tr>
      <w:tr w:rsidR="00783967" w:rsidRPr="00BF2504" w14:paraId="09521E01" w14:textId="77777777" w:rsidTr="00374165">
        <w:trPr>
          <w:cantSplit/>
          <w:trHeight w:val="300"/>
          <w:jc w:val="center"/>
        </w:trPr>
        <w:tc>
          <w:tcPr>
            <w:tcW w:w="1765" w:type="pct"/>
            <w:vAlign w:val="center"/>
            <w:hideMark/>
          </w:tcPr>
          <w:p w14:paraId="4B3191DF" w14:textId="77777777" w:rsidR="00783967" w:rsidRPr="00BF2504" w:rsidRDefault="00783967" w:rsidP="00783967">
            <w:pPr>
              <w:pStyle w:val="TableBodyTextMIRB"/>
              <w:rPr>
                <w:rFonts w:eastAsia="Times New Roman"/>
                <w:lang w:eastAsia="en-CA"/>
              </w:rPr>
            </w:pPr>
            <w:r w:rsidRPr="00BF2504">
              <w:t>CITY OF KITCHENER</w:t>
            </w:r>
          </w:p>
        </w:tc>
        <w:tc>
          <w:tcPr>
            <w:tcW w:w="776" w:type="pct"/>
            <w:vAlign w:val="center"/>
            <w:hideMark/>
          </w:tcPr>
          <w:p w14:paraId="47B5FB2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B7079D5" w14:textId="77777777" w:rsidR="00783967" w:rsidRPr="00BF2504" w:rsidRDefault="00783967" w:rsidP="00783967">
            <w:pPr>
              <w:pStyle w:val="TableBodyTextMIRB"/>
              <w:rPr>
                <w:rFonts w:eastAsia="Times New Roman"/>
                <w:lang w:eastAsia="en-CA"/>
              </w:rPr>
            </w:pPr>
            <w:r w:rsidRPr="00BF2504">
              <w:t>KITCHENER</w:t>
            </w:r>
          </w:p>
        </w:tc>
        <w:tc>
          <w:tcPr>
            <w:tcW w:w="825" w:type="pct"/>
            <w:noWrap/>
            <w:vAlign w:val="center"/>
            <w:hideMark/>
          </w:tcPr>
          <w:p w14:paraId="14FEAD7C" w14:textId="465C09EE" w:rsidR="00783967" w:rsidRPr="00BF2504" w:rsidRDefault="002D61AA" w:rsidP="00783967">
            <w:r w:rsidRPr="00BF2504">
              <w:rPr>
                <w:rFonts w:eastAsia="Times New Roman"/>
                <w:lang w:eastAsia="en-CA"/>
              </w:rPr>
              <w:t>Sans objet</w:t>
            </w:r>
          </w:p>
        </w:tc>
      </w:tr>
      <w:tr w:rsidR="00783967" w:rsidRPr="00BF2504" w14:paraId="53511D75" w14:textId="77777777" w:rsidTr="00374165">
        <w:trPr>
          <w:cantSplit/>
          <w:trHeight w:val="300"/>
          <w:jc w:val="center"/>
        </w:trPr>
        <w:tc>
          <w:tcPr>
            <w:tcW w:w="1765" w:type="pct"/>
            <w:vAlign w:val="center"/>
            <w:hideMark/>
          </w:tcPr>
          <w:p w14:paraId="2E55C96E" w14:textId="77777777" w:rsidR="00783967" w:rsidRPr="00BF2504" w:rsidRDefault="00783967" w:rsidP="00783967">
            <w:pPr>
              <w:pStyle w:val="TableBodyTextMIRB"/>
              <w:rPr>
                <w:rFonts w:eastAsia="Times New Roman"/>
                <w:lang w:eastAsia="en-CA"/>
              </w:rPr>
            </w:pPr>
            <w:r w:rsidRPr="00BF2504">
              <w:t>CITY OF LONDON</w:t>
            </w:r>
          </w:p>
        </w:tc>
        <w:tc>
          <w:tcPr>
            <w:tcW w:w="776" w:type="pct"/>
            <w:vAlign w:val="center"/>
            <w:hideMark/>
          </w:tcPr>
          <w:p w14:paraId="2C1D5C3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D67D9AF" w14:textId="77777777" w:rsidR="00783967" w:rsidRPr="00BF2504" w:rsidRDefault="00783967" w:rsidP="00783967">
            <w:pPr>
              <w:pStyle w:val="TableBodyTextMIRB"/>
              <w:rPr>
                <w:rFonts w:eastAsia="Times New Roman"/>
                <w:lang w:eastAsia="en-CA"/>
              </w:rPr>
            </w:pPr>
            <w:r w:rsidRPr="00BF2504">
              <w:t>LONDON</w:t>
            </w:r>
          </w:p>
        </w:tc>
        <w:tc>
          <w:tcPr>
            <w:tcW w:w="825" w:type="pct"/>
            <w:noWrap/>
            <w:vAlign w:val="center"/>
            <w:hideMark/>
          </w:tcPr>
          <w:p w14:paraId="14170CC2" w14:textId="160D6E19" w:rsidR="00783967" w:rsidRPr="00BF2504" w:rsidRDefault="002D61AA" w:rsidP="00783967">
            <w:r w:rsidRPr="00BF2504">
              <w:rPr>
                <w:rFonts w:eastAsia="Times New Roman"/>
                <w:lang w:eastAsia="en-CA"/>
              </w:rPr>
              <w:t>Sans objet</w:t>
            </w:r>
          </w:p>
        </w:tc>
      </w:tr>
      <w:tr w:rsidR="00783967" w:rsidRPr="00BF2504" w14:paraId="2447E596" w14:textId="77777777" w:rsidTr="00374165">
        <w:trPr>
          <w:cantSplit/>
          <w:trHeight w:val="300"/>
          <w:jc w:val="center"/>
        </w:trPr>
        <w:tc>
          <w:tcPr>
            <w:tcW w:w="1765" w:type="pct"/>
            <w:vAlign w:val="center"/>
            <w:hideMark/>
          </w:tcPr>
          <w:p w14:paraId="69E3E712" w14:textId="77777777" w:rsidR="00783967" w:rsidRPr="00BF2504" w:rsidRDefault="00783967" w:rsidP="00783967">
            <w:pPr>
              <w:pStyle w:val="TableBodyTextMIRB"/>
              <w:rPr>
                <w:rFonts w:eastAsia="Times New Roman"/>
                <w:lang w:eastAsia="en-CA"/>
              </w:rPr>
            </w:pPr>
            <w:r w:rsidRPr="00BF2504">
              <w:t>CITY OF MARKHAM</w:t>
            </w:r>
          </w:p>
        </w:tc>
        <w:tc>
          <w:tcPr>
            <w:tcW w:w="776" w:type="pct"/>
            <w:vAlign w:val="center"/>
            <w:hideMark/>
          </w:tcPr>
          <w:p w14:paraId="6724880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82B932" w14:textId="77777777" w:rsidR="00783967" w:rsidRPr="00BF2504" w:rsidRDefault="00783967" w:rsidP="00783967">
            <w:pPr>
              <w:pStyle w:val="TableBodyTextMIRB"/>
              <w:rPr>
                <w:rFonts w:eastAsia="Times New Roman"/>
                <w:lang w:eastAsia="en-CA"/>
              </w:rPr>
            </w:pPr>
            <w:r w:rsidRPr="00BF2504">
              <w:t>MARKHAM</w:t>
            </w:r>
          </w:p>
        </w:tc>
        <w:tc>
          <w:tcPr>
            <w:tcW w:w="825" w:type="pct"/>
            <w:noWrap/>
            <w:vAlign w:val="center"/>
            <w:hideMark/>
          </w:tcPr>
          <w:p w14:paraId="5507B8C3" w14:textId="2EB4BD05" w:rsidR="00783967" w:rsidRPr="00BF2504" w:rsidRDefault="002D61AA" w:rsidP="00783967">
            <w:r w:rsidRPr="00BF2504">
              <w:rPr>
                <w:rFonts w:eastAsia="Times New Roman"/>
                <w:lang w:eastAsia="en-CA"/>
              </w:rPr>
              <w:t>Sans objet</w:t>
            </w:r>
          </w:p>
        </w:tc>
      </w:tr>
      <w:tr w:rsidR="00783967" w:rsidRPr="00BF2504" w14:paraId="27A8A458" w14:textId="77777777" w:rsidTr="00374165">
        <w:trPr>
          <w:cantSplit/>
          <w:trHeight w:val="300"/>
          <w:jc w:val="center"/>
        </w:trPr>
        <w:tc>
          <w:tcPr>
            <w:tcW w:w="1765" w:type="pct"/>
            <w:vAlign w:val="center"/>
            <w:hideMark/>
          </w:tcPr>
          <w:p w14:paraId="753F6FAD" w14:textId="77777777" w:rsidR="00783967" w:rsidRPr="00BF2504" w:rsidRDefault="00783967" w:rsidP="00783967">
            <w:pPr>
              <w:pStyle w:val="TableBodyTextMIRB"/>
              <w:rPr>
                <w:rFonts w:eastAsia="Times New Roman"/>
                <w:lang w:eastAsia="en-CA"/>
              </w:rPr>
            </w:pPr>
            <w:r w:rsidRPr="00BF2504">
              <w:t>CITY OF MISSISSAUGA</w:t>
            </w:r>
          </w:p>
        </w:tc>
        <w:tc>
          <w:tcPr>
            <w:tcW w:w="776" w:type="pct"/>
            <w:vAlign w:val="center"/>
            <w:hideMark/>
          </w:tcPr>
          <w:p w14:paraId="1DAC24E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0117348" w14:textId="77777777" w:rsidR="00783967" w:rsidRPr="00BF2504" w:rsidRDefault="00783967" w:rsidP="00783967">
            <w:pPr>
              <w:pStyle w:val="TableBodyTextMIRB"/>
              <w:rPr>
                <w:rFonts w:eastAsia="Times New Roman"/>
                <w:lang w:eastAsia="en-CA"/>
              </w:rPr>
            </w:pPr>
            <w:r w:rsidRPr="00BF2504">
              <w:t>MISSISSAUGA</w:t>
            </w:r>
          </w:p>
        </w:tc>
        <w:tc>
          <w:tcPr>
            <w:tcW w:w="825" w:type="pct"/>
            <w:noWrap/>
            <w:vAlign w:val="center"/>
            <w:hideMark/>
          </w:tcPr>
          <w:p w14:paraId="68809388" w14:textId="0D86AF06" w:rsidR="00783967" w:rsidRPr="00BF2504" w:rsidRDefault="002D61AA" w:rsidP="00783967">
            <w:r w:rsidRPr="00BF2504">
              <w:rPr>
                <w:rFonts w:eastAsia="Times New Roman"/>
                <w:lang w:eastAsia="en-CA"/>
              </w:rPr>
              <w:t>Sans objet</w:t>
            </w:r>
          </w:p>
        </w:tc>
      </w:tr>
      <w:tr w:rsidR="00783967" w:rsidRPr="00BF2504" w14:paraId="1CA1BEB6" w14:textId="77777777" w:rsidTr="00374165">
        <w:trPr>
          <w:cantSplit/>
          <w:trHeight w:val="300"/>
          <w:jc w:val="center"/>
        </w:trPr>
        <w:tc>
          <w:tcPr>
            <w:tcW w:w="1765" w:type="pct"/>
            <w:vAlign w:val="center"/>
            <w:hideMark/>
          </w:tcPr>
          <w:p w14:paraId="0BB598F1" w14:textId="77777777" w:rsidR="00783967" w:rsidRPr="00BF2504" w:rsidRDefault="00783967" w:rsidP="00783967">
            <w:pPr>
              <w:pStyle w:val="TableBodyTextMIRB"/>
              <w:rPr>
                <w:rFonts w:eastAsia="Times New Roman"/>
                <w:lang w:eastAsia="en-CA"/>
              </w:rPr>
            </w:pPr>
            <w:r w:rsidRPr="00BF2504">
              <w:t>CITY OF NIAGARA FALLS</w:t>
            </w:r>
          </w:p>
        </w:tc>
        <w:tc>
          <w:tcPr>
            <w:tcW w:w="776" w:type="pct"/>
            <w:vAlign w:val="center"/>
            <w:hideMark/>
          </w:tcPr>
          <w:p w14:paraId="50B9084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57F6482" w14:textId="77777777" w:rsidR="00783967" w:rsidRPr="00BF2504" w:rsidRDefault="00783967" w:rsidP="00783967">
            <w:pPr>
              <w:pStyle w:val="TableBodyTextMIRB"/>
              <w:rPr>
                <w:rFonts w:eastAsia="Times New Roman"/>
                <w:lang w:eastAsia="en-CA"/>
              </w:rPr>
            </w:pPr>
            <w:r w:rsidRPr="00BF2504">
              <w:t>NIAGARA FALLS</w:t>
            </w:r>
          </w:p>
        </w:tc>
        <w:tc>
          <w:tcPr>
            <w:tcW w:w="825" w:type="pct"/>
            <w:noWrap/>
            <w:vAlign w:val="center"/>
            <w:hideMark/>
          </w:tcPr>
          <w:p w14:paraId="633FAB76" w14:textId="135A33B9" w:rsidR="00783967" w:rsidRPr="00BF2504" w:rsidRDefault="002D61AA" w:rsidP="00783967">
            <w:r w:rsidRPr="00BF2504">
              <w:rPr>
                <w:rFonts w:eastAsia="Times New Roman"/>
                <w:lang w:eastAsia="en-CA"/>
              </w:rPr>
              <w:t>Sans objet</w:t>
            </w:r>
          </w:p>
        </w:tc>
      </w:tr>
      <w:tr w:rsidR="00783967" w:rsidRPr="00BF2504" w14:paraId="5AD55FD9" w14:textId="77777777" w:rsidTr="00374165">
        <w:trPr>
          <w:cantSplit/>
          <w:trHeight w:val="300"/>
          <w:jc w:val="center"/>
        </w:trPr>
        <w:tc>
          <w:tcPr>
            <w:tcW w:w="1765" w:type="pct"/>
            <w:vAlign w:val="center"/>
            <w:hideMark/>
          </w:tcPr>
          <w:p w14:paraId="041E14BA" w14:textId="77777777" w:rsidR="00783967" w:rsidRPr="00BF2504" w:rsidRDefault="00783967" w:rsidP="00783967">
            <w:pPr>
              <w:pStyle w:val="TableBodyTextMIRB"/>
              <w:rPr>
                <w:rFonts w:eastAsia="Times New Roman"/>
                <w:lang w:eastAsia="en-CA"/>
              </w:rPr>
            </w:pPr>
            <w:r w:rsidRPr="00BF2504">
              <w:t>CITY OF NORTH BAY</w:t>
            </w:r>
          </w:p>
        </w:tc>
        <w:tc>
          <w:tcPr>
            <w:tcW w:w="776" w:type="pct"/>
            <w:vAlign w:val="center"/>
            <w:hideMark/>
          </w:tcPr>
          <w:p w14:paraId="110DD76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B0E1862" w14:textId="77777777" w:rsidR="00783967" w:rsidRPr="00BF2504" w:rsidRDefault="00783967" w:rsidP="00783967">
            <w:pPr>
              <w:pStyle w:val="TableBodyTextMIRB"/>
              <w:rPr>
                <w:rFonts w:eastAsia="Times New Roman"/>
                <w:lang w:eastAsia="en-CA"/>
              </w:rPr>
            </w:pPr>
            <w:r w:rsidRPr="00BF2504">
              <w:t>NORTH BAY</w:t>
            </w:r>
          </w:p>
        </w:tc>
        <w:tc>
          <w:tcPr>
            <w:tcW w:w="825" w:type="pct"/>
            <w:noWrap/>
            <w:vAlign w:val="center"/>
            <w:hideMark/>
          </w:tcPr>
          <w:p w14:paraId="46CA52C0" w14:textId="506B5CD5" w:rsidR="00783967" w:rsidRPr="00BF2504" w:rsidRDefault="002D61AA" w:rsidP="00783967">
            <w:r w:rsidRPr="00BF2504">
              <w:rPr>
                <w:rFonts w:eastAsia="Times New Roman"/>
                <w:lang w:eastAsia="en-CA"/>
              </w:rPr>
              <w:t>Sans objet</w:t>
            </w:r>
          </w:p>
        </w:tc>
      </w:tr>
      <w:tr w:rsidR="00783967" w:rsidRPr="00BF2504" w14:paraId="06335FB5" w14:textId="77777777" w:rsidTr="00374165">
        <w:trPr>
          <w:cantSplit/>
          <w:trHeight w:val="300"/>
          <w:jc w:val="center"/>
        </w:trPr>
        <w:tc>
          <w:tcPr>
            <w:tcW w:w="1765" w:type="pct"/>
            <w:vAlign w:val="center"/>
            <w:hideMark/>
          </w:tcPr>
          <w:p w14:paraId="46CAE857" w14:textId="77777777" w:rsidR="00783967" w:rsidRPr="00BF2504" w:rsidRDefault="00783967" w:rsidP="00783967">
            <w:pPr>
              <w:pStyle w:val="TableBodyTextMIRB"/>
              <w:rPr>
                <w:rFonts w:eastAsia="Times New Roman"/>
                <w:lang w:eastAsia="en-CA"/>
              </w:rPr>
            </w:pPr>
            <w:r w:rsidRPr="00BF2504">
              <w:t>CITY OF ORILLIA</w:t>
            </w:r>
          </w:p>
        </w:tc>
        <w:tc>
          <w:tcPr>
            <w:tcW w:w="776" w:type="pct"/>
            <w:vAlign w:val="center"/>
            <w:hideMark/>
          </w:tcPr>
          <w:p w14:paraId="714029A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58A8931" w14:textId="77777777" w:rsidR="00783967" w:rsidRPr="00BF2504" w:rsidRDefault="00783967" w:rsidP="00783967">
            <w:pPr>
              <w:pStyle w:val="TableBodyTextMIRB"/>
              <w:rPr>
                <w:rFonts w:eastAsia="Times New Roman"/>
                <w:lang w:eastAsia="en-CA"/>
              </w:rPr>
            </w:pPr>
            <w:r w:rsidRPr="00BF2504">
              <w:t>ORILLIA</w:t>
            </w:r>
          </w:p>
        </w:tc>
        <w:tc>
          <w:tcPr>
            <w:tcW w:w="825" w:type="pct"/>
            <w:noWrap/>
            <w:vAlign w:val="center"/>
            <w:hideMark/>
          </w:tcPr>
          <w:p w14:paraId="6EBDE627" w14:textId="2D54C5EB" w:rsidR="00783967" w:rsidRPr="00BF2504" w:rsidRDefault="002D61AA" w:rsidP="00783967">
            <w:r w:rsidRPr="00BF2504">
              <w:rPr>
                <w:rFonts w:eastAsia="Times New Roman"/>
                <w:lang w:eastAsia="en-CA"/>
              </w:rPr>
              <w:t>Sans objet</w:t>
            </w:r>
          </w:p>
        </w:tc>
      </w:tr>
      <w:tr w:rsidR="00783967" w:rsidRPr="00BF2504" w14:paraId="4BF2BECD" w14:textId="77777777" w:rsidTr="00374165">
        <w:trPr>
          <w:cantSplit/>
          <w:trHeight w:val="300"/>
          <w:jc w:val="center"/>
        </w:trPr>
        <w:tc>
          <w:tcPr>
            <w:tcW w:w="1765" w:type="pct"/>
            <w:vAlign w:val="center"/>
            <w:hideMark/>
          </w:tcPr>
          <w:p w14:paraId="7BEB47D7" w14:textId="77777777" w:rsidR="00783967" w:rsidRPr="00BF2504" w:rsidRDefault="00783967" w:rsidP="00783967">
            <w:pPr>
              <w:pStyle w:val="TableBodyTextMIRB"/>
              <w:rPr>
                <w:rFonts w:eastAsia="Times New Roman"/>
                <w:lang w:eastAsia="en-CA"/>
              </w:rPr>
            </w:pPr>
            <w:r w:rsidRPr="00BF2504">
              <w:t>CITY OF OSHAWA</w:t>
            </w:r>
          </w:p>
        </w:tc>
        <w:tc>
          <w:tcPr>
            <w:tcW w:w="776" w:type="pct"/>
            <w:vAlign w:val="center"/>
            <w:hideMark/>
          </w:tcPr>
          <w:p w14:paraId="0C2FFFF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87A6558" w14:textId="77777777" w:rsidR="00783967" w:rsidRPr="00BF2504" w:rsidRDefault="00783967" w:rsidP="00783967">
            <w:pPr>
              <w:pStyle w:val="TableBodyTextMIRB"/>
              <w:rPr>
                <w:rFonts w:eastAsia="Times New Roman"/>
                <w:lang w:eastAsia="en-CA"/>
              </w:rPr>
            </w:pPr>
            <w:r w:rsidRPr="00BF2504">
              <w:t>OSHAWA</w:t>
            </w:r>
          </w:p>
        </w:tc>
        <w:tc>
          <w:tcPr>
            <w:tcW w:w="825" w:type="pct"/>
            <w:noWrap/>
            <w:vAlign w:val="center"/>
            <w:hideMark/>
          </w:tcPr>
          <w:p w14:paraId="7A8E9B8F" w14:textId="45056F51" w:rsidR="00783967" w:rsidRPr="00BF2504" w:rsidRDefault="002D61AA" w:rsidP="00783967">
            <w:r w:rsidRPr="00BF2504">
              <w:rPr>
                <w:rFonts w:eastAsia="Times New Roman"/>
                <w:lang w:eastAsia="en-CA"/>
              </w:rPr>
              <w:t>Sans objet</w:t>
            </w:r>
          </w:p>
        </w:tc>
      </w:tr>
      <w:tr w:rsidR="00783967" w:rsidRPr="00BF2504" w14:paraId="26EA4D6C" w14:textId="77777777" w:rsidTr="00374165">
        <w:trPr>
          <w:cantSplit/>
          <w:trHeight w:val="300"/>
          <w:jc w:val="center"/>
        </w:trPr>
        <w:tc>
          <w:tcPr>
            <w:tcW w:w="1765" w:type="pct"/>
            <w:vAlign w:val="center"/>
            <w:hideMark/>
          </w:tcPr>
          <w:p w14:paraId="3A8E9012" w14:textId="77777777" w:rsidR="00783967" w:rsidRPr="00BF2504" w:rsidRDefault="00783967" w:rsidP="00783967">
            <w:pPr>
              <w:pStyle w:val="TableBodyTextMIRB"/>
              <w:rPr>
                <w:rFonts w:eastAsia="Times New Roman"/>
                <w:lang w:eastAsia="en-CA"/>
              </w:rPr>
            </w:pPr>
            <w:r w:rsidRPr="00BF2504">
              <w:t>CITY OF OTTAWA</w:t>
            </w:r>
          </w:p>
        </w:tc>
        <w:tc>
          <w:tcPr>
            <w:tcW w:w="776" w:type="pct"/>
            <w:vAlign w:val="center"/>
            <w:hideMark/>
          </w:tcPr>
          <w:p w14:paraId="0A39D4F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7ABB3B6" w14:textId="77777777" w:rsidR="00783967" w:rsidRPr="00BF2504" w:rsidRDefault="00783967" w:rsidP="00783967">
            <w:pPr>
              <w:pStyle w:val="TableBodyTextMIRB"/>
              <w:rPr>
                <w:rFonts w:eastAsia="Times New Roman"/>
                <w:lang w:eastAsia="en-CA"/>
              </w:rPr>
            </w:pPr>
            <w:r w:rsidRPr="00BF2504">
              <w:t>OTTAWA</w:t>
            </w:r>
          </w:p>
        </w:tc>
        <w:tc>
          <w:tcPr>
            <w:tcW w:w="825" w:type="pct"/>
            <w:noWrap/>
            <w:vAlign w:val="center"/>
            <w:hideMark/>
          </w:tcPr>
          <w:p w14:paraId="411A3EDC" w14:textId="2DD073CD" w:rsidR="00783967" w:rsidRPr="00BF2504" w:rsidRDefault="002D61AA" w:rsidP="00783967">
            <w:r w:rsidRPr="00BF2504">
              <w:rPr>
                <w:rFonts w:eastAsia="Times New Roman"/>
                <w:lang w:eastAsia="en-CA"/>
              </w:rPr>
              <w:t>Sans objet</w:t>
            </w:r>
          </w:p>
        </w:tc>
      </w:tr>
      <w:tr w:rsidR="00783967" w:rsidRPr="00BF2504" w14:paraId="1F2C5772" w14:textId="77777777" w:rsidTr="00374165">
        <w:trPr>
          <w:cantSplit/>
          <w:trHeight w:val="300"/>
          <w:jc w:val="center"/>
        </w:trPr>
        <w:tc>
          <w:tcPr>
            <w:tcW w:w="1765" w:type="pct"/>
            <w:vAlign w:val="center"/>
            <w:hideMark/>
          </w:tcPr>
          <w:p w14:paraId="05A8F75D" w14:textId="77777777" w:rsidR="00783967" w:rsidRPr="00BF2504" w:rsidRDefault="00783967" w:rsidP="00783967">
            <w:pPr>
              <w:pStyle w:val="TableBodyTextMIRB"/>
              <w:rPr>
                <w:rFonts w:eastAsia="Times New Roman"/>
                <w:lang w:eastAsia="en-CA"/>
              </w:rPr>
            </w:pPr>
            <w:r w:rsidRPr="00BF2504">
              <w:t>CITY OF OWEN SOUND</w:t>
            </w:r>
          </w:p>
        </w:tc>
        <w:tc>
          <w:tcPr>
            <w:tcW w:w="776" w:type="pct"/>
            <w:vAlign w:val="center"/>
            <w:hideMark/>
          </w:tcPr>
          <w:p w14:paraId="3E26571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FE70E6D" w14:textId="77777777" w:rsidR="00783967" w:rsidRPr="00BF2504" w:rsidRDefault="00783967" w:rsidP="00783967">
            <w:pPr>
              <w:pStyle w:val="TableBodyTextMIRB"/>
              <w:rPr>
                <w:rFonts w:eastAsia="Times New Roman"/>
                <w:lang w:eastAsia="en-CA"/>
              </w:rPr>
            </w:pPr>
            <w:r w:rsidRPr="00BF2504">
              <w:t>OWEN SOUND</w:t>
            </w:r>
          </w:p>
        </w:tc>
        <w:tc>
          <w:tcPr>
            <w:tcW w:w="825" w:type="pct"/>
            <w:noWrap/>
            <w:vAlign w:val="center"/>
            <w:hideMark/>
          </w:tcPr>
          <w:p w14:paraId="3E2150FA" w14:textId="17675A92" w:rsidR="00783967" w:rsidRPr="00BF2504" w:rsidRDefault="002D61AA" w:rsidP="00783967">
            <w:r w:rsidRPr="00BF2504">
              <w:rPr>
                <w:rFonts w:eastAsia="Times New Roman"/>
                <w:lang w:eastAsia="en-CA"/>
              </w:rPr>
              <w:t>Sans objet</w:t>
            </w:r>
          </w:p>
        </w:tc>
      </w:tr>
      <w:tr w:rsidR="00783967" w:rsidRPr="00BF2504" w14:paraId="269BB243" w14:textId="77777777" w:rsidTr="00374165">
        <w:trPr>
          <w:cantSplit/>
          <w:trHeight w:val="300"/>
          <w:jc w:val="center"/>
        </w:trPr>
        <w:tc>
          <w:tcPr>
            <w:tcW w:w="1765" w:type="pct"/>
            <w:vAlign w:val="center"/>
            <w:hideMark/>
          </w:tcPr>
          <w:p w14:paraId="032374FA" w14:textId="77777777" w:rsidR="00783967" w:rsidRPr="00BF2504" w:rsidRDefault="00783967" w:rsidP="00783967">
            <w:pPr>
              <w:pStyle w:val="TableBodyTextMIRB"/>
              <w:rPr>
                <w:rFonts w:eastAsia="Times New Roman"/>
                <w:lang w:eastAsia="en-CA"/>
              </w:rPr>
            </w:pPr>
            <w:r w:rsidRPr="00BF2504">
              <w:t>CITY OF PEMBROKE</w:t>
            </w:r>
          </w:p>
        </w:tc>
        <w:tc>
          <w:tcPr>
            <w:tcW w:w="776" w:type="pct"/>
            <w:vAlign w:val="center"/>
            <w:hideMark/>
          </w:tcPr>
          <w:p w14:paraId="024B560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F2F9DF7" w14:textId="77777777" w:rsidR="00783967" w:rsidRPr="00BF2504" w:rsidRDefault="00783967" w:rsidP="00783967">
            <w:pPr>
              <w:pStyle w:val="TableBodyTextMIRB"/>
              <w:rPr>
                <w:rFonts w:eastAsia="Times New Roman"/>
                <w:lang w:eastAsia="en-CA"/>
              </w:rPr>
            </w:pPr>
            <w:r w:rsidRPr="00BF2504">
              <w:t>PEMBROKE</w:t>
            </w:r>
          </w:p>
        </w:tc>
        <w:tc>
          <w:tcPr>
            <w:tcW w:w="825" w:type="pct"/>
            <w:noWrap/>
            <w:vAlign w:val="center"/>
            <w:hideMark/>
          </w:tcPr>
          <w:p w14:paraId="00CBD449" w14:textId="6F53A430" w:rsidR="00783967" w:rsidRPr="00BF2504" w:rsidRDefault="002D61AA" w:rsidP="00783967">
            <w:r w:rsidRPr="00BF2504">
              <w:rPr>
                <w:rFonts w:eastAsia="Times New Roman"/>
                <w:lang w:eastAsia="en-CA"/>
              </w:rPr>
              <w:t>Sans objet</w:t>
            </w:r>
          </w:p>
        </w:tc>
      </w:tr>
      <w:tr w:rsidR="00783967" w:rsidRPr="00BF2504" w14:paraId="1B007071" w14:textId="77777777" w:rsidTr="00374165">
        <w:trPr>
          <w:cantSplit/>
          <w:trHeight w:val="300"/>
          <w:jc w:val="center"/>
        </w:trPr>
        <w:tc>
          <w:tcPr>
            <w:tcW w:w="1765" w:type="pct"/>
            <w:vAlign w:val="center"/>
            <w:hideMark/>
          </w:tcPr>
          <w:p w14:paraId="3E128198" w14:textId="77777777" w:rsidR="00783967" w:rsidRPr="00BF2504" w:rsidRDefault="00783967" w:rsidP="00783967">
            <w:pPr>
              <w:pStyle w:val="TableBodyTextMIRB"/>
              <w:rPr>
                <w:rFonts w:eastAsia="Times New Roman"/>
                <w:lang w:eastAsia="en-CA"/>
              </w:rPr>
            </w:pPr>
            <w:r w:rsidRPr="00BF2504">
              <w:t>CITY OF PETERBOROUGH</w:t>
            </w:r>
          </w:p>
        </w:tc>
        <w:tc>
          <w:tcPr>
            <w:tcW w:w="776" w:type="pct"/>
            <w:vAlign w:val="center"/>
            <w:hideMark/>
          </w:tcPr>
          <w:p w14:paraId="67026D9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333E378" w14:textId="77777777" w:rsidR="00783967" w:rsidRPr="00BF2504" w:rsidRDefault="00783967" w:rsidP="00783967">
            <w:pPr>
              <w:pStyle w:val="TableBodyTextMIRB"/>
              <w:rPr>
                <w:rFonts w:eastAsia="Times New Roman"/>
                <w:lang w:eastAsia="en-CA"/>
              </w:rPr>
            </w:pPr>
            <w:r w:rsidRPr="00BF2504">
              <w:t>PETERBOROUGH</w:t>
            </w:r>
          </w:p>
        </w:tc>
        <w:tc>
          <w:tcPr>
            <w:tcW w:w="825" w:type="pct"/>
            <w:noWrap/>
            <w:vAlign w:val="center"/>
            <w:hideMark/>
          </w:tcPr>
          <w:p w14:paraId="58AA5EB7" w14:textId="72F193CF" w:rsidR="00783967" w:rsidRPr="00BF2504" w:rsidRDefault="002D61AA" w:rsidP="00783967">
            <w:r w:rsidRPr="00BF2504">
              <w:rPr>
                <w:rFonts w:eastAsia="Times New Roman"/>
                <w:lang w:eastAsia="en-CA"/>
              </w:rPr>
              <w:t>Sans objet</w:t>
            </w:r>
          </w:p>
        </w:tc>
      </w:tr>
      <w:tr w:rsidR="00783967" w:rsidRPr="00BF2504" w14:paraId="2C03B4A5" w14:textId="77777777" w:rsidTr="00374165">
        <w:trPr>
          <w:cantSplit/>
          <w:trHeight w:val="300"/>
          <w:jc w:val="center"/>
        </w:trPr>
        <w:tc>
          <w:tcPr>
            <w:tcW w:w="1765" w:type="pct"/>
            <w:vAlign w:val="center"/>
            <w:hideMark/>
          </w:tcPr>
          <w:p w14:paraId="7AE67058" w14:textId="77777777" w:rsidR="00783967" w:rsidRPr="00BF2504" w:rsidRDefault="00783967" w:rsidP="00783967">
            <w:pPr>
              <w:pStyle w:val="TableBodyTextMIRB"/>
              <w:rPr>
                <w:rFonts w:eastAsia="Times New Roman"/>
                <w:lang w:eastAsia="en-CA"/>
              </w:rPr>
            </w:pPr>
            <w:r w:rsidRPr="00BF2504">
              <w:t>CITY OF PICKERING</w:t>
            </w:r>
          </w:p>
        </w:tc>
        <w:tc>
          <w:tcPr>
            <w:tcW w:w="776" w:type="pct"/>
            <w:vAlign w:val="center"/>
            <w:hideMark/>
          </w:tcPr>
          <w:p w14:paraId="7570E33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6CAA45C" w14:textId="77777777" w:rsidR="00783967" w:rsidRPr="00BF2504" w:rsidRDefault="00783967" w:rsidP="00783967">
            <w:pPr>
              <w:pStyle w:val="TableBodyTextMIRB"/>
              <w:rPr>
                <w:rFonts w:eastAsia="Times New Roman"/>
                <w:lang w:eastAsia="en-CA"/>
              </w:rPr>
            </w:pPr>
            <w:r w:rsidRPr="00BF2504">
              <w:t>PICKERING</w:t>
            </w:r>
          </w:p>
        </w:tc>
        <w:tc>
          <w:tcPr>
            <w:tcW w:w="825" w:type="pct"/>
            <w:noWrap/>
            <w:vAlign w:val="center"/>
            <w:hideMark/>
          </w:tcPr>
          <w:p w14:paraId="27100104" w14:textId="471D1369" w:rsidR="00783967" w:rsidRPr="00BF2504" w:rsidRDefault="002D61AA" w:rsidP="00783967">
            <w:r w:rsidRPr="00BF2504">
              <w:rPr>
                <w:rFonts w:eastAsia="Times New Roman"/>
                <w:lang w:eastAsia="en-CA"/>
              </w:rPr>
              <w:t>Sans objet</w:t>
            </w:r>
          </w:p>
        </w:tc>
      </w:tr>
      <w:tr w:rsidR="00783967" w:rsidRPr="00BF2504" w14:paraId="2C6E6DF7" w14:textId="77777777" w:rsidTr="00374165">
        <w:trPr>
          <w:cantSplit/>
          <w:trHeight w:val="300"/>
          <w:jc w:val="center"/>
        </w:trPr>
        <w:tc>
          <w:tcPr>
            <w:tcW w:w="1765" w:type="pct"/>
            <w:vAlign w:val="center"/>
            <w:hideMark/>
          </w:tcPr>
          <w:p w14:paraId="2535EEA4" w14:textId="77777777" w:rsidR="00783967" w:rsidRPr="00BF2504" w:rsidRDefault="00783967" w:rsidP="00783967">
            <w:pPr>
              <w:pStyle w:val="TableBodyTextMIRB"/>
              <w:rPr>
                <w:rFonts w:eastAsia="Times New Roman"/>
                <w:lang w:eastAsia="en-CA"/>
              </w:rPr>
            </w:pPr>
            <w:r w:rsidRPr="00BF2504">
              <w:t>CITY OF PORT COLBORNE</w:t>
            </w:r>
          </w:p>
        </w:tc>
        <w:tc>
          <w:tcPr>
            <w:tcW w:w="776" w:type="pct"/>
            <w:vAlign w:val="center"/>
            <w:hideMark/>
          </w:tcPr>
          <w:p w14:paraId="2110D51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DCC4A3F" w14:textId="77777777" w:rsidR="00783967" w:rsidRPr="00BF2504" w:rsidRDefault="00783967" w:rsidP="00783967">
            <w:pPr>
              <w:pStyle w:val="TableBodyTextMIRB"/>
              <w:rPr>
                <w:rFonts w:eastAsia="Times New Roman"/>
                <w:lang w:eastAsia="en-CA"/>
              </w:rPr>
            </w:pPr>
            <w:r w:rsidRPr="00BF2504">
              <w:t>PORT COLBORNE</w:t>
            </w:r>
          </w:p>
        </w:tc>
        <w:tc>
          <w:tcPr>
            <w:tcW w:w="825" w:type="pct"/>
            <w:noWrap/>
            <w:vAlign w:val="center"/>
            <w:hideMark/>
          </w:tcPr>
          <w:p w14:paraId="414919C5" w14:textId="2A8558A1" w:rsidR="00783967" w:rsidRPr="00BF2504" w:rsidRDefault="002D61AA" w:rsidP="00783967">
            <w:r w:rsidRPr="00BF2504">
              <w:rPr>
                <w:rFonts w:eastAsia="Times New Roman"/>
                <w:lang w:eastAsia="en-CA"/>
              </w:rPr>
              <w:t>Sans objet</w:t>
            </w:r>
          </w:p>
        </w:tc>
      </w:tr>
      <w:tr w:rsidR="00783967" w:rsidRPr="00BF2504" w14:paraId="516F9F55" w14:textId="77777777" w:rsidTr="00374165">
        <w:trPr>
          <w:cantSplit/>
          <w:trHeight w:val="300"/>
          <w:jc w:val="center"/>
        </w:trPr>
        <w:tc>
          <w:tcPr>
            <w:tcW w:w="1765" w:type="pct"/>
            <w:vAlign w:val="center"/>
            <w:hideMark/>
          </w:tcPr>
          <w:p w14:paraId="237D5694" w14:textId="77777777" w:rsidR="00783967" w:rsidRPr="00BF2504" w:rsidRDefault="00783967" w:rsidP="00783967">
            <w:pPr>
              <w:pStyle w:val="TableBodyTextMIRB"/>
              <w:rPr>
                <w:rFonts w:eastAsia="Times New Roman"/>
                <w:lang w:eastAsia="en-CA"/>
              </w:rPr>
            </w:pPr>
            <w:r w:rsidRPr="00BF2504">
              <w:t>CITY OF QUINTE WEST</w:t>
            </w:r>
          </w:p>
        </w:tc>
        <w:tc>
          <w:tcPr>
            <w:tcW w:w="776" w:type="pct"/>
            <w:vAlign w:val="center"/>
            <w:hideMark/>
          </w:tcPr>
          <w:p w14:paraId="1A6F27F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55BD032" w14:textId="77777777" w:rsidR="00783967" w:rsidRPr="00BF2504" w:rsidRDefault="00783967" w:rsidP="00783967">
            <w:pPr>
              <w:pStyle w:val="TableBodyTextMIRB"/>
              <w:rPr>
                <w:rFonts w:eastAsia="Times New Roman"/>
                <w:lang w:eastAsia="en-CA"/>
              </w:rPr>
            </w:pPr>
            <w:r w:rsidRPr="00BF2504">
              <w:t>QUINTE WEST</w:t>
            </w:r>
          </w:p>
        </w:tc>
        <w:tc>
          <w:tcPr>
            <w:tcW w:w="825" w:type="pct"/>
            <w:noWrap/>
            <w:vAlign w:val="center"/>
            <w:hideMark/>
          </w:tcPr>
          <w:p w14:paraId="1E4ED5DF" w14:textId="6E09D7D2" w:rsidR="00783967" w:rsidRPr="00BF2504" w:rsidRDefault="002D61AA" w:rsidP="00783967">
            <w:r w:rsidRPr="00BF2504">
              <w:rPr>
                <w:rFonts w:eastAsia="Times New Roman"/>
                <w:lang w:eastAsia="en-CA"/>
              </w:rPr>
              <w:t>Sans objet</w:t>
            </w:r>
          </w:p>
        </w:tc>
      </w:tr>
      <w:tr w:rsidR="00783967" w:rsidRPr="00BF2504" w14:paraId="38EFDAF7" w14:textId="77777777" w:rsidTr="00374165">
        <w:trPr>
          <w:cantSplit/>
          <w:trHeight w:val="300"/>
          <w:jc w:val="center"/>
        </w:trPr>
        <w:tc>
          <w:tcPr>
            <w:tcW w:w="1765" w:type="pct"/>
            <w:vAlign w:val="center"/>
            <w:hideMark/>
          </w:tcPr>
          <w:p w14:paraId="4240591E" w14:textId="77777777" w:rsidR="00783967" w:rsidRPr="00BF2504" w:rsidRDefault="00783967" w:rsidP="00783967">
            <w:pPr>
              <w:pStyle w:val="TableBodyTextMIRB"/>
              <w:rPr>
                <w:rFonts w:eastAsia="Times New Roman"/>
                <w:lang w:eastAsia="en-CA"/>
              </w:rPr>
            </w:pPr>
            <w:r w:rsidRPr="00BF2504">
              <w:t>CITY OF SARNIA</w:t>
            </w:r>
          </w:p>
        </w:tc>
        <w:tc>
          <w:tcPr>
            <w:tcW w:w="776" w:type="pct"/>
            <w:vAlign w:val="center"/>
            <w:hideMark/>
          </w:tcPr>
          <w:p w14:paraId="39A7BA8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2AC8737" w14:textId="77777777" w:rsidR="00783967" w:rsidRPr="00BF2504" w:rsidRDefault="00783967" w:rsidP="00783967">
            <w:pPr>
              <w:pStyle w:val="TableBodyTextMIRB"/>
              <w:rPr>
                <w:rFonts w:eastAsia="Times New Roman"/>
                <w:lang w:eastAsia="en-CA"/>
              </w:rPr>
            </w:pPr>
            <w:r w:rsidRPr="00BF2504">
              <w:t>SARNIA</w:t>
            </w:r>
          </w:p>
        </w:tc>
        <w:tc>
          <w:tcPr>
            <w:tcW w:w="825" w:type="pct"/>
            <w:noWrap/>
            <w:vAlign w:val="center"/>
            <w:hideMark/>
          </w:tcPr>
          <w:p w14:paraId="5FCC3A92" w14:textId="22396C63" w:rsidR="00783967" w:rsidRPr="00BF2504" w:rsidRDefault="002D61AA" w:rsidP="00783967">
            <w:r w:rsidRPr="00BF2504">
              <w:rPr>
                <w:rFonts w:eastAsia="Times New Roman"/>
                <w:lang w:eastAsia="en-CA"/>
              </w:rPr>
              <w:t>Sans objet</w:t>
            </w:r>
          </w:p>
        </w:tc>
      </w:tr>
      <w:tr w:rsidR="00783967" w:rsidRPr="00BF2504" w14:paraId="3AD8FFB8" w14:textId="77777777" w:rsidTr="00374165">
        <w:trPr>
          <w:cantSplit/>
          <w:trHeight w:val="300"/>
          <w:jc w:val="center"/>
        </w:trPr>
        <w:tc>
          <w:tcPr>
            <w:tcW w:w="1765" w:type="pct"/>
            <w:vAlign w:val="center"/>
            <w:hideMark/>
          </w:tcPr>
          <w:p w14:paraId="64B00D18" w14:textId="77777777" w:rsidR="00783967" w:rsidRPr="00BF2504" w:rsidRDefault="00783967" w:rsidP="00783967">
            <w:pPr>
              <w:pStyle w:val="TableBodyTextMIRB"/>
              <w:rPr>
                <w:rFonts w:eastAsia="Times New Roman"/>
                <w:lang w:eastAsia="en-CA"/>
              </w:rPr>
            </w:pPr>
            <w:r w:rsidRPr="00BF2504">
              <w:t>CITY OF SAULT STE. MARIE</w:t>
            </w:r>
          </w:p>
        </w:tc>
        <w:tc>
          <w:tcPr>
            <w:tcW w:w="776" w:type="pct"/>
            <w:vAlign w:val="center"/>
            <w:hideMark/>
          </w:tcPr>
          <w:p w14:paraId="50F349F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069EA1E" w14:textId="77777777" w:rsidR="00783967" w:rsidRPr="00BF2504" w:rsidRDefault="00783967" w:rsidP="00783967">
            <w:pPr>
              <w:pStyle w:val="TableBodyTextMIRB"/>
              <w:rPr>
                <w:rFonts w:eastAsia="Times New Roman"/>
                <w:lang w:eastAsia="en-CA"/>
              </w:rPr>
            </w:pPr>
            <w:r w:rsidRPr="00BF2504">
              <w:t>SAULT STE. MARIE</w:t>
            </w:r>
          </w:p>
        </w:tc>
        <w:tc>
          <w:tcPr>
            <w:tcW w:w="825" w:type="pct"/>
            <w:noWrap/>
            <w:vAlign w:val="center"/>
            <w:hideMark/>
          </w:tcPr>
          <w:p w14:paraId="1A4742C3" w14:textId="6659C2C6" w:rsidR="00783967" w:rsidRPr="00BF2504" w:rsidRDefault="002D61AA" w:rsidP="00783967">
            <w:r w:rsidRPr="00BF2504">
              <w:rPr>
                <w:rFonts w:eastAsia="Times New Roman"/>
                <w:lang w:eastAsia="en-CA"/>
              </w:rPr>
              <w:t>Sans objet</w:t>
            </w:r>
          </w:p>
        </w:tc>
      </w:tr>
      <w:tr w:rsidR="00783967" w:rsidRPr="00BF2504" w14:paraId="1CC5436E" w14:textId="77777777" w:rsidTr="00374165">
        <w:trPr>
          <w:cantSplit/>
          <w:trHeight w:val="300"/>
          <w:jc w:val="center"/>
        </w:trPr>
        <w:tc>
          <w:tcPr>
            <w:tcW w:w="1765" w:type="pct"/>
            <w:vAlign w:val="center"/>
            <w:hideMark/>
          </w:tcPr>
          <w:p w14:paraId="31D6F742" w14:textId="77777777" w:rsidR="00783967" w:rsidRPr="00BF2504" w:rsidRDefault="00783967" w:rsidP="00783967">
            <w:pPr>
              <w:pStyle w:val="TableBodyTextMIRB"/>
              <w:rPr>
                <w:rFonts w:eastAsia="Times New Roman"/>
                <w:lang w:eastAsia="en-CA"/>
              </w:rPr>
            </w:pPr>
            <w:r w:rsidRPr="00BF2504">
              <w:t>CITY OF ST. CATHARINES</w:t>
            </w:r>
          </w:p>
        </w:tc>
        <w:tc>
          <w:tcPr>
            <w:tcW w:w="776" w:type="pct"/>
            <w:vAlign w:val="center"/>
            <w:hideMark/>
          </w:tcPr>
          <w:p w14:paraId="1ED8686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F2A37EB" w14:textId="77777777" w:rsidR="00783967" w:rsidRPr="00BF2504" w:rsidRDefault="00783967" w:rsidP="00783967">
            <w:pPr>
              <w:pStyle w:val="TableBodyTextMIRB"/>
              <w:rPr>
                <w:rFonts w:eastAsia="Times New Roman"/>
                <w:lang w:eastAsia="en-CA"/>
              </w:rPr>
            </w:pPr>
            <w:r w:rsidRPr="00BF2504">
              <w:t>ST. CATHARINES</w:t>
            </w:r>
          </w:p>
        </w:tc>
        <w:tc>
          <w:tcPr>
            <w:tcW w:w="825" w:type="pct"/>
            <w:noWrap/>
            <w:vAlign w:val="center"/>
            <w:hideMark/>
          </w:tcPr>
          <w:p w14:paraId="41B01FEB" w14:textId="2DC5186A" w:rsidR="00783967" w:rsidRPr="00BF2504" w:rsidRDefault="002D61AA" w:rsidP="00783967">
            <w:r w:rsidRPr="00BF2504">
              <w:rPr>
                <w:rFonts w:eastAsia="Times New Roman"/>
                <w:lang w:eastAsia="en-CA"/>
              </w:rPr>
              <w:t>Sans objet</w:t>
            </w:r>
          </w:p>
        </w:tc>
      </w:tr>
      <w:tr w:rsidR="00783967" w:rsidRPr="00BF2504" w14:paraId="031C1376" w14:textId="77777777" w:rsidTr="00374165">
        <w:trPr>
          <w:cantSplit/>
          <w:trHeight w:val="300"/>
          <w:jc w:val="center"/>
        </w:trPr>
        <w:tc>
          <w:tcPr>
            <w:tcW w:w="1765" w:type="pct"/>
            <w:vAlign w:val="center"/>
            <w:hideMark/>
          </w:tcPr>
          <w:p w14:paraId="56B88A42" w14:textId="77777777" w:rsidR="00783967" w:rsidRPr="00BF2504" w:rsidRDefault="00783967" w:rsidP="00783967">
            <w:pPr>
              <w:pStyle w:val="TableBodyTextMIRB"/>
              <w:rPr>
                <w:rFonts w:eastAsia="Times New Roman"/>
                <w:lang w:eastAsia="en-CA"/>
              </w:rPr>
            </w:pPr>
            <w:r w:rsidRPr="00BF2504">
              <w:t>CITY OF ST. THOMAS</w:t>
            </w:r>
          </w:p>
        </w:tc>
        <w:tc>
          <w:tcPr>
            <w:tcW w:w="776" w:type="pct"/>
            <w:vAlign w:val="center"/>
            <w:hideMark/>
          </w:tcPr>
          <w:p w14:paraId="009CE1C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D8DE33D" w14:textId="77777777" w:rsidR="00783967" w:rsidRPr="00BF2504" w:rsidRDefault="00783967" w:rsidP="00783967">
            <w:pPr>
              <w:pStyle w:val="TableBodyTextMIRB"/>
              <w:rPr>
                <w:rFonts w:eastAsia="Times New Roman"/>
                <w:lang w:eastAsia="en-CA"/>
              </w:rPr>
            </w:pPr>
            <w:r w:rsidRPr="00BF2504">
              <w:t>ST. THOMAS</w:t>
            </w:r>
          </w:p>
        </w:tc>
        <w:tc>
          <w:tcPr>
            <w:tcW w:w="825" w:type="pct"/>
            <w:noWrap/>
            <w:vAlign w:val="center"/>
            <w:hideMark/>
          </w:tcPr>
          <w:p w14:paraId="67535621" w14:textId="0EF399A9" w:rsidR="00783967" w:rsidRPr="00BF2504" w:rsidRDefault="002D61AA" w:rsidP="00783967">
            <w:r w:rsidRPr="00BF2504">
              <w:rPr>
                <w:rFonts w:eastAsia="Times New Roman"/>
                <w:lang w:eastAsia="en-CA"/>
              </w:rPr>
              <w:t>Sans objet</w:t>
            </w:r>
          </w:p>
        </w:tc>
      </w:tr>
      <w:tr w:rsidR="00783967" w:rsidRPr="00BF2504" w14:paraId="6A15E47F" w14:textId="77777777" w:rsidTr="00374165">
        <w:trPr>
          <w:cantSplit/>
          <w:trHeight w:val="300"/>
          <w:jc w:val="center"/>
        </w:trPr>
        <w:tc>
          <w:tcPr>
            <w:tcW w:w="1765" w:type="pct"/>
            <w:vAlign w:val="center"/>
            <w:hideMark/>
          </w:tcPr>
          <w:p w14:paraId="67233B08" w14:textId="77777777" w:rsidR="00783967" w:rsidRPr="00BF2504" w:rsidRDefault="00783967" w:rsidP="00783967">
            <w:pPr>
              <w:pStyle w:val="TableBodyTextMIRB"/>
              <w:rPr>
                <w:rFonts w:eastAsia="Times New Roman"/>
                <w:lang w:eastAsia="en-CA"/>
              </w:rPr>
            </w:pPr>
            <w:r w:rsidRPr="00BF2504">
              <w:t>CITY OF STRATFORD</w:t>
            </w:r>
          </w:p>
        </w:tc>
        <w:tc>
          <w:tcPr>
            <w:tcW w:w="776" w:type="pct"/>
            <w:vAlign w:val="center"/>
            <w:hideMark/>
          </w:tcPr>
          <w:p w14:paraId="4D9C7F5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7CE30DC" w14:textId="77777777" w:rsidR="00783967" w:rsidRPr="00BF2504" w:rsidRDefault="00783967" w:rsidP="00783967">
            <w:pPr>
              <w:pStyle w:val="TableBodyTextMIRB"/>
              <w:rPr>
                <w:rFonts w:eastAsia="Times New Roman"/>
                <w:lang w:eastAsia="en-CA"/>
              </w:rPr>
            </w:pPr>
            <w:r w:rsidRPr="00BF2504">
              <w:t>STRATFORD</w:t>
            </w:r>
          </w:p>
        </w:tc>
        <w:tc>
          <w:tcPr>
            <w:tcW w:w="825" w:type="pct"/>
            <w:noWrap/>
            <w:vAlign w:val="center"/>
            <w:hideMark/>
          </w:tcPr>
          <w:p w14:paraId="0C350BE4" w14:textId="589651A2" w:rsidR="00783967" w:rsidRPr="00BF2504" w:rsidRDefault="002D61AA" w:rsidP="00783967">
            <w:r w:rsidRPr="00BF2504">
              <w:rPr>
                <w:rFonts w:eastAsia="Times New Roman"/>
                <w:lang w:eastAsia="en-CA"/>
              </w:rPr>
              <w:t>Sans objet</w:t>
            </w:r>
          </w:p>
        </w:tc>
      </w:tr>
      <w:tr w:rsidR="00783967" w:rsidRPr="00BF2504" w14:paraId="017C353D" w14:textId="77777777" w:rsidTr="00374165">
        <w:trPr>
          <w:cantSplit/>
          <w:trHeight w:val="300"/>
          <w:jc w:val="center"/>
        </w:trPr>
        <w:tc>
          <w:tcPr>
            <w:tcW w:w="1765" w:type="pct"/>
            <w:vAlign w:val="center"/>
            <w:hideMark/>
          </w:tcPr>
          <w:p w14:paraId="64EBBE97" w14:textId="77777777" w:rsidR="00783967" w:rsidRPr="00BF2504" w:rsidRDefault="00783967" w:rsidP="00783967">
            <w:pPr>
              <w:pStyle w:val="TableBodyTextMIRB"/>
              <w:rPr>
                <w:rFonts w:eastAsia="Times New Roman"/>
                <w:lang w:eastAsia="en-CA"/>
              </w:rPr>
            </w:pPr>
            <w:r w:rsidRPr="00BF2504">
              <w:t>CITY OF TEMISKAMING SHORES</w:t>
            </w:r>
          </w:p>
        </w:tc>
        <w:tc>
          <w:tcPr>
            <w:tcW w:w="776" w:type="pct"/>
            <w:vAlign w:val="center"/>
            <w:hideMark/>
          </w:tcPr>
          <w:p w14:paraId="42FB9A9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9679197" w14:textId="77777777" w:rsidR="00783967" w:rsidRPr="00BF2504" w:rsidRDefault="00783967" w:rsidP="00783967">
            <w:pPr>
              <w:pStyle w:val="TableBodyTextMIRB"/>
              <w:rPr>
                <w:rFonts w:eastAsia="Times New Roman"/>
                <w:lang w:eastAsia="en-CA"/>
              </w:rPr>
            </w:pPr>
            <w:r w:rsidRPr="00BF2504">
              <w:t>TEMISKAMING SHORES</w:t>
            </w:r>
          </w:p>
        </w:tc>
        <w:tc>
          <w:tcPr>
            <w:tcW w:w="825" w:type="pct"/>
            <w:noWrap/>
            <w:vAlign w:val="center"/>
            <w:hideMark/>
          </w:tcPr>
          <w:p w14:paraId="254920CE" w14:textId="70CF15A0" w:rsidR="00783967" w:rsidRPr="00BF2504" w:rsidRDefault="002D61AA" w:rsidP="00783967">
            <w:r w:rsidRPr="00BF2504">
              <w:rPr>
                <w:rFonts w:eastAsia="Times New Roman"/>
                <w:lang w:eastAsia="en-CA"/>
              </w:rPr>
              <w:t>Sans objet</w:t>
            </w:r>
          </w:p>
        </w:tc>
      </w:tr>
      <w:tr w:rsidR="00783967" w:rsidRPr="00BF2504" w14:paraId="1B75F8A3" w14:textId="77777777" w:rsidTr="00374165">
        <w:trPr>
          <w:cantSplit/>
          <w:trHeight w:val="300"/>
          <w:jc w:val="center"/>
        </w:trPr>
        <w:tc>
          <w:tcPr>
            <w:tcW w:w="1765" w:type="pct"/>
            <w:vAlign w:val="center"/>
            <w:hideMark/>
          </w:tcPr>
          <w:p w14:paraId="151313B2" w14:textId="77777777" w:rsidR="00783967" w:rsidRPr="00BF2504" w:rsidRDefault="00783967" w:rsidP="00783967">
            <w:pPr>
              <w:pStyle w:val="TableBodyTextMIRB"/>
              <w:rPr>
                <w:rFonts w:eastAsia="Times New Roman"/>
                <w:lang w:eastAsia="en-CA"/>
              </w:rPr>
            </w:pPr>
            <w:r w:rsidRPr="00BF2504">
              <w:t>CITY OF THOROLD</w:t>
            </w:r>
          </w:p>
        </w:tc>
        <w:tc>
          <w:tcPr>
            <w:tcW w:w="776" w:type="pct"/>
            <w:vAlign w:val="center"/>
            <w:hideMark/>
          </w:tcPr>
          <w:p w14:paraId="17E73F6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D78FA93" w14:textId="77777777" w:rsidR="00783967" w:rsidRPr="00BF2504" w:rsidRDefault="00783967" w:rsidP="00783967">
            <w:pPr>
              <w:pStyle w:val="TableBodyTextMIRB"/>
              <w:rPr>
                <w:rFonts w:eastAsia="Times New Roman"/>
                <w:lang w:eastAsia="en-CA"/>
              </w:rPr>
            </w:pPr>
            <w:r w:rsidRPr="00BF2504">
              <w:t>THOROLD</w:t>
            </w:r>
          </w:p>
        </w:tc>
        <w:tc>
          <w:tcPr>
            <w:tcW w:w="825" w:type="pct"/>
            <w:noWrap/>
            <w:vAlign w:val="center"/>
            <w:hideMark/>
          </w:tcPr>
          <w:p w14:paraId="45319D8D" w14:textId="13E800D6" w:rsidR="00783967" w:rsidRPr="00BF2504" w:rsidRDefault="002D61AA" w:rsidP="00783967">
            <w:r w:rsidRPr="00BF2504">
              <w:rPr>
                <w:rFonts w:eastAsia="Times New Roman"/>
                <w:lang w:eastAsia="en-CA"/>
              </w:rPr>
              <w:t>Sans objet</w:t>
            </w:r>
          </w:p>
        </w:tc>
      </w:tr>
      <w:tr w:rsidR="00783967" w:rsidRPr="00BF2504" w14:paraId="29DF0845" w14:textId="77777777" w:rsidTr="00374165">
        <w:trPr>
          <w:cantSplit/>
          <w:trHeight w:val="300"/>
          <w:jc w:val="center"/>
        </w:trPr>
        <w:tc>
          <w:tcPr>
            <w:tcW w:w="1765" w:type="pct"/>
            <w:vAlign w:val="center"/>
            <w:hideMark/>
          </w:tcPr>
          <w:p w14:paraId="17D04F3F" w14:textId="77777777" w:rsidR="00783967" w:rsidRPr="00BF2504" w:rsidRDefault="00783967" w:rsidP="00783967">
            <w:pPr>
              <w:pStyle w:val="TableBodyTextMIRB"/>
              <w:rPr>
                <w:rFonts w:eastAsia="Times New Roman"/>
                <w:lang w:eastAsia="en-CA"/>
              </w:rPr>
            </w:pPr>
            <w:r w:rsidRPr="00BF2504">
              <w:t>CITY OF THUNDER BAY</w:t>
            </w:r>
          </w:p>
        </w:tc>
        <w:tc>
          <w:tcPr>
            <w:tcW w:w="776" w:type="pct"/>
            <w:vAlign w:val="center"/>
            <w:hideMark/>
          </w:tcPr>
          <w:p w14:paraId="2D7CE90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C053DF0" w14:textId="77777777" w:rsidR="00783967" w:rsidRPr="00BF2504" w:rsidRDefault="00783967" w:rsidP="00783967">
            <w:pPr>
              <w:pStyle w:val="TableBodyTextMIRB"/>
              <w:rPr>
                <w:rFonts w:eastAsia="Times New Roman"/>
                <w:lang w:eastAsia="en-CA"/>
              </w:rPr>
            </w:pPr>
            <w:r w:rsidRPr="00BF2504">
              <w:t>THUNDER BAY</w:t>
            </w:r>
          </w:p>
        </w:tc>
        <w:tc>
          <w:tcPr>
            <w:tcW w:w="825" w:type="pct"/>
            <w:noWrap/>
            <w:vAlign w:val="center"/>
            <w:hideMark/>
          </w:tcPr>
          <w:p w14:paraId="6025EC17" w14:textId="096E1F21" w:rsidR="00783967" w:rsidRPr="00BF2504" w:rsidRDefault="002D61AA" w:rsidP="00783967">
            <w:r w:rsidRPr="00BF2504">
              <w:rPr>
                <w:rFonts w:eastAsia="Times New Roman"/>
                <w:lang w:eastAsia="en-CA"/>
              </w:rPr>
              <w:t>Sans objet</w:t>
            </w:r>
          </w:p>
        </w:tc>
      </w:tr>
      <w:tr w:rsidR="00783967" w:rsidRPr="00BF2504" w14:paraId="53CA59FC" w14:textId="77777777" w:rsidTr="00374165">
        <w:trPr>
          <w:cantSplit/>
          <w:trHeight w:val="300"/>
          <w:jc w:val="center"/>
        </w:trPr>
        <w:tc>
          <w:tcPr>
            <w:tcW w:w="1765" w:type="pct"/>
            <w:vAlign w:val="center"/>
            <w:hideMark/>
          </w:tcPr>
          <w:p w14:paraId="6C4D17B4" w14:textId="77777777" w:rsidR="00783967" w:rsidRPr="00BF2504" w:rsidRDefault="00783967" w:rsidP="00783967">
            <w:pPr>
              <w:pStyle w:val="TableBodyTextMIRB"/>
              <w:rPr>
                <w:rFonts w:eastAsia="Times New Roman"/>
                <w:lang w:eastAsia="en-CA"/>
              </w:rPr>
            </w:pPr>
            <w:r w:rsidRPr="00BF2504">
              <w:t>CITY OF TIMMINS</w:t>
            </w:r>
          </w:p>
        </w:tc>
        <w:tc>
          <w:tcPr>
            <w:tcW w:w="776" w:type="pct"/>
            <w:vAlign w:val="center"/>
            <w:hideMark/>
          </w:tcPr>
          <w:p w14:paraId="6493500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271C4EF" w14:textId="77777777" w:rsidR="00783967" w:rsidRPr="00BF2504" w:rsidRDefault="00783967" w:rsidP="00783967">
            <w:pPr>
              <w:pStyle w:val="TableBodyTextMIRB"/>
              <w:rPr>
                <w:rFonts w:eastAsia="Times New Roman"/>
                <w:lang w:eastAsia="en-CA"/>
              </w:rPr>
            </w:pPr>
            <w:r w:rsidRPr="00BF2504">
              <w:t>TIMMINS</w:t>
            </w:r>
          </w:p>
        </w:tc>
        <w:tc>
          <w:tcPr>
            <w:tcW w:w="825" w:type="pct"/>
            <w:noWrap/>
            <w:vAlign w:val="center"/>
            <w:hideMark/>
          </w:tcPr>
          <w:p w14:paraId="619CB4A0" w14:textId="66DFF210" w:rsidR="00783967" w:rsidRPr="00BF2504" w:rsidRDefault="002D61AA" w:rsidP="00783967">
            <w:r w:rsidRPr="00BF2504">
              <w:rPr>
                <w:rFonts w:eastAsia="Times New Roman"/>
                <w:lang w:eastAsia="en-CA"/>
              </w:rPr>
              <w:t>Sans objet</w:t>
            </w:r>
          </w:p>
        </w:tc>
      </w:tr>
      <w:tr w:rsidR="00783967" w:rsidRPr="00BF2504" w14:paraId="09CA167B" w14:textId="77777777" w:rsidTr="00374165">
        <w:trPr>
          <w:cantSplit/>
          <w:trHeight w:val="300"/>
          <w:jc w:val="center"/>
        </w:trPr>
        <w:tc>
          <w:tcPr>
            <w:tcW w:w="1765" w:type="pct"/>
            <w:vAlign w:val="center"/>
            <w:hideMark/>
          </w:tcPr>
          <w:p w14:paraId="14EAECB2" w14:textId="77777777" w:rsidR="00783967" w:rsidRPr="00BF2504" w:rsidRDefault="00783967" w:rsidP="00783967">
            <w:pPr>
              <w:pStyle w:val="TableBodyTextMIRB"/>
              <w:rPr>
                <w:rFonts w:eastAsia="Times New Roman"/>
                <w:lang w:eastAsia="en-CA"/>
              </w:rPr>
            </w:pPr>
            <w:r w:rsidRPr="00BF2504">
              <w:lastRenderedPageBreak/>
              <w:t>CITY OF TORONTO</w:t>
            </w:r>
          </w:p>
        </w:tc>
        <w:tc>
          <w:tcPr>
            <w:tcW w:w="776" w:type="pct"/>
            <w:vAlign w:val="center"/>
            <w:hideMark/>
          </w:tcPr>
          <w:p w14:paraId="13871B7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13583EA" w14:textId="77777777" w:rsidR="00783967" w:rsidRPr="00BF2504" w:rsidRDefault="00783967" w:rsidP="00783967">
            <w:pPr>
              <w:pStyle w:val="TableBodyTextMIRB"/>
              <w:rPr>
                <w:rFonts w:eastAsia="Times New Roman"/>
                <w:lang w:eastAsia="en-CA"/>
              </w:rPr>
            </w:pPr>
            <w:r w:rsidRPr="00BF2504">
              <w:t>TORONTO</w:t>
            </w:r>
          </w:p>
        </w:tc>
        <w:tc>
          <w:tcPr>
            <w:tcW w:w="825" w:type="pct"/>
            <w:noWrap/>
            <w:vAlign w:val="center"/>
            <w:hideMark/>
          </w:tcPr>
          <w:p w14:paraId="3D128020" w14:textId="5CB99B24" w:rsidR="00783967" w:rsidRPr="00BF2504" w:rsidRDefault="002D61AA" w:rsidP="00783967">
            <w:r w:rsidRPr="00BF2504">
              <w:rPr>
                <w:rFonts w:eastAsia="Times New Roman"/>
                <w:lang w:eastAsia="en-CA"/>
              </w:rPr>
              <w:t>Sans objet</w:t>
            </w:r>
          </w:p>
        </w:tc>
      </w:tr>
      <w:tr w:rsidR="00783967" w:rsidRPr="00BF2504" w14:paraId="7F01C2E2" w14:textId="77777777" w:rsidTr="00374165">
        <w:trPr>
          <w:cantSplit/>
          <w:trHeight w:val="300"/>
          <w:jc w:val="center"/>
        </w:trPr>
        <w:tc>
          <w:tcPr>
            <w:tcW w:w="1765" w:type="pct"/>
            <w:vAlign w:val="center"/>
            <w:hideMark/>
          </w:tcPr>
          <w:p w14:paraId="28CD31C5" w14:textId="77777777" w:rsidR="00783967" w:rsidRPr="00BF2504" w:rsidRDefault="00783967" w:rsidP="00783967">
            <w:pPr>
              <w:pStyle w:val="TableBodyTextMIRB"/>
              <w:rPr>
                <w:rFonts w:eastAsia="Times New Roman"/>
                <w:lang w:eastAsia="en-CA"/>
              </w:rPr>
            </w:pPr>
            <w:r w:rsidRPr="00BF2504">
              <w:t>CITY OF VAUGHAN</w:t>
            </w:r>
          </w:p>
        </w:tc>
        <w:tc>
          <w:tcPr>
            <w:tcW w:w="776" w:type="pct"/>
            <w:vAlign w:val="center"/>
            <w:hideMark/>
          </w:tcPr>
          <w:p w14:paraId="62FB182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5DB465F" w14:textId="77777777" w:rsidR="00783967" w:rsidRPr="00BF2504" w:rsidRDefault="00783967" w:rsidP="00783967">
            <w:pPr>
              <w:pStyle w:val="TableBodyTextMIRB"/>
              <w:rPr>
                <w:rFonts w:eastAsia="Times New Roman"/>
                <w:lang w:eastAsia="en-CA"/>
              </w:rPr>
            </w:pPr>
            <w:r w:rsidRPr="00BF2504">
              <w:t>VAUGHAN</w:t>
            </w:r>
          </w:p>
        </w:tc>
        <w:tc>
          <w:tcPr>
            <w:tcW w:w="825" w:type="pct"/>
            <w:noWrap/>
            <w:vAlign w:val="center"/>
            <w:hideMark/>
          </w:tcPr>
          <w:p w14:paraId="5827840D" w14:textId="211CD750" w:rsidR="00783967" w:rsidRPr="00BF2504" w:rsidRDefault="002D61AA" w:rsidP="00783967">
            <w:r w:rsidRPr="00BF2504">
              <w:rPr>
                <w:rFonts w:eastAsia="Times New Roman"/>
                <w:lang w:eastAsia="en-CA"/>
              </w:rPr>
              <w:t>Sans objet</w:t>
            </w:r>
          </w:p>
        </w:tc>
      </w:tr>
      <w:tr w:rsidR="00783967" w:rsidRPr="00BF2504" w14:paraId="76ACA0C4" w14:textId="77777777" w:rsidTr="00374165">
        <w:trPr>
          <w:cantSplit/>
          <w:trHeight w:val="300"/>
          <w:jc w:val="center"/>
        </w:trPr>
        <w:tc>
          <w:tcPr>
            <w:tcW w:w="1765" w:type="pct"/>
            <w:vAlign w:val="center"/>
            <w:hideMark/>
          </w:tcPr>
          <w:p w14:paraId="019E41FB" w14:textId="77777777" w:rsidR="00783967" w:rsidRPr="00BF2504" w:rsidRDefault="00783967" w:rsidP="00783967">
            <w:pPr>
              <w:pStyle w:val="TableBodyTextMIRB"/>
              <w:rPr>
                <w:rFonts w:eastAsia="Times New Roman"/>
                <w:lang w:eastAsia="en-CA"/>
              </w:rPr>
            </w:pPr>
            <w:r w:rsidRPr="00BF2504">
              <w:t>CITY OF WATERLOO</w:t>
            </w:r>
          </w:p>
        </w:tc>
        <w:tc>
          <w:tcPr>
            <w:tcW w:w="776" w:type="pct"/>
            <w:vAlign w:val="center"/>
            <w:hideMark/>
          </w:tcPr>
          <w:p w14:paraId="2F55E0A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C971493" w14:textId="77777777" w:rsidR="00783967" w:rsidRPr="00BF2504" w:rsidRDefault="00783967" w:rsidP="00783967">
            <w:pPr>
              <w:pStyle w:val="TableBodyTextMIRB"/>
              <w:rPr>
                <w:rFonts w:eastAsia="Times New Roman"/>
                <w:lang w:eastAsia="en-CA"/>
              </w:rPr>
            </w:pPr>
            <w:r w:rsidRPr="00BF2504">
              <w:t>WATERLOO</w:t>
            </w:r>
          </w:p>
        </w:tc>
        <w:tc>
          <w:tcPr>
            <w:tcW w:w="825" w:type="pct"/>
            <w:noWrap/>
            <w:vAlign w:val="center"/>
            <w:hideMark/>
          </w:tcPr>
          <w:p w14:paraId="1AFCFE18" w14:textId="51039A05" w:rsidR="00783967" w:rsidRPr="00BF2504" w:rsidRDefault="002D61AA" w:rsidP="00783967">
            <w:r w:rsidRPr="00BF2504">
              <w:rPr>
                <w:rFonts w:eastAsia="Times New Roman"/>
                <w:lang w:eastAsia="en-CA"/>
              </w:rPr>
              <w:t>Sans objet</w:t>
            </w:r>
          </w:p>
        </w:tc>
      </w:tr>
      <w:tr w:rsidR="00783967" w:rsidRPr="00BF2504" w14:paraId="4D1C52E6" w14:textId="77777777" w:rsidTr="00374165">
        <w:trPr>
          <w:cantSplit/>
          <w:trHeight w:val="300"/>
          <w:jc w:val="center"/>
        </w:trPr>
        <w:tc>
          <w:tcPr>
            <w:tcW w:w="1765" w:type="pct"/>
            <w:vAlign w:val="center"/>
            <w:hideMark/>
          </w:tcPr>
          <w:p w14:paraId="57A070AE" w14:textId="77777777" w:rsidR="00783967" w:rsidRPr="00BF2504" w:rsidRDefault="00783967" w:rsidP="00783967">
            <w:pPr>
              <w:pStyle w:val="TableBodyTextMIRB"/>
              <w:rPr>
                <w:rFonts w:eastAsia="Times New Roman"/>
                <w:lang w:eastAsia="en-CA"/>
              </w:rPr>
            </w:pPr>
            <w:r w:rsidRPr="00BF2504">
              <w:t>CITY OF WELLAND</w:t>
            </w:r>
          </w:p>
        </w:tc>
        <w:tc>
          <w:tcPr>
            <w:tcW w:w="776" w:type="pct"/>
            <w:vAlign w:val="center"/>
            <w:hideMark/>
          </w:tcPr>
          <w:p w14:paraId="410FB3F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27865D3" w14:textId="77777777" w:rsidR="00783967" w:rsidRPr="00BF2504" w:rsidRDefault="00783967" w:rsidP="00783967">
            <w:pPr>
              <w:pStyle w:val="TableBodyTextMIRB"/>
              <w:rPr>
                <w:rFonts w:eastAsia="Times New Roman"/>
                <w:lang w:eastAsia="en-CA"/>
              </w:rPr>
            </w:pPr>
            <w:r w:rsidRPr="00BF2504">
              <w:t>WELLAND</w:t>
            </w:r>
          </w:p>
        </w:tc>
        <w:tc>
          <w:tcPr>
            <w:tcW w:w="825" w:type="pct"/>
            <w:noWrap/>
            <w:vAlign w:val="center"/>
            <w:hideMark/>
          </w:tcPr>
          <w:p w14:paraId="2FE707A0" w14:textId="1E669CCD" w:rsidR="00783967" w:rsidRPr="00BF2504" w:rsidRDefault="002D61AA" w:rsidP="00783967">
            <w:r w:rsidRPr="00BF2504">
              <w:rPr>
                <w:rFonts w:eastAsia="Times New Roman"/>
                <w:lang w:eastAsia="en-CA"/>
              </w:rPr>
              <w:t>Sans objet</w:t>
            </w:r>
          </w:p>
        </w:tc>
      </w:tr>
      <w:tr w:rsidR="00783967" w:rsidRPr="00BF2504" w14:paraId="50EF2FBC" w14:textId="77777777" w:rsidTr="00374165">
        <w:trPr>
          <w:cantSplit/>
          <w:trHeight w:val="300"/>
          <w:jc w:val="center"/>
        </w:trPr>
        <w:tc>
          <w:tcPr>
            <w:tcW w:w="1765" w:type="pct"/>
            <w:vAlign w:val="center"/>
            <w:hideMark/>
          </w:tcPr>
          <w:p w14:paraId="52A53039" w14:textId="77777777" w:rsidR="00783967" w:rsidRPr="00BF2504" w:rsidRDefault="00783967" w:rsidP="00783967">
            <w:pPr>
              <w:pStyle w:val="TableBodyTextMIRB"/>
              <w:rPr>
                <w:rFonts w:eastAsia="Times New Roman"/>
                <w:lang w:eastAsia="en-CA"/>
              </w:rPr>
            </w:pPr>
            <w:r w:rsidRPr="00BF2504">
              <w:t>CITY OF WINDSOR</w:t>
            </w:r>
          </w:p>
        </w:tc>
        <w:tc>
          <w:tcPr>
            <w:tcW w:w="776" w:type="pct"/>
            <w:vAlign w:val="center"/>
            <w:hideMark/>
          </w:tcPr>
          <w:p w14:paraId="2637DF6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8829DC7" w14:textId="77777777" w:rsidR="00783967" w:rsidRPr="00BF2504" w:rsidRDefault="00783967" w:rsidP="00783967">
            <w:pPr>
              <w:pStyle w:val="TableBodyTextMIRB"/>
              <w:rPr>
                <w:rFonts w:eastAsia="Times New Roman"/>
                <w:lang w:eastAsia="en-CA"/>
              </w:rPr>
            </w:pPr>
            <w:r w:rsidRPr="00BF2504">
              <w:t>WINDSOR</w:t>
            </w:r>
          </w:p>
        </w:tc>
        <w:tc>
          <w:tcPr>
            <w:tcW w:w="825" w:type="pct"/>
            <w:noWrap/>
            <w:vAlign w:val="center"/>
            <w:hideMark/>
          </w:tcPr>
          <w:p w14:paraId="55EBC4F1" w14:textId="70F1674C" w:rsidR="00783967" w:rsidRPr="00BF2504" w:rsidRDefault="002D61AA" w:rsidP="00783967">
            <w:r w:rsidRPr="00BF2504">
              <w:rPr>
                <w:rFonts w:eastAsia="Times New Roman"/>
                <w:lang w:eastAsia="en-CA"/>
              </w:rPr>
              <w:t>Sans objet</w:t>
            </w:r>
          </w:p>
        </w:tc>
      </w:tr>
      <w:tr w:rsidR="00783967" w:rsidRPr="00BF2504" w14:paraId="3B3A3174" w14:textId="77777777" w:rsidTr="00374165">
        <w:trPr>
          <w:cantSplit/>
          <w:trHeight w:val="300"/>
          <w:jc w:val="center"/>
        </w:trPr>
        <w:tc>
          <w:tcPr>
            <w:tcW w:w="1765" w:type="pct"/>
            <w:vAlign w:val="center"/>
            <w:hideMark/>
          </w:tcPr>
          <w:p w14:paraId="03072581" w14:textId="77777777" w:rsidR="00783967" w:rsidRPr="00BF2504" w:rsidRDefault="00783967" w:rsidP="00783967">
            <w:pPr>
              <w:pStyle w:val="TableBodyTextMIRB"/>
              <w:rPr>
                <w:rFonts w:eastAsia="Times New Roman"/>
                <w:lang w:eastAsia="en-CA"/>
              </w:rPr>
            </w:pPr>
            <w:r w:rsidRPr="00BF2504">
              <w:t>CITY OF WOODSTOCK</w:t>
            </w:r>
          </w:p>
        </w:tc>
        <w:tc>
          <w:tcPr>
            <w:tcW w:w="776" w:type="pct"/>
            <w:vAlign w:val="center"/>
            <w:hideMark/>
          </w:tcPr>
          <w:p w14:paraId="4436700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7756050" w14:textId="77777777" w:rsidR="00783967" w:rsidRPr="00BF2504" w:rsidRDefault="00783967" w:rsidP="00783967">
            <w:pPr>
              <w:pStyle w:val="TableBodyTextMIRB"/>
              <w:rPr>
                <w:rFonts w:eastAsia="Times New Roman"/>
                <w:lang w:eastAsia="en-CA"/>
              </w:rPr>
            </w:pPr>
            <w:r w:rsidRPr="00BF2504">
              <w:t>WOODSTOCK</w:t>
            </w:r>
          </w:p>
        </w:tc>
        <w:tc>
          <w:tcPr>
            <w:tcW w:w="825" w:type="pct"/>
            <w:noWrap/>
            <w:vAlign w:val="center"/>
            <w:hideMark/>
          </w:tcPr>
          <w:p w14:paraId="6CFCD9BE" w14:textId="51407408" w:rsidR="00783967" w:rsidRPr="00BF2504" w:rsidRDefault="002D61AA" w:rsidP="00783967">
            <w:r w:rsidRPr="00BF2504">
              <w:rPr>
                <w:rFonts w:eastAsia="Times New Roman"/>
                <w:lang w:eastAsia="en-CA"/>
              </w:rPr>
              <w:t>Sans objet</w:t>
            </w:r>
          </w:p>
        </w:tc>
      </w:tr>
      <w:tr w:rsidR="00783967" w:rsidRPr="00BF2504" w14:paraId="567453DE" w14:textId="77777777" w:rsidTr="00374165">
        <w:trPr>
          <w:cantSplit/>
          <w:trHeight w:val="300"/>
          <w:jc w:val="center"/>
        </w:trPr>
        <w:tc>
          <w:tcPr>
            <w:tcW w:w="1765" w:type="pct"/>
            <w:vAlign w:val="center"/>
            <w:hideMark/>
          </w:tcPr>
          <w:p w14:paraId="42880A7A" w14:textId="77777777" w:rsidR="00783967" w:rsidRPr="00BF2504" w:rsidRDefault="00783967" w:rsidP="00783967">
            <w:pPr>
              <w:pStyle w:val="TableBodyTextMIRB"/>
              <w:rPr>
                <w:rFonts w:eastAsia="Times New Roman"/>
                <w:lang w:eastAsia="en-CA"/>
              </w:rPr>
            </w:pPr>
            <w:r w:rsidRPr="00BF2504">
              <w:t>COUNTY OF BRANT</w:t>
            </w:r>
          </w:p>
        </w:tc>
        <w:tc>
          <w:tcPr>
            <w:tcW w:w="776" w:type="pct"/>
            <w:vAlign w:val="center"/>
            <w:hideMark/>
          </w:tcPr>
          <w:p w14:paraId="7806D44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90A2EC3" w14:textId="77777777" w:rsidR="00783967" w:rsidRPr="00BF2504" w:rsidRDefault="00783967" w:rsidP="00783967">
            <w:pPr>
              <w:pStyle w:val="TableBodyTextMIRB"/>
              <w:rPr>
                <w:rFonts w:eastAsia="Times New Roman"/>
                <w:lang w:eastAsia="en-CA"/>
              </w:rPr>
            </w:pPr>
            <w:r w:rsidRPr="00BF2504">
              <w:t>BRANT</w:t>
            </w:r>
          </w:p>
        </w:tc>
        <w:tc>
          <w:tcPr>
            <w:tcW w:w="825" w:type="pct"/>
            <w:noWrap/>
            <w:vAlign w:val="center"/>
            <w:hideMark/>
          </w:tcPr>
          <w:p w14:paraId="56B0C4A2" w14:textId="71A9E84C" w:rsidR="00783967" w:rsidRPr="00BF2504" w:rsidRDefault="002D61AA" w:rsidP="00783967">
            <w:r w:rsidRPr="00BF2504">
              <w:rPr>
                <w:rFonts w:eastAsia="Times New Roman"/>
                <w:lang w:eastAsia="en-CA"/>
              </w:rPr>
              <w:t>Sans objet</w:t>
            </w:r>
          </w:p>
        </w:tc>
      </w:tr>
      <w:tr w:rsidR="00783967" w:rsidRPr="00BF2504" w14:paraId="3A298FE7" w14:textId="77777777" w:rsidTr="00374165">
        <w:trPr>
          <w:cantSplit/>
          <w:trHeight w:val="300"/>
          <w:jc w:val="center"/>
        </w:trPr>
        <w:tc>
          <w:tcPr>
            <w:tcW w:w="1765" w:type="pct"/>
            <w:vAlign w:val="center"/>
            <w:hideMark/>
          </w:tcPr>
          <w:p w14:paraId="47C23D65" w14:textId="77777777" w:rsidR="00783967" w:rsidRPr="00BF2504" w:rsidRDefault="00783967" w:rsidP="00783967">
            <w:pPr>
              <w:pStyle w:val="TableBodyTextMIRB"/>
              <w:rPr>
                <w:rFonts w:eastAsia="Times New Roman"/>
                <w:lang w:eastAsia="en-CA"/>
              </w:rPr>
            </w:pPr>
            <w:r w:rsidRPr="00BF2504">
              <w:t>COUNTY OF BRUCE</w:t>
            </w:r>
          </w:p>
        </w:tc>
        <w:tc>
          <w:tcPr>
            <w:tcW w:w="776" w:type="pct"/>
            <w:vAlign w:val="center"/>
            <w:hideMark/>
          </w:tcPr>
          <w:p w14:paraId="01BA2C0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E38B8D3" w14:textId="77777777" w:rsidR="00783967" w:rsidRPr="00BF2504" w:rsidRDefault="00783967" w:rsidP="00783967">
            <w:pPr>
              <w:pStyle w:val="TableBodyTextMIRB"/>
              <w:rPr>
                <w:rFonts w:eastAsia="Times New Roman"/>
                <w:lang w:eastAsia="en-CA"/>
              </w:rPr>
            </w:pPr>
            <w:r w:rsidRPr="00BF2504">
              <w:t>BRUCE</w:t>
            </w:r>
          </w:p>
        </w:tc>
        <w:tc>
          <w:tcPr>
            <w:tcW w:w="825" w:type="pct"/>
            <w:noWrap/>
            <w:vAlign w:val="center"/>
            <w:hideMark/>
          </w:tcPr>
          <w:p w14:paraId="41176925" w14:textId="586EDC0D" w:rsidR="00783967" w:rsidRPr="00BF2504" w:rsidRDefault="002D61AA" w:rsidP="00783967">
            <w:r w:rsidRPr="00BF2504">
              <w:rPr>
                <w:rFonts w:eastAsia="Times New Roman"/>
                <w:lang w:eastAsia="en-CA"/>
              </w:rPr>
              <w:t>Sans objet</w:t>
            </w:r>
          </w:p>
        </w:tc>
      </w:tr>
      <w:tr w:rsidR="00783967" w:rsidRPr="00BF2504" w14:paraId="324373A5" w14:textId="77777777" w:rsidTr="00374165">
        <w:trPr>
          <w:cantSplit/>
          <w:trHeight w:val="300"/>
          <w:jc w:val="center"/>
        </w:trPr>
        <w:tc>
          <w:tcPr>
            <w:tcW w:w="1765" w:type="pct"/>
            <w:vAlign w:val="center"/>
            <w:hideMark/>
          </w:tcPr>
          <w:p w14:paraId="67825420" w14:textId="77777777" w:rsidR="00783967" w:rsidRPr="00BF2504" w:rsidRDefault="00783967" w:rsidP="00783967">
            <w:pPr>
              <w:pStyle w:val="TableBodyTextMIRB"/>
              <w:rPr>
                <w:rFonts w:eastAsia="Times New Roman"/>
                <w:lang w:eastAsia="en-CA"/>
              </w:rPr>
            </w:pPr>
            <w:r w:rsidRPr="00BF2504">
              <w:t>COUNTY OF DUFFERIN</w:t>
            </w:r>
          </w:p>
        </w:tc>
        <w:tc>
          <w:tcPr>
            <w:tcW w:w="776" w:type="pct"/>
            <w:vAlign w:val="center"/>
            <w:hideMark/>
          </w:tcPr>
          <w:p w14:paraId="0DE24D3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DB8AE37" w14:textId="77777777" w:rsidR="00783967" w:rsidRPr="00BF2504" w:rsidRDefault="00783967" w:rsidP="00783967">
            <w:pPr>
              <w:pStyle w:val="TableBodyTextMIRB"/>
              <w:rPr>
                <w:rFonts w:eastAsia="Times New Roman"/>
                <w:lang w:eastAsia="en-CA"/>
              </w:rPr>
            </w:pPr>
            <w:r w:rsidRPr="00BF2504">
              <w:t>DUFFERIN</w:t>
            </w:r>
          </w:p>
        </w:tc>
        <w:tc>
          <w:tcPr>
            <w:tcW w:w="825" w:type="pct"/>
            <w:noWrap/>
            <w:vAlign w:val="center"/>
            <w:hideMark/>
          </w:tcPr>
          <w:p w14:paraId="71004427" w14:textId="0CFF20F6" w:rsidR="00783967" w:rsidRPr="00BF2504" w:rsidRDefault="002D61AA" w:rsidP="00783967">
            <w:r w:rsidRPr="00BF2504">
              <w:rPr>
                <w:rFonts w:eastAsia="Times New Roman"/>
                <w:lang w:eastAsia="en-CA"/>
              </w:rPr>
              <w:t>Sans objet</w:t>
            </w:r>
          </w:p>
        </w:tc>
      </w:tr>
      <w:tr w:rsidR="00783967" w:rsidRPr="00BF2504" w14:paraId="3B5B4559" w14:textId="77777777" w:rsidTr="00374165">
        <w:trPr>
          <w:cantSplit/>
          <w:trHeight w:val="300"/>
          <w:jc w:val="center"/>
        </w:trPr>
        <w:tc>
          <w:tcPr>
            <w:tcW w:w="1765" w:type="pct"/>
            <w:vAlign w:val="center"/>
            <w:hideMark/>
          </w:tcPr>
          <w:p w14:paraId="60B854EF" w14:textId="77777777" w:rsidR="00783967" w:rsidRPr="00BF2504" w:rsidRDefault="00783967" w:rsidP="00783967">
            <w:pPr>
              <w:pStyle w:val="TableBodyTextMIRB"/>
              <w:rPr>
                <w:rFonts w:eastAsia="Times New Roman"/>
                <w:lang w:eastAsia="en-CA"/>
              </w:rPr>
            </w:pPr>
            <w:r w:rsidRPr="00BF2504">
              <w:t>COUNTY OF ELGIN</w:t>
            </w:r>
          </w:p>
        </w:tc>
        <w:tc>
          <w:tcPr>
            <w:tcW w:w="776" w:type="pct"/>
            <w:vAlign w:val="center"/>
            <w:hideMark/>
          </w:tcPr>
          <w:p w14:paraId="1A9F466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B5D386E" w14:textId="77777777" w:rsidR="00783967" w:rsidRPr="00BF2504" w:rsidRDefault="00783967" w:rsidP="00783967">
            <w:pPr>
              <w:pStyle w:val="TableBodyTextMIRB"/>
              <w:rPr>
                <w:rFonts w:eastAsia="Times New Roman"/>
                <w:lang w:eastAsia="en-CA"/>
              </w:rPr>
            </w:pPr>
            <w:r w:rsidRPr="00BF2504">
              <w:t>ELGIN</w:t>
            </w:r>
          </w:p>
        </w:tc>
        <w:tc>
          <w:tcPr>
            <w:tcW w:w="825" w:type="pct"/>
            <w:noWrap/>
            <w:vAlign w:val="center"/>
            <w:hideMark/>
          </w:tcPr>
          <w:p w14:paraId="724AD1B0" w14:textId="492221C0" w:rsidR="00783967" w:rsidRPr="00BF2504" w:rsidRDefault="002D61AA" w:rsidP="00783967">
            <w:r w:rsidRPr="00BF2504">
              <w:rPr>
                <w:rFonts w:eastAsia="Times New Roman"/>
                <w:lang w:eastAsia="en-CA"/>
              </w:rPr>
              <w:t>Sans objet</w:t>
            </w:r>
          </w:p>
        </w:tc>
      </w:tr>
      <w:tr w:rsidR="00783967" w:rsidRPr="00BF2504" w14:paraId="0D16786F" w14:textId="77777777" w:rsidTr="00374165">
        <w:trPr>
          <w:cantSplit/>
          <w:trHeight w:val="300"/>
          <w:jc w:val="center"/>
        </w:trPr>
        <w:tc>
          <w:tcPr>
            <w:tcW w:w="1765" w:type="pct"/>
            <w:vAlign w:val="center"/>
            <w:hideMark/>
          </w:tcPr>
          <w:p w14:paraId="37803D47" w14:textId="77777777" w:rsidR="00783967" w:rsidRPr="00BF2504" w:rsidRDefault="00783967" w:rsidP="00783967">
            <w:pPr>
              <w:pStyle w:val="TableBodyTextMIRB"/>
              <w:rPr>
                <w:rFonts w:eastAsia="Times New Roman"/>
                <w:lang w:eastAsia="en-CA"/>
              </w:rPr>
            </w:pPr>
            <w:r w:rsidRPr="00BF2504">
              <w:t>COUNTY OF ESSEX</w:t>
            </w:r>
          </w:p>
        </w:tc>
        <w:tc>
          <w:tcPr>
            <w:tcW w:w="776" w:type="pct"/>
            <w:vAlign w:val="center"/>
            <w:hideMark/>
          </w:tcPr>
          <w:p w14:paraId="4DBB8D6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F2BB21C" w14:textId="77777777" w:rsidR="00783967" w:rsidRPr="00BF2504" w:rsidRDefault="00783967" w:rsidP="00783967">
            <w:pPr>
              <w:pStyle w:val="TableBodyTextMIRB"/>
              <w:rPr>
                <w:rFonts w:eastAsia="Times New Roman"/>
                <w:lang w:eastAsia="en-CA"/>
              </w:rPr>
            </w:pPr>
            <w:r w:rsidRPr="00BF2504">
              <w:t>ESSEX</w:t>
            </w:r>
          </w:p>
        </w:tc>
        <w:tc>
          <w:tcPr>
            <w:tcW w:w="825" w:type="pct"/>
            <w:noWrap/>
            <w:vAlign w:val="center"/>
            <w:hideMark/>
          </w:tcPr>
          <w:p w14:paraId="3A5C96EB" w14:textId="628C8F78" w:rsidR="00783967" w:rsidRPr="00BF2504" w:rsidRDefault="002D61AA" w:rsidP="00783967">
            <w:r w:rsidRPr="00BF2504">
              <w:rPr>
                <w:rFonts w:eastAsia="Times New Roman"/>
                <w:lang w:eastAsia="en-CA"/>
              </w:rPr>
              <w:t>Sans objet</w:t>
            </w:r>
          </w:p>
        </w:tc>
      </w:tr>
      <w:tr w:rsidR="00783967" w:rsidRPr="00BF2504" w14:paraId="1FAEBE71" w14:textId="77777777" w:rsidTr="00374165">
        <w:trPr>
          <w:cantSplit/>
          <w:trHeight w:val="300"/>
          <w:jc w:val="center"/>
        </w:trPr>
        <w:tc>
          <w:tcPr>
            <w:tcW w:w="1765" w:type="pct"/>
            <w:vAlign w:val="center"/>
            <w:hideMark/>
          </w:tcPr>
          <w:p w14:paraId="3217039B" w14:textId="77777777" w:rsidR="00783967" w:rsidRPr="00BF2504" w:rsidRDefault="00783967" w:rsidP="00783967">
            <w:pPr>
              <w:pStyle w:val="TableBodyTextMIRB"/>
              <w:rPr>
                <w:rFonts w:eastAsia="Times New Roman"/>
                <w:lang w:eastAsia="en-CA"/>
              </w:rPr>
            </w:pPr>
            <w:r w:rsidRPr="00BF2504">
              <w:t>COUNTY OF FRONTENAC</w:t>
            </w:r>
          </w:p>
        </w:tc>
        <w:tc>
          <w:tcPr>
            <w:tcW w:w="776" w:type="pct"/>
            <w:vAlign w:val="center"/>
            <w:hideMark/>
          </w:tcPr>
          <w:p w14:paraId="37F21D8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E62FA03" w14:textId="77777777" w:rsidR="00783967" w:rsidRPr="00BF2504" w:rsidRDefault="00783967" w:rsidP="00783967">
            <w:pPr>
              <w:pStyle w:val="TableBodyTextMIRB"/>
              <w:rPr>
                <w:rFonts w:eastAsia="Times New Roman"/>
                <w:lang w:eastAsia="en-CA"/>
              </w:rPr>
            </w:pPr>
            <w:r w:rsidRPr="00BF2504">
              <w:t>FRONTENAC</w:t>
            </w:r>
          </w:p>
        </w:tc>
        <w:tc>
          <w:tcPr>
            <w:tcW w:w="825" w:type="pct"/>
            <w:noWrap/>
            <w:vAlign w:val="center"/>
            <w:hideMark/>
          </w:tcPr>
          <w:p w14:paraId="161E339D" w14:textId="603737FC" w:rsidR="00783967" w:rsidRPr="00BF2504" w:rsidRDefault="002D61AA" w:rsidP="00783967">
            <w:r w:rsidRPr="00BF2504">
              <w:rPr>
                <w:rFonts w:eastAsia="Times New Roman"/>
                <w:lang w:eastAsia="en-CA"/>
              </w:rPr>
              <w:t>Sans objet</w:t>
            </w:r>
          </w:p>
        </w:tc>
      </w:tr>
      <w:tr w:rsidR="00783967" w:rsidRPr="00BF2504" w14:paraId="39EAA39F" w14:textId="77777777" w:rsidTr="00374165">
        <w:trPr>
          <w:cantSplit/>
          <w:trHeight w:val="300"/>
          <w:jc w:val="center"/>
        </w:trPr>
        <w:tc>
          <w:tcPr>
            <w:tcW w:w="1765" w:type="pct"/>
            <w:vAlign w:val="center"/>
            <w:hideMark/>
          </w:tcPr>
          <w:p w14:paraId="0DCCB591" w14:textId="77777777" w:rsidR="00783967" w:rsidRPr="00BF2504" w:rsidRDefault="00783967" w:rsidP="00783967">
            <w:pPr>
              <w:pStyle w:val="TableBodyTextMIRB"/>
              <w:rPr>
                <w:rFonts w:eastAsia="Times New Roman"/>
                <w:lang w:eastAsia="en-CA"/>
              </w:rPr>
            </w:pPr>
            <w:r w:rsidRPr="00BF2504">
              <w:t>COUNTY OF GREY</w:t>
            </w:r>
          </w:p>
        </w:tc>
        <w:tc>
          <w:tcPr>
            <w:tcW w:w="776" w:type="pct"/>
            <w:vAlign w:val="center"/>
            <w:hideMark/>
          </w:tcPr>
          <w:p w14:paraId="015E3E3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78582D9" w14:textId="77777777" w:rsidR="00783967" w:rsidRPr="00BF2504" w:rsidRDefault="00783967" w:rsidP="00783967">
            <w:pPr>
              <w:pStyle w:val="TableBodyTextMIRB"/>
              <w:rPr>
                <w:rFonts w:eastAsia="Times New Roman"/>
                <w:lang w:eastAsia="en-CA"/>
              </w:rPr>
            </w:pPr>
            <w:r w:rsidRPr="00BF2504">
              <w:t>GREY</w:t>
            </w:r>
          </w:p>
        </w:tc>
        <w:tc>
          <w:tcPr>
            <w:tcW w:w="825" w:type="pct"/>
            <w:noWrap/>
            <w:vAlign w:val="center"/>
            <w:hideMark/>
          </w:tcPr>
          <w:p w14:paraId="77F98184" w14:textId="5B8A940D" w:rsidR="00783967" w:rsidRPr="00BF2504" w:rsidRDefault="002D61AA" w:rsidP="00783967">
            <w:r w:rsidRPr="00BF2504">
              <w:rPr>
                <w:rFonts w:eastAsia="Times New Roman"/>
                <w:lang w:eastAsia="en-CA"/>
              </w:rPr>
              <w:t>Sans objet</w:t>
            </w:r>
          </w:p>
        </w:tc>
      </w:tr>
      <w:tr w:rsidR="00783967" w:rsidRPr="00BF2504" w14:paraId="73D12281" w14:textId="77777777" w:rsidTr="00374165">
        <w:trPr>
          <w:cantSplit/>
          <w:trHeight w:val="300"/>
          <w:jc w:val="center"/>
        </w:trPr>
        <w:tc>
          <w:tcPr>
            <w:tcW w:w="1765" w:type="pct"/>
            <w:vAlign w:val="center"/>
            <w:hideMark/>
          </w:tcPr>
          <w:p w14:paraId="7993D3F7" w14:textId="77777777" w:rsidR="00783967" w:rsidRPr="00BF2504" w:rsidRDefault="00783967" w:rsidP="00783967">
            <w:pPr>
              <w:pStyle w:val="TableBodyTextMIRB"/>
              <w:rPr>
                <w:rFonts w:eastAsia="Times New Roman"/>
                <w:lang w:eastAsia="en-CA"/>
              </w:rPr>
            </w:pPr>
            <w:r w:rsidRPr="00BF2504">
              <w:t>COUNTY OF HALIBURTON</w:t>
            </w:r>
          </w:p>
        </w:tc>
        <w:tc>
          <w:tcPr>
            <w:tcW w:w="776" w:type="pct"/>
            <w:vAlign w:val="center"/>
            <w:hideMark/>
          </w:tcPr>
          <w:p w14:paraId="3737965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A8EE80F" w14:textId="77777777" w:rsidR="00783967" w:rsidRPr="00BF2504" w:rsidRDefault="00783967" w:rsidP="00783967">
            <w:pPr>
              <w:pStyle w:val="TableBodyTextMIRB"/>
              <w:rPr>
                <w:rFonts w:eastAsia="Times New Roman"/>
                <w:lang w:eastAsia="en-CA"/>
              </w:rPr>
            </w:pPr>
            <w:r w:rsidRPr="00BF2504">
              <w:t>HALIBURTON</w:t>
            </w:r>
          </w:p>
        </w:tc>
        <w:tc>
          <w:tcPr>
            <w:tcW w:w="825" w:type="pct"/>
            <w:noWrap/>
            <w:vAlign w:val="center"/>
            <w:hideMark/>
          </w:tcPr>
          <w:p w14:paraId="07697599" w14:textId="416321DE" w:rsidR="00783967" w:rsidRPr="00BF2504" w:rsidRDefault="002D61AA" w:rsidP="00783967">
            <w:r w:rsidRPr="00BF2504">
              <w:rPr>
                <w:rFonts w:eastAsia="Times New Roman"/>
                <w:lang w:eastAsia="en-CA"/>
              </w:rPr>
              <w:t>Sans objet</w:t>
            </w:r>
          </w:p>
        </w:tc>
      </w:tr>
      <w:tr w:rsidR="00783967" w:rsidRPr="00BF2504" w14:paraId="5298D212" w14:textId="77777777" w:rsidTr="00374165">
        <w:trPr>
          <w:cantSplit/>
          <w:trHeight w:val="300"/>
          <w:jc w:val="center"/>
        </w:trPr>
        <w:tc>
          <w:tcPr>
            <w:tcW w:w="1765" w:type="pct"/>
            <w:vAlign w:val="center"/>
            <w:hideMark/>
          </w:tcPr>
          <w:p w14:paraId="3925AA59" w14:textId="77777777" w:rsidR="00783967" w:rsidRPr="00BF2504" w:rsidRDefault="00783967" w:rsidP="00783967">
            <w:pPr>
              <w:pStyle w:val="TableBodyTextMIRB"/>
              <w:rPr>
                <w:rFonts w:eastAsia="Times New Roman"/>
                <w:lang w:eastAsia="en-CA"/>
              </w:rPr>
            </w:pPr>
            <w:r w:rsidRPr="00BF2504">
              <w:t>COUNTY OF HASTINGS</w:t>
            </w:r>
          </w:p>
        </w:tc>
        <w:tc>
          <w:tcPr>
            <w:tcW w:w="776" w:type="pct"/>
            <w:vAlign w:val="center"/>
            <w:hideMark/>
          </w:tcPr>
          <w:p w14:paraId="7504D8F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6057F1C" w14:textId="77777777" w:rsidR="00783967" w:rsidRPr="00BF2504" w:rsidRDefault="00783967" w:rsidP="00783967">
            <w:pPr>
              <w:pStyle w:val="TableBodyTextMIRB"/>
              <w:rPr>
                <w:rFonts w:eastAsia="Times New Roman"/>
                <w:lang w:eastAsia="en-CA"/>
              </w:rPr>
            </w:pPr>
            <w:r w:rsidRPr="00BF2504">
              <w:t>HASTINGS</w:t>
            </w:r>
          </w:p>
        </w:tc>
        <w:tc>
          <w:tcPr>
            <w:tcW w:w="825" w:type="pct"/>
            <w:noWrap/>
            <w:vAlign w:val="center"/>
            <w:hideMark/>
          </w:tcPr>
          <w:p w14:paraId="2BEA324F" w14:textId="76CBAFFF" w:rsidR="00783967" w:rsidRPr="00BF2504" w:rsidRDefault="002D61AA" w:rsidP="00783967">
            <w:r w:rsidRPr="00BF2504">
              <w:rPr>
                <w:rFonts w:eastAsia="Times New Roman"/>
                <w:lang w:eastAsia="en-CA"/>
              </w:rPr>
              <w:t>Sans objet</w:t>
            </w:r>
          </w:p>
        </w:tc>
      </w:tr>
      <w:tr w:rsidR="00783967" w:rsidRPr="00BF2504" w14:paraId="34041656" w14:textId="77777777" w:rsidTr="00374165">
        <w:trPr>
          <w:cantSplit/>
          <w:trHeight w:val="300"/>
          <w:jc w:val="center"/>
        </w:trPr>
        <w:tc>
          <w:tcPr>
            <w:tcW w:w="1765" w:type="pct"/>
            <w:vAlign w:val="center"/>
            <w:hideMark/>
          </w:tcPr>
          <w:p w14:paraId="4BBFE06B" w14:textId="77777777" w:rsidR="00783967" w:rsidRPr="00BF2504" w:rsidRDefault="00783967" w:rsidP="00783967">
            <w:pPr>
              <w:pStyle w:val="TableBodyTextMIRB"/>
              <w:rPr>
                <w:rFonts w:eastAsia="Times New Roman"/>
                <w:lang w:eastAsia="en-CA"/>
              </w:rPr>
            </w:pPr>
            <w:r w:rsidRPr="00BF2504">
              <w:t>COUNTY OF HURON</w:t>
            </w:r>
          </w:p>
        </w:tc>
        <w:tc>
          <w:tcPr>
            <w:tcW w:w="776" w:type="pct"/>
            <w:vAlign w:val="center"/>
            <w:hideMark/>
          </w:tcPr>
          <w:p w14:paraId="1B11479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0F3E963" w14:textId="77777777" w:rsidR="00783967" w:rsidRPr="00BF2504" w:rsidRDefault="00783967" w:rsidP="00783967">
            <w:pPr>
              <w:pStyle w:val="TableBodyTextMIRB"/>
              <w:rPr>
                <w:rFonts w:eastAsia="Times New Roman"/>
                <w:lang w:eastAsia="en-CA"/>
              </w:rPr>
            </w:pPr>
            <w:r w:rsidRPr="00BF2504">
              <w:t>HURON</w:t>
            </w:r>
          </w:p>
        </w:tc>
        <w:tc>
          <w:tcPr>
            <w:tcW w:w="825" w:type="pct"/>
            <w:noWrap/>
            <w:vAlign w:val="center"/>
            <w:hideMark/>
          </w:tcPr>
          <w:p w14:paraId="284D2EAB" w14:textId="4B392DE4" w:rsidR="00783967" w:rsidRPr="00BF2504" w:rsidRDefault="002D61AA" w:rsidP="00783967">
            <w:r w:rsidRPr="00BF2504">
              <w:rPr>
                <w:rFonts w:eastAsia="Times New Roman"/>
                <w:lang w:eastAsia="en-CA"/>
              </w:rPr>
              <w:t>Sans objet</w:t>
            </w:r>
          </w:p>
        </w:tc>
      </w:tr>
      <w:tr w:rsidR="00783967" w:rsidRPr="00BF2504" w14:paraId="687CC4EC" w14:textId="77777777" w:rsidTr="00374165">
        <w:trPr>
          <w:cantSplit/>
          <w:trHeight w:val="300"/>
          <w:jc w:val="center"/>
        </w:trPr>
        <w:tc>
          <w:tcPr>
            <w:tcW w:w="1765" w:type="pct"/>
            <w:vAlign w:val="center"/>
            <w:hideMark/>
          </w:tcPr>
          <w:p w14:paraId="1BD9B9C6" w14:textId="77777777" w:rsidR="00783967" w:rsidRPr="00BF2504" w:rsidRDefault="00783967" w:rsidP="00783967">
            <w:pPr>
              <w:pStyle w:val="TableBodyTextMIRB"/>
              <w:rPr>
                <w:rFonts w:eastAsia="Times New Roman"/>
                <w:lang w:eastAsia="en-CA"/>
              </w:rPr>
            </w:pPr>
            <w:r w:rsidRPr="00BF2504">
              <w:t>COUNTY OF LAMBTON</w:t>
            </w:r>
          </w:p>
        </w:tc>
        <w:tc>
          <w:tcPr>
            <w:tcW w:w="776" w:type="pct"/>
            <w:vAlign w:val="center"/>
            <w:hideMark/>
          </w:tcPr>
          <w:p w14:paraId="0AB8989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6C1B446" w14:textId="77777777" w:rsidR="00783967" w:rsidRPr="00BF2504" w:rsidRDefault="00783967" w:rsidP="00783967">
            <w:pPr>
              <w:pStyle w:val="TableBodyTextMIRB"/>
              <w:rPr>
                <w:rFonts w:eastAsia="Times New Roman"/>
                <w:lang w:eastAsia="en-CA"/>
              </w:rPr>
            </w:pPr>
            <w:r w:rsidRPr="00BF2504">
              <w:t>LAMBTON</w:t>
            </w:r>
          </w:p>
        </w:tc>
        <w:tc>
          <w:tcPr>
            <w:tcW w:w="825" w:type="pct"/>
            <w:noWrap/>
            <w:vAlign w:val="center"/>
            <w:hideMark/>
          </w:tcPr>
          <w:p w14:paraId="302DCF77" w14:textId="4EAB3DE5" w:rsidR="00783967" w:rsidRPr="00BF2504" w:rsidRDefault="002D61AA" w:rsidP="00783967">
            <w:r w:rsidRPr="00BF2504">
              <w:rPr>
                <w:rFonts w:eastAsia="Times New Roman"/>
                <w:lang w:eastAsia="en-CA"/>
              </w:rPr>
              <w:t>Sans objet</w:t>
            </w:r>
          </w:p>
        </w:tc>
      </w:tr>
      <w:tr w:rsidR="00783967" w:rsidRPr="00BF2504" w14:paraId="05D6CD11" w14:textId="77777777" w:rsidTr="00374165">
        <w:trPr>
          <w:cantSplit/>
          <w:trHeight w:val="300"/>
          <w:jc w:val="center"/>
        </w:trPr>
        <w:tc>
          <w:tcPr>
            <w:tcW w:w="1765" w:type="pct"/>
            <w:vAlign w:val="center"/>
            <w:hideMark/>
          </w:tcPr>
          <w:p w14:paraId="159B7086" w14:textId="77777777" w:rsidR="00783967" w:rsidRPr="00BF2504" w:rsidRDefault="00783967" w:rsidP="00783967">
            <w:pPr>
              <w:pStyle w:val="TableBodyTextMIRB"/>
              <w:rPr>
                <w:rFonts w:eastAsia="Times New Roman"/>
                <w:lang w:eastAsia="en-CA"/>
              </w:rPr>
            </w:pPr>
            <w:r w:rsidRPr="00BF2504">
              <w:t>COUNTY OF LANARK</w:t>
            </w:r>
          </w:p>
        </w:tc>
        <w:tc>
          <w:tcPr>
            <w:tcW w:w="776" w:type="pct"/>
            <w:vAlign w:val="center"/>
            <w:hideMark/>
          </w:tcPr>
          <w:p w14:paraId="07386F8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B1BD714" w14:textId="77777777" w:rsidR="00783967" w:rsidRPr="00BF2504" w:rsidRDefault="00783967" w:rsidP="00783967">
            <w:pPr>
              <w:pStyle w:val="TableBodyTextMIRB"/>
              <w:rPr>
                <w:rFonts w:eastAsia="Times New Roman"/>
                <w:lang w:eastAsia="en-CA"/>
              </w:rPr>
            </w:pPr>
            <w:r w:rsidRPr="00BF2504">
              <w:t>LANARK</w:t>
            </w:r>
          </w:p>
        </w:tc>
        <w:tc>
          <w:tcPr>
            <w:tcW w:w="825" w:type="pct"/>
            <w:noWrap/>
            <w:vAlign w:val="center"/>
            <w:hideMark/>
          </w:tcPr>
          <w:p w14:paraId="1616DADB" w14:textId="3255E2D1" w:rsidR="00783967" w:rsidRPr="00BF2504" w:rsidRDefault="002D61AA" w:rsidP="00783967">
            <w:r w:rsidRPr="00BF2504">
              <w:rPr>
                <w:rFonts w:eastAsia="Times New Roman"/>
                <w:lang w:eastAsia="en-CA"/>
              </w:rPr>
              <w:t>Sans objet</w:t>
            </w:r>
          </w:p>
        </w:tc>
      </w:tr>
      <w:tr w:rsidR="00783967" w:rsidRPr="00BF2504" w14:paraId="4A1CDAD4" w14:textId="77777777" w:rsidTr="00374165">
        <w:trPr>
          <w:cantSplit/>
          <w:trHeight w:val="300"/>
          <w:jc w:val="center"/>
        </w:trPr>
        <w:tc>
          <w:tcPr>
            <w:tcW w:w="1765" w:type="pct"/>
            <w:vAlign w:val="center"/>
            <w:hideMark/>
          </w:tcPr>
          <w:p w14:paraId="1C85BFEC" w14:textId="77777777" w:rsidR="00783967" w:rsidRPr="00BF2504" w:rsidRDefault="00783967" w:rsidP="00783967">
            <w:pPr>
              <w:pStyle w:val="TableBodyTextMIRB"/>
              <w:rPr>
                <w:rFonts w:eastAsia="Times New Roman"/>
                <w:lang w:eastAsia="en-CA"/>
              </w:rPr>
            </w:pPr>
            <w:r w:rsidRPr="00BF2504">
              <w:t>COUNTY OF LENNOX AND ADDINGTON</w:t>
            </w:r>
          </w:p>
        </w:tc>
        <w:tc>
          <w:tcPr>
            <w:tcW w:w="776" w:type="pct"/>
            <w:vAlign w:val="center"/>
            <w:hideMark/>
          </w:tcPr>
          <w:p w14:paraId="522083C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46CF264" w14:textId="77777777" w:rsidR="00783967" w:rsidRPr="00BF2504" w:rsidRDefault="00783967" w:rsidP="00783967">
            <w:pPr>
              <w:pStyle w:val="TableBodyTextMIRB"/>
              <w:rPr>
                <w:rFonts w:eastAsia="Times New Roman"/>
                <w:lang w:eastAsia="en-CA"/>
              </w:rPr>
            </w:pPr>
            <w:r w:rsidRPr="00BF2504">
              <w:t>LENNOX AND ADDINGTON</w:t>
            </w:r>
          </w:p>
        </w:tc>
        <w:tc>
          <w:tcPr>
            <w:tcW w:w="825" w:type="pct"/>
            <w:noWrap/>
            <w:vAlign w:val="center"/>
            <w:hideMark/>
          </w:tcPr>
          <w:p w14:paraId="229BB288" w14:textId="11B29AF8" w:rsidR="00783967" w:rsidRPr="00BF2504" w:rsidRDefault="002D61AA" w:rsidP="00783967">
            <w:r w:rsidRPr="00BF2504">
              <w:rPr>
                <w:rFonts w:eastAsia="Times New Roman"/>
                <w:lang w:eastAsia="en-CA"/>
              </w:rPr>
              <w:t>Sans objet</w:t>
            </w:r>
          </w:p>
        </w:tc>
      </w:tr>
      <w:tr w:rsidR="00783967" w:rsidRPr="00BF2504" w14:paraId="32C22056" w14:textId="77777777" w:rsidTr="00374165">
        <w:trPr>
          <w:cantSplit/>
          <w:trHeight w:val="300"/>
          <w:jc w:val="center"/>
        </w:trPr>
        <w:tc>
          <w:tcPr>
            <w:tcW w:w="1765" w:type="pct"/>
            <w:vAlign w:val="center"/>
            <w:hideMark/>
          </w:tcPr>
          <w:p w14:paraId="5003E589" w14:textId="77777777" w:rsidR="00783967" w:rsidRPr="00BF2504" w:rsidRDefault="00783967" w:rsidP="00783967">
            <w:pPr>
              <w:pStyle w:val="TableBodyTextMIRB"/>
              <w:rPr>
                <w:rFonts w:eastAsia="Times New Roman"/>
                <w:lang w:eastAsia="en-CA"/>
              </w:rPr>
            </w:pPr>
            <w:r w:rsidRPr="00BF2504">
              <w:t>COUNTY OF MIDDLESEX</w:t>
            </w:r>
          </w:p>
        </w:tc>
        <w:tc>
          <w:tcPr>
            <w:tcW w:w="776" w:type="pct"/>
            <w:vAlign w:val="center"/>
            <w:hideMark/>
          </w:tcPr>
          <w:p w14:paraId="40898F8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85461A5" w14:textId="77777777" w:rsidR="00783967" w:rsidRPr="00BF2504" w:rsidRDefault="00783967" w:rsidP="00783967">
            <w:pPr>
              <w:pStyle w:val="TableBodyTextMIRB"/>
              <w:rPr>
                <w:rFonts w:eastAsia="Times New Roman"/>
                <w:lang w:eastAsia="en-CA"/>
              </w:rPr>
            </w:pPr>
            <w:r w:rsidRPr="00BF2504">
              <w:t>MIDDLESEX</w:t>
            </w:r>
          </w:p>
        </w:tc>
        <w:tc>
          <w:tcPr>
            <w:tcW w:w="825" w:type="pct"/>
            <w:noWrap/>
            <w:vAlign w:val="center"/>
            <w:hideMark/>
          </w:tcPr>
          <w:p w14:paraId="5832DFD7" w14:textId="08FDF118" w:rsidR="00783967" w:rsidRPr="00BF2504" w:rsidRDefault="002D61AA" w:rsidP="00783967">
            <w:r w:rsidRPr="00BF2504">
              <w:rPr>
                <w:rFonts w:eastAsia="Times New Roman"/>
                <w:lang w:eastAsia="en-CA"/>
              </w:rPr>
              <w:t>Sans objet</w:t>
            </w:r>
          </w:p>
        </w:tc>
      </w:tr>
      <w:tr w:rsidR="00783967" w:rsidRPr="00BF2504" w14:paraId="0D9ECAD3" w14:textId="77777777" w:rsidTr="00374165">
        <w:trPr>
          <w:cantSplit/>
          <w:trHeight w:val="300"/>
          <w:jc w:val="center"/>
        </w:trPr>
        <w:tc>
          <w:tcPr>
            <w:tcW w:w="1765" w:type="pct"/>
            <w:vAlign w:val="center"/>
            <w:hideMark/>
          </w:tcPr>
          <w:p w14:paraId="5C5F45ED" w14:textId="77777777" w:rsidR="00783967" w:rsidRPr="00BF2504" w:rsidRDefault="00783967" w:rsidP="00783967">
            <w:pPr>
              <w:pStyle w:val="TableBodyTextMIRB"/>
              <w:rPr>
                <w:rFonts w:eastAsia="Times New Roman"/>
                <w:lang w:eastAsia="en-CA"/>
              </w:rPr>
            </w:pPr>
            <w:r w:rsidRPr="00BF2504">
              <w:t>COUNTY OF NORTHUMBERLAND</w:t>
            </w:r>
          </w:p>
        </w:tc>
        <w:tc>
          <w:tcPr>
            <w:tcW w:w="776" w:type="pct"/>
            <w:vAlign w:val="center"/>
            <w:hideMark/>
          </w:tcPr>
          <w:p w14:paraId="4E0A884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51A5327" w14:textId="77777777" w:rsidR="00783967" w:rsidRPr="00BF2504" w:rsidRDefault="00783967" w:rsidP="00783967">
            <w:pPr>
              <w:pStyle w:val="TableBodyTextMIRB"/>
              <w:rPr>
                <w:rFonts w:eastAsia="Times New Roman"/>
                <w:lang w:eastAsia="en-CA"/>
              </w:rPr>
            </w:pPr>
            <w:r w:rsidRPr="00BF2504">
              <w:t>NORTHUMBERLAND</w:t>
            </w:r>
          </w:p>
        </w:tc>
        <w:tc>
          <w:tcPr>
            <w:tcW w:w="825" w:type="pct"/>
            <w:noWrap/>
            <w:vAlign w:val="center"/>
            <w:hideMark/>
          </w:tcPr>
          <w:p w14:paraId="5DF4A65B" w14:textId="3720C79C" w:rsidR="00783967" w:rsidRPr="00BF2504" w:rsidRDefault="002D61AA" w:rsidP="00783967">
            <w:r w:rsidRPr="00BF2504">
              <w:rPr>
                <w:rFonts w:eastAsia="Times New Roman"/>
                <w:lang w:eastAsia="en-CA"/>
              </w:rPr>
              <w:t>Sans objet</w:t>
            </w:r>
          </w:p>
        </w:tc>
      </w:tr>
      <w:tr w:rsidR="00783967" w:rsidRPr="00BF2504" w14:paraId="1C4C7108" w14:textId="77777777" w:rsidTr="00374165">
        <w:trPr>
          <w:cantSplit/>
          <w:trHeight w:val="300"/>
          <w:jc w:val="center"/>
        </w:trPr>
        <w:tc>
          <w:tcPr>
            <w:tcW w:w="1765" w:type="pct"/>
            <w:vAlign w:val="center"/>
            <w:hideMark/>
          </w:tcPr>
          <w:p w14:paraId="1FD7CB5C" w14:textId="77777777" w:rsidR="00783967" w:rsidRPr="00BF2504" w:rsidRDefault="00783967" w:rsidP="00783967">
            <w:pPr>
              <w:pStyle w:val="TableBodyTextMIRB"/>
              <w:rPr>
                <w:rFonts w:eastAsia="Times New Roman"/>
                <w:lang w:eastAsia="en-CA"/>
              </w:rPr>
            </w:pPr>
            <w:r w:rsidRPr="00BF2504">
              <w:t>COUNTY OF OXFORD</w:t>
            </w:r>
          </w:p>
        </w:tc>
        <w:tc>
          <w:tcPr>
            <w:tcW w:w="776" w:type="pct"/>
            <w:vAlign w:val="center"/>
            <w:hideMark/>
          </w:tcPr>
          <w:p w14:paraId="34A13F9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91091E4" w14:textId="77777777" w:rsidR="00783967" w:rsidRPr="00BF2504" w:rsidRDefault="00783967" w:rsidP="00783967">
            <w:pPr>
              <w:pStyle w:val="TableBodyTextMIRB"/>
              <w:rPr>
                <w:rFonts w:eastAsia="Times New Roman"/>
                <w:lang w:eastAsia="en-CA"/>
              </w:rPr>
            </w:pPr>
            <w:r w:rsidRPr="00BF2504">
              <w:t>OXFORD</w:t>
            </w:r>
          </w:p>
        </w:tc>
        <w:tc>
          <w:tcPr>
            <w:tcW w:w="825" w:type="pct"/>
            <w:noWrap/>
            <w:vAlign w:val="center"/>
            <w:hideMark/>
          </w:tcPr>
          <w:p w14:paraId="7BB9A719" w14:textId="4AE35767" w:rsidR="00783967" w:rsidRPr="00BF2504" w:rsidRDefault="002D61AA" w:rsidP="00783967">
            <w:r w:rsidRPr="00BF2504">
              <w:rPr>
                <w:rFonts w:eastAsia="Times New Roman"/>
                <w:lang w:eastAsia="en-CA"/>
              </w:rPr>
              <w:t>Sans objet</w:t>
            </w:r>
          </w:p>
        </w:tc>
      </w:tr>
      <w:tr w:rsidR="00783967" w:rsidRPr="00BF2504" w14:paraId="6F5D3367" w14:textId="77777777" w:rsidTr="00374165">
        <w:trPr>
          <w:cantSplit/>
          <w:trHeight w:val="300"/>
          <w:jc w:val="center"/>
        </w:trPr>
        <w:tc>
          <w:tcPr>
            <w:tcW w:w="1765" w:type="pct"/>
            <w:vAlign w:val="center"/>
            <w:hideMark/>
          </w:tcPr>
          <w:p w14:paraId="3B98F8A1" w14:textId="77777777" w:rsidR="00783967" w:rsidRPr="00BF2504" w:rsidRDefault="00783967" w:rsidP="00783967">
            <w:pPr>
              <w:pStyle w:val="TableBodyTextMIRB"/>
              <w:rPr>
                <w:rFonts w:eastAsia="Times New Roman"/>
                <w:lang w:eastAsia="en-CA"/>
              </w:rPr>
            </w:pPr>
            <w:r w:rsidRPr="00BF2504">
              <w:t>COUNTY OF PERTH</w:t>
            </w:r>
          </w:p>
        </w:tc>
        <w:tc>
          <w:tcPr>
            <w:tcW w:w="776" w:type="pct"/>
            <w:vAlign w:val="center"/>
            <w:hideMark/>
          </w:tcPr>
          <w:p w14:paraId="7686FF3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3F9F32B" w14:textId="77777777" w:rsidR="00783967" w:rsidRPr="00BF2504" w:rsidRDefault="00783967" w:rsidP="00783967">
            <w:pPr>
              <w:pStyle w:val="TableBodyTextMIRB"/>
              <w:rPr>
                <w:rFonts w:eastAsia="Times New Roman"/>
                <w:lang w:eastAsia="en-CA"/>
              </w:rPr>
            </w:pPr>
            <w:r w:rsidRPr="00BF2504">
              <w:t>PERTH</w:t>
            </w:r>
          </w:p>
        </w:tc>
        <w:tc>
          <w:tcPr>
            <w:tcW w:w="825" w:type="pct"/>
            <w:noWrap/>
            <w:vAlign w:val="center"/>
            <w:hideMark/>
          </w:tcPr>
          <w:p w14:paraId="16F27AC9" w14:textId="334C90E4" w:rsidR="00783967" w:rsidRPr="00BF2504" w:rsidRDefault="002D61AA" w:rsidP="00783967">
            <w:r w:rsidRPr="00BF2504">
              <w:rPr>
                <w:rFonts w:eastAsia="Times New Roman"/>
                <w:lang w:eastAsia="en-CA"/>
              </w:rPr>
              <w:t>Sans objet</w:t>
            </w:r>
          </w:p>
        </w:tc>
      </w:tr>
      <w:tr w:rsidR="00783967" w:rsidRPr="00BF2504" w14:paraId="3580552A" w14:textId="77777777" w:rsidTr="00374165">
        <w:trPr>
          <w:cantSplit/>
          <w:trHeight w:val="300"/>
          <w:jc w:val="center"/>
        </w:trPr>
        <w:tc>
          <w:tcPr>
            <w:tcW w:w="1765" w:type="pct"/>
            <w:vAlign w:val="center"/>
            <w:hideMark/>
          </w:tcPr>
          <w:p w14:paraId="6589F412" w14:textId="77777777" w:rsidR="00783967" w:rsidRPr="00BF2504" w:rsidRDefault="00783967" w:rsidP="00783967">
            <w:pPr>
              <w:pStyle w:val="TableBodyTextMIRB"/>
              <w:rPr>
                <w:rFonts w:eastAsia="Times New Roman"/>
                <w:lang w:eastAsia="en-CA"/>
              </w:rPr>
            </w:pPr>
            <w:r w:rsidRPr="00BF2504">
              <w:t>COUNTY OF PETERBOROUGH</w:t>
            </w:r>
          </w:p>
        </w:tc>
        <w:tc>
          <w:tcPr>
            <w:tcW w:w="776" w:type="pct"/>
            <w:vAlign w:val="center"/>
            <w:hideMark/>
          </w:tcPr>
          <w:p w14:paraId="786547E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084624D" w14:textId="77777777" w:rsidR="00783967" w:rsidRPr="00BF2504" w:rsidRDefault="00783967" w:rsidP="00783967">
            <w:pPr>
              <w:pStyle w:val="TableBodyTextMIRB"/>
              <w:rPr>
                <w:rFonts w:eastAsia="Times New Roman"/>
                <w:lang w:eastAsia="en-CA"/>
              </w:rPr>
            </w:pPr>
            <w:r w:rsidRPr="00BF2504">
              <w:t>PETERBOROUGH</w:t>
            </w:r>
          </w:p>
        </w:tc>
        <w:tc>
          <w:tcPr>
            <w:tcW w:w="825" w:type="pct"/>
            <w:noWrap/>
            <w:vAlign w:val="center"/>
            <w:hideMark/>
          </w:tcPr>
          <w:p w14:paraId="51BC07B4" w14:textId="3345B589" w:rsidR="00783967" w:rsidRPr="00BF2504" w:rsidRDefault="002D61AA" w:rsidP="00783967">
            <w:r w:rsidRPr="00BF2504">
              <w:rPr>
                <w:rFonts w:eastAsia="Times New Roman"/>
                <w:lang w:eastAsia="en-CA"/>
              </w:rPr>
              <w:t>Sans objet</w:t>
            </w:r>
          </w:p>
        </w:tc>
      </w:tr>
      <w:tr w:rsidR="00783967" w:rsidRPr="00BF2504" w14:paraId="792DC5D0" w14:textId="77777777" w:rsidTr="00374165">
        <w:trPr>
          <w:cantSplit/>
          <w:trHeight w:val="300"/>
          <w:jc w:val="center"/>
        </w:trPr>
        <w:tc>
          <w:tcPr>
            <w:tcW w:w="1765" w:type="pct"/>
            <w:vAlign w:val="center"/>
            <w:hideMark/>
          </w:tcPr>
          <w:p w14:paraId="174FFEC2" w14:textId="577C6207" w:rsidR="00783967" w:rsidRPr="00BF2504" w:rsidRDefault="00783967" w:rsidP="00783967">
            <w:pPr>
              <w:pStyle w:val="TableBodyTextMIRB"/>
              <w:rPr>
                <w:rFonts w:eastAsia="Times New Roman"/>
                <w:lang w:eastAsia="en-CA"/>
              </w:rPr>
            </w:pPr>
            <w:r w:rsidRPr="00BF2504">
              <w:t>COUNTY OF PRINCE EDWARD</w:t>
            </w:r>
          </w:p>
        </w:tc>
        <w:tc>
          <w:tcPr>
            <w:tcW w:w="776" w:type="pct"/>
            <w:vAlign w:val="center"/>
            <w:hideMark/>
          </w:tcPr>
          <w:p w14:paraId="72ED0B6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ADC4239" w14:textId="77777777" w:rsidR="00783967" w:rsidRPr="00BF2504" w:rsidRDefault="00783967" w:rsidP="00783967">
            <w:pPr>
              <w:pStyle w:val="TableBodyTextMIRB"/>
              <w:rPr>
                <w:rFonts w:eastAsia="Times New Roman"/>
                <w:lang w:eastAsia="en-CA"/>
              </w:rPr>
            </w:pPr>
            <w:r w:rsidRPr="00BF2504">
              <w:t>PRINCE EDWARD COUNTY</w:t>
            </w:r>
          </w:p>
        </w:tc>
        <w:tc>
          <w:tcPr>
            <w:tcW w:w="825" w:type="pct"/>
            <w:noWrap/>
            <w:vAlign w:val="center"/>
            <w:hideMark/>
          </w:tcPr>
          <w:p w14:paraId="3EE52E4B" w14:textId="2CB91B59" w:rsidR="00783967" w:rsidRPr="00BF2504" w:rsidRDefault="002D61AA" w:rsidP="00783967">
            <w:r w:rsidRPr="00BF2504">
              <w:rPr>
                <w:rFonts w:eastAsia="Times New Roman"/>
                <w:lang w:eastAsia="en-CA"/>
              </w:rPr>
              <w:t>Sans objet</w:t>
            </w:r>
          </w:p>
        </w:tc>
      </w:tr>
      <w:tr w:rsidR="00783967" w:rsidRPr="00BF2504" w14:paraId="2D293A6A" w14:textId="77777777" w:rsidTr="00374165">
        <w:trPr>
          <w:cantSplit/>
          <w:trHeight w:val="300"/>
          <w:jc w:val="center"/>
        </w:trPr>
        <w:tc>
          <w:tcPr>
            <w:tcW w:w="1765" w:type="pct"/>
            <w:vAlign w:val="center"/>
            <w:hideMark/>
          </w:tcPr>
          <w:p w14:paraId="6C0AC335" w14:textId="77777777" w:rsidR="00783967" w:rsidRPr="00BF2504" w:rsidRDefault="00783967" w:rsidP="00783967">
            <w:pPr>
              <w:pStyle w:val="TableBodyTextMIRB"/>
              <w:rPr>
                <w:rFonts w:eastAsia="Times New Roman"/>
                <w:lang w:eastAsia="en-CA"/>
              </w:rPr>
            </w:pPr>
            <w:r w:rsidRPr="00BF2504">
              <w:t>COUNTY OF RENFREW</w:t>
            </w:r>
          </w:p>
        </w:tc>
        <w:tc>
          <w:tcPr>
            <w:tcW w:w="776" w:type="pct"/>
            <w:vAlign w:val="center"/>
            <w:hideMark/>
          </w:tcPr>
          <w:p w14:paraId="73EFB1D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D85E94E" w14:textId="77777777" w:rsidR="00783967" w:rsidRPr="00BF2504" w:rsidRDefault="00783967" w:rsidP="00783967">
            <w:pPr>
              <w:pStyle w:val="TableBodyTextMIRB"/>
              <w:rPr>
                <w:rFonts w:eastAsia="Times New Roman"/>
                <w:lang w:eastAsia="en-CA"/>
              </w:rPr>
            </w:pPr>
            <w:r w:rsidRPr="00BF2504">
              <w:t>RENFREW</w:t>
            </w:r>
          </w:p>
        </w:tc>
        <w:tc>
          <w:tcPr>
            <w:tcW w:w="825" w:type="pct"/>
            <w:noWrap/>
            <w:vAlign w:val="center"/>
            <w:hideMark/>
          </w:tcPr>
          <w:p w14:paraId="255446B4" w14:textId="3ED17120" w:rsidR="00783967" w:rsidRPr="00BF2504" w:rsidRDefault="002D61AA" w:rsidP="00783967">
            <w:r w:rsidRPr="00BF2504">
              <w:rPr>
                <w:rFonts w:eastAsia="Times New Roman"/>
                <w:lang w:eastAsia="en-CA"/>
              </w:rPr>
              <w:t>Sans objet</w:t>
            </w:r>
          </w:p>
        </w:tc>
      </w:tr>
      <w:tr w:rsidR="00783967" w:rsidRPr="00BF2504" w14:paraId="0D34E425" w14:textId="77777777" w:rsidTr="00374165">
        <w:trPr>
          <w:cantSplit/>
          <w:trHeight w:val="300"/>
          <w:jc w:val="center"/>
        </w:trPr>
        <w:tc>
          <w:tcPr>
            <w:tcW w:w="1765" w:type="pct"/>
            <w:vAlign w:val="center"/>
            <w:hideMark/>
          </w:tcPr>
          <w:p w14:paraId="21B2B1E0" w14:textId="77777777" w:rsidR="00783967" w:rsidRPr="00BF2504" w:rsidRDefault="00783967" w:rsidP="00783967">
            <w:pPr>
              <w:pStyle w:val="TableBodyTextMIRB"/>
              <w:rPr>
                <w:rFonts w:eastAsia="Times New Roman"/>
                <w:lang w:eastAsia="en-CA"/>
              </w:rPr>
            </w:pPr>
            <w:r w:rsidRPr="00BF2504">
              <w:t>COUNTY OF SIMCOE</w:t>
            </w:r>
          </w:p>
        </w:tc>
        <w:tc>
          <w:tcPr>
            <w:tcW w:w="776" w:type="pct"/>
            <w:vAlign w:val="center"/>
            <w:hideMark/>
          </w:tcPr>
          <w:p w14:paraId="5F5EAF2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E72174D" w14:textId="77777777" w:rsidR="00783967" w:rsidRPr="00BF2504" w:rsidRDefault="00783967" w:rsidP="00783967">
            <w:pPr>
              <w:pStyle w:val="TableBodyTextMIRB"/>
              <w:rPr>
                <w:rFonts w:eastAsia="Times New Roman"/>
                <w:lang w:eastAsia="en-CA"/>
              </w:rPr>
            </w:pPr>
            <w:r w:rsidRPr="00BF2504">
              <w:t>SIMCOE</w:t>
            </w:r>
          </w:p>
        </w:tc>
        <w:tc>
          <w:tcPr>
            <w:tcW w:w="825" w:type="pct"/>
            <w:noWrap/>
            <w:vAlign w:val="center"/>
            <w:hideMark/>
          </w:tcPr>
          <w:p w14:paraId="09F4BE4A" w14:textId="52823E47" w:rsidR="00783967" w:rsidRPr="00BF2504" w:rsidRDefault="002D61AA" w:rsidP="00783967">
            <w:r w:rsidRPr="00BF2504">
              <w:rPr>
                <w:rFonts w:eastAsia="Times New Roman"/>
                <w:lang w:eastAsia="en-CA"/>
              </w:rPr>
              <w:t>Sans objet</w:t>
            </w:r>
          </w:p>
        </w:tc>
      </w:tr>
      <w:tr w:rsidR="00783967" w:rsidRPr="00BF2504" w14:paraId="0441697B" w14:textId="77777777" w:rsidTr="00374165">
        <w:trPr>
          <w:cantSplit/>
          <w:trHeight w:val="300"/>
          <w:jc w:val="center"/>
        </w:trPr>
        <w:tc>
          <w:tcPr>
            <w:tcW w:w="1765" w:type="pct"/>
            <w:vAlign w:val="center"/>
            <w:hideMark/>
          </w:tcPr>
          <w:p w14:paraId="412108F4" w14:textId="77777777" w:rsidR="00783967" w:rsidRPr="00BF2504" w:rsidRDefault="00783967" w:rsidP="00783967">
            <w:pPr>
              <w:pStyle w:val="TableBodyTextMIRB"/>
              <w:rPr>
                <w:rFonts w:eastAsia="Times New Roman"/>
                <w:lang w:eastAsia="en-CA"/>
              </w:rPr>
            </w:pPr>
            <w:r w:rsidRPr="00BF2504">
              <w:t>COUNTY OF WELLINGTON</w:t>
            </w:r>
          </w:p>
        </w:tc>
        <w:tc>
          <w:tcPr>
            <w:tcW w:w="776" w:type="pct"/>
            <w:vAlign w:val="center"/>
            <w:hideMark/>
          </w:tcPr>
          <w:p w14:paraId="2B61443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D83E2ED" w14:textId="77777777" w:rsidR="00783967" w:rsidRPr="00BF2504" w:rsidRDefault="00783967" w:rsidP="00783967">
            <w:pPr>
              <w:pStyle w:val="TableBodyTextMIRB"/>
              <w:rPr>
                <w:rFonts w:eastAsia="Times New Roman"/>
                <w:lang w:eastAsia="en-CA"/>
              </w:rPr>
            </w:pPr>
            <w:r w:rsidRPr="00BF2504">
              <w:t>WELLINGTON</w:t>
            </w:r>
          </w:p>
        </w:tc>
        <w:tc>
          <w:tcPr>
            <w:tcW w:w="825" w:type="pct"/>
            <w:noWrap/>
            <w:vAlign w:val="center"/>
            <w:hideMark/>
          </w:tcPr>
          <w:p w14:paraId="57A58739" w14:textId="2440CD20" w:rsidR="00783967" w:rsidRPr="00BF2504" w:rsidRDefault="002D61AA" w:rsidP="00783967">
            <w:r w:rsidRPr="00BF2504">
              <w:rPr>
                <w:rFonts w:eastAsia="Times New Roman"/>
                <w:lang w:eastAsia="en-CA"/>
              </w:rPr>
              <w:t>Sans objet</w:t>
            </w:r>
          </w:p>
        </w:tc>
      </w:tr>
      <w:tr w:rsidR="00783967" w:rsidRPr="00BF2504" w14:paraId="50A7DE57" w14:textId="77777777" w:rsidTr="00374165">
        <w:trPr>
          <w:cantSplit/>
          <w:trHeight w:val="300"/>
          <w:jc w:val="center"/>
        </w:trPr>
        <w:tc>
          <w:tcPr>
            <w:tcW w:w="1765" w:type="pct"/>
            <w:vAlign w:val="center"/>
            <w:hideMark/>
          </w:tcPr>
          <w:p w14:paraId="5C784A01" w14:textId="77777777" w:rsidR="00783967" w:rsidRPr="00BF2504" w:rsidRDefault="00783967" w:rsidP="00783967">
            <w:pPr>
              <w:pStyle w:val="TableBodyTextMIRB"/>
              <w:rPr>
                <w:rFonts w:eastAsia="Times New Roman"/>
                <w:lang w:eastAsia="en-CA"/>
              </w:rPr>
            </w:pPr>
            <w:r w:rsidRPr="00BF2504">
              <w:t>DISTRICT MUNICIPALITY OF MUSKOKA</w:t>
            </w:r>
          </w:p>
        </w:tc>
        <w:tc>
          <w:tcPr>
            <w:tcW w:w="776" w:type="pct"/>
            <w:vAlign w:val="center"/>
            <w:hideMark/>
          </w:tcPr>
          <w:p w14:paraId="0DBBFCA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D868E8" w14:textId="77777777" w:rsidR="00783967" w:rsidRPr="00BF2504" w:rsidRDefault="00783967" w:rsidP="00783967">
            <w:pPr>
              <w:pStyle w:val="TableBodyTextMIRB"/>
              <w:rPr>
                <w:rFonts w:eastAsia="Times New Roman"/>
                <w:lang w:eastAsia="en-CA"/>
              </w:rPr>
            </w:pPr>
            <w:r w:rsidRPr="00BF2504">
              <w:t>MUSKOKA</w:t>
            </w:r>
          </w:p>
        </w:tc>
        <w:tc>
          <w:tcPr>
            <w:tcW w:w="825" w:type="pct"/>
            <w:noWrap/>
            <w:vAlign w:val="center"/>
            <w:hideMark/>
          </w:tcPr>
          <w:p w14:paraId="2C3D8F1C" w14:textId="4CE133B3" w:rsidR="00783967" w:rsidRPr="00BF2504" w:rsidRDefault="002D61AA" w:rsidP="00783967">
            <w:r w:rsidRPr="00BF2504">
              <w:rPr>
                <w:rFonts w:eastAsia="Times New Roman"/>
                <w:lang w:eastAsia="en-CA"/>
              </w:rPr>
              <w:t>Sans objet</w:t>
            </w:r>
          </w:p>
        </w:tc>
      </w:tr>
      <w:tr w:rsidR="001B529D" w:rsidRPr="00BF2504" w14:paraId="7DF80E44" w14:textId="77777777" w:rsidTr="00374165">
        <w:trPr>
          <w:cantSplit/>
          <w:trHeight w:val="300"/>
          <w:jc w:val="center"/>
        </w:trPr>
        <w:tc>
          <w:tcPr>
            <w:tcW w:w="1765" w:type="pct"/>
            <w:vAlign w:val="center"/>
          </w:tcPr>
          <w:p w14:paraId="03793A68" w14:textId="792BBB85" w:rsidR="001B529D" w:rsidRPr="00BF2504" w:rsidRDefault="001B529D" w:rsidP="00783967">
            <w:pPr>
              <w:pStyle w:val="TableBodyTextMIRB"/>
            </w:pPr>
            <w:r w:rsidRPr="00BF2504">
              <w:t>DISTRICT OF NIPISSING</w:t>
            </w:r>
          </w:p>
        </w:tc>
        <w:tc>
          <w:tcPr>
            <w:tcW w:w="776" w:type="pct"/>
            <w:vAlign w:val="center"/>
          </w:tcPr>
          <w:p w14:paraId="5CC26AEA" w14:textId="10D14C82" w:rsidR="001B529D" w:rsidRPr="00BF2504" w:rsidRDefault="001B529D" w:rsidP="00783967">
            <w:pPr>
              <w:pStyle w:val="TableBodyTextMIRB"/>
            </w:pPr>
            <w:r w:rsidRPr="00BF2504">
              <w:t>MUNICIPAL</w:t>
            </w:r>
          </w:p>
        </w:tc>
        <w:tc>
          <w:tcPr>
            <w:tcW w:w="1634" w:type="pct"/>
            <w:vAlign w:val="center"/>
          </w:tcPr>
          <w:p w14:paraId="298C899F" w14:textId="5B6E2791" w:rsidR="001B529D" w:rsidRPr="00BF2504" w:rsidRDefault="001B529D" w:rsidP="00783967">
            <w:pPr>
              <w:pStyle w:val="TableBodyTextMIRB"/>
            </w:pPr>
            <w:r w:rsidRPr="00BF2504">
              <w:t>NIPISSING</w:t>
            </w:r>
          </w:p>
        </w:tc>
        <w:tc>
          <w:tcPr>
            <w:tcW w:w="825" w:type="pct"/>
            <w:noWrap/>
            <w:vAlign w:val="center"/>
          </w:tcPr>
          <w:p w14:paraId="0F8860D9" w14:textId="09D3CF19" w:rsidR="001B529D" w:rsidRPr="00BF2504" w:rsidRDefault="002D61AA" w:rsidP="00783967">
            <w:r w:rsidRPr="00BF2504">
              <w:rPr>
                <w:rFonts w:eastAsia="Times New Roman"/>
                <w:lang w:eastAsia="en-CA"/>
              </w:rPr>
              <w:t>Sans objet</w:t>
            </w:r>
          </w:p>
        </w:tc>
      </w:tr>
      <w:tr w:rsidR="00CF0FEC" w:rsidRPr="00BF2504" w14:paraId="31094B93" w14:textId="77777777" w:rsidTr="00374165">
        <w:trPr>
          <w:cantSplit/>
          <w:trHeight w:val="300"/>
          <w:jc w:val="center"/>
        </w:trPr>
        <w:tc>
          <w:tcPr>
            <w:tcW w:w="1765" w:type="pct"/>
            <w:vAlign w:val="center"/>
          </w:tcPr>
          <w:p w14:paraId="5309A026" w14:textId="77777777" w:rsidR="00CF0FEC" w:rsidRPr="00BF2504" w:rsidRDefault="00CF0FEC" w:rsidP="00783967">
            <w:pPr>
              <w:pStyle w:val="TableBodyTextMIRB"/>
            </w:pPr>
            <w:r w:rsidRPr="00BF2504">
              <w:t>DISTRICT OF PARRY SOUND</w:t>
            </w:r>
          </w:p>
        </w:tc>
        <w:tc>
          <w:tcPr>
            <w:tcW w:w="776" w:type="pct"/>
            <w:vAlign w:val="center"/>
          </w:tcPr>
          <w:p w14:paraId="3351A4E7" w14:textId="77777777" w:rsidR="00CF0FEC" w:rsidRPr="00BF2504" w:rsidRDefault="00CF0FEC" w:rsidP="00783967">
            <w:pPr>
              <w:pStyle w:val="TableBodyTextMIRB"/>
            </w:pPr>
            <w:r w:rsidRPr="00BF2504">
              <w:t>MUNICIPAL</w:t>
            </w:r>
          </w:p>
        </w:tc>
        <w:tc>
          <w:tcPr>
            <w:tcW w:w="1634" w:type="pct"/>
            <w:vAlign w:val="center"/>
          </w:tcPr>
          <w:p w14:paraId="5E2FF640" w14:textId="77777777" w:rsidR="00CF0FEC" w:rsidRPr="00BF2504" w:rsidRDefault="00CF0FEC" w:rsidP="00783967">
            <w:pPr>
              <w:pStyle w:val="TableBodyTextMIRB"/>
            </w:pPr>
            <w:r w:rsidRPr="00BF2504">
              <w:t>PARRY SOUND</w:t>
            </w:r>
          </w:p>
        </w:tc>
        <w:tc>
          <w:tcPr>
            <w:tcW w:w="825" w:type="pct"/>
            <w:noWrap/>
            <w:vAlign w:val="center"/>
          </w:tcPr>
          <w:p w14:paraId="7106E843" w14:textId="6A25253D" w:rsidR="00CF0FEC" w:rsidRPr="00BF2504" w:rsidRDefault="002D61AA" w:rsidP="00783967">
            <w:r w:rsidRPr="00BF2504">
              <w:t>Sans objet</w:t>
            </w:r>
          </w:p>
        </w:tc>
      </w:tr>
      <w:tr w:rsidR="00CF0FEC" w:rsidRPr="00BF2504" w14:paraId="140CCE1D" w14:textId="77777777" w:rsidTr="00374165">
        <w:trPr>
          <w:cantSplit/>
          <w:trHeight w:val="300"/>
          <w:jc w:val="center"/>
        </w:trPr>
        <w:tc>
          <w:tcPr>
            <w:tcW w:w="1765" w:type="pct"/>
            <w:vAlign w:val="center"/>
          </w:tcPr>
          <w:p w14:paraId="778D2928" w14:textId="77777777" w:rsidR="00CF0FEC" w:rsidRPr="00BF2504" w:rsidRDefault="00CF0FEC" w:rsidP="00783967">
            <w:pPr>
              <w:pStyle w:val="TableBodyTextMIRB"/>
            </w:pPr>
            <w:r w:rsidRPr="00BF2504">
              <w:t>DISTRICT OF SUDBURY</w:t>
            </w:r>
          </w:p>
        </w:tc>
        <w:tc>
          <w:tcPr>
            <w:tcW w:w="776" w:type="pct"/>
            <w:vAlign w:val="center"/>
          </w:tcPr>
          <w:p w14:paraId="7D70D678" w14:textId="77777777" w:rsidR="00CF0FEC" w:rsidRPr="00BF2504" w:rsidRDefault="00CF0FEC" w:rsidP="00783967">
            <w:pPr>
              <w:pStyle w:val="TableBodyTextMIRB"/>
            </w:pPr>
            <w:r w:rsidRPr="00BF2504">
              <w:t>MUNICIPAL</w:t>
            </w:r>
          </w:p>
        </w:tc>
        <w:tc>
          <w:tcPr>
            <w:tcW w:w="1634" w:type="pct"/>
            <w:vAlign w:val="center"/>
          </w:tcPr>
          <w:p w14:paraId="6CE0AC02" w14:textId="77777777" w:rsidR="00CF0FEC" w:rsidRPr="00BF2504" w:rsidRDefault="00CF0FEC" w:rsidP="00783967">
            <w:pPr>
              <w:pStyle w:val="TableBodyTextMIRB"/>
            </w:pPr>
            <w:r w:rsidRPr="00BF2504">
              <w:t>SUDBURY</w:t>
            </w:r>
          </w:p>
        </w:tc>
        <w:tc>
          <w:tcPr>
            <w:tcW w:w="825" w:type="pct"/>
            <w:noWrap/>
            <w:vAlign w:val="center"/>
          </w:tcPr>
          <w:p w14:paraId="0233B0A8" w14:textId="174CC13D" w:rsidR="00CF0FEC" w:rsidRPr="00BF2504" w:rsidRDefault="002D61AA" w:rsidP="00783967">
            <w:r w:rsidRPr="00BF2504">
              <w:t>Sans objet</w:t>
            </w:r>
          </w:p>
        </w:tc>
      </w:tr>
      <w:tr w:rsidR="00783967" w:rsidRPr="00BF2504" w14:paraId="78704699" w14:textId="77777777" w:rsidTr="00374165">
        <w:trPr>
          <w:cantSplit/>
          <w:trHeight w:val="300"/>
          <w:jc w:val="center"/>
        </w:trPr>
        <w:tc>
          <w:tcPr>
            <w:tcW w:w="1765" w:type="pct"/>
            <w:vAlign w:val="center"/>
            <w:hideMark/>
          </w:tcPr>
          <w:p w14:paraId="4A4BE10A" w14:textId="77777777" w:rsidR="00783967" w:rsidRPr="00BF2504" w:rsidRDefault="00783967" w:rsidP="00783967">
            <w:pPr>
              <w:pStyle w:val="TableBodyTextMIRB"/>
              <w:rPr>
                <w:rFonts w:eastAsia="Times New Roman"/>
                <w:lang w:eastAsia="en-CA"/>
              </w:rPr>
            </w:pPr>
            <w:r w:rsidRPr="00BF2504">
              <w:t>HALDIMAND COUNTY</w:t>
            </w:r>
          </w:p>
        </w:tc>
        <w:tc>
          <w:tcPr>
            <w:tcW w:w="776" w:type="pct"/>
            <w:vAlign w:val="center"/>
            <w:hideMark/>
          </w:tcPr>
          <w:p w14:paraId="5C05177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A614FF3" w14:textId="77777777" w:rsidR="00783967" w:rsidRPr="00BF2504" w:rsidRDefault="00783967" w:rsidP="00783967">
            <w:pPr>
              <w:pStyle w:val="TableBodyTextMIRB"/>
              <w:rPr>
                <w:rFonts w:eastAsia="Times New Roman"/>
                <w:lang w:eastAsia="en-CA"/>
              </w:rPr>
            </w:pPr>
            <w:r w:rsidRPr="00BF2504">
              <w:t>HALDIMAND</w:t>
            </w:r>
          </w:p>
        </w:tc>
        <w:tc>
          <w:tcPr>
            <w:tcW w:w="825" w:type="pct"/>
            <w:noWrap/>
            <w:vAlign w:val="center"/>
            <w:hideMark/>
          </w:tcPr>
          <w:p w14:paraId="1244E776" w14:textId="27EF3E29" w:rsidR="00783967" w:rsidRPr="00BF2504" w:rsidRDefault="002D61AA" w:rsidP="00783967">
            <w:r w:rsidRPr="00BF2504">
              <w:rPr>
                <w:rFonts w:eastAsia="Times New Roman"/>
                <w:lang w:eastAsia="en-CA"/>
              </w:rPr>
              <w:t>Sans objet</w:t>
            </w:r>
          </w:p>
        </w:tc>
      </w:tr>
      <w:tr w:rsidR="00783967" w:rsidRPr="00BF2504" w14:paraId="4C0269A2" w14:textId="77777777" w:rsidTr="00374165">
        <w:trPr>
          <w:cantSplit/>
          <w:trHeight w:val="300"/>
          <w:jc w:val="center"/>
        </w:trPr>
        <w:tc>
          <w:tcPr>
            <w:tcW w:w="1765" w:type="pct"/>
            <w:vAlign w:val="center"/>
            <w:hideMark/>
          </w:tcPr>
          <w:p w14:paraId="06514649" w14:textId="77777777" w:rsidR="00783967" w:rsidRPr="00BF2504" w:rsidRDefault="00783967" w:rsidP="00783967">
            <w:pPr>
              <w:pStyle w:val="TableBodyTextMIRB"/>
              <w:rPr>
                <w:rFonts w:eastAsia="Times New Roman"/>
                <w:lang w:eastAsia="en-CA"/>
              </w:rPr>
            </w:pPr>
            <w:r w:rsidRPr="00BF2504">
              <w:t>MUNICIPALITY OF ARRAN-ELDERSLIE</w:t>
            </w:r>
          </w:p>
        </w:tc>
        <w:tc>
          <w:tcPr>
            <w:tcW w:w="776" w:type="pct"/>
            <w:vAlign w:val="center"/>
            <w:hideMark/>
          </w:tcPr>
          <w:p w14:paraId="770204C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37F4C12" w14:textId="77777777" w:rsidR="00783967" w:rsidRPr="00BF2504" w:rsidRDefault="00783967" w:rsidP="00783967">
            <w:pPr>
              <w:pStyle w:val="TableBodyTextMIRB"/>
              <w:rPr>
                <w:rFonts w:eastAsia="Times New Roman"/>
                <w:lang w:eastAsia="en-CA"/>
              </w:rPr>
            </w:pPr>
            <w:r w:rsidRPr="00BF2504">
              <w:t>ARRAN-ELDERSLIE</w:t>
            </w:r>
          </w:p>
        </w:tc>
        <w:tc>
          <w:tcPr>
            <w:tcW w:w="825" w:type="pct"/>
            <w:noWrap/>
            <w:vAlign w:val="center"/>
            <w:hideMark/>
          </w:tcPr>
          <w:p w14:paraId="6596247B" w14:textId="7D6A141B" w:rsidR="00783967" w:rsidRPr="00BF2504" w:rsidRDefault="002D61AA" w:rsidP="00783967">
            <w:r w:rsidRPr="00BF2504">
              <w:rPr>
                <w:rFonts w:eastAsia="Times New Roman"/>
                <w:lang w:eastAsia="en-CA"/>
              </w:rPr>
              <w:t>Sans objet</w:t>
            </w:r>
          </w:p>
        </w:tc>
      </w:tr>
      <w:tr w:rsidR="00783967" w:rsidRPr="00BF2504" w14:paraId="5E79C1D6" w14:textId="77777777" w:rsidTr="00374165">
        <w:trPr>
          <w:cantSplit/>
          <w:trHeight w:val="300"/>
          <w:jc w:val="center"/>
        </w:trPr>
        <w:tc>
          <w:tcPr>
            <w:tcW w:w="1765" w:type="pct"/>
            <w:vAlign w:val="center"/>
            <w:hideMark/>
          </w:tcPr>
          <w:p w14:paraId="139B5BB9" w14:textId="77777777" w:rsidR="00783967" w:rsidRPr="00BF2504" w:rsidRDefault="00783967" w:rsidP="00783967">
            <w:pPr>
              <w:pStyle w:val="TableBodyTextMIRB"/>
              <w:rPr>
                <w:rFonts w:eastAsia="Times New Roman"/>
                <w:lang w:eastAsia="en-CA"/>
              </w:rPr>
            </w:pPr>
            <w:r w:rsidRPr="00BF2504">
              <w:t>MUNICIPALITY OF BAYHAM</w:t>
            </w:r>
          </w:p>
        </w:tc>
        <w:tc>
          <w:tcPr>
            <w:tcW w:w="776" w:type="pct"/>
            <w:vAlign w:val="center"/>
            <w:hideMark/>
          </w:tcPr>
          <w:p w14:paraId="4A1A82F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61E8DB3" w14:textId="77777777" w:rsidR="00783967" w:rsidRPr="00BF2504" w:rsidRDefault="00783967" w:rsidP="00783967">
            <w:pPr>
              <w:pStyle w:val="TableBodyTextMIRB"/>
              <w:rPr>
                <w:rFonts w:eastAsia="Times New Roman"/>
                <w:lang w:eastAsia="en-CA"/>
              </w:rPr>
            </w:pPr>
            <w:r w:rsidRPr="00BF2504">
              <w:t>BAYHAM</w:t>
            </w:r>
          </w:p>
        </w:tc>
        <w:tc>
          <w:tcPr>
            <w:tcW w:w="825" w:type="pct"/>
            <w:noWrap/>
            <w:vAlign w:val="center"/>
            <w:hideMark/>
          </w:tcPr>
          <w:p w14:paraId="0D2EFBAD" w14:textId="2F13FDD1" w:rsidR="00783967" w:rsidRPr="00BF2504" w:rsidRDefault="002D61AA" w:rsidP="00783967">
            <w:r w:rsidRPr="00BF2504">
              <w:rPr>
                <w:rFonts w:eastAsia="Times New Roman"/>
                <w:lang w:eastAsia="en-CA"/>
              </w:rPr>
              <w:t>Sans objet</w:t>
            </w:r>
          </w:p>
        </w:tc>
      </w:tr>
      <w:tr w:rsidR="00783967" w:rsidRPr="00BF2504" w14:paraId="5FEFF625" w14:textId="77777777" w:rsidTr="00374165">
        <w:trPr>
          <w:cantSplit/>
          <w:trHeight w:val="300"/>
          <w:jc w:val="center"/>
        </w:trPr>
        <w:tc>
          <w:tcPr>
            <w:tcW w:w="1765" w:type="pct"/>
            <w:vAlign w:val="center"/>
            <w:hideMark/>
          </w:tcPr>
          <w:p w14:paraId="000E0C1B" w14:textId="77777777" w:rsidR="00783967" w:rsidRPr="00BF2504" w:rsidRDefault="00783967" w:rsidP="00783967">
            <w:pPr>
              <w:pStyle w:val="TableBodyTextMIRB"/>
              <w:rPr>
                <w:rFonts w:eastAsia="Times New Roman"/>
                <w:lang w:eastAsia="en-CA"/>
              </w:rPr>
            </w:pPr>
            <w:r w:rsidRPr="00BF2504">
              <w:t>MUNICIPALITY OF BLUEWATER</w:t>
            </w:r>
          </w:p>
        </w:tc>
        <w:tc>
          <w:tcPr>
            <w:tcW w:w="776" w:type="pct"/>
            <w:vAlign w:val="center"/>
            <w:hideMark/>
          </w:tcPr>
          <w:p w14:paraId="35F327B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C47BBB9" w14:textId="77777777" w:rsidR="00783967" w:rsidRPr="00BF2504" w:rsidRDefault="00783967" w:rsidP="00783967">
            <w:pPr>
              <w:pStyle w:val="TableBodyTextMIRB"/>
              <w:rPr>
                <w:rFonts w:eastAsia="Times New Roman"/>
                <w:lang w:eastAsia="en-CA"/>
              </w:rPr>
            </w:pPr>
            <w:r w:rsidRPr="00BF2504">
              <w:t>BLUEWATER</w:t>
            </w:r>
          </w:p>
        </w:tc>
        <w:tc>
          <w:tcPr>
            <w:tcW w:w="825" w:type="pct"/>
            <w:noWrap/>
            <w:vAlign w:val="center"/>
            <w:hideMark/>
          </w:tcPr>
          <w:p w14:paraId="76F995AD" w14:textId="045A51A5" w:rsidR="00783967" w:rsidRPr="00BF2504" w:rsidRDefault="002D61AA" w:rsidP="00783967">
            <w:r w:rsidRPr="00BF2504">
              <w:rPr>
                <w:rFonts w:eastAsia="Times New Roman"/>
                <w:lang w:eastAsia="en-CA"/>
              </w:rPr>
              <w:t>Sans objet</w:t>
            </w:r>
          </w:p>
        </w:tc>
      </w:tr>
      <w:tr w:rsidR="00783967" w:rsidRPr="00BF2504" w14:paraId="1B5323E3" w14:textId="77777777" w:rsidTr="00374165">
        <w:trPr>
          <w:cantSplit/>
          <w:trHeight w:val="300"/>
          <w:jc w:val="center"/>
        </w:trPr>
        <w:tc>
          <w:tcPr>
            <w:tcW w:w="1765" w:type="pct"/>
            <w:vAlign w:val="center"/>
            <w:hideMark/>
          </w:tcPr>
          <w:p w14:paraId="13C2E3A7" w14:textId="77777777" w:rsidR="00783967" w:rsidRPr="00BF2504" w:rsidRDefault="00783967" w:rsidP="00783967">
            <w:pPr>
              <w:pStyle w:val="TableBodyTextMIRB"/>
              <w:rPr>
                <w:rFonts w:eastAsia="Times New Roman"/>
                <w:lang w:eastAsia="en-CA"/>
              </w:rPr>
            </w:pPr>
            <w:r w:rsidRPr="00BF2504">
              <w:t>MUNICIPALITY OF BRIGHTON</w:t>
            </w:r>
          </w:p>
        </w:tc>
        <w:tc>
          <w:tcPr>
            <w:tcW w:w="776" w:type="pct"/>
            <w:vAlign w:val="center"/>
            <w:hideMark/>
          </w:tcPr>
          <w:p w14:paraId="36A43AF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576B92C" w14:textId="77777777" w:rsidR="00783967" w:rsidRPr="00BF2504" w:rsidRDefault="00783967" w:rsidP="00783967">
            <w:pPr>
              <w:pStyle w:val="TableBodyTextMIRB"/>
              <w:rPr>
                <w:rFonts w:eastAsia="Times New Roman"/>
                <w:lang w:eastAsia="en-CA"/>
              </w:rPr>
            </w:pPr>
            <w:r w:rsidRPr="00BF2504">
              <w:t>BRIGHTON</w:t>
            </w:r>
          </w:p>
        </w:tc>
        <w:tc>
          <w:tcPr>
            <w:tcW w:w="825" w:type="pct"/>
            <w:noWrap/>
            <w:vAlign w:val="center"/>
            <w:hideMark/>
          </w:tcPr>
          <w:p w14:paraId="46AAA39A" w14:textId="0F579880" w:rsidR="00783967" w:rsidRPr="00BF2504" w:rsidRDefault="002D61AA" w:rsidP="00783967">
            <w:r w:rsidRPr="00BF2504">
              <w:rPr>
                <w:rFonts w:eastAsia="Times New Roman"/>
                <w:lang w:eastAsia="en-CA"/>
              </w:rPr>
              <w:t>Sans objet</w:t>
            </w:r>
          </w:p>
        </w:tc>
      </w:tr>
      <w:tr w:rsidR="00783967" w:rsidRPr="00BF2504" w14:paraId="5D2B7C35" w14:textId="77777777" w:rsidTr="00374165">
        <w:trPr>
          <w:cantSplit/>
          <w:trHeight w:val="300"/>
          <w:jc w:val="center"/>
        </w:trPr>
        <w:tc>
          <w:tcPr>
            <w:tcW w:w="1765" w:type="pct"/>
            <w:vAlign w:val="center"/>
            <w:hideMark/>
          </w:tcPr>
          <w:p w14:paraId="5F94863E" w14:textId="77777777" w:rsidR="00783967" w:rsidRPr="00BF2504" w:rsidRDefault="00783967" w:rsidP="00783967">
            <w:pPr>
              <w:pStyle w:val="TableBodyTextMIRB"/>
              <w:rPr>
                <w:rFonts w:eastAsia="Times New Roman"/>
                <w:lang w:eastAsia="en-CA"/>
              </w:rPr>
            </w:pPr>
            <w:r w:rsidRPr="00BF2504">
              <w:t>MUNICIPALITY OF BROCKTON</w:t>
            </w:r>
          </w:p>
        </w:tc>
        <w:tc>
          <w:tcPr>
            <w:tcW w:w="776" w:type="pct"/>
            <w:vAlign w:val="center"/>
            <w:hideMark/>
          </w:tcPr>
          <w:p w14:paraId="5FEEDD0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9A13917" w14:textId="77777777" w:rsidR="00783967" w:rsidRPr="00BF2504" w:rsidRDefault="00783967" w:rsidP="00783967">
            <w:pPr>
              <w:pStyle w:val="TableBodyTextMIRB"/>
              <w:rPr>
                <w:rFonts w:eastAsia="Times New Roman"/>
                <w:lang w:eastAsia="en-CA"/>
              </w:rPr>
            </w:pPr>
            <w:r w:rsidRPr="00BF2504">
              <w:t>BROCKTON</w:t>
            </w:r>
          </w:p>
        </w:tc>
        <w:tc>
          <w:tcPr>
            <w:tcW w:w="825" w:type="pct"/>
            <w:noWrap/>
            <w:vAlign w:val="center"/>
            <w:hideMark/>
          </w:tcPr>
          <w:p w14:paraId="69181D5E" w14:textId="521CA71E" w:rsidR="00783967" w:rsidRPr="00BF2504" w:rsidRDefault="002D61AA" w:rsidP="00783967">
            <w:r w:rsidRPr="00BF2504">
              <w:rPr>
                <w:rFonts w:eastAsia="Times New Roman"/>
                <w:lang w:eastAsia="en-CA"/>
              </w:rPr>
              <w:t>Sans objet</w:t>
            </w:r>
          </w:p>
        </w:tc>
      </w:tr>
      <w:tr w:rsidR="00783967" w:rsidRPr="00BF2504" w14:paraId="2D980035" w14:textId="77777777" w:rsidTr="00374165">
        <w:trPr>
          <w:cantSplit/>
          <w:trHeight w:val="300"/>
          <w:jc w:val="center"/>
        </w:trPr>
        <w:tc>
          <w:tcPr>
            <w:tcW w:w="1765" w:type="pct"/>
            <w:vAlign w:val="center"/>
            <w:hideMark/>
          </w:tcPr>
          <w:p w14:paraId="6848EE05" w14:textId="77777777" w:rsidR="00783967" w:rsidRPr="00BF2504" w:rsidRDefault="00783967" w:rsidP="00783967">
            <w:pPr>
              <w:pStyle w:val="TableBodyTextMIRB"/>
              <w:rPr>
                <w:rFonts w:eastAsia="Times New Roman"/>
                <w:lang w:eastAsia="en-CA"/>
              </w:rPr>
            </w:pPr>
            <w:r w:rsidRPr="00BF2504">
              <w:lastRenderedPageBreak/>
              <w:t>MUNICIPALITY OF BROOKE-ALVINSTON</w:t>
            </w:r>
          </w:p>
        </w:tc>
        <w:tc>
          <w:tcPr>
            <w:tcW w:w="776" w:type="pct"/>
            <w:vAlign w:val="center"/>
            <w:hideMark/>
          </w:tcPr>
          <w:p w14:paraId="50E01DD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0E4B943" w14:textId="77777777" w:rsidR="00783967" w:rsidRPr="00BF2504" w:rsidRDefault="00783967" w:rsidP="00783967">
            <w:pPr>
              <w:pStyle w:val="TableBodyTextMIRB"/>
              <w:rPr>
                <w:rFonts w:eastAsia="Times New Roman"/>
                <w:lang w:eastAsia="en-CA"/>
              </w:rPr>
            </w:pPr>
            <w:r w:rsidRPr="00BF2504">
              <w:t>BROOKE-ALVINSTON</w:t>
            </w:r>
          </w:p>
        </w:tc>
        <w:tc>
          <w:tcPr>
            <w:tcW w:w="825" w:type="pct"/>
            <w:noWrap/>
            <w:vAlign w:val="center"/>
            <w:hideMark/>
          </w:tcPr>
          <w:p w14:paraId="21A40D1E" w14:textId="3EA34090" w:rsidR="00783967" w:rsidRPr="00BF2504" w:rsidRDefault="002D61AA" w:rsidP="00783967">
            <w:r w:rsidRPr="00BF2504">
              <w:rPr>
                <w:rFonts w:eastAsia="Times New Roman"/>
                <w:lang w:eastAsia="en-CA"/>
              </w:rPr>
              <w:t>Sans objet</w:t>
            </w:r>
          </w:p>
        </w:tc>
      </w:tr>
      <w:tr w:rsidR="00783967" w:rsidRPr="00BF2504" w14:paraId="1E2804F3" w14:textId="77777777" w:rsidTr="00374165">
        <w:trPr>
          <w:cantSplit/>
          <w:trHeight w:val="300"/>
          <w:jc w:val="center"/>
        </w:trPr>
        <w:tc>
          <w:tcPr>
            <w:tcW w:w="1765" w:type="pct"/>
            <w:vAlign w:val="center"/>
            <w:hideMark/>
          </w:tcPr>
          <w:p w14:paraId="3B4CAF98" w14:textId="77777777" w:rsidR="00783967" w:rsidRPr="00BF2504" w:rsidRDefault="00783967" w:rsidP="00783967">
            <w:pPr>
              <w:pStyle w:val="TableBodyTextMIRB"/>
              <w:rPr>
                <w:rFonts w:eastAsia="Times New Roman"/>
                <w:lang w:eastAsia="en-CA"/>
              </w:rPr>
            </w:pPr>
            <w:r w:rsidRPr="00BF2504">
              <w:t>MUNICIPALITY OF CALLANDER</w:t>
            </w:r>
          </w:p>
        </w:tc>
        <w:tc>
          <w:tcPr>
            <w:tcW w:w="776" w:type="pct"/>
            <w:vAlign w:val="center"/>
            <w:hideMark/>
          </w:tcPr>
          <w:p w14:paraId="07F938D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06ECD7" w14:textId="77777777" w:rsidR="00783967" w:rsidRPr="00BF2504" w:rsidRDefault="00783967" w:rsidP="00783967">
            <w:pPr>
              <w:pStyle w:val="TableBodyTextMIRB"/>
              <w:rPr>
                <w:rFonts w:eastAsia="Times New Roman"/>
                <w:lang w:eastAsia="en-CA"/>
              </w:rPr>
            </w:pPr>
            <w:r w:rsidRPr="00BF2504">
              <w:t>CALLANDER</w:t>
            </w:r>
          </w:p>
        </w:tc>
        <w:tc>
          <w:tcPr>
            <w:tcW w:w="825" w:type="pct"/>
            <w:noWrap/>
            <w:vAlign w:val="center"/>
            <w:hideMark/>
          </w:tcPr>
          <w:p w14:paraId="47B8F8A7" w14:textId="05E8D045" w:rsidR="00783967" w:rsidRPr="00BF2504" w:rsidRDefault="002D61AA" w:rsidP="00783967">
            <w:r w:rsidRPr="00BF2504">
              <w:rPr>
                <w:rFonts w:eastAsia="Times New Roman"/>
                <w:lang w:eastAsia="en-CA"/>
              </w:rPr>
              <w:t>Sans objet</w:t>
            </w:r>
          </w:p>
        </w:tc>
      </w:tr>
      <w:tr w:rsidR="00374165" w:rsidRPr="00BF2504" w14:paraId="6EBA585E" w14:textId="77777777" w:rsidTr="00374165">
        <w:trPr>
          <w:cantSplit/>
          <w:trHeight w:val="300"/>
          <w:jc w:val="center"/>
        </w:trPr>
        <w:tc>
          <w:tcPr>
            <w:tcW w:w="1765" w:type="pct"/>
            <w:vAlign w:val="center"/>
          </w:tcPr>
          <w:p w14:paraId="105F8236" w14:textId="71738AC0" w:rsidR="00374165" w:rsidRPr="00BF2504" w:rsidRDefault="00374165" w:rsidP="00783967">
            <w:pPr>
              <w:pStyle w:val="TableBodyTextMIRB"/>
            </w:pPr>
            <w:r w:rsidRPr="00374165">
              <w:t>MUNICIPALITY OF CALVIN</w:t>
            </w:r>
          </w:p>
        </w:tc>
        <w:tc>
          <w:tcPr>
            <w:tcW w:w="776" w:type="pct"/>
            <w:vAlign w:val="center"/>
          </w:tcPr>
          <w:p w14:paraId="3B13180D" w14:textId="45D4C323" w:rsidR="00374165" w:rsidRPr="00BF2504" w:rsidRDefault="00374165" w:rsidP="00783967">
            <w:pPr>
              <w:pStyle w:val="TableBodyTextMIRB"/>
            </w:pPr>
            <w:r w:rsidRPr="00374165">
              <w:t>MUNICIPAL</w:t>
            </w:r>
          </w:p>
        </w:tc>
        <w:tc>
          <w:tcPr>
            <w:tcW w:w="1634" w:type="pct"/>
            <w:vAlign w:val="center"/>
          </w:tcPr>
          <w:p w14:paraId="668E7AAB" w14:textId="7D3EE53E" w:rsidR="00374165" w:rsidRPr="00BF2504" w:rsidRDefault="00374165" w:rsidP="00783967">
            <w:pPr>
              <w:pStyle w:val="TableBodyTextMIRB"/>
            </w:pPr>
            <w:r>
              <w:t>CALVIN</w:t>
            </w:r>
          </w:p>
        </w:tc>
        <w:tc>
          <w:tcPr>
            <w:tcW w:w="825" w:type="pct"/>
            <w:noWrap/>
            <w:vAlign w:val="center"/>
          </w:tcPr>
          <w:p w14:paraId="0304EB0F" w14:textId="48F63B83" w:rsidR="00374165" w:rsidRPr="00BF2504" w:rsidRDefault="00374165" w:rsidP="00783967">
            <w:r>
              <w:t>Sans objet</w:t>
            </w:r>
          </w:p>
        </w:tc>
      </w:tr>
      <w:tr w:rsidR="00783967" w:rsidRPr="00BF2504" w14:paraId="01AFC700" w14:textId="77777777" w:rsidTr="00374165">
        <w:trPr>
          <w:cantSplit/>
          <w:trHeight w:val="300"/>
          <w:jc w:val="center"/>
        </w:trPr>
        <w:tc>
          <w:tcPr>
            <w:tcW w:w="1765" w:type="pct"/>
            <w:vAlign w:val="center"/>
            <w:hideMark/>
          </w:tcPr>
          <w:p w14:paraId="00528F6F" w14:textId="77777777" w:rsidR="00783967" w:rsidRPr="00BF2504" w:rsidRDefault="00783967" w:rsidP="00783967">
            <w:pPr>
              <w:pStyle w:val="TableBodyTextMIRB"/>
              <w:rPr>
                <w:rFonts w:eastAsia="Times New Roman"/>
                <w:lang w:eastAsia="en-CA"/>
              </w:rPr>
            </w:pPr>
            <w:r w:rsidRPr="00BF2504">
              <w:t>MUNICIPALITY OF CENTRAL ELGIN</w:t>
            </w:r>
          </w:p>
        </w:tc>
        <w:tc>
          <w:tcPr>
            <w:tcW w:w="776" w:type="pct"/>
            <w:vAlign w:val="center"/>
            <w:hideMark/>
          </w:tcPr>
          <w:p w14:paraId="7A554EC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5BCA7CD" w14:textId="77777777" w:rsidR="00783967" w:rsidRPr="00BF2504" w:rsidRDefault="00783967" w:rsidP="00783967">
            <w:pPr>
              <w:pStyle w:val="TableBodyTextMIRB"/>
              <w:rPr>
                <w:rFonts w:eastAsia="Times New Roman"/>
                <w:lang w:eastAsia="en-CA"/>
              </w:rPr>
            </w:pPr>
            <w:r w:rsidRPr="00BF2504">
              <w:t>CENTRAL ELGIN</w:t>
            </w:r>
          </w:p>
        </w:tc>
        <w:tc>
          <w:tcPr>
            <w:tcW w:w="825" w:type="pct"/>
            <w:noWrap/>
            <w:vAlign w:val="center"/>
            <w:hideMark/>
          </w:tcPr>
          <w:p w14:paraId="217E3479" w14:textId="1138509D" w:rsidR="00783967" w:rsidRPr="00BF2504" w:rsidRDefault="002D61AA" w:rsidP="00783967">
            <w:r w:rsidRPr="00BF2504">
              <w:rPr>
                <w:rFonts w:eastAsia="Times New Roman"/>
                <w:lang w:eastAsia="en-CA"/>
              </w:rPr>
              <w:t>Sans objet</w:t>
            </w:r>
          </w:p>
        </w:tc>
      </w:tr>
      <w:tr w:rsidR="00783967" w:rsidRPr="00BF2504" w14:paraId="20686F45" w14:textId="77777777" w:rsidTr="00374165">
        <w:trPr>
          <w:cantSplit/>
          <w:trHeight w:val="300"/>
          <w:jc w:val="center"/>
        </w:trPr>
        <w:tc>
          <w:tcPr>
            <w:tcW w:w="1765" w:type="pct"/>
            <w:vAlign w:val="center"/>
            <w:hideMark/>
          </w:tcPr>
          <w:p w14:paraId="4F71F196" w14:textId="77777777" w:rsidR="00783967" w:rsidRPr="00BF2504" w:rsidRDefault="00783967" w:rsidP="00783967">
            <w:pPr>
              <w:pStyle w:val="TableBodyTextMIRB"/>
              <w:rPr>
                <w:rFonts w:eastAsia="Times New Roman"/>
                <w:lang w:eastAsia="en-CA"/>
              </w:rPr>
            </w:pPr>
            <w:r w:rsidRPr="00BF2504">
              <w:t>MUNICIPALITY OF CENTRAL HURON</w:t>
            </w:r>
          </w:p>
        </w:tc>
        <w:tc>
          <w:tcPr>
            <w:tcW w:w="776" w:type="pct"/>
            <w:vAlign w:val="center"/>
            <w:hideMark/>
          </w:tcPr>
          <w:p w14:paraId="614DF63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6EC5E7A" w14:textId="77777777" w:rsidR="00783967" w:rsidRPr="00BF2504" w:rsidRDefault="00783967" w:rsidP="00783967">
            <w:pPr>
              <w:pStyle w:val="TableBodyTextMIRB"/>
              <w:rPr>
                <w:rFonts w:eastAsia="Times New Roman"/>
                <w:lang w:eastAsia="en-CA"/>
              </w:rPr>
            </w:pPr>
            <w:r w:rsidRPr="00BF2504">
              <w:t>CENTRAL HURON</w:t>
            </w:r>
          </w:p>
        </w:tc>
        <w:tc>
          <w:tcPr>
            <w:tcW w:w="825" w:type="pct"/>
            <w:noWrap/>
            <w:vAlign w:val="center"/>
            <w:hideMark/>
          </w:tcPr>
          <w:p w14:paraId="34F11968" w14:textId="21D8A1FF" w:rsidR="00783967" w:rsidRPr="00BF2504" w:rsidRDefault="002D61AA" w:rsidP="00783967">
            <w:r w:rsidRPr="00BF2504">
              <w:rPr>
                <w:rFonts w:eastAsia="Times New Roman"/>
                <w:lang w:eastAsia="en-CA"/>
              </w:rPr>
              <w:t>Sans objet</w:t>
            </w:r>
          </w:p>
        </w:tc>
      </w:tr>
      <w:tr w:rsidR="00873FFF" w:rsidRPr="00BF2504" w14:paraId="4EDAC472" w14:textId="77777777" w:rsidTr="00374165">
        <w:trPr>
          <w:cantSplit/>
          <w:trHeight w:val="300"/>
          <w:jc w:val="center"/>
        </w:trPr>
        <w:tc>
          <w:tcPr>
            <w:tcW w:w="1765" w:type="pct"/>
            <w:vAlign w:val="center"/>
          </w:tcPr>
          <w:p w14:paraId="7656521E" w14:textId="1996CEAE" w:rsidR="00873FFF" w:rsidRPr="00BF2504" w:rsidRDefault="00873FFF" w:rsidP="00783967">
            <w:pPr>
              <w:pStyle w:val="TableBodyTextMIRB"/>
            </w:pPr>
            <w:r w:rsidRPr="00873FFF">
              <w:t>MUNICIPALITY OF CENTRAL MANITOULIN</w:t>
            </w:r>
          </w:p>
        </w:tc>
        <w:tc>
          <w:tcPr>
            <w:tcW w:w="776" w:type="pct"/>
            <w:vAlign w:val="center"/>
          </w:tcPr>
          <w:p w14:paraId="68994760" w14:textId="17211E7C" w:rsidR="00873FFF" w:rsidRPr="00BF2504" w:rsidRDefault="00873FFF" w:rsidP="00783967">
            <w:pPr>
              <w:pStyle w:val="TableBodyTextMIRB"/>
            </w:pPr>
            <w:r>
              <w:t>MUNICIPAL</w:t>
            </w:r>
          </w:p>
        </w:tc>
        <w:tc>
          <w:tcPr>
            <w:tcW w:w="1634" w:type="pct"/>
            <w:vAlign w:val="center"/>
          </w:tcPr>
          <w:p w14:paraId="5B541F17" w14:textId="4464D3DB" w:rsidR="00873FFF" w:rsidRPr="00BF2504" w:rsidRDefault="00873FFF" w:rsidP="00783967">
            <w:pPr>
              <w:pStyle w:val="TableBodyTextMIRB"/>
            </w:pPr>
            <w:r>
              <w:t>CENTRAL MANITOULIN</w:t>
            </w:r>
          </w:p>
        </w:tc>
        <w:tc>
          <w:tcPr>
            <w:tcW w:w="825" w:type="pct"/>
            <w:noWrap/>
            <w:vAlign w:val="center"/>
          </w:tcPr>
          <w:p w14:paraId="4539A0CD" w14:textId="07535743" w:rsidR="00873FFF" w:rsidRPr="00BF2504" w:rsidRDefault="00873FFF" w:rsidP="00783967">
            <w:r>
              <w:t>Sans objet</w:t>
            </w:r>
          </w:p>
        </w:tc>
      </w:tr>
      <w:tr w:rsidR="00783967" w:rsidRPr="00BF2504" w14:paraId="08BD03DF" w14:textId="77777777" w:rsidTr="00374165">
        <w:trPr>
          <w:cantSplit/>
          <w:trHeight w:val="300"/>
          <w:jc w:val="center"/>
        </w:trPr>
        <w:tc>
          <w:tcPr>
            <w:tcW w:w="1765" w:type="pct"/>
            <w:vAlign w:val="center"/>
            <w:hideMark/>
          </w:tcPr>
          <w:p w14:paraId="61815E4A" w14:textId="77777777" w:rsidR="00783967" w:rsidRPr="00BF2504" w:rsidRDefault="00783967" w:rsidP="00783967">
            <w:pPr>
              <w:pStyle w:val="TableBodyTextMIRB"/>
              <w:rPr>
                <w:rFonts w:eastAsia="Times New Roman"/>
                <w:lang w:eastAsia="en-CA"/>
              </w:rPr>
            </w:pPr>
            <w:r w:rsidRPr="00BF2504">
              <w:t>MUNICIPALITY OF CENTRE HASTINGS</w:t>
            </w:r>
          </w:p>
        </w:tc>
        <w:tc>
          <w:tcPr>
            <w:tcW w:w="776" w:type="pct"/>
            <w:vAlign w:val="center"/>
            <w:hideMark/>
          </w:tcPr>
          <w:p w14:paraId="3B0B2DE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6EBC0EB" w14:textId="77777777" w:rsidR="00783967" w:rsidRPr="00BF2504" w:rsidRDefault="00783967" w:rsidP="00783967">
            <w:pPr>
              <w:pStyle w:val="TableBodyTextMIRB"/>
              <w:rPr>
                <w:rFonts w:eastAsia="Times New Roman"/>
                <w:lang w:eastAsia="en-CA"/>
              </w:rPr>
            </w:pPr>
            <w:r w:rsidRPr="00BF2504">
              <w:t>CENTRE HASTINGS</w:t>
            </w:r>
          </w:p>
        </w:tc>
        <w:tc>
          <w:tcPr>
            <w:tcW w:w="825" w:type="pct"/>
            <w:noWrap/>
            <w:vAlign w:val="center"/>
            <w:hideMark/>
          </w:tcPr>
          <w:p w14:paraId="0D54C959" w14:textId="2C25B65F" w:rsidR="00783967" w:rsidRPr="00BF2504" w:rsidRDefault="002D61AA" w:rsidP="00783967">
            <w:r w:rsidRPr="00BF2504">
              <w:rPr>
                <w:rFonts w:eastAsia="Times New Roman"/>
                <w:lang w:eastAsia="en-CA"/>
              </w:rPr>
              <w:t>Sans objet</w:t>
            </w:r>
          </w:p>
        </w:tc>
      </w:tr>
      <w:tr w:rsidR="00783967" w:rsidRPr="00BF2504" w14:paraId="20A8460B" w14:textId="77777777" w:rsidTr="00374165">
        <w:trPr>
          <w:cantSplit/>
          <w:trHeight w:val="300"/>
          <w:jc w:val="center"/>
        </w:trPr>
        <w:tc>
          <w:tcPr>
            <w:tcW w:w="1765" w:type="pct"/>
            <w:vAlign w:val="center"/>
            <w:hideMark/>
          </w:tcPr>
          <w:p w14:paraId="564A3FC0" w14:textId="77777777" w:rsidR="00783967" w:rsidRPr="00BF2504" w:rsidRDefault="00783967" w:rsidP="00783967">
            <w:pPr>
              <w:pStyle w:val="TableBodyTextMIRB"/>
              <w:rPr>
                <w:rFonts w:eastAsia="Times New Roman"/>
                <w:lang w:eastAsia="en-CA"/>
              </w:rPr>
            </w:pPr>
            <w:r w:rsidRPr="00BF2504">
              <w:t>MUNICIPALITY OF CHARLTON AND DACK</w:t>
            </w:r>
          </w:p>
        </w:tc>
        <w:tc>
          <w:tcPr>
            <w:tcW w:w="776" w:type="pct"/>
            <w:vAlign w:val="center"/>
            <w:hideMark/>
          </w:tcPr>
          <w:p w14:paraId="797C9C5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C87800A" w14:textId="77777777" w:rsidR="00783967" w:rsidRPr="00BF2504" w:rsidRDefault="00783967" w:rsidP="00783967">
            <w:pPr>
              <w:pStyle w:val="TableBodyTextMIRB"/>
              <w:rPr>
                <w:rFonts w:eastAsia="Times New Roman"/>
                <w:lang w:eastAsia="en-CA"/>
              </w:rPr>
            </w:pPr>
            <w:r w:rsidRPr="00BF2504">
              <w:t>CHARLTON AND DACK</w:t>
            </w:r>
          </w:p>
        </w:tc>
        <w:tc>
          <w:tcPr>
            <w:tcW w:w="825" w:type="pct"/>
            <w:noWrap/>
            <w:vAlign w:val="center"/>
            <w:hideMark/>
          </w:tcPr>
          <w:p w14:paraId="3547DAF9" w14:textId="43ED1557" w:rsidR="00783967" w:rsidRPr="00BF2504" w:rsidRDefault="002D61AA" w:rsidP="00783967">
            <w:r w:rsidRPr="00BF2504">
              <w:rPr>
                <w:rFonts w:eastAsia="Times New Roman"/>
                <w:lang w:eastAsia="en-CA"/>
              </w:rPr>
              <w:t>Sans objet</w:t>
            </w:r>
          </w:p>
        </w:tc>
      </w:tr>
      <w:tr w:rsidR="00783967" w:rsidRPr="00BF2504" w14:paraId="46059827" w14:textId="77777777" w:rsidTr="00374165">
        <w:trPr>
          <w:cantSplit/>
          <w:trHeight w:val="300"/>
          <w:jc w:val="center"/>
        </w:trPr>
        <w:tc>
          <w:tcPr>
            <w:tcW w:w="1765" w:type="pct"/>
            <w:vAlign w:val="center"/>
            <w:hideMark/>
          </w:tcPr>
          <w:p w14:paraId="7293E7B0" w14:textId="77777777" w:rsidR="00783967" w:rsidRPr="00BF2504" w:rsidRDefault="00783967" w:rsidP="00783967">
            <w:pPr>
              <w:pStyle w:val="TableBodyTextMIRB"/>
              <w:rPr>
                <w:rFonts w:eastAsia="Times New Roman"/>
                <w:lang w:eastAsia="en-CA"/>
              </w:rPr>
            </w:pPr>
            <w:r w:rsidRPr="00BF2504">
              <w:t>MUNICIPALITY OF CHATHAM-KENT</w:t>
            </w:r>
          </w:p>
        </w:tc>
        <w:tc>
          <w:tcPr>
            <w:tcW w:w="776" w:type="pct"/>
            <w:vAlign w:val="center"/>
            <w:hideMark/>
          </w:tcPr>
          <w:p w14:paraId="2F2C470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0AD5CDD" w14:textId="77777777" w:rsidR="00783967" w:rsidRPr="00BF2504" w:rsidRDefault="00783967" w:rsidP="00783967">
            <w:pPr>
              <w:pStyle w:val="TableBodyTextMIRB"/>
              <w:rPr>
                <w:rFonts w:eastAsia="Times New Roman"/>
                <w:lang w:eastAsia="en-CA"/>
              </w:rPr>
            </w:pPr>
            <w:r w:rsidRPr="00BF2504">
              <w:t>CHATHAM-KENT</w:t>
            </w:r>
          </w:p>
        </w:tc>
        <w:tc>
          <w:tcPr>
            <w:tcW w:w="825" w:type="pct"/>
            <w:noWrap/>
            <w:vAlign w:val="center"/>
            <w:hideMark/>
          </w:tcPr>
          <w:p w14:paraId="25D06028" w14:textId="56815CB1" w:rsidR="00783967" w:rsidRPr="00BF2504" w:rsidRDefault="002D61AA" w:rsidP="00783967">
            <w:r w:rsidRPr="00BF2504">
              <w:rPr>
                <w:rFonts w:eastAsia="Times New Roman"/>
                <w:lang w:eastAsia="en-CA"/>
              </w:rPr>
              <w:t>Sans objet</w:t>
            </w:r>
          </w:p>
        </w:tc>
      </w:tr>
      <w:tr w:rsidR="00783967" w:rsidRPr="00BF2504" w14:paraId="37DB072F" w14:textId="77777777" w:rsidTr="00374165">
        <w:trPr>
          <w:cantSplit/>
          <w:trHeight w:val="300"/>
          <w:jc w:val="center"/>
        </w:trPr>
        <w:tc>
          <w:tcPr>
            <w:tcW w:w="1765" w:type="pct"/>
            <w:vAlign w:val="center"/>
            <w:hideMark/>
          </w:tcPr>
          <w:p w14:paraId="5FAADDCB" w14:textId="77777777" w:rsidR="00783967" w:rsidRPr="00BF2504" w:rsidRDefault="00783967" w:rsidP="00783967">
            <w:pPr>
              <w:pStyle w:val="TableBodyTextMIRB"/>
              <w:rPr>
                <w:rFonts w:eastAsia="Times New Roman"/>
                <w:lang w:eastAsia="en-CA"/>
              </w:rPr>
            </w:pPr>
            <w:r w:rsidRPr="00BF2504">
              <w:t>MUNICIPALITY OF CLARINGTON</w:t>
            </w:r>
          </w:p>
        </w:tc>
        <w:tc>
          <w:tcPr>
            <w:tcW w:w="776" w:type="pct"/>
            <w:vAlign w:val="center"/>
            <w:hideMark/>
          </w:tcPr>
          <w:p w14:paraId="390B957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C725645" w14:textId="77777777" w:rsidR="00783967" w:rsidRPr="00BF2504" w:rsidRDefault="00783967" w:rsidP="00783967">
            <w:pPr>
              <w:pStyle w:val="TableBodyTextMIRB"/>
              <w:rPr>
                <w:rFonts w:eastAsia="Times New Roman"/>
                <w:lang w:eastAsia="en-CA"/>
              </w:rPr>
            </w:pPr>
            <w:r w:rsidRPr="00BF2504">
              <w:t>CLARINGTON</w:t>
            </w:r>
          </w:p>
        </w:tc>
        <w:tc>
          <w:tcPr>
            <w:tcW w:w="825" w:type="pct"/>
            <w:noWrap/>
            <w:vAlign w:val="center"/>
            <w:hideMark/>
          </w:tcPr>
          <w:p w14:paraId="19644C97" w14:textId="65676158" w:rsidR="00783967" w:rsidRPr="00BF2504" w:rsidRDefault="002D61AA" w:rsidP="00783967">
            <w:r w:rsidRPr="00BF2504">
              <w:rPr>
                <w:rFonts w:eastAsia="Times New Roman"/>
                <w:lang w:eastAsia="en-CA"/>
              </w:rPr>
              <w:t>Sans objet</w:t>
            </w:r>
          </w:p>
        </w:tc>
      </w:tr>
      <w:tr w:rsidR="00783967" w:rsidRPr="00BF2504" w14:paraId="0C26962A" w14:textId="77777777" w:rsidTr="00374165">
        <w:trPr>
          <w:cantSplit/>
          <w:trHeight w:val="300"/>
          <w:jc w:val="center"/>
        </w:trPr>
        <w:tc>
          <w:tcPr>
            <w:tcW w:w="1765" w:type="pct"/>
            <w:vAlign w:val="center"/>
            <w:hideMark/>
          </w:tcPr>
          <w:p w14:paraId="68AF771B" w14:textId="77777777" w:rsidR="00783967" w:rsidRPr="00BF2504" w:rsidRDefault="00783967" w:rsidP="00783967">
            <w:pPr>
              <w:pStyle w:val="TableBodyTextMIRB"/>
              <w:rPr>
                <w:rFonts w:eastAsia="Times New Roman"/>
                <w:lang w:eastAsia="en-CA"/>
              </w:rPr>
            </w:pPr>
            <w:r w:rsidRPr="00BF2504">
              <w:t>MUNICIPALITY OF DUTTON/DUNWICH</w:t>
            </w:r>
          </w:p>
        </w:tc>
        <w:tc>
          <w:tcPr>
            <w:tcW w:w="776" w:type="pct"/>
            <w:vAlign w:val="center"/>
            <w:hideMark/>
          </w:tcPr>
          <w:p w14:paraId="2E79294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930E31A" w14:textId="77777777" w:rsidR="00783967" w:rsidRPr="00BF2504" w:rsidRDefault="00783967" w:rsidP="00783967">
            <w:pPr>
              <w:pStyle w:val="TableBodyTextMIRB"/>
              <w:rPr>
                <w:rFonts w:eastAsia="Times New Roman"/>
                <w:lang w:eastAsia="en-CA"/>
              </w:rPr>
            </w:pPr>
            <w:r w:rsidRPr="00BF2504">
              <w:t>DUTTON-DUNWICH</w:t>
            </w:r>
          </w:p>
        </w:tc>
        <w:tc>
          <w:tcPr>
            <w:tcW w:w="825" w:type="pct"/>
            <w:noWrap/>
            <w:vAlign w:val="center"/>
            <w:hideMark/>
          </w:tcPr>
          <w:p w14:paraId="63854EA2" w14:textId="263A05C3" w:rsidR="00783967" w:rsidRPr="00BF2504" w:rsidRDefault="002D61AA" w:rsidP="00783967">
            <w:r w:rsidRPr="00BF2504">
              <w:rPr>
                <w:rFonts w:eastAsia="Times New Roman"/>
                <w:lang w:eastAsia="en-CA"/>
              </w:rPr>
              <w:t>Sans objet</w:t>
            </w:r>
          </w:p>
        </w:tc>
      </w:tr>
      <w:tr w:rsidR="00873FFF" w:rsidRPr="00BF2504" w14:paraId="534E0B10" w14:textId="77777777" w:rsidTr="00374165">
        <w:trPr>
          <w:cantSplit/>
          <w:trHeight w:val="300"/>
          <w:jc w:val="center"/>
        </w:trPr>
        <w:tc>
          <w:tcPr>
            <w:tcW w:w="1765" w:type="pct"/>
            <w:vAlign w:val="center"/>
          </w:tcPr>
          <w:p w14:paraId="796969E9" w14:textId="0D1B2085" w:rsidR="00873FFF" w:rsidRPr="00BF2504" w:rsidRDefault="00873FFF" w:rsidP="00783967">
            <w:pPr>
              <w:pStyle w:val="TableBodyTextMIRB"/>
            </w:pPr>
            <w:r w:rsidRPr="00873FFF">
              <w:t>MUNICIPALITY OF DYSART ET AL</w:t>
            </w:r>
          </w:p>
        </w:tc>
        <w:tc>
          <w:tcPr>
            <w:tcW w:w="776" w:type="pct"/>
            <w:vAlign w:val="center"/>
          </w:tcPr>
          <w:p w14:paraId="5C110B93" w14:textId="4164819E" w:rsidR="00873FFF" w:rsidRPr="00BF2504" w:rsidRDefault="00873FFF" w:rsidP="00783967">
            <w:pPr>
              <w:pStyle w:val="TableBodyTextMIRB"/>
            </w:pPr>
            <w:r>
              <w:t>MUNICIPAL</w:t>
            </w:r>
          </w:p>
        </w:tc>
        <w:tc>
          <w:tcPr>
            <w:tcW w:w="1634" w:type="pct"/>
            <w:vAlign w:val="center"/>
          </w:tcPr>
          <w:p w14:paraId="14F5F107" w14:textId="7C185265" w:rsidR="00873FFF" w:rsidRPr="00BF2504" w:rsidRDefault="00873FFF" w:rsidP="00783967">
            <w:pPr>
              <w:pStyle w:val="TableBodyTextMIRB"/>
            </w:pPr>
            <w:r w:rsidRPr="00873FFF">
              <w:t>DYSART ET AL</w:t>
            </w:r>
          </w:p>
        </w:tc>
        <w:tc>
          <w:tcPr>
            <w:tcW w:w="825" w:type="pct"/>
            <w:noWrap/>
            <w:vAlign w:val="center"/>
          </w:tcPr>
          <w:p w14:paraId="3A2C5F3A" w14:textId="7F4E6FA6" w:rsidR="00873FFF" w:rsidRPr="00BF2504" w:rsidRDefault="00873FFF" w:rsidP="00783967">
            <w:r>
              <w:t>Sans objet</w:t>
            </w:r>
          </w:p>
        </w:tc>
      </w:tr>
      <w:tr w:rsidR="00783967" w:rsidRPr="00BF2504" w14:paraId="41359793" w14:textId="77777777" w:rsidTr="00374165">
        <w:trPr>
          <w:cantSplit/>
          <w:trHeight w:val="300"/>
          <w:jc w:val="center"/>
        </w:trPr>
        <w:tc>
          <w:tcPr>
            <w:tcW w:w="1765" w:type="pct"/>
            <w:vAlign w:val="center"/>
            <w:hideMark/>
          </w:tcPr>
          <w:p w14:paraId="3F5B7FA8" w14:textId="77777777" w:rsidR="00783967" w:rsidRPr="00BF2504" w:rsidRDefault="00783967" w:rsidP="00783967">
            <w:pPr>
              <w:pStyle w:val="TableBodyTextMIRB"/>
              <w:rPr>
                <w:rFonts w:eastAsia="Times New Roman"/>
                <w:lang w:eastAsia="en-CA"/>
              </w:rPr>
            </w:pPr>
            <w:r w:rsidRPr="00BF2504">
              <w:t>MUNICIPALITY OF FRENCH RIVER</w:t>
            </w:r>
          </w:p>
        </w:tc>
        <w:tc>
          <w:tcPr>
            <w:tcW w:w="776" w:type="pct"/>
            <w:vAlign w:val="center"/>
            <w:hideMark/>
          </w:tcPr>
          <w:p w14:paraId="343D24E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8BE6A39" w14:textId="77777777" w:rsidR="00783967" w:rsidRPr="00BF2504" w:rsidRDefault="00783967" w:rsidP="00783967">
            <w:pPr>
              <w:pStyle w:val="TableBodyTextMIRB"/>
              <w:rPr>
                <w:rFonts w:eastAsia="Times New Roman"/>
                <w:lang w:eastAsia="en-CA"/>
              </w:rPr>
            </w:pPr>
            <w:r w:rsidRPr="00BF2504">
              <w:t>FRENCH RIVER</w:t>
            </w:r>
          </w:p>
        </w:tc>
        <w:tc>
          <w:tcPr>
            <w:tcW w:w="825" w:type="pct"/>
            <w:noWrap/>
            <w:vAlign w:val="center"/>
            <w:hideMark/>
          </w:tcPr>
          <w:p w14:paraId="2BFDC32E" w14:textId="49DC3898" w:rsidR="00783967" w:rsidRPr="00BF2504" w:rsidRDefault="002D61AA" w:rsidP="00783967">
            <w:r w:rsidRPr="00BF2504">
              <w:rPr>
                <w:rFonts w:eastAsia="Times New Roman"/>
                <w:lang w:eastAsia="en-CA"/>
              </w:rPr>
              <w:t>Sans objet</w:t>
            </w:r>
          </w:p>
        </w:tc>
      </w:tr>
      <w:tr w:rsidR="00783967" w:rsidRPr="00BF2504" w14:paraId="2B6A0304" w14:textId="77777777" w:rsidTr="00374165">
        <w:trPr>
          <w:cantSplit/>
          <w:trHeight w:val="300"/>
          <w:jc w:val="center"/>
        </w:trPr>
        <w:tc>
          <w:tcPr>
            <w:tcW w:w="1765" w:type="pct"/>
            <w:vAlign w:val="center"/>
            <w:hideMark/>
          </w:tcPr>
          <w:p w14:paraId="4004B067" w14:textId="77777777" w:rsidR="00783967" w:rsidRPr="00BF2504" w:rsidRDefault="00783967" w:rsidP="00783967">
            <w:pPr>
              <w:pStyle w:val="TableBodyTextMIRB"/>
              <w:rPr>
                <w:rFonts w:eastAsia="Times New Roman"/>
                <w:lang w:eastAsia="en-CA"/>
              </w:rPr>
            </w:pPr>
            <w:r w:rsidRPr="00BF2504">
              <w:t>MUNICIPALITY OF GORDON / BARRIE ISLAND</w:t>
            </w:r>
          </w:p>
        </w:tc>
        <w:tc>
          <w:tcPr>
            <w:tcW w:w="776" w:type="pct"/>
            <w:vAlign w:val="center"/>
            <w:hideMark/>
          </w:tcPr>
          <w:p w14:paraId="0EF03CA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152C4D4" w14:textId="77777777" w:rsidR="00783967" w:rsidRPr="00BF2504" w:rsidRDefault="00783967" w:rsidP="00783967">
            <w:pPr>
              <w:pStyle w:val="TableBodyTextMIRB"/>
              <w:rPr>
                <w:rFonts w:eastAsia="Times New Roman"/>
                <w:lang w:eastAsia="en-CA"/>
              </w:rPr>
            </w:pPr>
            <w:r w:rsidRPr="00BF2504">
              <w:t>GORDON</w:t>
            </w:r>
          </w:p>
        </w:tc>
        <w:tc>
          <w:tcPr>
            <w:tcW w:w="825" w:type="pct"/>
            <w:noWrap/>
            <w:vAlign w:val="center"/>
            <w:hideMark/>
          </w:tcPr>
          <w:p w14:paraId="4F55D8C6" w14:textId="1B3510FD" w:rsidR="00783967" w:rsidRPr="00BF2504" w:rsidRDefault="002D61AA" w:rsidP="00783967">
            <w:r w:rsidRPr="00BF2504">
              <w:rPr>
                <w:rFonts w:eastAsia="Times New Roman"/>
                <w:lang w:eastAsia="en-CA"/>
              </w:rPr>
              <w:t>Sans objet</w:t>
            </w:r>
          </w:p>
        </w:tc>
      </w:tr>
      <w:tr w:rsidR="00783967" w:rsidRPr="00BF2504" w14:paraId="31B4F2D7" w14:textId="77777777" w:rsidTr="00374165">
        <w:trPr>
          <w:cantSplit/>
          <w:trHeight w:val="300"/>
          <w:jc w:val="center"/>
        </w:trPr>
        <w:tc>
          <w:tcPr>
            <w:tcW w:w="1765" w:type="pct"/>
            <w:vAlign w:val="center"/>
            <w:hideMark/>
          </w:tcPr>
          <w:p w14:paraId="1D027730" w14:textId="77777777" w:rsidR="00783967" w:rsidRPr="00BF2504" w:rsidRDefault="00783967" w:rsidP="00783967">
            <w:pPr>
              <w:pStyle w:val="TableBodyTextMIRB"/>
              <w:rPr>
                <w:rFonts w:eastAsia="Times New Roman"/>
                <w:lang w:eastAsia="en-CA"/>
              </w:rPr>
            </w:pPr>
            <w:r w:rsidRPr="00BF2504">
              <w:t>MUNICIPALITY OF GREENSTONE</w:t>
            </w:r>
          </w:p>
        </w:tc>
        <w:tc>
          <w:tcPr>
            <w:tcW w:w="776" w:type="pct"/>
            <w:vAlign w:val="center"/>
            <w:hideMark/>
          </w:tcPr>
          <w:p w14:paraId="02A331E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9BE06A4" w14:textId="77777777" w:rsidR="00783967" w:rsidRPr="00BF2504" w:rsidRDefault="00783967" w:rsidP="00783967">
            <w:pPr>
              <w:pStyle w:val="TableBodyTextMIRB"/>
              <w:rPr>
                <w:rFonts w:eastAsia="Times New Roman"/>
                <w:lang w:eastAsia="en-CA"/>
              </w:rPr>
            </w:pPr>
            <w:r w:rsidRPr="00BF2504">
              <w:t>GREENSTONE</w:t>
            </w:r>
          </w:p>
        </w:tc>
        <w:tc>
          <w:tcPr>
            <w:tcW w:w="825" w:type="pct"/>
            <w:noWrap/>
            <w:vAlign w:val="center"/>
            <w:hideMark/>
          </w:tcPr>
          <w:p w14:paraId="1A11A35D" w14:textId="79577FDC" w:rsidR="00783967" w:rsidRPr="00BF2504" w:rsidRDefault="002D61AA" w:rsidP="00783967">
            <w:r w:rsidRPr="00BF2504">
              <w:rPr>
                <w:rFonts w:eastAsia="Times New Roman"/>
                <w:lang w:eastAsia="en-CA"/>
              </w:rPr>
              <w:t>Sans objet</w:t>
            </w:r>
          </w:p>
        </w:tc>
      </w:tr>
      <w:tr w:rsidR="00783967" w:rsidRPr="00BF2504" w14:paraId="51A2F258" w14:textId="77777777" w:rsidTr="00374165">
        <w:trPr>
          <w:cantSplit/>
          <w:trHeight w:val="300"/>
          <w:jc w:val="center"/>
        </w:trPr>
        <w:tc>
          <w:tcPr>
            <w:tcW w:w="1765" w:type="pct"/>
            <w:vAlign w:val="center"/>
            <w:hideMark/>
          </w:tcPr>
          <w:p w14:paraId="05D4E399" w14:textId="77777777" w:rsidR="00783967" w:rsidRPr="00BF2504" w:rsidRDefault="00783967" w:rsidP="00783967">
            <w:pPr>
              <w:pStyle w:val="TableBodyTextMIRB"/>
              <w:rPr>
                <w:rFonts w:eastAsia="Times New Roman"/>
                <w:lang w:eastAsia="en-CA"/>
              </w:rPr>
            </w:pPr>
            <w:r w:rsidRPr="00BF2504">
              <w:t>MUNICIPALITY OF GREY HIGHLANDS</w:t>
            </w:r>
          </w:p>
        </w:tc>
        <w:tc>
          <w:tcPr>
            <w:tcW w:w="776" w:type="pct"/>
            <w:vAlign w:val="center"/>
            <w:hideMark/>
          </w:tcPr>
          <w:p w14:paraId="532C0E9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C39996A" w14:textId="77777777" w:rsidR="00783967" w:rsidRPr="00BF2504" w:rsidRDefault="00783967" w:rsidP="00783967">
            <w:pPr>
              <w:pStyle w:val="TableBodyTextMIRB"/>
              <w:rPr>
                <w:rFonts w:eastAsia="Times New Roman"/>
                <w:lang w:eastAsia="en-CA"/>
              </w:rPr>
            </w:pPr>
            <w:r w:rsidRPr="00BF2504">
              <w:t>GREY HIGHLANDS</w:t>
            </w:r>
          </w:p>
        </w:tc>
        <w:tc>
          <w:tcPr>
            <w:tcW w:w="825" w:type="pct"/>
            <w:noWrap/>
            <w:vAlign w:val="center"/>
            <w:hideMark/>
          </w:tcPr>
          <w:p w14:paraId="28BF656E" w14:textId="694497D3" w:rsidR="00783967" w:rsidRPr="00BF2504" w:rsidRDefault="002D61AA" w:rsidP="00783967">
            <w:r w:rsidRPr="00BF2504">
              <w:rPr>
                <w:rFonts w:eastAsia="Times New Roman"/>
                <w:lang w:eastAsia="en-CA"/>
              </w:rPr>
              <w:t>Sans objet</w:t>
            </w:r>
          </w:p>
        </w:tc>
      </w:tr>
      <w:tr w:rsidR="00783967" w:rsidRPr="00BF2504" w14:paraId="2190737C" w14:textId="77777777" w:rsidTr="00374165">
        <w:trPr>
          <w:cantSplit/>
          <w:trHeight w:val="300"/>
          <w:jc w:val="center"/>
        </w:trPr>
        <w:tc>
          <w:tcPr>
            <w:tcW w:w="1765" w:type="pct"/>
            <w:vAlign w:val="center"/>
            <w:hideMark/>
          </w:tcPr>
          <w:p w14:paraId="7337FB73" w14:textId="77777777" w:rsidR="00783967" w:rsidRPr="00BF2504" w:rsidRDefault="00783967" w:rsidP="00783967">
            <w:pPr>
              <w:pStyle w:val="TableBodyTextMIRB"/>
              <w:rPr>
                <w:rFonts w:eastAsia="Times New Roman"/>
                <w:lang w:eastAsia="en-CA"/>
              </w:rPr>
            </w:pPr>
            <w:r w:rsidRPr="00BF2504">
              <w:t>MUNICIPALITY OF HASTINGS HIGHLANDS</w:t>
            </w:r>
          </w:p>
        </w:tc>
        <w:tc>
          <w:tcPr>
            <w:tcW w:w="776" w:type="pct"/>
            <w:vAlign w:val="center"/>
            <w:hideMark/>
          </w:tcPr>
          <w:p w14:paraId="45B650A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E41FE3F" w14:textId="77777777" w:rsidR="00783967" w:rsidRPr="00BF2504" w:rsidRDefault="00783967" w:rsidP="00783967">
            <w:pPr>
              <w:pStyle w:val="TableBodyTextMIRB"/>
              <w:rPr>
                <w:rFonts w:eastAsia="Times New Roman"/>
                <w:lang w:eastAsia="en-CA"/>
              </w:rPr>
            </w:pPr>
            <w:r w:rsidRPr="00BF2504">
              <w:t>HASTINGS HIGHLANDS</w:t>
            </w:r>
          </w:p>
        </w:tc>
        <w:tc>
          <w:tcPr>
            <w:tcW w:w="825" w:type="pct"/>
            <w:noWrap/>
            <w:vAlign w:val="center"/>
            <w:hideMark/>
          </w:tcPr>
          <w:p w14:paraId="44C3AB53" w14:textId="08F0E8FD" w:rsidR="00783967" w:rsidRPr="00BF2504" w:rsidRDefault="002D61AA" w:rsidP="00783967">
            <w:r w:rsidRPr="00BF2504">
              <w:rPr>
                <w:rFonts w:eastAsia="Times New Roman"/>
                <w:lang w:eastAsia="en-CA"/>
              </w:rPr>
              <w:t>Sans objet</w:t>
            </w:r>
          </w:p>
        </w:tc>
      </w:tr>
      <w:tr w:rsidR="00783967" w:rsidRPr="00BF2504" w14:paraId="6FB8470D" w14:textId="77777777" w:rsidTr="00374165">
        <w:trPr>
          <w:cantSplit/>
          <w:trHeight w:val="300"/>
          <w:jc w:val="center"/>
        </w:trPr>
        <w:tc>
          <w:tcPr>
            <w:tcW w:w="1765" w:type="pct"/>
            <w:vAlign w:val="center"/>
            <w:hideMark/>
          </w:tcPr>
          <w:p w14:paraId="3DAB17D7" w14:textId="77777777" w:rsidR="00783967" w:rsidRPr="00BF2504" w:rsidRDefault="00783967" w:rsidP="00783967">
            <w:pPr>
              <w:pStyle w:val="TableBodyTextMIRB"/>
              <w:rPr>
                <w:rFonts w:eastAsia="Times New Roman"/>
                <w:lang w:eastAsia="en-CA"/>
              </w:rPr>
            </w:pPr>
            <w:r w:rsidRPr="00BF2504">
              <w:t>MUNICIPALITY OF HIGHLANDS EAST</w:t>
            </w:r>
          </w:p>
        </w:tc>
        <w:tc>
          <w:tcPr>
            <w:tcW w:w="776" w:type="pct"/>
            <w:vAlign w:val="center"/>
            <w:hideMark/>
          </w:tcPr>
          <w:p w14:paraId="67BE6AF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F1B94F4" w14:textId="77777777" w:rsidR="00783967" w:rsidRPr="00BF2504" w:rsidRDefault="00783967" w:rsidP="00783967">
            <w:pPr>
              <w:pStyle w:val="TableBodyTextMIRB"/>
              <w:rPr>
                <w:rFonts w:eastAsia="Times New Roman"/>
                <w:lang w:eastAsia="en-CA"/>
              </w:rPr>
            </w:pPr>
            <w:r w:rsidRPr="00BF2504">
              <w:t>HIGHLANDS EAST</w:t>
            </w:r>
          </w:p>
        </w:tc>
        <w:tc>
          <w:tcPr>
            <w:tcW w:w="825" w:type="pct"/>
            <w:noWrap/>
            <w:vAlign w:val="center"/>
            <w:hideMark/>
          </w:tcPr>
          <w:p w14:paraId="302DFFBA" w14:textId="7B06986E" w:rsidR="00783967" w:rsidRPr="00BF2504" w:rsidRDefault="002D61AA" w:rsidP="00783967">
            <w:r w:rsidRPr="00BF2504">
              <w:rPr>
                <w:rFonts w:eastAsia="Times New Roman"/>
                <w:lang w:eastAsia="en-CA"/>
              </w:rPr>
              <w:t>Sans objet</w:t>
            </w:r>
          </w:p>
        </w:tc>
      </w:tr>
      <w:tr w:rsidR="00783967" w:rsidRPr="00BF2504" w14:paraId="10B87228" w14:textId="77777777" w:rsidTr="00374165">
        <w:trPr>
          <w:cantSplit/>
          <w:trHeight w:val="300"/>
          <w:jc w:val="center"/>
        </w:trPr>
        <w:tc>
          <w:tcPr>
            <w:tcW w:w="1765" w:type="pct"/>
            <w:vAlign w:val="center"/>
            <w:hideMark/>
          </w:tcPr>
          <w:p w14:paraId="0B8ABEAE" w14:textId="77777777" w:rsidR="00783967" w:rsidRPr="00BF2504" w:rsidRDefault="00783967" w:rsidP="00783967">
            <w:pPr>
              <w:pStyle w:val="TableBodyTextMIRB"/>
              <w:rPr>
                <w:rFonts w:eastAsia="Times New Roman"/>
                <w:lang w:eastAsia="en-CA"/>
              </w:rPr>
            </w:pPr>
            <w:r w:rsidRPr="00BF2504">
              <w:t>MUNICIPALITY OF HURON EAST</w:t>
            </w:r>
          </w:p>
        </w:tc>
        <w:tc>
          <w:tcPr>
            <w:tcW w:w="776" w:type="pct"/>
            <w:vAlign w:val="center"/>
            <w:hideMark/>
          </w:tcPr>
          <w:p w14:paraId="64C1BD8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791A7BB" w14:textId="77777777" w:rsidR="00783967" w:rsidRPr="00BF2504" w:rsidRDefault="00783967" w:rsidP="00783967">
            <w:pPr>
              <w:pStyle w:val="TableBodyTextMIRB"/>
              <w:rPr>
                <w:rFonts w:eastAsia="Times New Roman"/>
                <w:lang w:eastAsia="en-CA"/>
              </w:rPr>
            </w:pPr>
            <w:r w:rsidRPr="00BF2504">
              <w:t>HURON EAST</w:t>
            </w:r>
          </w:p>
        </w:tc>
        <w:tc>
          <w:tcPr>
            <w:tcW w:w="825" w:type="pct"/>
            <w:noWrap/>
            <w:vAlign w:val="center"/>
            <w:hideMark/>
          </w:tcPr>
          <w:p w14:paraId="29DCA526" w14:textId="34F8112C" w:rsidR="00783967" w:rsidRPr="00BF2504" w:rsidRDefault="002D61AA" w:rsidP="00783967">
            <w:r w:rsidRPr="00BF2504">
              <w:rPr>
                <w:rFonts w:eastAsia="Times New Roman"/>
                <w:lang w:eastAsia="en-CA"/>
              </w:rPr>
              <w:t>Sans objet</w:t>
            </w:r>
          </w:p>
        </w:tc>
      </w:tr>
      <w:tr w:rsidR="00783967" w:rsidRPr="00BF2504" w14:paraId="58E9EEEE" w14:textId="77777777" w:rsidTr="00374165">
        <w:trPr>
          <w:cantSplit/>
          <w:trHeight w:val="300"/>
          <w:jc w:val="center"/>
        </w:trPr>
        <w:tc>
          <w:tcPr>
            <w:tcW w:w="1765" w:type="pct"/>
            <w:vAlign w:val="center"/>
            <w:hideMark/>
          </w:tcPr>
          <w:p w14:paraId="0F0029B9" w14:textId="77777777" w:rsidR="00783967" w:rsidRPr="00BF2504" w:rsidRDefault="00783967" w:rsidP="00783967">
            <w:pPr>
              <w:pStyle w:val="TableBodyTextMIRB"/>
              <w:rPr>
                <w:rFonts w:eastAsia="Times New Roman"/>
                <w:lang w:eastAsia="en-CA"/>
              </w:rPr>
            </w:pPr>
            <w:r w:rsidRPr="00BF2504">
              <w:t>MUNICIPALITY OF HURON SHORES</w:t>
            </w:r>
          </w:p>
        </w:tc>
        <w:tc>
          <w:tcPr>
            <w:tcW w:w="776" w:type="pct"/>
            <w:vAlign w:val="center"/>
            <w:hideMark/>
          </w:tcPr>
          <w:p w14:paraId="144D52B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56BB66F" w14:textId="77777777" w:rsidR="00783967" w:rsidRPr="00BF2504" w:rsidRDefault="00783967" w:rsidP="00783967">
            <w:pPr>
              <w:pStyle w:val="TableBodyTextMIRB"/>
              <w:rPr>
                <w:rFonts w:eastAsia="Times New Roman"/>
                <w:lang w:eastAsia="en-CA"/>
              </w:rPr>
            </w:pPr>
            <w:r w:rsidRPr="00BF2504">
              <w:t>HURON SHORES</w:t>
            </w:r>
          </w:p>
        </w:tc>
        <w:tc>
          <w:tcPr>
            <w:tcW w:w="825" w:type="pct"/>
            <w:noWrap/>
            <w:vAlign w:val="center"/>
            <w:hideMark/>
          </w:tcPr>
          <w:p w14:paraId="4042ACBF" w14:textId="3F20ED24" w:rsidR="00783967" w:rsidRPr="00BF2504" w:rsidRDefault="002D61AA" w:rsidP="00783967">
            <w:r w:rsidRPr="00BF2504">
              <w:rPr>
                <w:rFonts w:eastAsia="Times New Roman"/>
                <w:lang w:eastAsia="en-CA"/>
              </w:rPr>
              <w:t>Sans objet</w:t>
            </w:r>
          </w:p>
        </w:tc>
      </w:tr>
      <w:tr w:rsidR="00783967" w:rsidRPr="00BF2504" w14:paraId="23E89F90" w14:textId="77777777" w:rsidTr="00374165">
        <w:trPr>
          <w:cantSplit/>
          <w:trHeight w:val="300"/>
          <w:jc w:val="center"/>
        </w:trPr>
        <w:tc>
          <w:tcPr>
            <w:tcW w:w="1765" w:type="pct"/>
            <w:vAlign w:val="center"/>
            <w:hideMark/>
          </w:tcPr>
          <w:p w14:paraId="21800E9C" w14:textId="77777777" w:rsidR="00783967" w:rsidRPr="00BF2504" w:rsidRDefault="00783967" w:rsidP="00783967">
            <w:pPr>
              <w:pStyle w:val="TableBodyTextMIRB"/>
              <w:rPr>
                <w:rFonts w:eastAsia="Times New Roman"/>
                <w:lang w:eastAsia="en-CA"/>
              </w:rPr>
            </w:pPr>
            <w:r w:rsidRPr="00BF2504">
              <w:t>MUNICIPALITY OF KILLARNEY</w:t>
            </w:r>
          </w:p>
        </w:tc>
        <w:tc>
          <w:tcPr>
            <w:tcW w:w="776" w:type="pct"/>
            <w:vAlign w:val="center"/>
            <w:hideMark/>
          </w:tcPr>
          <w:p w14:paraId="48BD2A9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C1804B4" w14:textId="77777777" w:rsidR="00783967" w:rsidRPr="00BF2504" w:rsidRDefault="00783967" w:rsidP="00783967">
            <w:pPr>
              <w:pStyle w:val="TableBodyTextMIRB"/>
              <w:rPr>
                <w:rFonts w:eastAsia="Times New Roman"/>
                <w:lang w:eastAsia="en-CA"/>
              </w:rPr>
            </w:pPr>
            <w:r w:rsidRPr="00BF2504">
              <w:t>KILLARNEY</w:t>
            </w:r>
          </w:p>
        </w:tc>
        <w:tc>
          <w:tcPr>
            <w:tcW w:w="825" w:type="pct"/>
            <w:noWrap/>
            <w:vAlign w:val="center"/>
            <w:hideMark/>
          </w:tcPr>
          <w:p w14:paraId="60792E0D" w14:textId="5AEB6C1E" w:rsidR="00783967" w:rsidRPr="00BF2504" w:rsidRDefault="002D61AA" w:rsidP="00783967">
            <w:r w:rsidRPr="00BF2504">
              <w:rPr>
                <w:rFonts w:eastAsia="Times New Roman"/>
                <w:lang w:eastAsia="en-CA"/>
              </w:rPr>
              <w:t>Sans objet</w:t>
            </w:r>
          </w:p>
        </w:tc>
      </w:tr>
      <w:tr w:rsidR="00783967" w:rsidRPr="00BF2504" w14:paraId="1BF5B91D" w14:textId="77777777" w:rsidTr="00374165">
        <w:trPr>
          <w:cantSplit/>
          <w:trHeight w:val="300"/>
          <w:jc w:val="center"/>
        </w:trPr>
        <w:tc>
          <w:tcPr>
            <w:tcW w:w="1765" w:type="pct"/>
            <w:vAlign w:val="center"/>
            <w:hideMark/>
          </w:tcPr>
          <w:p w14:paraId="2E3E0DF0" w14:textId="77777777" w:rsidR="00783967" w:rsidRPr="00BF2504" w:rsidRDefault="00783967" w:rsidP="00783967">
            <w:pPr>
              <w:pStyle w:val="TableBodyTextMIRB"/>
              <w:rPr>
                <w:rFonts w:eastAsia="Times New Roman"/>
                <w:lang w:eastAsia="en-CA"/>
              </w:rPr>
            </w:pPr>
            <w:r w:rsidRPr="00BF2504">
              <w:t>MUNICIPALITY OF KINCARDINE</w:t>
            </w:r>
          </w:p>
        </w:tc>
        <w:tc>
          <w:tcPr>
            <w:tcW w:w="776" w:type="pct"/>
            <w:vAlign w:val="center"/>
            <w:hideMark/>
          </w:tcPr>
          <w:p w14:paraId="1DA973A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8C586E3" w14:textId="77777777" w:rsidR="00783967" w:rsidRPr="00BF2504" w:rsidRDefault="00783967" w:rsidP="00783967">
            <w:pPr>
              <w:pStyle w:val="TableBodyTextMIRB"/>
              <w:rPr>
                <w:rFonts w:eastAsia="Times New Roman"/>
                <w:lang w:eastAsia="en-CA"/>
              </w:rPr>
            </w:pPr>
            <w:r w:rsidRPr="00BF2504">
              <w:t>KINCARDINE</w:t>
            </w:r>
          </w:p>
        </w:tc>
        <w:tc>
          <w:tcPr>
            <w:tcW w:w="825" w:type="pct"/>
            <w:noWrap/>
            <w:vAlign w:val="center"/>
            <w:hideMark/>
          </w:tcPr>
          <w:p w14:paraId="1CD46A10" w14:textId="49C66092" w:rsidR="00783967" w:rsidRPr="00BF2504" w:rsidRDefault="002D61AA" w:rsidP="00783967">
            <w:r w:rsidRPr="00BF2504">
              <w:rPr>
                <w:rFonts w:eastAsia="Times New Roman"/>
                <w:lang w:eastAsia="en-CA"/>
              </w:rPr>
              <w:t>Sans objet</w:t>
            </w:r>
          </w:p>
        </w:tc>
      </w:tr>
      <w:tr w:rsidR="00783967" w:rsidRPr="00BF2504" w14:paraId="030F1548" w14:textId="77777777" w:rsidTr="00374165">
        <w:trPr>
          <w:cantSplit/>
          <w:trHeight w:val="300"/>
          <w:jc w:val="center"/>
        </w:trPr>
        <w:tc>
          <w:tcPr>
            <w:tcW w:w="1765" w:type="pct"/>
            <w:vAlign w:val="center"/>
            <w:hideMark/>
          </w:tcPr>
          <w:p w14:paraId="3CCB4415" w14:textId="77777777" w:rsidR="00783967" w:rsidRPr="00BF2504" w:rsidRDefault="00783967" w:rsidP="00783967">
            <w:pPr>
              <w:pStyle w:val="TableBodyTextMIRB"/>
              <w:rPr>
                <w:rFonts w:eastAsia="Times New Roman"/>
                <w:lang w:eastAsia="en-CA"/>
              </w:rPr>
            </w:pPr>
            <w:r w:rsidRPr="00BF2504">
              <w:t>MUNICIPALITY OF LAMBTON SHORES</w:t>
            </w:r>
          </w:p>
        </w:tc>
        <w:tc>
          <w:tcPr>
            <w:tcW w:w="776" w:type="pct"/>
            <w:vAlign w:val="center"/>
            <w:hideMark/>
          </w:tcPr>
          <w:p w14:paraId="5CFFBC7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9EDC4BF" w14:textId="77777777" w:rsidR="00783967" w:rsidRPr="00BF2504" w:rsidRDefault="00783967" w:rsidP="00783967">
            <w:pPr>
              <w:pStyle w:val="TableBodyTextMIRB"/>
              <w:rPr>
                <w:rFonts w:eastAsia="Times New Roman"/>
                <w:lang w:eastAsia="en-CA"/>
              </w:rPr>
            </w:pPr>
            <w:r w:rsidRPr="00BF2504">
              <w:t>LAMBTON SHORES</w:t>
            </w:r>
          </w:p>
        </w:tc>
        <w:tc>
          <w:tcPr>
            <w:tcW w:w="825" w:type="pct"/>
            <w:noWrap/>
            <w:vAlign w:val="center"/>
            <w:hideMark/>
          </w:tcPr>
          <w:p w14:paraId="11A1B0FA" w14:textId="23289776" w:rsidR="00783967" w:rsidRPr="00BF2504" w:rsidRDefault="002D61AA" w:rsidP="00783967">
            <w:r w:rsidRPr="00BF2504">
              <w:rPr>
                <w:rFonts w:eastAsia="Times New Roman"/>
                <w:lang w:eastAsia="en-CA"/>
              </w:rPr>
              <w:t>Sans objet</w:t>
            </w:r>
          </w:p>
        </w:tc>
      </w:tr>
      <w:tr w:rsidR="00783967" w:rsidRPr="00BF2504" w14:paraId="2F4300F5" w14:textId="77777777" w:rsidTr="00374165">
        <w:trPr>
          <w:cantSplit/>
          <w:trHeight w:val="300"/>
          <w:jc w:val="center"/>
        </w:trPr>
        <w:tc>
          <w:tcPr>
            <w:tcW w:w="1765" w:type="pct"/>
            <w:vAlign w:val="center"/>
            <w:hideMark/>
          </w:tcPr>
          <w:p w14:paraId="74B00FF1" w14:textId="77777777" w:rsidR="00783967" w:rsidRPr="00BF2504" w:rsidRDefault="00783967" w:rsidP="00783967">
            <w:pPr>
              <w:pStyle w:val="TableBodyTextMIRB"/>
              <w:rPr>
                <w:rFonts w:eastAsia="Times New Roman"/>
                <w:lang w:eastAsia="en-CA"/>
              </w:rPr>
            </w:pPr>
            <w:r w:rsidRPr="00BF2504">
              <w:t>MUNICIPALITY OF LEAMINGTON</w:t>
            </w:r>
          </w:p>
        </w:tc>
        <w:tc>
          <w:tcPr>
            <w:tcW w:w="776" w:type="pct"/>
            <w:vAlign w:val="center"/>
            <w:hideMark/>
          </w:tcPr>
          <w:p w14:paraId="216097E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1AF3895" w14:textId="77777777" w:rsidR="00783967" w:rsidRPr="00BF2504" w:rsidRDefault="00783967" w:rsidP="00783967">
            <w:pPr>
              <w:pStyle w:val="TableBodyTextMIRB"/>
              <w:rPr>
                <w:rFonts w:eastAsia="Times New Roman"/>
                <w:lang w:eastAsia="en-CA"/>
              </w:rPr>
            </w:pPr>
            <w:r w:rsidRPr="00BF2504">
              <w:t>LEAMINGTON</w:t>
            </w:r>
          </w:p>
        </w:tc>
        <w:tc>
          <w:tcPr>
            <w:tcW w:w="825" w:type="pct"/>
            <w:noWrap/>
            <w:vAlign w:val="center"/>
            <w:hideMark/>
          </w:tcPr>
          <w:p w14:paraId="0A1A5531" w14:textId="33C1225D" w:rsidR="00783967" w:rsidRPr="00BF2504" w:rsidRDefault="002D61AA" w:rsidP="00783967">
            <w:r w:rsidRPr="00BF2504">
              <w:rPr>
                <w:rFonts w:eastAsia="Times New Roman"/>
                <w:lang w:eastAsia="en-CA"/>
              </w:rPr>
              <w:t>Sans objet</w:t>
            </w:r>
          </w:p>
        </w:tc>
      </w:tr>
      <w:tr w:rsidR="00783967" w:rsidRPr="00BF2504" w14:paraId="7156F8E9" w14:textId="77777777" w:rsidTr="00374165">
        <w:trPr>
          <w:cantSplit/>
          <w:trHeight w:val="300"/>
          <w:jc w:val="center"/>
        </w:trPr>
        <w:tc>
          <w:tcPr>
            <w:tcW w:w="1765" w:type="pct"/>
            <w:vAlign w:val="center"/>
            <w:hideMark/>
          </w:tcPr>
          <w:p w14:paraId="38888DC6" w14:textId="77777777" w:rsidR="00783967" w:rsidRPr="00BF2504" w:rsidRDefault="00783967" w:rsidP="00783967">
            <w:pPr>
              <w:pStyle w:val="TableBodyTextMIRB"/>
              <w:rPr>
                <w:rFonts w:eastAsia="Times New Roman"/>
                <w:lang w:eastAsia="en-CA"/>
              </w:rPr>
            </w:pPr>
            <w:r w:rsidRPr="00BF2504">
              <w:t>MUNICIPALITY OF MAGNETAWAN</w:t>
            </w:r>
          </w:p>
        </w:tc>
        <w:tc>
          <w:tcPr>
            <w:tcW w:w="776" w:type="pct"/>
            <w:vAlign w:val="center"/>
            <w:hideMark/>
          </w:tcPr>
          <w:p w14:paraId="69B3A57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BDEC8F4" w14:textId="77777777" w:rsidR="00783967" w:rsidRPr="00BF2504" w:rsidRDefault="00783967" w:rsidP="00783967">
            <w:pPr>
              <w:pStyle w:val="TableBodyTextMIRB"/>
              <w:rPr>
                <w:rFonts w:eastAsia="Times New Roman"/>
                <w:lang w:eastAsia="en-CA"/>
              </w:rPr>
            </w:pPr>
            <w:r w:rsidRPr="00BF2504">
              <w:t>MAGNETAWAN</w:t>
            </w:r>
          </w:p>
        </w:tc>
        <w:tc>
          <w:tcPr>
            <w:tcW w:w="825" w:type="pct"/>
            <w:noWrap/>
            <w:vAlign w:val="center"/>
            <w:hideMark/>
          </w:tcPr>
          <w:p w14:paraId="1CCFF782" w14:textId="051A3B4D" w:rsidR="00783967" w:rsidRPr="00BF2504" w:rsidRDefault="002D61AA" w:rsidP="00783967">
            <w:r w:rsidRPr="00BF2504">
              <w:rPr>
                <w:rFonts w:eastAsia="Times New Roman"/>
                <w:lang w:eastAsia="en-CA"/>
              </w:rPr>
              <w:t>Sans objet</w:t>
            </w:r>
          </w:p>
        </w:tc>
      </w:tr>
      <w:tr w:rsidR="00783967" w:rsidRPr="00BF2504" w14:paraId="172DDEDC" w14:textId="77777777" w:rsidTr="00374165">
        <w:trPr>
          <w:cantSplit/>
          <w:trHeight w:val="300"/>
          <w:jc w:val="center"/>
        </w:trPr>
        <w:tc>
          <w:tcPr>
            <w:tcW w:w="1765" w:type="pct"/>
            <w:vAlign w:val="center"/>
            <w:hideMark/>
          </w:tcPr>
          <w:p w14:paraId="3097F5D0" w14:textId="77777777" w:rsidR="00783967" w:rsidRPr="00BF2504" w:rsidRDefault="00783967" w:rsidP="00783967">
            <w:pPr>
              <w:pStyle w:val="TableBodyTextMIRB"/>
              <w:rPr>
                <w:rFonts w:eastAsia="Times New Roman"/>
                <w:lang w:eastAsia="en-CA"/>
              </w:rPr>
            </w:pPr>
            <w:r w:rsidRPr="00BF2504">
              <w:lastRenderedPageBreak/>
              <w:t>MUNICIPALITY OF MARKSTAY-WARREN</w:t>
            </w:r>
          </w:p>
        </w:tc>
        <w:tc>
          <w:tcPr>
            <w:tcW w:w="776" w:type="pct"/>
            <w:vAlign w:val="center"/>
            <w:hideMark/>
          </w:tcPr>
          <w:p w14:paraId="50BDE71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056E526" w14:textId="77777777" w:rsidR="00783967" w:rsidRPr="00BF2504" w:rsidRDefault="00783967" w:rsidP="00783967">
            <w:pPr>
              <w:pStyle w:val="TableBodyTextMIRB"/>
              <w:rPr>
                <w:rFonts w:eastAsia="Times New Roman"/>
                <w:lang w:eastAsia="en-CA"/>
              </w:rPr>
            </w:pPr>
            <w:r w:rsidRPr="00BF2504">
              <w:t>MARKSTAY-WARREN</w:t>
            </w:r>
          </w:p>
        </w:tc>
        <w:tc>
          <w:tcPr>
            <w:tcW w:w="825" w:type="pct"/>
            <w:noWrap/>
            <w:vAlign w:val="center"/>
            <w:hideMark/>
          </w:tcPr>
          <w:p w14:paraId="40A1B873" w14:textId="6EBD197C" w:rsidR="00783967" w:rsidRPr="00BF2504" w:rsidRDefault="002D61AA" w:rsidP="00783967">
            <w:r w:rsidRPr="00BF2504">
              <w:rPr>
                <w:rFonts w:eastAsia="Times New Roman"/>
                <w:lang w:eastAsia="en-CA"/>
              </w:rPr>
              <w:t>Sans objet</w:t>
            </w:r>
          </w:p>
        </w:tc>
      </w:tr>
      <w:tr w:rsidR="00783967" w:rsidRPr="00BF2504" w14:paraId="76165B94" w14:textId="77777777" w:rsidTr="00374165">
        <w:trPr>
          <w:cantSplit/>
          <w:trHeight w:val="300"/>
          <w:jc w:val="center"/>
        </w:trPr>
        <w:tc>
          <w:tcPr>
            <w:tcW w:w="1765" w:type="pct"/>
            <w:vAlign w:val="center"/>
            <w:hideMark/>
          </w:tcPr>
          <w:p w14:paraId="55CB518C" w14:textId="77777777" w:rsidR="00783967" w:rsidRPr="00BF2504" w:rsidRDefault="00783967" w:rsidP="00783967">
            <w:pPr>
              <w:pStyle w:val="TableBodyTextMIRB"/>
              <w:rPr>
                <w:rFonts w:eastAsia="Times New Roman"/>
                <w:lang w:eastAsia="en-CA"/>
              </w:rPr>
            </w:pPr>
            <w:r w:rsidRPr="00BF2504">
              <w:t>MUNICIPALITY OF MARMORA AND LAKE</w:t>
            </w:r>
          </w:p>
        </w:tc>
        <w:tc>
          <w:tcPr>
            <w:tcW w:w="776" w:type="pct"/>
            <w:vAlign w:val="center"/>
            <w:hideMark/>
          </w:tcPr>
          <w:p w14:paraId="7404477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33697BD" w14:textId="77777777" w:rsidR="00783967" w:rsidRPr="00BF2504" w:rsidRDefault="00783967" w:rsidP="00783967">
            <w:pPr>
              <w:pStyle w:val="TableBodyTextMIRB"/>
              <w:rPr>
                <w:rFonts w:eastAsia="Times New Roman"/>
                <w:lang w:eastAsia="en-CA"/>
              </w:rPr>
            </w:pPr>
            <w:r w:rsidRPr="00BF2504">
              <w:t>MARMORA AND LAKE</w:t>
            </w:r>
          </w:p>
        </w:tc>
        <w:tc>
          <w:tcPr>
            <w:tcW w:w="825" w:type="pct"/>
            <w:noWrap/>
            <w:vAlign w:val="center"/>
            <w:hideMark/>
          </w:tcPr>
          <w:p w14:paraId="40682313" w14:textId="56A198C7" w:rsidR="00783967" w:rsidRPr="00BF2504" w:rsidRDefault="002D61AA" w:rsidP="00783967">
            <w:r w:rsidRPr="00BF2504">
              <w:rPr>
                <w:rFonts w:eastAsia="Times New Roman"/>
                <w:lang w:eastAsia="en-CA"/>
              </w:rPr>
              <w:t>Sans objet</w:t>
            </w:r>
          </w:p>
        </w:tc>
      </w:tr>
      <w:tr w:rsidR="00374165" w:rsidRPr="00BF2504" w14:paraId="02898E23" w14:textId="77777777" w:rsidTr="00374165">
        <w:trPr>
          <w:cantSplit/>
          <w:trHeight w:val="300"/>
          <w:jc w:val="center"/>
        </w:trPr>
        <w:tc>
          <w:tcPr>
            <w:tcW w:w="1765" w:type="pct"/>
            <w:vAlign w:val="center"/>
          </w:tcPr>
          <w:p w14:paraId="593B5039" w14:textId="4EDE2F08" w:rsidR="00374165" w:rsidRPr="00BF2504" w:rsidRDefault="00374165" w:rsidP="00783967">
            <w:pPr>
              <w:pStyle w:val="TableBodyTextMIRB"/>
            </w:pPr>
            <w:r w:rsidRPr="00374165">
              <w:t>MUNICIPALITY OF MATTAWAN</w:t>
            </w:r>
          </w:p>
        </w:tc>
        <w:tc>
          <w:tcPr>
            <w:tcW w:w="776" w:type="pct"/>
            <w:vAlign w:val="center"/>
          </w:tcPr>
          <w:p w14:paraId="538184BB" w14:textId="7F394DF7" w:rsidR="00374165" w:rsidRPr="00BF2504" w:rsidRDefault="00374165" w:rsidP="00783967">
            <w:pPr>
              <w:pStyle w:val="TableBodyTextMIRB"/>
            </w:pPr>
            <w:r>
              <w:t>MUNICIPAL</w:t>
            </w:r>
          </w:p>
        </w:tc>
        <w:tc>
          <w:tcPr>
            <w:tcW w:w="1634" w:type="pct"/>
            <w:vAlign w:val="center"/>
          </w:tcPr>
          <w:p w14:paraId="2ACDD499" w14:textId="35B5F56D" w:rsidR="00374165" w:rsidRPr="00BF2504" w:rsidRDefault="00374165" w:rsidP="00783967">
            <w:pPr>
              <w:pStyle w:val="TableBodyTextMIRB"/>
            </w:pPr>
            <w:r>
              <w:t>MATTAWAN</w:t>
            </w:r>
          </w:p>
        </w:tc>
        <w:tc>
          <w:tcPr>
            <w:tcW w:w="825" w:type="pct"/>
            <w:noWrap/>
            <w:vAlign w:val="center"/>
          </w:tcPr>
          <w:p w14:paraId="3561C32E" w14:textId="58CFB46C" w:rsidR="00374165" w:rsidRPr="00BF2504" w:rsidRDefault="00374165" w:rsidP="00783967">
            <w:r>
              <w:t>Sans objet</w:t>
            </w:r>
          </w:p>
        </w:tc>
      </w:tr>
      <w:tr w:rsidR="00783967" w:rsidRPr="00BF2504" w14:paraId="61B9E224" w14:textId="77777777" w:rsidTr="00374165">
        <w:trPr>
          <w:cantSplit/>
          <w:trHeight w:val="300"/>
          <w:jc w:val="center"/>
        </w:trPr>
        <w:tc>
          <w:tcPr>
            <w:tcW w:w="1765" w:type="pct"/>
            <w:vAlign w:val="center"/>
            <w:hideMark/>
          </w:tcPr>
          <w:p w14:paraId="69F2B620" w14:textId="77777777" w:rsidR="00783967" w:rsidRPr="00BF2504" w:rsidRDefault="00783967" w:rsidP="00783967">
            <w:pPr>
              <w:pStyle w:val="TableBodyTextMIRB"/>
              <w:rPr>
                <w:rFonts w:eastAsia="Times New Roman"/>
                <w:lang w:eastAsia="en-CA"/>
              </w:rPr>
            </w:pPr>
            <w:r w:rsidRPr="00BF2504">
              <w:t>MUNICIPALITY OF MEAFORD</w:t>
            </w:r>
          </w:p>
        </w:tc>
        <w:tc>
          <w:tcPr>
            <w:tcW w:w="776" w:type="pct"/>
            <w:vAlign w:val="center"/>
            <w:hideMark/>
          </w:tcPr>
          <w:p w14:paraId="1F41D42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B758110" w14:textId="77777777" w:rsidR="00783967" w:rsidRPr="00BF2504" w:rsidRDefault="00783967" w:rsidP="00783967">
            <w:pPr>
              <w:pStyle w:val="TableBodyTextMIRB"/>
              <w:rPr>
                <w:rFonts w:eastAsia="Times New Roman"/>
                <w:lang w:eastAsia="en-CA"/>
              </w:rPr>
            </w:pPr>
            <w:r w:rsidRPr="00BF2504">
              <w:t>MEAFORD</w:t>
            </w:r>
          </w:p>
        </w:tc>
        <w:tc>
          <w:tcPr>
            <w:tcW w:w="825" w:type="pct"/>
            <w:noWrap/>
            <w:vAlign w:val="center"/>
            <w:hideMark/>
          </w:tcPr>
          <w:p w14:paraId="25E51DED" w14:textId="37B3E4BF" w:rsidR="00783967" w:rsidRPr="00BF2504" w:rsidRDefault="002D61AA" w:rsidP="00783967">
            <w:r w:rsidRPr="00BF2504">
              <w:rPr>
                <w:rFonts w:eastAsia="Times New Roman"/>
                <w:lang w:eastAsia="en-CA"/>
              </w:rPr>
              <w:t>Sans objet</w:t>
            </w:r>
          </w:p>
        </w:tc>
      </w:tr>
      <w:tr w:rsidR="00783967" w:rsidRPr="00BF2504" w14:paraId="299E472E" w14:textId="77777777" w:rsidTr="00374165">
        <w:trPr>
          <w:cantSplit/>
          <w:trHeight w:val="300"/>
          <w:jc w:val="center"/>
        </w:trPr>
        <w:tc>
          <w:tcPr>
            <w:tcW w:w="1765" w:type="pct"/>
            <w:vAlign w:val="center"/>
            <w:hideMark/>
          </w:tcPr>
          <w:p w14:paraId="33255F23" w14:textId="77777777" w:rsidR="00783967" w:rsidRPr="00BF2504" w:rsidRDefault="00783967" w:rsidP="00783967">
            <w:pPr>
              <w:pStyle w:val="TableBodyTextMIRB"/>
              <w:rPr>
                <w:rFonts w:eastAsia="Times New Roman"/>
                <w:lang w:eastAsia="en-CA"/>
              </w:rPr>
            </w:pPr>
            <w:r w:rsidRPr="00BF2504">
              <w:t>MUNICIPALITY OF MIDDLESEX CENTRE</w:t>
            </w:r>
          </w:p>
        </w:tc>
        <w:tc>
          <w:tcPr>
            <w:tcW w:w="776" w:type="pct"/>
            <w:vAlign w:val="center"/>
            <w:hideMark/>
          </w:tcPr>
          <w:p w14:paraId="3BBF964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FF63150" w14:textId="77777777" w:rsidR="00783967" w:rsidRPr="00BF2504" w:rsidRDefault="00783967" w:rsidP="00783967">
            <w:pPr>
              <w:pStyle w:val="TableBodyTextMIRB"/>
              <w:rPr>
                <w:rFonts w:eastAsia="Times New Roman"/>
                <w:lang w:eastAsia="en-CA"/>
              </w:rPr>
            </w:pPr>
            <w:r w:rsidRPr="00BF2504">
              <w:t>MIDDLESEX CENTRE</w:t>
            </w:r>
          </w:p>
        </w:tc>
        <w:tc>
          <w:tcPr>
            <w:tcW w:w="825" w:type="pct"/>
            <w:noWrap/>
            <w:vAlign w:val="center"/>
            <w:hideMark/>
          </w:tcPr>
          <w:p w14:paraId="62CE9105" w14:textId="450565E7" w:rsidR="00783967" w:rsidRPr="00BF2504" w:rsidRDefault="002D61AA" w:rsidP="00783967">
            <w:r w:rsidRPr="00BF2504">
              <w:rPr>
                <w:rFonts w:eastAsia="Times New Roman"/>
                <w:lang w:eastAsia="en-CA"/>
              </w:rPr>
              <w:t>Sans objet</w:t>
            </w:r>
          </w:p>
        </w:tc>
      </w:tr>
      <w:tr w:rsidR="00873FFF" w:rsidRPr="00BF2504" w14:paraId="506304DC" w14:textId="77777777" w:rsidTr="00374165">
        <w:trPr>
          <w:cantSplit/>
          <w:trHeight w:val="300"/>
          <w:jc w:val="center"/>
        </w:trPr>
        <w:tc>
          <w:tcPr>
            <w:tcW w:w="1765" w:type="pct"/>
            <w:vAlign w:val="center"/>
          </w:tcPr>
          <w:p w14:paraId="7B7F4844" w14:textId="44C39337" w:rsidR="00873FFF" w:rsidRPr="00BF2504" w:rsidRDefault="00873FFF" w:rsidP="00783967">
            <w:pPr>
              <w:pStyle w:val="TableBodyTextMIRB"/>
            </w:pPr>
            <w:r w:rsidRPr="00873FFF">
              <w:t>MUNICIPALITY OF MISSISSIPPI MILLS</w:t>
            </w:r>
          </w:p>
        </w:tc>
        <w:tc>
          <w:tcPr>
            <w:tcW w:w="776" w:type="pct"/>
            <w:vAlign w:val="center"/>
          </w:tcPr>
          <w:p w14:paraId="5D0459F4" w14:textId="0E1EF69F" w:rsidR="00873FFF" w:rsidRPr="00BF2504" w:rsidRDefault="00873FFF" w:rsidP="00783967">
            <w:pPr>
              <w:pStyle w:val="TableBodyTextMIRB"/>
            </w:pPr>
            <w:r>
              <w:t>MUNICIPAL</w:t>
            </w:r>
          </w:p>
        </w:tc>
        <w:tc>
          <w:tcPr>
            <w:tcW w:w="1634" w:type="pct"/>
            <w:vAlign w:val="center"/>
          </w:tcPr>
          <w:p w14:paraId="0AFBCC39" w14:textId="5848968F" w:rsidR="00873FFF" w:rsidRPr="00BF2504" w:rsidRDefault="00873FFF" w:rsidP="00783967">
            <w:pPr>
              <w:pStyle w:val="TableBodyTextMIRB"/>
            </w:pPr>
            <w:r>
              <w:t>MISSISSIPPI MILLS</w:t>
            </w:r>
          </w:p>
        </w:tc>
        <w:tc>
          <w:tcPr>
            <w:tcW w:w="825" w:type="pct"/>
            <w:noWrap/>
            <w:vAlign w:val="center"/>
          </w:tcPr>
          <w:p w14:paraId="78D64D5E" w14:textId="41C9D4DA" w:rsidR="00873FFF" w:rsidRPr="00BF2504" w:rsidRDefault="00873FFF" w:rsidP="00783967">
            <w:r>
              <w:t>Sans objet</w:t>
            </w:r>
          </w:p>
        </w:tc>
      </w:tr>
      <w:tr w:rsidR="00783967" w:rsidRPr="00BF2504" w14:paraId="49C292E2" w14:textId="77777777" w:rsidTr="00374165">
        <w:trPr>
          <w:cantSplit/>
          <w:trHeight w:val="300"/>
          <w:jc w:val="center"/>
        </w:trPr>
        <w:tc>
          <w:tcPr>
            <w:tcW w:w="1765" w:type="pct"/>
            <w:vAlign w:val="center"/>
            <w:hideMark/>
          </w:tcPr>
          <w:p w14:paraId="381D8BCC" w14:textId="77777777" w:rsidR="00783967" w:rsidRPr="00BF2504" w:rsidRDefault="00783967" w:rsidP="00783967">
            <w:pPr>
              <w:pStyle w:val="TableBodyTextMIRB"/>
              <w:rPr>
                <w:rFonts w:eastAsia="Times New Roman"/>
                <w:lang w:eastAsia="en-CA"/>
              </w:rPr>
            </w:pPr>
            <w:r w:rsidRPr="00BF2504">
              <w:t>MUNICIPALITY OF MORRIS-TURNBERRY</w:t>
            </w:r>
          </w:p>
        </w:tc>
        <w:tc>
          <w:tcPr>
            <w:tcW w:w="776" w:type="pct"/>
            <w:vAlign w:val="center"/>
            <w:hideMark/>
          </w:tcPr>
          <w:p w14:paraId="6088F40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1060E4E" w14:textId="77777777" w:rsidR="00783967" w:rsidRPr="00BF2504" w:rsidRDefault="00783967" w:rsidP="00783967">
            <w:pPr>
              <w:pStyle w:val="TableBodyTextMIRB"/>
              <w:rPr>
                <w:rFonts w:eastAsia="Times New Roman"/>
                <w:lang w:eastAsia="en-CA"/>
              </w:rPr>
            </w:pPr>
            <w:r w:rsidRPr="00BF2504">
              <w:t>MORRIS-TURNBERRY</w:t>
            </w:r>
          </w:p>
        </w:tc>
        <w:tc>
          <w:tcPr>
            <w:tcW w:w="825" w:type="pct"/>
            <w:noWrap/>
            <w:vAlign w:val="center"/>
            <w:hideMark/>
          </w:tcPr>
          <w:p w14:paraId="605F796F" w14:textId="0EEAEBA2" w:rsidR="00783967" w:rsidRPr="00BF2504" w:rsidRDefault="002D61AA" w:rsidP="00783967">
            <w:r w:rsidRPr="00BF2504">
              <w:rPr>
                <w:rFonts w:eastAsia="Times New Roman"/>
                <w:lang w:eastAsia="en-CA"/>
              </w:rPr>
              <w:t>Sans objet</w:t>
            </w:r>
          </w:p>
        </w:tc>
      </w:tr>
      <w:tr w:rsidR="00783967" w:rsidRPr="00BF2504" w14:paraId="3FE7E43E" w14:textId="77777777" w:rsidTr="00374165">
        <w:trPr>
          <w:cantSplit/>
          <w:trHeight w:val="300"/>
          <w:jc w:val="center"/>
        </w:trPr>
        <w:tc>
          <w:tcPr>
            <w:tcW w:w="1765" w:type="pct"/>
            <w:vAlign w:val="center"/>
            <w:hideMark/>
          </w:tcPr>
          <w:p w14:paraId="4889BB32" w14:textId="77777777" w:rsidR="00783967" w:rsidRPr="00BF2504" w:rsidRDefault="00783967" w:rsidP="00783967">
            <w:pPr>
              <w:pStyle w:val="TableBodyTextMIRB"/>
              <w:rPr>
                <w:rFonts w:eastAsia="Times New Roman"/>
                <w:lang w:eastAsia="en-CA"/>
              </w:rPr>
            </w:pPr>
            <w:r w:rsidRPr="00BF2504">
              <w:t>MUNICIPALITY OF NEEBING</w:t>
            </w:r>
          </w:p>
        </w:tc>
        <w:tc>
          <w:tcPr>
            <w:tcW w:w="776" w:type="pct"/>
            <w:vAlign w:val="center"/>
            <w:hideMark/>
          </w:tcPr>
          <w:p w14:paraId="66DF57D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13A85F0" w14:textId="77777777" w:rsidR="00783967" w:rsidRPr="00BF2504" w:rsidRDefault="00783967" w:rsidP="00783967">
            <w:pPr>
              <w:pStyle w:val="TableBodyTextMIRB"/>
              <w:rPr>
                <w:rFonts w:eastAsia="Times New Roman"/>
                <w:lang w:eastAsia="en-CA"/>
              </w:rPr>
            </w:pPr>
            <w:r w:rsidRPr="00BF2504">
              <w:t>NEEBING</w:t>
            </w:r>
          </w:p>
        </w:tc>
        <w:tc>
          <w:tcPr>
            <w:tcW w:w="825" w:type="pct"/>
            <w:noWrap/>
            <w:vAlign w:val="center"/>
            <w:hideMark/>
          </w:tcPr>
          <w:p w14:paraId="5D311B0F" w14:textId="72D197F0" w:rsidR="00783967" w:rsidRPr="00BF2504" w:rsidRDefault="002D61AA" w:rsidP="00783967">
            <w:r w:rsidRPr="00BF2504">
              <w:rPr>
                <w:rFonts w:eastAsia="Times New Roman"/>
                <w:lang w:eastAsia="en-CA"/>
              </w:rPr>
              <w:t>Sans objet</w:t>
            </w:r>
          </w:p>
        </w:tc>
      </w:tr>
      <w:tr w:rsidR="00783967" w:rsidRPr="00BF2504" w14:paraId="3C5E3CA4" w14:textId="77777777" w:rsidTr="00374165">
        <w:trPr>
          <w:cantSplit/>
          <w:trHeight w:val="300"/>
          <w:jc w:val="center"/>
        </w:trPr>
        <w:tc>
          <w:tcPr>
            <w:tcW w:w="1765" w:type="pct"/>
            <w:vAlign w:val="center"/>
            <w:hideMark/>
          </w:tcPr>
          <w:p w14:paraId="3E2BF78A" w14:textId="77777777" w:rsidR="00783967" w:rsidRPr="00BF2504" w:rsidRDefault="00783967" w:rsidP="00783967">
            <w:pPr>
              <w:pStyle w:val="TableBodyTextMIRB"/>
              <w:rPr>
                <w:rFonts w:eastAsia="Times New Roman"/>
                <w:lang w:eastAsia="en-CA"/>
              </w:rPr>
            </w:pPr>
            <w:r w:rsidRPr="00BF2504">
              <w:t>MUNICIPALITY OF NORTH GRENVILLE</w:t>
            </w:r>
          </w:p>
        </w:tc>
        <w:tc>
          <w:tcPr>
            <w:tcW w:w="776" w:type="pct"/>
            <w:vAlign w:val="center"/>
            <w:hideMark/>
          </w:tcPr>
          <w:p w14:paraId="37C43AE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E13AA18" w14:textId="77777777" w:rsidR="00783967" w:rsidRPr="00BF2504" w:rsidRDefault="00783967" w:rsidP="00783967">
            <w:pPr>
              <w:pStyle w:val="TableBodyTextMIRB"/>
              <w:rPr>
                <w:rFonts w:eastAsia="Times New Roman"/>
                <w:lang w:eastAsia="en-CA"/>
              </w:rPr>
            </w:pPr>
            <w:r w:rsidRPr="00BF2504">
              <w:t>NORTH GRENVILLE</w:t>
            </w:r>
          </w:p>
        </w:tc>
        <w:tc>
          <w:tcPr>
            <w:tcW w:w="825" w:type="pct"/>
            <w:noWrap/>
            <w:vAlign w:val="center"/>
            <w:hideMark/>
          </w:tcPr>
          <w:p w14:paraId="53714B2F" w14:textId="4CE4D4B6" w:rsidR="00783967" w:rsidRPr="00BF2504" w:rsidRDefault="002D61AA" w:rsidP="00783967">
            <w:r w:rsidRPr="00BF2504">
              <w:rPr>
                <w:rFonts w:eastAsia="Times New Roman"/>
                <w:lang w:eastAsia="en-CA"/>
              </w:rPr>
              <w:t>Sans objet</w:t>
            </w:r>
          </w:p>
        </w:tc>
      </w:tr>
      <w:tr w:rsidR="00783967" w:rsidRPr="00BF2504" w14:paraId="09C14BC4" w14:textId="77777777" w:rsidTr="00374165">
        <w:trPr>
          <w:cantSplit/>
          <w:trHeight w:val="300"/>
          <w:jc w:val="center"/>
        </w:trPr>
        <w:tc>
          <w:tcPr>
            <w:tcW w:w="1765" w:type="pct"/>
            <w:vAlign w:val="center"/>
            <w:hideMark/>
          </w:tcPr>
          <w:p w14:paraId="06492F02" w14:textId="77777777" w:rsidR="00783967" w:rsidRPr="00BF2504" w:rsidRDefault="00783967" w:rsidP="00783967">
            <w:pPr>
              <w:pStyle w:val="TableBodyTextMIRB"/>
              <w:rPr>
                <w:rFonts w:eastAsia="Times New Roman"/>
                <w:lang w:eastAsia="en-CA"/>
              </w:rPr>
            </w:pPr>
            <w:r w:rsidRPr="00BF2504">
              <w:t>MUNICIPALITY OF NORTH MIDDLESEX</w:t>
            </w:r>
          </w:p>
        </w:tc>
        <w:tc>
          <w:tcPr>
            <w:tcW w:w="776" w:type="pct"/>
            <w:vAlign w:val="center"/>
            <w:hideMark/>
          </w:tcPr>
          <w:p w14:paraId="409D018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2502215" w14:textId="77777777" w:rsidR="00783967" w:rsidRPr="00BF2504" w:rsidRDefault="00783967" w:rsidP="00783967">
            <w:pPr>
              <w:pStyle w:val="TableBodyTextMIRB"/>
              <w:rPr>
                <w:rFonts w:eastAsia="Times New Roman"/>
                <w:lang w:eastAsia="en-CA"/>
              </w:rPr>
            </w:pPr>
            <w:r w:rsidRPr="00BF2504">
              <w:t>NORTH MIDDLESEX</w:t>
            </w:r>
          </w:p>
        </w:tc>
        <w:tc>
          <w:tcPr>
            <w:tcW w:w="825" w:type="pct"/>
            <w:noWrap/>
            <w:vAlign w:val="center"/>
            <w:hideMark/>
          </w:tcPr>
          <w:p w14:paraId="37386682" w14:textId="6BBAE696" w:rsidR="00783967" w:rsidRPr="00BF2504" w:rsidRDefault="002D61AA" w:rsidP="00783967">
            <w:r w:rsidRPr="00BF2504">
              <w:rPr>
                <w:rFonts w:eastAsia="Times New Roman"/>
                <w:lang w:eastAsia="en-CA"/>
              </w:rPr>
              <w:t>Sans objet</w:t>
            </w:r>
          </w:p>
        </w:tc>
      </w:tr>
      <w:tr w:rsidR="00783967" w:rsidRPr="00BF2504" w14:paraId="1C77DFD8" w14:textId="77777777" w:rsidTr="00374165">
        <w:trPr>
          <w:cantSplit/>
          <w:trHeight w:val="300"/>
          <w:jc w:val="center"/>
        </w:trPr>
        <w:tc>
          <w:tcPr>
            <w:tcW w:w="1765" w:type="pct"/>
            <w:vAlign w:val="center"/>
            <w:hideMark/>
          </w:tcPr>
          <w:p w14:paraId="57845D11" w14:textId="77777777" w:rsidR="00783967" w:rsidRPr="00BF2504" w:rsidRDefault="00783967" w:rsidP="00783967">
            <w:pPr>
              <w:pStyle w:val="TableBodyTextMIRB"/>
              <w:rPr>
                <w:rFonts w:eastAsia="Times New Roman"/>
                <w:lang w:eastAsia="en-CA"/>
              </w:rPr>
            </w:pPr>
            <w:r w:rsidRPr="00BF2504">
              <w:t>MUNICIPALITY OF NORTH PERTH</w:t>
            </w:r>
          </w:p>
        </w:tc>
        <w:tc>
          <w:tcPr>
            <w:tcW w:w="776" w:type="pct"/>
            <w:vAlign w:val="center"/>
            <w:hideMark/>
          </w:tcPr>
          <w:p w14:paraId="0BF33E3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DA703E0" w14:textId="77777777" w:rsidR="00783967" w:rsidRPr="00BF2504" w:rsidRDefault="00783967" w:rsidP="00783967">
            <w:pPr>
              <w:pStyle w:val="TableBodyTextMIRB"/>
              <w:rPr>
                <w:rFonts w:eastAsia="Times New Roman"/>
                <w:lang w:eastAsia="en-CA"/>
              </w:rPr>
            </w:pPr>
            <w:r w:rsidRPr="00BF2504">
              <w:t>NORTH PERTH</w:t>
            </w:r>
          </w:p>
        </w:tc>
        <w:tc>
          <w:tcPr>
            <w:tcW w:w="825" w:type="pct"/>
            <w:noWrap/>
            <w:vAlign w:val="center"/>
            <w:hideMark/>
          </w:tcPr>
          <w:p w14:paraId="5B4C62D1" w14:textId="61CE35B9" w:rsidR="00783967" w:rsidRPr="00BF2504" w:rsidRDefault="002D61AA" w:rsidP="00783967">
            <w:r w:rsidRPr="00BF2504">
              <w:rPr>
                <w:rFonts w:eastAsia="Times New Roman"/>
                <w:lang w:eastAsia="en-CA"/>
              </w:rPr>
              <w:t>Sans objet</w:t>
            </w:r>
          </w:p>
        </w:tc>
      </w:tr>
      <w:tr w:rsidR="00783967" w:rsidRPr="00BF2504" w14:paraId="47B4EEE6" w14:textId="77777777" w:rsidTr="00374165">
        <w:trPr>
          <w:cantSplit/>
          <w:trHeight w:val="300"/>
          <w:jc w:val="center"/>
        </w:trPr>
        <w:tc>
          <w:tcPr>
            <w:tcW w:w="1765" w:type="pct"/>
            <w:vAlign w:val="center"/>
            <w:hideMark/>
          </w:tcPr>
          <w:p w14:paraId="3DD314DF" w14:textId="77777777" w:rsidR="00783967" w:rsidRPr="00BF2504" w:rsidRDefault="00783967" w:rsidP="00783967">
            <w:pPr>
              <w:pStyle w:val="TableBodyTextMIRB"/>
              <w:rPr>
                <w:rFonts w:eastAsia="Times New Roman"/>
                <w:lang w:eastAsia="en-CA"/>
              </w:rPr>
            </w:pPr>
            <w:r w:rsidRPr="00BF2504">
              <w:t>MUNICIPALITY OF NORTHERN BRUCE PENINSULA</w:t>
            </w:r>
          </w:p>
        </w:tc>
        <w:tc>
          <w:tcPr>
            <w:tcW w:w="776" w:type="pct"/>
            <w:vAlign w:val="center"/>
            <w:hideMark/>
          </w:tcPr>
          <w:p w14:paraId="65D479B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34E3EFE" w14:textId="77777777" w:rsidR="00783967" w:rsidRPr="00BF2504" w:rsidRDefault="00783967" w:rsidP="00783967">
            <w:pPr>
              <w:pStyle w:val="TableBodyTextMIRB"/>
              <w:rPr>
                <w:rFonts w:eastAsia="Times New Roman"/>
                <w:lang w:eastAsia="en-CA"/>
              </w:rPr>
            </w:pPr>
            <w:r w:rsidRPr="00BF2504">
              <w:t>NORTHERN BRUCE PENINSULA</w:t>
            </w:r>
          </w:p>
        </w:tc>
        <w:tc>
          <w:tcPr>
            <w:tcW w:w="825" w:type="pct"/>
            <w:noWrap/>
            <w:vAlign w:val="center"/>
            <w:hideMark/>
          </w:tcPr>
          <w:p w14:paraId="0BD36421" w14:textId="150ABAFA" w:rsidR="00783967" w:rsidRPr="00BF2504" w:rsidRDefault="002D61AA" w:rsidP="00783967">
            <w:r w:rsidRPr="00BF2504">
              <w:rPr>
                <w:rFonts w:eastAsia="Times New Roman"/>
                <w:lang w:eastAsia="en-CA"/>
              </w:rPr>
              <w:t>Sans objet</w:t>
            </w:r>
          </w:p>
        </w:tc>
      </w:tr>
      <w:tr w:rsidR="00783967" w:rsidRPr="00BF2504" w14:paraId="101BEABD" w14:textId="77777777" w:rsidTr="00374165">
        <w:trPr>
          <w:cantSplit/>
          <w:trHeight w:val="300"/>
          <w:jc w:val="center"/>
        </w:trPr>
        <w:tc>
          <w:tcPr>
            <w:tcW w:w="1765" w:type="pct"/>
            <w:vAlign w:val="center"/>
            <w:hideMark/>
          </w:tcPr>
          <w:p w14:paraId="033DCE24" w14:textId="77777777" w:rsidR="00783967" w:rsidRPr="00BF2504" w:rsidRDefault="00783967" w:rsidP="00783967">
            <w:pPr>
              <w:pStyle w:val="TableBodyTextMIRB"/>
              <w:rPr>
                <w:rFonts w:eastAsia="Times New Roman"/>
                <w:lang w:eastAsia="en-CA"/>
              </w:rPr>
            </w:pPr>
            <w:r w:rsidRPr="00BF2504">
              <w:t>MUNICIPALITY OF OLIVER PAIPOONGE</w:t>
            </w:r>
          </w:p>
        </w:tc>
        <w:tc>
          <w:tcPr>
            <w:tcW w:w="776" w:type="pct"/>
            <w:vAlign w:val="center"/>
            <w:hideMark/>
          </w:tcPr>
          <w:p w14:paraId="7519F3B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A7E655" w14:textId="77777777" w:rsidR="00783967" w:rsidRPr="00BF2504" w:rsidRDefault="00783967" w:rsidP="00783967">
            <w:pPr>
              <w:pStyle w:val="TableBodyTextMIRB"/>
              <w:rPr>
                <w:rFonts w:eastAsia="Times New Roman"/>
                <w:lang w:eastAsia="en-CA"/>
              </w:rPr>
            </w:pPr>
            <w:r w:rsidRPr="00BF2504">
              <w:t>OLIVER PAIPOONGE</w:t>
            </w:r>
          </w:p>
        </w:tc>
        <w:tc>
          <w:tcPr>
            <w:tcW w:w="825" w:type="pct"/>
            <w:noWrap/>
            <w:vAlign w:val="center"/>
            <w:hideMark/>
          </w:tcPr>
          <w:p w14:paraId="673C51D3" w14:textId="28705D12" w:rsidR="00783967" w:rsidRPr="00BF2504" w:rsidRDefault="002D61AA" w:rsidP="00783967">
            <w:r w:rsidRPr="00BF2504">
              <w:rPr>
                <w:rFonts w:eastAsia="Times New Roman"/>
                <w:lang w:eastAsia="en-CA"/>
              </w:rPr>
              <w:t>Sans objet</w:t>
            </w:r>
          </w:p>
        </w:tc>
      </w:tr>
      <w:tr w:rsidR="00783967" w:rsidRPr="00BF2504" w14:paraId="09523E1C" w14:textId="77777777" w:rsidTr="00374165">
        <w:trPr>
          <w:cantSplit/>
          <w:trHeight w:val="300"/>
          <w:jc w:val="center"/>
        </w:trPr>
        <w:tc>
          <w:tcPr>
            <w:tcW w:w="1765" w:type="pct"/>
            <w:vAlign w:val="center"/>
            <w:hideMark/>
          </w:tcPr>
          <w:p w14:paraId="1A091B65" w14:textId="77777777" w:rsidR="00783967" w:rsidRPr="00BF2504" w:rsidRDefault="00783967" w:rsidP="00783967">
            <w:pPr>
              <w:pStyle w:val="TableBodyTextMIRB"/>
              <w:rPr>
                <w:rFonts w:eastAsia="Times New Roman"/>
                <w:lang w:eastAsia="en-CA"/>
              </w:rPr>
            </w:pPr>
            <w:r w:rsidRPr="00BF2504">
              <w:t>MUNICIPALITY OF PORT HOPE</w:t>
            </w:r>
          </w:p>
        </w:tc>
        <w:tc>
          <w:tcPr>
            <w:tcW w:w="776" w:type="pct"/>
            <w:vAlign w:val="center"/>
            <w:hideMark/>
          </w:tcPr>
          <w:p w14:paraId="6A6CB72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7BB1541" w14:textId="77777777" w:rsidR="00783967" w:rsidRPr="00BF2504" w:rsidRDefault="00783967" w:rsidP="00783967">
            <w:pPr>
              <w:pStyle w:val="TableBodyTextMIRB"/>
              <w:rPr>
                <w:rFonts w:eastAsia="Times New Roman"/>
                <w:lang w:eastAsia="en-CA"/>
              </w:rPr>
            </w:pPr>
            <w:r w:rsidRPr="00BF2504">
              <w:t>PORT HOPE</w:t>
            </w:r>
          </w:p>
        </w:tc>
        <w:tc>
          <w:tcPr>
            <w:tcW w:w="825" w:type="pct"/>
            <w:noWrap/>
            <w:vAlign w:val="center"/>
            <w:hideMark/>
          </w:tcPr>
          <w:p w14:paraId="0F2B4066" w14:textId="55E701DC" w:rsidR="00783967" w:rsidRPr="00BF2504" w:rsidRDefault="002D61AA" w:rsidP="00783967">
            <w:r w:rsidRPr="00BF2504">
              <w:rPr>
                <w:rFonts w:eastAsia="Times New Roman"/>
                <w:lang w:eastAsia="en-CA"/>
              </w:rPr>
              <w:t>Sans objet</w:t>
            </w:r>
          </w:p>
        </w:tc>
      </w:tr>
      <w:tr w:rsidR="00783967" w:rsidRPr="00BF2504" w14:paraId="7FC55BF1" w14:textId="77777777" w:rsidTr="00374165">
        <w:trPr>
          <w:cantSplit/>
          <w:trHeight w:val="300"/>
          <w:jc w:val="center"/>
        </w:trPr>
        <w:tc>
          <w:tcPr>
            <w:tcW w:w="1765" w:type="pct"/>
            <w:vAlign w:val="center"/>
            <w:hideMark/>
          </w:tcPr>
          <w:p w14:paraId="33255C5D" w14:textId="77777777" w:rsidR="00783967" w:rsidRPr="00BF2504" w:rsidRDefault="00783967" w:rsidP="00783967">
            <w:pPr>
              <w:pStyle w:val="TableBodyTextMIRB"/>
              <w:rPr>
                <w:rFonts w:eastAsia="Times New Roman"/>
                <w:lang w:eastAsia="en-CA"/>
              </w:rPr>
            </w:pPr>
            <w:r w:rsidRPr="00BF2504">
              <w:t>MUNICIPALITY OF POWASSAN</w:t>
            </w:r>
          </w:p>
        </w:tc>
        <w:tc>
          <w:tcPr>
            <w:tcW w:w="776" w:type="pct"/>
            <w:vAlign w:val="center"/>
            <w:hideMark/>
          </w:tcPr>
          <w:p w14:paraId="3B552B5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D6D3E84" w14:textId="77777777" w:rsidR="00783967" w:rsidRPr="00BF2504" w:rsidRDefault="00783967" w:rsidP="00783967">
            <w:pPr>
              <w:pStyle w:val="TableBodyTextMIRB"/>
              <w:rPr>
                <w:rFonts w:eastAsia="Times New Roman"/>
                <w:lang w:eastAsia="en-CA"/>
              </w:rPr>
            </w:pPr>
            <w:r w:rsidRPr="00BF2504">
              <w:t>POWASSAN</w:t>
            </w:r>
          </w:p>
        </w:tc>
        <w:tc>
          <w:tcPr>
            <w:tcW w:w="825" w:type="pct"/>
            <w:noWrap/>
            <w:vAlign w:val="center"/>
            <w:hideMark/>
          </w:tcPr>
          <w:p w14:paraId="73041C7A" w14:textId="048A452C" w:rsidR="00783967" w:rsidRPr="00BF2504" w:rsidRDefault="002D61AA" w:rsidP="00783967">
            <w:r w:rsidRPr="00BF2504">
              <w:rPr>
                <w:rFonts w:eastAsia="Times New Roman"/>
                <w:lang w:eastAsia="en-CA"/>
              </w:rPr>
              <w:t>Sans objet</w:t>
            </w:r>
          </w:p>
        </w:tc>
      </w:tr>
      <w:tr w:rsidR="00783967" w:rsidRPr="00BF2504" w14:paraId="28B6AB52" w14:textId="77777777" w:rsidTr="00374165">
        <w:trPr>
          <w:cantSplit/>
          <w:trHeight w:val="300"/>
          <w:jc w:val="center"/>
        </w:trPr>
        <w:tc>
          <w:tcPr>
            <w:tcW w:w="1765" w:type="pct"/>
            <w:vAlign w:val="center"/>
            <w:hideMark/>
          </w:tcPr>
          <w:p w14:paraId="516534D8" w14:textId="77777777" w:rsidR="00783967" w:rsidRPr="00BF2504" w:rsidRDefault="00783967" w:rsidP="00783967">
            <w:pPr>
              <w:pStyle w:val="TableBodyTextMIRB"/>
              <w:rPr>
                <w:rFonts w:eastAsia="Times New Roman"/>
                <w:lang w:eastAsia="en-CA"/>
              </w:rPr>
            </w:pPr>
            <w:r w:rsidRPr="00BF2504">
              <w:t>MUNICIPALITY OF RED LAKE</w:t>
            </w:r>
          </w:p>
        </w:tc>
        <w:tc>
          <w:tcPr>
            <w:tcW w:w="776" w:type="pct"/>
            <w:vAlign w:val="center"/>
            <w:hideMark/>
          </w:tcPr>
          <w:p w14:paraId="32A92BE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F05B979" w14:textId="77777777" w:rsidR="00783967" w:rsidRPr="00BF2504" w:rsidRDefault="00783967" w:rsidP="00783967">
            <w:pPr>
              <w:pStyle w:val="TableBodyTextMIRB"/>
              <w:rPr>
                <w:rFonts w:eastAsia="Times New Roman"/>
                <w:lang w:eastAsia="en-CA"/>
              </w:rPr>
            </w:pPr>
            <w:r w:rsidRPr="00BF2504">
              <w:t>RED LAKE</w:t>
            </w:r>
          </w:p>
        </w:tc>
        <w:tc>
          <w:tcPr>
            <w:tcW w:w="825" w:type="pct"/>
            <w:noWrap/>
            <w:vAlign w:val="center"/>
            <w:hideMark/>
          </w:tcPr>
          <w:p w14:paraId="39A92329" w14:textId="6DEF361B" w:rsidR="00783967" w:rsidRPr="00BF2504" w:rsidRDefault="002D61AA" w:rsidP="00783967">
            <w:r w:rsidRPr="00BF2504">
              <w:rPr>
                <w:rFonts w:eastAsia="Times New Roman"/>
                <w:lang w:eastAsia="en-CA"/>
              </w:rPr>
              <w:t>Sans objet</w:t>
            </w:r>
          </w:p>
        </w:tc>
      </w:tr>
      <w:tr w:rsidR="00783967" w:rsidRPr="00BF2504" w14:paraId="31AC685B" w14:textId="77777777" w:rsidTr="00374165">
        <w:trPr>
          <w:cantSplit/>
          <w:trHeight w:val="300"/>
          <w:jc w:val="center"/>
        </w:trPr>
        <w:tc>
          <w:tcPr>
            <w:tcW w:w="1765" w:type="pct"/>
            <w:vAlign w:val="center"/>
            <w:hideMark/>
          </w:tcPr>
          <w:p w14:paraId="02D730F3" w14:textId="77777777" w:rsidR="00783967" w:rsidRPr="00BF2504" w:rsidRDefault="00783967" w:rsidP="00783967">
            <w:pPr>
              <w:pStyle w:val="TableBodyTextMIRB"/>
              <w:rPr>
                <w:rFonts w:eastAsia="Times New Roman"/>
                <w:lang w:eastAsia="en-CA"/>
              </w:rPr>
            </w:pPr>
            <w:r w:rsidRPr="00BF2504">
              <w:t>MUNICIPALITY OF SHUNIAH</w:t>
            </w:r>
          </w:p>
        </w:tc>
        <w:tc>
          <w:tcPr>
            <w:tcW w:w="776" w:type="pct"/>
            <w:vAlign w:val="center"/>
            <w:hideMark/>
          </w:tcPr>
          <w:p w14:paraId="147D8AA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F3E1C17" w14:textId="77777777" w:rsidR="00783967" w:rsidRPr="00BF2504" w:rsidRDefault="00783967" w:rsidP="00783967">
            <w:pPr>
              <w:pStyle w:val="TableBodyTextMIRB"/>
              <w:rPr>
                <w:rFonts w:eastAsia="Times New Roman"/>
                <w:lang w:eastAsia="en-CA"/>
              </w:rPr>
            </w:pPr>
            <w:r w:rsidRPr="00BF2504">
              <w:t>SHUNIAH</w:t>
            </w:r>
          </w:p>
        </w:tc>
        <w:tc>
          <w:tcPr>
            <w:tcW w:w="825" w:type="pct"/>
            <w:noWrap/>
            <w:vAlign w:val="center"/>
            <w:hideMark/>
          </w:tcPr>
          <w:p w14:paraId="7CC877E4" w14:textId="2D5A0AFA" w:rsidR="00783967" w:rsidRPr="00BF2504" w:rsidRDefault="002D61AA" w:rsidP="00783967">
            <w:r w:rsidRPr="00BF2504">
              <w:rPr>
                <w:rFonts w:eastAsia="Times New Roman"/>
                <w:lang w:eastAsia="en-CA"/>
              </w:rPr>
              <w:t>Sans objet</w:t>
            </w:r>
          </w:p>
        </w:tc>
      </w:tr>
      <w:tr w:rsidR="00783967" w:rsidRPr="00BF2504" w14:paraId="27F81340" w14:textId="77777777" w:rsidTr="00374165">
        <w:trPr>
          <w:cantSplit/>
          <w:trHeight w:val="300"/>
          <w:jc w:val="center"/>
        </w:trPr>
        <w:tc>
          <w:tcPr>
            <w:tcW w:w="1765" w:type="pct"/>
            <w:vAlign w:val="center"/>
            <w:hideMark/>
          </w:tcPr>
          <w:p w14:paraId="3E2C2EB8" w14:textId="77777777" w:rsidR="00783967" w:rsidRPr="00BF2504" w:rsidRDefault="00783967" w:rsidP="00783967">
            <w:pPr>
              <w:pStyle w:val="TableBodyTextMIRB"/>
              <w:rPr>
                <w:rFonts w:eastAsia="Times New Roman"/>
                <w:lang w:eastAsia="en-CA"/>
              </w:rPr>
            </w:pPr>
            <w:r w:rsidRPr="00BF2504">
              <w:t>MUNICIPALITY OF SIOUX LOOKOUT</w:t>
            </w:r>
          </w:p>
        </w:tc>
        <w:tc>
          <w:tcPr>
            <w:tcW w:w="776" w:type="pct"/>
            <w:vAlign w:val="center"/>
            <w:hideMark/>
          </w:tcPr>
          <w:p w14:paraId="4009238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9A403D3" w14:textId="77777777" w:rsidR="00783967" w:rsidRPr="00BF2504" w:rsidRDefault="00783967" w:rsidP="00783967">
            <w:pPr>
              <w:pStyle w:val="TableBodyTextMIRB"/>
              <w:rPr>
                <w:rFonts w:eastAsia="Times New Roman"/>
                <w:lang w:eastAsia="en-CA"/>
              </w:rPr>
            </w:pPr>
            <w:r w:rsidRPr="00BF2504">
              <w:t>SIOUX LOOKOUT</w:t>
            </w:r>
          </w:p>
        </w:tc>
        <w:tc>
          <w:tcPr>
            <w:tcW w:w="825" w:type="pct"/>
            <w:noWrap/>
            <w:vAlign w:val="center"/>
            <w:hideMark/>
          </w:tcPr>
          <w:p w14:paraId="64338812" w14:textId="7D1F490F" w:rsidR="00783967" w:rsidRPr="00BF2504" w:rsidRDefault="002D61AA" w:rsidP="00783967">
            <w:r w:rsidRPr="00BF2504">
              <w:rPr>
                <w:rFonts w:eastAsia="Times New Roman"/>
                <w:lang w:eastAsia="en-CA"/>
              </w:rPr>
              <w:t>Sans objet</w:t>
            </w:r>
          </w:p>
        </w:tc>
      </w:tr>
      <w:tr w:rsidR="00783967" w:rsidRPr="00BF2504" w14:paraId="232B6606" w14:textId="77777777" w:rsidTr="00374165">
        <w:trPr>
          <w:cantSplit/>
          <w:trHeight w:val="300"/>
          <w:jc w:val="center"/>
        </w:trPr>
        <w:tc>
          <w:tcPr>
            <w:tcW w:w="1765" w:type="pct"/>
            <w:vAlign w:val="center"/>
            <w:hideMark/>
          </w:tcPr>
          <w:p w14:paraId="730749A0" w14:textId="77777777" w:rsidR="00783967" w:rsidRPr="00BF2504" w:rsidRDefault="00783967" w:rsidP="00783967">
            <w:pPr>
              <w:pStyle w:val="TableBodyTextMIRB"/>
              <w:rPr>
                <w:rFonts w:eastAsia="Times New Roman"/>
                <w:lang w:eastAsia="en-CA"/>
              </w:rPr>
            </w:pPr>
            <w:r w:rsidRPr="00BF2504">
              <w:t>MUNICIPALITY OF SOUTH BRUCE</w:t>
            </w:r>
          </w:p>
        </w:tc>
        <w:tc>
          <w:tcPr>
            <w:tcW w:w="776" w:type="pct"/>
            <w:vAlign w:val="center"/>
            <w:hideMark/>
          </w:tcPr>
          <w:p w14:paraId="79A074F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BB4DD1D" w14:textId="77777777" w:rsidR="00783967" w:rsidRPr="00BF2504" w:rsidRDefault="00783967" w:rsidP="00783967">
            <w:pPr>
              <w:pStyle w:val="TableBodyTextMIRB"/>
              <w:rPr>
                <w:rFonts w:eastAsia="Times New Roman"/>
                <w:lang w:eastAsia="en-CA"/>
              </w:rPr>
            </w:pPr>
            <w:r w:rsidRPr="00BF2504">
              <w:t>SOUTH BRUCE</w:t>
            </w:r>
          </w:p>
        </w:tc>
        <w:tc>
          <w:tcPr>
            <w:tcW w:w="825" w:type="pct"/>
            <w:noWrap/>
            <w:vAlign w:val="center"/>
            <w:hideMark/>
          </w:tcPr>
          <w:p w14:paraId="049354DD" w14:textId="7E17E816" w:rsidR="00783967" w:rsidRPr="00BF2504" w:rsidRDefault="002D61AA" w:rsidP="00783967">
            <w:r w:rsidRPr="00BF2504">
              <w:rPr>
                <w:rFonts w:eastAsia="Times New Roman"/>
                <w:lang w:eastAsia="en-CA"/>
              </w:rPr>
              <w:t>Sans objet</w:t>
            </w:r>
          </w:p>
        </w:tc>
      </w:tr>
      <w:tr w:rsidR="00783967" w:rsidRPr="00BF2504" w14:paraId="6BAE453A" w14:textId="77777777" w:rsidTr="00374165">
        <w:trPr>
          <w:cantSplit/>
          <w:trHeight w:val="300"/>
          <w:jc w:val="center"/>
        </w:trPr>
        <w:tc>
          <w:tcPr>
            <w:tcW w:w="1765" w:type="pct"/>
            <w:vAlign w:val="center"/>
            <w:hideMark/>
          </w:tcPr>
          <w:p w14:paraId="52F5AF72" w14:textId="77777777" w:rsidR="00783967" w:rsidRPr="00BF2504" w:rsidRDefault="00783967" w:rsidP="00783967">
            <w:pPr>
              <w:pStyle w:val="TableBodyTextMIRB"/>
              <w:rPr>
                <w:rFonts w:eastAsia="Times New Roman"/>
                <w:lang w:eastAsia="en-CA"/>
              </w:rPr>
            </w:pPr>
            <w:r w:rsidRPr="00BF2504">
              <w:t>MUNICIPALITY OF SOUTH DUNDAS</w:t>
            </w:r>
          </w:p>
        </w:tc>
        <w:tc>
          <w:tcPr>
            <w:tcW w:w="776" w:type="pct"/>
            <w:vAlign w:val="center"/>
            <w:hideMark/>
          </w:tcPr>
          <w:p w14:paraId="36589C4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06F3C6A" w14:textId="77777777" w:rsidR="00783967" w:rsidRPr="00BF2504" w:rsidRDefault="00783967" w:rsidP="00783967">
            <w:pPr>
              <w:pStyle w:val="TableBodyTextMIRB"/>
              <w:rPr>
                <w:rFonts w:eastAsia="Times New Roman"/>
                <w:lang w:eastAsia="en-CA"/>
              </w:rPr>
            </w:pPr>
            <w:r w:rsidRPr="00BF2504">
              <w:t>SOUTH DUNDAS</w:t>
            </w:r>
          </w:p>
        </w:tc>
        <w:tc>
          <w:tcPr>
            <w:tcW w:w="825" w:type="pct"/>
            <w:noWrap/>
            <w:vAlign w:val="center"/>
            <w:hideMark/>
          </w:tcPr>
          <w:p w14:paraId="466D56F8" w14:textId="1B3DE95D" w:rsidR="00783967" w:rsidRPr="00BF2504" w:rsidRDefault="002D61AA" w:rsidP="00783967">
            <w:r w:rsidRPr="00BF2504">
              <w:rPr>
                <w:rFonts w:eastAsia="Times New Roman"/>
                <w:lang w:eastAsia="en-CA"/>
              </w:rPr>
              <w:t>Sans objet</w:t>
            </w:r>
          </w:p>
        </w:tc>
      </w:tr>
      <w:tr w:rsidR="00783967" w:rsidRPr="00BF2504" w14:paraId="708D0ACE" w14:textId="77777777" w:rsidTr="00374165">
        <w:trPr>
          <w:cantSplit/>
          <w:trHeight w:val="300"/>
          <w:jc w:val="center"/>
        </w:trPr>
        <w:tc>
          <w:tcPr>
            <w:tcW w:w="1765" w:type="pct"/>
            <w:vAlign w:val="center"/>
            <w:hideMark/>
          </w:tcPr>
          <w:p w14:paraId="17A2C546" w14:textId="77777777" w:rsidR="00783967" w:rsidRPr="00BF2504" w:rsidRDefault="00783967" w:rsidP="00783967">
            <w:pPr>
              <w:pStyle w:val="TableBodyTextMIRB"/>
              <w:rPr>
                <w:rFonts w:eastAsia="Times New Roman"/>
                <w:lang w:eastAsia="en-CA"/>
              </w:rPr>
            </w:pPr>
            <w:r w:rsidRPr="00BF2504">
              <w:t>MUNICIPALITY OF SOUTH HURON</w:t>
            </w:r>
          </w:p>
        </w:tc>
        <w:tc>
          <w:tcPr>
            <w:tcW w:w="776" w:type="pct"/>
            <w:vAlign w:val="center"/>
            <w:hideMark/>
          </w:tcPr>
          <w:p w14:paraId="5A76C40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94A2F56" w14:textId="77777777" w:rsidR="00783967" w:rsidRPr="00BF2504" w:rsidRDefault="00783967" w:rsidP="00783967">
            <w:pPr>
              <w:pStyle w:val="TableBodyTextMIRB"/>
              <w:rPr>
                <w:rFonts w:eastAsia="Times New Roman"/>
                <w:lang w:eastAsia="en-CA"/>
              </w:rPr>
            </w:pPr>
            <w:r w:rsidRPr="00BF2504">
              <w:t>SOUTH HURON</w:t>
            </w:r>
          </w:p>
        </w:tc>
        <w:tc>
          <w:tcPr>
            <w:tcW w:w="825" w:type="pct"/>
            <w:noWrap/>
            <w:vAlign w:val="center"/>
            <w:hideMark/>
          </w:tcPr>
          <w:p w14:paraId="4E06A8F8" w14:textId="594070DF" w:rsidR="00783967" w:rsidRPr="00BF2504" w:rsidRDefault="002D61AA" w:rsidP="00783967">
            <w:r w:rsidRPr="00BF2504">
              <w:rPr>
                <w:rFonts w:eastAsia="Times New Roman"/>
                <w:lang w:eastAsia="en-CA"/>
              </w:rPr>
              <w:t>Sans objet</w:t>
            </w:r>
          </w:p>
        </w:tc>
      </w:tr>
      <w:tr w:rsidR="00783967" w:rsidRPr="00BF2504" w14:paraId="23BD33A3" w14:textId="77777777" w:rsidTr="00374165">
        <w:trPr>
          <w:cantSplit/>
          <w:trHeight w:val="300"/>
          <w:jc w:val="center"/>
        </w:trPr>
        <w:tc>
          <w:tcPr>
            <w:tcW w:w="1765" w:type="pct"/>
            <w:vAlign w:val="center"/>
            <w:hideMark/>
          </w:tcPr>
          <w:p w14:paraId="6DE4836F" w14:textId="77777777" w:rsidR="00783967" w:rsidRPr="00BF2504" w:rsidRDefault="00783967" w:rsidP="00783967">
            <w:pPr>
              <w:pStyle w:val="TableBodyTextMIRB"/>
              <w:rPr>
                <w:rFonts w:eastAsia="Times New Roman"/>
                <w:lang w:eastAsia="en-CA"/>
              </w:rPr>
            </w:pPr>
            <w:r w:rsidRPr="00BF2504">
              <w:t>MUNICIPALITY OF SOUTHWEST MIDDLESEX</w:t>
            </w:r>
          </w:p>
        </w:tc>
        <w:tc>
          <w:tcPr>
            <w:tcW w:w="776" w:type="pct"/>
            <w:vAlign w:val="center"/>
            <w:hideMark/>
          </w:tcPr>
          <w:p w14:paraId="72932A3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2C85C2D" w14:textId="77777777" w:rsidR="00783967" w:rsidRPr="00BF2504" w:rsidRDefault="00783967" w:rsidP="00783967">
            <w:pPr>
              <w:pStyle w:val="TableBodyTextMIRB"/>
              <w:rPr>
                <w:rFonts w:eastAsia="Times New Roman"/>
                <w:lang w:eastAsia="en-CA"/>
              </w:rPr>
            </w:pPr>
            <w:r w:rsidRPr="00BF2504">
              <w:t>SOUTHWEST MIDDLESEX</w:t>
            </w:r>
          </w:p>
        </w:tc>
        <w:tc>
          <w:tcPr>
            <w:tcW w:w="825" w:type="pct"/>
            <w:noWrap/>
            <w:vAlign w:val="center"/>
            <w:hideMark/>
          </w:tcPr>
          <w:p w14:paraId="2B84E11F" w14:textId="0FE05AEC" w:rsidR="00783967" w:rsidRPr="00BF2504" w:rsidRDefault="002D61AA" w:rsidP="00783967">
            <w:r w:rsidRPr="00BF2504">
              <w:rPr>
                <w:rFonts w:eastAsia="Times New Roman"/>
                <w:lang w:eastAsia="en-CA"/>
              </w:rPr>
              <w:t>Sans objet</w:t>
            </w:r>
          </w:p>
        </w:tc>
      </w:tr>
      <w:tr w:rsidR="00873FFF" w:rsidRPr="00BF2504" w14:paraId="4889023C" w14:textId="77777777" w:rsidTr="00374165">
        <w:trPr>
          <w:cantSplit/>
          <w:trHeight w:val="300"/>
          <w:jc w:val="center"/>
        </w:trPr>
        <w:tc>
          <w:tcPr>
            <w:tcW w:w="1765" w:type="pct"/>
            <w:vAlign w:val="center"/>
          </w:tcPr>
          <w:p w14:paraId="18C641D5" w14:textId="329C3C6F" w:rsidR="00873FFF" w:rsidRPr="00BF2504" w:rsidRDefault="00873FFF" w:rsidP="00783967">
            <w:pPr>
              <w:pStyle w:val="TableBodyTextMIRB"/>
            </w:pPr>
            <w:r w:rsidRPr="00873FFF">
              <w:t>MUNICIPALITY OF STRATHROY-CARADOC</w:t>
            </w:r>
          </w:p>
        </w:tc>
        <w:tc>
          <w:tcPr>
            <w:tcW w:w="776" w:type="pct"/>
            <w:vAlign w:val="center"/>
          </w:tcPr>
          <w:p w14:paraId="08D848E5" w14:textId="1D805A43" w:rsidR="00873FFF" w:rsidRPr="00BF2504" w:rsidRDefault="00873FFF" w:rsidP="00783967">
            <w:pPr>
              <w:pStyle w:val="TableBodyTextMIRB"/>
            </w:pPr>
            <w:r>
              <w:t>MUNICIPAL</w:t>
            </w:r>
          </w:p>
        </w:tc>
        <w:tc>
          <w:tcPr>
            <w:tcW w:w="1634" w:type="pct"/>
            <w:vAlign w:val="center"/>
          </w:tcPr>
          <w:p w14:paraId="6C713BBA" w14:textId="0818147D" w:rsidR="00873FFF" w:rsidRPr="00BF2504" w:rsidRDefault="00873FFF" w:rsidP="00783967">
            <w:pPr>
              <w:pStyle w:val="TableBodyTextMIRB"/>
            </w:pPr>
            <w:r w:rsidRPr="00873FFF">
              <w:t>STRATHROY-CARADOC</w:t>
            </w:r>
          </w:p>
        </w:tc>
        <w:tc>
          <w:tcPr>
            <w:tcW w:w="825" w:type="pct"/>
            <w:noWrap/>
            <w:vAlign w:val="center"/>
          </w:tcPr>
          <w:p w14:paraId="4F0D33CC" w14:textId="23E782AA" w:rsidR="00873FFF" w:rsidRPr="00BF2504" w:rsidRDefault="00873FFF" w:rsidP="00783967">
            <w:r>
              <w:t>Sans objet</w:t>
            </w:r>
          </w:p>
        </w:tc>
      </w:tr>
      <w:tr w:rsidR="00783967" w:rsidRPr="00BF2504" w14:paraId="6A3828A5" w14:textId="77777777" w:rsidTr="00374165">
        <w:trPr>
          <w:cantSplit/>
          <w:trHeight w:val="300"/>
          <w:jc w:val="center"/>
        </w:trPr>
        <w:tc>
          <w:tcPr>
            <w:tcW w:w="1765" w:type="pct"/>
            <w:vAlign w:val="center"/>
            <w:hideMark/>
          </w:tcPr>
          <w:p w14:paraId="2C72B1BC" w14:textId="77777777" w:rsidR="00783967" w:rsidRPr="00BF2504" w:rsidRDefault="00783967" w:rsidP="00783967">
            <w:pPr>
              <w:pStyle w:val="TableBodyTextMIRB"/>
              <w:rPr>
                <w:rFonts w:eastAsia="Times New Roman"/>
                <w:lang w:eastAsia="en-CA"/>
              </w:rPr>
            </w:pPr>
            <w:r w:rsidRPr="00BF2504">
              <w:t>MUNICIPALITY OF ST.-CHARLES</w:t>
            </w:r>
          </w:p>
        </w:tc>
        <w:tc>
          <w:tcPr>
            <w:tcW w:w="776" w:type="pct"/>
            <w:vAlign w:val="center"/>
            <w:hideMark/>
          </w:tcPr>
          <w:p w14:paraId="471931A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C925132" w14:textId="77777777" w:rsidR="00783967" w:rsidRPr="00BF2504" w:rsidRDefault="00783967" w:rsidP="00783967">
            <w:pPr>
              <w:pStyle w:val="TableBodyTextMIRB"/>
              <w:rPr>
                <w:rFonts w:eastAsia="Times New Roman"/>
                <w:lang w:eastAsia="en-CA"/>
              </w:rPr>
            </w:pPr>
            <w:r w:rsidRPr="00BF2504">
              <w:t>ST.-CHARLES</w:t>
            </w:r>
          </w:p>
        </w:tc>
        <w:tc>
          <w:tcPr>
            <w:tcW w:w="825" w:type="pct"/>
            <w:noWrap/>
            <w:vAlign w:val="center"/>
            <w:hideMark/>
          </w:tcPr>
          <w:p w14:paraId="0441C53B" w14:textId="5DEEBD2F" w:rsidR="00783967" w:rsidRPr="00BF2504" w:rsidRDefault="002D61AA" w:rsidP="00783967">
            <w:r w:rsidRPr="00BF2504">
              <w:rPr>
                <w:rFonts w:eastAsia="Times New Roman"/>
                <w:lang w:eastAsia="en-CA"/>
              </w:rPr>
              <w:t>Sans objet</w:t>
            </w:r>
          </w:p>
        </w:tc>
      </w:tr>
      <w:tr w:rsidR="00783967" w:rsidRPr="00BF2504" w14:paraId="1D1355CF" w14:textId="77777777" w:rsidTr="00374165">
        <w:trPr>
          <w:cantSplit/>
          <w:trHeight w:val="300"/>
          <w:jc w:val="center"/>
        </w:trPr>
        <w:tc>
          <w:tcPr>
            <w:tcW w:w="1765" w:type="pct"/>
            <w:vAlign w:val="center"/>
            <w:hideMark/>
          </w:tcPr>
          <w:p w14:paraId="077C3556" w14:textId="77777777" w:rsidR="00783967" w:rsidRPr="00BF2504" w:rsidRDefault="00783967" w:rsidP="00783967">
            <w:pPr>
              <w:pStyle w:val="TableBodyTextMIRB"/>
              <w:rPr>
                <w:rFonts w:eastAsia="Times New Roman"/>
                <w:lang w:eastAsia="en-CA"/>
              </w:rPr>
            </w:pPr>
            <w:r w:rsidRPr="00BF2504">
              <w:t>MUNICIPALITY OF TEMAGAMI</w:t>
            </w:r>
          </w:p>
        </w:tc>
        <w:tc>
          <w:tcPr>
            <w:tcW w:w="776" w:type="pct"/>
            <w:vAlign w:val="center"/>
            <w:hideMark/>
          </w:tcPr>
          <w:p w14:paraId="4316CD3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CCC119F" w14:textId="77777777" w:rsidR="00783967" w:rsidRPr="00BF2504" w:rsidRDefault="00783967" w:rsidP="00783967">
            <w:pPr>
              <w:pStyle w:val="TableBodyTextMIRB"/>
              <w:rPr>
                <w:rFonts w:eastAsia="Times New Roman"/>
                <w:lang w:eastAsia="en-CA"/>
              </w:rPr>
            </w:pPr>
            <w:r w:rsidRPr="00BF2504">
              <w:t>TEMAGAMI</w:t>
            </w:r>
          </w:p>
        </w:tc>
        <w:tc>
          <w:tcPr>
            <w:tcW w:w="825" w:type="pct"/>
            <w:noWrap/>
            <w:vAlign w:val="center"/>
            <w:hideMark/>
          </w:tcPr>
          <w:p w14:paraId="1BCCDBA7" w14:textId="6C98C085" w:rsidR="00783967" w:rsidRPr="00BF2504" w:rsidRDefault="002D61AA" w:rsidP="00783967">
            <w:r w:rsidRPr="00BF2504">
              <w:rPr>
                <w:rFonts w:eastAsia="Times New Roman"/>
                <w:lang w:eastAsia="en-CA"/>
              </w:rPr>
              <w:t>Sans objet</w:t>
            </w:r>
          </w:p>
        </w:tc>
      </w:tr>
      <w:tr w:rsidR="00783967" w:rsidRPr="00BF2504" w14:paraId="5998E351" w14:textId="77777777" w:rsidTr="00374165">
        <w:trPr>
          <w:cantSplit/>
          <w:trHeight w:val="300"/>
          <w:jc w:val="center"/>
        </w:trPr>
        <w:tc>
          <w:tcPr>
            <w:tcW w:w="1765" w:type="pct"/>
            <w:vAlign w:val="center"/>
            <w:hideMark/>
          </w:tcPr>
          <w:p w14:paraId="09CFAC43" w14:textId="77777777" w:rsidR="00783967" w:rsidRPr="00BF2504" w:rsidRDefault="00783967" w:rsidP="00783967">
            <w:pPr>
              <w:pStyle w:val="TableBodyTextMIRB"/>
              <w:rPr>
                <w:rFonts w:eastAsia="Times New Roman"/>
                <w:lang w:eastAsia="en-CA"/>
              </w:rPr>
            </w:pPr>
            <w:r w:rsidRPr="00BF2504">
              <w:t>MUNICIPALITY OF THAMES CENTRE</w:t>
            </w:r>
          </w:p>
        </w:tc>
        <w:tc>
          <w:tcPr>
            <w:tcW w:w="776" w:type="pct"/>
            <w:vAlign w:val="center"/>
            <w:hideMark/>
          </w:tcPr>
          <w:p w14:paraId="7F10337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B928398" w14:textId="77777777" w:rsidR="00783967" w:rsidRPr="00BF2504" w:rsidRDefault="00783967" w:rsidP="00783967">
            <w:pPr>
              <w:pStyle w:val="TableBodyTextMIRB"/>
              <w:rPr>
                <w:rFonts w:eastAsia="Times New Roman"/>
                <w:lang w:eastAsia="en-CA"/>
              </w:rPr>
            </w:pPr>
            <w:r w:rsidRPr="00BF2504">
              <w:t>THAMES CENTRE</w:t>
            </w:r>
          </w:p>
        </w:tc>
        <w:tc>
          <w:tcPr>
            <w:tcW w:w="825" w:type="pct"/>
            <w:noWrap/>
            <w:vAlign w:val="center"/>
            <w:hideMark/>
          </w:tcPr>
          <w:p w14:paraId="2ECF1657" w14:textId="1FD29BD4" w:rsidR="00783967" w:rsidRPr="00BF2504" w:rsidRDefault="002D61AA" w:rsidP="00783967">
            <w:r w:rsidRPr="00BF2504">
              <w:rPr>
                <w:rFonts w:eastAsia="Times New Roman"/>
                <w:lang w:eastAsia="en-CA"/>
              </w:rPr>
              <w:t>Sans objet</w:t>
            </w:r>
          </w:p>
        </w:tc>
      </w:tr>
      <w:tr w:rsidR="00783967" w:rsidRPr="00BF2504" w14:paraId="08DC3709" w14:textId="77777777" w:rsidTr="00374165">
        <w:trPr>
          <w:cantSplit/>
          <w:trHeight w:val="300"/>
          <w:jc w:val="center"/>
        </w:trPr>
        <w:tc>
          <w:tcPr>
            <w:tcW w:w="1765" w:type="pct"/>
            <w:vAlign w:val="center"/>
            <w:hideMark/>
          </w:tcPr>
          <w:p w14:paraId="202E873C" w14:textId="77777777" w:rsidR="00783967" w:rsidRPr="00BF2504" w:rsidRDefault="00783967" w:rsidP="00783967">
            <w:pPr>
              <w:pStyle w:val="TableBodyTextMIRB"/>
              <w:rPr>
                <w:rFonts w:eastAsia="Times New Roman"/>
                <w:lang w:eastAsia="en-CA"/>
              </w:rPr>
            </w:pPr>
            <w:r w:rsidRPr="00BF2504">
              <w:t>MUNICIPALITY OF TRENT HILLS</w:t>
            </w:r>
          </w:p>
        </w:tc>
        <w:tc>
          <w:tcPr>
            <w:tcW w:w="776" w:type="pct"/>
            <w:vAlign w:val="center"/>
            <w:hideMark/>
          </w:tcPr>
          <w:p w14:paraId="3406D91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5C44951" w14:textId="77777777" w:rsidR="00783967" w:rsidRPr="00BF2504" w:rsidRDefault="00783967" w:rsidP="00783967">
            <w:pPr>
              <w:pStyle w:val="TableBodyTextMIRB"/>
              <w:rPr>
                <w:rFonts w:eastAsia="Times New Roman"/>
                <w:lang w:eastAsia="en-CA"/>
              </w:rPr>
            </w:pPr>
            <w:r w:rsidRPr="00BF2504">
              <w:t>TRENT HILLS</w:t>
            </w:r>
          </w:p>
        </w:tc>
        <w:tc>
          <w:tcPr>
            <w:tcW w:w="825" w:type="pct"/>
            <w:noWrap/>
            <w:vAlign w:val="center"/>
            <w:hideMark/>
          </w:tcPr>
          <w:p w14:paraId="563D4DBD" w14:textId="765298B1" w:rsidR="00783967" w:rsidRPr="00BF2504" w:rsidRDefault="002D61AA" w:rsidP="00783967">
            <w:r w:rsidRPr="00BF2504">
              <w:rPr>
                <w:rFonts w:eastAsia="Times New Roman"/>
                <w:lang w:eastAsia="en-CA"/>
              </w:rPr>
              <w:t>Sans objet</w:t>
            </w:r>
          </w:p>
        </w:tc>
      </w:tr>
      <w:tr w:rsidR="00783967" w:rsidRPr="00BF2504" w14:paraId="6AA04CE8" w14:textId="77777777" w:rsidTr="00374165">
        <w:trPr>
          <w:cantSplit/>
          <w:trHeight w:val="300"/>
          <w:jc w:val="center"/>
        </w:trPr>
        <w:tc>
          <w:tcPr>
            <w:tcW w:w="1765" w:type="pct"/>
            <w:vAlign w:val="center"/>
            <w:hideMark/>
          </w:tcPr>
          <w:p w14:paraId="033812EA" w14:textId="77777777" w:rsidR="00783967" w:rsidRPr="00BF2504" w:rsidRDefault="00783967" w:rsidP="00783967">
            <w:pPr>
              <w:pStyle w:val="TableBodyTextMIRB"/>
              <w:rPr>
                <w:rFonts w:eastAsia="Times New Roman"/>
                <w:lang w:eastAsia="en-CA"/>
              </w:rPr>
            </w:pPr>
            <w:r w:rsidRPr="00BF2504">
              <w:lastRenderedPageBreak/>
              <w:t>MUNICIPALITY OF TRENT LAKES</w:t>
            </w:r>
          </w:p>
        </w:tc>
        <w:tc>
          <w:tcPr>
            <w:tcW w:w="776" w:type="pct"/>
            <w:vAlign w:val="center"/>
            <w:hideMark/>
          </w:tcPr>
          <w:p w14:paraId="193A48C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C07468C" w14:textId="77777777" w:rsidR="00783967" w:rsidRPr="00BF2504" w:rsidRDefault="00783967" w:rsidP="00783967">
            <w:pPr>
              <w:pStyle w:val="TableBodyTextMIRB"/>
              <w:rPr>
                <w:rFonts w:eastAsia="Times New Roman"/>
                <w:lang w:eastAsia="en-CA"/>
              </w:rPr>
            </w:pPr>
            <w:r w:rsidRPr="00BF2504">
              <w:t>GALWAY-CAVENDISH AND HARVEY</w:t>
            </w:r>
          </w:p>
        </w:tc>
        <w:tc>
          <w:tcPr>
            <w:tcW w:w="825" w:type="pct"/>
            <w:noWrap/>
            <w:vAlign w:val="center"/>
            <w:hideMark/>
          </w:tcPr>
          <w:p w14:paraId="6E2A5F8B" w14:textId="1B4F5C34" w:rsidR="00783967" w:rsidRPr="00BF2504" w:rsidRDefault="002D61AA" w:rsidP="00783967">
            <w:r w:rsidRPr="00BF2504">
              <w:rPr>
                <w:rFonts w:eastAsia="Times New Roman"/>
                <w:lang w:eastAsia="en-CA"/>
              </w:rPr>
              <w:t>Sans objet</w:t>
            </w:r>
          </w:p>
        </w:tc>
      </w:tr>
      <w:tr w:rsidR="00783967" w:rsidRPr="00BF2504" w14:paraId="2FF9CE90" w14:textId="77777777" w:rsidTr="00374165">
        <w:trPr>
          <w:cantSplit/>
          <w:trHeight w:val="300"/>
          <w:jc w:val="center"/>
        </w:trPr>
        <w:tc>
          <w:tcPr>
            <w:tcW w:w="1765" w:type="pct"/>
            <w:vAlign w:val="center"/>
            <w:hideMark/>
          </w:tcPr>
          <w:p w14:paraId="22B35266" w14:textId="77777777" w:rsidR="00783967" w:rsidRPr="00BF2504" w:rsidRDefault="00783967" w:rsidP="00783967">
            <w:pPr>
              <w:pStyle w:val="TableBodyTextMIRB"/>
              <w:rPr>
                <w:rFonts w:eastAsia="Times New Roman"/>
                <w:lang w:eastAsia="en-CA"/>
              </w:rPr>
            </w:pPr>
            <w:r w:rsidRPr="00BF2504">
              <w:t>MUNICIPALITY OF TWEED</w:t>
            </w:r>
          </w:p>
        </w:tc>
        <w:tc>
          <w:tcPr>
            <w:tcW w:w="776" w:type="pct"/>
            <w:vAlign w:val="center"/>
            <w:hideMark/>
          </w:tcPr>
          <w:p w14:paraId="546CDF0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FB516C9" w14:textId="77777777" w:rsidR="00783967" w:rsidRPr="00BF2504" w:rsidRDefault="00783967" w:rsidP="00783967">
            <w:pPr>
              <w:pStyle w:val="TableBodyTextMIRB"/>
              <w:rPr>
                <w:rFonts w:eastAsia="Times New Roman"/>
                <w:lang w:eastAsia="en-CA"/>
              </w:rPr>
            </w:pPr>
            <w:r w:rsidRPr="00BF2504">
              <w:t>TWEED</w:t>
            </w:r>
          </w:p>
        </w:tc>
        <w:tc>
          <w:tcPr>
            <w:tcW w:w="825" w:type="pct"/>
            <w:noWrap/>
            <w:vAlign w:val="center"/>
            <w:hideMark/>
          </w:tcPr>
          <w:p w14:paraId="113817E8" w14:textId="2C83DB65" w:rsidR="00783967" w:rsidRPr="00BF2504" w:rsidRDefault="002D61AA" w:rsidP="00783967">
            <w:r w:rsidRPr="00BF2504">
              <w:rPr>
                <w:rFonts w:eastAsia="Times New Roman"/>
                <w:lang w:eastAsia="en-CA"/>
              </w:rPr>
              <w:t>Sans objet</w:t>
            </w:r>
          </w:p>
        </w:tc>
      </w:tr>
      <w:tr w:rsidR="00783967" w:rsidRPr="00BF2504" w14:paraId="69E7E7D8" w14:textId="77777777" w:rsidTr="00374165">
        <w:trPr>
          <w:cantSplit/>
          <w:trHeight w:val="300"/>
          <w:jc w:val="center"/>
        </w:trPr>
        <w:tc>
          <w:tcPr>
            <w:tcW w:w="1765" w:type="pct"/>
            <w:vAlign w:val="center"/>
            <w:hideMark/>
          </w:tcPr>
          <w:p w14:paraId="1D763565" w14:textId="77777777" w:rsidR="00783967" w:rsidRPr="00BF2504" w:rsidRDefault="00783967" w:rsidP="00783967">
            <w:pPr>
              <w:pStyle w:val="TableBodyTextMIRB"/>
              <w:rPr>
                <w:rFonts w:eastAsia="Times New Roman"/>
                <w:lang w:eastAsia="en-CA"/>
              </w:rPr>
            </w:pPr>
            <w:r w:rsidRPr="00BF2504">
              <w:t>MUNICIPALITY OF WAWA</w:t>
            </w:r>
          </w:p>
        </w:tc>
        <w:tc>
          <w:tcPr>
            <w:tcW w:w="776" w:type="pct"/>
            <w:vAlign w:val="center"/>
            <w:hideMark/>
          </w:tcPr>
          <w:p w14:paraId="5AEB175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7EA5E0A" w14:textId="77777777" w:rsidR="00783967" w:rsidRPr="00BF2504" w:rsidRDefault="00783967" w:rsidP="00783967">
            <w:pPr>
              <w:pStyle w:val="TableBodyTextMIRB"/>
              <w:rPr>
                <w:rFonts w:eastAsia="Times New Roman"/>
                <w:lang w:eastAsia="en-CA"/>
              </w:rPr>
            </w:pPr>
            <w:r w:rsidRPr="00BF2504">
              <w:t>MICHIPICOTEN</w:t>
            </w:r>
          </w:p>
        </w:tc>
        <w:tc>
          <w:tcPr>
            <w:tcW w:w="825" w:type="pct"/>
            <w:noWrap/>
            <w:vAlign w:val="center"/>
            <w:hideMark/>
          </w:tcPr>
          <w:p w14:paraId="4526506B" w14:textId="4999B83B" w:rsidR="00783967" w:rsidRPr="00BF2504" w:rsidRDefault="002D61AA" w:rsidP="00783967">
            <w:r w:rsidRPr="00BF2504">
              <w:rPr>
                <w:rFonts w:eastAsia="Times New Roman"/>
                <w:lang w:eastAsia="en-CA"/>
              </w:rPr>
              <w:t>Sans objet</w:t>
            </w:r>
          </w:p>
        </w:tc>
      </w:tr>
      <w:tr w:rsidR="00783967" w:rsidRPr="00BF2504" w14:paraId="6CD53646" w14:textId="77777777" w:rsidTr="00374165">
        <w:trPr>
          <w:cantSplit/>
          <w:trHeight w:val="300"/>
          <w:jc w:val="center"/>
        </w:trPr>
        <w:tc>
          <w:tcPr>
            <w:tcW w:w="1765" w:type="pct"/>
            <w:vAlign w:val="center"/>
            <w:hideMark/>
          </w:tcPr>
          <w:p w14:paraId="00B6348C" w14:textId="77777777" w:rsidR="00783967" w:rsidRPr="00BF2504" w:rsidRDefault="00783967" w:rsidP="00783967">
            <w:pPr>
              <w:pStyle w:val="TableBodyTextMIRB"/>
              <w:rPr>
                <w:rFonts w:eastAsia="Times New Roman"/>
                <w:lang w:eastAsia="en-CA"/>
              </w:rPr>
            </w:pPr>
            <w:r w:rsidRPr="00BF2504">
              <w:t>MUNICIPALITY OF WEST ELGIN</w:t>
            </w:r>
          </w:p>
        </w:tc>
        <w:tc>
          <w:tcPr>
            <w:tcW w:w="776" w:type="pct"/>
            <w:vAlign w:val="center"/>
            <w:hideMark/>
          </w:tcPr>
          <w:p w14:paraId="690A81A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31BBBC1" w14:textId="77777777" w:rsidR="00783967" w:rsidRPr="00BF2504" w:rsidRDefault="00783967" w:rsidP="00783967">
            <w:pPr>
              <w:pStyle w:val="TableBodyTextMIRB"/>
              <w:rPr>
                <w:rFonts w:eastAsia="Times New Roman"/>
                <w:lang w:eastAsia="en-CA"/>
              </w:rPr>
            </w:pPr>
            <w:r w:rsidRPr="00BF2504">
              <w:t>WEST ELGIN</w:t>
            </w:r>
          </w:p>
        </w:tc>
        <w:tc>
          <w:tcPr>
            <w:tcW w:w="825" w:type="pct"/>
            <w:noWrap/>
            <w:vAlign w:val="center"/>
            <w:hideMark/>
          </w:tcPr>
          <w:p w14:paraId="69FEBE3E" w14:textId="36EDC971" w:rsidR="00783967" w:rsidRPr="00BF2504" w:rsidRDefault="002D61AA" w:rsidP="00783967">
            <w:r w:rsidRPr="00BF2504">
              <w:rPr>
                <w:rFonts w:eastAsia="Times New Roman"/>
                <w:lang w:eastAsia="en-CA"/>
              </w:rPr>
              <w:t>Sans objet</w:t>
            </w:r>
          </w:p>
        </w:tc>
      </w:tr>
      <w:tr w:rsidR="00783967" w:rsidRPr="00BF2504" w14:paraId="0CD6576F" w14:textId="77777777" w:rsidTr="00374165">
        <w:trPr>
          <w:cantSplit/>
          <w:trHeight w:val="300"/>
          <w:jc w:val="center"/>
        </w:trPr>
        <w:tc>
          <w:tcPr>
            <w:tcW w:w="1765" w:type="pct"/>
            <w:vAlign w:val="center"/>
            <w:hideMark/>
          </w:tcPr>
          <w:p w14:paraId="4A900EE5" w14:textId="77777777" w:rsidR="00783967" w:rsidRPr="00BF2504" w:rsidRDefault="00783967" w:rsidP="00783967">
            <w:pPr>
              <w:pStyle w:val="TableBodyTextMIRB"/>
              <w:rPr>
                <w:rFonts w:eastAsia="Times New Roman"/>
                <w:lang w:eastAsia="en-CA"/>
              </w:rPr>
            </w:pPr>
            <w:r w:rsidRPr="00BF2504">
              <w:t>MUNICIPALITY OF WEST GREY</w:t>
            </w:r>
          </w:p>
        </w:tc>
        <w:tc>
          <w:tcPr>
            <w:tcW w:w="776" w:type="pct"/>
            <w:vAlign w:val="center"/>
            <w:hideMark/>
          </w:tcPr>
          <w:p w14:paraId="13983D9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27F6787" w14:textId="77777777" w:rsidR="00783967" w:rsidRPr="00BF2504" w:rsidRDefault="00783967" w:rsidP="00783967">
            <w:pPr>
              <w:pStyle w:val="TableBodyTextMIRB"/>
              <w:rPr>
                <w:rFonts w:eastAsia="Times New Roman"/>
                <w:lang w:eastAsia="en-CA"/>
              </w:rPr>
            </w:pPr>
            <w:r w:rsidRPr="00BF2504">
              <w:t>WEST GREY</w:t>
            </w:r>
          </w:p>
        </w:tc>
        <w:tc>
          <w:tcPr>
            <w:tcW w:w="825" w:type="pct"/>
            <w:noWrap/>
            <w:vAlign w:val="center"/>
            <w:hideMark/>
          </w:tcPr>
          <w:p w14:paraId="7CB37D2E" w14:textId="0421E884" w:rsidR="00783967" w:rsidRPr="00BF2504" w:rsidRDefault="002D61AA" w:rsidP="00783967">
            <w:r w:rsidRPr="00BF2504">
              <w:rPr>
                <w:rFonts w:eastAsia="Times New Roman"/>
                <w:lang w:eastAsia="en-CA"/>
              </w:rPr>
              <w:t>Sans objet</w:t>
            </w:r>
          </w:p>
        </w:tc>
      </w:tr>
      <w:tr w:rsidR="00783967" w:rsidRPr="00BF2504" w14:paraId="7802CE7E" w14:textId="77777777" w:rsidTr="00374165">
        <w:trPr>
          <w:cantSplit/>
          <w:trHeight w:val="300"/>
          <w:jc w:val="center"/>
        </w:trPr>
        <w:tc>
          <w:tcPr>
            <w:tcW w:w="1765" w:type="pct"/>
            <w:vAlign w:val="center"/>
            <w:hideMark/>
          </w:tcPr>
          <w:p w14:paraId="15E4EB68" w14:textId="77777777" w:rsidR="00783967" w:rsidRPr="00BF2504" w:rsidRDefault="00783967" w:rsidP="00783967">
            <w:pPr>
              <w:pStyle w:val="TableBodyTextMIRB"/>
              <w:rPr>
                <w:rFonts w:eastAsia="Times New Roman"/>
                <w:lang w:eastAsia="en-CA"/>
              </w:rPr>
            </w:pPr>
            <w:r w:rsidRPr="00BF2504">
              <w:t>MUNICIPALITY OF WEST NIPISSING</w:t>
            </w:r>
          </w:p>
        </w:tc>
        <w:tc>
          <w:tcPr>
            <w:tcW w:w="776" w:type="pct"/>
            <w:vAlign w:val="center"/>
            <w:hideMark/>
          </w:tcPr>
          <w:p w14:paraId="0A27C37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2822EB4" w14:textId="77777777" w:rsidR="00783967" w:rsidRPr="00BF2504" w:rsidRDefault="00783967" w:rsidP="00783967">
            <w:pPr>
              <w:pStyle w:val="TableBodyTextMIRB"/>
              <w:rPr>
                <w:rFonts w:eastAsia="Times New Roman"/>
                <w:lang w:eastAsia="en-CA"/>
              </w:rPr>
            </w:pPr>
            <w:r w:rsidRPr="00BF2504">
              <w:t>WEST NIPISSING</w:t>
            </w:r>
          </w:p>
        </w:tc>
        <w:tc>
          <w:tcPr>
            <w:tcW w:w="825" w:type="pct"/>
            <w:noWrap/>
            <w:vAlign w:val="center"/>
            <w:hideMark/>
          </w:tcPr>
          <w:p w14:paraId="47468901" w14:textId="25CE5340" w:rsidR="00783967" w:rsidRPr="00BF2504" w:rsidRDefault="002D61AA" w:rsidP="00783967">
            <w:r w:rsidRPr="00BF2504">
              <w:rPr>
                <w:rFonts w:eastAsia="Times New Roman"/>
                <w:lang w:eastAsia="en-CA"/>
              </w:rPr>
              <w:t>Sans objet</w:t>
            </w:r>
          </w:p>
        </w:tc>
      </w:tr>
      <w:tr w:rsidR="00783967" w:rsidRPr="00BF2504" w14:paraId="5637BF06" w14:textId="77777777" w:rsidTr="00374165">
        <w:trPr>
          <w:cantSplit/>
          <w:trHeight w:val="300"/>
          <w:jc w:val="center"/>
        </w:trPr>
        <w:tc>
          <w:tcPr>
            <w:tcW w:w="1765" w:type="pct"/>
            <w:vAlign w:val="center"/>
            <w:hideMark/>
          </w:tcPr>
          <w:p w14:paraId="1EB89D87" w14:textId="77777777" w:rsidR="00783967" w:rsidRPr="00BF2504" w:rsidRDefault="00783967" w:rsidP="00783967">
            <w:pPr>
              <w:pStyle w:val="TableBodyTextMIRB"/>
              <w:rPr>
                <w:rFonts w:eastAsia="Times New Roman"/>
                <w:lang w:eastAsia="en-CA"/>
              </w:rPr>
            </w:pPr>
            <w:r w:rsidRPr="00BF2504">
              <w:t>MUNICIPALITY OF WEST PERTH</w:t>
            </w:r>
          </w:p>
        </w:tc>
        <w:tc>
          <w:tcPr>
            <w:tcW w:w="776" w:type="pct"/>
            <w:vAlign w:val="center"/>
            <w:hideMark/>
          </w:tcPr>
          <w:p w14:paraId="2B80114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B244E7F" w14:textId="77777777" w:rsidR="00783967" w:rsidRPr="00BF2504" w:rsidRDefault="00783967" w:rsidP="00783967">
            <w:pPr>
              <w:pStyle w:val="TableBodyTextMIRB"/>
              <w:rPr>
                <w:rFonts w:eastAsia="Times New Roman"/>
                <w:lang w:eastAsia="en-CA"/>
              </w:rPr>
            </w:pPr>
            <w:r w:rsidRPr="00BF2504">
              <w:t>WEST PERTH</w:t>
            </w:r>
          </w:p>
        </w:tc>
        <w:tc>
          <w:tcPr>
            <w:tcW w:w="825" w:type="pct"/>
            <w:noWrap/>
            <w:vAlign w:val="center"/>
            <w:hideMark/>
          </w:tcPr>
          <w:p w14:paraId="6AE45FAF" w14:textId="313E95D6" w:rsidR="00783967" w:rsidRPr="00BF2504" w:rsidRDefault="002D61AA" w:rsidP="00783967">
            <w:r w:rsidRPr="00BF2504">
              <w:rPr>
                <w:rFonts w:eastAsia="Times New Roman"/>
                <w:lang w:eastAsia="en-CA"/>
              </w:rPr>
              <w:t>Sans objet</w:t>
            </w:r>
          </w:p>
        </w:tc>
      </w:tr>
      <w:tr w:rsidR="00783967" w:rsidRPr="00BF2504" w14:paraId="76768BCB" w14:textId="77777777" w:rsidTr="00374165">
        <w:trPr>
          <w:cantSplit/>
          <w:trHeight w:val="300"/>
          <w:jc w:val="center"/>
        </w:trPr>
        <w:tc>
          <w:tcPr>
            <w:tcW w:w="1765" w:type="pct"/>
            <w:vAlign w:val="center"/>
            <w:hideMark/>
          </w:tcPr>
          <w:p w14:paraId="33A82C29" w14:textId="77777777" w:rsidR="00783967" w:rsidRPr="00BF2504" w:rsidRDefault="00783967" w:rsidP="00783967">
            <w:pPr>
              <w:pStyle w:val="TableBodyTextMIRB"/>
              <w:rPr>
                <w:rFonts w:eastAsia="Times New Roman"/>
                <w:lang w:eastAsia="en-CA"/>
              </w:rPr>
            </w:pPr>
            <w:r w:rsidRPr="00BF2504">
              <w:t>MUNICIPALITY OF WHITESTONE</w:t>
            </w:r>
          </w:p>
        </w:tc>
        <w:tc>
          <w:tcPr>
            <w:tcW w:w="776" w:type="pct"/>
            <w:vAlign w:val="center"/>
            <w:hideMark/>
          </w:tcPr>
          <w:p w14:paraId="55B2F8B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DFC3376" w14:textId="77777777" w:rsidR="00783967" w:rsidRPr="00BF2504" w:rsidRDefault="00783967" w:rsidP="00783967">
            <w:pPr>
              <w:pStyle w:val="TableBodyTextMIRB"/>
              <w:rPr>
                <w:rFonts w:eastAsia="Times New Roman"/>
                <w:lang w:eastAsia="en-CA"/>
              </w:rPr>
            </w:pPr>
            <w:r w:rsidRPr="00BF2504">
              <w:t>WHITESTONE</w:t>
            </w:r>
          </w:p>
        </w:tc>
        <w:tc>
          <w:tcPr>
            <w:tcW w:w="825" w:type="pct"/>
            <w:noWrap/>
            <w:vAlign w:val="center"/>
            <w:hideMark/>
          </w:tcPr>
          <w:p w14:paraId="5F4F0B6F" w14:textId="2E860149" w:rsidR="00783967" w:rsidRPr="00BF2504" w:rsidRDefault="002D61AA" w:rsidP="00783967">
            <w:r w:rsidRPr="00BF2504">
              <w:rPr>
                <w:rFonts w:eastAsia="Times New Roman"/>
                <w:lang w:eastAsia="en-CA"/>
              </w:rPr>
              <w:t>Sans objet</w:t>
            </w:r>
          </w:p>
        </w:tc>
      </w:tr>
      <w:tr w:rsidR="00783967" w:rsidRPr="00BF2504" w14:paraId="34B8D81E" w14:textId="77777777" w:rsidTr="00374165">
        <w:trPr>
          <w:cantSplit/>
          <w:trHeight w:val="300"/>
          <w:jc w:val="center"/>
        </w:trPr>
        <w:tc>
          <w:tcPr>
            <w:tcW w:w="1765" w:type="pct"/>
            <w:vAlign w:val="center"/>
            <w:hideMark/>
          </w:tcPr>
          <w:p w14:paraId="3CDDEF38" w14:textId="77777777" w:rsidR="00783967" w:rsidRPr="00BF2504" w:rsidRDefault="00783967" w:rsidP="00783967">
            <w:pPr>
              <w:pStyle w:val="TableBodyTextMIRB"/>
              <w:rPr>
                <w:rFonts w:eastAsia="Times New Roman"/>
                <w:lang w:eastAsia="en-CA"/>
              </w:rPr>
            </w:pPr>
            <w:r w:rsidRPr="00BF2504">
              <w:t>NORFOLK COUNTY</w:t>
            </w:r>
          </w:p>
        </w:tc>
        <w:tc>
          <w:tcPr>
            <w:tcW w:w="776" w:type="pct"/>
            <w:vAlign w:val="center"/>
            <w:hideMark/>
          </w:tcPr>
          <w:p w14:paraId="292F169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E820070" w14:textId="77777777" w:rsidR="00783967" w:rsidRPr="00BF2504" w:rsidRDefault="00783967" w:rsidP="00783967">
            <w:pPr>
              <w:pStyle w:val="TableBodyTextMIRB"/>
              <w:rPr>
                <w:rFonts w:eastAsia="Times New Roman"/>
                <w:lang w:eastAsia="en-CA"/>
              </w:rPr>
            </w:pPr>
            <w:r w:rsidRPr="00BF2504">
              <w:t>NORFOLK</w:t>
            </w:r>
          </w:p>
        </w:tc>
        <w:tc>
          <w:tcPr>
            <w:tcW w:w="825" w:type="pct"/>
            <w:noWrap/>
            <w:vAlign w:val="center"/>
            <w:hideMark/>
          </w:tcPr>
          <w:p w14:paraId="2C5785E8" w14:textId="2D252353" w:rsidR="00783967" w:rsidRPr="00BF2504" w:rsidRDefault="002D61AA" w:rsidP="00783967">
            <w:r w:rsidRPr="00BF2504">
              <w:rPr>
                <w:rFonts w:eastAsia="Times New Roman"/>
                <w:lang w:eastAsia="en-CA"/>
              </w:rPr>
              <w:t>Sans objet</w:t>
            </w:r>
          </w:p>
        </w:tc>
      </w:tr>
      <w:tr w:rsidR="00783967" w:rsidRPr="00BF2504" w14:paraId="0F9BDC6E" w14:textId="77777777" w:rsidTr="00374165">
        <w:trPr>
          <w:cantSplit/>
          <w:trHeight w:val="300"/>
          <w:jc w:val="center"/>
        </w:trPr>
        <w:tc>
          <w:tcPr>
            <w:tcW w:w="1765" w:type="pct"/>
            <w:vAlign w:val="center"/>
            <w:hideMark/>
          </w:tcPr>
          <w:p w14:paraId="3247D1A3" w14:textId="77777777" w:rsidR="00783967" w:rsidRPr="00BF2504" w:rsidRDefault="00783967" w:rsidP="00783967">
            <w:pPr>
              <w:pStyle w:val="TableBodyTextMIRB"/>
              <w:rPr>
                <w:rFonts w:eastAsia="Times New Roman"/>
                <w:lang w:eastAsia="en-CA"/>
              </w:rPr>
            </w:pPr>
            <w:r w:rsidRPr="00BF2504">
              <w:t>REGIONAL MUNICIPALITY OF DURHAM</w:t>
            </w:r>
          </w:p>
        </w:tc>
        <w:tc>
          <w:tcPr>
            <w:tcW w:w="776" w:type="pct"/>
            <w:vAlign w:val="center"/>
            <w:hideMark/>
          </w:tcPr>
          <w:p w14:paraId="084232C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EA2F0F4" w14:textId="77777777" w:rsidR="00783967" w:rsidRPr="00BF2504" w:rsidRDefault="00783967" w:rsidP="00783967">
            <w:pPr>
              <w:pStyle w:val="TableBodyTextMIRB"/>
              <w:rPr>
                <w:rFonts w:eastAsia="Times New Roman"/>
                <w:lang w:eastAsia="en-CA"/>
              </w:rPr>
            </w:pPr>
            <w:r w:rsidRPr="00BF2504">
              <w:t>DURHAM</w:t>
            </w:r>
          </w:p>
        </w:tc>
        <w:tc>
          <w:tcPr>
            <w:tcW w:w="825" w:type="pct"/>
            <w:noWrap/>
            <w:vAlign w:val="center"/>
            <w:hideMark/>
          </w:tcPr>
          <w:p w14:paraId="7C02B9B9" w14:textId="29FF1293" w:rsidR="00783967" w:rsidRPr="00BF2504" w:rsidRDefault="002D61AA" w:rsidP="00783967">
            <w:r w:rsidRPr="00BF2504">
              <w:rPr>
                <w:rFonts w:eastAsia="Times New Roman"/>
                <w:lang w:eastAsia="en-CA"/>
              </w:rPr>
              <w:t>Sans objet</w:t>
            </w:r>
          </w:p>
        </w:tc>
      </w:tr>
      <w:tr w:rsidR="00783967" w:rsidRPr="00BF2504" w14:paraId="2EECE609" w14:textId="77777777" w:rsidTr="00374165">
        <w:trPr>
          <w:cantSplit/>
          <w:trHeight w:val="300"/>
          <w:jc w:val="center"/>
        </w:trPr>
        <w:tc>
          <w:tcPr>
            <w:tcW w:w="1765" w:type="pct"/>
            <w:vAlign w:val="center"/>
            <w:hideMark/>
          </w:tcPr>
          <w:p w14:paraId="696422ED" w14:textId="77777777" w:rsidR="00783967" w:rsidRPr="00BF2504" w:rsidRDefault="00783967" w:rsidP="00783967">
            <w:pPr>
              <w:pStyle w:val="TableBodyTextMIRB"/>
              <w:rPr>
                <w:rFonts w:eastAsia="Times New Roman"/>
                <w:lang w:eastAsia="en-CA"/>
              </w:rPr>
            </w:pPr>
            <w:r w:rsidRPr="00BF2504">
              <w:t>REGIONAL MUNICIPALITY OF HALTON</w:t>
            </w:r>
          </w:p>
        </w:tc>
        <w:tc>
          <w:tcPr>
            <w:tcW w:w="776" w:type="pct"/>
            <w:vAlign w:val="center"/>
            <w:hideMark/>
          </w:tcPr>
          <w:p w14:paraId="419CDC6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9C124E1" w14:textId="77777777" w:rsidR="00783967" w:rsidRPr="00BF2504" w:rsidRDefault="00783967" w:rsidP="00783967">
            <w:pPr>
              <w:pStyle w:val="TableBodyTextMIRB"/>
              <w:rPr>
                <w:rFonts w:eastAsia="Times New Roman"/>
                <w:lang w:eastAsia="en-CA"/>
              </w:rPr>
            </w:pPr>
            <w:r w:rsidRPr="00BF2504">
              <w:t>HALTON</w:t>
            </w:r>
          </w:p>
        </w:tc>
        <w:tc>
          <w:tcPr>
            <w:tcW w:w="825" w:type="pct"/>
            <w:noWrap/>
            <w:vAlign w:val="center"/>
            <w:hideMark/>
          </w:tcPr>
          <w:p w14:paraId="41B09911" w14:textId="5824E452" w:rsidR="00783967" w:rsidRPr="00BF2504" w:rsidRDefault="002D61AA" w:rsidP="00783967">
            <w:r w:rsidRPr="00BF2504">
              <w:rPr>
                <w:rFonts w:eastAsia="Times New Roman"/>
                <w:lang w:eastAsia="en-CA"/>
              </w:rPr>
              <w:t>Sans objet</w:t>
            </w:r>
          </w:p>
        </w:tc>
      </w:tr>
      <w:tr w:rsidR="00783967" w:rsidRPr="00BF2504" w14:paraId="47F619E7" w14:textId="77777777" w:rsidTr="00374165">
        <w:trPr>
          <w:cantSplit/>
          <w:trHeight w:val="300"/>
          <w:jc w:val="center"/>
        </w:trPr>
        <w:tc>
          <w:tcPr>
            <w:tcW w:w="1765" w:type="pct"/>
            <w:vAlign w:val="center"/>
            <w:hideMark/>
          </w:tcPr>
          <w:p w14:paraId="5141BE56" w14:textId="77777777" w:rsidR="00783967" w:rsidRPr="00BF2504" w:rsidRDefault="00783967" w:rsidP="00783967">
            <w:pPr>
              <w:pStyle w:val="TableBodyTextMIRB"/>
              <w:rPr>
                <w:rFonts w:eastAsia="Times New Roman"/>
                <w:lang w:eastAsia="en-CA"/>
              </w:rPr>
            </w:pPr>
            <w:r w:rsidRPr="00BF2504">
              <w:t>REGIONAL MUNICIPALITY OF NIAGARA</w:t>
            </w:r>
          </w:p>
        </w:tc>
        <w:tc>
          <w:tcPr>
            <w:tcW w:w="776" w:type="pct"/>
            <w:vAlign w:val="center"/>
            <w:hideMark/>
          </w:tcPr>
          <w:p w14:paraId="622FC5A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DBD89E7" w14:textId="77777777" w:rsidR="00783967" w:rsidRPr="00BF2504" w:rsidRDefault="00783967" w:rsidP="00783967">
            <w:pPr>
              <w:pStyle w:val="TableBodyTextMIRB"/>
              <w:rPr>
                <w:rFonts w:eastAsia="Times New Roman"/>
                <w:lang w:eastAsia="en-CA"/>
              </w:rPr>
            </w:pPr>
            <w:r w:rsidRPr="00BF2504">
              <w:t>NIAGARA</w:t>
            </w:r>
          </w:p>
        </w:tc>
        <w:tc>
          <w:tcPr>
            <w:tcW w:w="825" w:type="pct"/>
            <w:noWrap/>
            <w:vAlign w:val="center"/>
            <w:hideMark/>
          </w:tcPr>
          <w:p w14:paraId="4B6049A5" w14:textId="3C9E2355" w:rsidR="00783967" w:rsidRPr="00BF2504" w:rsidRDefault="002D61AA" w:rsidP="00783967">
            <w:r w:rsidRPr="00BF2504">
              <w:rPr>
                <w:rFonts w:eastAsia="Times New Roman"/>
                <w:lang w:eastAsia="en-CA"/>
              </w:rPr>
              <w:t>Sans objet</w:t>
            </w:r>
          </w:p>
        </w:tc>
      </w:tr>
      <w:tr w:rsidR="00783967" w:rsidRPr="00BF2504" w14:paraId="1451B1E9" w14:textId="77777777" w:rsidTr="00374165">
        <w:trPr>
          <w:cantSplit/>
          <w:trHeight w:val="300"/>
          <w:jc w:val="center"/>
        </w:trPr>
        <w:tc>
          <w:tcPr>
            <w:tcW w:w="1765" w:type="pct"/>
            <w:vAlign w:val="center"/>
            <w:hideMark/>
          </w:tcPr>
          <w:p w14:paraId="474CA063" w14:textId="77777777" w:rsidR="00783967" w:rsidRPr="00BF2504" w:rsidRDefault="00783967" w:rsidP="00783967">
            <w:pPr>
              <w:pStyle w:val="TableBodyTextMIRB"/>
              <w:rPr>
                <w:rFonts w:eastAsia="Times New Roman"/>
                <w:lang w:eastAsia="en-CA"/>
              </w:rPr>
            </w:pPr>
            <w:r w:rsidRPr="00BF2504">
              <w:t>REGIONAL MUNICIPALITY OF PEEL</w:t>
            </w:r>
          </w:p>
        </w:tc>
        <w:tc>
          <w:tcPr>
            <w:tcW w:w="776" w:type="pct"/>
            <w:vAlign w:val="center"/>
            <w:hideMark/>
          </w:tcPr>
          <w:p w14:paraId="61B1DE4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A8AA8B" w14:textId="77777777" w:rsidR="00783967" w:rsidRPr="00BF2504" w:rsidRDefault="00783967" w:rsidP="00783967">
            <w:pPr>
              <w:pStyle w:val="TableBodyTextMIRB"/>
              <w:rPr>
                <w:rFonts w:eastAsia="Times New Roman"/>
                <w:lang w:eastAsia="en-CA"/>
              </w:rPr>
            </w:pPr>
            <w:r w:rsidRPr="00BF2504">
              <w:t>PEEL</w:t>
            </w:r>
          </w:p>
        </w:tc>
        <w:tc>
          <w:tcPr>
            <w:tcW w:w="825" w:type="pct"/>
            <w:noWrap/>
            <w:vAlign w:val="center"/>
            <w:hideMark/>
          </w:tcPr>
          <w:p w14:paraId="04A3A085" w14:textId="33B5A928" w:rsidR="00783967" w:rsidRPr="00BF2504" w:rsidRDefault="002D61AA" w:rsidP="00783967">
            <w:r w:rsidRPr="00BF2504">
              <w:rPr>
                <w:rFonts w:eastAsia="Times New Roman"/>
                <w:lang w:eastAsia="en-CA"/>
              </w:rPr>
              <w:t>Sans objet</w:t>
            </w:r>
          </w:p>
        </w:tc>
      </w:tr>
      <w:tr w:rsidR="00783967" w:rsidRPr="00BF2504" w14:paraId="05A809C7" w14:textId="77777777" w:rsidTr="00374165">
        <w:trPr>
          <w:cantSplit/>
          <w:trHeight w:val="300"/>
          <w:jc w:val="center"/>
        </w:trPr>
        <w:tc>
          <w:tcPr>
            <w:tcW w:w="1765" w:type="pct"/>
            <w:vAlign w:val="center"/>
            <w:hideMark/>
          </w:tcPr>
          <w:p w14:paraId="1D22F5D6" w14:textId="77777777" w:rsidR="00783967" w:rsidRPr="00BF2504" w:rsidRDefault="00783967" w:rsidP="00783967">
            <w:pPr>
              <w:pStyle w:val="TableBodyTextMIRB"/>
              <w:rPr>
                <w:rFonts w:eastAsia="Times New Roman"/>
                <w:lang w:eastAsia="en-CA"/>
              </w:rPr>
            </w:pPr>
            <w:r w:rsidRPr="00BF2504">
              <w:t>REGIONAL MUNICIPALITY OF WATERLOO</w:t>
            </w:r>
          </w:p>
        </w:tc>
        <w:tc>
          <w:tcPr>
            <w:tcW w:w="776" w:type="pct"/>
            <w:vAlign w:val="center"/>
            <w:hideMark/>
          </w:tcPr>
          <w:p w14:paraId="613DE37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E4B3195" w14:textId="77777777" w:rsidR="00783967" w:rsidRPr="00BF2504" w:rsidRDefault="00783967" w:rsidP="00783967">
            <w:pPr>
              <w:pStyle w:val="TableBodyTextMIRB"/>
              <w:rPr>
                <w:rFonts w:eastAsia="Times New Roman"/>
                <w:lang w:eastAsia="en-CA"/>
              </w:rPr>
            </w:pPr>
            <w:r w:rsidRPr="00BF2504">
              <w:t>WATERLOO</w:t>
            </w:r>
          </w:p>
        </w:tc>
        <w:tc>
          <w:tcPr>
            <w:tcW w:w="825" w:type="pct"/>
            <w:noWrap/>
            <w:vAlign w:val="center"/>
            <w:hideMark/>
          </w:tcPr>
          <w:p w14:paraId="45B9D834" w14:textId="09704DF3" w:rsidR="00783967" w:rsidRPr="00BF2504" w:rsidRDefault="002D61AA" w:rsidP="00783967">
            <w:r w:rsidRPr="00BF2504">
              <w:rPr>
                <w:rFonts w:eastAsia="Times New Roman"/>
                <w:lang w:eastAsia="en-CA"/>
              </w:rPr>
              <w:t>Sans objet</w:t>
            </w:r>
          </w:p>
        </w:tc>
      </w:tr>
      <w:tr w:rsidR="00783967" w:rsidRPr="00BF2504" w14:paraId="0424A2BF" w14:textId="77777777" w:rsidTr="00374165">
        <w:trPr>
          <w:cantSplit/>
          <w:trHeight w:val="300"/>
          <w:jc w:val="center"/>
        </w:trPr>
        <w:tc>
          <w:tcPr>
            <w:tcW w:w="1765" w:type="pct"/>
            <w:vAlign w:val="center"/>
            <w:hideMark/>
          </w:tcPr>
          <w:p w14:paraId="1A8BC454" w14:textId="77777777" w:rsidR="00783967" w:rsidRPr="00BF2504" w:rsidRDefault="00783967" w:rsidP="00783967">
            <w:pPr>
              <w:pStyle w:val="TableBodyTextMIRB"/>
              <w:rPr>
                <w:rFonts w:eastAsia="Times New Roman"/>
                <w:lang w:eastAsia="en-CA"/>
              </w:rPr>
            </w:pPr>
            <w:r w:rsidRPr="00BF2504">
              <w:t>REGIONAL MUNICIPALITY OF YORK</w:t>
            </w:r>
          </w:p>
        </w:tc>
        <w:tc>
          <w:tcPr>
            <w:tcW w:w="776" w:type="pct"/>
            <w:vAlign w:val="center"/>
            <w:hideMark/>
          </w:tcPr>
          <w:p w14:paraId="7EF7845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89D9FF3" w14:textId="77777777" w:rsidR="00783967" w:rsidRPr="00BF2504" w:rsidRDefault="00783967" w:rsidP="00783967">
            <w:pPr>
              <w:pStyle w:val="TableBodyTextMIRB"/>
              <w:rPr>
                <w:rFonts w:eastAsia="Times New Roman"/>
                <w:lang w:eastAsia="en-CA"/>
              </w:rPr>
            </w:pPr>
            <w:r w:rsidRPr="00BF2504">
              <w:t>YORK</w:t>
            </w:r>
          </w:p>
        </w:tc>
        <w:tc>
          <w:tcPr>
            <w:tcW w:w="825" w:type="pct"/>
            <w:noWrap/>
            <w:vAlign w:val="center"/>
            <w:hideMark/>
          </w:tcPr>
          <w:p w14:paraId="520E2816" w14:textId="0AB982C6" w:rsidR="00783967" w:rsidRPr="00BF2504" w:rsidRDefault="002D61AA" w:rsidP="00783967">
            <w:r w:rsidRPr="00BF2504">
              <w:rPr>
                <w:rFonts w:eastAsia="Times New Roman"/>
                <w:lang w:eastAsia="en-CA"/>
              </w:rPr>
              <w:t>Sans objet</w:t>
            </w:r>
          </w:p>
        </w:tc>
      </w:tr>
      <w:tr w:rsidR="00873FFF" w:rsidRPr="00BF2504" w14:paraId="4B3EFF88" w14:textId="77777777" w:rsidTr="00374165">
        <w:trPr>
          <w:cantSplit/>
          <w:trHeight w:val="300"/>
          <w:jc w:val="center"/>
        </w:trPr>
        <w:tc>
          <w:tcPr>
            <w:tcW w:w="1765" w:type="pct"/>
            <w:vAlign w:val="center"/>
          </w:tcPr>
          <w:p w14:paraId="72F3BFC6" w14:textId="5597D531" w:rsidR="00873FFF" w:rsidRPr="00BF2504" w:rsidRDefault="00873FFF" w:rsidP="00783967">
            <w:pPr>
              <w:pStyle w:val="TableBodyTextMIRB"/>
            </w:pPr>
            <w:r w:rsidRPr="00873FFF">
              <w:t>THE NATION MUNICIPALITY</w:t>
            </w:r>
          </w:p>
        </w:tc>
        <w:tc>
          <w:tcPr>
            <w:tcW w:w="776" w:type="pct"/>
            <w:vAlign w:val="center"/>
          </w:tcPr>
          <w:p w14:paraId="0C110E89" w14:textId="44C3457A" w:rsidR="00873FFF" w:rsidRPr="00BF2504" w:rsidRDefault="00873FFF" w:rsidP="00783967">
            <w:pPr>
              <w:pStyle w:val="TableBodyTextMIRB"/>
            </w:pPr>
            <w:r>
              <w:t>MUNICIPAL</w:t>
            </w:r>
          </w:p>
        </w:tc>
        <w:tc>
          <w:tcPr>
            <w:tcW w:w="1634" w:type="pct"/>
            <w:vAlign w:val="center"/>
          </w:tcPr>
          <w:p w14:paraId="05675E23" w14:textId="7A6CB8AD" w:rsidR="00873FFF" w:rsidRPr="00BF2504" w:rsidRDefault="00873FFF" w:rsidP="00783967">
            <w:pPr>
              <w:pStyle w:val="TableBodyTextMIRB"/>
            </w:pPr>
            <w:r>
              <w:t>THE NATION</w:t>
            </w:r>
          </w:p>
        </w:tc>
        <w:tc>
          <w:tcPr>
            <w:tcW w:w="825" w:type="pct"/>
            <w:noWrap/>
            <w:vAlign w:val="center"/>
          </w:tcPr>
          <w:p w14:paraId="69931950" w14:textId="6F46EE5B" w:rsidR="00873FFF" w:rsidRPr="00BF2504" w:rsidRDefault="00873FFF" w:rsidP="00783967">
            <w:r>
              <w:t>Sans objet</w:t>
            </w:r>
          </w:p>
        </w:tc>
      </w:tr>
      <w:tr w:rsidR="00783967" w:rsidRPr="00BF2504" w14:paraId="78DE9432" w14:textId="77777777" w:rsidTr="00374165">
        <w:trPr>
          <w:cantSplit/>
          <w:trHeight w:val="300"/>
          <w:jc w:val="center"/>
        </w:trPr>
        <w:tc>
          <w:tcPr>
            <w:tcW w:w="1765" w:type="pct"/>
            <w:vAlign w:val="center"/>
            <w:hideMark/>
          </w:tcPr>
          <w:p w14:paraId="4451DB0F" w14:textId="77777777" w:rsidR="00783967" w:rsidRPr="00BF2504" w:rsidRDefault="00783967" w:rsidP="00783967">
            <w:pPr>
              <w:pStyle w:val="TableBodyTextMIRB"/>
              <w:rPr>
                <w:rFonts w:eastAsia="Times New Roman"/>
                <w:lang w:eastAsia="en-CA"/>
              </w:rPr>
            </w:pPr>
            <w:r w:rsidRPr="00BF2504">
              <w:t>TOWN OF AJAX</w:t>
            </w:r>
          </w:p>
        </w:tc>
        <w:tc>
          <w:tcPr>
            <w:tcW w:w="776" w:type="pct"/>
            <w:vAlign w:val="center"/>
            <w:hideMark/>
          </w:tcPr>
          <w:p w14:paraId="134D9C2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36C4582" w14:textId="77777777" w:rsidR="00783967" w:rsidRPr="00BF2504" w:rsidRDefault="00783967" w:rsidP="00783967">
            <w:pPr>
              <w:pStyle w:val="TableBodyTextMIRB"/>
              <w:rPr>
                <w:rFonts w:eastAsia="Times New Roman"/>
                <w:lang w:eastAsia="en-CA"/>
              </w:rPr>
            </w:pPr>
            <w:r w:rsidRPr="00BF2504">
              <w:t>AJAX</w:t>
            </w:r>
          </w:p>
        </w:tc>
        <w:tc>
          <w:tcPr>
            <w:tcW w:w="825" w:type="pct"/>
            <w:noWrap/>
            <w:vAlign w:val="center"/>
            <w:hideMark/>
          </w:tcPr>
          <w:p w14:paraId="0BB34EB1" w14:textId="3BD1A4BC" w:rsidR="00783967" w:rsidRPr="00BF2504" w:rsidRDefault="002D61AA" w:rsidP="00783967">
            <w:r w:rsidRPr="00BF2504">
              <w:rPr>
                <w:rFonts w:eastAsia="Times New Roman"/>
                <w:lang w:eastAsia="en-CA"/>
              </w:rPr>
              <w:t>Sans objet</w:t>
            </w:r>
          </w:p>
        </w:tc>
      </w:tr>
      <w:tr w:rsidR="00783967" w:rsidRPr="00BF2504" w14:paraId="281CEFEB" w14:textId="77777777" w:rsidTr="00374165">
        <w:trPr>
          <w:cantSplit/>
          <w:trHeight w:val="300"/>
          <w:jc w:val="center"/>
        </w:trPr>
        <w:tc>
          <w:tcPr>
            <w:tcW w:w="1765" w:type="pct"/>
            <w:vAlign w:val="center"/>
            <w:hideMark/>
          </w:tcPr>
          <w:p w14:paraId="0DE82F57" w14:textId="77777777" w:rsidR="00783967" w:rsidRPr="00BF2504" w:rsidRDefault="00783967" w:rsidP="00783967">
            <w:pPr>
              <w:pStyle w:val="TableBodyTextMIRB"/>
              <w:rPr>
                <w:rFonts w:eastAsia="Times New Roman"/>
                <w:lang w:eastAsia="en-CA"/>
              </w:rPr>
            </w:pPr>
            <w:r w:rsidRPr="00BF2504">
              <w:t>TOWN OF AMHERSTBURG</w:t>
            </w:r>
          </w:p>
        </w:tc>
        <w:tc>
          <w:tcPr>
            <w:tcW w:w="776" w:type="pct"/>
            <w:vAlign w:val="center"/>
            <w:hideMark/>
          </w:tcPr>
          <w:p w14:paraId="1F6CC2B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A77DE53" w14:textId="77777777" w:rsidR="00783967" w:rsidRPr="00BF2504" w:rsidRDefault="00783967" w:rsidP="00783967">
            <w:pPr>
              <w:pStyle w:val="TableBodyTextMIRB"/>
              <w:rPr>
                <w:rFonts w:eastAsia="Times New Roman"/>
                <w:lang w:eastAsia="en-CA"/>
              </w:rPr>
            </w:pPr>
            <w:r w:rsidRPr="00BF2504">
              <w:t>AMHERSTBURG</w:t>
            </w:r>
          </w:p>
        </w:tc>
        <w:tc>
          <w:tcPr>
            <w:tcW w:w="825" w:type="pct"/>
            <w:noWrap/>
            <w:vAlign w:val="center"/>
            <w:hideMark/>
          </w:tcPr>
          <w:p w14:paraId="5398CDD3" w14:textId="26F02064" w:rsidR="00783967" w:rsidRPr="00BF2504" w:rsidRDefault="002D61AA" w:rsidP="00783967">
            <w:r w:rsidRPr="00BF2504">
              <w:rPr>
                <w:rFonts w:eastAsia="Times New Roman"/>
                <w:lang w:eastAsia="en-CA"/>
              </w:rPr>
              <w:t>Sans objet</w:t>
            </w:r>
          </w:p>
        </w:tc>
      </w:tr>
      <w:tr w:rsidR="00783967" w:rsidRPr="00BF2504" w14:paraId="72C0919D" w14:textId="77777777" w:rsidTr="00374165">
        <w:trPr>
          <w:cantSplit/>
          <w:trHeight w:val="300"/>
          <w:jc w:val="center"/>
        </w:trPr>
        <w:tc>
          <w:tcPr>
            <w:tcW w:w="1765" w:type="pct"/>
            <w:vAlign w:val="center"/>
            <w:hideMark/>
          </w:tcPr>
          <w:p w14:paraId="792CE328" w14:textId="77777777" w:rsidR="00783967" w:rsidRPr="00BF2504" w:rsidRDefault="00783967" w:rsidP="00783967">
            <w:pPr>
              <w:pStyle w:val="TableBodyTextMIRB"/>
              <w:rPr>
                <w:rFonts w:eastAsia="Times New Roman"/>
                <w:lang w:eastAsia="en-CA"/>
              </w:rPr>
            </w:pPr>
            <w:r w:rsidRPr="00BF2504">
              <w:t>TOWN OF ARNPRIOR</w:t>
            </w:r>
          </w:p>
        </w:tc>
        <w:tc>
          <w:tcPr>
            <w:tcW w:w="776" w:type="pct"/>
            <w:vAlign w:val="center"/>
            <w:hideMark/>
          </w:tcPr>
          <w:p w14:paraId="4A137F1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8FFCECD" w14:textId="77777777" w:rsidR="00783967" w:rsidRPr="00BF2504" w:rsidRDefault="00783967" w:rsidP="00783967">
            <w:pPr>
              <w:pStyle w:val="TableBodyTextMIRB"/>
              <w:rPr>
                <w:rFonts w:eastAsia="Times New Roman"/>
                <w:lang w:eastAsia="en-CA"/>
              </w:rPr>
            </w:pPr>
            <w:r w:rsidRPr="00BF2504">
              <w:t>ARNPRIOR</w:t>
            </w:r>
          </w:p>
        </w:tc>
        <w:tc>
          <w:tcPr>
            <w:tcW w:w="825" w:type="pct"/>
            <w:noWrap/>
            <w:vAlign w:val="center"/>
            <w:hideMark/>
          </w:tcPr>
          <w:p w14:paraId="38AD7DD1" w14:textId="4F9EA6FC" w:rsidR="00783967" w:rsidRPr="00BF2504" w:rsidRDefault="002D61AA" w:rsidP="00783967">
            <w:r w:rsidRPr="00BF2504">
              <w:rPr>
                <w:rFonts w:eastAsia="Times New Roman"/>
                <w:lang w:eastAsia="en-CA"/>
              </w:rPr>
              <w:t>Sans objet</w:t>
            </w:r>
          </w:p>
        </w:tc>
      </w:tr>
      <w:tr w:rsidR="001B529D" w:rsidRPr="00BF2504" w14:paraId="7DF4575F" w14:textId="77777777" w:rsidTr="00374165">
        <w:trPr>
          <w:cantSplit/>
          <w:trHeight w:val="300"/>
          <w:jc w:val="center"/>
        </w:trPr>
        <w:tc>
          <w:tcPr>
            <w:tcW w:w="1765" w:type="pct"/>
            <w:vAlign w:val="center"/>
          </w:tcPr>
          <w:p w14:paraId="021E37E0" w14:textId="5A6F193E" w:rsidR="001B529D" w:rsidRPr="00BF2504" w:rsidRDefault="001B529D" w:rsidP="00783967">
            <w:pPr>
              <w:pStyle w:val="TableBodyTextMIRB"/>
            </w:pPr>
            <w:r w:rsidRPr="00BF2504">
              <w:t>TOWN OF ATIKOKAN</w:t>
            </w:r>
          </w:p>
        </w:tc>
        <w:tc>
          <w:tcPr>
            <w:tcW w:w="776" w:type="pct"/>
            <w:vAlign w:val="center"/>
          </w:tcPr>
          <w:p w14:paraId="5C523596" w14:textId="00569315" w:rsidR="001B529D" w:rsidRPr="00BF2504" w:rsidRDefault="001B529D" w:rsidP="00783967">
            <w:pPr>
              <w:pStyle w:val="TableBodyTextMIRB"/>
            </w:pPr>
            <w:r w:rsidRPr="00BF2504">
              <w:t>MUNICIPAL</w:t>
            </w:r>
          </w:p>
        </w:tc>
        <w:tc>
          <w:tcPr>
            <w:tcW w:w="1634" w:type="pct"/>
            <w:vAlign w:val="center"/>
          </w:tcPr>
          <w:p w14:paraId="58DE9196" w14:textId="43724D50" w:rsidR="001B529D" w:rsidRPr="00BF2504" w:rsidRDefault="001B529D" w:rsidP="00783967">
            <w:pPr>
              <w:pStyle w:val="TableBodyTextMIRB"/>
            </w:pPr>
            <w:r w:rsidRPr="00BF2504">
              <w:t>ATIKOKAN</w:t>
            </w:r>
          </w:p>
        </w:tc>
        <w:tc>
          <w:tcPr>
            <w:tcW w:w="825" w:type="pct"/>
            <w:noWrap/>
            <w:vAlign w:val="center"/>
          </w:tcPr>
          <w:p w14:paraId="6D840D04" w14:textId="7C475984" w:rsidR="001B529D" w:rsidRPr="00BF2504" w:rsidRDefault="002D61AA" w:rsidP="00783967">
            <w:r w:rsidRPr="00BF2504">
              <w:rPr>
                <w:rFonts w:eastAsia="Times New Roman"/>
                <w:lang w:eastAsia="en-CA"/>
              </w:rPr>
              <w:t>Sans objet</w:t>
            </w:r>
          </w:p>
        </w:tc>
      </w:tr>
      <w:tr w:rsidR="00783967" w:rsidRPr="00BF2504" w14:paraId="0756A464" w14:textId="77777777" w:rsidTr="00374165">
        <w:trPr>
          <w:cantSplit/>
          <w:trHeight w:val="300"/>
          <w:jc w:val="center"/>
        </w:trPr>
        <w:tc>
          <w:tcPr>
            <w:tcW w:w="1765" w:type="pct"/>
            <w:vAlign w:val="center"/>
            <w:hideMark/>
          </w:tcPr>
          <w:p w14:paraId="609F3A4E" w14:textId="77777777" w:rsidR="00783967" w:rsidRPr="00BF2504" w:rsidRDefault="00783967" w:rsidP="00783967">
            <w:pPr>
              <w:pStyle w:val="TableBodyTextMIRB"/>
              <w:rPr>
                <w:rFonts w:eastAsia="Times New Roman"/>
                <w:lang w:eastAsia="en-CA"/>
              </w:rPr>
            </w:pPr>
            <w:r w:rsidRPr="00BF2504">
              <w:t>TOWN OF AURORA</w:t>
            </w:r>
          </w:p>
        </w:tc>
        <w:tc>
          <w:tcPr>
            <w:tcW w:w="776" w:type="pct"/>
            <w:vAlign w:val="center"/>
            <w:hideMark/>
          </w:tcPr>
          <w:p w14:paraId="578CAF5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B301AE9" w14:textId="77777777" w:rsidR="00783967" w:rsidRPr="00BF2504" w:rsidRDefault="00783967" w:rsidP="00783967">
            <w:pPr>
              <w:pStyle w:val="TableBodyTextMIRB"/>
              <w:rPr>
                <w:rFonts w:eastAsia="Times New Roman"/>
                <w:lang w:eastAsia="en-CA"/>
              </w:rPr>
            </w:pPr>
            <w:r w:rsidRPr="00BF2504">
              <w:t>AURORA</w:t>
            </w:r>
          </w:p>
        </w:tc>
        <w:tc>
          <w:tcPr>
            <w:tcW w:w="825" w:type="pct"/>
            <w:noWrap/>
            <w:vAlign w:val="center"/>
            <w:hideMark/>
          </w:tcPr>
          <w:p w14:paraId="0F854938" w14:textId="79826F00" w:rsidR="00783967" w:rsidRPr="00BF2504" w:rsidRDefault="002D61AA" w:rsidP="00783967">
            <w:r w:rsidRPr="00BF2504">
              <w:rPr>
                <w:rFonts w:eastAsia="Times New Roman"/>
                <w:lang w:eastAsia="en-CA"/>
              </w:rPr>
              <w:t>Sans objet</w:t>
            </w:r>
          </w:p>
        </w:tc>
      </w:tr>
      <w:tr w:rsidR="00783967" w:rsidRPr="00BF2504" w14:paraId="3CC9C0F8" w14:textId="77777777" w:rsidTr="00374165">
        <w:trPr>
          <w:cantSplit/>
          <w:trHeight w:val="300"/>
          <w:jc w:val="center"/>
        </w:trPr>
        <w:tc>
          <w:tcPr>
            <w:tcW w:w="1765" w:type="pct"/>
            <w:vAlign w:val="center"/>
            <w:hideMark/>
          </w:tcPr>
          <w:p w14:paraId="21ED48E7" w14:textId="77777777" w:rsidR="00783967" w:rsidRPr="00BF2504" w:rsidRDefault="00783967" w:rsidP="00783967">
            <w:pPr>
              <w:pStyle w:val="TableBodyTextMIRB"/>
              <w:rPr>
                <w:rFonts w:eastAsia="Times New Roman"/>
                <w:lang w:eastAsia="en-CA"/>
              </w:rPr>
            </w:pPr>
            <w:r w:rsidRPr="00BF2504">
              <w:t>TOWN OF AYLMER</w:t>
            </w:r>
          </w:p>
        </w:tc>
        <w:tc>
          <w:tcPr>
            <w:tcW w:w="776" w:type="pct"/>
            <w:vAlign w:val="center"/>
            <w:hideMark/>
          </w:tcPr>
          <w:p w14:paraId="27127EB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B94002F" w14:textId="77777777" w:rsidR="00783967" w:rsidRPr="00BF2504" w:rsidRDefault="00783967" w:rsidP="00783967">
            <w:pPr>
              <w:pStyle w:val="TableBodyTextMIRB"/>
              <w:rPr>
                <w:rFonts w:eastAsia="Times New Roman"/>
                <w:lang w:eastAsia="en-CA"/>
              </w:rPr>
            </w:pPr>
            <w:r w:rsidRPr="00BF2504">
              <w:t>AYLMER</w:t>
            </w:r>
          </w:p>
        </w:tc>
        <w:tc>
          <w:tcPr>
            <w:tcW w:w="825" w:type="pct"/>
            <w:noWrap/>
            <w:vAlign w:val="center"/>
            <w:hideMark/>
          </w:tcPr>
          <w:p w14:paraId="47D7CC69" w14:textId="6268D55B" w:rsidR="00783967" w:rsidRPr="00BF2504" w:rsidRDefault="002D61AA" w:rsidP="00783967">
            <w:r w:rsidRPr="00BF2504">
              <w:rPr>
                <w:rFonts w:eastAsia="Times New Roman"/>
                <w:lang w:eastAsia="en-CA"/>
              </w:rPr>
              <w:t>Sans objet</w:t>
            </w:r>
          </w:p>
        </w:tc>
      </w:tr>
      <w:tr w:rsidR="00783967" w:rsidRPr="00BF2504" w14:paraId="47F71097" w14:textId="77777777" w:rsidTr="00374165">
        <w:trPr>
          <w:cantSplit/>
          <w:trHeight w:val="300"/>
          <w:jc w:val="center"/>
        </w:trPr>
        <w:tc>
          <w:tcPr>
            <w:tcW w:w="1765" w:type="pct"/>
            <w:vAlign w:val="center"/>
            <w:hideMark/>
          </w:tcPr>
          <w:p w14:paraId="22FCC85B" w14:textId="77777777" w:rsidR="00783967" w:rsidRPr="00BF2504" w:rsidRDefault="00783967" w:rsidP="00783967">
            <w:pPr>
              <w:pStyle w:val="TableBodyTextMIRB"/>
              <w:rPr>
                <w:rFonts w:eastAsia="Times New Roman"/>
                <w:lang w:eastAsia="en-CA"/>
              </w:rPr>
            </w:pPr>
            <w:r w:rsidRPr="00BF2504">
              <w:t>TOWN OF BANCROFT</w:t>
            </w:r>
          </w:p>
        </w:tc>
        <w:tc>
          <w:tcPr>
            <w:tcW w:w="776" w:type="pct"/>
            <w:vAlign w:val="center"/>
            <w:hideMark/>
          </w:tcPr>
          <w:p w14:paraId="569F11D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F7D3E14" w14:textId="77777777" w:rsidR="00783967" w:rsidRPr="00BF2504" w:rsidRDefault="00783967" w:rsidP="00783967">
            <w:pPr>
              <w:pStyle w:val="TableBodyTextMIRB"/>
              <w:rPr>
                <w:rFonts w:eastAsia="Times New Roman"/>
                <w:lang w:eastAsia="en-CA"/>
              </w:rPr>
            </w:pPr>
            <w:r w:rsidRPr="00BF2504">
              <w:t>BANCROFT</w:t>
            </w:r>
          </w:p>
        </w:tc>
        <w:tc>
          <w:tcPr>
            <w:tcW w:w="825" w:type="pct"/>
            <w:noWrap/>
            <w:vAlign w:val="center"/>
            <w:hideMark/>
          </w:tcPr>
          <w:p w14:paraId="72C3433B" w14:textId="793C15E7" w:rsidR="00783967" w:rsidRPr="00BF2504" w:rsidRDefault="002D61AA" w:rsidP="00783967">
            <w:r w:rsidRPr="00BF2504">
              <w:rPr>
                <w:rFonts w:eastAsia="Times New Roman"/>
                <w:lang w:eastAsia="en-CA"/>
              </w:rPr>
              <w:t>Sans objet</w:t>
            </w:r>
          </w:p>
        </w:tc>
      </w:tr>
      <w:tr w:rsidR="00783967" w:rsidRPr="00BF2504" w14:paraId="1ADB8AF2" w14:textId="77777777" w:rsidTr="00374165">
        <w:trPr>
          <w:cantSplit/>
          <w:trHeight w:val="300"/>
          <w:jc w:val="center"/>
        </w:trPr>
        <w:tc>
          <w:tcPr>
            <w:tcW w:w="1765" w:type="pct"/>
            <w:vAlign w:val="center"/>
            <w:hideMark/>
          </w:tcPr>
          <w:p w14:paraId="6C4448E5" w14:textId="77777777" w:rsidR="00783967" w:rsidRPr="00BF2504" w:rsidRDefault="00783967" w:rsidP="00783967">
            <w:pPr>
              <w:pStyle w:val="TableBodyTextMIRB"/>
              <w:rPr>
                <w:rFonts w:eastAsia="Times New Roman"/>
                <w:lang w:eastAsia="en-CA"/>
              </w:rPr>
            </w:pPr>
            <w:r w:rsidRPr="00BF2504">
              <w:t>TOWN OF BLIND RIVER</w:t>
            </w:r>
          </w:p>
        </w:tc>
        <w:tc>
          <w:tcPr>
            <w:tcW w:w="776" w:type="pct"/>
            <w:vAlign w:val="center"/>
            <w:hideMark/>
          </w:tcPr>
          <w:p w14:paraId="12AD637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0CCAF68" w14:textId="77777777" w:rsidR="00783967" w:rsidRPr="00BF2504" w:rsidRDefault="00783967" w:rsidP="00783967">
            <w:pPr>
              <w:pStyle w:val="TableBodyTextMIRB"/>
              <w:rPr>
                <w:rFonts w:eastAsia="Times New Roman"/>
                <w:lang w:eastAsia="en-CA"/>
              </w:rPr>
            </w:pPr>
            <w:r w:rsidRPr="00BF2504">
              <w:t>BLIND RIVER</w:t>
            </w:r>
          </w:p>
        </w:tc>
        <w:tc>
          <w:tcPr>
            <w:tcW w:w="825" w:type="pct"/>
            <w:noWrap/>
            <w:vAlign w:val="center"/>
            <w:hideMark/>
          </w:tcPr>
          <w:p w14:paraId="6771FBF3" w14:textId="406BBD72" w:rsidR="00783967" w:rsidRPr="00BF2504" w:rsidRDefault="002D61AA" w:rsidP="00783967">
            <w:r w:rsidRPr="00BF2504">
              <w:rPr>
                <w:rFonts w:eastAsia="Times New Roman"/>
                <w:lang w:eastAsia="en-CA"/>
              </w:rPr>
              <w:t>Sans objet</w:t>
            </w:r>
          </w:p>
        </w:tc>
      </w:tr>
      <w:tr w:rsidR="00783967" w:rsidRPr="00BF2504" w14:paraId="1CC115EB" w14:textId="77777777" w:rsidTr="00374165">
        <w:trPr>
          <w:cantSplit/>
          <w:trHeight w:val="300"/>
          <w:jc w:val="center"/>
        </w:trPr>
        <w:tc>
          <w:tcPr>
            <w:tcW w:w="1765" w:type="pct"/>
            <w:vAlign w:val="center"/>
            <w:hideMark/>
          </w:tcPr>
          <w:p w14:paraId="736E2E71" w14:textId="77777777" w:rsidR="00783967" w:rsidRPr="00BF2504" w:rsidRDefault="00783967" w:rsidP="00783967">
            <w:pPr>
              <w:pStyle w:val="TableBodyTextMIRB"/>
              <w:rPr>
                <w:rFonts w:eastAsia="Times New Roman"/>
                <w:lang w:eastAsia="en-CA"/>
              </w:rPr>
            </w:pPr>
            <w:r w:rsidRPr="00BF2504">
              <w:t>TOWN OF BRACEBRIDGE</w:t>
            </w:r>
          </w:p>
        </w:tc>
        <w:tc>
          <w:tcPr>
            <w:tcW w:w="776" w:type="pct"/>
            <w:vAlign w:val="center"/>
            <w:hideMark/>
          </w:tcPr>
          <w:p w14:paraId="64F89EA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0EB8BBE" w14:textId="77777777" w:rsidR="00783967" w:rsidRPr="00BF2504" w:rsidRDefault="00783967" w:rsidP="00783967">
            <w:pPr>
              <w:pStyle w:val="TableBodyTextMIRB"/>
              <w:rPr>
                <w:rFonts w:eastAsia="Times New Roman"/>
                <w:lang w:eastAsia="en-CA"/>
              </w:rPr>
            </w:pPr>
            <w:r w:rsidRPr="00BF2504">
              <w:t>BRACEBRIDGE</w:t>
            </w:r>
          </w:p>
        </w:tc>
        <w:tc>
          <w:tcPr>
            <w:tcW w:w="825" w:type="pct"/>
            <w:noWrap/>
            <w:vAlign w:val="center"/>
            <w:hideMark/>
          </w:tcPr>
          <w:p w14:paraId="575CC366" w14:textId="0649418B" w:rsidR="00783967" w:rsidRPr="00BF2504" w:rsidRDefault="002D61AA" w:rsidP="00783967">
            <w:r w:rsidRPr="00BF2504">
              <w:rPr>
                <w:rFonts w:eastAsia="Times New Roman"/>
                <w:lang w:eastAsia="en-CA"/>
              </w:rPr>
              <w:t>Sans objet</w:t>
            </w:r>
          </w:p>
        </w:tc>
      </w:tr>
      <w:tr w:rsidR="00783967" w:rsidRPr="00BF2504" w14:paraId="77933904" w14:textId="77777777" w:rsidTr="00374165">
        <w:trPr>
          <w:cantSplit/>
          <w:trHeight w:val="300"/>
          <w:jc w:val="center"/>
        </w:trPr>
        <w:tc>
          <w:tcPr>
            <w:tcW w:w="1765" w:type="pct"/>
            <w:vAlign w:val="center"/>
            <w:hideMark/>
          </w:tcPr>
          <w:p w14:paraId="3672A77F" w14:textId="77777777" w:rsidR="00783967" w:rsidRPr="00BF2504" w:rsidRDefault="00783967" w:rsidP="00783967">
            <w:pPr>
              <w:pStyle w:val="TableBodyTextMIRB"/>
              <w:rPr>
                <w:rFonts w:eastAsia="Times New Roman"/>
                <w:lang w:eastAsia="en-CA"/>
              </w:rPr>
            </w:pPr>
            <w:r w:rsidRPr="00BF2504">
              <w:t>TOWN OF BRADFORD WEST GWILLIMBURY</w:t>
            </w:r>
          </w:p>
        </w:tc>
        <w:tc>
          <w:tcPr>
            <w:tcW w:w="776" w:type="pct"/>
            <w:vAlign w:val="center"/>
            <w:hideMark/>
          </w:tcPr>
          <w:p w14:paraId="679085C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E6930E9" w14:textId="77777777" w:rsidR="00783967" w:rsidRPr="00BF2504" w:rsidRDefault="00783967" w:rsidP="00783967">
            <w:pPr>
              <w:pStyle w:val="TableBodyTextMIRB"/>
              <w:rPr>
                <w:rFonts w:eastAsia="Times New Roman"/>
                <w:lang w:eastAsia="en-CA"/>
              </w:rPr>
            </w:pPr>
            <w:r w:rsidRPr="00BF2504">
              <w:t>BRADFORD-WEST GWILLIMBURY</w:t>
            </w:r>
          </w:p>
        </w:tc>
        <w:tc>
          <w:tcPr>
            <w:tcW w:w="825" w:type="pct"/>
            <w:noWrap/>
            <w:vAlign w:val="center"/>
            <w:hideMark/>
          </w:tcPr>
          <w:p w14:paraId="148619AA" w14:textId="72BD7214" w:rsidR="00783967" w:rsidRPr="00BF2504" w:rsidRDefault="002D61AA" w:rsidP="00783967">
            <w:r w:rsidRPr="00BF2504">
              <w:rPr>
                <w:rFonts w:eastAsia="Times New Roman"/>
                <w:lang w:eastAsia="en-CA"/>
              </w:rPr>
              <w:t>Sans objet</w:t>
            </w:r>
          </w:p>
        </w:tc>
      </w:tr>
      <w:tr w:rsidR="00783967" w:rsidRPr="00BF2504" w14:paraId="30468143" w14:textId="77777777" w:rsidTr="00374165">
        <w:trPr>
          <w:cantSplit/>
          <w:trHeight w:val="300"/>
          <w:jc w:val="center"/>
        </w:trPr>
        <w:tc>
          <w:tcPr>
            <w:tcW w:w="1765" w:type="pct"/>
            <w:vAlign w:val="center"/>
            <w:hideMark/>
          </w:tcPr>
          <w:p w14:paraId="65FF3960" w14:textId="77777777" w:rsidR="00783967" w:rsidRPr="00BF2504" w:rsidRDefault="00783967" w:rsidP="00783967">
            <w:pPr>
              <w:pStyle w:val="TableBodyTextMIRB"/>
              <w:rPr>
                <w:rFonts w:eastAsia="Times New Roman"/>
                <w:lang w:eastAsia="en-CA"/>
              </w:rPr>
            </w:pPr>
            <w:r w:rsidRPr="00BF2504">
              <w:t>TOWN OF BRUCE MINES</w:t>
            </w:r>
          </w:p>
        </w:tc>
        <w:tc>
          <w:tcPr>
            <w:tcW w:w="776" w:type="pct"/>
            <w:vAlign w:val="center"/>
            <w:hideMark/>
          </w:tcPr>
          <w:p w14:paraId="0B48F98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998BDB5" w14:textId="77777777" w:rsidR="00783967" w:rsidRPr="00BF2504" w:rsidRDefault="00783967" w:rsidP="00783967">
            <w:pPr>
              <w:pStyle w:val="TableBodyTextMIRB"/>
              <w:rPr>
                <w:rFonts w:eastAsia="Times New Roman"/>
                <w:lang w:eastAsia="en-CA"/>
              </w:rPr>
            </w:pPr>
            <w:r w:rsidRPr="00BF2504">
              <w:t>BRUCE MINES</w:t>
            </w:r>
          </w:p>
        </w:tc>
        <w:tc>
          <w:tcPr>
            <w:tcW w:w="825" w:type="pct"/>
            <w:noWrap/>
            <w:vAlign w:val="center"/>
            <w:hideMark/>
          </w:tcPr>
          <w:p w14:paraId="43B27530" w14:textId="4F161058" w:rsidR="00783967" w:rsidRPr="00BF2504" w:rsidRDefault="002D61AA" w:rsidP="00783967">
            <w:r w:rsidRPr="00BF2504">
              <w:rPr>
                <w:rFonts w:eastAsia="Times New Roman"/>
                <w:lang w:eastAsia="en-CA"/>
              </w:rPr>
              <w:t>Sans objet</w:t>
            </w:r>
          </w:p>
        </w:tc>
      </w:tr>
      <w:tr w:rsidR="00783967" w:rsidRPr="00BF2504" w14:paraId="2A398B7D" w14:textId="77777777" w:rsidTr="00374165">
        <w:trPr>
          <w:cantSplit/>
          <w:trHeight w:val="300"/>
          <w:jc w:val="center"/>
        </w:trPr>
        <w:tc>
          <w:tcPr>
            <w:tcW w:w="1765" w:type="pct"/>
            <w:vAlign w:val="center"/>
            <w:hideMark/>
          </w:tcPr>
          <w:p w14:paraId="1BD9C47A" w14:textId="77777777" w:rsidR="00783967" w:rsidRPr="00BF2504" w:rsidRDefault="00783967" w:rsidP="00783967">
            <w:pPr>
              <w:pStyle w:val="TableBodyTextMIRB"/>
              <w:rPr>
                <w:rFonts w:eastAsia="Times New Roman"/>
                <w:lang w:eastAsia="en-CA"/>
              </w:rPr>
            </w:pPr>
            <w:r w:rsidRPr="00BF2504">
              <w:t>TOWN OF CALEDON</w:t>
            </w:r>
          </w:p>
        </w:tc>
        <w:tc>
          <w:tcPr>
            <w:tcW w:w="776" w:type="pct"/>
            <w:vAlign w:val="center"/>
            <w:hideMark/>
          </w:tcPr>
          <w:p w14:paraId="0C534DB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2D8632D" w14:textId="77777777" w:rsidR="00783967" w:rsidRPr="00BF2504" w:rsidRDefault="00783967" w:rsidP="00783967">
            <w:pPr>
              <w:pStyle w:val="TableBodyTextMIRB"/>
              <w:rPr>
                <w:rFonts w:eastAsia="Times New Roman"/>
                <w:lang w:eastAsia="en-CA"/>
              </w:rPr>
            </w:pPr>
            <w:r w:rsidRPr="00BF2504">
              <w:t>CALEDON</w:t>
            </w:r>
          </w:p>
        </w:tc>
        <w:tc>
          <w:tcPr>
            <w:tcW w:w="825" w:type="pct"/>
            <w:noWrap/>
            <w:vAlign w:val="center"/>
            <w:hideMark/>
          </w:tcPr>
          <w:p w14:paraId="7261BA6B" w14:textId="23A0C5CB" w:rsidR="00783967" w:rsidRPr="00BF2504" w:rsidRDefault="002D61AA" w:rsidP="00783967">
            <w:r w:rsidRPr="00BF2504">
              <w:rPr>
                <w:rFonts w:eastAsia="Times New Roman"/>
                <w:lang w:eastAsia="en-CA"/>
              </w:rPr>
              <w:t>Sans objet</w:t>
            </w:r>
          </w:p>
        </w:tc>
      </w:tr>
      <w:tr w:rsidR="00783967" w:rsidRPr="00BF2504" w14:paraId="0C96A814" w14:textId="77777777" w:rsidTr="00374165">
        <w:trPr>
          <w:cantSplit/>
          <w:trHeight w:val="300"/>
          <w:jc w:val="center"/>
        </w:trPr>
        <w:tc>
          <w:tcPr>
            <w:tcW w:w="1765" w:type="pct"/>
            <w:vAlign w:val="center"/>
            <w:hideMark/>
          </w:tcPr>
          <w:p w14:paraId="7CA9148C" w14:textId="77777777" w:rsidR="00783967" w:rsidRPr="00BF2504" w:rsidRDefault="00783967" w:rsidP="00783967">
            <w:pPr>
              <w:pStyle w:val="TableBodyTextMIRB"/>
              <w:rPr>
                <w:rFonts w:eastAsia="Times New Roman"/>
                <w:lang w:eastAsia="en-CA"/>
              </w:rPr>
            </w:pPr>
            <w:r w:rsidRPr="00BF2504">
              <w:t>TOWN OF CARLETON PLACE</w:t>
            </w:r>
          </w:p>
        </w:tc>
        <w:tc>
          <w:tcPr>
            <w:tcW w:w="776" w:type="pct"/>
            <w:vAlign w:val="center"/>
            <w:hideMark/>
          </w:tcPr>
          <w:p w14:paraId="7D862C6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F625AD7" w14:textId="77777777" w:rsidR="00783967" w:rsidRPr="00BF2504" w:rsidRDefault="00783967" w:rsidP="00783967">
            <w:pPr>
              <w:pStyle w:val="TableBodyTextMIRB"/>
              <w:rPr>
                <w:rFonts w:eastAsia="Times New Roman"/>
                <w:lang w:eastAsia="en-CA"/>
              </w:rPr>
            </w:pPr>
            <w:r w:rsidRPr="00BF2504">
              <w:t>CARLETON PLACE</w:t>
            </w:r>
          </w:p>
        </w:tc>
        <w:tc>
          <w:tcPr>
            <w:tcW w:w="825" w:type="pct"/>
            <w:noWrap/>
            <w:vAlign w:val="center"/>
            <w:hideMark/>
          </w:tcPr>
          <w:p w14:paraId="1B43A17B" w14:textId="0B6BEE2D" w:rsidR="00783967" w:rsidRPr="00BF2504" w:rsidRDefault="002D61AA" w:rsidP="00783967">
            <w:r w:rsidRPr="00BF2504">
              <w:rPr>
                <w:rFonts w:eastAsia="Times New Roman"/>
                <w:lang w:eastAsia="en-CA"/>
              </w:rPr>
              <w:t>Sans objet</w:t>
            </w:r>
          </w:p>
        </w:tc>
      </w:tr>
      <w:tr w:rsidR="00783967" w:rsidRPr="00BF2504" w14:paraId="601683D4" w14:textId="77777777" w:rsidTr="00374165">
        <w:trPr>
          <w:cantSplit/>
          <w:trHeight w:val="300"/>
          <w:jc w:val="center"/>
        </w:trPr>
        <w:tc>
          <w:tcPr>
            <w:tcW w:w="1765" w:type="pct"/>
            <w:vAlign w:val="center"/>
            <w:hideMark/>
          </w:tcPr>
          <w:p w14:paraId="0ABACA2E" w14:textId="77777777" w:rsidR="00783967" w:rsidRPr="00BF2504" w:rsidRDefault="00783967" w:rsidP="00783967">
            <w:pPr>
              <w:pStyle w:val="TableBodyTextMIRB"/>
              <w:rPr>
                <w:rFonts w:eastAsia="Times New Roman"/>
                <w:lang w:eastAsia="en-CA"/>
              </w:rPr>
            </w:pPr>
            <w:r w:rsidRPr="00BF2504">
              <w:t>TOWN OF COBALT</w:t>
            </w:r>
          </w:p>
        </w:tc>
        <w:tc>
          <w:tcPr>
            <w:tcW w:w="776" w:type="pct"/>
            <w:vAlign w:val="center"/>
            <w:hideMark/>
          </w:tcPr>
          <w:p w14:paraId="3AEB020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4BAA787" w14:textId="77777777" w:rsidR="00783967" w:rsidRPr="00BF2504" w:rsidRDefault="00783967" w:rsidP="00783967">
            <w:pPr>
              <w:pStyle w:val="TableBodyTextMIRB"/>
              <w:rPr>
                <w:rFonts w:eastAsia="Times New Roman"/>
                <w:lang w:eastAsia="en-CA"/>
              </w:rPr>
            </w:pPr>
            <w:r w:rsidRPr="00BF2504">
              <w:t>COBALT</w:t>
            </w:r>
          </w:p>
        </w:tc>
        <w:tc>
          <w:tcPr>
            <w:tcW w:w="825" w:type="pct"/>
            <w:noWrap/>
            <w:vAlign w:val="center"/>
            <w:hideMark/>
          </w:tcPr>
          <w:p w14:paraId="67B9DB14" w14:textId="0E4AE63F" w:rsidR="00783967" w:rsidRPr="00BF2504" w:rsidRDefault="002D61AA" w:rsidP="00783967">
            <w:r w:rsidRPr="00BF2504">
              <w:rPr>
                <w:rFonts w:eastAsia="Times New Roman"/>
                <w:lang w:eastAsia="en-CA"/>
              </w:rPr>
              <w:t>Sans objet</w:t>
            </w:r>
          </w:p>
        </w:tc>
      </w:tr>
      <w:tr w:rsidR="00783967" w:rsidRPr="00BF2504" w14:paraId="07B4DD63" w14:textId="77777777" w:rsidTr="00374165">
        <w:trPr>
          <w:cantSplit/>
          <w:trHeight w:val="300"/>
          <w:jc w:val="center"/>
        </w:trPr>
        <w:tc>
          <w:tcPr>
            <w:tcW w:w="1765" w:type="pct"/>
            <w:vAlign w:val="center"/>
            <w:hideMark/>
          </w:tcPr>
          <w:p w14:paraId="5ACC35A1" w14:textId="77777777" w:rsidR="00783967" w:rsidRPr="00BF2504" w:rsidRDefault="00783967" w:rsidP="00783967">
            <w:pPr>
              <w:pStyle w:val="TableBodyTextMIRB"/>
              <w:rPr>
                <w:rFonts w:eastAsia="Times New Roman"/>
                <w:lang w:eastAsia="en-CA"/>
              </w:rPr>
            </w:pPr>
            <w:r w:rsidRPr="00BF2504">
              <w:t>TOWN OF COBOURG</w:t>
            </w:r>
          </w:p>
        </w:tc>
        <w:tc>
          <w:tcPr>
            <w:tcW w:w="776" w:type="pct"/>
            <w:vAlign w:val="center"/>
            <w:hideMark/>
          </w:tcPr>
          <w:p w14:paraId="6732449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E7F4728" w14:textId="77777777" w:rsidR="00783967" w:rsidRPr="00BF2504" w:rsidRDefault="00783967" w:rsidP="00783967">
            <w:pPr>
              <w:pStyle w:val="TableBodyTextMIRB"/>
              <w:rPr>
                <w:rFonts w:eastAsia="Times New Roman"/>
                <w:lang w:eastAsia="en-CA"/>
              </w:rPr>
            </w:pPr>
            <w:r w:rsidRPr="00BF2504">
              <w:t>COBOURG</w:t>
            </w:r>
          </w:p>
        </w:tc>
        <w:tc>
          <w:tcPr>
            <w:tcW w:w="825" w:type="pct"/>
            <w:noWrap/>
            <w:vAlign w:val="center"/>
            <w:hideMark/>
          </w:tcPr>
          <w:p w14:paraId="43D97045" w14:textId="5CDAABC5" w:rsidR="00783967" w:rsidRPr="00BF2504" w:rsidRDefault="002D61AA" w:rsidP="00783967">
            <w:r w:rsidRPr="00BF2504">
              <w:rPr>
                <w:rFonts w:eastAsia="Times New Roman"/>
                <w:lang w:eastAsia="en-CA"/>
              </w:rPr>
              <w:t>Sans objet</w:t>
            </w:r>
          </w:p>
        </w:tc>
      </w:tr>
      <w:tr w:rsidR="00783967" w:rsidRPr="00BF2504" w14:paraId="4FE45A43" w14:textId="77777777" w:rsidTr="00374165">
        <w:trPr>
          <w:cantSplit/>
          <w:trHeight w:val="300"/>
          <w:jc w:val="center"/>
        </w:trPr>
        <w:tc>
          <w:tcPr>
            <w:tcW w:w="1765" w:type="pct"/>
            <w:vAlign w:val="center"/>
            <w:hideMark/>
          </w:tcPr>
          <w:p w14:paraId="409DDC08" w14:textId="77777777" w:rsidR="00783967" w:rsidRPr="00BF2504" w:rsidRDefault="00783967" w:rsidP="00783967">
            <w:pPr>
              <w:pStyle w:val="TableBodyTextMIRB"/>
              <w:rPr>
                <w:rFonts w:eastAsia="Times New Roman"/>
                <w:lang w:eastAsia="en-CA"/>
              </w:rPr>
            </w:pPr>
            <w:r w:rsidRPr="00BF2504">
              <w:t>TOWN OF COCHRANE</w:t>
            </w:r>
          </w:p>
        </w:tc>
        <w:tc>
          <w:tcPr>
            <w:tcW w:w="776" w:type="pct"/>
            <w:vAlign w:val="center"/>
            <w:hideMark/>
          </w:tcPr>
          <w:p w14:paraId="030EFA2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0A02699" w14:textId="77777777" w:rsidR="00783967" w:rsidRPr="00BF2504" w:rsidRDefault="00783967" w:rsidP="00783967">
            <w:pPr>
              <w:pStyle w:val="TableBodyTextMIRB"/>
              <w:rPr>
                <w:rFonts w:eastAsia="Times New Roman"/>
                <w:lang w:eastAsia="en-CA"/>
              </w:rPr>
            </w:pPr>
            <w:r w:rsidRPr="00BF2504">
              <w:t>COCHRANE</w:t>
            </w:r>
          </w:p>
        </w:tc>
        <w:tc>
          <w:tcPr>
            <w:tcW w:w="825" w:type="pct"/>
            <w:noWrap/>
            <w:vAlign w:val="center"/>
            <w:hideMark/>
          </w:tcPr>
          <w:p w14:paraId="4AF5B9C3" w14:textId="34642118" w:rsidR="00783967" w:rsidRPr="00BF2504" w:rsidRDefault="002D61AA" w:rsidP="00783967">
            <w:r w:rsidRPr="00BF2504">
              <w:rPr>
                <w:rFonts w:eastAsia="Times New Roman"/>
                <w:lang w:eastAsia="en-CA"/>
              </w:rPr>
              <w:t>Sans objet</w:t>
            </w:r>
          </w:p>
        </w:tc>
      </w:tr>
      <w:tr w:rsidR="00783967" w:rsidRPr="00BF2504" w14:paraId="01AAE9E4" w14:textId="77777777" w:rsidTr="00374165">
        <w:trPr>
          <w:cantSplit/>
          <w:trHeight w:val="300"/>
          <w:jc w:val="center"/>
        </w:trPr>
        <w:tc>
          <w:tcPr>
            <w:tcW w:w="1765" w:type="pct"/>
            <w:vAlign w:val="center"/>
            <w:hideMark/>
          </w:tcPr>
          <w:p w14:paraId="06678FD0" w14:textId="77777777" w:rsidR="00783967" w:rsidRPr="00BF2504" w:rsidRDefault="00783967" w:rsidP="00783967">
            <w:pPr>
              <w:pStyle w:val="TableBodyTextMIRB"/>
              <w:rPr>
                <w:rFonts w:eastAsia="Times New Roman"/>
                <w:lang w:eastAsia="en-CA"/>
              </w:rPr>
            </w:pPr>
            <w:r w:rsidRPr="00BF2504">
              <w:t>TOWN OF COLLINGWOOD</w:t>
            </w:r>
          </w:p>
        </w:tc>
        <w:tc>
          <w:tcPr>
            <w:tcW w:w="776" w:type="pct"/>
            <w:vAlign w:val="center"/>
            <w:hideMark/>
          </w:tcPr>
          <w:p w14:paraId="4E04DF6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BFA4449" w14:textId="77777777" w:rsidR="00783967" w:rsidRPr="00BF2504" w:rsidRDefault="00783967" w:rsidP="00783967">
            <w:pPr>
              <w:pStyle w:val="TableBodyTextMIRB"/>
              <w:rPr>
                <w:rFonts w:eastAsia="Times New Roman"/>
                <w:lang w:eastAsia="en-CA"/>
              </w:rPr>
            </w:pPr>
            <w:r w:rsidRPr="00BF2504">
              <w:t>COLLINGWOOD</w:t>
            </w:r>
          </w:p>
        </w:tc>
        <w:tc>
          <w:tcPr>
            <w:tcW w:w="825" w:type="pct"/>
            <w:noWrap/>
            <w:vAlign w:val="center"/>
            <w:hideMark/>
          </w:tcPr>
          <w:p w14:paraId="3B1A7944" w14:textId="0FD4692F" w:rsidR="00783967" w:rsidRPr="00BF2504" w:rsidRDefault="002D61AA" w:rsidP="00783967">
            <w:r w:rsidRPr="00BF2504">
              <w:rPr>
                <w:rFonts w:eastAsia="Times New Roman"/>
                <w:lang w:eastAsia="en-CA"/>
              </w:rPr>
              <w:t>Sans objet</w:t>
            </w:r>
          </w:p>
        </w:tc>
      </w:tr>
      <w:tr w:rsidR="00783967" w:rsidRPr="00BF2504" w14:paraId="7ACE1128" w14:textId="77777777" w:rsidTr="00374165">
        <w:trPr>
          <w:cantSplit/>
          <w:trHeight w:val="300"/>
          <w:jc w:val="center"/>
        </w:trPr>
        <w:tc>
          <w:tcPr>
            <w:tcW w:w="1765" w:type="pct"/>
            <w:vAlign w:val="center"/>
            <w:hideMark/>
          </w:tcPr>
          <w:p w14:paraId="14DB8E8C" w14:textId="77777777" w:rsidR="00783967" w:rsidRPr="00BF2504" w:rsidRDefault="00783967" w:rsidP="00783967">
            <w:pPr>
              <w:pStyle w:val="TableBodyTextMIRB"/>
              <w:rPr>
                <w:rFonts w:eastAsia="Times New Roman"/>
                <w:lang w:eastAsia="en-CA"/>
              </w:rPr>
            </w:pPr>
            <w:r w:rsidRPr="00BF2504">
              <w:lastRenderedPageBreak/>
              <w:t>TOWN OF DEEP RIVER</w:t>
            </w:r>
          </w:p>
        </w:tc>
        <w:tc>
          <w:tcPr>
            <w:tcW w:w="776" w:type="pct"/>
            <w:vAlign w:val="center"/>
            <w:hideMark/>
          </w:tcPr>
          <w:p w14:paraId="45F8459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0935DB8" w14:textId="77777777" w:rsidR="00783967" w:rsidRPr="00BF2504" w:rsidRDefault="00783967" w:rsidP="00783967">
            <w:pPr>
              <w:pStyle w:val="TableBodyTextMIRB"/>
              <w:rPr>
                <w:rFonts w:eastAsia="Times New Roman"/>
                <w:lang w:eastAsia="en-CA"/>
              </w:rPr>
            </w:pPr>
            <w:r w:rsidRPr="00BF2504">
              <w:t>DEEP RIVER</w:t>
            </w:r>
          </w:p>
        </w:tc>
        <w:tc>
          <w:tcPr>
            <w:tcW w:w="825" w:type="pct"/>
            <w:noWrap/>
            <w:vAlign w:val="center"/>
            <w:hideMark/>
          </w:tcPr>
          <w:p w14:paraId="107F32D7" w14:textId="76A50E8F" w:rsidR="00783967" w:rsidRPr="00BF2504" w:rsidRDefault="002D61AA" w:rsidP="00783967">
            <w:r w:rsidRPr="00BF2504">
              <w:rPr>
                <w:rFonts w:eastAsia="Times New Roman"/>
                <w:lang w:eastAsia="en-CA"/>
              </w:rPr>
              <w:t>Sans objet</w:t>
            </w:r>
          </w:p>
        </w:tc>
      </w:tr>
      <w:tr w:rsidR="00783967" w:rsidRPr="00BF2504" w14:paraId="3A004C22" w14:textId="77777777" w:rsidTr="00374165">
        <w:trPr>
          <w:cantSplit/>
          <w:trHeight w:val="300"/>
          <w:jc w:val="center"/>
        </w:trPr>
        <w:tc>
          <w:tcPr>
            <w:tcW w:w="1765" w:type="pct"/>
            <w:vAlign w:val="center"/>
            <w:hideMark/>
          </w:tcPr>
          <w:p w14:paraId="4E752E6E" w14:textId="77777777" w:rsidR="00783967" w:rsidRPr="00BF2504" w:rsidRDefault="00783967" w:rsidP="00783967">
            <w:pPr>
              <w:pStyle w:val="TableBodyTextMIRB"/>
              <w:rPr>
                <w:rFonts w:eastAsia="Times New Roman"/>
                <w:lang w:eastAsia="en-CA"/>
              </w:rPr>
            </w:pPr>
            <w:r w:rsidRPr="00BF2504">
              <w:t>TOWN OF DESERONTO</w:t>
            </w:r>
          </w:p>
        </w:tc>
        <w:tc>
          <w:tcPr>
            <w:tcW w:w="776" w:type="pct"/>
            <w:vAlign w:val="center"/>
            <w:hideMark/>
          </w:tcPr>
          <w:p w14:paraId="0083186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04B736B" w14:textId="77777777" w:rsidR="00783967" w:rsidRPr="00BF2504" w:rsidRDefault="00783967" w:rsidP="00783967">
            <w:pPr>
              <w:pStyle w:val="TableBodyTextMIRB"/>
              <w:rPr>
                <w:rFonts w:eastAsia="Times New Roman"/>
                <w:lang w:eastAsia="en-CA"/>
              </w:rPr>
            </w:pPr>
            <w:r w:rsidRPr="00BF2504">
              <w:t>DESERONTO</w:t>
            </w:r>
          </w:p>
        </w:tc>
        <w:tc>
          <w:tcPr>
            <w:tcW w:w="825" w:type="pct"/>
            <w:noWrap/>
            <w:vAlign w:val="center"/>
            <w:hideMark/>
          </w:tcPr>
          <w:p w14:paraId="2997A777" w14:textId="07E7DD24" w:rsidR="00783967" w:rsidRPr="00BF2504" w:rsidRDefault="002D61AA" w:rsidP="00783967">
            <w:r w:rsidRPr="00BF2504">
              <w:rPr>
                <w:rFonts w:eastAsia="Times New Roman"/>
                <w:lang w:eastAsia="en-CA"/>
              </w:rPr>
              <w:t>Sans objet</w:t>
            </w:r>
          </w:p>
        </w:tc>
      </w:tr>
      <w:tr w:rsidR="00783967" w:rsidRPr="00BF2504" w14:paraId="01C3F326" w14:textId="77777777" w:rsidTr="00374165">
        <w:trPr>
          <w:cantSplit/>
          <w:trHeight w:val="300"/>
          <w:jc w:val="center"/>
        </w:trPr>
        <w:tc>
          <w:tcPr>
            <w:tcW w:w="1765" w:type="pct"/>
            <w:vAlign w:val="center"/>
            <w:hideMark/>
          </w:tcPr>
          <w:p w14:paraId="38758E44" w14:textId="77777777" w:rsidR="00783967" w:rsidRPr="00BF2504" w:rsidRDefault="00783967" w:rsidP="00783967">
            <w:pPr>
              <w:pStyle w:val="TableBodyTextMIRB"/>
              <w:rPr>
                <w:rFonts w:eastAsia="Times New Roman"/>
                <w:lang w:eastAsia="en-CA"/>
              </w:rPr>
            </w:pPr>
            <w:r w:rsidRPr="00BF2504">
              <w:t>TOWN OF EAST GWILLIMBURY</w:t>
            </w:r>
          </w:p>
        </w:tc>
        <w:tc>
          <w:tcPr>
            <w:tcW w:w="776" w:type="pct"/>
            <w:vAlign w:val="center"/>
            <w:hideMark/>
          </w:tcPr>
          <w:p w14:paraId="10DF9F5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DF0C83C" w14:textId="77777777" w:rsidR="00783967" w:rsidRPr="00BF2504" w:rsidRDefault="00783967" w:rsidP="00783967">
            <w:pPr>
              <w:pStyle w:val="TableBodyTextMIRB"/>
              <w:rPr>
                <w:rFonts w:eastAsia="Times New Roman"/>
                <w:lang w:eastAsia="en-CA"/>
              </w:rPr>
            </w:pPr>
            <w:r w:rsidRPr="00BF2504">
              <w:t>EAST GWILLIMBURY</w:t>
            </w:r>
          </w:p>
        </w:tc>
        <w:tc>
          <w:tcPr>
            <w:tcW w:w="825" w:type="pct"/>
            <w:noWrap/>
            <w:vAlign w:val="center"/>
            <w:hideMark/>
          </w:tcPr>
          <w:p w14:paraId="493E9AC2" w14:textId="697F9378" w:rsidR="00783967" w:rsidRPr="00BF2504" w:rsidRDefault="002D61AA" w:rsidP="00783967">
            <w:r w:rsidRPr="00BF2504">
              <w:rPr>
                <w:rFonts w:eastAsia="Times New Roman"/>
                <w:lang w:eastAsia="en-CA"/>
              </w:rPr>
              <w:t>Sans objet</w:t>
            </w:r>
          </w:p>
        </w:tc>
      </w:tr>
      <w:tr w:rsidR="00783967" w:rsidRPr="00BF2504" w14:paraId="607FE66B" w14:textId="77777777" w:rsidTr="00374165">
        <w:trPr>
          <w:cantSplit/>
          <w:trHeight w:val="300"/>
          <w:jc w:val="center"/>
        </w:trPr>
        <w:tc>
          <w:tcPr>
            <w:tcW w:w="1765" w:type="pct"/>
            <w:vAlign w:val="center"/>
            <w:hideMark/>
          </w:tcPr>
          <w:p w14:paraId="5553B725" w14:textId="77777777" w:rsidR="00783967" w:rsidRPr="00BF2504" w:rsidRDefault="00783967" w:rsidP="00783967">
            <w:pPr>
              <w:pStyle w:val="TableBodyTextMIRB"/>
              <w:rPr>
                <w:rFonts w:eastAsia="Times New Roman"/>
                <w:lang w:eastAsia="en-CA"/>
              </w:rPr>
            </w:pPr>
            <w:r w:rsidRPr="00BF2504">
              <w:t>TOWN OF ENGLEHART</w:t>
            </w:r>
          </w:p>
        </w:tc>
        <w:tc>
          <w:tcPr>
            <w:tcW w:w="776" w:type="pct"/>
            <w:vAlign w:val="center"/>
            <w:hideMark/>
          </w:tcPr>
          <w:p w14:paraId="07A5E51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2520A8F" w14:textId="77777777" w:rsidR="00783967" w:rsidRPr="00BF2504" w:rsidRDefault="00783967" w:rsidP="00783967">
            <w:pPr>
              <w:pStyle w:val="TableBodyTextMIRB"/>
              <w:rPr>
                <w:rFonts w:eastAsia="Times New Roman"/>
                <w:lang w:eastAsia="en-CA"/>
              </w:rPr>
            </w:pPr>
            <w:r w:rsidRPr="00BF2504">
              <w:t>ENGLEHART</w:t>
            </w:r>
          </w:p>
        </w:tc>
        <w:tc>
          <w:tcPr>
            <w:tcW w:w="825" w:type="pct"/>
            <w:noWrap/>
            <w:vAlign w:val="center"/>
            <w:hideMark/>
          </w:tcPr>
          <w:p w14:paraId="206BBEB5" w14:textId="3B2759EB" w:rsidR="00783967" w:rsidRPr="00BF2504" w:rsidRDefault="002D61AA" w:rsidP="00783967">
            <w:r w:rsidRPr="00BF2504">
              <w:rPr>
                <w:rFonts w:eastAsia="Times New Roman"/>
                <w:lang w:eastAsia="en-CA"/>
              </w:rPr>
              <w:t>Sans objet</w:t>
            </w:r>
          </w:p>
        </w:tc>
      </w:tr>
      <w:tr w:rsidR="00783967" w:rsidRPr="00BF2504" w14:paraId="7189AA97" w14:textId="77777777" w:rsidTr="00374165">
        <w:trPr>
          <w:cantSplit/>
          <w:trHeight w:val="300"/>
          <w:jc w:val="center"/>
        </w:trPr>
        <w:tc>
          <w:tcPr>
            <w:tcW w:w="1765" w:type="pct"/>
            <w:vAlign w:val="center"/>
            <w:hideMark/>
          </w:tcPr>
          <w:p w14:paraId="25B77E59" w14:textId="77777777" w:rsidR="00783967" w:rsidRPr="00BF2504" w:rsidRDefault="00783967" w:rsidP="00783967">
            <w:pPr>
              <w:pStyle w:val="TableBodyTextMIRB"/>
              <w:rPr>
                <w:rFonts w:eastAsia="Times New Roman"/>
                <w:lang w:eastAsia="en-CA"/>
              </w:rPr>
            </w:pPr>
            <w:r w:rsidRPr="00BF2504">
              <w:t>TOWN OF ERIN</w:t>
            </w:r>
          </w:p>
        </w:tc>
        <w:tc>
          <w:tcPr>
            <w:tcW w:w="776" w:type="pct"/>
            <w:vAlign w:val="center"/>
            <w:hideMark/>
          </w:tcPr>
          <w:p w14:paraId="0B76F04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CEBB1DF" w14:textId="77777777" w:rsidR="00783967" w:rsidRPr="00BF2504" w:rsidRDefault="00783967" w:rsidP="00783967">
            <w:pPr>
              <w:pStyle w:val="TableBodyTextMIRB"/>
              <w:rPr>
                <w:rFonts w:eastAsia="Times New Roman"/>
                <w:lang w:eastAsia="en-CA"/>
              </w:rPr>
            </w:pPr>
            <w:r w:rsidRPr="00BF2504">
              <w:t>ERIN</w:t>
            </w:r>
          </w:p>
        </w:tc>
        <w:tc>
          <w:tcPr>
            <w:tcW w:w="825" w:type="pct"/>
            <w:noWrap/>
            <w:vAlign w:val="center"/>
            <w:hideMark/>
          </w:tcPr>
          <w:p w14:paraId="2913A40F" w14:textId="0351DB4D" w:rsidR="00783967" w:rsidRPr="00BF2504" w:rsidRDefault="002D61AA" w:rsidP="00783967">
            <w:r w:rsidRPr="00BF2504">
              <w:rPr>
                <w:rFonts w:eastAsia="Times New Roman"/>
                <w:lang w:eastAsia="en-CA"/>
              </w:rPr>
              <w:t>Sans objet</w:t>
            </w:r>
          </w:p>
        </w:tc>
      </w:tr>
      <w:tr w:rsidR="00783967" w:rsidRPr="00BF2504" w14:paraId="7F96F25C" w14:textId="77777777" w:rsidTr="00374165">
        <w:trPr>
          <w:cantSplit/>
          <w:trHeight w:val="300"/>
          <w:jc w:val="center"/>
        </w:trPr>
        <w:tc>
          <w:tcPr>
            <w:tcW w:w="1765" w:type="pct"/>
            <w:vAlign w:val="center"/>
            <w:hideMark/>
          </w:tcPr>
          <w:p w14:paraId="49624636" w14:textId="77777777" w:rsidR="00783967" w:rsidRPr="00BF2504" w:rsidRDefault="00783967" w:rsidP="00783967">
            <w:pPr>
              <w:pStyle w:val="TableBodyTextMIRB"/>
              <w:rPr>
                <w:rFonts w:eastAsia="Times New Roman"/>
                <w:lang w:eastAsia="en-CA"/>
              </w:rPr>
            </w:pPr>
            <w:r w:rsidRPr="00BF2504">
              <w:t>TOWN OF ESPANOLA</w:t>
            </w:r>
          </w:p>
        </w:tc>
        <w:tc>
          <w:tcPr>
            <w:tcW w:w="776" w:type="pct"/>
            <w:vAlign w:val="center"/>
            <w:hideMark/>
          </w:tcPr>
          <w:p w14:paraId="5A2C5A0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287E67C" w14:textId="77777777" w:rsidR="00783967" w:rsidRPr="00BF2504" w:rsidRDefault="00783967" w:rsidP="00783967">
            <w:pPr>
              <w:pStyle w:val="TableBodyTextMIRB"/>
              <w:rPr>
                <w:rFonts w:eastAsia="Times New Roman"/>
                <w:lang w:eastAsia="en-CA"/>
              </w:rPr>
            </w:pPr>
            <w:r w:rsidRPr="00BF2504">
              <w:t>ESPANOLA</w:t>
            </w:r>
          </w:p>
        </w:tc>
        <w:tc>
          <w:tcPr>
            <w:tcW w:w="825" w:type="pct"/>
            <w:noWrap/>
            <w:vAlign w:val="center"/>
            <w:hideMark/>
          </w:tcPr>
          <w:p w14:paraId="62A2189C" w14:textId="7CC5943D" w:rsidR="00783967" w:rsidRPr="00BF2504" w:rsidRDefault="002D61AA" w:rsidP="00783967">
            <w:r w:rsidRPr="00BF2504">
              <w:rPr>
                <w:rFonts w:eastAsia="Times New Roman"/>
                <w:lang w:eastAsia="en-CA"/>
              </w:rPr>
              <w:t>Sans objet</w:t>
            </w:r>
          </w:p>
        </w:tc>
      </w:tr>
      <w:tr w:rsidR="00783967" w:rsidRPr="00BF2504" w14:paraId="5D702678" w14:textId="77777777" w:rsidTr="00374165">
        <w:trPr>
          <w:cantSplit/>
          <w:trHeight w:val="300"/>
          <w:jc w:val="center"/>
        </w:trPr>
        <w:tc>
          <w:tcPr>
            <w:tcW w:w="1765" w:type="pct"/>
            <w:vAlign w:val="center"/>
            <w:hideMark/>
          </w:tcPr>
          <w:p w14:paraId="5CDC9D85" w14:textId="77777777" w:rsidR="00783967" w:rsidRPr="00BF2504" w:rsidRDefault="00783967" w:rsidP="00783967">
            <w:pPr>
              <w:pStyle w:val="TableBodyTextMIRB"/>
              <w:rPr>
                <w:rFonts w:eastAsia="Times New Roman"/>
                <w:lang w:eastAsia="en-CA"/>
              </w:rPr>
            </w:pPr>
            <w:r w:rsidRPr="00BF2504">
              <w:t>TOWN OF ESSEX</w:t>
            </w:r>
          </w:p>
        </w:tc>
        <w:tc>
          <w:tcPr>
            <w:tcW w:w="776" w:type="pct"/>
            <w:vAlign w:val="center"/>
            <w:hideMark/>
          </w:tcPr>
          <w:p w14:paraId="1693D8F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0F6AFC1" w14:textId="77777777" w:rsidR="00783967" w:rsidRPr="00BF2504" w:rsidRDefault="00783967" w:rsidP="00783967">
            <w:pPr>
              <w:pStyle w:val="TableBodyTextMIRB"/>
              <w:rPr>
                <w:rFonts w:eastAsia="Times New Roman"/>
                <w:lang w:eastAsia="en-CA"/>
              </w:rPr>
            </w:pPr>
            <w:r w:rsidRPr="00BF2504">
              <w:t>ESSEX</w:t>
            </w:r>
          </w:p>
        </w:tc>
        <w:tc>
          <w:tcPr>
            <w:tcW w:w="825" w:type="pct"/>
            <w:noWrap/>
            <w:vAlign w:val="center"/>
            <w:hideMark/>
          </w:tcPr>
          <w:p w14:paraId="52C151E9" w14:textId="7CBACB57" w:rsidR="00783967" w:rsidRPr="00BF2504" w:rsidRDefault="002D61AA" w:rsidP="00783967">
            <w:r w:rsidRPr="00BF2504">
              <w:rPr>
                <w:rFonts w:eastAsia="Times New Roman"/>
                <w:lang w:eastAsia="en-CA"/>
              </w:rPr>
              <w:t>Sans objet</w:t>
            </w:r>
          </w:p>
        </w:tc>
      </w:tr>
      <w:tr w:rsidR="00783967" w:rsidRPr="00BF2504" w14:paraId="4E20698E" w14:textId="77777777" w:rsidTr="00374165">
        <w:trPr>
          <w:cantSplit/>
          <w:trHeight w:val="300"/>
          <w:jc w:val="center"/>
        </w:trPr>
        <w:tc>
          <w:tcPr>
            <w:tcW w:w="1765" w:type="pct"/>
            <w:vAlign w:val="center"/>
            <w:hideMark/>
          </w:tcPr>
          <w:p w14:paraId="3280A6BB" w14:textId="77777777" w:rsidR="00783967" w:rsidRPr="00BF2504" w:rsidRDefault="00783967" w:rsidP="00783967">
            <w:pPr>
              <w:pStyle w:val="TableBodyTextMIRB"/>
              <w:rPr>
                <w:rFonts w:eastAsia="Times New Roman"/>
                <w:lang w:eastAsia="en-CA"/>
              </w:rPr>
            </w:pPr>
            <w:r w:rsidRPr="00BF2504">
              <w:t>TOWN OF FORT ERIE</w:t>
            </w:r>
          </w:p>
        </w:tc>
        <w:tc>
          <w:tcPr>
            <w:tcW w:w="776" w:type="pct"/>
            <w:vAlign w:val="center"/>
            <w:hideMark/>
          </w:tcPr>
          <w:p w14:paraId="0C89254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4690538" w14:textId="77777777" w:rsidR="00783967" w:rsidRPr="00BF2504" w:rsidRDefault="00783967" w:rsidP="00783967">
            <w:pPr>
              <w:pStyle w:val="TableBodyTextMIRB"/>
              <w:rPr>
                <w:rFonts w:eastAsia="Times New Roman"/>
                <w:lang w:eastAsia="en-CA"/>
              </w:rPr>
            </w:pPr>
            <w:r w:rsidRPr="00BF2504">
              <w:t>FORT ERIE</w:t>
            </w:r>
          </w:p>
        </w:tc>
        <w:tc>
          <w:tcPr>
            <w:tcW w:w="825" w:type="pct"/>
            <w:noWrap/>
            <w:vAlign w:val="center"/>
            <w:hideMark/>
          </w:tcPr>
          <w:p w14:paraId="4BF9EDB0" w14:textId="1A9F7479" w:rsidR="00783967" w:rsidRPr="00BF2504" w:rsidRDefault="002D61AA" w:rsidP="00783967">
            <w:r w:rsidRPr="00BF2504">
              <w:rPr>
                <w:rFonts w:eastAsia="Times New Roman"/>
                <w:lang w:eastAsia="en-CA"/>
              </w:rPr>
              <w:t>Sans objet</w:t>
            </w:r>
          </w:p>
        </w:tc>
      </w:tr>
      <w:tr w:rsidR="00783967" w:rsidRPr="00BF2504" w14:paraId="31C42ECB" w14:textId="77777777" w:rsidTr="00374165">
        <w:trPr>
          <w:cantSplit/>
          <w:trHeight w:val="300"/>
          <w:jc w:val="center"/>
        </w:trPr>
        <w:tc>
          <w:tcPr>
            <w:tcW w:w="1765" w:type="pct"/>
            <w:vAlign w:val="center"/>
            <w:hideMark/>
          </w:tcPr>
          <w:p w14:paraId="4C7E46A6" w14:textId="77777777" w:rsidR="00783967" w:rsidRPr="00BF2504" w:rsidRDefault="00783967" w:rsidP="00783967">
            <w:pPr>
              <w:pStyle w:val="TableBodyTextMIRB"/>
              <w:rPr>
                <w:rFonts w:eastAsia="Times New Roman"/>
                <w:lang w:eastAsia="en-CA"/>
              </w:rPr>
            </w:pPr>
            <w:r w:rsidRPr="00BF2504">
              <w:t>TOWN OF FORT FRANCES</w:t>
            </w:r>
          </w:p>
        </w:tc>
        <w:tc>
          <w:tcPr>
            <w:tcW w:w="776" w:type="pct"/>
            <w:vAlign w:val="center"/>
            <w:hideMark/>
          </w:tcPr>
          <w:p w14:paraId="236934E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61E8F21" w14:textId="77777777" w:rsidR="00783967" w:rsidRPr="00BF2504" w:rsidRDefault="00783967" w:rsidP="00783967">
            <w:pPr>
              <w:pStyle w:val="TableBodyTextMIRB"/>
              <w:rPr>
                <w:rFonts w:eastAsia="Times New Roman"/>
                <w:lang w:eastAsia="en-CA"/>
              </w:rPr>
            </w:pPr>
            <w:r w:rsidRPr="00BF2504">
              <w:t>FORT FRANCES</w:t>
            </w:r>
          </w:p>
        </w:tc>
        <w:tc>
          <w:tcPr>
            <w:tcW w:w="825" w:type="pct"/>
            <w:noWrap/>
            <w:vAlign w:val="center"/>
            <w:hideMark/>
          </w:tcPr>
          <w:p w14:paraId="2D65B457" w14:textId="345A8DC8" w:rsidR="00783967" w:rsidRPr="00BF2504" w:rsidRDefault="002D61AA" w:rsidP="00783967">
            <w:r w:rsidRPr="00BF2504">
              <w:rPr>
                <w:rFonts w:eastAsia="Times New Roman"/>
                <w:lang w:eastAsia="en-CA"/>
              </w:rPr>
              <w:t>Sans objet</w:t>
            </w:r>
          </w:p>
        </w:tc>
      </w:tr>
      <w:tr w:rsidR="00783967" w:rsidRPr="00BF2504" w14:paraId="0A99D554" w14:textId="77777777" w:rsidTr="00374165">
        <w:trPr>
          <w:cantSplit/>
          <w:trHeight w:val="300"/>
          <w:jc w:val="center"/>
        </w:trPr>
        <w:tc>
          <w:tcPr>
            <w:tcW w:w="1765" w:type="pct"/>
            <w:vAlign w:val="center"/>
            <w:hideMark/>
          </w:tcPr>
          <w:p w14:paraId="4E43FCA2" w14:textId="77777777" w:rsidR="00783967" w:rsidRPr="00BF2504" w:rsidRDefault="00783967" w:rsidP="00783967">
            <w:pPr>
              <w:pStyle w:val="TableBodyTextMIRB"/>
              <w:rPr>
                <w:rFonts w:eastAsia="Times New Roman"/>
                <w:lang w:eastAsia="en-CA"/>
              </w:rPr>
            </w:pPr>
            <w:r w:rsidRPr="00BF2504">
              <w:t>TOWN OF GANANOQUE</w:t>
            </w:r>
          </w:p>
        </w:tc>
        <w:tc>
          <w:tcPr>
            <w:tcW w:w="776" w:type="pct"/>
            <w:vAlign w:val="center"/>
            <w:hideMark/>
          </w:tcPr>
          <w:p w14:paraId="213FB95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4B69E1E" w14:textId="77777777" w:rsidR="00783967" w:rsidRPr="00BF2504" w:rsidRDefault="00783967" w:rsidP="00783967">
            <w:pPr>
              <w:pStyle w:val="TableBodyTextMIRB"/>
              <w:rPr>
                <w:rFonts w:eastAsia="Times New Roman"/>
                <w:lang w:eastAsia="en-CA"/>
              </w:rPr>
            </w:pPr>
            <w:r w:rsidRPr="00BF2504">
              <w:t>GANANOQUE</w:t>
            </w:r>
          </w:p>
        </w:tc>
        <w:tc>
          <w:tcPr>
            <w:tcW w:w="825" w:type="pct"/>
            <w:noWrap/>
            <w:vAlign w:val="center"/>
            <w:hideMark/>
          </w:tcPr>
          <w:p w14:paraId="0CDCB85F" w14:textId="7CD81B22" w:rsidR="00783967" w:rsidRPr="00BF2504" w:rsidRDefault="002D61AA" w:rsidP="00783967">
            <w:r w:rsidRPr="00BF2504">
              <w:rPr>
                <w:rFonts w:eastAsia="Times New Roman"/>
                <w:lang w:eastAsia="en-CA"/>
              </w:rPr>
              <w:t>Sans objet</w:t>
            </w:r>
          </w:p>
        </w:tc>
      </w:tr>
      <w:tr w:rsidR="00783967" w:rsidRPr="00BF2504" w14:paraId="1EA86B93" w14:textId="77777777" w:rsidTr="00374165">
        <w:trPr>
          <w:cantSplit/>
          <w:trHeight w:val="300"/>
          <w:jc w:val="center"/>
        </w:trPr>
        <w:tc>
          <w:tcPr>
            <w:tcW w:w="1765" w:type="pct"/>
            <w:vAlign w:val="center"/>
            <w:hideMark/>
          </w:tcPr>
          <w:p w14:paraId="4A99AF90" w14:textId="77777777" w:rsidR="00783967" w:rsidRPr="00BF2504" w:rsidRDefault="00783967" w:rsidP="00783967">
            <w:pPr>
              <w:pStyle w:val="TableBodyTextMIRB"/>
              <w:rPr>
                <w:rFonts w:eastAsia="Times New Roman"/>
                <w:lang w:eastAsia="en-CA"/>
              </w:rPr>
            </w:pPr>
            <w:r w:rsidRPr="00BF2504">
              <w:t>TOWN OF GEORGINA</w:t>
            </w:r>
          </w:p>
        </w:tc>
        <w:tc>
          <w:tcPr>
            <w:tcW w:w="776" w:type="pct"/>
            <w:vAlign w:val="center"/>
            <w:hideMark/>
          </w:tcPr>
          <w:p w14:paraId="04F0FC0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C028FA3" w14:textId="77777777" w:rsidR="00783967" w:rsidRPr="00BF2504" w:rsidRDefault="00783967" w:rsidP="00783967">
            <w:pPr>
              <w:pStyle w:val="TableBodyTextMIRB"/>
              <w:rPr>
                <w:rFonts w:eastAsia="Times New Roman"/>
                <w:lang w:eastAsia="en-CA"/>
              </w:rPr>
            </w:pPr>
            <w:r w:rsidRPr="00BF2504">
              <w:t>GEORGINA</w:t>
            </w:r>
          </w:p>
        </w:tc>
        <w:tc>
          <w:tcPr>
            <w:tcW w:w="825" w:type="pct"/>
            <w:noWrap/>
            <w:vAlign w:val="center"/>
            <w:hideMark/>
          </w:tcPr>
          <w:p w14:paraId="794D1EED" w14:textId="566E0981" w:rsidR="00783967" w:rsidRPr="00BF2504" w:rsidRDefault="002D61AA" w:rsidP="00783967">
            <w:r w:rsidRPr="00BF2504">
              <w:rPr>
                <w:rFonts w:eastAsia="Times New Roman"/>
                <w:lang w:eastAsia="en-CA"/>
              </w:rPr>
              <w:t>Sans objet</w:t>
            </w:r>
          </w:p>
        </w:tc>
      </w:tr>
      <w:tr w:rsidR="00783967" w:rsidRPr="00BF2504" w14:paraId="09775BB4" w14:textId="77777777" w:rsidTr="00374165">
        <w:trPr>
          <w:cantSplit/>
          <w:trHeight w:val="300"/>
          <w:jc w:val="center"/>
        </w:trPr>
        <w:tc>
          <w:tcPr>
            <w:tcW w:w="1765" w:type="pct"/>
            <w:vAlign w:val="center"/>
            <w:hideMark/>
          </w:tcPr>
          <w:p w14:paraId="3E33BB72" w14:textId="77777777" w:rsidR="00783967" w:rsidRPr="00BF2504" w:rsidRDefault="00783967" w:rsidP="00783967">
            <w:pPr>
              <w:pStyle w:val="TableBodyTextMIRB"/>
              <w:rPr>
                <w:rFonts w:eastAsia="Times New Roman"/>
                <w:lang w:eastAsia="en-CA"/>
              </w:rPr>
            </w:pPr>
            <w:r w:rsidRPr="00BF2504">
              <w:t>TOWN OF GODERICH</w:t>
            </w:r>
          </w:p>
        </w:tc>
        <w:tc>
          <w:tcPr>
            <w:tcW w:w="776" w:type="pct"/>
            <w:vAlign w:val="center"/>
            <w:hideMark/>
          </w:tcPr>
          <w:p w14:paraId="61AAE47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40BCA8C" w14:textId="77777777" w:rsidR="00783967" w:rsidRPr="00BF2504" w:rsidRDefault="00783967" w:rsidP="00783967">
            <w:pPr>
              <w:pStyle w:val="TableBodyTextMIRB"/>
              <w:rPr>
                <w:rFonts w:eastAsia="Times New Roman"/>
                <w:lang w:eastAsia="en-CA"/>
              </w:rPr>
            </w:pPr>
            <w:r w:rsidRPr="00BF2504">
              <w:t>GODERICH</w:t>
            </w:r>
          </w:p>
        </w:tc>
        <w:tc>
          <w:tcPr>
            <w:tcW w:w="825" w:type="pct"/>
            <w:noWrap/>
            <w:vAlign w:val="center"/>
            <w:hideMark/>
          </w:tcPr>
          <w:p w14:paraId="03665FD7" w14:textId="0F659328" w:rsidR="00783967" w:rsidRPr="00BF2504" w:rsidRDefault="002D61AA" w:rsidP="00783967">
            <w:r w:rsidRPr="00BF2504">
              <w:rPr>
                <w:rFonts w:eastAsia="Times New Roman"/>
                <w:lang w:eastAsia="en-CA"/>
              </w:rPr>
              <w:t>Sans objet</w:t>
            </w:r>
          </w:p>
        </w:tc>
      </w:tr>
      <w:tr w:rsidR="00783967" w:rsidRPr="00BF2504" w14:paraId="0FBEE487" w14:textId="77777777" w:rsidTr="00374165">
        <w:trPr>
          <w:cantSplit/>
          <w:trHeight w:val="300"/>
          <w:jc w:val="center"/>
        </w:trPr>
        <w:tc>
          <w:tcPr>
            <w:tcW w:w="1765" w:type="pct"/>
            <w:vAlign w:val="center"/>
            <w:hideMark/>
          </w:tcPr>
          <w:p w14:paraId="4305BC64" w14:textId="77777777" w:rsidR="00783967" w:rsidRPr="00BF2504" w:rsidRDefault="00783967" w:rsidP="00783967">
            <w:pPr>
              <w:pStyle w:val="TableBodyTextMIRB"/>
              <w:rPr>
                <w:rFonts w:eastAsia="Times New Roman"/>
                <w:lang w:eastAsia="en-CA"/>
              </w:rPr>
            </w:pPr>
            <w:r w:rsidRPr="00BF2504">
              <w:t>TOWN OF GORE BAY</w:t>
            </w:r>
          </w:p>
        </w:tc>
        <w:tc>
          <w:tcPr>
            <w:tcW w:w="776" w:type="pct"/>
            <w:vAlign w:val="center"/>
            <w:hideMark/>
          </w:tcPr>
          <w:p w14:paraId="4E19246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596D96A" w14:textId="77777777" w:rsidR="00783967" w:rsidRPr="00BF2504" w:rsidRDefault="00783967" w:rsidP="00783967">
            <w:pPr>
              <w:pStyle w:val="TableBodyTextMIRB"/>
              <w:rPr>
                <w:rFonts w:eastAsia="Times New Roman"/>
                <w:lang w:eastAsia="en-CA"/>
              </w:rPr>
            </w:pPr>
            <w:r w:rsidRPr="00BF2504">
              <w:t>GORE BAY</w:t>
            </w:r>
          </w:p>
        </w:tc>
        <w:tc>
          <w:tcPr>
            <w:tcW w:w="825" w:type="pct"/>
            <w:noWrap/>
            <w:vAlign w:val="center"/>
            <w:hideMark/>
          </w:tcPr>
          <w:p w14:paraId="771F885A" w14:textId="7A59FE93" w:rsidR="00783967" w:rsidRPr="00BF2504" w:rsidRDefault="002D61AA" w:rsidP="00783967">
            <w:r w:rsidRPr="00BF2504">
              <w:rPr>
                <w:rFonts w:eastAsia="Times New Roman"/>
                <w:lang w:eastAsia="en-CA"/>
              </w:rPr>
              <w:t>Sans objet</w:t>
            </w:r>
          </w:p>
        </w:tc>
      </w:tr>
      <w:tr w:rsidR="00783967" w:rsidRPr="00BF2504" w14:paraId="3EC52624" w14:textId="77777777" w:rsidTr="00374165">
        <w:trPr>
          <w:cantSplit/>
          <w:trHeight w:val="300"/>
          <w:jc w:val="center"/>
        </w:trPr>
        <w:tc>
          <w:tcPr>
            <w:tcW w:w="1765" w:type="pct"/>
            <w:vAlign w:val="center"/>
            <w:hideMark/>
          </w:tcPr>
          <w:p w14:paraId="2951BE06" w14:textId="77777777" w:rsidR="00783967" w:rsidRPr="00BF2504" w:rsidRDefault="00783967" w:rsidP="00783967">
            <w:pPr>
              <w:pStyle w:val="TableBodyTextMIRB"/>
              <w:rPr>
                <w:rFonts w:eastAsia="Times New Roman"/>
                <w:lang w:eastAsia="en-CA"/>
              </w:rPr>
            </w:pPr>
            <w:r w:rsidRPr="00BF2504">
              <w:t>TOWN OF GRAND VALLEY</w:t>
            </w:r>
          </w:p>
        </w:tc>
        <w:tc>
          <w:tcPr>
            <w:tcW w:w="776" w:type="pct"/>
            <w:vAlign w:val="center"/>
            <w:hideMark/>
          </w:tcPr>
          <w:p w14:paraId="3FF3C1C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55CA6DD" w14:textId="77777777" w:rsidR="00783967" w:rsidRPr="00BF2504" w:rsidRDefault="00783967" w:rsidP="00783967">
            <w:pPr>
              <w:pStyle w:val="TableBodyTextMIRB"/>
              <w:rPr>
                <w:rFonts w:eastAsia="Times New Roman"/>
                <w:lang w:eastAsia="en-CA"/>
              </w:rPr>
            </w:pPr>
            <w:r w:rsidRPr="00BF2504">
              <w:t>EAST LUTHER GRAND VALLEY</w:t>
            </w:r>
          </w:p>
        </w:tc>
        <w:tc>
          <w:tcPr>
            <w:tcW w:w="825" w:type="pct"/>
            <w:noWrap/>
            <w:vAlign w:val="center"/>
            <w:hideMark/>
          </w:tcPr>
          <w:p w14:paraId="4E7A2408" w14:textId="2B52B970" w:rsidR="00783967" w:rsidRPr="00BF2504" w:rsidRDefault="002D61AA" w:rsidP="00783967">
            <w:r w:rsidRPr="00BF2504">
              <w:rPr>
                <w:rFonts w:eastAsia="Times New Roman"/>
                <w:lang w:eastAsia="en-CA"/>
              </w:rPr>
              <w:t>Sans objet</w:t>
            </w:r>
          </w:p>
        </w:tc>
      </w:tr>
      <w:tr w:rsidR="00783967" w:rsidRPr="00BF2504" w14:paraId="5B7C5B2B" w14:textId="77777777" w:rsidTr="00374165">
        <w:trPr>
          <w:cantSplit/>
          <w:trHeight w:val="300"/>
          <w:jc w:val="center"/>
        </w:trPr>
        <w:tc>
          <w:tcPr>
            <w:tcW w:w="1765" w:type="pct"/>
            <w:vAlign w:val="center"/>
            <w:hideMark/>
          </w:tcPr>
          <w:p w14:paraId="2C5507C0" w14:textId="77777777" w:rsidR="00783967" w:rsidRPr="00BF2504" w:rsidRDefault="00783967" w:rsidP="00783967">
            <w:pPr>
              <w:pStyle w:val="TableBodyTextMIRB"/>
              <w:rPr>
                <w:rFonts w:eastAsia="Times New Roman"/>
                <w:lang w:eastAsia="en-CA"/>
              </w:rPr>
            </w:pPr>
            <w:r w:rsidRPr="00BF2504">
              <w:t>TOWN OF GRAVENHURST</w:t>
            </w:r>
          </w:p>
        </w:tc>
        <w:tc>
          <w:tcPr>
            <w:tcW w:w="776" w:type="pct"/>
            <w:vAlign w:val="center"/>
            <w:hideMark/>
          </w:tcPr>
          <w:p w14:paraId="55170DF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07FA5ED" w14:textId="77777777" w:rsidR="00783967" w:rsidRPr="00BF2504" w:rsidRDefault="00783967" w:rsidP="00783967">
            <w:pPr>
              <w:pStyle w:val="TableBodyTextMIRB"/>
              <w:rPr>
                <w:rFonts w:eastAsia="Times New Roman"/>
                <w:lang w:eastAsia="en-CA"/>
              </w:rPr>
            </w:pPr>
            <w:r w:rsidRPr="00BF2504">
              <w:t>GRAVENHURST</w:t>
            </w:r>
          </w:p>
        </w:tc>
        <w:tc>
          <w:tcPr>
            <w:tcW w:w="825" w:type="pct"/>
            <w:noWrap/>
            <w:vAlign w:val="center"/>
            <w:hideMark/>
          </w:tcPr>
          <w:p w14:paraId="6C0D7632" w14:textId="73F87B92" w:rsidR="00783967" w:rsidRPr="00BF2504" w:rsidRDefault="002D61AA" w:rsidP="00783967">
            <w:r w:rsidRPr="00BF2504">
              <w:rPr>
                <w:rFonts w:eastAsia="Times New Roman"/>
                <w:lang w:eastAsia="en-CA"/>
              </w:rPr>
              <w:t>Sans objet</w:t>
            </w:r>
          </w:p>
        </w:tc>
      </w:tr>
      <w:tr w:rsidR="00783967" w:rsidRPr="00BF2504" w14:paraId="097328E6" w14:textId="77777777" w:rsidTr="00374165">
        <w:trPr>
          <w:cantSplit/>
          <w:trHeight w:val="300"/>
          <w:jc w:val="center"/>
        </w:trPr>
        <w:tc>
          <w:tcPr>
            <w:tcW w:w="1765" w:type="pct"/>
            <w:vAlign w:val="center"/>
            <w:hideMark/>
          </w:tcPr>
          <w:p w14:paraId="4CC255F7" w14:textId="77777777" w:rsidR="00783967" w:rsidRPr="00BF2504" w:rsidRDefault="00783967" w:rsidP="00783967">
            <w:pPr>
              <w:pStyle w:val="TableBodyTextMIRB"/>
              <w:rPr>
                <w:rFonts w:eastAsia="Times New Roman"/>
                <w:lang w:eastAsia="en-CA"/>
              </w:rPr>
            </w:pPr>
            <w:r w:rsidRPr="00BF2504">
              <w:t>TOWN OF GREATER NAPANEE</w:t>
            </w:r>
          </w:p>
        </w:tc>
        <w:tc>
          <w:tcPr>
            <w:tcW w:w="776" w:type="pct"/>
            <w:vAlign w:val="center"/>
            <w:hideMark/>
          </w:tcPr>
          <w:p w14:paraId="5668BA4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ABFE016" w14:textId="77777777" w:rsidR="00783967" w:rsidRPr="00BF2504" w:rsidRDefault="00783967" w:rsidP="00783967">
            <w:pPr>
              <w:pStyle w:val="TableBodyTextMIRB"/>
              <w:rPr>
                <w:rFonts w:eastAsia="Times New Roman"/>
                <w:lang w:eastAsia="en-CA"/>
              </w:rPr>
            </w:pPr>
            <w:r w:rsidRPr="00BF2504">
              <w:t>GREATER NAPANEE</w:t>
            </w:r>
          </w:p>
        </w:tc>
        <w:tc>
          <w:tcPr>
            <w:tcW w:w="825" w:type="pct"/>
            <w:noWrap/>
            <w:vAlign w:val="center"/>
            <w:hideMark/>
          </w:tcPr>
          <w:p w14:paraId="7E0463BC" w14:textId="6A6E47ED" w:rsidR="00783967" w:rsidRPr="00BF2504" w:rsidRDefault="002D61AA" w:rsidP="00783967">
            <w:r w:rsidRPr="00BF2504">
              <w:rPr>
                <w:rFonts w:eastAsia="Times New Roman"/>
                <w:lang w:eastAsia="en-CA"/>
              </w:rPr>
              <w:t>Sans objet</w:t>
            </w:r>
          </w:p>
        </w:tc>
      </w:tr>
      <w:tr w:rsidR="00783967" w:rsidRPr="00BF2504" w14:paraId="2F697B24" w14:textId="77777777" w:rsidTr="00374165">
        <w:trPr>
          <w:cantSplit/>
          <w:trHeight w:val="300"/>
          <w:jc w:val="center"/>
        </w:trPr>
        <w:tc>
          <w:tcPr>
            <w:tcW w:w="1765" w:type="pct"/>
            <w:vAlign w:val="center"/>
            <w:hideMark/>
          </w:tcPr>
          <w:p w14:paraId="21F4ADF0" w14:textId="77777777" w:rsidR="00783967" w:rsidRPr="00BF2504" w:rsidRDefault="00783967" w:rsidP="00783967">
            <w:pPr>
              <w:pStyle w:val="TableBodyTextMIRB"/>
              <w:rPr>
                <w:rFonts w:eastAsia="Times New Roman"/>
                <w:lang w:eastAsia="en-CA"/>
              </w:rPr>
            </w:pPr>
            <w:r w:rsidRPr="00BF2504">
              <w:t>TOWN OF GRIMSBY</w:t>
            </w:r>
          </w:p>
        </w:tc>
        <w:tc>
          <w:tcPr>
            <w:tcW w:w="776" w:type="pct"/>
            <w:vAlign w:val="center"/>
            <w:hideMark/>
          </w:tcPr>
          <w:p w14:paraId="42C1945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765E598" w14:textId="77777777" w:rsidR="00783967" w:rsidRPr="00BF2504" w:rsidRDefault="00783967" w:rsidP="00783967">
            <w:pPr>
              <w:pStyle w:val="TableBodyTextMIRB"/>
              <w:rPr>
                <w:rFonts w:eastAsia="Times New Roman"/>
                <w:lang w:eastAsia="en-CA"/>
              </w:rPr>
            </w:pPr>
            <w:r w:rsidRPr="00BF2504">
              <w:t>GRIMSBY</w:t>
            </w:r>
          </w:p>
        </w:tc>
        <w:tc>
          <w:tcPr>
            <w:tcW w:w="825" w:type="pct"/>
            <w:noWrap/>
            <w:vAlign w:val="center"/>
            <w:hideMark/>
          </w:tcPr>
          <w:p w14:paraId="3B25ACF8" w14:textId="201DD381" w:rsidR="00783967" w:rsidRPr="00BF2504" w:rsidRDefault="002D61AA" w:rsidP="00783967">
            <w:r w:rsidRPr="00BF2504">
              <w:rPr>
                <w:rFonts w:eastAsia="Times New Roman"/>
                <w:lang w:eastAsia="en-CA"/>
              </w:rPr>
              <w:t>Sans objet</w:t>
            </w:r>
          </w:p>
        </w:tc>
      </w:tr>
      <w:tr w:rsidR="00783967" w:rsidRPr="00BF2504" w14:paraId="34257905" w14:textId="77777777" w:rsidTr="00374165">
        <w:trPr>
          <w:cantSplit/>
          <w:trHeight w:val="300"/>
          <w:jc w:val="center"/>
        </w:trPr>
        <w:tc>
          <w:tcPr>
            <w:tcW w:w="1765" w:type="pct"/>
            <w:vAlign w:val="center"/>
            <w:hideMark/>
          </w:tcPr>
          <w:p w14:paraId="7CA5CDC5" w14:textId="77777777" w:rsidR="00783967" w:rsidRPr="00BF2504" w:rsidRDefault="00783967" w:rsidP="00783967">
            <w:pPr>
              <w:pStyle w:val="TableBodyTextMIRB"/>
              <w:rPr>
                <w:rFonts w:eastAsia="Times New Roman"/>
                <w:lang w:eastAsia="en-CA"/>
              </w:rPr>
            </w:pPr>
            <w:r w:rsidRPr="00BF2504">
              <w:t>TOWN OF HALTON HILLS</w:t>
            </w:r>
          </w:p>
        </w:tc>
        <w:tc>
          <w:tcPr>
            <w:tcW w:w="776" w:type="pct"/>
            <w:vAlign w:val="center"/>
            <w:hideMark/>
          </w:tcPr>
          <w:p w14:paraId="7FD3F98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218665F" w14:textId="77777777" w:rsidR="00783967" w:rsidRPr="00BF2504" w:rsidRDefault="00783967" w:rsidP="00783967">
            <w:pPr>
              <w:pStyle w:val="TableBodyTextMIRB"/>
              <w:rPr>
                <w:rFonts w:eastAsia="Times New Roman"/>
                <w:lang w:eastAsia="en-CA"/>
              </w:rPr>
            </w:pPr>
            <w:r w:rsidRPr="00BF2504">
              <w:t>HALTON HILLS</w:t>
            </w:r>
          </w:p>
        </w:tc>
        <w:tc>
          <w:tcPr>
            <w:tcW w:w="825" w:type="pct"/>
            <w:noWrap/>
            <w:vAlign w:val="center"/>
            <w:hideMark/>
          </w:tcPr>
          <w:p w14:paraId="7D1BF225" w14:textId="6396A650" w:rsidR="00783967" w:rsidRPr="00BF2504" w:rsidRDefault="002D61AA" w:rsidP="00783967">
            <w:r w:rsidRPr="00BF2504">
              <w:rPr>
                <w:rFonts w:eastAsia="Times New Roman"/>
                <w:lang w:eastAsia="en-CA"/>
              </w:rPr>
              <w:t>Sans objet</w:t>
            </w:r>
          </w:p>
        </w:tc>
      </w:tr>
      <w:tr w:rsidR="00783967" w:rsidRPr="00BF2504" w14:paraId="3511EB33" w14:textId="77777777" w:rsidTr="00374165">
        <w:trPr>
          <w:cantSplit/>
          <w:trHeight w:val="300"/>
          <w:jc w:val="center"/>
        </w:trPr>
        <w:tc>
          <w:tcPr>
            <w:tcW w:w="1765" w:type="pct"/>
            <w:vAlign w:val="center"/>
            <w:hideMark/>
          </w:tcPr>
          <w:p w14:paraId="1CA07DE0" w14:textId="77777777" w:rsidR="00783967" w:rsidRPr="00BF2504" w:rsidRDefault="00783967" w:rsidP="00783967">
            <w:pPr>
              <w:pStyle w:val="TableBodyTextMIRB"/>
              <w:rPr>
                <w:rFonts w:eastAsia="Times New Roman"/>
                <w:lang w:eastAsia="en-CA"/>
              </w:rPr>
            </w:pPr>
            <w:r w:rsidRPr="00BF2504">
              <w:t>TOWN OF HANOVER</w:t>
            </w:r>
          </w:p>
        </w:tc>
        <w:tc>
          <w:tcPr>
            <w:tcW w:w="776" w:type="pct"/>
            <w:vAlign w:val="center"/>
            <w:hideMark/>
          </w:tcPr>
          <w:p w14:paraId="5409B1A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2F1EF46" w14:textId="77777777" w:rsidR="00783967" w:rsidRPr="00BF2504" w:rsidRDefault="00783967" w:rsidP="00783967">
            <w:pPr>
              <w:pStyle w:val="TableBodyTextMIRB"/>
              <w:rPr>
                <w:rFonts w:eastAsia="Times New Roman"/>
                <w:lang w:eastAsia="en-CA"/>
              </w:rPr>
            </w:pPr>
            <w:r w:rsidRPr="00BF2504">
              <w:t>HANOVER</w:t>
            </w:r>
          </w:p>
        </w:tc>
        <w:tc>
          <w:tcPr>
            <w:tcW w:w="825" w:type="pct"/>
            <w:noWrap/>
            <w:vAlign w:val="center"/>
            <w:hideMark/>
          </w:tcPr>
          <w:p w14:paraId="66751776" w14:textId="6B616EF4" w:rsidR="00783967" w:rsidRPr="00BF2504" w:rsidRDefault="002D61AA" w:rsidP="00783967">
            <w:r w:rsidRPr="00BF2504">
              <w:rPr>
                <w:rFonts w:eastAsia="Times New Roman"/>
                <w:lang w:eastAsia="en-CA"/>
              </w:rPr>
              <w:t>Sans objet</w:t>
            </w:r>
          </w:p>
        </w:tc>
      </w:tr>
      <w:tr w:rsidR="00783967" w:rsidRPr="00BF2504" w14:paraId="241CD238" w14:textId="77777777" w:rsidTr="00374165">
        <w:trPr>
          <w:cantSplit/>
          <w:trHeight w:val="300"/>
          <w:jc w:val="center"/>
        </w:trPr>
        <w:tc>
          <w:tcPr>
            <w:tcW w:w="1765" w:type="pct"/>
            <w:vAlign w:val="center"/>
            <w:hideMark/>
          </w:tcPr>
          <w:p w14:paraId="0B78DB7F" w14:textId="77777777" w:rsidR="00783967" w:rsidRPr="00BF2504" w:rsidRDefault="00783967" w:rsidP="00783967">
            <w:pPr>
              <w:pStyle w:val="TableBodyTextMIRB"/>
              <w:rPr>
                <w:rFonts w:eastAsia="Times New Roman"/>
                <w:lang w:eastAsia="en-CA"/>
              </w:rPr>
            </w:pPr>
            <w:r w:rsidRPr="00BF2504">
              <w:t>TOWN OF HAWKESBURY</w:t>
            </w:r>
          </w:p>
        </w:tc>
        <w:tc>
          <w:tcPr>
            <w:tcW w:w="776" w:type="pct"/>
            <w:vAlign w:val="center"/>
            <w:hideMark/>
          </w:tcPr>
          <w:p w14:paraId="3689540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D6A6A69" w14:textId="77777777" w:rsidR="00783967" w:rsidRPr="00BF2504" w:rsidRDefault="00783967" w:rsidP="00783967">
            <w:pPr>
              <w:pStyle w:val="TableBodyTextMIRB"/>
              <w:rPr>
                <w:rFonts w:eastAsia="Times New Roman"/>
                <w:lang w:eastAsia="en-CA"/>
              </w:rPr>
            </w:pPr>
            <w:r w:rsidRPr="00BF2504">
              <w:t>HAWKESBURY</w:t>
            </w:r>
          </w:p>
        </w:tc>
        <w:tc>
          <w:tcPr>
            <w:tcW w:w="825" w:type="pct"/>
            <w:noWrap/>
            <w:vAlign w:val="center"/>
            <w:hideMark/>
          </w:tcPr>
          <w:p w14:paraId="0681295F" w14:textId="230DEEA4" w:rsidR="00783967" w:rsidRPr="00BF2504" w:rsidRDefault="002D61AA" w:rsidP="00783967">
            <w:r w:rsidRPr="00BF2504">
              <w:rPr>
                <w:rFonts w:eastAsia="Times New Roman"/>
                <w:lang w:eastAsia="en-CA"/>
              </w:rPr>
              <w:t>Sans objet</w:t>
            </w:r>
          </w:p>
        </w:tc>
      </w:tr>
      <w:tr w:rsidR="00783967" w:rsidRPr="00BF2504" w14:paraId="045D0FFB" w14:textId="77777777" w:rsidTr="00374165">
        <w:trPr>
          <w:cantSplit/>
          <w:trHeight w:val="300"/>
          <w:jc w:val="center"/>
        </w:trPr>
        <w:tc>
          <w:tcPr>
            <w:tcW w:w="1765" w:type="pct"/>
            <w:vAlign w:val="center"/>
            <w:hideMark/>
          </w:tcPr>
          <w:p w14:paraId="00B9645F" w14:textId="77777777" w:rsidR="00783967" w:rsidRPr="00BF2504" w:rsidRDefault="00783967" w:rsidP="00783967">
            <w:pPr>
              <w:pStyle w:val="TableBodyTextMIRB"/>
              <w:rPr>
                <w:rFonts w:eastAsia="Times New Roman"/>
                <w:lang w:eastAsia="en-CA"/>
              </w:rPr>
            </w:pPr>
            <w:r w:rsidRPr="00BF2504">
              <w:t>TOWN OF HEARST</w:t>
            </w:r>
          </w:p>
        </w:tc>
        <w:tc>
          <w:tcPr>
            <w:tcW w:w="776" w:type="pct"/>
            <w:vAlign w:val="center"/>
            <w:hideMark/>
          </w:tcPr>
          <w:p w14:paraId="634C429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FA27509" w14:textId="77777777" w:rsidR="00783967" w:rsidRPr="00BF2504" w:rsidRDefault="00783967" w:rsidP="00783967">
            <w:pPr>
              <w:pStyle w:val="TableBodyTextMIRB"/>
              <w:rPr>
                <w:rFonts w:eastAsia="Times New Roman"/>
                <w:lang w:eastAsia="en-CA"/>
              </w:rPr>
            </w:pPr>
            <w:r w:rsidRPr="00BF2504">
              <w:t>HEARST</w:t>
            </w:r>
          </w:p>
        </w:tc>
        <w:tc>
          <w:tcPr>
            <w:tcW w:w="825" w:type="pct"/>
            <w:noWrap/>
            <w:vAlign w:val="center"/>
            <w:hideMark/>
          </w:tcPr>
          <w:p w14:paraId="1670E710" w14:textId="625921C8" w:rsidR="00783967" w:rsidRPr="00BF2504" w:rsidRDefault="002D61AA" w:rsidP="00783967">
            <w:r w:rsidRPr="00BF2504">
              <w:rPr>
                <w:rFonts w:eastAsia="Times New Roman"/>
                <w:lang w:eastAsia="en-CA"/>
              </w:rPr>
              <w:t>Sans objet</w:t>
            </w:r>
          </w:p>
        </w:tc>
      </w:tr>
      <w:tr w:rsidR="00783967" w:rsidRPr="00BF2504" w14:paraId="0AF3D722" w14:textId="77777777" w:rsidTr="00374165">
        <w:trPr>
          <w:cantSplit/>
          <w:trHeight w:val="300"/>
          <w:jc w:val="center"/>
        </w:trPr>
        <w:tc>
          <w:tcPr>
            <w:tcW w:w="1765" w:type="pct"/>
            <w:vAlign w:val="center"/>
            <w:hideMark/>
          </w:tcPr>
          <w:p w14:paraId="013AC862" w14:textId="77777777" w:rsidR="00783967" w:rsidRPr="00BF2504" w:rsidRDefault="00783967" w:rsidP="00783967">
            <w:pPr>
              <w:pStyle w:val="TableBodyTextMIRB"/>
              <w:rPr>
                <w:rFonts w:eastAsia="Times New Roman"/>
                <w:lang w:eastAsia="en-CA"/>
              </w:rPr>
            </w:pPr>
            <w:r w:rsidRPr="00BF2504">
              <w:t>TOWN OF HUNTSVILLE</w:t>
            </w:r>
          </w:p>
        </w:tc>
        <w:tc>
          <w:tcPr>
            <w:tcW w:w="776" w:type="pct"/>
            <w:vAlign w:val="center"/>
            <w:hideMark/>
          </w:tcPr>
          <w:p w14:paraId="472613E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AD700AE" w14:textId="77777777" w:rsidR="00783967" w:rsidRPr="00BF2504" w:rsidRDefault="00783967" w:rsidP="00783967">
            <w:pPr>
              <w:pStyle w:val="TableBodyTextMIRB"/>
              <w:rPr>
                <w:rFonts w:eastAsia="Times New Roman"/>
                <w:lang w:eastAsia="en-CA"/>
              </w:rPr>
            </w:pPr>
            <w:r w:rsidRPr="00BF2504">
              <w:t>HUNTSVILLE</w:t>
            </w:r>
          </w:p>
        </w:tc>
        <w:tc>
          <w:tcPr>
            <w:tcW w:w="825" w:type="pct"/>
            <w:noWrap/>
            <w:vAlign w:val="center"/>
            <w:hideMark/>
          </w:tcPr>
          <w:p w14:paraId="4541DE24" w14:textId="7985690E" w:rsidR="00783967" w:rsidRPr="00BF2504" w:rsidRDefault="002D61AA" w:rsidP="00783967">
            <w:r w:rsidRPr="00BF2504">
              <w:rPr>
                <w:rFonts w:eastAsia="Times New Roman"/>
                <w:lang w:eastAsia="en-CA"/>
              </w:rPr>
              <w:t>Sans objet</w:t>
            </w:r>
          </w:p>
        </w:tc>
      </w:tr>
      <w:tr w:rsidR="00783967" w:rsidRPr="00BF2504" w14:paraId="567D5FC7" w14:textId="77777777" w:rsidTr="00374165">
        <w:trPr>
          <w:cantSplit/>
          <w:trHeight w:val="300"/>
          <w:jc w:val="center"/>
        </w:trPr>
        <w:tc>
          <w:tcPr>
            <w:tcW w:w="1765" w:type="pct"/>
            <w:vAlign w:val="center"/>
            <w:hideMark/>
          </w:tcPr>
          <w:p w14:paraId="4790F4D7" w14:textId="77777777" w:rsidR="00783967" w:rsidRPr="00BF2504" w:rsidRDefault="00783967" w:rsidP="00783967">
            <w:pPr>
              <w:pStyle w:val="TableBodyTextMIRB"/>
              <w:rPr>
                <w:rFonts w:eastAsia="Times New Roman"/>
                <w:lang w:eastAsia="en-CA"/>
              </w:rPr>
            </w:pPr>
            <w:r w:rsidRPr="00BF2504">
              <w:t>TOWN OF INGERSOLL</w:t>
            </w:r>
          </w:p>
        </w:tc>
        <w:tc>
          <w:tcPr>
            <w:tcW w:w="776" w:type="pct"/>
            <w:vAlign w:val="center"/>
            <w:hideMark/>
          </w:tcPr>
          <w:p w14:paraId="1F0DAC8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A9FA6E1" w14:textId="77777777" w:rsidR="00783967" w:rsidRPr="00BF2504" w:rsidRDefault="00783967" w:rsidP="00783967">
            <w:pPr>
              <w:pStyle w:val="TableBodyTextMIRB"/>
              <w:rPr>
                <w:rFonts w:eastAsia="Times New Roman"/>
                <w:lang w:eastAsia="en-CA"/>
              </w:rPr>
            </w:pPr>
            <w:r w:rsidRPr="00BF2504">
              <w:t>INGERSOLL</w:t>
            </w:r>
          </w:p>
        </w:tc>
        <w:tc>
          <w:tcPr>
            <w:tcW w:w="825" w:type="pct"/>
            <w:noWrap/>
            <w:vAlign w:val="center"/>
            <w:hideMark/>
          </w:tcPr>
          <w:p w14:paraId="09D1F3A9" w14:textId="6BD3971C" w:rsidR="00783967" w:rsidRPr="00BF2504" w:rsidRDefault="002D61AA" w:rsidP="00783967">
            <w:r w:rsidRPr="00BF2504">
              <w:rPr>
                <w:rFonts w:eastAsia="Times New Roman"/>
                <w:lang w:eastAsia="en-CA"/>
              </w:rPr>
              <w:t>Sans objet</w:t>
            </w:r>
          </w:p>
        </w:tc>
      </w:tr>
      <w:tr w:rsidR="00783967" w:rsidRPr="00BF2504" w14:paraId="18974719" w14:textId="77777777" w:rsidTr="00374165">
        <w:trPr>
          <w:cantSplit/>
          <w:trHeight w:val="300"/>
          <w:jc w:val="center"/>
        </w:trPr>
        <w:tc>
          <w:tcPr>
            <w:tcW w:w="1765" w:type="pct"/>
            <w:vAlign w:val="center"/>
            <w:hideMark/>
          </w:tcPr>
          <w:p w14:paraId="22D036C7" w14:textId="77777777" w:rsidR="00783967" w:rsidRPr="00BF2504" w:rsidRDefault="00783967" w:rsidP="00783967">
            <w:pPr>
              <w:pStyle w:val="TableBodyTextMIRB"/>
              <w:rPr>
                <w:rFonts w:eastAsia="Times New Roman"/>
                <w:lang w:eastAsia="en-CA"/>
              </w:rPr>
            </w:pPr>
            <w:r w:rsidRPr="00BF2504">
              <w:t>TOWN OF INNISFIL</w:t>
            </w:r>
          </w:p>
        </w:tc>
        <w:tc>
          <w:tcPr>
            <w:tcW w:w="776" w:type="pct"/>
            <w:vAlign w:val="center"/>
            <w:hideMark/>
          </w:tcPr>
          <w:p w14:paraId="28D22FD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281D96B" w14:textId="77777777" w:rsidR="00783967" w:rsidRPr="00BF2504" w:rsidRDefault="00783967" w:rsidP="00783967">
            <w:pPr>
              <w:pStyle w:val="TableBodyTextMIRB"/>
              <w:rPr>
                <w:rFonts w:eastAsia="Times New Roman"/>
                <w:lang w:eastAsia="en-CA"/>
              </w:rPr>
            </w:pPr>
            <w:r w:rsidRPr="00BF2504">
              <w:t>INNISFIL</w:t>
            </w:r>
          </w:p>
        </w:tc>
        <w:tc>
          <w:tcPr>
            <w:tcW w:w="825" w:type="pct"/>
            <w:noWrap/>
            <w:vAlign w:val="center"/>
            <w:hideMark/>
          </w:tcPr>
          <w:p w14:paraId="6A7EABF2" w14:textId="028EB9CD" w:rsidR="00783967" w:rsidRPr="00BF2504" w:rsidRDefault="002D61AA" w:rsidP="00783967">
            <w:r w:rsidRPr="00BF2504">
              <w:rPr>
                <w:rFonts w:eastAsia="Times New Roman"/>
                <w:lang w:eastAsia="en-CA"/>
              </w:rPr>
              <w:t>Sans objet</w:t>
            </w:r>
          </w:p>
        </w:tc>
      </w:tr>
      <w:tr w:rsidR="00783967" w:rsidRPr="00BF2504" w14:paraId="73916AA8" w14:textId="77777777" w:rsidTr="00374165">
        <w:trPr>
          <w:cantSplit/>
          <w:trHeight w:val="300"/>
          <w:jc w:val="center"/>
        </w:trPr>
        <w:tc>
          <w:tcPr>
            <w:tcW w:w="1765" w:type="pct"/>
            <w:vAlign w:val="center"/>
            <w:hideMark/>
          </w:tcPr>
          <w:p w14:paraId="7E8F37EF" w14:textId="77777777" w:rsidR="00783967" w:rsidRPr="00BF2504" w:rsidRDefault="00783967" w:rsidP="00783967">
            <w:pPr>
              <w:pStyle w:val="TableBodyTextMIRB"/>
              <w:rPr>
                <w:rFonts w:eastAsia="Times New Roman"/>
                <w:lang w:eastAsia="en-CA"/>
              </w:rPr>
            </w:pPr>
            <w:r w:rsidRPr="00BF2504">
              <w:t>TOWN OF IROQUOIS FALLS</w:t>
            </w:r>
          </w:p>
        </w:tc>
        <w:tc>
          <w:tcPr>
            <w:tcW w:w="776" w:type="pct"/>
            <w:vAlign w:val="center"/>
            <w:hideMark/>
          </w:tcPr>
          <w:p w14:paraId="5761D25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ECE6F6D" w14:textId="77777777" w:rsidR="00783967" w:rsidRPr="00BF2504" w:rsidRDefault="00783967" w:rsidP="00783967">
            <w:pPr>
              <w:pStyle w:val="TableBodyTextMIRB"/>
              <w:rPr>
                <w:rFonts w:eastAsia="Times New Roman"/>
                <w:lang w:eastAsia="en-CA"/>
              </w:rPr>
            </w:pPr>
            <w:r w:rsidRPr="00BF2504">
              <w:t>IROQUOIS FALLS</w:t>
            </w:r>
          </w:p>
        </w:tc>
        <w:tc>
          <w:tcPr>
            <w:tcW w:w="825" w:type="pct"/>
            <w:noWrap/>
            <w:vAlign w:val="center"/>
            <w:hideMark/>
          </w:tcPr>
          <w:p w14:paraId="3095880F" w14:textId="53637D1D" w:rsidR="00783967" w:rsidRPr="00BF2504" w:rsidRDefault="002D61AA" w:rsidP="00783967">
            <w:r w:rsidRPr="00BF2504">
              <w:rPr>
                <w:rFonts w:eastAsia="Times New Roman"/>
                <w:lang w:eastAsia="en-CA"/>
              </w:rPr>
              <w:t>Sans objet</w:t>
            </w:r>
          </w:p>
        </w:tc>
      </w:tr>
      <w:tr w:rsidR="00783967" w:rsidRPr="00BF2504" w14:paraId="77AC10C4" w14:textId="77777777" w:rsidTr="00374165">
        <w:trPr>
          <w:cantSplit/>
          <w:trHeight w:val="300"/>
          <w:jc w:val="center"/>
        </w:trPr>
        <w:tc>
          <w:tcPr>
            <w:tcW w:w="1765" w:type="pct"/>
            <w:vAlign w:val="center"/>
            <w:hideMark/>
          </w:tcPr>
          <w:p w14:paraId="2CB5AC9D" w14:textId="77777777" w:rsidR="00783967" w:rsidRPr="00BF2504" w:rsidRDefault="00783967" w:rsidP="00783967">
            <w:pPr>
              <w:pStyle w:val="TableBodyTextMIRB"/>
              <w:rPr>
                <w:rFonts w:eastAsia="Times New Roman"/>
                <w:lang w:eastAsia="en-CA"/>
              </w:rPr>
            </w:pPr>
            <w:r w:rsidRPr="00BF2504">
              <w:t>TOWN OF KAPUSKASING</w:t>
            </w:r>
          </w:p>
        </w:tc>
        <w:tc>
          <w:tcPr>
            <w:tcW w:w="776" w:type="pct"/>
            <w:vAlign w:val="center"/>
            <w:hideMark/>
          </w:tcPr>
          <w:p w14:paraId="50ABC6F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8FDF4CF" w14:textId="77777777" w:rsidR="00783967" w:rsidRPr="00BF2504" w:rsidRDefault="00783967" w:rsidP="00783967">
            <w:pPr>
              <w:pStyle w:val="TableBodyTextMIRB"/>
              <w:rPr>
                <w:rFonts w:eastAsia="Times New Roman"/>
                <w:lang w:eastAsia="en-CA"/>
              </w:rPr>
            </w:pPr>
            <w:r w:rsidRPr="00BF2504">
              <w:t>KAPUSKASING</w:t>
            </w:r>
          </w:p>
        </w:tc>
        <w:tc>
          <w:tcPr>
            <w:tcW w:w="825" w:type="pct"/>
            <w:noWrap/>
            <w:vAlign w:val="center"/>
            <w:hideMark/>
          </w:tcPr>
          <w:p w14:paraId="71A590AC" w14:textId="305CDED2" w:rsidR="00783967" w:rsidRPr="00BF2504" w:rsidRDefault="002D61AA" w:rsidP="00783967">
            <w:r w:rsidRPr="00BF2504">
              <w:rPr>
                <w:rFonts w:eastAsia="Times New Roman"/>
                <w:lang w:eastAsia="en-CA"/>
              </w:rPr>
              <w:t>Sans objet</w:t>
            </w:r>
          </w:p>
        </w:tc>
      </w:tr>
      <w:tr w:rsidR="00783967" w:rsidRPr="00BF2504" w14:paraId="4FB3E089" w14:textId="77777777" w:rsidTr="00374165">
        <w:trPr>
          <w:cantSplit/>
          <w:trHeight w:val="300"/>
          <w:jc w:val="center"/>
        </w:trPr>
        <w:tc>
          <w:tcPr>
            <w:tcW w:w="1765" w:type="pct"/>
            <w:vAlign w:val="center"/>
            <w:hideMark/>
          </w:tcPr>
          <w:p w14:paraId="1F0C19D4" w14:textId="77777777" w:rsidR="00783967" w:rsidRPr="00BF2504" w:rsidRDefault="00783967" w:rsidP="00783967">
            <w:pPr>
              <w:pStyle w:val="TableBodyTextMIRB"/>
              <w:rPr>
                <w:rFonts w:eastAsia="Times New Roman"/>
                <w:lang w:eastAsia="en-CA"/>
              </w:rPr>
            </w:pPr>
            <w:r w:rsidRPr="00BF2504">
              <w:t>TOWN OF KEARNEY</w:t>
            </w:r>
          </w:p>
        </w:tc>
        <w:tc>
          <w:tcPr>
            <w:tcW w:w="776" w:type="pct"/>
            <w:vAlign w:val="center"/>
            <w:hideMark/>
          </w:tcPr>
          <w:p w14:paraId="2E479FC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CC94CE5" w14:textId="77777777" w:rsidR="00783967" w:rsidRPr="00BF2504" w:rsidRDefault="00783967" w:rsidP="00783967">
            <w:pPr>
              <w:pStyle w:val="TableBodyTextMIRB"/>
              <w:rPr>
                <w:rFonts w:eastAsia="Times New Roman"/>
                <w:lang w:eastAsia="en-CA"/>
              </w:rPr>
            </w:pPr>
            <w:r w:rsidRPr="00BF2504">
              <w:t>KEARNEY</w:t>
            </w:r>
          </w:p>
        </w:tc>
        <w:tc>
          <w:tcPr>
            <w:tcW w:w="825" w:type="pct"/>
            <w:noWrap/>
            <w:vAlign w:val="center"/>
            <w:hideMark/>
          </w:tcPr>
          <w:p w14:paraId="21979821" w14:textId="362B3E10" w:rsidR="00783967" w:rsidRPr="00BF2504" w:rsidRDefault="002D61AA" w:rsidP="00783967">
            <w:r w:rsidRPr="00BF2504">
              <w:rPr>
                <w:rFonts w:eastAsia="Times New Roman"/>
                <w:lang w:eastAsia="en-CA"/>
              </w:rPr>
              <w:t>Sans objet</w:t>
            </w:r>
          </w:p>
        </w:tc>
      </w:tr>
      <w:tr w:rsidR="00783967" w:rsidRPr="00BF2504" w14:paraId="13C8F736" w14:textId="77777777" w:rsidTr="00374165">
        <w:trPr>
          <w:cantSplit/>
          <w:trHeight w:val="300"/>
          <w:jc w:val="center"/>
        </w:trPr>
        <w:tc>
          <w:tcPr>
            <w:tcW w:w="1765" w:type="pct"/>
            <w:vAlign w:val="center"/>
            <w:hideMark/>
          </w:tcPr>
          <w:p w14:paraId="42B9CA9A" w14:textId="77777777" w:rsidR="00783967" w:rsidRPr="00BF2504" w:rsidRDefault="00783967" w:rsidP="00783967">
            <w:pPr>
              <w:pStyle w:val="TableBodyTextMIRB"/>
              <w:rPr>
                <w:rFonts w:eastAsia="Times New Roman"/>
                <w:lang w:eastAsia="en-CA"/>
              </w:rPr>
            </w:pPr>
            <w:r w:rsidRPr="00BF2504">
              <w:t>TOWN OF KINGSVILLE</w:t>
            </w:r>
          </w:p>
        </w:tc>
        <w:tc>
          <w:tcPr>
            <w:tcW w:w="776" w:type="pct"/>
            <w:vAlign w:val="center"/>
            <w:hideMark/>
          </w:tcPr>
          <w:p w14:paraId="6C9E3FD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E035F3E" w14:textId="77777777" w:rsidR="00783967" w:rsidRPr="00BF2504" w:rsidRDefault="00783967" w:rsidP="00783967">
            <w:pPr>
              <w:pStyle w:val="TableBodyTextMIRB"/>
              <w:rPr>
                <w:rFonts w:eastAsia="Times New Roman"/>
                <w:lang w:eastAsia="en-CA"/>
              </w:rPr>
            </w:pPr>
            <w:r w:rsidRPr="00BF2504">
              <w:t>KINGSVILLE</w:t>
            </w:r>
          </w:p>
        </w:tc>
        <w:tc>
          <w:tcPr>
            <w:tcW w:w="825" w:type="pct"/>
            <w:noWrap/>
            <w:vAlign w:val="center"/>
            <w:hideMark/>
          </w:tcPr>
          <w:p w14:paraId="32697C0E" w14:textId="673F864F" w:rsidR="00783967" w:rsidRPr="00BF2504" w:rsidRDefault="002D61AA" w:rsidP="00783967">
            <w:r w:rsidRPr="00BF2504">
              <w:rPr>
                <w:rFonts w:eastAsia="Times New Roman"/>
                <w:lang w:eastAsia="en-CA"/>
              </w:rPr>
              <w:t>Sans objet</w:t>
            </w:r>
          </w:p>
        </w:tc>
      </w:tr>
      <w:tr w:rsidR="00783967" w:rsidRPr="00BF2504" w14:paraId="1A97170E" w14:textId="77777777" w:rsidTr="00374165">
        <w:trPr>
          <w:cantSplit/>
          <w:trHeight w:val="300"/>
          <w:jc w:val="center"/>
        </w:trPr>
        <w:tc>
          <w:tcPr>
            <w:tcW w:w="1765" w:type="pct"/>
            <w:vAlign w:val="center"/>
            <w:hideMark/>
          </w:tcPr>
          <w:p w14:paraId="1FC08918" w14:textId="77777777" w:rsidR="00783967" w:rsidRPr="00BF2504" w:rsidRDefault="00783967" w:rsidP="00783967">
            <w:pPr>
              <w:pStyle w:val="TableBodyTextMIRB"/>
              <w:rPr>
                <w:rFonts w:eastAsia="Times New Roman"/>
                <w:lang w:eastAsia="en-CA"/>
              </w:rPr>
            </w:pPr>
            <w:r w:rsidRPr="00BF2504">
              <w:t>TOWN OF KIRKLAND LAKE</w:t>
            </w:r>
          </w:p>
        </w:tc>
        <w:tc>
          <w:tcPr>
            <w:tcW w:w="776" w:type="pct"/>
            <w:vAlign w:val="center"/>
            <w:hideMark/>
          </w:tcPr>
          <w:p w14:paraId="3858133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5E61959" w14:textId="77777777" w:rsidR="00783967" w:rsidRPr="00BF2504" w:rsidRDefault="00783967" w:rsidP="00783967">
            <w:pPr>
              <w:pStyle w:val="TableBodyTextMIRB"/>
              <w:rPr>
                <w:rFonts w:eastAsia="Times New Roman"/>
                <w:lang w:eastAsia="en-CA"/>
              </w:rPr>
            </w:pPr>
            <w:r w:rsidRPr="00BF2504">
              <w:t>KIRKLAND LAKE</w:t>
            </w:r>
          </w:p>
        </w:tc>
        <w:tc>
          <w:tcPr>
            <w:tcW w:w="825" w:type="pct"/>
            <w:noWrap/>
            <w:vAlign w:val="center"/>
            <w:hideMark/>
          </w:tcPr>
          <w:p w14:paraId="0767222F" w14:textId="0E526272" w:rsidR="00783967" w:rsidRPr="00BF2504" w:rsidRDefault="002D61AA" w:rsidP="00783967">
            <w:r w:rsidRPr="00BF2504">
              <w:rPr>
                <w:rFonts w:eastAsia="Times New Roman"/>
                <w:lang w:eastAsia="en-CA"/>
              </w:rPr>
              <w:t>Sans objet</w:t>
            </w:r>
          </w:p>
        </w:tc>
      </w:tr>
      <w:tr w:rsidR="00783967" w:rsidRPr="00BF2504" w14:paraId="461E017C" w14:textId="77777777" w:rsidTr="00374165">
        <w:trPr>
          <w:cantSplit/>
          <w:trHeight w:val="300"/>
          <w:jc w:val="center"/>
        </w:trPr>
        <w:tc>
          <w:tcPr>
            <w:tcW w:w="1765" w:type="pct"/>
            <w:vAlign w:val="center"/>
            <w:hideMark/>
          </w:tcPr>
          <w:p w14:paraId="315C2D7B" w14:textId="77777777" w:rsidR="00783967" w:rsidRPr="00BF2504" w:rsidRDefault="00783967" w:rsidP="00783967">
            <w:pPr>
              <w:pStyle w:val="TableBodyTextMIRB"/>
              <w:rPr>
                <w:rFonts w:eastAsia="Times New Roman"/>
                <w:lang w:eastAsia="en-CA"/>
              </w:rPr>
            </w:pPr>
            <w:r w:rsidRPr="00BF2504">
              <w:t>TOWN OF LAKESHORE</w:t>
            </w:r>
          </w:p>
        </w:tc>
        <w:tc>
          <w:tcPr>
            <w:tcW w:w="776" w:type="pct"/>
            <w:vAlign w:val="center"/>
            <w:hideMark/>
          </w:tcPr>
          <w:p w14:paraId="3849A6C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C8F9A4C" w14:textId="77777777" w:rsidR="00783967" w:rsidRPr="00BF2504" w:rsidRDefault="00783967" w:rsidP="00783967">
            <w:pPr>
              <w:pStyle w:val="TableBodyTextMIRB"/>
              <w:rPr>
                <w:rFonts w:eastAsia="Times New Roman"/>
                <w:lang w:eastAsia="en-CA"/>
              </w:rPr>
            </w:pPr>
            <w:r w:rsidRPr="00BF2504">
              <w:t>LAKESHORE</w:t>
            </w:r>
          </w:p>
        </w:tc>
        <w:tc>
          <w:tcPr>
            <w:tcW w:w="825" w:type="pct"/>
            <w:noWrap/>
            <w:vAlign w:val="center"/>
            <w:hideMark/>
          </w:tcPr>
          <w:p w14:paraId="2C1F416F" w14:textId="10D90992" w:rsidR="00783967" w:rsidRPr="00BF2504" w:rsidRDefault="002D61AA" w:rsidP="00783967">
            <w:r w:rsidRPr="00BF2504">
              <w:rPr>
                <w:rFonts w:eastAsia="Times New Roman"/>
                <w:lang w:eastAsia="en-CA"/>
              </w:rPr>
              <w:t>Sans objet</w:t>
            </w:r>
          </w:p>
        </w:tc>
      </w:tr>
      <w:tr w:rsidR="00783967" w:rsidRPr="00BF2504" w14:paraId="48058274" w14:textId="77777777" w:rsidTr="00374165">
        <w:trPr>
          <w:cantSplit/>
          <w:trHeight w:val="300"/>
          <w:jc w:val="center"/>
        </w:trPr>
        <w:tc>
          <w:tcPr>
            <w:tcW w:w="1765" w:type="pct"/>
            <w:vAlign w:val="center"/>
            <w:hideMark/>
          </w:tcPr>
          <w:p w14:paraId="082BDACD" w14:textId="77777777" w:rsidR="00783967" w:rsidRPr="00BF2504" w:rsidRDefault="00783967" w:rsidP="00783967">
            <w:pPr>
              <w:pStyle w:val="TableBodyTextMIRB"/>
              <w:rPr>
                <w:rFonts w:eastAsia="Times New Roman"/>
                <w:lang w:eastAsia="en-CA"/>
              </w:rPr>
            </w:pPr>
            <w:r w:rsidRPr="00BF2504">
              <w:t>TOWN OF LASALLE</w:t>
            </w:r>
          </w:p>
        </w:tc>
        <w:tc>
          <w:tcPr>
            <w:tcW w:w="776" w:type="pct"/>
            <w:vAlign w:val="center"/>
            <w:hideMark/>
          </w:tcPr>
          <w:p w14:paraId="15759B6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BD78958" w14:textId="77777777" w:rsidR="00783967" w:rsidRPr="00BF2504" w:rsidRDefault="00783967" w:rsidP="00783967">
            <w:pPr>
              <w:pStyle w:val="TableBodyTextMIRB"/>
              <w:rPr>
                <w:rFonts w:eastAsia="Times New Roman"/>
                <w:lang w:eastAsia="en-CA"/>
              </w:rPr>
            </w:pPr>
            <w:r w:rsidRPr="00BF2504">
              <w:t>LASALLE</w:t>
            </w:r>
          </w:p>
        </w:tc>
        <w:tc>
          <w:tcPr>
            <w:tcW w:w="825" w:type="pct"/>
            <w:noWrap/>
            <w:vAlign w:val="center"/>
            <w:hideMark/>
          </w:tcPr>
          <w:p w14:paraId="76BCE762" w14:textId="471F9E54" w:rsidR="00783967" w:rsidRPr="00BF2504" w:rsidRDefault="002D61AA" w:rsidP="00783967">
            <w:r w:rsidRPr="00BF2504">
              <w:rPr>
                <w:rFonts w:eastAsia="Times New Roman"/>
                <w:lang w:eastAsia="en-CA"/>
              </w:rPr>
              <w:t>Sans objet</w:t>
            </w:r>
          </w:p>
        </w:tc>
      </w:tr>
      <w:tr w:rsidR="00783967" w:rsidRPr="00BF2504" w14:paraId="51AE4BDC" w14:textId="77777777" w:rsidTr="00374165">
        <w:trPr>
          <w:cantSplit/>
          <w:trHeight w:val="300"/>
          <w:jc w:val="center"/>
        </w:trPr>
        <w:tc>
          <w:tcPr>
            <w:tcW w:w="1765" w:type="pct"/>
            <w:vAlign w:val="center"/>
            <w:hideMark/>
          </w:tcPr>
          <w:p w14:paraId="166A6CB1" w14:textId="77777777" w:rsidR="00783967" w:rsidRPr="00BF2504" w:rsidRDefault="00783967" w:rsidP="00783967">
            <w:pPr>
              <w:pStyle w:val="TableBodyTextMIRB"/>
              <w:rPr>
                <w:rFonts w:eastAsia="Times New Roman"/>
                <w:lang w:eastAsia="en-CA"/>
              </w:rPr>
            </w:pPr>
            <w:r w:rsidRPr="00BF2504">
              <w:t>TOWN OF LATCHFORD</w:t>
            </w:r>
          </w:p>
        </w:tc>
        <w:tc>
          <w:tcPr>
            <w:tcW w:w="776" w:type="pct"/>
            <w:vAlign w:val="center"/>
            <w:hideMark/>
          </w:tcPr>
          <w:p w14:paraId="0BD87FE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BAF3382" w14:textId="77777777" w:rsidR="00783967" w:rsidRPr="00BF2504" w:rsidRDefault="00783967" w:rsidP="00783967">
            <w:pPr>
              <w:pStyle w:val="TableBodyTextMIRB"/>
              <w:rPr>
                <w:rFonts w:eastAsia="Times New Roman"/>
                <w:lang w:eastAsia="en-CA"/>
              </w:rPr>
            </w:pPr>
            <w:r w:rsidRPr="00BF2504">
              <w:t>LATCHFORD</w:t>
            </w:r>
          </w:p>
        </w:tc>
        <w:tc>
          <w:tcPr>
            <w:tcW w:w="825" w:type="pct"/>
            <w:noWrap/>
            <w:vAlign w:val="center"/>
            <w:hideMark/>
          </w:tcPr>
          <w:p w14:paraId="5B57C85C" w14:textId="4E0C14BA" w:rsidR="00783967" w:rsidRPr="00BF2504" w:rsidRDefault="002D61AA" w:rsidP="00783967">
            <w:r w:rsidRPr="00BF2504">
              <w:rPr>
                <w:rFonts w:eastAsia="Times New Roman"/>
                <w:lang w:eastAsia="en-CA"/>
              </w:rPr>
              <w:t>Sans objet</w:t>
            </w:r>
          </w:p>
        </w:tc>
      </w:tr>
      <w:tr w:rsidR="00783967" w:rsidRPr="00BF2504" w14:paraId="68B8ED48" w14:textId="77777777" w:rsidTr="00374165">
        <w:trPr>
          <w:cantSplit/>
          <w:trHeight w:val="300"/>
          <w:jc w:val="center"/>
        </w:trPr>
        <w:tc>
          <w:tcPr>
            <w:tcW w:w="1765" w:type="pct"/>
            <w:vAlign w:val="center"/>
            <w:hideMark/>
          </w:tcPr>
          <w:p w14:paraId="26A119FB" w14:textId="77777777" w:rsidR="00783967" w:rsidRPr="00BF2504" w:rsidRDefault="00783967" w:rsidP="00783967">
            <w:pPr>
              <w:pStyle w:val="TableBodyTextMIRB"/>
              <w:rPr>
                <w:rFonts w:eastAsia="Times New Roman"/>
                <w:lang w:eastAsia="en-CA"/>
              </w:rPr>
            </w:pPr>
            <w:r w:rsidRPr="00BF2504">
              <w:t>TOWN OF LAURENTIAN HILLS</w:t>
            </w:r>
          </w:p>
        </w:tc>
        <w:tc>
          <w:tcPr>
            <w:tcW w:w="776" w:type="pct"/>
            <w:vAlign w:val="center"/>
            <w:hideMark/>
          </w:tcPr>
          <w:p w14:paraId="0D6E6A9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FFC8D87" w14:textId="77777777" w:rsidR="00783967" w:rsidRPr="00BF2504" w:rsidRDefault="00783967" w:rsidP="00783967">
            <w:pPr>
              <w:pStyle w:val="TableBodyTextMIRB"/>
              <w:rPr>
                <w:rFonts w:eastAsia="Times New Roman"/>
                <w:lang w:eastAsia="en-CA"/>
              </w:rPr>
            </w:pPr>
            <w:r w:rsidRPr="00BF2504">
              <w:t>LAURENTIAN HILLS</w:t>
            </w:r>
          </w:p>
        </w:tc>
        <w:tc>
          <w:tcPr>
            <w:tcW w:w="825" w:type="pct"/>
            <w:noWrap/>
            <w:vAlign w:val="center"/>
            <w:hideMark/>
          </w:tcPr>
          <w:p w14:paraId="76CE7059" w14:textId="22FF326C" w:rsidR="00783967" w:rsidRPr="00BF2504" w:rsidRDefault="002D61AA" w:rsidP="00783967">
            <w:r w:rsidRPr="00BF2504">
              <w:rPr>
                <w:rFonts w:eastAsia="Times New Roman"/>
                <w:lang w:eastAsia="en-CA"/>
              </w:rPr>
              <w:t>Sans objet</w:t>
            </w:r>
          </w:p>
        </w:tc>
      </w:tr>
      <w:tr w:rsidR="00783967" w:rsidRPr="00BF2504" w14:paraId="2A35391B" w14:textId="77777777" w:rsidTr="00374165">
        <w:trPr>
          <w:cantSplit/>
          <w:trHeight w:val="300"/>
          <w:jc w:val="center"/>
        </w:trPr>
        <w:tc>
          <w:tcPr>
            <w:tcW w:w="1765" w:type="pct"/>
            <w:vAlign w:val="center"/>
            <w:hideMark/>
          </w:tcPr>
          <w:p w14:paraId="1973D32D" w14:textId="77777777" w:rsidR="00783967" w:rsidRPr="00BF2504" w:rsidRDefault="00783967" w:rsidP="00783967">
            <w:pPr>
              <w:pStyle w:val="TableBodyTextMIRB"/>
              <w:rPr>
                <w:rFonts w:eastAsia="Times New Roman"/>
                <w:lang w:eastAsia="en-CA"/>
              </w:rPr>
            </w:pPr>
            <w:r w:rsidRPr="00BF2504">
              <w:t>TOWN OF LINCOLN</w:t>
            </w:r>
          </w:p>
        </w:tc>
        <w:tc>
          <w:tcPr>
            <w:tcW w:w="776" w:type="pct"/>
            <w:vAlign w:val="center"/>
            <w:hideMark/>
          </w:tcPr>
          <w:p w14:paraId="0B792E0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2E7A3BA" w14:textId="77777777" w:rsidR="00783967" w:rsidRPr="00BF2504" w:rsidRDefault="00783967" w:rsidP="00783967">
            <w:pPr>
              <w:pStyle w:val="TableBodyTextMIRB"/>
              <w:rPr>
                <w:rFonts w:eastAsia="Times New Roman"/>
                <w:lang w:eastAsia="en-CA"/>
              </w:rPr>
            </w:pPr>
            <w:r w:rsidRPr="00BF2504">
              <w:t>LINCOLN</w:t>
            </w:r>
          </w:p>
        </w:tc>
        <w:tc>
          <w:tcPr>
            <w:tcW w:w="825" w:type="pct"/>
            <w:noWrap/>
            <w:vAlign w:val="center"/>
            <w:hideMark/>
          </w:tcPr>
          <w:p w14:paraId="4B80E099" w14:textId="7068DD8B" w:rsidR="00783967" w:rsidRPr="00BF2504" w:rsidRDefault="002D61AA" w:rsidP="00783967">
            <w:r w:rsidRPr="00BF2504">
              <w:rPr>
                <w:rFonts w:eastAsia="Times New Roman"/>
                <w:lang w:eastAsia="en-CA"/>
              </w:rPr>
              <w:t>Sans objet</w:t>
            </w:r>
          </w:p>
        </w:tc>
      </w:tr>
      <w:tr w:rsidR="00783967" w:rsidRPr="00BF2504" w14:paraId="6F3271E8" w14:textId="77777777" w:rsidTr="00374165">
        <w:trPr>
          <w:cantSplit/>
          <w:trHeight w:val="300"/>
          <w:jc w:val="center"/>
        </w:trPr>
        <w:tc>
          <w:tcPr>
            <w:tcW w:w="1765" w:type="pct"/>
            <w:vAlign w:val="center"/>
            <w:hideMark/>
          </w:tcPr>
          <w:p w14:paraId="56DC8D62" w14:textId="77777777" w:rsidR="00783967" w:rsidRPr="00BF2504" w:rsidRDefault="00783967" w:rsidP="00783967">
            <w:pPr>
              <w:pStyle w:val="TableBodyTextMIRB"/>
              <w:rPr>
                <w:rFonts w:eastAsia="Times New Roman"/>
                <w:lang w:eastAsia="en-CA"/>
              </w:rPr>
            </w:pPr>
            <w:r w:rsidRPr="00BF2504">
              <w:t>TOWN OF MARATHON</w:t>
            </w:r>
          </w:p>
        </w:tc>
        <w:tc>
          <w:tcPr>
            <w:tcW w:w="776" w:type="pct"/>
            <w:vAlign w:val="center"/>
            <w:hideMark/>
          </w:tcPr>
          <w:p w14:paraId="6628DAD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8615090" w14:textId="77777777" w:rsidR="00783967" w:rsidRPr="00BF2504" w:rsidRDefault="00783967" w:rsidP="00783967">
            <w:pPr>
              <w:pStyle w:val="TableBodyTextMIRB"/>
              <w:rPr>
                <w:rFonts w:eastAsia="Times New Roman"/>
                <w:lang w:eastAsia="en-CA"/>
              </w:rPr>
            </w:pPr>
            <w:r w:rsidRPr="00BF2504">
              <w:t>MARATHON</w:t>
            </w:r>
          </w:p>
        </w:tc>
        <w:tc>
          <w:tcPr>
            <w:tcW w:w="825" w:type="pct"/>
            <w:noWrap/>
            <w:vAlign w:val="center"/>
            <w:hideMark/>
          </w:tcPr>
          <w:p w14:paraId="585C7CF4" w14:textId="09998E1C" w:rsidR="00783967" w:rsidRPr="00BF2504" w:rsidRDefault="002D61AA" w:rsidP="00783967">
            <w:r w:rsidRPr="00BF2504">
              <w:rPr>
                <w:rFonts w:eastAsia="Times New Roman"/>
                <w:lang w:eastAsia="en-CA"/>
              </w:rPr>
              <w:t>Sans objet</w:t>
            </w:r>
          </w:p>
        </w:tc>
      </w:tr>
      <w:tr w:rsidR="00783967" w:rsidRPr="00BF2504" w14:paraId="51E7A18C" w14:textId="77777777" w:rsidTr="00374165">
        <w:trPr>
          <w:cantSplit/>
          <w:trHeight w:val="300"/>
          <w:jc w:val="center"/>
        </w:trPr>
        <w:tc>
          <w:tcPr>
            <w:tcW w:w="1765" w:type="pct"/>
            <w:vAlign w:val="center"/>
            <w:hideMark/>
          </w:tcPr>
          <w:p w14:paraId="7D48C63E" w14:textId="77777777" w:rsidR="00783967" w:rsidRPr="00BF2504" w:rsidRDefault="00783967" w:rsidP="00783967">
            <w:pPr>
              <w:pStyle w:val="TableBodyTextMIRB"/>
              <w:rPr>
                <w:rFonts w:eastAsia="Times New Roman"/>
                <w:lang w:eastAsia="en-CA"/>
              </w:rPr>
            </w:pPr>
            <w:r w:rsidRPr="00BF2504">
              <w:t>TOWN OF MATTAWA</w:t>
            </w:r>
          </w:p>
        </w:tc>
        <w:tc>
          <w:tcPr>
            <w:tcW w:w="776" w:type="pct"/>
            <w:vAlign w:val="center"/>
            <w:hideMark/>
          </w:tcPr>
          <w:p w14:paraId="6BEA273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0EE6795" w14:textId="77777777" w:rsidR="00783967" w:rsidRPr="00BF2504" w:rsidRDefault="00783967" w:rsidP="00783967">
            <w:pPr>
              <w:pStyle w:val="TableBodyTextMIRB"/>
              <w:rPr>
                <w:rFonts w:eastAsia="Times New Roman"/>
                <w:lang w:eastAsia="en-CA"/>
              </w:rPr>
            </w:pPr>
            <w:r w:rsidRPr="00BF2504">
              <w:t>MATTAWA</w:t>
            </w:r>
          </w:p>
        </w:tc>
        <w:tc>
          <w:tcPr>
            <w:tcW w:w="825" w:type="pct"/>
            <w:noWrap/>
            <w:vAlign w:val="center"/>
            <w:hideMark/>
          </w:tcPr>
          <w:p w14:paraId="25087E72" w14:textId="4BD2D64A" w:rsidR="00783967" w:rsidRPr="00BF2504" w:rsidRDefault="002D61AA" w:rsidP="00783967">
            <w:r w:rsidRPr="00BF2504">
              <w:rPr>
                <w:rFonts w:eastAsia="Times New Roman"/>
                <w:lang w:eastAsia="en-CA"/>
              </w:rPr>
              <w:t>Sans objet</w:t>
            </w:r>
          </w:p>
        </w:tc>
      </w:tr>
      <w:tr w:rsidR="00783967" w:rsidRPr="00BF2504" w14:paraId="2C1CA1A9" w14:textId="77777777" w:rsidTr="00374165">
        <w:trPr>
          <w:cantSplit/>
          <w:trHeight w:val="300"/>
          <w:jc w:val="center"/>
        </w:trPr>
        <w:tc>
          <w:tcPr>
            <w:tcW w:w="1765" w:type="pct"/>
            <w:vAlign w:val="center"/>
            <w:hideMark/>
          </w:tcPr>
          <w:p w14:paraId="3E2D524C" w14:textId="77777777" w:rsidR="00783967" w:rsidRPr="00BF2504" w:rsidRDefault="00783967" w:rsidP="00783967">
            <w:pPr>
              <w:pStyle w:val="TableBodyTextMIRB"/>
              <w:rPr>
                <w:rFonts w:eastAsia="Times New Roman"/>
                <w:lang w:eastAsia="en-CA"/>
              </w:rPr>
            </w:pPr>
            <w:r w:rsidRPr="00BF2504">
              <w:t>TOWN OF MIDLAND</w:t>
            </w:r>
          </w:p>
        </w:tc>
        <w:tc>
          <w:tcPr>
            <w:tcW w:w="776" w:type="pct"/>
            <w:vAlign w:val="center"/>
            <w:hideMark/>
          </w:tcPr>
          <w:p w14:paraId="6BBB10A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27B288C" w14:textId="77777777" w:rsidR="00783967" w:rsidRPr="00BF2504" w:rsidRDefault="00783967" w:rsidP="00783967">
            <w:pPr>
              <w:pStyle w:val="TableBodyTextMIRB"/>
              <w:rPr>
                <w:rFonts w:eastAsia="Times New Roman"/>
                <w:lang w:eastAsia="en-CA"/>
              </w:rPr>
            </w:pPr>
            <w:r w:rsidRPr="00BF2504">
              <w:t>MIDLAND</w:t>
            </w:r>
          </w:p>
        </w:tc>
        <w:tc>
          <w:tcPr>
            <w:tcW w:w="825" w:type="pct"/>
            <w:noWrap/>
            <w:vAlign w:val="center"/>
            <w:hideMark/>
          </w:tcPr>
          <w:p w14:paraId="49CF2DCB" w14:textId="5AC383B9" w:rsidR="00783967" w:rsidRPr="00BF2504" w:rsidRDefault="002D61AA" w:rsidP="00783967">
            <w:r w:rsidRPr="00BF2504">
              <w:rPr>
                <w:rFonts w:eastAsia="Times New Roman"/>
                <w:lang w:eastAsia="en-CA"/>
              </w:rPr>
              <w:t>Sans objet</w:t>
            </w:r>
          </w:p>
        </w:tc>
      </w:tr>
      <w:tr w:rsidR="00783967" w:rsidRPr="00BF2504" w14:paraId="2387EB52" w14:textId="77777777" w:rsidTr="00374165">
        <w:trPr>
          <w:cantSplit/>
          <w:trHeight w:val="300"/>
          <w:jc w:val="center"/>
        </w:trPr>
        <w:tc>
          <w:tcPr>
            <w:tcW w:w="1765" w:type="pct"/>
            <w:vAlign w:val="center"/>
            <w:hideMark/>
          </w:tcPr>
          <w:p w14:paraId="6172A3DD" w14:textId="77777777" w:rsidR="00783967" w:rsidRPr="00BF2504" w:rsidRDefault="00783967" w:rsidP="00783967">
            <w:pPr>
              <w:pStyle w:val="TableBodyTextMIRB"/>
              <w:rPr>
                <w:rFonts w:eastAsia="Times New Roman"/>
                <w:lang w:eastAsia="en-CA"/>
              </w:rPr>
            </w:pPr>
            <w:r w:rsidRPr="00BF2504">
              <w:t>TOWN OF MILTON</w:t>
            </w:r>
          </w:p>
        </w:tc>
        <w:tc>
          <w:tcPr>
            <w:tcW w:w="776" w:type="pct"/>
            <w:vAlign w:val="center"/>
            <w:hideMark/>
          </w:tcPr>
          <w:p w14:paraId="06053C7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1ED5948" w14:textId="77777777" w:rsidR="00783967" w:rsidRPr="00BF2504" w:rsidRDefault="00783967" w:rsidP="00783967">
            <w:pPr>
              <w:pStyle w:val="TableBodyTextMIRB"/>
              <w:rPr>
                <w:rFonts w:eastAsia="Times New Roman"/>
                <w:lang w:eastAsia="en-CA"/>
              </w:rPr>
            </w:pPr>
            <w:r w:rsidRPr="00BF2504">
              <w:t>MILTON</w:t>
            </w:r>
          </w:p>
        </w:tc>
        <w:tc>
          <w:tcPr>
            <w:tcW w:w="825" w:type="pct"/>
            <w:noWrap/>
            <w:vAlign w:val="center"/>
            <w:hideMark/>
          </w:tcPr>
          <w:p w14:paraId="5986CD89" w14:textId="58DC48C0" w:rsidR="00783967" w:rsidRPr="00BF2504" w:rsidRDefault="002D61AA" w:rsidP="00783967">
            <w:r w:rsidRPr="00BF2504">
              <w:rPr>
                <w:rFonts w:eastAsia="Times New Roman"/>
                <w:lang w:eastAsia="en-CA"/>
              </w:rPr>
              <w:t>Sans objet</w:t>
            </w:r>
          </w:p>
        </w:tc>
      </w:tr>
      <w:tr w:rsidR="00783967" w:rsidRPr="00BF2504" w14:paraId="49C82F90" w14:textId="77777777" w:rsidTr="00374165">
        <w:trPr>
          <w:cantSplit/>
          <w:trHeight w:val="300"/>
          <w:jc w:val="center"/>
        </w:trPr>
        <w:tc>
          <w:tcPr>
            <w:tcW w:w="1765" w:type="pct"/>
            <w:vAlign w:val="center"/>
            <w:hideMark/>
          </w:tcPr>
          <w:p w14:paraId="305B6781" w14:textId="77777777" w:rsidR="00783967" w:rsidRPr="00BF2504" w:rsidRDefault="00783967" w:rsidP="00783967">
            <w:pPr>
              <w:pStyle w:val="TableBodyTextMIRB"/>
              <w:rPr>
                <w:rFonts w:eastAsia="Times New Roman"/>
                <w:lang w:eastAsia="en-CA"/>
              </w:rPr>
            </w:pPr>
            <w:r w:rsidRPr="00BF2504">
              <w:t>TOWN OF MINTO</w:t>
            </w:r>
          </w:p>
        </w:tc>
        <w:tc>
          <w:tcPr>
            <w:tcW w:w="776" w:type="pct"/>
            <w:vAlign w:val="center"/>
            <w:hideMark/>
          </w:tcPr>
          <w:p w14:paraId="3D9E9AF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8AC3DDE" w14:textId="77777777" w:rsidR="00783967" w:rsidRPr="00BF2504" w:rsidRDefault="00783967" w:rsidP="00783967">
            <w:pPr>
              <w:pStyle w:val="TableBodyTextMIRB"/>
              <w:rPr>
                <w:rFonts w:eastAsia="Times New Roman"/>
                <w:lang w:eastAsia="en-CA"/>
              </w:rPr>
            </w:pPr>
            <w:r w:rsidRPr="00BF2504">
              <w:t>MINTO</w:t>
            </w:r>
          </w:p>
        </w:tc>
        <w:tc>
          <w:tcPr>
            <w:tcW w:w="825" w:type="pct"/>
            <w:noWrap/>
            <w:vAlign w:val="center"/>
            <w:hideMark/>
          </w:tcPr>
          <w:p w14:paraId="52CE2758" w14:textId="48B8D255" w:rsidR="00783967" w:rsidRPr="00BF2504" w:rsidRDefault="002D61AA" w:rsidP="00783967">
            <w:r w:rsidRPr="00BF2504">
              <w:rPr>
                <w:rFonts w:eastAsia="Times New Roman"/>
                <w:lang w:eastAsia="en-CA"/>
              </w:rPr>
              <w:t>Sans objet</w:t>
            </w:r>
          </w:p>
        </w:tc>
      </w:tr>
      <w:tr w:rsidR="00783967" w:rsidRPr="00BF2504" w14:paraId="5A389130" w14:textId="77777777" w:rsidTr="00374165">
        <w:trPr>
          <w:cantSplit/>
          <w:trHeight w:val="300"/>
          <w:jc w:val="center"/>
        </w:trPr>
        <w:tc>
          <w:tcPr>
            <w:tcW w:w="1765" w:type="pct"/>
            <w:vAlign w:val="center"/>
            <w:hideMark/>
          </w:tcPr>
          <w:p w14:paraId="1FD583ED" w14:textId="77777777" w:rsidR="00783967" w:rsidRPr="00BF2504" w:rsidRDefault="00783967" w:rsidP="00783967">
            <w:pPr>
              <w:pStyle w:val="TableBodyTextMIRB"/>
              <w:rPr>
                <w:rFonts w:eastAsia="Times New Roman"/>
                <w:lang w:eastAsia="en-CA"/>
              </w:rPr>
            </w:pPr>
            <w:r w:rsidRPr="00BF2504">
              <w:t>TOWN OF MONO</w:t>
            </w:r>
          </w:p>
        </w:tc>
        <w:tc>
          <w:tcPr>
            <w:tcW w:w="776" w:type="pct"/>
            <w:vAlign w:val="center"/>
            <w:hideMark/>
          </w:tcPr>
          <w:p w14:paraId="5D32E20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4170D74" w14:textId="77777777" w:rsidR="00783967" w:rsidRPr="00BF2504" w:rsidRDefault="00783967" w:rsidP="00783967">
            <w:pPr>
              <w:pStyle w:val="TableBodyTextMIRB"/>
              <w:rPr>
                <w:rFonts w:eastAsia="Times New Roman"/>
                <w:lang w:eastAsia="en-CA"/>
              </w:rPr>
            </w:pPr>
            <w:r w:rsidRPr="00BF2504">
              <w:t>MONO</w:t>
            </w:r>
          </w:p>
        </w:tc>
        <w:tc>
          <w:tcPr>
            <w:tcW w:w="825" w:type="pct"/>
            <w:noWrap/>
            <w:vAlign w:val="center"/>
            <w:hideMark/>
          </w:tcPr>
          <w:p w14:paraId="036BD0DE" w14:textId="7A7FBD45" w:rsidR="00783967" w:rsidRPr="00BF2504" w:rsidRDefault="002D61AA" w:rsidP="00783967">
            <w:r w:rsidRPr="00BF2504">
              <w:rPr>
                <w:rFonts w:eastAsia="Times New Roman"/>
                <w:lang w:eastAsia="en-CA"/>
              </w:rPr>
              <w:t>Sans objet</w:t>
            </w:r>
          </w:p>
        </w:tc>
      </w:tr>
      <w:tr w:rsidR="00783967" w:rsidRPr="00BF2504" w14:paraId="45BF1A4F" w14:textId="77777777" w:rsidTr="00374165">
        <w:trPr>
          <w:cantSplit/>
          <w:trHeight w:val="300"/>
          <w:jc w:val="center"/>
        </w:trPr>
        <w:tc>
          <w:tcPr>
            <w:tcW w:w="1765" w:type="pct"/>
            <w:vAlign w:val="center"/>
            <w:hideMark/>
          </w:tcPr>
          <w:p w14:paraId="4726D5A6" w14:textId="77777777" w:rsidR="00783967" w:rsidRPr="00BF2504" w:rsidRDefault="00783967" w:rsidP="00783967">
            <w:pPr>
              <w:pStyle w:val="TableBodyTextMIRB"/>
              <w:rPr>
                <w:rFonts w:eastAsia="Times New Roman"/>
                <w:lang w:eastAsia="en-CA"/>
              </w:rPr>
            </w:pPr>
            <w:r w:rsidRPr="00BF2504">
              <w:t>TOWN OF MOOSONEE</w:t>
            </w:r>
          </w:p>
        </w:tc>
        <w:tc>
          <w:tcPr>
            <w:tcW w:w="776" w:type="pct"/>
            <w:vAlign w:val="center"/>
            <w:hideMark/>
          </w:tcPr>
          <w:p w14:paraId="37DF1AC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512CCC4" w14:textId="77777777" w:rsidR="00783967" w:rsidRPr="00BF2504" w:rsidRDefault="00783967" w:rsidP="00783967">
            <w:pPr>
              <w:pStyle w:val="TableBodyTextMIRB"/>
              <w:rPr>
                <w:rFonts w:eastAsia="Times New Roman"/>
                <w:lang w:eastAsia="en-CA"/>
              </w:rPr>
            </w:pPr>
            <w:r w:rsidRPr="00BF2504">
              <w:t>MOOSONEE</w:t>
            </w:r>
          </w:p>
        </w:tc>
        <w:tc>
          <w:tcPr>
            <w:tcW w:w="825" w:type="pct"/>
            <w:noWrap/>
            <w:vAlign w:val="center"/>
            <w:hideMark/>
          </w:tcPr>
          <w:p w14:paraId="3D461C79" w14:textId="692DAA5D" w:rsidR="00783967" w:rsidRPr="00BF2504" w:rsidRDefault="002D61AA" w:rsidP="00783967">
            <w:r w:rsidRPr="00BF2504">
              <w:rPr>
                <w:rFonts w:eastAsia="Times New Roman"/>
                <w:lang w:eastAsia="en-CA"/>
              </w:rPr>
              <w:t>Sans objet</w:t>
            </w:r>
          </w:p>
        </w:tc>
      </w:tr>
      <w:tr w:rsidR="00783967" w:rsidRPr="00BF2504" w14:paraId="414E91B4" w14:textId="77777777" w:rsidTr="00374165">
        <w:trPr>
          <w:cantSplit/>
          <w:trHeight w:val="300"/>
          <w:jc w:val="center"/>
        </w:trPr>
        <w:tc>
          <w:tcPr>
            <w:tcW w:w="1765" w:type="pct"/>
            <w:vAlign w:val="center"/>
            <w:hideMark/>
          </w:tcPr>
          <w:p w14:paraId="4F61260F" w14:textId="77777777" w:rsidR="00783967" w:rsidRPr="00BF2504" w:rsidRDefault="00783967" w:rsidP="00783967">
            <w:pPr>
              <w:pStyle w:val="TableBodyTextMIRB"/>
              <w:rPr>
                <w:rFonts w:eastAsia="Times New Roman"/>
                <w:lang w:eastAsia="en-CA"/>
              </w:rPr>
            </w:pPr>
            <w:r w:rsidRPr="00BF2504">
              <w:t>TOWN OF NEW TECUMSETH</w:t>
            </w:r>
          </w:p>
        </w:tc>
        <w:tc>
          <w:tcPr>
            <w:tcW w:w="776" w:type="pct"/>
            <w:vAlign w:val="center"/>
            <w:hideMark/>
          </w:tcPr>
          <w:p w14:paraId="5CFDF3B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57BFE17" w14:textId="77777777" w:rsidR="00783967" w:rsidRPr="00BF2504" w:rsidRDefault="00783967" w:rsidP="00783967">
            <w:pPr>
              <w:pStyle w:val="TableBodyTextMIRB"/>
              <w:rPr>
                <w:rFonts w:eastAsia="Times New Roman"/>
                <w:lang w:eastAsia="en-CA"/>
              </w:rPr>
            </w:pPr>
            <w:r w:rsidRPr="00BF2504">
              <w:t>NEW TECUMSETH</w:t>
            </w:r>
          </w:p>
        </w:tc>
        <w:tc>
          <w:tcPr>
            <w:tcW w:w="825" w:type="pct"/>
            <w:noWrap/>
            <w:vAlign w:val="center"/>
            <w:hideMark/>
          </w:tcPr>
          <w:p w14:paraId="50CF71D3" w14:textId="11B5CC69" w:rsidR="00783967" w:rsidRPr="00BF2504" w:rsidRDefault="002D61AA" w:rsidP="00783967">
            <w:r w:rsidRPr="00BF2504">
              <w:rPr>
                <w:rFonts w:eastAsia="Times New Roman"/>
                <w:lang w:eastAsia="en-CA"/>
              </w:rPr>
              <w:t>Sans objet</w:t>
            </w:r>
          </w:p>
        </w:tc>
      </w:tr>
      <w:tr w:rsidR="00783967" w:rsidRPr="00BF2504" w14:paraId="4FD6AC8D" w14:textId="77777777" w:rsidTr="00374165">
        <w:trPr>
          <w:cantSplit/>
          <w:trHeight w:val="300"/>
          <w:jc w:val="center"/>
        </w:trPr>
        <w:tc>
          <w:tcPr>
            <w:tcW w:w="1765" w:type="pct"/>
            <w:vAlign w:val="center"/>
            <w:hideMark/>
          </w:tcPr>
          <w:p w14:paraId="7E388F5D" w14:textId="77777777" w:rsidR="00783967" w:rsidRPr="00BF2504" w:rsidRDefault="00783967" w:rsidP="00783967">
            <w:pPr>
              <w:pStyle w:val="TableBodyTextMIRB"/>
              <w:rPr>
                <w:rFonts w:eastAsia="Times New Roman"/>
                <w:lang w:eastAsia="en-CA"/>
              </w:rPr>
            </w:pPr>
            <w:r w:rsidRPr="00BF2504">
              <w:lastRenderedPageBreak/>
              <w:t>TOWN OF NEWMARKET</w:t>
            </w:r>
          </w:p>
        </w:tc>
        <w:tc>
          <w:tcPr>
            <w:tcW w:w="776" w:type="pct"/>
            <w:vAlign w:val="center"/>
            <w:hideMark/>
          </w:tcPr>
          <w:p w14:paraId="5AE0CEF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D71581C" w14:textId="77777777" w:rsidR="00783967" w:rsidRPr="00BF2504" w:rsidRDefault="00783967" w:rsidP="00783967">
            <w:pPr>
              <w:pStyle w:val="TableBodyTextMIRB"/>
              <w:rPr>
                <w:rFonts w:eastAsia="Times New Roman"/>
                <w:lang w:eastAsia="en-CA"/>
              </w:rPr>
            </w:pPr>
            <w:r w:rsidRPr="00BF2504">
              <w:t>NEWMARKET</w:t>
            </w:r>
          </w:p>
        </w:tc>
        <w:tc>
          <w:tcPr>
            <w:tcW w:w="825" w:type="pct"/>
            <w:noWrap/>
            <w:vAlign w:val="center"/>
            <w:hideMark/>
          </w:tcPr>
          <w:p w14:paraId="004E1DB7" w14:textId="7ED3955F" w:rsidR="00783967" w:rsidRPr="00BF2504" w:rsidRDefault="002D61AA" w:rsidP="00783967">
            <w:r w:rsidRPr="00BF2504">
              <w:rPr>
                <w:rFonts w:eastAsia="Times New Roman"/>
                <w:lang w:eastAsia="en-CA"/>
              </w:rPr>
              <w:t>Sans objet</w:t>
            </w:r>
          </w:p>
        </w:tc>
      </w:tr>
      <w:tr w:rsidR="00783967" w:rsidRPr="00BF2504" w14:paraId="715F6826" w14:textId="77777777" w:rsidTr="00374165">
        <w:trPr>
          <w:cantSplit/>
          <w:trHeight w:val="300"/>
          <w:jc w:val="center"/>
        </w:trPr>
        <w:tc>
          <w:tcPr>
            <w:tcW w:w="1765" w:type="pct"/>
            <w:vAlign w:val="center"/>
            <w:hideMark/>
          </w:tcPr>
          <w:p w14:paraId="79A68A77" w14:textId="77777777" w:rsidR="00783967" w:rsidRPr="00BF2504" w:rsidRDefault="00783967" w:rsidP="00783967">
            <w:pPr>
              <w:pStyle w:val="TableBodyTextMIRB"/>
              <w:rPr>
                <w:rFonts w:eastAsia="Times New Roman"/>
                <w:lang w:eastAsia="en-CA"/>
              </w:rPr>
            </w:pPr>
            <w:r w:rsidRPr="00BF2504">
              <w:t>TOWN OF NIAGARA-ON-THE-LAKE</w:t>
            </w:r>
          </w:p>
        </w:tc>
        <w:tc>
          <w:tcPr>
            <w:tcW w:w="776" w:type="pct"/>
            <w:vAlign w:val="center"/>
            <w:hideMark/>
          </w:tcPr>
          <w:p w14:paraId="051AFF61"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7C3E15C" w14:textId="77777777" w:rsidR="00783967" w:rsidRPr="00BF2504" w:rsidRDefault="00783967" w:rsidP="00783967">
            <w:pPr>
              <w:pStyle w:val="TableBodyTextMIRB"/>
              <w:rPr>
                <w:rFonts w:eastAsia="Times New Roman"/>
                <w:lang w:eastAsia="en-CA"/>
              </w:rPr>
            </w:pPr>
            <w:r w:rsidRPr="00BF2504">
              <w:t>NIAGARA-ON-THE-LAKE</w:t>
            </w:r>
          </w:p>
        </w:tc>
        <w:tc>
          <w:tcPr>
            <w:tcW w:w="825" w:type="pct"/>
            <w:noWrap/>
            <w:vAlign w:val="center"/>
            <w:hideMark/>
          </w:tcPr>
          <w:p w14:paraId="30A97E4F" w14:textId="736F234A" w:rsidR="00783967" w:rsidRPr="00BF2504" w:rsidRDefault="002D61AA" w:rsidP="00783967">
            <w:r w:rsidRPr="00BF2504">
              <w:rPr>
                <w:rFonts w:eastAsia="Times New Roman"/>
                <w:lang w:eastAsia="en-CA"/>
              </w:rPr>
              <w:t>Sans objet</w:t>
            </w:r>
          </w:p>
        </w:tc>
      </w:tr>
      <w:tr w:rsidR="00783967" w:rsidRPr="00BF2504" w14:paraId="31C2E706" w14:textId="77777777" w:rsidTr="00374165">
        <w:trPr>
          <w:cantSplit/>
          <w:trHeight w:val="300"/>
          <w:jc w:val="center"/>
        </w:trPr>
        <w:tc>
          <w:tcPr>
            <w:tcW w:w="1765" w:type="pct"/>
            <w:vAlign w:val="center"/>
            <w:hideMark/>
          </w:tcPr>
          <w:p w14:paraId="742B76A2" w14:textId="77777777" w:rsidR="00783967" w:rsidRPr="00BF2504" w:rsidRDefault="00783967" w:rsidP="00783967">
            <w:pPr>
              <w:pStyle w:val="TableBodyTextMIRB"/>
              <w:rPr>
                <w:rFonts w:eastAsia="Times New Roman"/>
                <w:lang w:eastAsia="en-CA"/>
              </w:rPr>
            </w:pPr>
            <w:r w:rsidRPr="00BF2504">
              <w:t>TOWN OF NORTHEASTERN MANITOULIN AND THE ISLANDS</w:t>
            </w:r>
          </w:p>
        </w:tc>
        <w:tc>
          <w:tcPr>
            <w:tcW w:w="776" w:type="pct"/>
            <w:vAlign w:val="center"/>
            <w:hideMark/>
          </w:tcPr>
          <w:p w14:paraId="4273165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42DF52E" w14:textId="77777777" w:rsidR="00783967" w:rsidRPr="00BF2504" w:rsidRDefault="00783967" w:rsidP="00783967">
            <w:pPr>
              <w:pStyle w:val="TableBodyTextMIRB"/>
              <w:rPr>
                <w:rFonts w:eastAsia="Times New Roman"/>
                <w:lang w:eastAsia="en-CA"/>
              </w:rPr>
            </w:pPr>
            <w:r w:rsidRPr="00BF2504">
              <w:t>NORTHEASTERN MANITOULIN AND THE ISLANDS</w:t>
            </w:r>
          </w:p>
        </w:tc>
        <w:tc>
          <w:tcPr>
            <w:tcW w:w="825" w:type="pct"/>
            <w:noWrap/>
            <w:vAlign w:val="center"/>
            <w:hideMark/>
          </w:tcPr>
          <w:p w14:paraId="0223C82C" w14:textId="52739264" w:rsidR="00783967" w:rsidRPr="00BF2504" w:rsidRDefault="002D61AA" w:rsidP="00783967">
            <w:r w:rsidRPr="00BF2504">
              <w:rPr>
                <w:rFonts w:eastAsia="Times New Roman"/>
                <w:lang w:eastAsia="en-CA"/>
              </w:rPr>
              <w:t>Sans objet</w:t>
            </w:r>
          </w:p>
        </w:tc>
      </w:tr>
      <w:tr w:rsidR="00783967" w:rsidRPr="00BF2504" w14:paraId="0C0ACD08" w14:textId="77777777" w:rsidTr="00374165">
        <w:trPr>
          <w:cantSplit/>
          <w:trHeight w:val="300"/>
          <w:jc w:val="center"/>
        </w:trPr>
        <w:tc>
          <w:tcPr>
            <w:tcW w:w="1765" w:type="pct"/>
            <w:vAlign w:val="center"/>
            <w:hideMark/>
          </w:tcPr>
          <w:p w14:paraId="1D259D03" w14:textId="77777777" w:rsidR="00783967" w:rsidRPr="00BF2504" w:rsidRDefault="00783967" w:rsidP="00783967">
            <w:pPr>
              <w:pStyle w:val="TableBodyTextMIRB"/>
              <w:rPr>
                <w:rFonts w:eastAsia="Times New Roman"/>
                <w:lang w:eastAsia="en-CA"/>
              </w:rPr>
            </w:pPr>
            <w:r w:rsidRPr="00BF2504">
              <w:t>TOWN OF OAKVILLE</w:t>
            </w:r>
          </w:p>
        </w:tc>
        <w:tc>
          <w:tcPr>
            <w:tcW w:w="776" w:type="pct"/>
            <w:vAlign w:val="center"/>
            <w:hideMark/>
          </w:tcPr>
          <w:p w14:paraId="47053FAD"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F68A38B" w14:textId="77777777" w:rsidR="00783967" w:rsidRPr="00BF2504" w:rsidRDefault="00783967" w:rsidP="00783967">
            <w:pPr>
              <w:pStyle w:val="TableBodyTextMIRB"/>
              <w:rPr>
                <w:rFonts w:eastAsia="Times New Roman"/>
                <w:lang w:eastAsia="en-CA"/>
              </w:rPr>
            </w:pPr>
            <w:r w:rsidRPr="00BF2504">
              <w:t>OAKVILLE</w:t>
            </w:r>
          </w:p>
        </w:tc>
        <w:tc>
          <w:tcPr>
            <w:tcW w:w="825" w:type="pct"/>
            <w:noWrap/>
            <w:vAlign w:val="center"/>
            <w:hideMark/>
          </w:tcPr>
          <w:p w14:paraId="5C56E136" w14:textId="1475B80B" w:rsidR="00783967" w:rsidRPr="00BF2504" w:rsidRDefault="002D61AA" w:rsidP="00783967">
            <w:r w:rsidRPr="00BF2504">
              <w:rPr>
                <w:rFonts w:eastAsia="Times New Roman"/>
                <w:lang w:eastAsia="en-CA"/>
              </w:rPr>
              <w:t>Sans objet</w:t>
            </w:r>
          </w:p>
        </w:tc>
      </w:tr>
      <w:tr w:rsidR="00783967" w:rsidRPr="00BF2504" w14:paraId="06DE053A" w14:textId="77777777" w:rsidTr="00374165">
        <w:trPr>
          <w:cantSplit/>
          <w:trHeight w:val="300"/>
          <w:jc w:val="center"/>
        </w:trPr>
        <w:tc>
          <w:tcPr>
            <w:tcW w:w="1765" w:type="pct"/>
            <w:vAlign w:val="center"/>
            <w:hideMark/>
          </w:tcPr>
          <w:p w14:paraId="15685B6A" w14:textId="77777777" w:rsidR="00783967" w:rsidRPr="00BF2504" w:rsidRDefault="00783967" w:rsidP="00783967">
            <w:pPr>
              <w:pStyle w:val="TableBodyTextMIRB"/>
              <w:rPr>
                <w:rFonts w:eastAsia="Times New Roman"/>
                <w:lang w:eastAsia="en-CA"/>
              </w:rPr>
            </w:pPr>
            <w:r w:rsidRPr="00BF2504">
              <w:t>TOWN OF ORANGEVILLE</w:t>
            </w:r>
          </w:p>
        </w:tc>
        <w:tc>
          <w:tcPr>
            <w:tcW w:w="776" w:type="pct"/>
            <w:vAlign w:val="center"/>
            <w:hideMark/>
          </w:tcPr>
          <w:p w14:paraId="5F87AB2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2BCDE9C" w14:textId="77777777" w:rsidR="00783967" w:rsidRPr="00BF2504" w:rsidRDefault="00783967" w:rsidP="00783967">
            <w:pPr>
              <w:pStyle w:val="TableBodyTextMIRB"/>
              <w:rPr>
                <w:rFonts w:eastAsia="Times New Roman"/>
                <w:lang w:eastAsia="en-CA"/>
              </w:rPr>
            </w:pPr>
            <w:r w:rsidRPr="00BF2504">
              <w:t>ORANGEVILLE</w:t>
            </w:r>
          </w:p>
        </w:tc>
        <w:tc>
          <w:tcPr>
            <w:tcW w:w="825" w:type="pct"/>
            <w:noWrap/>
            <w:vAlign w:val="center"/>
            <w:hideMark/>
          </w:tcPr>
          <w:p w14:paraId="52B50DC4" w14:textId="55827614" w:rsidR="00783967" w:rsidRPr="00BF2504" w:rsidRDefault="002D61AA" w:rsidP="00783967">
            <w:r w:rsidRPr="00BF2504">
              <w:rPr>
                <w:rFonts w:eastAsia="Times New Roman"/>
                <w:lang w:eastAsia="en-CA"/>
              </w:rPr>
              <w:t>Sans objet</w:t>
            </w:r>
          </w:p>
        </w:tc>
      </w:tr>
      <w:tr w:rsidR="00783967" w:rsidRPr="00BF2504" w14:paraId="6B52053C" w14:textId="77777777" w:rsidTr="00374165">
        <w:trPr>
          <w:cantSplit/>
          <w:trHeight w:val="300"/>
          <w:jc w:val="center"/>
        </w:trPr>
        <w:tc>
          <w:tcPr>
            <w:tcW w:w="1765" w:type="pct"/>
            <w:vAlign w:val="center"/>
            <w:hideMark/>
          </w:tcPr>
          <w:p w14:paraId="0E7B4090" w14:textId="77777777" w:rsidR="00783967" w:rsidRPr="00BF2504" w:rsidRDefault="00783967" w:rsidP="00783967">
            <w:pPr>
              <w:pStyle w:val="TableBodyTextMIRB"/>
              <w:rPr>
                <w:rFonts w:eastAsia="Times New Roman"/>
                <w:lang w:eastAsia="en-CA"/>
              </w:rPr>
            </w:pPr>
            <w:r w:rsidRPr="00BF2504">
              <w:t>TOWN OF PARRY SOUND</w:t>
            </w:r>
          </w:p>
        </w:tc>
        <w:tc>
          <w:tcPr>
            <w:tcW w:w="776" w:type="pct"/>
            <w:vAlign w:val="center"/>
            <w:hideMark/>
          </w:tcPr>
          <w:p w14:paraId="29689A8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CFCC1BA" w14:textId="77777777" w:rsidR="00783967" w:rsidRPr="00BF2504" w:rsidRDefault="00783967" w:rsidP="00783967">
            <w:pPr>
              <w:pStyle w:val="TableBodyTextMIRB"/>
              <w:rPr>
                <w:rFonts w:eastAsia="Times New Roman"/>
                <w:lang w:eastAsia="en-CA"/>
              </w:rPr>
            </w:pPr>
            <w:r w:rsidRPr="00BF2504">
              <w:t>PARRY SOUND</w:t>
            </w:r>
          </w:p>
        </w:tc>
        <w:tc>
          <w:tcPr>
            <w:tcW w:w="825" w:type="pct"/>
            <w:noWrap/>
            <w:vAlign w:val="center"/>
            <w:hideMark/>
          </w:tcPr>
          <w:p w14:paraId="77A0B523" w14:textId="4C4CE4AD" w:rsidR="00783967" w:rsidRPr="00BF2504" w:rsidRDefault="002D61AA" w:rsidP="00783967">
            <w:r w:rsidRPr="00BF2504">
              <w:rPr>
                <w:rFonts w:eastAsia="Times New Roman"/>
                <w:lang w:eastAsia="en-CA"/>
              </w:rPr>
              <w:t>Sans objet</w:t>
            </w:r>
          </w:p>
        </w:tc>
      </w:tr>
      <w:tr w:rsidR="00783967" w:rsidRPr="00BF2504" w14:paraId="31DB02DD" w14:textId="77777777" w:rsidTr="00374165">
        <w:trPr>
          <w:cantSplit/>
          <w:trHeight w:val="300"/>
          <w:jc w:val="center"/>
        </w:trPr>
        <w:tc>
          <w:tcPr>
            <w:tcW w:w="1765" w:type="pct"/>
            <w:vAlign w:val="center"/>
            <w:hideMark/>
          </w:tcPr>
          <w:p w14:paraId="449FC303" w14:textId="77777777" w:rsidR="00783967" w:rsidRPr="00BF2504" w:rsidRDefault="00783967" w:rsidP="00783967">
            <w:pPr>
              <w:pStyle w:val="TableBodyTextMIRB"/>
              <w:rPr>
                <w:rFonts w:eastAsia="Times New Roman"/>
                <w:lang w:eastAsia="en-CA"/>
              </w:rPr>
            </w:pPr>
            <w:r w:rsidRPr="00BF2504">
              <w:t>TOWN OF PELHAM</w:t>
            </w:r>
          </w:p>
        </w:tc>
        <w:tc>
          <w:tcPr>
            <w:tcW w:w="776" w:type="pct"/>
            <w:vAlign w:val="center"/>
            <w:hideMark/>
          </w:tcPr>
          <w:p w14:paraId="4009197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821C53D" w14:textId="77777777" w:rsidR="00783967" w:rsidRPr="00BF2504" w:rsidRDefault="00783967" w:rsidP="00783967">
            <w:pPr>
              <w:pStyle w:val="TableBodyTextMIRB"/>
              <w:rPr>
                <w:rFonts w:eastAsia="Times New Roman"/>
                <w:lang w:eastAsia="en-CA"/>
              </w:rPr>
            </w:pPr>
            <w:r w:rsidRPr="00BF2504">
              <w:t>PELHAM</w:t>
            </w:r>
          </w:p>
        </w:tc>
        <w:tc>
          <w:tcPr>
            <w:tcW w:w="825" w:type="pct"/>
            <w:noWrap/>
            <w:vAlign w:val="center"/>
            <w:hideMark/>
          </w:tcPr>
          <w:p w14:paraId="0298900D" w14:textId="037396AE" w:rsidR="00783967" w:rsidRPr="00BF2504" w:rsidRDefault="002D61AA" w:rsidP="00783967">
            <w:r w:rsidRPr="00BF2504">
              <w:rPr>
                <w:rFonts w:eastAsia="Times New Roman"/>
                <w:lang w:eastAsia="en-CA"/>
              </w:rPr>
              <w:t>Sans objet</w:t>
            </w:r>
          </w:p>
        </w:tc>
      </w:tr>
      <w:tr w:rsidR="00783967" w:rsidRPr="00BF2504" w14:paraId="5B8FAFA8" w14:textId="77777777" w:rsidTr="00374165">
        <w:trPr>
          <w:cantSplit/>
          <w:trHeight w:val="300"/>
          <w:jc w:val="center"/>
        </w:trPr>
        <w:tc>
          <w:tcPr>
            <w:tcW w:w="1765" w:type="pct"/>
            <w:vAlign w:val="center"/>
            <w:hideMark/>
          </w:tcPr>
          <w:p w14:paraId="3A099E59" w14:textId="77777777" w:rsidR="00783967" w:rsidRPr="00BF2504" w:rsidRDefault="00783967" w:rsidP="00783967">
            <w:pPr>
              <w:pStyle w:val="TableBodyTextMIRB"/>
              <w:rPr>
                <w:rFonts w:eastAsia="Times New Roman"/>
                <w:lang w:eastAsia="en-CA"/>
              </w:rPr>
            </w:pPr>
            <w:r w:rsidRPr="00BF2504">
              <w:t>TOWN OF PENETANGUISHENE</w:t>
            </w:r>
          </w:p>
        </w:tc>
        <w:tc>
          <w:tcPr>
            <w:tcW w:w="776" w:type="pct"/>
            <w:vAlign w:val="center"/>
            <w:hideMark/>
          </w:tcPr>
          <w:p w14:paraId="1E0C807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0A84D29" w14:textId="77777777" w:rsidR="00783967" w:rsidRPr="00BF2504" w:rsidRDefault="00783967" w:rsidP="00783967">
            <w:pPr>
              <w:pStyle w:val="TableBodyTextMIRB"/>
              <w:rPr>
                <w:rFonts w:eastAsia="Times New Roman"/>
                <w:lang w:eastAsia="en-CA"/>
              </w:rPr>
            </w:pPr>
            <w:r w:rsidRPr="00BF2504">
              <w:t>PENETANGUISHENE</w:t>
            </w:r>
          </w:p>
        </w:tc>
        <w:tc>
          <w:tcPr>
            <w:tcW w:w="825" w:type="pct"/>
            <w:noWrap/>
            <w:vAlign w:val="center"/>
            <w:hideMark/>
          </w:tcPr>
          <w:p w14:paraId="33A4FD21" w14:textId="308A1551" w:rsidR="00783967" w:rsidRPr="00BF2504" w:rsidRDefault="002D61AA" w:rsidP="00783967">
            <w:r w:rsidRPr="00BF2504">
              <w:rPr>
                <w:rFonts w:eastAsia="Times New Roman"/>
                <w:lang w:eastAsia="en-CA"/>
              </w:rPr>
              <w:t>Sans objet</w:t>
            </w:r>
          </w:p>
        </w:tc>
      </w:tr>
      <w:tr w:rsidR="00783967" w:rsidRPr="00BF2504" w14:paraId="62BA04E0" w14:textId="77777777" w:rsidTr="00374165">
        <w:trPr>
          <w:cantSplit/>
          <w:trHeight w:val="300"/>
          <w:jc w:val="center"/>
        </w:trPr>
        <w:tc>
          <w:tcPr>
            <w:tcW w:w="1765" w:type="pct"/>
            <w:vAlign w:val="center"/>
            <w:hideMark/>
          </w:tcPr>
          <w:p w14:paraId="3252A39D" w14:textId="77777777" w:rsidR="00783967" w:rsidRPr="00BF2504" w:rsidRDefault="00783967" w:rsidP="00783967">
            <w:pPr>
              <w:pStyle w:val="TableBodyTextMIRB"/>
              <w:rPr>
                <w:rFonts w:eastAsia="Times New Roman"/>
                <w:lang w:eastAsia="en-CA"/>
              </w:rPr>
            </w:pPr>
            <w:r w:rsidRPr="00BF2504">
              <w:t>TOWN OF PERTH</w:t>
            </w:r>
          </w:p>
        </w:tc>
        <w:tc>
          <w:tcPr>
            <w:tcW w:w="776" w:type="pct"/>
            <w:vAlign w:val="center"/>
            <w:hideMark/>
          </w:tcPr>
          <w:p w14:paraId="275B80D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C6BC5BF" w14:textId="77777777" w:rsidR="00783967" w:rsidRPr="00BF2504" w:rsidRDefault="00783967" w:rsidP="00783967">
            <w:pPr>
              <w:pStyle w:val="TableBodyTextMIRB"/>
              <w:rPr>
                <w:rFonts w:eastAsia="Times New Roman"/>
                <w:lang w:eastAsia="en-CA"/>
              </w:rPr>
            </w:pPr>
            <w:r w:rsidRPr="00BF2504">
              <w:t>PERTH</w:t>
            </w:r>
          </w:p>
        </w:tc>
        <w:tc>
          <w:tcPr>
            <w:tcW w:w="825" w:type="pct"/>
            <w:noWrap/>
            <w:vAlign w:val="center"/>
            <w:hideMark/>
          </w:tcPr>
          <w:p w14:paraId="4D8E2F51" w14:textId="5E7F8C96" w:rsidR="00783967" w:rsidRPr="00BF2504" w:rsidRDefault="002D61AA" w:rsidP="00783967">
            <w:r w:rsidRPr="00BF2504">
              <w:rPr>
                <w:rFonts w:eastAsia="Times New Roman"/>
                <w:lang w:eastAsia="en-CA"/>
              </w:rPr>
              <w:t>Sans objet</w:t>
            </w:r>
          </w:p>
        </w:tc>
      </w:tr>
      <w:tr w:rsidR="00783967" w:rsidRPr="00BF2504" w14:paraId="3D0F3A2E" w14:textId="77777777" w:rsidTr="00374165">
        <w:trPr>
          <w:cantSplit/>
          <w:trHeight w:val="300"/>
          <w:jc w:val="center"/>
        </w:trPr>
        <w:tc>
          <w:tcPr>
            <w:tcW w:w="1765" w:type="pct"/>
            <w:vAlign w:val="center"/>
            <w:hideMark/>
          </w:tcPr>
          <w:p w14:paraId="1559E609" w14:textId="77777777" w:rsidR="00783967" w:rsidRPr="00BF2504" w:rsidRDefault="00783967" w:rsidP="00783967">
            <w:pPr>
              <w:pStyle w:val="TableBodyTextMIRB"/>
              <w:rPr>
                <w:rFonts w:eastAsia="Times New Roman"/>
                <w:lang w:eastAsia="en-CA"/>
              </w:rPr>
            </w:pPr>
            <w:r w:rsidRPr="00BF2504">
              <w:t>TOWN OF PETAWAWA</w:t>
            </w:r>
          </w:p>
        </w:tc>
        <w:tc>
          <w:tcPr>
            <w:tcW w:w="776" w:type="pct"/>
            <w:vAlign w:val="center"/>
            <w:hideMark/>
          </w:tcPr>
          <w:p w14:paraId="34DAA6E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3410E1C" w14:textId="77777777" w:rsidR="00783967" w:rsidRPr="00BF2504" w:rsidRDefault="00783967" w:rsidP="00783967">
            <w:pPr>
              <w:pStyle w:val="TableBodyTextMIRB"/>
              <w:rPr>
                <w:rFonts w:eastAsia="Times New Roman"/>
                <w:lang w:eastAsia="en-CA"/>
              </w:rPr>
            </w:pPr>
            <w:r w:rsidRPr="00BF2504">
              <w:t>PETAWAWA</w:t>
            </w:r>
          </w:p>
        </w:tc>
        <w:tc>
          <w:tcPr>
            <w:tcW w:w="825" w:type="pct"/>
            <w:noWrap/>
            <w:vAlign w:val="center"/>
            <w:hideMark/>
          </w:tcPr>
          <w:p w14:paraId="31C71221" w14:textId="0649BA28" w:rsidR="00783967" w:rsidRPr="00BF2504" w:rsidRDefault="002D61AA" w:rsidP="00783967">
            <w:r w:rsidRPr="00BF2504">
              <w:rPr>
                <w:rFonts w:eastAsia="Times New Roman"/>
                <w:lang w:eastAsia="en-CA"/>
              </w:rPr>
              <w:t>Sans objet</w:t>
            </w:r>
          </w:p>
        </w:tc>
      </w:tr>
      <w:tr w:rsidR="00783967" w:rsidRPr="00BF2504" w14:paraId="7647A9F1" w14:textId="77777777" w:rsidTr="00374165">
        <w:trPr>
          <w:cantSplit/>
          <w:trHeight w:val="300"/>
          <w:jc w:val="center"/>
        </w:trPr>
        <w:tc>
          <w:tcPr>
            <w:tcW w:w="1765" w:type="pct"/>
            <w:vAlign w:val="center"/>
            <w:hideMark/>
          </w:tcPr>
          <w:p w14:paraId="0C37C76A" w14:textId="77777777" w:rsidR="00783967" w:rsidRPr="00BF2504" w:rsidRDefault="00783967" w:rsidP="00783967">
            <w:pPr>
              <w:pStyle w:val="TableBodyTextMIRB"/>
              <w:rPr>
                <w:rFonts w:eastAsia="Times New Roman"/>
                <w:lang w:eastAsia="en-CA"/>
              </w:rPr>
            </w:pPr>
            <w:r w:rsidRPr="00BF2504">
              <w:t>TOWN OF PETROLIA</w:t>
            </w:r>
          </w:p>
        </w:tc>
        <w:tc>
          <w:tcPr>
            <w:tcW w:w="776" w:type="pct"/>
            <w:vAlign w:val="center"/>
            <w:hideMark/>
          </w:tcPr>
          <w:p w14:paraId="52E9D2AC"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F43EDEB" w14:textId="77777777" w:rsidR="00783967" w:rsidRPr="00BF2504" w:rsidRDefault="00783967" w:rsidP="00783967">
            <w:pPr>
              <w:pStyle w:val="TableBodyTextMIRB"/>
              <w:rPr>
                <w:rFonts w:eastAsia="Times New Roman"/>
                <w:lang w:eastAsia="en-CA"/>
              </w:rPr>
            </w:pPr>
            <w:r w:rsidRPr="00BF2504">
              <w:t>PETROLIA</w:t>
            </w:r>
          </w:p>
        </w:tc>
        <w:tc>
          <w:tcPr>
            <w:tcW w:w="825" w:type="pct"/>
            <w:noWrap/>
            <w:vAlign w:val="center"/>
            <w:hideMark/>
          </w:tcPr>
          <w:p w14:paraId="1C0B3D9E" w14:textId="5D673C27" w:rsidR="00783967" w:rsidRPr="00BF2504" w:rsidRDefault="002D61AA" w:rsidP="00783967">
            <w:r w:rsidRPr="00BF2504">
              <w:rPr>
                <w:rFonts w:eastAsia="Times New Roman"/>
                <w:lang w:eastAsia="en-CA"/>
              </w:rPr>
              <w:t>Sans objet</w:t>
            </w:r>
          </w:p>
        </w:tc>
      </w:tr>
      <w:tr w:rsidR="00783967" w:rsidRPr="00BF2504" w14:paraId="0EA795BF" w14:textId="77777777" w:rsidTr="00374165">
        <w:trPr>
          <w:cantSplit/>
          <w:trHeight w:val="300"/>
          <w:jc w:val="center"/>
        </w:trPr>
        <w:tc>
          <w:tcPr>
            <w:tcW w:w="1765" w:type="pct"/>
            <w:vAlign w:val="center"/>
            <w:hideMark/>
          </w:tcPr>
          <w:p w14:paraId="364F70B2" w14:textId="77777777" w:rsidR="00783967" w:rsidRPr="00BF2504" w:rsidRDefault="00783967" w:rsidP="00783967">
            <w:pPr>
              <w:pStyle w:val="TableBodyTextMIRB"/>
              <w:rPr>
                <w:rFonts w:eastAsia="Times New Roman"/>
                <w:lang w:eastAsia="en-CA"/>
              </w:rPr>
            </w:pPr>
            <w:r w:rsidRPr="00BF2504">
              <w:t>TOWN OF PLYMPTON-WYOMING</w:t>
            </w:r>
          </w:p>
        </w:tc>
        <w:tc>
          <w:tcPr>
            <w:tcW w:w="776" w:type="pct"/>
            <w:vAlign w:val="center"/>
            <w:hideMark/>
          </w:tcPr>
          <w:p w14:paraId="20A3371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085C380" w14:textId="77777777" w:rsidR="00783967" w:rsidRPr="00BF2504" w:rsidRDefault="00783967" w:rsidP="00783967">
            <w:pPr>
              <w:pStyle w:val="TableBodyTextMIRB"/>
              <w:rPr>
                <w:rFonts w:eastAsia="Times New Roman"/>
                <w:lang w:eastAsia="en-CA"/>
              </w:rPr>
            </w:pPr>
            <w:r w:rsidRPr="00BF2504">
              <w:t>PLYMPTON-WYOMING</w:t>
            </w:r>
          </w:p>
        </w:tc>
        <w:tc>
          <w:tcPr>
            <w:tcW w:w="825" w:type="pct"/>
            <w:noWrap/>
            <w:vAlign w:val="center"/>
            <w:hideMark/>
          </w:tcPr>
          <w:p w14:paraId="16A9E44A" w14:textId="0B8F0285" w:rsidR="00783967" w:rsidRPr="00BF2504" w:rsidRDefault="002D61AA" w:rsidP="00783967">
            <w:r w:rsidRPr="00BF2504">
              <w:rPr>
                <w:rFonts w:eastAsia="Times New Roman"/>
                <w:lang w:eastAsia="en-CA"/>
              </w:rPr>
              <w:t>Sans objet</w:t>
            </w:r>
          </w:p>
        </w:tc>
      </w:tr>
      <w:tr w:rsidR="00783967" w:rsidRPr="00BF2504" w14:paraId="7F6D2052" w14:textId="77777777" w:rsidTr="00374165">
        <w:trPr>
          <w:cantSplit/>
          <w:trHeight w:val="300"/>
          <w:jc w:val="center"/>
        </w:trPr>
        <w:tc>
          <w:tcPr>
            <w:tcW w:w="1765" w:type="pct"/>
            <w:vAlign w:val="center"/>
            <w:hideMark/>
          </w:tcPr>
          <w:p w14:paraId="4E286FF7" w14:textId="77777777" w:rsidR="00783967" w:rsidRPr="00BF2504" w:rsidRDefault="00783967" w:rsidP="00783967">
            <w:pPr>
              <w:pStyle w:val="TableBodyTextMIRB"/>
              <w:rPr>
                <w:rFonts w:eastAsia="Times New Roman"/>
                <w:lang w:eastAsia="en-CA"/>
              </w:rPr>
            </w:pPr>
            <w:r w:rsidRPr="00BF2504">
              <w:t>TOWN OF PRESCOTT</w:t>
            </w:r>
          </w:p>
        </w:tc>
        <w:tc>
          <w:tcPr>
            <w:tcW w:w="776" w:type="pct"/>
            <w:vAlign w:val="center"/>
            <w:hideMark/>
          </w:tcPr>
          <w:p w14:paraId="005C3DB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DB72C14" w14:textId="77777777" w:rsidR="00783967" w:rsidRPr="00BF2504" w:rsidRDefault="00783967" w:rsidP="00783967">
            <w:pPr>
              <w:pStyle w:val="TableBodyTextMIRB"/>
              <w:rPr>
                <w:rFonts w:eastAsia="Times New Roman"/>
                <w:lang w:eastAsia="en-CA"/>
              </w:rPr>
            </w:pPr>
            <w:r w:rsidRPr="00BF2504">
              <w:t>PRESCOTT</w:t>
            </w:r>
          </w:p>
        </w:tc>
        <w:tc>
          <w:tcPr>
            <w:tcW w:w="825" w:type="pct"/>
            <w:noWrap/>
            <w:vAlign w:val="center"/>
            <w:hideMark/>
          </w:tcPr>
          <w:p w14:paraId="2722DC60" w14:textId="72C856C3" w:rsidR="00783967" w:rsidRPr="00BF2504" w:rsidRDefault="002D61AA" w:rsidP="00783967">
            <w:r w:rsidRPr="00BF2504">
              <w:rPr>
                <w:rFonts w:eastAsia="Times New Roman"/>
                <w:lang w:eastAsia="en-CA"/>
              </w:rPr>
              <w:t>Sans objet</w:t>
            </w:r>
          </w:p>
        </w:tc>
      </w:tr>
      <w:tr w:rsidR="00783967" w:rsidRPr="00BF2504" w14:paraId="7C8E654E" w14:textId="77777777" w:rsidTr="00374165">
        <w:trPr>
          <w:cantSplit/>
          <w:trHeight w:val="300"/>
          <w:jc w:val="center"/>
        </w:trPr>
        <w:tc>
          <w:tcPr>
            <w:tcW w:w="1765" w:type="pct"/>
            <w:vAlign w:val="center"/>
            <w:hideMark/>
          </w:tcPr>
          <w:p w14:paraId="187DD4A4" w14:textId="77777777" w:rsidR="00783967" w:rsidRPr="00BF2504" w:rsidRDefault="00783967" w:rsidP="00783967">
            <w:pPr>
              <w:pStyle w:val="TableBodyTextMIRB"/>
              <w:rPr>
                <w:rFonts w:eastAsia="Times New Roman"/>
                <w:lang w:eastAsia="en-CA"/>
              </w:rPr>
            </w:pPr>
            <w:r w:rsidRPr="00BF2504">
              <w:t>TOWN OF RAINY RIVER</w:t>
            </w:r>
          </w:p>
        </w:tc>
        <w:tc>
          <w:tcPr>
            <w:tcW w:w="776" w:type="pct"/>
            <w:vAlign w:val="center"/>
            <w:hideMark/>
          </w:tcPr>
          <w:p w14:paraId="2E534BF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C95A835" w14:textId="77777777" w:rsidR="00783967" w:rsidRPr="00BF2504" w:rsidRDefault="00783967" w:rsidP="00783967">
            <w:pPr>
              <w:pStyle w:val="TableBodyTextMIRB"/>
              <w:rPr>
                <w:rFonts w:eastAsia="Times New Roman"/>
                <w:lang w:eastAsia="en-CA"/>
              </w:rPr>
            </w:pPr>
            <w:r w:rsidRPr="00BF2504">
              <w:t>RAINY RIVER</w:t>
            </w:r>
          </w:p>
        </w:tc>
        <w:tc>
          <w:tcPr>
            <w:tcW w:w="825" w:type="pct"/>
            <w:noWrap/>
            <w:vAlign w:val="center"/>
            <w:hideMark/>
          </w:tcPr>
          <w:p w14:paraId="2462C78E" w14:textId="6C3D8E6B" w:rsidR="00783967" w:rsidRPr="00BF2504" w:rsidRDefault="002D61AA" w:rsidP="00783967">
            <w:r w:rsidRPr="00BF2504">
              <w:rPr>
                <w:rFonts w:eastAsia="Times New Roman"/>
                <w:lang w:eastAsia="en-CA"/>
              </w:rPr>
              <w:t>Sans objet</w:t>
            </w:r>
          </w:p>
        </w:tc>
      </w:tr>
      <w:tr w:rsidR="00783967" w:rsidRPr="00BF2504" w14:paraId="378C47E6" w14:textId="77777777" w:rsidTr="00374165">
        <w:trPr>
          <w:cantSplit/>
          <w:trHeight w:val="300"/>
          <w:jc w:val="center"/>
        </w:trPr>
        <w:tc>
          <w:tcPr>
            <w:tcW w:w="1765" w:type="pct"/>
            <w:vAlign w:val="center"/>
            <w:hideMark/>
          </w:tcPr>
          <w:p w14:paraId="7DD14F8D" w14:textId="77777777" w:rsidR="00783967" w:rsidRPr="00BF2504" w:rsidRDefault="00783967" w:rsidP="00783967">
            <w:pPr>
              <w:pStyle w:val="TableBodyTextMIRB"/>
              <w:rPr>
                <w:rFonts w:eastAsia="Times New Roman"/>
                <w:lang w:eastAsia="en-CA"/>
              </w:rPr>
            </w:pPr>
            <w:r w:rsidRPr="00BF2504">
              <w:t>TOWN OF RENFREW</w:t>
            </w:r>
          </w:p>
        </w:tc>
        <w:tc>
          <w:tcPr>
            <w:tcW w:w="776" w:type="pct"/>
            <w:vAlign w:val="center"/>
            <w:hideMark/>
          </w:tcPr>
          <w:p w14:paraId="61E5DBE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A329E69" w14:textId="77777777" w:rsidR="00783967" w:rsidRPr="00BF2504" w:rsidRDefault="00783967" w:rsidP="00783967">
            <w:pPr>
              <w:pStyle w:val="TableBodyTextMIRB"/>
              <w:rPr>
                <w:rFonts w:eastAsia="Times New Roman"/>
                <w:lang w:eastAsia="en-CA"/>
              </w:rPr>
            </w:pPr>
            <w:r w:rsidRPr="00BF2504">
              <w:t>RENFREW</w:t>
            </w:r>
          </w:p>
        </w:tc>
        <w:tc>
          <w:tcPr>
            <w:tcW w:w="825" w:type="pct"/>
            <w:noWrap/>
            <w:vAlign w:val="center"/>
            <w:hideMark/>
          </w:tcPr>
          <w:p w14:paraId="12F40C65" w14:textId="1F458551" w:rsidR="00783967" w:rsidRPr="00BF2504" w:rsidRDefault="002D61AA" w:rsidP="00783967">
            <w:r w:rsidRPr="00BF2504">
              <w:rPr>
                <w:rFonts w:eastAsia="Times New Roman"/>
                <w:lang w:eastAsia="en-CA"/>
              </w:rPr>
              <w:t>Sans objet</w:t>
            </w:r>
          </w:p>
        </w:tc>
      </w:tr>
      <w:tr w:rsidR="00783967" w:rsidRPr="00BF2504" w14:paraId="470FC5AE" w14:textId="77777777" w:rsidTr="00374165">
        <w:trPr>
          <w:cantSplit/>
          <w:trHeight w:val="300"/>
          <w:jc w:val="center"/>
        </w:trPr>
        <w:tc>
          <w:tcPr>
            <w:tcW w:w="1765" w:type="pct"/>
            <w:vAlign w:val="center"/>
            <w:hideMark/>
          </w:tcPr>
          <w:p w14:paraId="1BAF07CA" w14:textId="77777777" w:rsidR="00783967" w:rsidRPr="00BF2504" w:rsidRDefault="00783967" w:rsidP="00783967">
            <w:pPr>
              <w:pStyle w:val="TableBodyTextMIRB"/>
              <w:rPr>
                <w:rFonts w:eastAsia="Times New Roman"/>
                <w:lang w:eastAsia="en-CA"/>
              </w:rPr>
            </w:pPr>
            <w:r w:rsidRPr="00BF2504">
              <w:t>TOWN OF RICHMOND HILL</w:t>
            </w:r>
          </w:p>
        </w:tc>
        <w:tc>
          <w:tcPr>
            <w:tcW w:w="776" w:type="pct"/>
            <w:vAlign w:val="center"/>
            <w:hideMark/>
          </w:tcPr>
          <w:p w14:paraId="24CAA3E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CFFA93F" w14:textId="77777777" w:rsidR="00783967" w:rsidRPr="00BF2504" w:rsidRDefault="00783967" w:rsidP="00783967">
            <w:pPr>
              <w:pStyle w:val="TableBodyTextMIRB"/>
              <w:rPr>
                <w:rFonts w:eastAsia="Times New Roman"/>
                <w:lang w:eastAsia="en-CA"/>
              </w:rPr>
            </w:pPr>
            <w:r w:rsidRPr="00BF2504">
              <w:t>RICHMOND HILL</w:t>
            </w:r>
          </w:p>
        </w:tc>
        <w:tc>
          <w:tcPr>
            <w:tcW w:w="825" w:type="pct"/>
            <w:noWrap/>
            <w:vAlign w:val="center"/>
            <w:hideMark/>
          </w:tcPr>
          <w:p w14:paraId="470C89D0" w14:textId="40662794" w:rsidR="00783967" w:rsidRPr="00BF2504" w:rsidRDefault="002D61AA" w:rsidP="00783967">
            <w:r w:rsidRPr="00BF2504">
              <w:rPr>
                <w:rFonts w:eastAsia="Times New Roman"/>
                <w:lang w:eastAsia="en-CA"/>
              </w:rPr>
              <w:t>Sans objet</w:t>
            </w:r>
          </w:p>
        </w:tc>
      </w:tr>
      <w:tr w:rsidR="00783967" w:rsidRPr="00BF2504" w14:paraId="27758342" w14:textId="77777777" w:rsidTr="00374165">
        <w:trPr>
          <w:cantSplit/>
          <w:trHeight w:val="300"/>
          <w:jc w:val="center"/>
        </w:trPr>
        <w:tc>
          <w:tcPr>
            <w:tcW w:w="1765" w:type="pct"/>
            <w:vAlign w:val="center"/>
            <w:hideMark/>
          </w:tcPr>
          <w:p w14:paraId="431F8B3D" w14:textId="77777777" w:rsidR="00783967" w:rsidRPr="00BF2504" w:rsidRDefault="00783967" w:rsidP="00783967">
            <w:pPr>
              <w:pStyle w:val="TableBodyTextMIRB"/>
              <w:rPr>
                <w:rFonts w:eastAsia="Times New Roman"/>
                <w:lang w:eastAsia="en-CA"/>
              </w:rPr>
            </w:pPr>
            <w:r w:rsidRPr="00BF2504">
              <w:t>TOWN OF SAUGEEN SHORES</w:t>
            </w:r>
          </w:p>
        </w:tc>
        <w:tc>
          <w:tcPr>
            <w:tcW w:w="776" w:type="pct"/>
            <w:vAlign w:val="center"/>
            <w:hideMark/>
          </w:tcPr>
          <w:p w14:paraId="2C2D73A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6B9EAD6" w14:textId="77777777" w:rsidR="00783967" w:rsidRPr="00BF2504" w:rsidRDefault="00783967" w:rsidP="00783967">
            <w:pPr>
              <w:pStyle w:val="TableBodyTextMIRB"/>
              <w:rPr>
                <w:rFonts w:eastAsia="Times New Roman"/>
                <w:lang w:eastAsia="en-CA"/>
              </w:rPr>
            </w:pPr>
            <w:r w:rsidRPr="00BF2504">
              <w:t>SAUGEEN SHORES</w:t>
            </w:r>
          </w:p>
        </w:tc>
        <w:tc>
          <w:tcPr>
            <w:tcW w:w="825" w:type="pct"/>
            <w:noWrap/>
            <w:vAlign w:val="center"/>
            <w:hideMark/>
          </w:tcPr>
          <w:p w14:paraId="0572FD8B" w14:textId="3F0988EB" w:rsidR="00783967" w:rsidRPr="00BF2504" w:rsidRDefault="002D61AA" w:rsidP="00783967">
            <w:r w:rsidRPr="00BF2504">
              <w:rPr>
                <w:rFonts w:eastAsia="Times New Roman"/>
                <w:lang w:eastAsia="en-CA"/>
              </w:rPr>
              <w:t>Sans objet</w:t>
            </w:r>
          </w:p>
        </w:tc>
      </w:tr>
      <w:tr w:rsidR="00783967" w:rsidRPr="00BF2504" w14:paraId="27C22CB3" w14:textId="77777777" w:rsidTr="00374165">
        <w:trPr>
          <w:cantSplit/>
          <w:trHeight w:val="300"/>
          <w:jc w:val="center"/>
        </w:trPr>
        <w:tc>
          <w:tcPr>
            <w:tcW w:w="1765" w:type="pct"/>
            <w:vAlign w:val="center"/>
            <w:hideMark/>
          </w:tcPr>
          <w:p w14:paraId="62393292" w14:textId="77777777" w:rsidR="00783967" w:rsidRPr="00BF2504" w:rsidRDefault="00783967" w:rsidP="00783967">
            <w:pPr>
              <w:pStyle w:val="TableBodyTextMIRB"/>
              <w:rPr>
                <w:rFonts w:eastAsia="Times New Roman"/>
                <w:lang w:eastAsia="en-CA"/>
              </w:rPr>
            </w:pPr>
            <w:r w:rsidRPr="00BF2504">
              <w:t>TOWN OF SHELBURNE</w:t>
            </w:r>
          </w:p>
        </w:tc>
        <w:tc>
          <w:tcPr>
            <w:tcW w:w="776" w:type="pct"/>
            <w:vAlign w:val="center"/>
            <w:hideMark/>
          </w:tcPr>
          <w:p w14:paraId="475602B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9B269F0" w14:textId="77777777" w:rsidR="00783967" w:rsidRPr="00BF2504" w:rsidRDefault="00783967" w:rsidP="00783967">
            <w:pPr>
              <w:pStyle w:val="TableBodyTextMIRB"/>
              <w:rPr>
                <w:rFonts w:eastAsia="Times New Roman"/>
                <w:lang w:eastAsia="en-CA"/>
              </w:rPr>
            </w:pPr>
            <w:r w:rsidRPr="00BF2504">
              <w:t>SHELBURNE</w:t>
            </w:r>
          </w:p>
        </w:tc>
        <w:tc>
          <w:tcPr>
            <w:tcW w:w="825" w:type="pct"/>
            <w:noWrap/>
            <w:vAlign w:val="center"/>
            <w:hideMark/>
          </w:tcPr>
          <w:p w14:paraId="5C96FF04" w14:textId="1EC0F51C" w:rsidR="00783967" w:rsidRPr="00BF2504" w:rsidRDefault="002D61AA" w:rsidP="00783967">
            <w:r w:rsidRPr="00BF2504">
              <w:rPr>
                <w:rFonts w:eastAsia="Times New Roman"/>
                <w:lang w:eastAsia="en-CA"/>
              </w:rPr>
              <w:t>Sans objet</w:t>
            </w:r>
          </w:p>
        </w:tc>
      </w:tr>
      <w:tr w:rsidR="00783967" w:rsidRPr="00BF2504" w14:paraId="75D3D19C" w14:textId="77777777" w:rsidTr="00374165">
        <w:trPr>
          <w:cantSplit/>
          <w:trHeight w:val="300"/>
          <w:jc w:val="center"/>
        </w:trPr>
        <w:tc>
          <w:tcPr>
            <w:tcW w:w="1765" w:type="pct"/>
            <w:vAlign w:val="center"/>
            <w:hideMark/>
          </w:tcPr>
          <w:p w14:paraId="5F39863F" w14:textId="77777777" w:rsidR="00783967" w:rsidRPr="00BF2504" w:rsidRDefault="00783967" w:rsidP="00783967">
            <w:pPr>
              <w:pStyle w:val="TableBodyTextMIRB"/>
              <w:rPr>
                <w:rFonts w:eastAsia="Times New Roman"/>
                <w:lang w:eastAsia="en-CA"/>
              </w:rPr>
            </w:pPr>
            <w:r w:rsidRPr="00BF2504">
              <w:t>TOWN OF SMITHS FALLS</w:t>
            </w:r>
          </w:p>
        </w:tc>
        <w:tc>
          <w:tcPr>
            <w:tcW w:w="776" w:type="pct"/>
            <w:vAlign w:val="center"/>
            <w:hideMark/>
          </w:tcPr>
          <w:p w14:paraId="3CE01A1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C54EFB0" w14:textId="77777777" w:rsidR="00783967" w:rsidRPr="00BF2504" w:rsidRDefault="00783967" w:rsidP="00783967">
            <w:pPr>
              <w:pStyle w:val="TableBodyTextMIRB"/>
              <w:rPr>
                <w:rFonts w:eastAsia="Times New Roman"/>
                <w:lang w:eastAsia="en-CA"/>
              </w:rPr>
            </w:pPr>
            <w:r w:rsidRPr="00BF2504">
              <w:t>SMITHS FALLS</w:t>
            </w:r>
          </w:p>
        </w:tc>
        <w:tc>
          <w:tcPr>
            <w:tcW w:w="825" w:type="pct"/>
            <w:noWrap/>
            <w:vAlign w:val="center"/>
            <w:hideMark/>
          </w:tcPr>
          <w:p w14:paraId="617C3A42" w14:textId="59BEE7EC" w:rsidR="00783967" w:rsidRPr="00BF2504" w:rsidRDefault="002D61AA" w:rsidP="00783967">
            <w:r w:rsidRPr="00BF2504">
              <w:rPr>
                <w:rFonts w:eastAsia="Times New Roman"/>
                <w:lang w:eastAsia="en-CA"/>
              </w:rPr>
              <w:t>Sans objet</w:t>
            </w:r>
          </w:p>
        </w:tc>
      </w:tr>
      <w:tr w:rsidR="00783967" w:rsidRPr="00BF2504" w14:paraId="204DBBA8" w14:textId="77777777" w:rsidTr="00374165">
        <w:trPr>
          <w:cantSplit/>
          <w:trHeight w:val="300"/>
          <w:jc w:val="center"/>
        </w:trPr>
        <w:tc>
          <w:tcPr>
            <w:tcW w:w="1765" w:type="pct"/>
            <w:vAlign w:val="center"/>
            <w:hideMark/>
          </w:tcPr>
          <w:p w14:paraId="5A1D537E" w14:textId="77777777" w:rsidR="00783967" w:rsidRPr="00BF2504" w:rsidRDefault="00783967" w:rsidP="00783967">
            <w:pPr>
              <w:pStyle w:val="TableBodyTextMIRB"/>
              <w:rPr>
                <w:rFonts w:eastAsia="Times New Roman"/>
                <w:lang w:eastAsia="en-CA"/>
              </w:rPr>
            </w:pPr>
            <w:r w:rsidRPr="00BF2504">
              <w:t>TOWN OF SMOOTH ROCK FALLS</w:t>
            </w:r>
          </w:p>
        </w:tc>
        <w:tc>
          <w:tcPr>
            <w:tcW w:w="776" w:type="pct"/>
            <w:vAlign w:val="center"/>
            <w:hideMark/>
          </w:tcPr>
          <w:p w14:paraId="3218F28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21BD74B" w14:textId="77777777" w:rsidR="00783967" w:rsidRPr="00BF2504" w:rsidRDefault="00783967" w:rsidP="00783967">
            <w:pPr>
              <w:pStyle w:val="TableBodyTextMIRB"/>
              <w:rPr>
                <w:rFonts w:eastAsia="Times New Roman"/>
                <w:lang w:eastAsia="en-CA"/>
              </w:rPr>
            </w:pPr>
            <w:r w:rsidRPr="00BF2504">
              <w:t>SMOOTH ROCK FALLS</w:t>
            </w:r>
          </w:p>
        </w:tc>
        <w:tc>
          <w:tcPr>
            <w:tcW w:w="825" w:type="pct"/>
            <w:noWrap/>
            <w:vAlign w:val="center"/>
            <w:hideMark/>
          </w:tcPr>
          <w:p w14:paraId="011F13F8" w14:textId="644AB28E" w:rsidR="00783967" w:rsidRPr="00BF2504" w:rsidRDefault="002D61AA" w:rsidP="00783967">
            <w:r w:rsidRPr="00BF2504">
              <w:rPr>
                <w:rFonts w:eastAsia="Times New Roman"/>
                <w:lang w:eastAsia="en-CA"/>
              </w:rPr>
              <w:t>Sans objet</w:t>
            </w:r>
          </w:p>
        </w:tc>
      </w:tr>
      <w:tr w:rsidR="00783967" w:rsidRPr="00BF2504" w14:paraId="7FDDAC03" w14:textId="77777777" w:rsidTr="00374165">
        <w:trPr>
          <w:cantSplit/>
          <w:trHeight w:val="300"/>
          <w:jc w:val="center"/>
        </w:trPr>
        <w:tc>
          <w:tcPr>
            <w:tcW w:w="1765" w:type="pct"/>
            <w:vAlign w:val="center"/>
            <w:hideMark/>
          </w:tcPr>
          <w:p w14:paraId="6124ED19" w14:textId="77777777" w:rsidR="00783967" w:rsidRPr="00BF2504" w:rsidRDefault="00783967" w:rsidP="00783967">
            <w:pPr>
              <w:pStyle w:val="TableBodyTextMIRB"/>
              <w:rPr>
                <w:rFonts w:eastAsia="Times New Roman"/>
                <w:lang w:eastAsia="en-CA"/>
              </w:rPr>
            </w:pPr>
            <w:r w:rsidRPr="00BF2504">
              <w:t>TOWN OF SOUTH BRUCE PENINSULA</w:t>
            </w:r>
          </w:p>
        </w:tc>
        <w:tc>
          <w:tcPr>
            <w:tcW w:w="776" w:type="pct"/>
            <w:vAlign w:val="center"/>
            <w:hideMark/>
          </w:tcPr>
          <w:p w14:paraId="60A8B34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2F3A9FA" w14:textId="77777777" w:rsidR="00783967" w:rsidRPr="00BF2504" w:rsidRDefault="00783967" w:rsidP="00783967">
            <w:pPr>
              <w:pStyle w:val="TableBodyTextMIRB"/>
              <w:rPr>
                <w:rFonts w:eastAsia="Times New Roman"/>
                <w:lang w:eastAsia="en-CA"/>
              </w:rPr>
            </w:pPr>
            <w:r w:rsidRPr="00BF2504">
              <w:t>SOUTH BRUCE PENINSULA</w:t>
            </w:r>
          </w:p>
        </w:tc>
        <w:tc>
          <w:tcPr>
            <w:tcW w:w="825" w:type="pct"/>
            <w:noWrap/>
            <w:vAlign w:val="center"/>
            <w:hideMark/>
          </w:tcPr>
          <w:p w14:paraId="18CCB237" w14:textId="3CAF0148" w:rsidR="00783967" w:rsidRPr="00BF2504" w:rsidRDefault="002D61AA" w:rsidP="00783967">
            <w:r w:rsidRPr="00BF2504">
              <w:rPr>
                <w:rFonts w:eastAsia="Times New Roman"/>
                <w:lang w:eastAsia="en-CA"/>
              </w:rPr>
              <w:t>Sans objet</w:t>
            </w:r>
          </w:p>
        </w:tc>
      </w:tr>
      <w:tr w:rsidR="00783967" w:rsidRPr="00BF2504" w14:paraId="4C0F48E3" w14:textId="77777777" w:rsidTr="00374165">
        <w:trPr>
          <w:cantSplit/>
          <w:trHeight w:val="300"/>
          <w:jc w:val="center"/>
        </w:trPr>
        <w:tc>
          <w:tcPr>
            <w:tcW w:w="1765" w:type="pct"/>
            <w:vAlign w:val="center"/>
            <w:hideMark/>
          </w:tcPr>
          <w:p w14:paraId="761CEC97" w14:textId="77777777" w:rsidR="00783967" w:rsidRPr="00BF2504" w:rsidRDefault="00783967" w:rsidP="00783967">
            <w:pPr>
              <w:pStyle w:val="TableBodyTextMIRB"/>
              <w:rPr>
                <w:rFonts w:eastAsia="Times New Roman"/>
                <w:lang w:eastAsia="en-CA"/>
              </w:rPr>
            </w:pPr>
            <w:r w:rsidRPr="00BF2504">
              <w:t>TOWN OF SPANISH</w:t>
            </w:r>
          </w:p>
        </w:tc>
        <w:tc>
          <w:tcPr>
            <w:tcW w:w="776" w:type="pct"/>
            <w:vAlign w:val="center"/>
            <w:hideMark/>
          </w:tcPr>
          <w:p w14:paraId="4EAD66A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D47C9A4" w14:textId="77777777" w:rsidR="00783967" w:rsidRPr="00BF2504" w:rsidRDefault="00783967" w:rsidP="00783967">
            <w:pPr>
              <w:pStyle w:val="TableBodyTextMIRB"/>
              <w:rPr>
                <w:rFonts w:eastAsia="Times New Roman"/>
                <w:lang w:eastAsia="en-CA"/>
              </w:rPr>
            </w:pPr>
            <w:r w:rsidRPr="00BF2504">
              <w:t>SPANISH</w:t>
            </w:r>
          </w:p>
        </w:tc>
        <w:tc>
          <w:tcPr>
            <w:tcW w:w="825" w:type="pct"/>
            <w:noWrap/>
            <w:vAlign w:val="center"/>
            <w:hideMark/>
          </w:tcPr>
          <w:p w14:paraId="760F8286" w14:textId="0EA6F6B9" w:rsidR="00783967" w:rsidRPr="00BF2504" w:rsidRDefault="002D61AA" w:rsidP="00783967">
            <w:r w:rsidRPr="00BF2504">
              <w:rPr>
                <w:rFonts w:eastAsia="Times New Roman"/>
                <w:lang w:eastAsia="en-CA"/>
              </w:rPr>
              <w:t>Sans objet</w:t>
            </w:r>
          </w:p>
        </w:tc>
      </w:tr>
      <w:tr w:rsidR="00783967" w:rsidRPr="00BF2504" w14:paraId="6D771F32" w14:textId="77777777" w:rsidTr="00374165">
        <w:trPr>
          <w:cantSplit/>
          <w:trHeight w:val="300"/>
          <w:jc w:val="center"/>
        </w:trPr>
        <w:tc>
          <w:tcPr>
            <w:tcW w:w="1765" w:type="pct"/>
            <w:vAlign w:val="center"/>
            <w:hideMark/>
          </w:tcPr>
          <w:p w14:paraId="016C1033" w14:textId="77777777" w:rsidR="00783967" w:rsidRPr="00BF2504" w:rsidRDefault="00783967" w:rsidP="00783967">
            <w:pPr>
              <w:pStyle w:val="TableBodyTextMIRB"/>
              <w:rPr>
                <w:rFonts w:eastAsia="Times New Roman"/>
                <w:lang w:eastAsia="en-CA"/>
              </w:rPr>
            </w:pPr>
            <w:r w:rsidRPr="00BF2504">
              <w:t>TOWN OF ST. MARYS</w:t>
            </w:r>
          </w:p>
        </w:tc>
        <w:tc>
          <w:tcPr>
            <w:tcW w:w="776" w:type="pct"/>
            <w:vAlign w:val="center"/>
            <w:hideMark/>
          </w:tcPr>
          <w:p w14:paraId="29B61EF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ACDAFAF" w14:textId="77777777" w:rsidR="00783967" w:rsidRPr="00BF2504" w:rsidRDefault="00783967" w:rsidP="00783967">
            <w:pPr>
              <w:pStyle w:val="TableBodyTextMIRB"/>
              <w:rPr>
                <w:rFonts w:eastAsia="Times New Roman"/>
                <w:lang w:eastAsia="en-CA"/>
              </w:rPr>
            </w:pPr>
            <w:r w:rsidRPr="00BF2504">
              <w:t>ST. MARYS</w:t>
            </w:r>
          </w:p>
        </w:tc>
        <w:tc>
          <w:tcPr>
            <w:tcW w:w="825" w:type="pct"/>
            <w:noWrap/>
            <w:vAlign w:val="center"/>
            <w:hideMark/>
          </w:tcPr>
          <w:p w14:paraId="4FD9B164" w14:textId="49C11428" w:rsidR="00783967" w:rsidRPr="00BF2504" w:rsidRDefault="002D61AA" w:rsidP="00783967">
            <w:r w:rsidRPr="00BF2504">
              <w:rPr>
                <w:rFonts w:eastAsia="Times New Roman"/>
                <w:lang w:eastAsia="en-CA"/>
              </w:rPr>
              <w:t>Sans objet</w:t>
            </w:r>
          </w:p>
        </w:tc>
      </w:tr>
      <w:tr w:rsidR="00783967" w:rsidRPr="00BF2504" w14:paraId="0AD58DFA" w14:textId="77777777" w:rsidTr="00374165">
        <w:trPr>
          <w:cantSplit/>
          <w:trHeight w:val="300"/>
          <w:jc w:val="center"/>
        </w:trPr>
        <w:tc>
          <w:tcPr>
            <w:tcW w:w="1765" w:type="pct"/>
            <w:vAlign w:val="center"/>
            <w:hideMark/>
          </w:tcPr>
          <w:p w14:paraId="0DF4A127" w14:textId="77777777" w:rsidR="00783967" w:rsidRPr="00BF2504" w:rsidRDefault="00783967" w:rsidP="00783967">
            <w:pPr>
              <w:pStyle w:val="TableBodyTextMIRB"/>
              <w:rPr>
                <w:rFonts w:eastAsia="Times New Roman"/>
                <w:lang w:eastAsia="en-CA"/>
              </w:rPr>
            </w:pPr>
            <w:r w:rsidRPr="00BF2504">
              <w:t>TOWN OF TECUMSEH</w:t>
            </w:r>
          </w:p>
        </w:tc>
        <w:tc>
          <w:tcPr>
            <w:tcW w:w="776" w:type="pct"/>
            <w:vAlign w:val="center"/>
            <w:hideMark/>
          </w:tcPr>
          <w:p w14:paraId="7CD6FC8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EA1C890" w14:textId="77777777" w:rsidR="00783967" w:rsidRPr="00BF2504" w:rsidRDefault="00783967" w:rsidP="00783967">
            <w:pPr>
              <w:pStyle w:val="TableBodyTextMIRB"/>
              <w:rPr>
                <w:rFonts w:eastAsia="Times New Roman"/>
                <w:lang w:eastAsia="en-CA"/>
              </w:rPr>
            </w:pPr>
            <w:r w:rsidRPr="00BF2504">
              <w:t>TECUMSEH</w:t>
            </w:r>
          </w:p>
        </w:tc>
        <w:tc>
          <w:tcPr>
            <w:tcW w:w="825" w:type="pct"/>
            <w:noWrap/>
            <w:vAlign w:val="center"/>
            <w:hideMark/>
          </w:tcPr>
          <w:p w14:paraId="7F982522" w14:textId="1E3AB05B" w:rsidR="00783967" w:rsidRPr="00BF2504" w:rsidRDefault="002D61AA" w:rsidP="00783967">
            <w:r w:rsidRPr="00BF2504">
              <w:rPr>
                <w:rFonts w:eastAsia="Times New Roman"/>
                <w:lang w:eastAsia="en-CA"/>
              </w:rPr>
              <w:t>Sans objet</w:t>
            </w:r>
          </w:p>
        </w:tc>
      </w:tr>
      <w:tr w:rsidR="00783967" w:rsidRPr="00BF2504" w14:paraId="7F67AFAE" w14:textId="77777777" w:rsidTr="00374165">
        <w:trPr>
          <w:cantSplit/>
          <w:trHeight w:val="300"/>
          <w:jc w:val="center"/>
        </w:trPr>
        <w:tc>
          <w:tcPr>
            <w:tcW w:w="1765" w:type="pct"/>
            <w:vAlign w:val="center"/>
            <w:hideMark/>
          </w:tcPr>
          <w:p w14:paraId="3DB476C7" w14:textId="77777777" w:rsidR="00783967" w:rsidRPr="00BF2504" w:rsidRDefault="00783967" w:rsidP="00783967">
            <w:pPr>
              <w:pStyle w:val="TableBodyTextMIRB"/>
              <w:rPr>
                <w:rFonts w:eastAsia="Times New Roman"/>
                <w:lang w:eastAsia="en-CA"/>
              </w:rPr>
            </w:pPr>
            <w:r w:rsidRPr="00BF2504">
              <w:t>TOWN OF THE BLUE MOUNTAINS</w:t>
            </w:r>
          </w:p>
        </w:tc>
        <w:tc>
          <w:tcPr>
            <w:tcW w:w="776" w:type="pct"/>
            <w:vAlign w:val="center"/>
            <w:hideMark/>
          </w:tcPr>
          <w:p w14:paraId="4F3D8AA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6FD2B1F" w14:textId="77777777" w:rsidR="00783967" w:rsidRPr="00BF2504" w:rsidRDefault="00783967" w:rsidP="00783967">
            <w:pPr>
              <w:pStyle w:val="TableBodyTextMIRB"/>
              <w:rPr>
                <w:rFonts w:eastAsia="Times New Roman"/>
                <w:lang w:eastAsia="en-CA"/>
              </w:rPr>
            </w:pPr>
            <w:r w:rsidRPr="00BF2504">
              <w:t>THE BLUE MOUNTAINS</w:t>
            </w:r>
          </w:p>
        </w:tc>
        <w:tc>
          <w:tcPr>
            <w:tcW w:w="825" w:type="pct"/>
            <w:noWrap/>
            <w:vAlign w:val="center"/>
            <w:hideMark/>
          </w:tcPr>
          <w:p w14:paraId="396C00CE" w14:textId="4137D0DE" w:rsidR="00783967" w:rsidRPr="00BF2504" w:rsidRDefault="002D61AA" w:rsidP="00783967">
            <w:r w:rsidRPr="00BF2504">
              <w:rPr>
                <w:rFonts w:eastAsia="Times New Roman"/>
                <w:lang w:eastAsia="en-CA"/>
              </w:rPr>
              <w:t>Sans objet</w:t>
            </w:r>
          </w:p>
        </w:tc>
      </w:tr>
      <w:tr w:rsidR="00783967" w:rsidRPr="00BF2504" w14:paraId="05403CCD" w14:textId="77777777" w:rsidTr="00374165">
        <w:trPr>
          <w:cantSplit/>
          <w:trHeight w:val="300"/>
          <w:jc w:val="center"/>
        </w:trPr>
        <w:tc>
          <w:tcPr>
            <w:tcW w:w="1765" w:type="pct"/>
            <w:vAlign w:val="center"/>
            <w:hideMark/>
          </w:tcPr>
          <w:p w14:paraId="47CBA60A" w14:textId="77777777" w:rsidR="00783967" w:rsidRPr="00BF2504" w:rsidRDefault="00783967" w:rsidP="00783967">
            <w:pPr>
              <w:pStyle w:val="TableBodyTextMIRB"/>
              <w:rPr>
                <w:rFonts w:eastAsia="Times New Roman"/>
                <w:lang w:eastAsia="en-CA"/>
              </w:rPr>
            </w:pPr>
            <w:r w:rsidRPr="00BF2504">
              <w:t>TOWN OF THESSALON</w:t>
            </w:r>
          </w:p>
        </w:tc>
        <w:tc>
          <w:tcPr>
            <w:tcW w:w="776" w:type="pct"/>
            <w:vAlign w:val="center"/>
            <w:hideMark/>
          </w:tcPr>
          <w:p w14:paraId="6AADA2F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2522664" w14:textId="77777777" w:rsidR="00783967" w:rsidRPr="00BF2504" w:rsidRDefault="00783967" w:rsidP="00783967">
            <w:pPr>
              <w:pStyle w:val="TableBodyTextMIRB"/>
              <w:rPr>
                <w:rFonts w:eastAsia="Times New Roman"/>
                <w:lang w:eastAsia="en-CA"/>
              </w:rPr>
            </w:pPr>
            <w:r w:rsidRPr="00BF2504">
              <w:t>THESSALON</w:t>
            </w:r>
          </w:p>
        </w:tc>
        <w:tc>
          <w:tcPr>
            <w:tcW w:w="825" w:type="pct"/>
            <w:noWrap/>
            <w:vAlign w:val="center"/>
            <w:hideMark/>
          </w:tcPr>
          <w:p w14:paraId="44978E70" w14:textId="6ABCD9D7" w:rsidR="00783967" w:rsidRPr="00BF2504" w:rsidRDefault="002D61AA" w:rsidP="00783967">
            <w:r w:rsidRPr="00BF2504">
              <w:rPr>
                <w:rFonts w:eastAsia="Times New Roman"/>
                <w:lang w:eastAsia="en-CA"/>
              </w:rPr>
              <w:t>Sans objet</w:t>
            </w:r>
          </w:p>
        </w:tc>
      </w:tr>
      <w:tr w:rsidR="00783967" w:rsidRPr="00BF2504" w14:paraId="34DA53A7" w14:textId="77777777" w:rsidTr="00374165">
        <w:trPr>
          <w:cantSplit/>
          <w:trHeight w:val="300"/>
          <w:jc w:val="center"/>
        </w:trPr>
        <w:tc>
          <w:tcPr>
            <w:tcW w:w="1765" w:type="pct"/>
            <w:vAlign w:val="center"/>
            <w:hideMark/>
          </w:tcPr>
          <w:p w14:paraId="0C693D59" w14:textId="77777777" w:rsidR="00783967" w:rsidRPr="00BF2504" w:rsidRDefault="00783967" w:rsidP="00783967">
            <w:pPr>
              <w:pStyle w:val="TableBodyTextMIRB"/>
              <w:rPr>
                <w:rFonts w:eastAsia="Times New Roman"/>
                <w:lang w:eastAsia="en-CA"/>
              </w:rPr>
            </w:pPr>
            <w:r w:rsidRPr="00BF2504">
              <w:t>TOWN OF TILLSONBURG</w:t>
            </w:r>
          </w:p>
        </w:tc>
        <w:tc>
          <w:tcPr>
            <w:tcW w:w="776" w:type="pct"/>
            <w:vAlign w:val="center"/>
            <w:hideMark/>
          </w:tcPr>
          <w:p w14:paraId="3C632DA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3DAA9CB" w14:textId="77777777" w:rsidR="00783967" w:rsidRPr="00BF2504" w:rsidRDefault="00783967" w:rsidP="00783967">
            <w:pPr>
              <w:pStyle w:val="TableBodyTextMIRB"/>
              <w:rPr>
                <w:rFonts w:eastAsia="Times New Roman"/>
                <w:lang w:eastAsia="en-CA"/>
              </w:rPr>
            </w:pPr>
            <w:r w:rsidRPr="00BF2504">
              <w:t>TILLSONBURG</w:t>
            </w:r>
          </w:p>
        </w:tc>
        <w:tc>
          <w:tcPr>
            <w:tcW w:w="825" w:type="pct"/>
            <w:noWrap/>
            <w:vAlign w:val="center"/>
            <w:hideMark/>
          </w:tcPr>
          <w:p w14:paraId="36B0B9F2" w14:textId="51B6285B" w:rsidR="00783967" w:rsidRPr="00BF2504" w:rsidRDefault="002D61AA" w:rsidP="00783967">
            <w:r w:rsidRPr="00BF2504">
              <w:rPr>
                <w:rFonts w:eastAsia="Times New Roman"/>
                <w:lang w:eastAsia="en-CA"/>
              </w:rPr>
              <w:t>Sans objet</w:t>
            </w:r>
          </w:p>
        </w:tc>
      </w:tr>
      <w:tr w:rsidR="00783967" w:rsidRPr="00BF2504" w14:paraId="4539708F" w14:textId="77777777" w:rsidTr="00374165">
        <w:trPr>
          <w:cantSplit/>
          <w:trHeight w:val="300"/>
          <w:jc w:val="center"/>
        </w:trPr>
        <w:tc>
          <w:tcPr>
            <w:tcW w:w="1765" w:type="pct"/>
            <w:vAlign w:val="center"/>
            <w:hideMark/>
          </w:tcPr>
          <w:p w14:paraId="36C8063C" w14:textId="77777777" w:rsidR="00783967" w:rsidRPr="00BF2504" w:rsidRDefault="00783967" w:rsidP="00783967">
            <w:pPr>
              <w:pStyle w:val="TableBodyTextMIRB"/>
              <w:rPr>
                <w:rFonts w:eastAsia="Times New Roman"/>
                <w:lang w:eastAsia="en-CA"/>
              </w:rPr>
            </w:pPr>
            <w:r w:rsidRPr="00BF2504">
              <w:t>TOWN OF WASAGA BEACH</w:t>
            </w:r>
          </w:p>
        </w:tc>
        <w:tc>
          <w:tcPr>
            <w:tcW w:w="776" w:type="pct"/>
            <w:vAlign w:val="center"/>
            <w:hideMark/>
          </w:tcPr>
          <w:p w14:paraId="32A3FA1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7BE63CD" w14:textId="77777777" w:rsidR="00783967" w:rsidRPr="00BF2504" w:rsidRDefault="00783967" w:rsidP="00783967">
            <w:pPr>
              <w:pStyle w:val="TableBodyTextMIRB"/>
              <w:rPr>
                <w:rFonts w:eastAsia="Times New Roman"/>
                <w:lang w:eastAsia="en-CA"/>
              </w:rPr>
            </w:pPr>
            <w:r w:rsidRPr="00BF2504">
              <w:t>WASAGA BEACH</w:t>
            </w:r>
          </w:p>
        </w:tc>
        <w:tc>
          <w:tcPr>
            <w:tcW w:w="825" w:type="pct"/>
            <w:noWrap/>
            <w:vAlign w:val="center"/>
            <w:hideMark/>
          </w:tcPr>
          <w:p w14:paraId="3E079DB1" w14:textId="5C8D4B31" w:rsidR="00783967" w:rsidRPr="00BF2504" w:rsidRDefault="002D61AA" w:rsidP="00783967">
            <w:r w:rsidRPr="00BF2504">
              <w:rPr>
                <w:rFonts w:eastAsia="Times New Roman"/>
                <w:lang w:eastAsia="en-CA"/>
              </w:rPr>
              <w:t>Sans objet</w:t>
            </w:r>
          </w:p>
        </w:tc>
      </w:tr>
      <w:tr w:rsidR="00783967" w:rsidRPr="00BF2504" w14:paraId="36BC9B12" w14:textId="77777777" w:rsidTr="00374165">
        <w:trPr>
          <w:cantSplit/>
          <w:trHeight w:val="300"/>
          <w:jc w:val="center"/>
        </w:trPr>
        <w:tc>
          <w:tcPr>
            <w:tcW w:w="1765" w:type="pct"/>
            <w:vAlign w:val="center"/>
            <w:hideMark/>
          </w:tcPr>
          <w:p w14:paraId="479FEEF2" w14:textId="77777777" w:rsidR="00783967" w:rsidRPr="00BF2504" w:rsidRDefault="00783967" w:rsidP="00783967">
            <w:pPr>
              <w:pStyle w:val="TableBodyTextMIRB"/>
              <w:rPr>
                <w:rFonts w:eastAsia="Times New Roman"/>
                <w:lang w:eastAsia="en-CA"/>
              </w:rPr>
            </w:pPr>
            <w:r w:rsidRPr="00BF2504">
              <w:t>TOWN OF WHITBY</w:t>
            </w:r>
          </w:p>
        </w:tc>
        <w:tc>
          <w:tcPr>
            <w:tcW w:w="776" w:type="pct"/>
            <w:vAlign w:val="center"/>
            <w:hideMark/>
          </w:tcPr>
          <w:p w14:paraId="5D9EA15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99F6D61" w14:textId="77777777" w:rsidR="00783967" w:rsidRPr="00BF2504" w:rsidRDefault="00783967" w:rsidP="00783967">
            <w:pPr>
              <w:pStyle w:val="TableBodyTextMIRB"/>
              <w:rPr>
                <w:rFonts w:eastAsia="Times New Roman"/>
                <w:lang w:eastAsia="en-CA"/>
              </w:rPr>
            </w:pPr>
            <w:r w:rsidRPr="00BF2504">
              <w:t>WHITBY</w:t>
            </w:r>
          </w:p>
        </w:tc>
        <w:tc>
          <w:tcPr>
            <w:tcW w:w="825" w:type="pct"/>
            <w:noWrap/>
            <w:vAlign w:val="center"/>
            <w:hideMark/>
          </w:tcPr>
          <w:p w14:paraId="6433EA9E" w14:textId="64742E31" w:rsidR="00783967" w:rsidRPr="00BF2504" w:rsidRDefault="002D61AA" w:rsidP="00783967">
            <w:r w:rsidRPr="00BF2504">
              <w:rPr>
                <w:rFonts w:eastAsia="Times New Roman"/>
                <w:lang w:eastAsia="en-CA"/>
              </w:rPr>
              <w:t>Sans objet</w:t>
            </w:r>
          </w:p>
        </w:tc>
      </w:tr>
      <w:tr w:rsidR="00783967" w:rsidRPr="00BF2504" w14:paraId="007E6C1B" w14:textId="77777777" w:rsidTr="00374165">
        <w:trPr>
          <w:cantSplit/>
          <w:trHeight w:val="300"/>
          <w:jc w:val="center"/>
        </w:trPr>
        <w:tc>
          <w:tcPr>
            <w:tcW w:w="1765" w:type="pct"/>
            <w:vAlign w:val="center"/>
            <w:hideMark/>
          </w:tcPr>
          <w:p w14:paraId="7C95DC0D" w14:textId="77777777" w:rsidR="00783967" w:rsidRPr="00BF2504" w:rsidRDefault="00783967" w:rsidP="00783967">
            <w:pPr>
              <w:pStyle w:val="TableBodyTextMIRB"/>
              <w:rPr>
                <w:rFonts w:eastAsia="Times New Roman"/>
                <w:lang w:eastAsia="en-CA"/>
              </w:rPr>
            </w:pPr>
            <w:r w:rsidRPr="00BF2504">
              <w:t>TOWN OF WHITCHURCH-STOUFFVILLE</w:t>
            </w:r>
          </w:p>
        </w:tc>
        <w:tc>
          <w:tcPr>
            <w:tcW w:w="776" w:type="pct"/>
            <w:vAlign w:val="center"/>
            <w:hideMark/>
          </w:tcPr>
          <w:p w14:paraId="1C27C8C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D4D2220" w14:textId="77777777" w:rsidR="00783967" w:rsidRPr="00BF2504" w:rsidRDefault="00783967" w:rsidP="00783967">
            <w:pPr>
              <w:pStyle w:val="TableBodyTextMIRB"/>
              <w:rPr>
                <w:rFonts w:eastAsia="Times New Roman"/>
                <w:lang w:eastAsia="en-CA"/>
              </w:rPr>
            </w:pPr>
            <w:r w:rsidRPr="00BF2504">
              <w:t>WHITCHURCH-STOUFFVILLE</w:t>
            </w:r>
          </w:p>
        </w:tc>
        <w:tc>
          <w:tcPr>
            <w:tcW w:w="825" w:type="pct"/>
            <w:noWrap/>
            <w:vAlign w:val="center"/>
            <w:hideMark/>
          </w:tcPr>
          <w:p w14:paraId="5322FE30" w14:textId="6B142C09" w:rsidR="00783967" w:rsidRPr="00BF2504" w:rsidRDefault="002D61AA" w:rsidP="00783967">
            <w:r w:rsidRPr="00BF2504">
              <w:rPr>
                <w:rFonts w:eastAsia="Times New Roman"/>
                <w:lang w:eastAsia="en-CA"/>
              </w:rPr>
              <w:t>Sans objet</w:t>
            </w:r>
          </w:p>
        </w:tc>
      </w:tr>
      <w:tr w:rsidR="00783967" w:rsidRPr="00BF2504" w14:paraId="3977F686" w14:textId="77777777" w:rsidTr="00374165">
        <w:trPr>
          <w:cantSplit/>
          <w:trHeight w:val="300"/>
          <w:jc w:val="center"/>
        </w:trPr>
        <w:tc>
          <w:tcPr>
            <w:tcW w:w="1765" w:type="pct"/>
            <w:vAlign w:val="center"/>
            <w:hideMark/>
          </w:tcPr>
          <w:p w14:paraId="0D05F42B" w14:textId="77777777" w:rsidR="00783967" w:rsidRPr="00BF2504" w:rsidRDefault="00783967" w:rsidP="00783967">
            <w:pPr>
              <w:pStyle w:val="TableBodyTextMIRB"/>
              <w:rPr>
                <w:rFonts w:eastAsia="Times New Roman"/>
                <w:lang w:eastAsia="en-CA"/>
              </w:rPr>
            </w:pPr>
            <w:r w:rsidRPr="00BF2504">
              <w:t>TOWNSHIP OF ADDINGTON HIGHLANDS</w:t>
            </w:r>
          </w:p>
        </w:tc>
        <w:tc>
          <w:tcPr>
            <w:tcW w:w="776" w:type="pct"/>
            <w:vAlign w:val="center"/>
            <w:hideMark/>
          </w:tcPr>
          <w:p w14:paraId="3874DD7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6617E13" w14:textId="77777777" w:rsidR="00783967" w:rsidRPr="00BF2504" w:rsidRDefault="00783967" w:rsidP="00783967">
            <w:pPr>
              <w:pStyle w:val="TableBodyTextMIRB"/>
              <w:rPr>
                <w:rFonts w:eastAsia="Times New Roman"/>
                <w:lang w:eastAsia="en-CA"/>
              </w:rPr>
            </w:pPr>
            <w:r w:rsidRPr="00BF2504">
              <w:t>ADDINGTON HIGHLANDS</w:t>
            </w:r>
          </w:p>
        </w:tc>
        <w:tc>
          <w:tcPr>
            <w:tcW w:w="825" w:type="pct"/>
            <w:noWrap/>
            <w:vAlign w:val="center"/>
            <w:hideMark/>
          </w:tcPr>
          <w:p w14:paraId="152EA4E1" w14:textId="5B599AA7" w:rsidR="00783967" w:rsidRPr="00BF2504" w:rsidRDefault="002D61AA" w:rsidP="00783967">
            <w:r w:rsidRPr="00BF2504">
              <w:rPr>
                <w:rFonts w:eastAsia="Times New Roman"/>
                <w:lang w:eastAsia="en-CA"/>
              </w:rPr>
              <w:t>Sans objet</w:t>
            </w:r>
          </w:p>
        </w:tc>
      </w:tr>
      <w:tr w:rsidR="00783967" w:rsidRPr="00BF2504" w14:paraId="50EB4DC6" w14:textId="77777777" w:rsidTr="00374165">
        <w:trPr>
          <w:cantSplit/>
          <w:trHeight w:val="300"/>
          <w:jc w:val="center"/>
        </w:trPr>
        <w:tc>
          <w:tcPr>
            <w:tcW w:w="1765" w:type="pct"/>
            <w:vAlign w:val="center"/>
            <w:hideMark/>
          </w:tcPr>
          <w:p w14:paraId="4A3941A7" w14:textId="77777777" w:rsidR="00783967" w:rsidRPr="00BF2504" w:rsidRDefault="00783967" w:rsidP="00783967">
            <w:pPr>
              <w:pStyle w:val="TableBodyTextMIRB"/>
              <w:rPr>
                <w:rFonts w:eastAsia="Times New Roman"/>
                <w:lang w:eastAsia="en-CA"/>
              </w:rPr>
            </w:pPr>
            <w:r w:rsidRPr="00BF2504">
              <w:t>TOWNSHIP OF ADELAIDE-METCALFE</w:t>
            </w:r>
          </w:p>
        </w:tc>
        <w:tc>
          <w:tcPr>
            <w:tcW w:w="776" w:type="pct"/>
            <w:vAlign w:val="center"/>
            <w:hideMark/>
          </w:tcPr>
          <w:p w14:paraId="11988EB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4A8D828" w14:textId="77777777" w:rsidR="00783967" w:rsidRPr="00BF2504" w:rsidRDefault="00783967" w:rsidP="00783967">
            <w:pPr>
              <w:pStyle w:val="TableBodyTextMIRB"/>
              <w:rPr>
                <w:rFonts w:eastAsia="Times New Roman"/>
                <w:lang w:eastAsia="en-CA"/>
              </w:rPr>
            </w:pPr>
            <w:r w:rsidRPr="00BF2504">
              <w:t>ADELAIDE-METCALFE</w:t>
            </w:r>
          </w:p>
        </w:tc>
        <w:tc>
          <w:tcPr>
            <w:tcW w:w="825" w:type="pct"/>
            <w:noWrap/>
            <w:vAlign w:val="center"/>
            <w:hideMark/>
          </w:tcPr>
          <w:p w14:paraId="7C7934CB" w14:textId="5DD54F65" w:rsidR="00783967" w:rsidRPr="00BF2504" w:rsidRDefault="002D61AA" w:rsidP="00783967">
            <w:r w:rsidRPr="00BF2504">
              <w:rPr>
                <w:rFonts w:eastAsia="Times New Roman"/>
                <w:lang w:eastAsia="en-CA"/>
              </w:rPr>
              <w:t>Sans objet</w:t>
            </w:r>
          </w:p>
        </w:tc>
      </w:tr>
      <w:tr w:rsidR="00783967" w:rsidRPr="00BF2504" w14:paraId="56513B12" w14:textId="77777777" w:rsidTr="00374165">
        <w:trPr>
          <w:cantSplit/>
          <w:trHeight w:val="300"/>
          <w:jc w:val="center"/>
        </w:trPr>
        <w:tc>
          <w:tcPr>
            <w:tcW w:w="1765" w:type="pct"/>
            <w:vAlign w:val="center"/>
            <w:hideMark/>
          </w:tcPr>
          <w:p w14:paraId="6E1392D9" w14:textId="77777777" w:rsidR="00783967" w:rsidRPr="00BF2504" w:rsidRDefault="00783967" w:rsidP="00783967">
            <w:pPr>
              <w:pStyle w:val="TableBodyTextMIRB"/>
              <w:rPr>
                <w:rFonts w:eastAsia="Times New Roman"/>
                <w:lang w:eastAsia="en-CA"/>
              </w:rPr>
            </w:pPr>
            <w:r w:rsidRPr="00BF2504">
              <w:t>TOWNSHIP OF ADJALA-TOSORONTIO</w:t>
            </w:r>
          </w:p>
        </w:tc>
        <w:tc>
          <w:tcPr>
            <w:tcW w:w="776" w:type="pct"/>
            <w:vAlign w:val="center"/>
            <w:hideMark/>
          </w:tcPr>
          <w:p w14:paraId="7FF57A9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76C6167" w14:textId="77777777" w:rsidR="00783967" w:rsidRPr="00BF2504" w:rsidRDefault="00783967" w:rsidP="00783967">
            <w:pPr>
              <w:pStyle w:val="TableBodyTextMIRB"/>
              <w:rPr>
                <w:rFonts w:eastAsia="Times New Roman"/>
                <w:lang w:eastAsia="en-CA"/>
              </w:rPr>
            </w:pPr>
            <w:r w:rsidRPr="00BF2504">
              <w:t>ADJALA-TOSORONTIO</w:t>
            </w:r>
          </w:p>
        </w:tc>
        <w:tc>
          <w:tcPr>
            <w:tcW w:w="825" w:type="pct"/>
            <w:noWrap/>
            <w:vAlign w:val="center"/>
            <w:hideMark/>
          </w:tcPr>
          <w:p w14:paraId="63E1539B" w14:textId="38DD13E7" w:rsidR="00783967" w:rsidRPr="00BF2504" w:rsidRDefault="002D61AA" w:rsidP="00783967">
            <w:r w:rsidRPr="00BF2504">
              <w:rPr>
                <w:rFonts w:eastAsia="Times New Roman"/>
                <w:lang w:eastAsia="en-CA"/>
              </w:rPr>
              <w:t>Sans objet</w:t>
            </w:r>
          </w:p>
        </w:tc>
      </w:tr>
      <w:tr w:rsidR="00783967" w:rsidRPr="00BF2504" w14:paraId="7F6D5C47" w14:textId="77777777" w:rsidTr="00374165">
        <w:trPr>
          <w:cantSplit/>
          <w:trHeight w:val="300"/>
          <w:jc w:val="center"/>
        </w:trPr>
        <w:tc>
          <w:tcPr>
            <w:tcW w:w="1765" w:type="pct"/>
            <w:vAlign w:val="center"/>
            <w:hideMark/>
          </w:tcPr>
          <w:p w14:paraId="0554129C" w14:textId="77777777" w:rsidR="00783967" w:rsidRPr="00BF2504" w:rsidRDefault="00783967" w:rsidP="00783967">
            <w:pPr>
              <w:pStyle w:val="TableBodyTextMIRB"/>
              <w:rPr>
                <w:rFonts w:eastAsia="Times New Roman"/>
                <w:lang w:eastAsia="en-CA"/>
              </w:rPr>
            </w:pPr>
            <w:r w:rsidRPr="00BF2504">
              <w:lastRenderedPageBreak/>
              <w:t>TOWNSHIP OF ADMASTON/BROMLEY</w:t>
            </w:r>
          </w:p>
        </w:tc>
        <w:tc>
          <w:tcPr>
            <w:tcW w:w="776" w:type="pct"/>
            <w:vAlign w:val="center"/>
            <w:hideMark/>
          </w:tcPr>
          <w:p w14:paraId="055AA1D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0FEC325" w14:textId="77777777" w:rsidR="00783967" w:rsidRPr="00BF2504" w:rsidRDefault="00783967" w:rsidP="00783967">
            <w:pPr>
              <w:pStyle w:val="TableBodyTextMIRB"/>
              <w:rPr>
                <w:rFonts w:eastAsia="Times New Roman"/>
                <w:lang w:eastAsia="en-CA"/>
              </w:rPr>
            </w:pPr>
            <w:r w:rsidRPr="00BF2504">
              <w:t>ADMASTON/BROMLEY</w:t>
            </w:r>
          </w:p>
        </w:tc>
        <w:tc>
          <w:tcPr>
            <w:tcW w:w="825" w:type="pct"/>
            <w:noWrap/>
            <w:vAlign w:val="center"/>
            <w:hideMark/>
          </w:tcPr>
          <w:p w14:paraId="48910B5A" w14:textId="0CB377EF" w:rsidR="00783967" w:rsidRPr="00BF2504" w:rsidRDefault="002D61AA" w:rsidP="00783967">
            <w:r w:rsidRPr="00BF2504">
              <w:rPr>
                <w:rFonts w:eastAsia="Times New Roman"/>
                <w:lang w:eastAsia="en-CA"/>
              </w:rPr>
              <w:t>Sans objet</w:t>
            </w:r>
          </w:p>
        </w:tc>
      </w:tr>
      <w:tr w:rsidR="00783967" w:rsidRPr="00BF2504" w14:paraId="79E34E12" w14:textId="77777777" w:rsidTr="00374165">
        <w:trPr>
          <w:cantSplit/>
          <w:trHeight w:val="300"/>
          <w:jc w:val="center"/>
        </w:trPr>
        <w:tc>
          <w:tcPr>
            <w:tcW w:w="1765" w:type="pct"/>
            <w:vAlign w:val="center"/>
            <w:hideMark/>
          </w:tcPr>
          <w:p w14:paraId="2179FA45" w14:textId="77777777" w:rsidR="00783967" w:rsidRPr="00BF2504" w:rsidRDefault="00783967" w:rsidP="00783967">
            <w:pPr>
              <w:pStyle w:val="TableBodyTextMIRB"/>
              <w:rPr>
                <w:rFonts w:eastAsia="Times New Roman"/>
                <w:lang w:eastAsia="en-CA"/>
              </w:rPr>
            </w:pPr>
            <w:r w:rsidRPr="00BF2504">
              <w:t>TOWNSHIP OF ALBERTON</w:t>
            </w:r>
          </w:p>
        </w:tc>
        <w:tc>
          <w:tcPr>
            <w:tcW w:w="776" w:type="pct"/>
            <w:vAlign w:val="center"/>
            <w:hideMark/>
          </w:tcPr>
          <w:p w14:paraId="5F82E0E3"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AFA4AAB" w14:textId="77777777" w:rsidR="00783967" w:rsidRPr="00BF2504" w:rsidRDefault="00783967" w:rsidP="00783967">
            <w:pPr>
              <w:pStyle w:val="TableBodyTextMIRB"/>
              <w:rPr>
                <w:rFonts w:eastAsia="Times New Roman"/>
                <w:lang w:eastAsia="en-CA"/>
              </w:rPr>
            </w:pPr>
            <w:r w:rsidRPr="00BF2504">
              <w:t>ALBERTON</w:t>
            </w:r>
          </w:p>
        </w:tc>
        <w:tc>
          <w:tcPr>
            <w:tcW w:w="825" w:type="pct"/>
            <w:noWrap/>
            <w:vAlign w:val="center"/>
            <w:hideMark/>
          </w:tcPr>
          <w:p w14:paraId="2F0F52AC" w14:textId="702ABD9B" w:rsidR="00783967" w:rsidRPr="00BF2504" w:rsidRDefault="002D61AA" w:rsidP="00783967">
            <w:r w:rsidRPr="00BF2504">
              <w:rPr>
                <w:rFonts w:eastAsia="Times New Roman"/>
                <w:lang w:eastAsia="en-CA"/>
              </w:rPr>
              <w:t>Sans objet</w:t>
            </w:r>
          </w:p>
        </w:tc>
      </w:tr>
      <w:tr w:rsidR="00783967" w:rsidRPr="00BF2504" w14:paraId="73182051" w14:textId="77777777" w:rsidTr="00374165">
        <w:trPr>
          <w:cantSplit/>
          <w:trHeight w:val="300"/>
          <w:jc w:val="center"/>
        </w:trPr>
        <w:tc>
          <w:tcPr>
            <w:tcW w:w="1765" w:type="pct"/>
            <w:vAlign w:val="center"/>
            <w:hideMark/>
          </w:tcPr>
          <w:p w14:paraId="20371495" w14:textId="77777777" w:rsidR="00783967" w:rsidRPr="00BF2504" w:rsidRDefault="00783967" w:rsidP="00783967">
            <w:pPr>
              <w:pStyle w:val="TableBodyTextMIRB"/>
              <w:rPr>
                <w:rFonts w:eastAsia="Times New Roman"/>
                <w:lang w:eastAsia="en-CA"/>
              </w:rPr>
            </w:pPr>
            <w:r w:rsidRPr="00BF2504">
              <w:t>TOWNSHIP OF ALFRED AND PLANTAGENET</w:t>
            </w:r>
          </w:p>
        </w:tc>
        <w:tc>
          <w:tcPr>
            <w:tcW w:w="776" w:type="pct"/>
            <w:vAlign w:val="center"/>
            <w:hideMark/>
          </w:tcPr>
          <w:p w14:paraId="7C1D5E5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DB8EAA7" w14:textId="77777777" w:rsidR="00783967" w:rsidRPr="00BF2504" w:rsidRDefault="00783967" w:rsidP="00783967">
            <w:pPr>
              <w:pStyle w:val="TableBodyTextMIRB"/>
              <w:rPr>
                <w:rFonts w:eastAsia="Times New Roman"/>
                <w:lang w:eastAsia="en-CA"/>
              </w:rPr>
            </w:pPr>
            <w:r w:rsidRPr="00BF2504">
              <w:t>ALFRED AND PLANTAGENET</w:t>
            </w:r>
          </w:p>
        </w:tc>
        <w:tc>
          <w:tcPr>
            <w:tcW w:w="825" w:type="pct"/>
            <w:noWrap/>
            <w:vAlign w:val="center"/>
            <w:hideMark/>
          </w:tcPr>
          <w:p w14:paraId="0A0EC13E" w14:textId="7ABAA1CC" w:rsidR="00783967" w:rsidRPr="00BF2504" w:rsidRDefault="002D61AA" w:rsidP="00783967">
            <w:r w:rsidRPr="00BF2504">
              <w:rPr>
                <w:rFonts w:eastAsia="Times New Roman"/>
                <w:lang w:eastAsia="en-CA"/>
              </w:rPr>
              <w:t>Sans objet</w:t>
            </w:r>
          </w:p>
        </w:tc>
      </w:tr>
      <w:tr w:rsidR="00783967" w:rsidRPr="00BF2504" w14:paraId="7E703C74" w14:textId="77777777" w:rsidTr="00374165">
        <w:trPr>
          <w:cantSplit/>
          <w:trHeight w:val="300"/>
          <w:jc w:val="center"/>
        </w:trPr>
        <w:tc>
          <w:tcPr>
            <w:tcW w:w="1765" w:type="pct"/>
            <w:vAlign w:val="center"/>
            <w:hideMark/>
          </w:tcPr>
          <w:p w14:paraId="7F9CB77C" w14:textId="77777777" w:rsidR="00783967" w:rsidRPr="00BF2504" w:rsidRDefault="00783967" w:rsidP="00783967">
            <w:pPr>
              <w:pStyle w:val="TableBodyTextMIRB"/>
              <w:rPr>
                <w:rFonts w:eastAsia="Times New Roman"/>
                <w:lang w:eastAsia="en-CA"/>
              </w:rPr>
            </w:pPr>
            <w:r w:rsidRPr="00BF2504">
              <w:t>TOWNSHIP OF ALGONQUIN HIGHLANDS</w:t>
            </w:r>
          </w:p>
        </w:tc>
        <w:tc>
          <w:tcPr>
            <w:tcW w:w="776" w:type="pct"/>
            <w:vAlign w:val="center"/>
            <w:hideMark/>
          </w:tcPr>
          <w:p w14:paraId="3A381E30"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5EAE0F2" w14:textId="77777777" w:rsidR="00783967" w:rsidRPr="00BF2504" w:rsidRDefault="00783967" w:rsidP="00783967">
            <w:pPr>
              <w:pStyle w:val="TableBodyTextMIRB"/>
              <w:rPr>
                <w:rFonts w:eastAsia="Times New Roman"/>
                <w:lang w:eastAsia="en-CA"/>
              </w:rPr>
            </w:pPr>
            <w:r w:rsidRPr="00BF2504">
              <w:t>ALGONQUIN HIGHLANDS</w:t>
            </w:r>
          </w:p>
        </w:tc>
        <w:tc>
          <w:tcPr>
            <w:tcW w:w="825" w:type="pct"/>
            <w:noWrap/>
            <w:vAlign w:val="center"/>
            <w:hideMark/>
          </w:tcPr>
          <w:p w14:paraId="6EC45EA8" w14:textId="36741C6F" w:rsidR="00783967" w:rsidRPr="00BF2504" w:rsidRDefault="002D61AA" w:rsidP="00783967">
            <w:r w:rsidRPr="00BF2504">
              <w:rPr>
                <w:rFonts w:eastAsia="Times New Roman"/>
                <w:lang w:eastAsia="en-CA"/>
              </w:rPr>
              <w:t>Sans objet</w:t>
            </w:r>
          </w:p>
        </w:tc>
      </w:tr>
      <w:tr w:rsidR="00783967" w:rsidRPr="00BF2504" w14:paraId="47BEC7A4" w14:textId="77777777" w:rsidTr="00374165">
        <w:trPr>
          <w:cantSplit/>
          <w:trHeight w:val="300"/>
          <w:jc w:val="center"/>
        </w:trPr>
        <w:tc>
          <w:tcPr>
            <w:tcW w:w="1765" w:type="pct"/>
            <w:vAlign w:val="center"/>
            <w:hideMark/>
          </w:tcPr>
          <w:p w14:paraId="32CC1DDC" w14:textId="77777777" w:rsidR="00783967" w:rsidRPr="00BF2504" w:rsidRDefault="00783967" w:rsidP="00783967">
            <w:pPr>
              <w:pStyle w:val="TableBodyTextMIRB"/>
              <w:rPr>
                <w:rFonts w:eastAsia="Times New Roman"/>
                <w:lang w:eastAsia="en-CA"/>
              </w:rPr>
            </w:pPr>
            <w:r w:rsidRPr="00BF2504">
              <w:t>TOWNSHIP OF ALNWICK/HALDIMAND</w:t>
            </w:r>
          </w:p>
        </w:tc>
        <w:tc>
          <w:tcPr>
            <w:tcW w:w="776" w:type="pct"/>
            <w:vAlign w:val="center"/>
            <w:hideMark/>
          </w:tcPr>
          <w:p w14:paraId="5BA2542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D83C7E4" w14:textId="77777777" w:rsidR="00783967" w:rsidRPr="00BF2504" w:rsidRDefault="00783967" w:rsidP="00783967">
            <w:pPr>
              <w:pStyle w:val="TableBodyTextMIRB"/>
              <w:rPr>
                <w:rFonts w:eastAsia="Times New Roman"/>
                <w:lang w:eastAsia="en-CA"/>
              </w:rPr>
            </w:pPr>
            <w:r w:rsidRPr="00BF2504">
              <w:t>ALNWICK-HALDIMAND</w:t>
            </w:r>
          </w:p>
        </w:tc>
        <w:tc>
          <w:tcPr>
            <w:tcW w:w="825" w:type="pct"/>
            <w:noWrap/>
            <w:vAlign w:val="center"/>
            <w:hideMark/>
          </w:tcPr>
          <w:p w14:paraId="4398609A" w14:textId="30A2E07A" w:rsidR="00783967" w:rsidRPr="00BF2504" w:rsidRDefault="002D61AA" w:rsidP="00783967">
            <w:r w:rsidRPr="00BF2504">
              <w:rPr>
                <w:rFonts w:eastAsia="Times New Roman"/>
                <w:lang w:eastAsia="en-CA"/>
              </w:rPr>
              <w:t>Sans objet</w:t>
            </w:r>
          </w:p>
        </w:tc>
      </w:tr>
      <w:tr w:rsidR="00783967" w:rsidRPr="00BF2504" w14:paraId="0D430FA7" w14:textId="77777777" w:rsidTr="00374165">
        <w:trPr>
          <w:cantSplit/>
          <w:trHeight w:val="300"/>
          <w:jc w:val="center"/>
        </w:trPr>
        <w:tc>
          <w:tcPr>
            <w:tcW w:w="1765" w:type="pct"/>
            <w:vAlign w:val="center"/>
            <w:hideMark/>
          </w:tcPr>
          <w:p w14:paraId="7CFDB44B" w14:textId="77777777" w:rsidR="00783967" w:rsidRPr="00BF2504" w:rsidRDefault="00783967" w:rsidP="00783967">
            <w:pPr>
              <w:pStyle w:val="TableBodyTextMIRB"/>
              <w:rPr>
                <w:rFonts w:eastAsia="Times New Roman"/>
                <w:lang w:eastAsia="en-CA"/>
              </w:rPr>
            </w:pPr>
            <w:r w:rsidRPr="00BF2504">
              <w:t>TOWNSHIP OF AMARANTH</w:t>
            </w:r>
          </w:p>
        </w:tc>
        <w:tc>
          <w:tcPr>
            <w:tcW w:w="776" w:type="pct"/>
            <w:vAlign w:val="center"/>
            <w:hideMark/>
          </w:tcPr>
          <w:p w14:paraId="2BFA99A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7E597F9" w14:textId="77777777" w:rsidR="00783967" w:rsidRPr="00BF2504" w:rsidRDefault="00783967" w:rsidP="00783967">
            <w:pPr>
              <w:pStyle w:val="TableBodyTextMIRB"/>
              <w:rPr>
                <w:rFonts w:eastAsia="Times New Roman"/>
                <w:lang w:eastAsia="en-CA"/>
              </w:rPr>
            </w:pPr>
            <w:r w:rsidRPr="00BF2504">
              <w:t>AMARANTH</w:t>
            </w:r>
          </w:p>
        </w:tc>
        <w:tc>
          <w:tcPr>
            <w:tcW w:w="825" w:type="pct"/>
            <w:noWrap/>
            <w:vAlign w:val="center"/>
            <w:hideMark/>
          </w:tcPr>
          <w:p w14:paraId="4E041268" w14:textId="22EF993C" w:rsidR="00783967" w:rsidRPr="00BF2504" w:rsidRDefault="002D61AA" w:rsidP="00783967">
            <w:r w:rsidRPr="00BF2504">
              <w:rPr>
                <w:rFonts w:eastAsia="Times New Roman"/>
                <w:lang w:eastAsia="en-CA"/>
              </w:rPr>
              <w:t>Sans objet</w:t>
            </w:r>
          </w:p>
        </w:tc>
      </w:tr>
      <w:tr w:rsidR="00783967" w:rsidRPr="00BF2504" w14:paraId="0230A7B4" w14:textId="77777777" w:rsidTr="00374165">
        <w:trPr>
          <w:cantSplit/>
          <w:trHeight w:val="300"/>
          <w:jc w:val="center"/>
        </w:trPr>
        <w:tc>
          <w:tcPr>
            <w:tcW w:w="1765" w:type="pct"/>
            <w:vAlign w:val="center"/>
            <w:hideMark/>
          </w:tcPr>
          <w:p w14:paraId="60BC3469" w14:textId="77777777" w:rsidR="00783967" w:rsidRPr="00BF2504" w:rsidRDefault="00783967" w:rsidP="00783967">
            <w:pPr>
              <w:pStyle w:val="TableBodyTextMIRB"/>
              <w:rPr>
                <w:rFonts w:eastAsia="Times New Roman"/>
                <w:lang w:eastAsia="en-CA"/>
              </w:rPr>
            </w:pPr>
            <w:r w:rsidRPr="00BF2504">
              <w:t>TOWNSHIP OF ARMOUR</w:t>
            </w:r>
          </w:p>
        </w:tc>
        <w:tc>
          <w:tcPr>
            <w:tcW w:w="776" w:type="pct"/>
            <w:vAlign w:val="center"/>
            <w:hideMark/>
          </w:tcPr>
          <w:p w14:paraId="2F33899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7316F51" w14:textId="77777777" w:rsidR="00783967" w:rsidRPr="00BF2504" w:rsidRDefault="00783967" w:rsidP="00783967">
            <w:pPr>
              <w:pStyle w:val="TableBodyTextMIRB"/>
              <w:rPr>
                <w:rFonts w:eastAsia="Times New Roman"/>
                <w:lang w:eastAsia="en-CA"/>
              </w:rPr>
            </w:pPr>
            <w:r w:rsidRPr="00BF2504">
              <w:t>ARMOUR</w:t>
            </w:r>
          </w:p>
        </w:tc>
        <w:tc>
          <w:tcPr>
            <w:tcW w:w="825" w:type="pct"/>
            <w:noWrap/>
            <w:vAlign w:val="center"/>
            <w:hideMark/>
          </w:tcPr>
          <w:p w14:paraId="6E8868FD" w14:textId="2466B0B0" w:rsidR="00783967" w:rsidRPr="00BF2504" w:rsidRDefault="002D61AA" w:rsidP="00783967">
            <w:r w:rsidRPr="00BF2504">
              <w:rPr>
                <w:rFonts w:eastAsia="Times New Roman"/>
                <w:lang w:eastAsia="en-CA"/>
              </w:rPr>
              <w:t>Sans objet</w:t>
            </w:r>
          </w:p>
        </w:tc>
      </w:tr>
      <w:tr w:rsidR="00783967" w:rsidRPr="00BF2504" w14:paraId="02DECE4B" w14:textId="77777777" w:rsidTr="00374165">
        <w:trPr>
          <w:cantSplit/>
          <w:trHeight w:val="300"/>
          <w:jc w:val="center"/>
        </w:trPr>
        <w:tc>
          <w:tcPr>
            <w:tcW w:w="1765" w:type="pct"/>
            <w:vAlign w:val="center"/>
            <w:hideMark/>
          </w:tcPr>
          <w:p w14:paraId="1F9E4630" w14:textId="77777777" w:rsidR="00783967" w:rsidRPr="00BF2504" w:rsidRDefault="00783967" w:rsidP="00783967">
            <w:pPr>
              <w:pStyle w:val="TableBodyTextMIRB"/>
              <w:rPr>
                <w:rFonts w:eastAsia="Times New Roman"/>
                <w:lang w:eastAsia="en-CA"/>
              </w:rPr>
            </w:pPr>
            <w:r w:rsidRPr="00BF2504">
              <w:t>TOWNSHIP OF ARMSTRONG</w:t>
            </w:r>
          </w:p>
        </w:tc>
        <w:tc>
          <w:tcPr>
            <w:tcW w:w="776" w:type="pct"/>
            <w:vAlign w:val="center"/>
            <w:hideMark/>
          </w:tcPr>
          <w:p w14:paraId="15F74FD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BBEE8FC" w14:textId="77777777" w:rsidR="00783967" w:rsidRPr="00BF2504" w:rsidRDefault="00783967" w:rsidP="00783967">
            <w:pPr>
              <w:pStyle w:val="TableBodyTextMIRB"/>
              <w:rPr>
                <w:rFonts w:eastAsia="Times New Roman"/>
                <w:lang w:eastAsia="en-CA"/>
              </w:rPr>
            </w:pPr>
            <w:r w:rsidRPr="00BF2504">
              <w:t>ARMSTRONG</w:t>
            </w:r>
          </w:p>
        </w:tc>
        <w:tc>
          <w:tcPr>
            <w:tcW w:w="825" w:type="pct"/>
            <w:noWrap/>
            <w:vAlign w:val="center"/>
            <w:hideMark/>
          </w:tcPr>
          <w:p w14:paraId="75FCEB61" w14:textId="7D935E6E" w:rsidR="00783967" w:rsidRPr="00BF2504" w:rsidRDefault="002D61AA" w:rsidP="00783967">
            <w:r w:rsidRPr="00BF2504">
              <w:rPr>
                <w:rFonts w:eastAsia="Times New Roman"/>
                <w:lang w:eastAsia="en-CA"/>
              </w:rPr>
              <w:t>Sans objet</w:t>
            </w:r>
          </w:p>
        </w:tc>
      </w:tr>
      <w:tr w:rsidR="00783967" w:rsidRPr="00BF2504" w14:paraId="7E839670" w14:textId="77777777" w:rsidTr="00374165">
        <w:trPr>
          <w:cantSplit/>
          <w:trHeight w:val="300"/>
          <w:jc w:val="center"/>
        </w:trPr>
        <w:tc>
          <w:tcPr>
            <w:tcW w:w="1765" w:type="pct"/>
            <w:vAlign w:val="center"/>
            <w:hideMark/>
          </w:tcPr>
          <w:p w14:paraId="389CD602" w14:textId="77777777" w:rsidR="00783967" w:rsidRPr="00BF2504" w:rsidRDefault="00783967" w:rsidP="00783967">
            <w:pPr>
              <w:pStyle w:val="TableBodyTextMIRB"/>
              <w:rPr>
                <w:rFonts w:eastAsia="Times New Roman"/>
                <w:lang w:eastAsia="en-CA"/>
              </w:rPr>
            </w:pPr>
            <w:r w:rsidRPr="00BF2504">
              <w:t>TOWNSHIP OF ASHFIELD-COLBORNE-WAWANOSH</w:t>
            </w:r>
          </w:p>
        </w:tc>
        <w:tc>
          <w:tcPr>
            <w:tcW w:w="776" w:type="pct"/>
            <w:vAlign w:val="center"/>
            <w:hideMark/>
          </w:tcPr>
          <w:p w14:paraId="73CADE7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8C6A1D3" w14:textId="77777777" w:rsidR="00783967" w:rsidRPr="00BF2504" w:rsidRDefault="00783967" w:rsidP="00783967">
            <w:pPr>
              <w:pStyle w:val="TableBodyTextMIRB"/>
              <w:rPr>
                <w:rFonts w:eastAsia="Times New Roman"/>
                <w:lang w:eastAsia="en-CA"/>
              </w:rPr>
            </w:pPr>
            <w:r w:rsidRPr="00BF2504">
              <w:t>ASHFIELD-COLBORNE-WAWANOSH</w:t>
            </w:r>
          </w:p>
        </w:tc>
        <w:tc>
          <w:tcPr>
            <w:tcW w:w="825" w:type="pct"/>
            <w:noWrap/>
            <w:vAlign w:val="center"/>
            <w:hideMark/>
          </w:tcPr>
          <w:p w14:paraId="073B06E1" w14:textId="5B4382E7" w:rsidR="00783967" w:rsidRPr="00BF2504" w:rsidRDefault="002D61AA" w:rsidP="00783967">
            <w:r w:rsidRPr="00BF2504">
              <w:rPr>
                <w:rFonts w:eastAsia="Times New Roman"/>
                <w:lang w:eastAsia="en-CA"/>
              </w:rPr>
              <w:t>Sans objet</w:t>
            </w:r>
          </w:p>
        </w:tc>
      </w:tr>
      <w:tr w:rsidR="00783967" w:rsidRPr="00BF2504" w14:paraId="489BD597" w14:textId="77777777" w:rsidTr="00374165">
        <w:trPr>
          <w:cantSplit/>
          <w:trHeight w:val="300"/>
          <w:jc w:val="center"/>
        </w:trPr>
        <w:tc>
          <w:tcPr>
            <w:tcW w:w="1765" w:type="pct"/>
            <w:vAlign w:val="center"/>
            <w:hideMark/>
          </w:tcPr>
          <w:p w14:paraId="192F4971" w14:textId="77777777" w:rsidR="00783967" w:rsidRPr="00BF2504" w:rsidRDefault="00783967" w:rsidP="00783967">
            <w:pPr>
              <w:pStyle w:val="TableBodyTextMIRB"/>
              <w:rPr>
                <w:rFonts w:eastAsia="Times New Roman"/>
                <w:lang w:eastAsia="en-CA"/>
              </w:rPr>
            </w:pPr>
            <w:r w:rsidRPr="00BF2504">
              <w:t>TOWNSHIP OF ASPHODEL-NORWOOD</w:t>
            </w:r>
          </w:p>
        </w:tc>
        <w:tc>
          <w:tcPr>
            <w:tcW w:w="776" w:type="pct"/>
            <w:vAlign w:val="center"/>
            <w:hideMark/>
          </w:tcPr>
          <w:p w14:paraId="4621262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0C27A0C" w14:textId="77777777" w:rsidR="00783967" w:rsidRPr="00BF2504" w:rsidRDefault="00783967" w:rsidP="00783967">
            <w:pPr>
              <w:pStyle w:val="TableBodyTextMIRB"/>
              <w:rPr>
                <w:rFonts w:eastAsia="Times New Roman"/>
                <w:lang w:eastAsia="en-CA"/>
              </w:rPr>
            </w:pPr>
            <w:r w:rsidRPr="00BF2504">
              <w:t>ASPHODEL-NORWOOD</w:t>
            </w:r>
          </w:p>
        </w:tc>
        <w:tc>
          <w:tcPr>
            <w:tcW w:w="825" w:type="pct"/>
            <w:noWrap/>
            <w:vAlign w:val="center"/>
            <w:hideMark/>
          </w:tcPr>
          <w:p w14:paraId="3FD0CED7" w14:textId="045ACDA9" w:rsidR="00783967" w:rsidRPr="00BF2504" w:rsidRDefault="002D61AA" w:rsidP="00783967">
            <w:r w:rsidRPr="00BF2504">
              <w:rPr>
                <w:rFonts w:eastAsia="Times New Roman"/>
                <w:lang w:eastAsia="en-CA"/>
              </w:rPr>
              <w:t>Sans objet</w:t>
            </w:r>
          </w:p>
        </w:tc>
      </w:tr>
      <w:tr w:rsidR="00783967" w:rsidRPr="00BF2504" w14:paraId="58C6176C" w14:textId="77777777" w:rsidTr="00374165">
        <w:trPr>
          <w:cantSplit/>
          <w:trHeight w:val="300"/>
          <w:jc w:val="center"/>
        </w:trPr>
        <w:tc>
          <w:tcPr>
            <w:tcW w:w="1765" w:type="pct"/>
            <w:vAlign w:val="center"/>
            <w:hideMark/>
          </w:tcPr>
          <w:p w14:paraId="1D5DCBBD" w14:textId="77777777" w:rsidR="00783967" w:rsidRPr="00BF2504" w:rsidRDefault="00783967" w:rsidP="00783967">
            <w:pPr>
              <w:pStyle w:val="TableBodyTextMIRB"/>
              <w:rPr>
                <w:rFonts w:eastAsia="Times New Roman"/>
                <w:lang w:eastAsia="en-CA"/>
              </w:rPr>
            </w:pPr>
            <w:r w:rsidRPr="00BF2504">
              <w:t>TOWNSHIP OF ASSIGINACK</w:t>
            </w:r>
          </w:p>
        </w:tc>
        <w:tc>
          <w:tcPr>
            <w:tcW w:w="776" w:type="pct"/>
            <w:vAlign w:val="center"/>
            <w:hideMark/>
          </w:tcPr>
          <w:p w14:paraId="325DC8E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52F05AEB" w14:textId="77777777" w:rsidR="00783967" w:rsidRPr="00BF2504" w:rsidRDefault="00783967" w:rsidP="00783967">
            <w:pPr>
              <w:pStyle w:val="TableBodyTextMIRB"/>
              <w:rPr>
                <w:rFonts w:eastAsia="Times New Roman"/>
                <w:lang w:eastAsia="en-CA"/>
              </w:rPr>
            </w:pPr>
            <w:r w:rsidRPr="00BF2504">
              <w:t>ASSIGINACK</w:t>
            </w:r>
          </w:p>
        </w:tc>
        <w:tc>
          <w:tcPr>
            <w:tcW w:w="825" w:type="pct"/>
            <w:noWrap/>
            <w:vAlign w:val="center"/>
            <w:hideMark/>
          </w:tcPr>
          <w:p w14:paraId="69DCDAE3" w14:textId="0507B9DE" w:rsidR="00783967" w:rsidRPr="00BF2504" w:rsidRDefault="002D61AA" w:rsidP="00783967">
            <w:r w:rsidRPr="00BF2504">
              <w:rPr>
                <w:rFonts w:eastAsia="Times New Roman"/>
                <w:lang w:eastAsia="en-CA"/>
              </w:rPr>
              <w:t>Sans objet</w:t>
            </w:r>
          </w:p>
        </w:tc>
      </w:tr>
      <w:tr w:rsidR="00783967" w:rsidRPr="00BF2504" w14:paraId="41A92954" w14:textId="77777777" w:rsidTr="00374165">
        <w:trPr>
          <w:cantSplit/>
          <w:trHeight w:val="300"/>
          <w:jc w:val="center"/>
        </w:trPr>
        <w:tc>
          <w:tcPr>
            <w:tcW w:w="1765" w:type="pct"/>
            <w:vAlign w:val="center"/>
            <w:hideMark/>
          </w:tcPr>
          <w:p w14:paraId="427D65B9" w14:textId="77777777" w:rsidR="00783967" w:rsidRPr="00BF2504" w:rsidRDefault="00783967" w:rsidP="00783967">
            <w:pPr>
              <w:pStyle w:val="TableBodyTextMIRB"/>
              <w:rPr>
                <w:rFonts w:eastAsia="Times New Roman"/>
                <w:lang w:eastAsia="en-CA"/>
              </w:rPr>
            </w:pPr>
            <w:r w:rsidRPr="00BF2504">
              <w:t>TOWNSHIP OF ATHENS</w:t>
            </w:r>
          </w:p>
        </w:tc>
        <w:tc>
          <w:tcPr>
            <w:tcW w:w="776" w:type="pct"/>
            <w:vAlign w:val="center"/>
            <w:hideMark/>
          </w:tcPr>
          <w:p w14:paraId="5FB43BBA"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0644063" w14:textId="77777777" w:rsidR="00783967" w:rsidRPr="00BF2504" w:rsidRDefault="00783967" w:rsidP="00783967">
            <w:pPr>
              <w:pStyle w:val="TableBodyTextMIRB"/>
              <w:rPr>
                <w:rFonts w:eastAsia="Times New Roman"/>
                <w:lang w:eastAsia="en-CA"/>
              </w:rPr>
            </w:pPr>
            <w:r w:rsidRPr="00BF2504">
              <w:t>ATHENS</w:t>
            </w:r>
          </w:p>
        </w:tc>
        <w:tc>
          <w:tcPr>
            <w:tcW w:w="825" w:type="pct"/>
            <w:noWrap/>
            <w:vAlign w:val="center"/>
            <w:hideMark/>
          </w:tcPr>
          <w:p w14:paraId="4106EC6F" w14:textId="7C1D0C14" w:rsidR="00783967" w:rsidRPr="00BF2504" w:rsidRDefault="002D61AA" w:rsidP="00783967">
            <w:r w:rsidRPr="00BF2504">
              <w:rPr>
                <w:rFonts w:eastAsia="Times New Roman"/>
                <w:lang w:eastAsia="en-CA"/>
              </w:rPr>
              <w:t>Sans objet</w:t>
            </w:r>
          </w:p>
        </w:tc>
      </w:tr>
      <w:tr w:rsidR="00783967" w:rsidRPr="00BF2504" w14:paraId="78945AD8" w14:textId="77777777" w:rsidTr="00374165">
        <w:trPr>
          <w:cantSplit/>
          <w:trHeight w:val="300"/>
          <w:jc w:val="center"/>
        </w:trPr>
        <w:tc>
          <w:tcPr>
            <w:tcW w:w="1765" w:type="pct"/>
            <w:vAlign w:val="center"/>
            <w:hideMark/>
          </w:tcPr>
          <w:p w14:paraId="06C105C5" w14:textId="77777777" w:rsidR="00783967" w:rsidRPr="00BF2504" w:rsidRDefault="00783967" w:rsidP="00783967">
            <w:pPr>
              <w:pStyle w:val="TableBodyTextMIRB"/>
              <w:rPr>
                <w:rFonts w:eastAsia="Times New Roman"/>
                <w:lang w:eastAsia="en-CA"/>
              </w:rPr>
            </w:pPr>
            <w:r w:rsidRPr="00BF2504">
              <w:t>TOWNSHIP OF AUGUSTA</w:t>
            </w:r>
          </w:p>
        </w:tc>
        <w:tc>
          <w:tcPr>
            <w:tcW w:w="776" w:type="pct"/>
            <w:vAlign w:val="center"/>
            <w:hideMark/>
          </w:tcPr>
          <w:p w14:paraId="36070014"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59ACADE" w14:textId="77777777" w:rsidR="00783967" w:rsidRPr="00BF2504" w:rsidRDefault="00783967" w:rsidP="00783967">
            <w:pPr>
              <w:pStyle w:val="TableBodyTextMIRB"/>
              <w:rPr>
                <w:rFonts w:eastAsia="Times New Roman"/>
                <w:lang w:eastAsia="en-CA"/>
              </w:rPr>
            </w:pPr>
            <w:r w:rsidRPr="00BF2504">
              <w:t>AUGUSTA</w:t>
            </w:r>
          </w:p>
        </w:tc>
        <w:tc>
          <w:tcPr>
            <w:tcW w:w="825" w:type="pct"/>
            <w:noWrap/>
            <w:vAlign w:val="center"/>
            <w:hideMark/>
          </w:tcPr>
          <w:p w14:paraId="5E658B0D" w14:textId="2595DD3F" w:rsidR="00783967" w:rsidRPr="00BF2504" w:rsidRDefault="002D61AA" w:rsidP="00783967">
            <w:r w:rsidRPr="00BF2504">
              <w:rPr>
                <w:rFonts w:eastAsia="Times New Roman"/>
                <w:lang w:eastAsia="en-CA"/>
              </w:rPr>
              <w:t>Sans objet</w:t>
            </w:r>
          </w:p>
        </w:tc>
      </w:tr>
      <w:tr w:rsidR="00783967" w:rsidRPr="00BF2504" w14:paraId="78600486" w14:textId="77777777" w:rsidTr="00374165">
        <w:trPr>
          <w:cantSplit/>
          <w:trHeight w:val="300"/>
          <w:jc w:val="center"/>
        </w:trPr>
        <w:tc>
          <w:tcPr>
            <w:tcW w:w="1765" w:type="pct"/>
            <w:vAlign w:val="center"/>
            <w:hideMark/>
          </w:tcPr>
          <w:p w14:paraId="6E6E0A99" w14:textId="77777777" w:rsidR="00783967" w:rsidRPr="00BF2504" w:rsidRDefault="00783967" w:rsidP="00783967">
            <w:pPr>
              <w:pStyle w:val="TableBodyTextMIRB"/>
              <w:rPr>
                <w:rFonts w:eastAsia="Times New Roman"/>
                <w:lang w:eastAsia="en-CA"/>
              </w:rPr>
            </w:pPr>
            <w:r w:rsidRPr="00BF2504">
              <w:t>TOWNSHIP OF BALDWIN</w:t>
            </w:r>
          </w:p>
        </w:tc>
        <w:tc>
          <w:tcPr>
            <w:tcW w:w="776" w:type="pct"/>
            <w:vAlign w:val="center"/>
            <w:hideMark/>
          </w:tcPr>
          <w:p w14:paraId="0E9992C9"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4A0DE98" w14:textId="77777777" w:rsidR="00783967" w:rsidRPr="00BF2504" w:rsidRDefault="00783967" w:rsidP="00783967">
            <w:pPr>
              <w:pStyle w:val="TableBodyTextMIRB"/>
              <w:rPr>
                <w:rFonts w:eastAsia="Times New Roman"/>
                <w:lang w:eastAsia="en-CA"/>
              </w:rPr>
            </w:pPr>
            <w:r w:rsidRPr="00BF2504">
              <w:t>BALDWIN</w:t>
            </w:r>
          </w:p>
        </w:tc>
        <w:tc>
          <w:tcPr>
            <w:tcW w:w="825" w:type="pct"/>
            <w:noWrap/>
            <w:vAlign w:val="center"/>
            <w:hideMark/>
          </w:tcPr>
          <w:p w14:paraId="1A884231" w14:textId="4781ECBD" w:rsidR="00783967" w:rsidRPr="00BF2504" w:rsidRDefault="002D61AA" w:rsidP="00783967">
            <w:r w:rsidRPr="00BF2504">
              <w:rPr>
                <w:rFonts w:eastAsia="Times New Roman"/>
                <w:lang w:eastAsia="en-CA"/>
              </w:rPr>
              <w:t>Sans objet</w:t>
            </w:r>
          </w:p>
        </w:tc>
      </w:tr>
      <w:tr w:rsidR="00783967" w:rsidRPr="00BF2504" w14:paraId="1B645EAC" w14:textId="77777777" w:rsidTr="00374165">
        <w:trPr>
          <w:cantSplit/>
          <w:trHeight w:val="300"/>
          <w:jc w:val="center"/>
        </w:trPr>
        <w:tc>
          <w:tcPr>
            <w:tcW w:w="1765" w:type="pct"/>
            <w:vAlign w:val="center"/>
            <w:hideMark/>
          </w:tcPr>
          <w:p w14:paraId="169A87C3" w14:textId="77777777" w:rsidR="00783967" w:rsidRPr="00BF2504" w:rsidRDefault="00783967" w:rsidP="00783967">
            <w:pPr>
              <w:pStyle w:val="TableBodyTextMIRB"/>
              <w:rPr>
                <w:rFonts w:eastAsia="Times New Roman"/>
                <w:lang w:eastAsia="en-CA"/>
              </w:rPr>
            </w:pPr>
            <w:r w:rsidRPr="00BF2504">
              <w:t>TOWNSHIP OF BARRIE ISLAND</w:t>
            </w:r>
          </w:p>
        </w:tc>
        <w:tc>
          <w:tcPr>
            <w:tcW w:w="776" w:type="pct"/>
            <w:vAlign w:val="center"/>
            <w:hideMark/>
          </w:tcPr>
          <w:p w14:paraId="4156F9B7"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0B6ABF6" w14:textId="77777777" w:rsidR="00783967" w:rsidRPr="00BF2504" w:rsidRDefault="00783967" w:rsidP="00783967">
            <w:pPr>
              <w:pStyle w:val="TableBodyTextMIRB"/>
              <w:rPr>
                <w:rFonts w:eastAsia="Times New Roman"/>
                <w:lang w:eastAsia="en-CA"/>
              </w:rPr>
            </w:pPr>
            <w:r w:rsidRPr="00BF2504">
              <w:t>BARRIE ISLAND</w:t>
            </w:r>
          </w:p>
        </w:tc>
        <w:tc>
          <w:tcPr>
            <w:tcW w:w="825" w:type="pct"/>
            <w:noWrap/>
            <w:vAlign w:val="center"/>
            <w:hideMark/>
          </w:tcPr>
          <w:p w14:paraId="3AEFC4F9" w14:textId="3C49A7AD" w:rsidR="00783967" w:rsidRPr="00BF2504" w:rsidRDefault="002D61AA" w:rsidP="00783967">
            <w:r w:rsidRPr="00BF2504">
              <w:rPr>
                <w:rFonts w:eastAsia="Times New Roman"/>
                <w:lang w:eastAsia="en-CA"/>
              </w:rPr>
              <w:t>Sans objet</w:t>
            </w:r>
          </w:p>
        </w:tc>
      </w:tr>
      <w:tr w:rsidR="00783967" w:rsidRPr="00BF2504" w14:paraId="18BE138D" w14:textId="77777777" w:rsidTr="00374165">
        <w:trPr>
          <w:cantSplit/>
          <w:trHeight w:val="300"/>
          <w:jc w:val="center"/>
        </w:trPr>
        <w:tc>
          <w:tcPr>
            <w:tcW w:w="1765" w:type="pct"/>
            <w:vAlign w:val="center"/>
            <w:hideMark/>
          </w:tcPr>
          <w:p w14:paraId="7490BAA2" w14:textId="77777777" w:rsidR="00783967" w:rsidRPr="00BF2504" w:rsidRDefault="00783967" w:rsidP="00783967">
            <w:pPr>
              <w:pStyle w:val="TableBodyTextMIRB"/>
              <w:rPr>
                <w:rFonts w:eastAsia="Times New Roman"/>
                <w:lang w:eastAsia="en-CA"/>
              </w:rPr>
            </w:pPr>
            <w:r w:rsidRPr="00BF2504">
              <w:t>TOWNSHIP OF BECKWITH</w:t>
            </w:r>
          </w:p>
        </w:tc>
        <w:tc>
          <w:tcPr>
            <w:tcW w:w="776" w:type="pct"/>
            <w:vAlign w:val="center"/>
            <w:hideMark/>
          </w:tcPr>
          <w:p w14:paraId="6F54C3F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21F00440" w14:textId="77777777" w:rsidR="00783967" w:rsidRPr="00BF2504" w:rsidRDefault="00783967" w:rsidP="00783967">
            <w:pPr>
              <w:pStyle w:val="TableBodyTextMIRB"/>
              <w:rPr>
                <w:rFonts w:eastAsia="Times New Roman"/>
                <w:lang w:eastAsia="en-CA"/>
              </w:rPr>
            </w:pPr>
            <w:r w:rsidRPr="00BF2504">
              <w:t>BECKWITH</w:t>
            </w:r>
          </w:p>
        </w:tc>
        <w:tc>
          <w:tcPr>
            <w:tcW w:w="825" w:type="pct"/>
            <w:noWrap/>
            <w:vAlign w:val="center"/>
            <w:hideMark/>
          </w:tcPr>
          <w:p w14:paraId="0FDFD369" w14:textId="06871838" w:rsidR="00783967" w:rsidRPr="00BF2504" w:rsidRDefault="002D61AA" w:rsidP="00783967">
            <w:r w:rsidRPr="00BF2504">
              <w:rPr>
                <w:rFonts w:eastAsia="Times New Roman"/>
                <w:lang w:eastAsia="en-CA"/>
              </w:rPr>
              <w:t>Sans objet</w:t>
            </w:r>
          </w:p>
        </w:tc>
      </w:tr>
      <w:tr w:rsidR="00783967" w:rsidRPr="00BF2504" w14:paraId="04A7D2EA" w14:textId="77777777" w:rsidTr="00374165">
        <w:trPr>
          <w:cantSplit/>
          <w:trHeight w:val="300"/>
          <w:jc w:val="center"/>
        </w:trPr>
        <w:tc>
          <w:tcPr>
            <w:tcW w:w="1765" w:type="pct"/>
            <w:vAlign w:val="center"/>
            <w:hideMark/>
          </w:tcPr>
          <w:p w14:paraId="4F00C8BC" w14:textId="77777777" w:rsidR="00783967" w:rsidRPr="00BF2504" w:rsidRDefault="00783967" w:rsidP="00783967">
            <w:pPr>
              <w:pStyle w:val="TableBodyTextMIRB"/>
              <w:rPr>
                <w:rFonts w:eastAsia="Times New Roman"/>
                <w:lang w:eastAsia="en-CA"/>
              </w:rPr>
            </w:pPr>
            <w:r w:rsidRPr="00BF2504">
              <w:t>TOWNSHIP OF BILLINGS</w:t>
            </w:r>
          </w:p>
        </w:tc>
        <w:tc>
          <w:tcPr>
            <w:tcW w:w="776" w:type="pct"/>
            <w:vAlign w:val="center"/>
            <w:hideMark/>
          </w:tcPr>
          <w:p w14:paraId="6C21BD32"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5640C64" w14:textId="77777777" w:rsidR="00783967" w:rsidRPr="00BF2504" w:rsidRDefault="00783967" w:rsidP="00783967">
            <w:pPr>
              <w:pStyle w:val="TableBodyTextMIRB"/>
              <w:rPr>
                <w:rFonts w:eastAsia="Times New Roman"/>
                <w:lang w:eastAsia="en-CA"/>
              </w:rPr>
            </w:pPr>
            <w:r w:rsidRPr="00BF2504">
              <w:t>BILLINGS</w:t>
            </w:r>
          </w:p>
        </w:tc>
        <w:tc>
          <w:tcPr>
            <w:tcW w:w="825" w:type="pct"/>
            <w:noWrap/>
            <w:vAlign w:val="center"/>
            <w:hideMark/>
          </w:tcPr>
          <w:p w14:paraId="4A3C4174" w14:textId="5984EBE3" w:rsidR="00783967" w:rsidRPr="00BF2504" w:rsidRDefault="002D61AA" w:rsidP="00783967">
            <w:r w:rsidRPr="00BF2504">
              <w:rPr>
                <w:rFonts w:eastAsia="Times New Roman"/>
                <w:lang w:eastAsia="en-CA"/>
              </w:rPr>
              <w:t>Sans objet</w:t>
            </w:r>
          </w:p>
        </w:tc>
      </w:tr>
      <w:tr w:rsidR="00783967" w:rsidRPr="00BF2504" w14:paraId="3D56FDF4" w14:textId="77777777" w:rsidTr="00374165">
        <w:trPr>
          <w:cantSplit/>
          <w:trHeight w:val="300"/>
          <w:jc w:val="center"/>
        </w:trPr>
        <w:tc>
          <w:tcPr>
            <w:tcW w:w="1765" w:type="pct"/>
            <w:vAlign w:val="center"/>
            <w:hideMark/>
          </w:tcPr>
          <w:p w14:paraId="35531155" w14:textId="77777777" w:rsidR="00783967" w:rsidRPr="00BF2504" w:rsidRDefault="00783967" w:rsidP="00783967">
            <w:pPr>
              <w:pStyle w:val="TableBodyTextMIRB"/>
              <w:rPr>
                <w:rFonts w:eastAsia="Times New Roman"/>
                <w:lang w:eastAsia="en-CA"/>
              </w:rPr>
            </w:pPr>
            <w:r w:rsidRPr="00BF2504">
              <w:t>TOWNSHIP OF BLACK RIVER-MATHESON</w:t>
            </w:r>
          </w:p>
        </w:tc>
        <w:tc>
          <w:tcPr>
            <w:tcW w:w="776" w:type="pct"/>
            <w:vAlign w:val="center"/>
            <w:hideMark/>
          </w:tcPr>
          <w:p w14:paraId="4ECCB7CE"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EB43015" w14:textId="77777777" w:rsidR="00783967" w:rsidRPr="00BF2504" w:rsidRDefault="00783967" w:rsidP="00783967">
            <w:pPr>
              <w:pStyle w:val="TableBodyTextMIRB"/>
              <w:rPr>
                <w:rFonts w:eastAsia="Times New Roman"/>
                <w:lang w:eastAsia="en-CA"/>
              </w:rPr>
            </w:pPr>
            <w:r w:rsidRPr="00BF2504">
              <w:t>BLACK RIVER-MATHESON</w:t>
            </w:r>
          </w:p>
        </w:tc>
        <w:tc>
          <w:tcPr>
            <w:tcW w:w="825" w:type="pct"/>
            <w:noWrap/>
            <w:vAlign w:val="center"/>
            <w:hideMark/>
          </w:tcPr>
          <w:p w14:paraId="01A54BBB" w14:textId="3494B578" w:rsidR="00783967" w:rsidRPr="00BF2504" w:rsidRDefault="002D61AA" w:rsidP="00783967">
            <w:r w:rsidRPr="00BF2504">
              <w:rPr>
                <w:rFonts w:eastAsia="Times New Roman"/>
                <w:lang w:eastAsia="en-CA"/>
              </w:rPr>
              <w:t>Sans objet</w:t>
            </w:r>
          </w:p>
        </w:tc>
      </w:tr>
      <w:tr w:rsidR="00783967" w:rsidRPr="00BF2504" w14:paraId="6BD9302E" w14:textId="77777777" w:rsidTr="00374165">
        <w:trPr>
          <w:cantSplit/>
          <w:trHeight w:val="300"/>
          <w:jc w:val="center"/>
        </w:trPr>
        <w:tc>
          <w:tcPr>
            <w:tcW w:w="1765" w:type="pct"/>
            <w:vAlign w:val="center"/>
            <w:hideMark/>
          </w:tcPr>
          <w:p w14:paraId="4D595C3F" w14:textId="77777777" w:rsidR="00783967" w:rsidRPr="00BF2504" w:rsidRDefault="00783967" w:rsidP="00783967">
            <w:pPr>
              <w:pStyle w:val="TableBodyTextMIRB"/>
              <w:rPr>
                <w:rFonts w:eastAsia="Times New Roman"/>
                <w:lang w:eastAsia="en-CA"/>
              </w:rPr>
            </w:pPr>
            <w:r w:rsidRPr="00BF2504">
              <w:t>TOWNSHIP OF BLANDFORD-BLENHEIM</w:t>
            </w:r>
          </w:p>
        </w:tc>
        <w:tc>
          <w:tcPr>
            <w:tcW w:w="776" w:type="pct"/>
            <w:vAlign w:val="center"/>
            <w:hideMark/>
          </w:tcPr>
          <w:p w14:paraId="7834C3AF"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B4418DF" w14:textId="77777777" w:rsidR="00783967" w:rsidRPr="00BF2504" w:rsidRDefault="00783967" w:rsidP="00783967">
            <w:pPr>
              <w:pStyle w:val="TableBodyTextMIRB"/>
              <w:rPr>
                <w:rFonts w:eastAsia="Times New Roman"/>
                <w:lang w:eastAsia="en-CA"/>
              </w:rPr>
            </w:pPr>
            <w:r w:rsidRPr="00BF2504">
              <w:t>BLANDFORD-BLENHEIM</w:t>
            </w:r>
          </w:p>
        </w:tc>
        <w:tc>
          <w:tcPr>
            <w:tcW w:w="825" w:type="pct"/>
            <w:noWrap/>
            <w:vAlign w:val="center"/>
            <w:hideMark/>
          </w:tcPr>
          <w:p w14:paraId="1E7AE613" w14:textId="23891212" w:rsidR="00783967" w:rsidRPr="00BF2504" w:rsidRDefault="002D61AA" w:rsidP="00783967">
            <w:r w:rsidRPr="00BF2504">
              <w:rPr>
                <w:rFonts w:eastAsia="Times New Roman"/>
                <w:lang w:eastAsia="en-CA"/>
              </w:rPr>
              <w:t>Sans objet</w:t>
            </w:r>
          </w:p>
        </w:tc>
      </w:tr>
      <w:tr w:rsidR="00783967" w:rsidRPr="00BF2504" w14:paraId="0330FAC9" w14:textId="77777777" w:rsidTr="00374165">
        <w:trPr>
          <w:cantSplit/>
          <w:trHeight w:val="300"/>
          <w:jc w:val="center"/>
        </w:trPr>
        <w:tc>
          <w:tcPr>
            <w:tcW w:w="1765" w:type="pct"/>
            <w:vAlign w:val="center"/>
            <w:hideMark/>
          </w:tcPr>
          <w:p w14:paraId="061A4748" w14:textId="77777777" w:rsidR="00783967" w:rsidRPr="00BF2504" w:rsidRDefault="00783967" w:rsidP="00783967">
            <w:pPr>
              <w:pStyle w:val="TableBodyTextMIRB"/>
              <w:rPr>
                <w:rFonts w:eastAsia="Times New Roman"/>
                <w:lang w:eastAsia="en-CA"/>
              </w:rPr>
            </w:pPr>
            <w:r w:rsidRPr="00BF2504">
              <w:t>TOWNSHIP OF BONFIELD</w:t>
            </w:r>
          </w:p>
        </w:tc>
        <w:tc>
          <w:tcPr>
            <w:tcW w:w="776" w:type="pct"/>
            <w:vAlign w:val="center"/>
            <w:hideMark/>
          </w:tcPr>
          <w:p w14:paraId="392D3E4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17BB9260" w14:textId="77777777" w:rsidR="00783967" w:rsidRPr="00BF2504" w:rsidRDefault="00783967" w:rsidP="00783967">
            <w:pPr>
              <w:pStyle w:val="TableBodyTextMIRB"/>
              <w:rPr>
                <w:rFonts w:eastAsia="Times New Roman"/>
                <w:lang w:eastAsia="en-CA"/>
              </w:rPr>
            </w:pPr>
            <w:r w:rsidRPr="00BF2504">
              <w:t>BONFIELD</w:t>
            </w:r>
          </w:p>
        </w:tc>
        <w:tc>
          <w:tcPr>
            <w:tcW w:w="825" w:type="pct"/>
            <w:noWrap/>
            <w:vAlign w:val="center"/>
            <w:hideMark/>
          </w:tcPr>
          <w:p w14:paraId="11EB1929" w14:textId="4350317B" w:rsidR="00783967" w:rsidRPr="00BF2504" w:rsidRDefault="002D61AA" w:rsidP="00783967">
            <w:r w:rsidRPr="00BF2504">
              <w:rPr>
                <w:rFonts w:eastAsia="Times New Roman"/>
                <w:lang w:eastAsia="en-CA"/>
              </w:rPr>
              <w:t>Sans objet</w:t>
            </w:r>
          </w:p>
        </w:tc>
      </w:tr>
      <w:tr w:rsidR="00783967" w:rsidRPr="00BF2504" w14:paraId="05B47168" w14:textId="77777777" w:rsidTr="00374165">
        <w:trPr>
          <w:cantSplit/>
          <w:trHeight w:val="300"/>
          <w:jc w:val="center"/>
        </w:trPr>
        <w:tc>
          <w:tcPr>
            <w:tcW w:w="1765" w:type="pct"/>
            <w:vAlign w:val="center"/>
            <w:hideMark/>
          </w:tcPr>
          <w:p w14:paraId="0911B00A" w14:textId="77777777" w:rsidR="00783967" w:rsidRPr="00BF2504" w:rsidRDefault="00783967" w:rsidP="00783967">
            <w:pPr>
              <w:pStyle w:val="TableBodyTextMIRB"/>
              <w:rPr>
                <w:rFonts w:eastAsia="Times New Roman"/>
                <w:lang w:eastAsia="en-CA"/>
              </w:rPr>
            </w:pPr>
            <w:r w:rsidRPr="00BF2504">
              <w:t>TOWNSHIP OF BONNECHERE VALLEY</w:t>
            </w:r>
          </w:p>
        </w:tc>
        <w:tc>
          <w:tcPr>
            <w:tcW w:w="776" w:type="pct"/>
            <w:vAlign w:val="center"/>
            <w:hideMark/>
          </w:tcPr>
          <w:p w14:paraId="069B19E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073D41C0" w14:textId="77777777" w:rsidR="00783967" w:rsidRPr="00BF2504" w:rsidRDefault="00783967" w:rsidP="00783967">
            <w:pPr>
              <w:pStyle w:val="TableBodyTextMIRB"/>
              <w:rPr>
                <w:rFonts w:eastAsia="Times New Roman"/>
                <w:lang w:eastAsia="en-CA"/>
              </w:rPr>
            </w:pPr>
            <w:r w:rsidRPr="00BF2504">
              <w:t>BONNECHERE VALLEY</w:t>
            </w:r>
          </w:p>
        </w:tc>
        <w:tc>
          <w:tcPr>
            <w:tcW w:w="825" w:type="pct"/>
            <w:noWrap/>
            <w:vAlign w:val="center"/>
            <w:hideMark/>
          </w:tcPr>
          <w:p w14:paraId="5410059E" w14:textId="399BECF8" w:rsidR="00783967" w:rsidRPr="00BF2504" w:rsidRDefault="002D61AA" w:rsidP="00783967">
            <w:r w:rsidRPr="00BF2504">
              <w:rPr>
                <w:rFonts w:eastAsia="Times New Roman"/>
                <w:lang w:eastAsia="en-CA"/>
              </w:rPr>
              <w:t>Sans objet</w:t>
            </w:r>
          </w:p>
        </w:tc>
      </w:tr>
      <w:tr w:rsidR="00783967" w:rsidRPr="00BF2504" w14:paraId="358992CE" w14:textId="77777777" w:rsidTr="00374165">
        <w:trPr>
          <w:cantSplit/>
          <w:trHeight w:val="300"/>
          <w:jc w:val="center"/>
        </w:trPr>
        <w:tc>
          <w:tcPr>
            <w:tcW w:w="1765" w:type="pct"/>
            <w:vAlign w:val="center"/>
            <w:hideMark/>
          </w:tcPr>
          <w:p w14:paraId="766F665D" w14:textId="77777777" w:rsidR="00783967" w:rsidRPr="00BF2504" w:rsidRDefault="00783967" w:rsidP="00783967">
            <w:pPr>
              <w:pStyle w:val="TableBodyTextMIRB"/>
              <w:rPr>
                <w:rFonts w:eastAsia="Times New Roman"/>
                <w:lang w:eastAsia="en-CA"/>
              </w:rPr>
            </w:pPr>
            <w:r w:rsidRPr="00BF2504">
              <w:t>TOWNSHIP OF BRETHOUR</w:t>
            </w:r>
          </w:p>
        </w:tc>
        <w:tc>
          <w:tcPr>
            <w:tcW w:w="776" w:type="pct"/>
            <w:vAlign w:val="center"/>
            <w:hideMark/>
          </w:tcPr>
          <w:p w14:paraId="2AB6F7D8"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484EEF43" w14:textId="77777777" w:rsidR="00783967" w:rsidRPr="00BF2504" w:rsidRDefault="00783967" w:rsidP="00783967">
            <w:pPr>
              <w:pStyle w:val="TableBodyTextMIRB"/>
              <w:rPr>
                <w:rFonts w:eastAsia="Times New Roman"/>
                <w:lang w:eastAsia="en-CA"/>
              </w:rPr>
            </w:pPr>
            <w:r w:rsidRPr="00BF2504">
              <w:t>BRETHOUR</w:t>
            </w:r>
          </w:p>
        </w:tc>
        <w:tc>
          <w:tcPr>
            <w:tcW w:w="825" w:type="pct"/>
            <w:noWrap/>
            <w:vAlign w:val="center"/>
            <w:hideMark/>
          </w:tcPr>
          <w:p w14:paraId="173DB65C" w14:textId="55E90052" w:rsidR="00783967" w:rsidRPr="00BF2504" w:rsidRDefault="002D61AA" w:rsidP="00783967">
            <w:r w:rsidRPr="00BF2504">
              <w:rPr>
                <w:rFonts w:eastAsia="Times New Roman"/>
                <w:lang w:eastAsia="en-CA"/>
              </w:rPr>
              <w:t>Sans objet</w:t>
            </w:r>
          </w:p>
        </w:tc>
      </w:tr>
      <w:tr w:rsidR="00783967" w:rsidRPr="00BF2504" w14:paraId="0CF78252" w14:textId="77777777" w:rsidTr="00374165">
        <w:trPr>
          <w:cantSplit/>
          <w:trHeight w:val="300"/>
          <w:jc w:val="center"/>
        </w:trPr>
        <w:tc>
          <w:tcPr>
            <w:tcW w:w="1765" w:type="pct"/>
            <w:vAlign w:val="center"/>
            <w:hideMark/>
          </w:tcPr>
          <w:p w14:paraId="79D1C931" w14:textId="77777777" w:rsidR="00783967" w:rsidRPr="00BF2504" w:rsidRDefault="00783967" w:rsidP="00783967">
            <w:pPr>
              <w:pStyle w:val="TableBodyTextMIRB"/>
              <w:rPr>
                <w:rFonts w:eastAsia="Times New Roman"/>
                <w:lang w:eastAsia="en-CA"/>
              </w:rPr>
            </w:pPr>
            <w:r w:rsidRPr="00BF2504">
              <w:t>TOWNSHIP OF BROCK</w:t>
            </w:r>
          </w:p>
        </w:tc>
        <w:tc>
          <w:tcPr>
            <w:tcW w:w="776" w:type="pct"/>
            <w:vAlign w:val="center"/>
            <w:hideMark/>
          </w:tcPr>
          <w:p w14:paraId="00204D46"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72411C44" w14:textId="77777777" w:rsidR="00783967" w:rsidRPr="00BF2504" w:rsidRDefault="00783967" w:rsidP="00783967">
            <w:pPr>
              <w:pStyle w:val="TableBodyTextMIRB"/>
              <w:rPr>
                <w:rFonts w:eastAsia="Times New Roman"/>
                <w:lang w:eastAsia="en-CA"/>
              </w:rPr>
            </w:pPr>
            <w:r w:rsidRPr="00BF2504">
              <w:t>BROCK</w:t>
            </w:r>
          </w:p>
        </w:tc>
        <w:tc>
          <w:tcPr>
            <w:tcW w:w="825" w:type="pct"/>
            <w:noWrap/>
            <w:vAlign w:val="center"/>
            <w:hideMark/>
          </w:tcPr>
          <w:p w14:paraId="46E6527E" w14:textId="2B633B61" w:rsidR="00783967" w:rsidRPr="00BF2504" w:rsidRDefault="002D61AA" w:rsidP="00783967">
            <w:r w:rsidRPr="00BF2504">
              <w:rPr>
                <w:rFonts w:eastAsia="Times New Roman"/>
                <w:lang w:eastAsia="en-CA"/>
              </w:rPr>
              <w:t>Sans objet</w:t>
            </w:r>
          </w:p>
        </w:tc>
      </w:tr>
      <w:tr w:rsidR="00783967" w:rsidRPr="00BF2504" w14:paraId="60C47378" w14:textId="77777777" w:rsidTr="00374165">
        <w:trPr>
          <w:cantSplit/>
          <w:trHeight w:val="300"/>
          <w:jc w:val="center"/>
        </w:trPr>
        <w:tc>
          <w:tcPr>
            <w:tcW w:w="1765" w:type="pct"/>
            <w:vAlign w:val="center"/>
            <w:hideMark/>
          </w:tcPr>
          <w:p w14:paraId="0E4F2F67" w14:textId="77777777" w:rsidR="00783967" w:rsidRPr="00BF2504" w:rsidRDefault="00783967" w:rsidP="00783967">
            <w:pPr>
              <w:pStyle w:val="TableBodyTextMIRB"/>
              <w:rPr>
                <w:rFonts w:eastAsia="Times New Roman"/>
                <w:lang w:eastAsia="en-CA"/>
              </w:rPr>
            </w:pPr>
            <w:r w:rsidRPr="00BF2504">
              <w:t>TOWNSHIP OF BRUDENELL, LYNDOCH AND RAGLAN</w:t>
            </w:r>
          </w:p>
        </w:tc>
        <w:tc>
          <w:tcPr>
            <w:tcW w:w="776" w:type="pct"/>
            <w:vAlign w:val="center"/>
            <w:hideMark/>
          </w:tcPr>
          <w:p w14:paraId="0EDA2AF5"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62AEB6BE" w14:textId="77777777" w:rsidR="00783967" w:rsidRPr="00BF2504" w:rsidRDefault="00783967" w:rsidP="00783967">
            <w:pPr>
              <w:pStyle w:val="TableBodyTextMIRB"/>
              <w:rPr>
                <w:rFonts w:eastAsia="Times New Roman"/>
                <w:lang w:eastAsia="en-CA"/>
              </w:rPr>
            </w:pPr>
            <w:r w:rsidRPr="00BF2504">
              <w:t>BRUDENELL LYNOCH AND RAGLAN</w:t>
            </w:r>
          </w:p>
        </w:tc>
        <w:tc>
          <w:tcPr>
            <w:tcW w:w="825" w:type="pct"/>
            <w:noWrap/>
            <w:vAlign w:val="center"/>
            <w:hideMark/>
          </w:tcPr>
          <w:p w14:paraId="63A58AA3" w14:textId="5CF39D86" w:rsidR="00783967" w:rsidRPr="00BF2504" w:rsidRDefault="002D61AA" w:rsidP="00783967">
            <w:r w:rsidRPr="00BF2504">
              <w:rPr>
                <w:rFonts w:eastAsia="Times New Roman"/>
                <w:lang w:eastAsia="en-CA"/>
              </w:rPr>
              <w:t>Sans objet</w:t>
            </w:r>
          </w:p>
        </w:tc>
      </w:tr>
      <w:tr w:rsidR="00783967" w:rsidRPr="00BF2504" w14:paraId="7561D2F5" w14:textId="77777777" w:rsidTr="00374165">
        <w:trPr>
          <w:cantSplit/>
          <w:trHeight w:val="300"/>
          <w:jc w:val="center"/>
        </w:trPr>
        <w:tc>
          <w:tcPr>
            <w:tcW w:w="1765" w:type="pct"/>
            <w:vAlign w:val="center"/>
            <w:hideMark/>
          </w:tcPr>
          <w:p w14:paraId="6B8E9DC7" w14:textId="77777777" w:rsidR="00783967" w:rsidRPr="00BF2504" w:rsidRDefault="00783967" w:rsidP="00783967">
            <w:pPr>
              <w:pStyle w:val="TableBodyTextMIRB"/>
              <w:rPr>
                <w:rFonts w:eastAsia="Times New Roman"/>
                <w:lang w:eastAsia="en-CA"/>
              </w:rPr>
            </w:pPr>
            <w:r w:rsidRPr="00BF2504">
              <w:t>TOWNSHIP OF BURPEE AND MILLS</w:t>
            </w:r>
          </w:p>
        </w:tc>
        <w:tc>
          <w:tcPr>
            <w:tcW w:w="776" w:type="pct"/>
            <w:vAlign w:val="center"/>
            <w:hideMark/>
          </w:tcPr>
          <w:p w14:paraId="5947DDAB" w14:textId="77777777" w:rsidR="00783967" w:rsidRPr="00BF2504" w:rsidRDefault="00783967" w:rsidP="00783967">
            <w:pPr>
              <w:pStyle w:val="TableBodyTextMIRB"/>
              <w:rPr>
                <w:rFonts w:eastAsia="Times New Roman"/>
                <w:lang w:eastAsia="en-CA"/>
              </w:rPr>
            </w:pPr>
            <w:r w:rsidRPr="00BF2504">
              <w:t>MUNICIPAL</w:t>
            </w:r>
          </w:p>
        </w:tc>
        <w:tc>
          <w:tcPr>
            <w:tcW w:w="1634" w:type="pct"/>
            <w:vAlign w:val="center"/>
            <w:hideMark/>
          </w:tcPr>
          <w:p w14:paraId="350FC50F" w14:textId="77777777" w:rsidR="00783967" w:rsidRPr="00BF2504" w:rsidRDefault="00783967" w:rsidP="00783967">
            <w:pPr>
              <w:pStyle w:val="TableBodyTextMIRB"/>
              <w:rPr>
                <w:rFonts w:eastAsia="Times New Roman"/>
                <w:lang w:eastAsia="en-CA"/>
              </w:rPr>
            </w:pPr>
            <w:r w:rsidRPr="00BF2504">
              <w:t>BURPEE AND MILLS</w:t>
            </w:r>
          </w:p>
        </w:tc>
        <w:tc>
          <w:tcPr>
            <w:tcW w:w="825" w:type="pct"/>
            <w:noWrap/>
            <w:vAlign w:val="center"/>
            <w:hideMark/>
          </w:tcPr>
          <w:p w14:paraId="3907A56B" w14:textId="5363B1EF" w:rsidR="00783967" w:rsidRPr="00BF2504" w:rsidRDefault="002D61AA" w:rsidP="00783967">
            <w:r w:rsidRPr="00BF2504">
              <w:rPr>
                <w:rFonts w:eastAsia="Times New Roman"/>
                <w:lang w:eastAsia="en-CA"/>
              </w:rPr>
              <w:t>Sans objet</w:t>
            </w:r>
          </w:p>
        </w:tc>
      </w:tr>
      <w:tr w:rsidR="00374165" w:rsidRPr="00BF2504" w14:paraId="2821BF40" w14:textId="77777777" w:rsidTr="00374165">
        <w:trPr>
          <w:cantSplit/>
          <w:trHeight w:val="300"/>
          <w:jc w:val="center"/>
        </w:trPr>
        <w:tc>
          <w:tcPr>
            <w:tcW w:w="1765" w:type="pct"/>
            <w:vAlign w:val="center"/>
            <w:hideMark/>
          </w:tcPr>
          <w:p w14:paraId="44E70015" w14:textId="4AEBD705" w:rsidR="00374165" w:rsidRPr="00BF2504" w:rsidRDefault="00374165" w:rsidP="00783967">
            <w:pPr>
              <w:pStyle w:val="TableBodyTextMIRB"/>
              <w:rPr>
                <w:rFonts w:eastAsia="Times New Roman"/>
                <w:lang w:eastAsia="en-CA"/>
              </w:rPr>
            </w:pPr>
            <w:r w:rsidRPr="00BF2504">
              <w:t>TOWNSHIP OF CARLING</w:t>
            </w:r>
          </w:p>
        </w:tc>
        <w:tc>
          <w:tcPr>
            <w:tcW w:w="776" w:type="pct"/>
            <w:vAlign w:val="center"/>
            <w:hideMark/>
          </w:tcPr>
          <w:p w14:paraId="6CFB01DD" w14:textId="4DC1C20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4836C20" w14:textId="017D93E6" w:rsidR="00374165" w:rsidRPr="00BF2504" w:rsidRDefault="00374165" w:rsidP="00783967">
            <w:pPr>
              <w:pStyle w:val="TableBodyTextMIRB"/>
              <w:rPr>
                <w:rFonts w:eastAsia="Times New Roman"/>
                <w:lang w:eastAsia="en-CA"/>
              </w:rPr>
            </w:pPr>
            <w:r w:rsidRPr="00BF2504">
              <w:t>CARLING</w:t>
            </w:r>
          </w:p>
        </w:tc>
        <w:tc>
          <w:tcPr>
            <w:tcW w:w="825" w:type="pct"/>
            <w:noWrap/>
            <w:vAlign w:val="center"/>
            <w:hideMark/>
          </w:tcPr>
          <w:p w14:paraId="70D7F6BE" w14:textId="0AB1E313" w:rsidR="00374165" w:rsidRPr="00BF2504" w:rsidRDefault="00374165" w:rsidP="00783967">
            <w:r w:rsidRPr="00BF2504">
              <w:rPr>
                <w:rFonts w:eastAsia="Times New Roman"/>
                <w:lang w:eastAsia="en-CA"/>
              </w:rPr>
              <w:t>Sans objet</w:t>
            </w:r>
          </w:p>
        </w:tc>
      </w:tr>
      <w:tr w:rsidR="00374165" w:rsidRPr="00BF2504" w14:paraId="68F80301" w14:textId="77777777" w:rsidTr="00374165">
        <w:trPr>
          <w:cantSplit/>
          <w:trHeight w:val="300"/>
          <w:jc w:val="center"/>
        </w:trPr>
        <w:tc>
          <w:tcPr>
            <w:tcW w:w="1765" w:type="pct"/>
            <w:vAlign w:val="center"/>
            <w:hideMark/>
          </w:tcPr>
          <w:p w14:paraId="31B2C734" w14:textId="54390404" w:rsidR="00374165" w:rsidRPr="00BF2504" w:rsidRDefault="00374165" w:rsidP="00783967">
            <w:pPr>
              <w:pStyle w:val="TableBodyTextMIRB"/>
              <w:rPr>
                <w:rFonts w:eastAsia="Times New Roman"/>
                <w:lang w:eastAsia="en-CA"/>
              </w:rPr>
            </w:pPr>
            <w:r w:rsidRPr="00BF2504">
              <w:t>TOWNSHIP OF CARLOW/MAYO</w:t>
            </w:r>
          </w:p>
        </w:tc>
        <w:tc>
          <w:tcPr>
            <w:tcW w:w="776" w:type="pct"/>
            <w:vAlign w:val="center"/>
            <w:hideMark/>
          </w:tcPr>
          <w:p w14:paraId="3290DE46" w14:textId="22ED381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AABE8BC" w14:textId="4BA8BAE7" w:rsidR="00374165" w:rsidRPr="00BF2504" w:rsidRDefault="00374165" w:rsidP="00783967">
            <w:pPr>
              <w:pStyle w:val="TableBodyTextMIRB"/>
              <w:rPr>
                <w:rFonts w:eastAsia="Times New Roman"/>
                <w:lang w:eastAsia="en-CA"/>
              </w:rPr>
            </w:pPr>
            <w:r w:rsidRPr="00BF2504">
              <w:t>CARLOW/MAYO</w:t>
            </w:r>
          </w:p>
        </w:tc>
        <w:tc>
          <w:tcPr>
            <w:tcW w:w="825" w:type="pct"/>
            <w:noWrap/>
            <w:vAlign w:val="center"/>
            <w:hideMark/>
          </w:tcPr>
          <w:p w14:paraId="300C752D" w14:textId="47DDDD98" w:rsidR="00374165" w:rsidRPr="00BF2504" w:rsidRDefault="00374165" w:rsidP="00783967">
            <w:r w:rsidRPr="00BF2504">
              <w:rPr>
                <w:rFonts w:eastAsia="Times New Roman"/>
                <w:lang w:eastAsia="en-CA"/>
              </w:rPr>
              <w:t>Sans objet</w:t>
            </w:r>
          </w:p>
        </w:tc>
      </w:tr>
      <w:tr w:rsidR="00374165" w:rsidRPr="00BF2504" w14:paraId="55ED2A22" w14:textId="77777777" w:rsidTr="00374165">
        <w:trPr>
          <w:cantSplit/>
          <w:trHeight w:val="300"/>
          <w:jc w:val="center"/>
        </w:trPr>
        <w:tc>
          <w:tcPr>
            <w:tcW w:w="1765" w:type="pct"/>
            <w:vAlign w:val="center"/>
            <w:hideMark/>
          </w:tcPr>
          <w:p w14:paraId="0D983E65" w14:textId="5B4B09C0" w:rsidR="00374165" w:rsidRPr="00BF2504" w:rsidRDefault="00374165" w:rsidP="00783967">
            <w:pPr>
              <w:pStyle w:val="TableBodyTextMIRB"/>
              <w:rPr>
                <w:rFonts w:eastAsia="Times New Roman"/>
                <w:lang w:eastAsia="en-CA"/>
              </w:rPr>
            </w:pPr>
            <w:r w:rsidRPr="00BF2504">
              <w:t>TOWNSHIP OF CASEY</w:t>
            </w:r>
          </w:p>
        </w:tc>
        <w:tc>
          <w:tcPr>
            <w:tcW w:w="776" w:type="pct"/>
            <w:vAlign w:val="center"/>
            <w:hideMark/>
          </w:tcPr>
          <w:p w14:paraId="249E53ED" w14:textId="75F1B26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9067D84" w14:textId="0A23EC45" w:rsidR="00374165" w:rsidRPr="00BF2504" w:rsidRDefault="00374165" w:rsidP="00783967">
            <w:pPr>
              <w:pStyle w:val="TableBodyTextMIRB"/>
              <w:rPr>
                <w:rFonts w:eastAsia="Times New Roman"/>
                <w:lang w:eastAsia="en-CA"/>
              </w:rPr>
            </w:pPr>
            <w:r w:rsidRPr="00BF2504">
              <w:t>CASEY</w:t>
            </w:r>
          </w:p>
        </w:tc>
        <w:tc>
          <w:tcPr>
            <w:tcW w:w="825" w:type="pct"/>
            <w:noWrap/>
            <w:vAlign w:val="center"/>
            <w:hideMark/>
          </w:tcPr>
          <w:p w14:paraId="390A29AA" w14:textId="6B58CC17" w:rsidR="00374165" w:rsidRPr="00BF2504" w:rsidRDefault="00374165" w:rsidP="00783967">
            <w:r w:rsidRPr="00BF2504">
              <w:rPr>
                <w:rFonts w:eastAsia="Times New Roman"/>
                <w:lang w:eastAsia="en-CA"/>
              </w:rPr>
              <w:t>Sans objet</w:t>
            </w:r>
          </w:p>
        </w:tc>
      </w:tr>
      <w:tr w:rsidR="00374165" w:rsidRPr="00BF2504" w14:paraId="5B6F45B4" w14:textId="77777777" w:rsidTr="00374165">
        <w:trPr>
          <w:cantSplit/>
          <w:trHeight w:val="300"/>
          <w:jc w:val="center"/>
        </w:trPr>
        <w:tc>
          <w:tcPr>
            <w:tcW w:w="1765" w:type="pct"/>
            <w:vAlign w:val="center"/>
            <w:hideMark/>
          </w:tcPr>
          <w:p w14:paraId="06765038" w14:textId="6B8FBECD" w:rsidR="00374165" w:rsidRPr="00BF2504" w:rsidRDefault="00374165" w:rsidP="00783967">
            <w:pPr>
              <w:pStyle w:val="TableBodyTextMIRB"/>
              <w:rPr>
                <w:rFonts w:eastAsia="Times New Roman"/>
                <w:lang w:eastAsia="en-CA"/>
              </w:rPr>
            </w:pPr>
            <w:r w:rsidRPr="00BF2504">
              <w:t>TOWNSHIP OF CAVAN MONAGHAN</w:t>
            </w:r>
          </w:p>
        </w:tc>
        <w:tc>
          <w:tcPr>
            <w:tcW w:w="776" w:type="pct"/>
            <w:vAlign w:val="center"/>
            <w:hideMark/>
          </w:tcPr>
          <w:p w14:paraId="03F01D1C" w14:textId="4A447E2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D996775" w14:textId="118538D2" w:rsidR="00374165" w:rsidRPr="00BF2504" w:rsidRDefault="00374165" w:rsidP="00783967">
            <w:pPr>
              <w:pStyle w:val="TableBodyTextMIRB"/>
              <w:rPr>
                <w:rFonts w:eastAsia="Times New Roman"/>
                <w:lang w:eastAsia="en-CA"/>
              </w:rPr>
            </w:pPr>
            <w:r w:rsidRPr="00BF2504">
              <w:t>CAVAN-MILLBROOK-NORTH MONAGHAN</w:t>
            </w:r>
          </w:p>
        </w:tc>
        <w:tc>
          <w:tcPr>
            <w:tcW w:w="825" w:type="pct"/>
            <w:noWrap/>
            <w:vAlign w:val="center"/>
            <w:hideMark/>
          </w:tcPr>
          <w:p w14:paraId="7122B464" w14:textId="6B04B955" w:rsidR="00374165" w:rsidRPr="00BF2504" w:rsidRDefault="00374165" w:rsidP="00783967">
            <w:r w:rsidRPr="00BF2504">
              <w:rPr>
                <w:rFonts w:eastAsia="Times New Roman"/>
                <w:lang w:eastAsia="en-CA"/>
              </w:rPr>
              <w:t>Sans objet</w:t>
            </w:r>
          </w:p>
        </w:tc>
      </w:tr>
      <w:tr w:rsidR="00374165" w:rsidRPr="00BF2504" w14:paraId="3A6B79C6" w14:textId="77777777" w:rsidTr="00374165">
        <w:trPr>
          <w:cantSplit/>
          <w:trHeight w:val="300"/>
          <w:jc w:val="center"/>
        </w:trPr>
        <w:tc>
          <w:tcPr>
            <w:tcW w:w="1765" w:type="pct"/>
            <w:vAlign w:val="center"/>
            <w:hideMark/>
          </w:tcPr>
          <w:p w14:paraId="56D20173" w14:textId="4CD3A334" w:rsidR="00374165" w:rsidRPr="00BF2504" w:rsidRDefault="00374165" w:rsidP="00783967">
            <w:pPr>
              <w:pStyle w:val="TableBodyTextMIRB"/>
              <w:rPr>
                <w:rFonts w:eastAsia="Times New Roman"/>
                <w:lang w:eastAsia="en-CA"/>
              </w:rPr>
            </w:pPr>
            <w:r w:rsidRPr="00BF2504">
              <w:t>TOWNSHIP OF CENTRAL FRONTENAC</w:t>
            </w:r>
          </w:p>
        </w:tc>
        <w:tc>
          <w:tcPr>
            <w:tcW w:w="776" w:type="pct"/>
            <w:vAlign w:val="center"/>
            <w:hideMark/>
          </w:tcPr>
          <w:p w14:paraId="518E8AAB" w14:textId="32BE6CD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46A9F8E" w14:textId="5819D679" w:rsidR="00374165" w:rsidRPr="00BF2504" w:rsidRDefault="00374165" w:rsidP="00783967">
            <w:pPr>
              <w:pStyle w:val="TableBodyTextMIRB"/>
              <w:rPr>
                <w:rFonts w:eastAsia="Times New Roman"/>
                <w:lang w:eastAsia="en-CA"/>
              </w:rPr>
            </w:pPr>
            <w:r w:rsidRPr="00BF2504">
              <w:t>CENTRAL FRONTENAC</w:t>
            </w:r>
          </w:p>
        </w:tc>
        <w:tc>
          <w:tcPr>
            <w:tcW w:w="825" w:type="pct"/>
            <w:noWrap/>
            <w:vAlign w:val="center"/>
            <w:hideMark/>
          </w:tcPr>
          <w:p w14:paraId="6977F7D4" w14:textId="797107B5" w:rsidR="00374165" w:rsidRPr="00BF2504" w:rsidRDefault="00374165" w:rsidP="00783967">
            <w:r w:rsidRPr="00BF2504">
              <w:rPr>
                <w:rFonts w:eastAsia="Times New Roman"/>
                <w:lang w:eastAsia="en-CA"/>
              </w:rPr>
              <w:t>Sans objet</w:t>
            </w:r>
          </w:p>
        </w:tc>
      </w:tr>
      <w:tr w:rsidR="00374165" w:rsidRPr="00BF2504" w14:paraId="5EBC737A" w14:textId="77777777" w:rsidTr="00374165">
        <w:trPr>
          <w:cantSplit/>
          <w:trHeight w:val="300"/>
          <w:jc w:val="center"/>
        </w:trPr>
        <w:tc>
          <w:tcPr>
            <w:tcW w:w="1765" w:type="pct"/>
            <w:vAlign w:val="center"/>
            <w:hideMark/>
          </w:tcPr>
          <w:p w14:paraId="1C9F806F" w14:textId="22126804" w:rsidR="00374165" w:rsidRPr="00BF2504" w:rsidRDefault="00374165" w:rsidP="00783967">
            <w:pPr>
              <w:pStyle w:val="TableBodyTextMIRB"/>
              <w:rPr>
                <w:rFonts w:eastAsia="Times New Roman"/>
                <w:lang w:eastAsia="en-CA"/>
              </w:rPr>
            </w:pPr>
            <w:r w:rsidRPr="00BF2504">
              <w:t>TOWNSHIP OF CENTRE WELLINGTON</w:t>
            </w:r>
          </w:p>
        </w:tc>
        <w:tc>
          <w:tcPr>
            <w:tcW w:w="776" w:type="pct"/>
            <w:vAlign w:val="center"/>
            <w:hideMark/>
          </w:tcPr>
          <w:p w14:paraId="2E0EE2B0" w14:textId="5B0997C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C1B54E7" w14:textId="0F945384" w:rsidR="00374165" w:rsidRPr="00BF2504" w:rsidRDefault="00374165" w:rsidP="00783967">
            <w:pPr>
              <w:pStyle w:val="TableBodyTextMIRB"/>
              <w:rPr>
                <w:rFonts w:eastAsia="Times New Roman"/>
                <w:lang w:eastAsia="en-CA"/>
              </w:rPr>
            </w:pPr>
            <w:r w:rsidRPr="00BF2504">
              <w:t>CENTRE WELLINGTON</w:t>
            </w:r>
          </w:p>
        </w:tc>
        <w:tc>
          <w:tcPr>
            <w:tcW w:w="825" w:type="pct"/>
            <w:noWrap/>
            <w:vAlign w:val="center"/>
            <w:hideMark/>
          </w:tcPr>
          <w:p w14:paraId="0F94E907" w14:textId="71DCA826" w:rsidR="00374165" w:rsidRPr="00BF2504" w:rsidRDefault="00374165" w:rsidP="00783967">
            <w:r w:rsidRPr="00BF2504">
              <w:rPr>
                <w:rFonts w:eastAsia="Times New Roman"/>
                <w:lang w:eastAsia="en-CA"/>
              </w:rPr>
              <w:t>Sans objet</w:t>
            </w:r>
          </w:p>
        </w:tc>
      </w:tr>
      <w:tr w:rsidR="00374165" w:rsidRPr="00BF2504" w14:paraId="4C006B5C" w14:textId="77777777" w:rsidTr="00374165">
        <w:trPr>
          <w:cantSplit/>
          <w:trHeight w:val="300"/>
          <w:jc w:val="center"/>
        </w:trPr>
        <w:tc>
          <w:tcPr>
            <w:tcW w:w="1765" w:type="pct"/>
            <w:vAlign w:val="center"/>
            <w:hideMark/>
          </w:tcPr>
          <w:p w14:paraId="7EA70986" w14:textId="5A331703" w:rsidR="00374165" w:rsidRPr="00BF2504" w:rsidRDefault="00374165" w:rsidP="00783967">
            <w:pPr>
              <w:pStyle w:val="TableBodyTextMIRB"/>
              <w:rPr>
                <w:rFonts w:eastAsia="Times New Roman"/>
                <w:lang w:eastAsia="en-CA"/>
              </w:rPr>
            </w:pPr>
            <w:r w:rsidRPr="00BF2504">
              <w:lastRenderedPageBreak/>
              <w:t>TOWNSHIP OF CHAMBERLAIN</w:t>
            </w:r>
          </w:p>
        </w:tc>
        <w:tc>
          <w:tcPr>
            <w:tcW w:w="776" w:type="pct"/>
            <w:vAlign w:val="center"/>
            <w:hideMark/>
          </w:tcPr>
          <w:p w14:paraId="692563B2" w14:textId="1C707B1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A6E93FB" w14:textId="166675FB" w:rsidR="00374165" w:rsidRPr="00BF2504" w:rsidRDefault="00374165" w:rsidP="00783967">
            <w:pPr>
              <w:pStyle w:val="TableBodyTextMIRB"/>
              <w:rPr>
                <w:rFonts w:eastAsia="Times New Roman"/>
                <w:lang w:eastAsia="en-CA"/>
              </w:rPr>
            </w:pPr>
            <w:r w:rsidRPr="00BF2504">
              <w:t>CHAMBERLAIN</w:t>
            </w:r>
          </w:p>
        </w:tc>
        <w:tc>
          <w:tcPr>
            <w:tcW w:w="825" w:type="pct"/>
            <w:noWrap/>
            <w:vAlign w:val="center"/>
            <w:hideMark/>
          </w:tcPr>
          <w:p w14:paraId="5F2FE8BC" w14:textId="7A0ED2D7" w:rsidR="00374165" w:rsidRPr="00BF2504" w:rsidRDefault="00374165" w:rsidP="00783967">
            <w:r w:rsidRPr="00BF2504">
              <w:rPr>
                <w:rFonts w:eastAsia="Times New Roman"/>
                <w:lang w:eastAsia="en-CA"/>
              </w:rPr>
              <w:t>Sans objet</w:t>
            </w:r>
          </w:p>
        </w:tc>
      </w:tr>
      <w:tr w:rsidR="00374165" w:rsidRPr="00BF2504" w14:paraId="3D99ECEB" w14:textId="77777777" w:rsidTr="00374165">
        <w:trPr>
          <w:cantSplit/>
          <w:trHeight w:val="300"/>
          <w:jc w:val="center"/>
        </w:trPr>
        <w:tc>
          <w:tcPr>
            <w:tcW w:w="1765" w:type="pct"/>
            <w:vAlign w:val="center"/>
            <w:hideMark/>
          </w:tcPr>
          <w:p w14:paraId="472373F3" w14:textId="23667AC3" w:rsidR="00374165" w:rsidRPr="00BF2504" w:rsidRDefault="00374165" w:rsidP="00783967">
            <w:pPr>
              <w:pStyle w:val="TableBodyTextMIRB"/>
              <w:rPr>
                <w:rFonts w:eastAsia="Times New Roman"/>
                <w:lang w:eastAsia="en-CA"/>
              </w:rPr>
            </w:pPr>
            <w:r w:rsidRPr="00BF2504">
              <w:t>TOWNSHIP OF CHAMPLAIN</w:t>
            </w:r>
          </w:p>
        </w:tc>
        <w:tc>
          <w:tcPr>
            <w:tcW w:w="776" w:type="pct"/>
            <w:vAlign w:val="center"/>
            <w:hideMark/>
          </w:tcPr>
          <w:p w14:paraId="36240EB7" w14:textId="2DFD02E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055495D" w14:textId="7BDF5119" w:rsidR="00374165" w:rsidRPr="00BF2504" w:rsidRDefault="00374165" w:rsidP="00783967">
            <w:pPr>
              <w:pStyle w:val="TableBodyTextMIRB"/>
              <w:rPr>
                <w:rFonts w:eastAsia="Times New Roman"/>
                <w:lang w:eastAsia="en-CA"/>
              </w:rPr>
            </w:pPr>
            <w:r w:rsidRPr="00BF2504">
              <w:t>CHAMPLAIN</w:t>
            </w:r>
          </w:p>
        </w:tc>
        <w:tc>
          <w:tcPr>
            <w:tcW w:w="825" w:type="pct"/>
            <w:noWrap/>
            <w:vAlign w:val="center"/>
            <w:hideMark/>
          </w:tcPr>
          <w:p w14:paraId="02EC482F" w14:textId="799A01A5" w:rsidR="00374165" w:rsidRPr="00BF2504" w:rsidRDefault="00374165" w:rsidP="00783967">
            <w:r w:rsidRPr="00BF2504">
              <w:rPr>
                <w:rFonts w:eastAsia="Times New Roman"/>
                <w:lang w:eastAsia="en-CA"/>
              </w:rPr>
              <w:t>Sans objet</w:t>
            </w:r>
          </w:p>
        </w:tc>
      </w:tr>
      <w:tr w:rsidR="00374165" w:rsidRPr="00BF2504" w14:paraId="697456D6" w14:textId="77777777" w:rsidTr="00374165">
        <w:trPr>
          <w:cantSplit/>
          <w:trHeight w:val="300"/>
          <w:jc w:val="center"/>
        </w:trPr>
        <w:tc>
          <w:tcPr>
            <w:tcW w:w="1765" w:type="pct"/>
            <w:vAlign w:val="center"/>
            <w:hideMark/>
          </w:tcPr>
          <w:p w14:paraId="5522D5E7" w14:textId="7B306D99" w:rsidR="00374165" w:rsidRPr="00BF2504" w:rsidRDefault="00374165" w:rsidP="00783967">
            <w:pPr>
              <w:pStyle w:val="TableBodyTextMIRB"/>
              <w:rPr>
                <w:rFonts w:eastAsia="Times New Roman"/>
                <w:lang w:eastAsia="en-CA"/>
              </w:rPr>
            </w:pPr>
            <w:r w:rsidRPr="00BF2504">
              <w:t>TOWNSHIP OF CHAPLEAU</w:t>
            </w:r>
          </w:p>
        </w:tc>
        <w:tc>
          <w:tcPr>
            <w:tcW w:w="776" w:type="pct"/>
            <w:vAlign w:val="center"/>
            <w:hideMark/>
          </w:tcPr>
          <w:p w14:paraId="3474EA4B" w14:textId="1954B9C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44CFDE4" w14:textId="63E1F137" w:rsidR="00374165" w:rsidRPr="00BF2504" w:rsidRDefault="00374165" w:rsidP="00783967">
            <w:pPr>
              <w:pStyle w:val="TableBodyTextMIRB"/>
              <w:rPr>
                <w:rFonts w:eastAsia="Times New Roman"/>
                <w:lang w:eastAsia="en-CA"/>
              </w:rPr>
            </w:pPr>
            <w:r w:rsidRPr="00BF2504">
              <w:t>CHAPLEAU</w:t>
            </w:r>
          </w:p>
        </w:tc>
        <w:tc>
          <w:tcPr>
            <w:tcW w:w="825" w:type="pct"/>
            <w:noWrap/>
            <w:vAlign w:val="center"/>
            <w:hideMark/>
          </w:tcPr>
          <w:p w14:paraId="18B4C19D" w14:textId="1DFD392E" w:rsidR="00374165" w:rsidRPr="00BF2504" w:rsidRDefault="00374165" w:rsidP="00783967">
            <w:r w:rsidRPr="00BF2504">
              <w:rPr>
                <w:rFonts w:eastAsia="Times New Roman"/>
                <w:lang w:eastAsia="en-CA"/>
              </w:rPr>
              <w:t>Sans objet</w:t>
            </w:r>
          </w:p>
        </w:tc>
      </w:tr>
      <w:tr w:rsidR="00374165" w:rsidRPr="00BF2504" w14:paraId="20C6E0EA" w14:textId="77777777" w:rsidTr="00374165">
        <w:trPr>
          <w:cantSplit/>
          <w:trHeight w:val="300"/>
          <w:jc w:val="center"/>
        </w:trPr>
        <w:tc>
          <w:tcPr>
            <w:tcW w:w="1765" w:type="pct"/>
            <w:vAlign w:val="center"/>
            <w:hideMark/>
          </w:tcPr>
          <w:p w14:paraId="2F342F6D" w14:textId="5FBFFB13" w:rsidR="00374165" w:rsidRPr="00BF2504" w:rsidRDefault="00374165" w:rsidP="00783967">
            <w:pPr>
              <w:pStyle w:val="TableBodyTextMIRB"/>
              <w:rPr>
                <w:rFonts w:eastAsia="Times New Roman"/>
                <w:lang w:eastAsia="en-CA"/>
              </w:rPr>
            </w:pPr>
            <w:r w:rsidRPr="00BF2504">
              <w:t>TOWNSHIP OF CHAPPLE</w:t>
            </w:r>
          </w:p>
        </w:tc>
        <w:tc>
          <w:tcPr>
            <w:tcW w:w="776" w:type="pct"/>
            <w:vAlign w:val="center"/>
            <w:hideMark/>
          </w:tcPr>
          <w:p w14:paraId="000C40B8" w14:textId="7411BF2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11B7755" w14:textId="7F1FC1C4" w:rsidR="00374165" w:rsidRPr="00BF2504" w:rsidRDefault="00374165" w:rsidP="00783967">
            <w:pPr>
              <w:pStyle w:val="TableBodyTextMIRB"/>
              <w:rPr>
                <w:rFonts w:eastAsia="Times New Roman"/>
                <w:lang w:eastAsia="en-CA"/>
              </w:rPr>
            </w:pPr>
            <w:r w:rsidRPr="00BF2504">
              <w:t>CHAPPLE</w:t>
            </w:r>
          </w:p>
        </w:tc>
        <w:tc>
          <w:tcPr>
            <w:tcW w:w="825" w:type="pct"/>
            <w:noWrap/>
            <w:vAlign w:val="center"/>
            <w:hideMark/>
          </w:tcPr>
          <w:p w14:paraId="45BDE354" w14:textId="029F23C6" w:rsidR="00374165" w:rsidRPr="00BF2504" w:rsidRDefault="00374165" w:rsidP="00783967">
            <w:r w:rsidRPr="00BF2504">
              <w:rPr>
                <w:rFonts w:eastAsia="Times New Roman"/>
                <w:lang w:eastAsia="en-CA"/>
              </w:rPr>
              <w:t>Sans objet</w:t>
            </w:r>
          </w:p>
        </w:tc>
      </w:tr>
      <w:tr w:rsidR="00374165" w:rsidRPr="00BF2504" w14:paraId="4FE67E4C" w14:textId="77777777" w:rsidTr="00374165">
        <w:trPr>
          <w:cantSplit/>
          <w:trHeight w:val="300"/>
          <w:jc w:val="center"/>
        </w:trPr>
        <w:tc>
          <w:tcPr>
            <w:tcW w:w="1765" w:type="pct"/>
            <w:vAlign w:val="center"/>
            <w:hideMark/>
          </w:tcPr>
          <w:p w14:paraId="08AF2ADB" w14:textId="6B1FA270" w:rsidR="00374165" w:rsidRPr="00BF2504" w:rsidRDefault="00374165" w:rsidP="00783967">
            <w:pPr>
              <w:pStyle w:val="TableBodyTextMIRB"/>
              <w:rPr>
                <w:rFonts w:eastAsia="Times New Roman"/>
                <w:lang w:eastAsia="en-CA"/>
              </w:rPr>
            </w:pPr>
            <w:r w:rsidRPr="00BF2504">
              <w:t>TOWNSHIP OF CHATSWORTH</w:t>
            </w:r>
          </w:p>
        </w:tc>
        <w:tc>
          <w:tcPr>
            <w:tcW w:w="776" w:type="pct"/>
            <w:vAlign w:val="center"/>
            <w:hideMark/>
          </w:tcPr>
          <w:p w14:paraId="430BCFBA" w14:textId="3528063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72CE6F1" w14:textId="55038781" w:rsidR="00374165" w:rsidRPr="00BF2504" w:rsidRDefault="00374165" w:rsidP="00783967">
            <w:pPr>
              <w:pStyle w:val="TableBodyTextMIRB"/>
              <w:rPr>
                <w:rFonts w:eastAsia="Times New Roman"/>
                <w:lang w:eastAsia="en-CA"/>
              </w:rPr>
            </w:pPr>
            <w:r w:rsidRPr="00BF2504">
              <w:t>CHATSWORTH</w:t>
            </w:r>
          </w:p>
        </w:tc>
        <w:tc>
          <w:tcPr>
            <w:tcW w:w="825" w:type="pct"/>
            <w:noWrap/>
            <w:vAlign w:val="center"/>
            <w:hideMark/>
          </w:tcPr>
          <w:p w14:paraId="50A47342" w14:textId="52754508" w:rsidR="00374165" w:rsidRPr="00BF2504" w:rsidRDefault="00374165" w:rsidP="00783967">
            <w:r w:rsidRPr="00BF2504">
              <w:rPr>
                <w:rFonts w:eastAsia="Times New Roman"/>
                <w:lang w:eastAsia="en-CA"/>
              </w:rPr>
              <w:t>Sans objet</w:t>
            </w:r>
          </w:p>
        </w:tc>
      </w:tr>
      <w:tr w:rsidR="00374165" w:rsidRPr="00BF2504" w14:paraId="5B9E8980" w14:textId="77777777" w:rsidTr="00374165">
        <w:trPr>
          <w:cantSplit/>
          <w:trHeight w:val="300"/>
          <w:jc w:val="center"/>
        </w:trPr>
        <w:tc>
          <w:tcPr>
            <w:tcW w:w="1765" w:type="pct"/>
            <w:vAlign w:val="center"/>
            <w:hideMark/>
          </w:tcPr>
          <w:p w14:paraId="588802D9" w14:textId="5526767E" w:rsidR="00374165" w:rsidRPr="00BF2504" w:rsidRDefault="00374165" w:rsidP="00783967">
            <w:pPr>
              <w:pStyle w:val="TableBodyTextMIRB"/>
              <w:rPr>
                <w:rFonts w:eastAsia="Times New Roman"/>
                <w:lang w:eastAsia="en-CA"/>
              </w:rPr>
            </w:pPr>
            <w:r w:rsidRPr="00BF2504">
              <w:t>TOWNSHIP OF CHISHOLM</w:t>
            </w:r>
          </w:p>
        </w:tc>
        <w:tc>
          <w:tcPr>
            <w:tcW w:w="776" w:type="pct"/>
            <w:vAlign w:val="center"/>
            <w:hideMark/>
          </w:tcPr>
          <w:p w14:paraId="74E2257B" w14:textId="78530FF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2C4DA0B" w14:textId="5B35F260" w:rsidR="00374165" w:rsidRPr="00BF2504" w:rsidRDefault="00374165" w:rsidP="00783967">
            <w:pPr>
              <w:pStyle w:val="TableBodyTextMIRB"/>
              <w:rPr>
                <w:rFonts w:eastAsia="Times New Roman"/>
                <w:lang w:eastAsia="en-CA"/>
              </w:rPr>
            </w:pPr>
            <w:r w:rsidRPr="00BF2504">
              <w:t>CHISHOLM</w:t>
            </w:r>
          </w:p>
        </w:tc>
        <w:tc>
          <w:tcPr>
            <w:tcW w:w="825" w:type="pct"/>
            <w:noWrap/>
            <w:vAlign w:val="center"/>
            <w:hideMark/>
          </w:tcPr>
          <w:p w14:paraId="74EDA34C" w14:textId="0201FDBA" w:rsidR="00374165" w:rsidRPr="00BF2504" w:rsidRDefault="00374165" w:rsidP="00783967">
            <w:r w:rsidRPr="00BF2504">
              <w:rPr>
                <w:rFonts w:eastAsia="Times New Roman"/>
                <w:lang w:eastAsia="en-CA"/>
              </w:rPr>
              <w:t>Sans objet</w:t>
            </w:r>
          </w:p>
        </w:tc>
      </w:tr>
      <w:tr w:rsidR="00374165" w:rsidRPr="00BF2504" w14:paraId="3A8B5BD5" w14:textId="77777777" w:rsidTr="00374165">
        <w:trPr>
          <w:cantSplit/>
          <w:trHeight w:val="300"/>
          <w:jc w:val="center"/>
        </w:trPr>
        <w:tc>
          <w:tcPr>
            <w:tcW w:w="1765" w:type="pct"/>
            <w:vAlign w:val="center"/>
            <w:hideMark/>
          </w:tcPr>
          <w:p w14:paraId="6C0DED1B" w14:textId="4F666DF8" w:rsidR="00374165" w:rsidRPr="00BF2504" w:rsidRDefault="00374165" w:rsidP="00783967">
            <w:pPr>
              <w:pStyle w:val="TableBodyTextMIRB"/>
              <w:rPr>
                <w:rFonts w:eastAsia="Times New Roman"/>
                <w:lang w:eastAsia="en-CA"/>
              </w:rPr>
            </w:pPr>
            <w:r w:rsidRPr="00BF2504">
              <w:t>TOWNSHIP OF CLEARVIEW</w:t>
            </w:r>
          </w:p>
        </w:tc>
        <w:tc>
          <w:tcPr>
            <w:tcW w:w="776" w:type="pct"/>
            <w:vAlign w:val="center"/>
            <w:hideMark/>
          </w:tcPr>
          <w:p w14:paraId="6D4E1D71" w14:textId="334A7C2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8CC62F9" w14:textId="6005810F" w:rsidR="00374165" w:rsidRPr="00BF2504" w:rsidRDefault="00374165" w:rsidP="00783967">
            <w:pPr>
              <w:pStyle w:val="TableBodyTextMIRB"/>
              <w:rPr>
                <w:rFonts w:eastAsia="Times New Roman"/>
                <w:lang w:eastAsia="en-CA"/>
              </w:rPr>
            </w:pPr>
            <w:r w:rsidRPr="00BF2504">
              <w:t>CLEARVIEW</w:t>
            </w:r>
          </w:p>
        </w:tc>
        <w:tc>
          <w:tcPr>
            <w:tcW w:w="825" w:type="pct"/>
            <w:noWrap/>
            <w:vAlign w:val="center"/>
            <w:hideMark/>
          </w:tcPr>
          <w:p w14:paraId="03FDCC18" w14:textId="6448DEFB" w:rsidR="00374165" w:rsidRPr="00BF2504" w:rsidRDefault="00374165" w:rsidP="00783967">
            <w:r w:rsidRPr="00BF2504">
              <w:rPr>
                <w:rFonts w:eastAsia="Times New Roman"/>
                <w:lang w:eastAsia="en-CA"/>
              </w:rPr>
              <w:t>Sans objet</w:t>
            </w:r>
          </w:p>
        </w:tc>
      </w:tr>
      <w:tr w:rsidR="00374165" w:rsidRPr="00BF2504" w14:paraId="4B0303E1" w14:textId="77777777" w:rsidTr="00374165">
        <w:trPr>
          <w:cantSplit/>
          <w:trHeight w:val="300"/>
          <w:jc w:val="center"/>
        </w:trPr>
        <w:tc>
          <w:tcPr>
            <w:tcW w:w="1765" w:type="pct"/>
            <w:vAlign w:val="center"/>
            <w:hideMark/>
          </w:tcPr>
          <w:p w14:paraId="0F4ECD2E" w14:textId="25D5B918" w:rsidR="00374165" w:rsidRPr="00BF2504" w:rsidRDefault="00374165" w:rsidP="00783967">
            <w:pPr>
              <w:pStyle w:val="TableBodyTextMIRB"/>
              <w:rPr>
                <w:rFonts w:eastAsia="Times New Roman"/>
                <w:lang w:eastAsia="en-CA"/>
              </w:rPr>
            </w:pPr>
            <w:r w:rsidRPr="00BF2504">
              <w:t>TOWNSHIP OF COCKBURN ISLAND</w:t>
            </w:r>
          </w:p>
        </w:tc>
        <w:tc>
          <w:tcPr>
            <w:tcW w:w="776" w:type="pct"/>
            <w:vAlign w:val="center"/>
            <w:hideMark/>
          </w:tcPr>
          <w:p w14:paraId="5D22062C" w14:textId="63CA48E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D53A31E" w14:textId="5405E9F2" w:rsidR="00374165" w:rsidRPr="00BF2504" w:rsidRDefault="00374165" w:rsidP="00783967">
            <w:pPr>
              <w:pStyle w:val="TableBodyTextMIRB"/>
              <w:rPr>
                <w:rFonts w:eastAsia="Times New Roman"/>
                <w:lang w:eastAsia="en-CA"/>
              </w:rPr>
            </w:pPr>
            <w:r w:rsidRPr="00BF2504">
              <w:t>COCKBURN ISLAND</w:t>
            </w:r>
          </w:p>
        </w:tc>
        <w:tc>
          <w:tcPr>
            <w:tcW w:w="825" w:type="pct"/>
            <w:noWrap/>
            <w:vAlign w:val="center"/>
            <w:hideMark/>
          </w:tcPr>
          <w:p w14:paraId="0CA5ADA3" w14:textId="739EF048" w:rsidR="00374165" w:rsidRPr="00BF2504" w:rsidRDefault="00374165" w:rsidP="00783967">
            <w:r w:rsidRPr="00BF2504">
              <w:rPr>
                <w:rFonts w:eastAsia="Times New Roman"/>
                <w:lang w:eastAsia="en-CA"/>
              </w:rPr>
              <w:t>Sans objet</w:t>
            </w:r>
          </w:p>
        </w:tc>
      </w:tr>
      <w:tr w:rsidR="00374165" w:rsidRPr="00BF2504" w14:paraId="1C1CA539" w14:textId="77777777" w:rsidTr="00374165">
        <w:trPr>
          <w:cantSplit/>
          <w:trHeight w:val="300"/>
          <w:jc w:val="center"/>
        </w:trPr>
        <w:tc>
          <w:tcPr>
            <w:tcW w:w="1765" w:type="pct"/>
            <w:vAlign w:val="center"/>
            <w:hideMark/>
          </w:tcPr>
          <w:p w14:paraId="4DB8BB62" w14:textId="28511423" w:rsidR="00374165" w:rsidRPr="00BF2504" w:rsidRDefault="00374165" w:rsidP="00783967">
            <w:pPr>
              <w:pStyle w:val="TableBodyTextMIRB"/>
              <w:rPr>
                <w:rFonts w:eastAsia="Times New Roman"/>
                <w:lang w:eastAsia="en-CA"/>
              </w:rPr>
            </w:pPr>
            <w:r w:rsidRPr="00BF2504">
              <w:t>TOWNSHIP OF COLEMAN</w:t>
            </w:r>
          </w:p>
        </w:tc>
        <w:tc>
          <w:tcPr>
            <w:tcW w:w="776" w:type="pct"/>
            <w:vAlign w:val="center"/>
            <w:hideMark/>
          </w:tcPr>
          <w:p w14:paraId="42F986FA" w14:textId="0A5C22B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9BBFFA1" w14:textId="50652A0F" w:rsidR="00374165" w:rsidRPr="00BF2504" w:rsidRDefault="00374165" w:rsidP="00783967">
            <w:pPr>
              <w:pStyle w:val="TableBodyTextMIRB"/>
              <w:rPr>
                <w:rFonts w:eastAsia="Times New Roman"/>
                <w:lang w:eastAsia="en-CA"/>
              </w:rPr>
            </w:pPr>
            <w:r w:rsidRPr="00BF2504">
              <w:t>COLEMAN</w:t>
            </w:r>
          </w:p>
        </w:tc>
        <w:tc>
          <w:tcPr>
            <w:tcW w:w="825" w:type="pct"/>
            <w:noWrap/>
            <w:vAlign w:val="center"/>
            <w:hideMark/>
          </w:tcPr>
          <w:p w14:paraId="3C4AC963" w14:textId="5415C7E8" w:rsidR="00374165" w:rsidRPr="00BF2504" w:rsidRDefault="00374165" w:rsidP="00783967">
            <w:r w:rsidRPr="00BF2504">
              <w:rPr>
                <w:rFonts w:eastAsia="Times New Roman"/>
                <w:lang w:eastAsia="en-CA"/>
              </w:rPr>
              <w:t>Sans objet</w:t>
            </w:r>
          </w:p>
        </w:tc>
      </w:tr>
      <w:tr w:rsidR="00374165" w:rsidRPr="00BF2504" w14:paraId="57A4432D" w14:textId="77777777" w:rsidTr="00374165">
        <w:trPr>
          <w:cantSplit/>
          <w:trHeight w:val="300"/>
          <w:jc w:val="center"/>
        </w:trPr>
        <w:tc>
          <w:tcPr>
            <w:tcW w:w="1765" w:type="pct"/>
            <w:vAlign w:val="center"/>
            <w:hideMark/>
          </w:tcPr>
          <w:p w14:paraId="11FB2F69" w14:textId="1EC7BC95" w:rsidR="00374165" w:rsidRPr="00BF2504" w:rsidRDefault="00374165" w:rsidP="00783967">
            <w:pPr>
              <w:pStyle w:val="TableBodyTextMIRB"/>
              <w:rPr>
                <w:rFonts w:eastAsia="Times New Roman"/>
                <w:lang w:eastAsia="en-CA"/>
              </w:rPr>
            </w:pPr>
            <w:r w:rsidRPr="00BF2504">
              <w:t>TOWNSHIP OF CONMEE</w:t>
            </w:r>
          </w:p>
        </w:tc>
        <w:tc>
          <w:tcPr>
            <w:tcW w:w="776" w:type="pct"/>
            <w:vAlign w:val="center"/>
            <w:hideMark/>
          </w:tcPr>
          <w:p w14:paraId="6C568F5B" w14:textId="118B703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FC68973" w14:textId="39761C0B" w:rsidR="00374165" w:rsidRPr="00BF2504" w:rsidRDefault="00374165" w:rsidP="00783967">
            <w:pPr>
              <w:pStyle w:val="TableBodyTextMIRB"/>
              <w:rPr>
                <w:rFonts w:eastAsia="Times New Roman"/>
                <w:lang w:eastAsia="en-CA"/>
              </w:rPr>
            </w:pPr>
            <w:r w:rsidRPr="00BF2504">
              <w:t>CONMEE</w:t>
            </w:r>
          </w:p>
        </w:tc>
        <w:tc>
          <w:tcPr>
            <w:tcW w:w="825" w:type="pct"/>
            <w:noWrap/>
            <w:vAlign w:val="center"/>
            <w:hideMark/>
          </w:tcPr>
          <w:p w14:paraId="0E93D021" w14:textId="49BBCD89" w:rsidR="00374165" w:rsidRPr="00BF2504" w:rsidRDefault="00374165" w:rsidP="00783967">
            <w:r w:rsidRPr="00BF2504">
              <w:rPr>
                <w:rFonts w:eastAsia="Times New Roman"/>
                <w:lang w:eastAsia="en-CA"/>
              </w:rPr>
              <w:t>Sans objet</w:t>
            </w:r>
          </w:p>
        </w:tc>
      </w:tr>
      <w:tr w:rsidR="00374165" w:rsidRPr="00BF2504" w14:paraId="66A38BEB" w14:textId="77777777" w:rsidTr="00374165">
        <w:trPr>
          <w:cantSplit/>
          <w:trHeight w:val="300"/>
          <w:jc w:val="center"/>
        </w:trPr>
        <w:tc>
          <w:tcPr>
            <w:tcW w:w="1765" w:type="pct"/>
            <w:vAlign w:val="center"/>
            <w:hideMark/>
          </w:tcPr>
          <w:p w14:paraId="53B1F03C" w14:textId="69C4EC58" w:rsidR="00374165" w:rsidRPr="00BF2504" w:rsidRDefault="00374165" w:rsidP="00783967">
            <w:pPr>
              <w:pStyle w:val="TableBodyTextMIRB"/>
              <w:rPr>
                <w:rFonts w:eastAsia="Times New Roman"/>
                <w:lang w:eastAsia="en-CA"/>
              </w:rPr>
            </w:pPr>
            <w:r w:rsidRPr="00BF2504">
              <w:t>TOWNSHIP OF CRAMAHE</w:t>
            </w:r>
          </w:p>
        </w:tc>
        <w:tc>
          <w:tcPr>
            <w:tcW w:w="776" w:type="pct"/>
            <w:vAlign w:val="center"/>
            <w:hideMark/>
          </w:tcPr>
          <w:p w14:paraId="6C5A144C" w14:textId="547CB49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6C99408" w14:textId="7F197EDA" w:rsidR="00374165" w:rsidRPr="00BF2504" w:rsidRDefault="00374165" w:rsidP="00783967">
            <w:pPr>
              <w:pStyle w:val="TableBodyTextMIRB"/>
              <w:rPr>
                <w:rFonts w:eastAsia="Times New Roman"/>
                <w:lang w:eastAsia="en-CA"/>
              </w:rPr>
            </w:pPr>
            <w:r w:rsidRPr="00BF2504">
              <w:t>CRAMAHE</w:t>
            </w:r>
          </w:p>
        </w:tc>
        <w:tc>
          <w:tcPr>
            <w:tcW w:w="825" w:type="pct"/>
            <w:noWrap/>
            <w:vAlign w:val="center"/>
            <w:hideMark/>
          </w:tcPr>
          <w:p w14:paraId="0E40CA74" w14:textId="60DD0AB3" w:rsidR="00374165" w:rsidRPr="00BF2504" w:rsidRDefault="00374165" w:rsidP="00783967">
            <w:r w:rsidRPr="00BF2504">
              <w:rPr>
                <w:rFonts w:eastAsia="Times New Roman"/>
                <w:lang w:eastAsia="en-CA"/>
              </w:rPr>
              <w:t>Sans objet</w:t>
            </w:r>
          </w:p>
        </w:tc>
      </w:tr>
      <w:tr w:rsidR="00374165" w:rsidRPr="00BF2504" w14:paraId="7E2E8DEC" w14:textId="77777777" w:rsidTr="00374165">
        <w:trPr>
          <w:cantSplit/>
          <w:trHeight w:val="300"/>
          <w:jc w:val="center"/>
        </w:trPr>
        <w:tc>
          <w:tcPr>
            <w:tcW w:w="1765" w:type="pct"/>
            <w:vAlign w:val="center"/>
            <w:hideMark/>
          </w:tcPr>
          <w:p w14:paraId="2B3BB706" w14:textId="12B1EDEF" w:rsidR="00374165" w:rsidRPr="00BF2504" w:rsidRDefault="00374165" w:rsidP="00783967">
            <w:pPr>
              <w:pStyle w:val="TableBodyTextMIRB"/>
              <w:rPr>
                <w:rFonts w:eastAsia="Times New Roman"/>
                <w:lang w:eastAsia="en-CA"/>
              </w:rPr>
            </w:pPr>
            <w:r w:rsidRPr="00BF2504">
              <w:t>TOWNSHIP OF DAWN-EUPHEMIA</w:t>
            </w:r>
          </w:p>
        </w:tc>
        <w:tc>
          <w:tcPr>
            <w:tcW w:w="776" w:type="pct"/>
            <w:vAlign w:val="center"/>
            <w:hideMark/>
          </w:tcPr>
          <w:p w14:paraId="2CE9364D" w14:textId="0A83D59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9D4E8A4" w14:textId="36836B8B" w:rsidR="00374165" w:rsidRPr="00BF2504" w:rsidRDefault="00374165" w:rsidP="00783967">
            <w:pPr>
              <w:pStyle w:val="TableBodyTextMIRB"/>
              <w:rPr>
                <w:rFonts w:eastAsia="Times New Roman"/>
                <w:lang w:eastAsia="en-CA"/>
              </w:rPr>
            </w:pPr>
            <w:r w:rsidRPr="00BF2504">
              <w:t>DAWN-EUPHEMIA</w:t>
            </w:r>
          </w:p>
        </w:tc>
        <w:tc>
          <w:tcPr>
            <w:tcW w:w="825" w:type="pct"/>
            <w:noWrap/>
            <w:vAlign w:val="center"/>
            <w:hideMark/>
          </w:tcPr>
          <w:p w14:paraId="47ED85B0" w14:textId="1C63C46B" w:rsidR="00374165" w:rsidRPr="00BF2504" w:rsidRDefault="00374165" w:rsidP="00783967">
            <w:r w:rsidRPr="00BF2504">
              <w:rPr>
                <w:rFonts w:eastAsia="Times New Roman"/>
                <w:lang w:eastAsia="en-CA"/>
              </w:rPr>
              <w:t>Sans objet</w:t>
            </w:r>
          </w:p>
        </w:tc>
      </w:tr>
      <w:tr w:rsidR="00374165" w:rsidRPr="00BF2504" w14:paraId="17658D4F" w14:textId="77777777" w:rsidTr="00374165">
        <w:trPr>
          <w:cantSplit/>
          <w:trHeight w:val="300"/>
          <w:jc w:val="center"/>
        </w:trPr>
        <w:tc>
          <w:tcPr>
            <w:tcW w:w="1765" w:type="pct"/>
            <w:vAlign w:val="center"/>
            <w:hideMark/>
          </w:tcPr>
          <w:p w14:paraId="5B078088" w14:textId="6A63AAFF" w:rsidR="00374165" w:rsidRPr="00BF2504" w:rsidRDefault="00374165" w:rsidP="00783967">
            <w:pPr>
              <w:pStyle w:val="TableBodyTextMIRB"/>
              <w:rPr>
                <w:rFonts w:eastAsia="Times New Roman"/>
                <w:lang w:eastAsia="en-CA"/>
              </w:rPr>
            </w:pPr>
            <w:r w:rsidRPr="00BF2504">
              <w:t>TOWNSHIP OF DAWSON</w:t>
            </w:r>
          </w:p>
        </w:tc>
        <w:tc>
          <w:tcPr>
            <w:tcW w:w="776" w:type="pct"/>
            <w:vAlign w:val="center"/>
            <w:hideMark/>
          </w:tcPr>
          <w:p w14:paraId="49DACD87" w14:textId="07497BE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A0B9200" w14:textId="42C6C6D7" w:rsidR="00374165" w:rsidRPr="00BF2504" w:rsidRDefault="00374165" w:rsidP="00783967">
            <w:pPr>
              <w:pStyle w:val="TableBodyTextMIRB"/>
              <w:rPr>
                <w:rFonts w:eastAsia="Times New Roman"/>
                <w:lang w:eastAsia="en-CA"/>
              </w:rPr>
            </w:pPr>
            <w:r w:rsidRPr="00BF2504">
              <w:t>DAWSON</w:t>
            </w:r>
          </w:p>
        </w:tc>
        <w:tc>
          <w:tcPr>
            <w:tcW w:w="825" w:type="pct"/>
            <w:noWrap/>
            <w:vAlign w:val="center"/>
            <w:hideMark/>
          </w:tcPr>
          <w:p w14:paraId="58ED01A9" w14:textId="14586CF3" w:rsidR="00374165" w:rsidRPr="00BF2504" w:rsidRDefault="00374165" w:rsidP="00783967">
            <w:r w:rsidRPr="00BF2504">
              <w:rPr>
                <w:rFonts w:eastAsia="Times New Roman"/>
                <w:lang w:eastAsia="en-CA"/>
              </w:rPr>
              <w:t>Sans objet</w:t>
            </w:r>
          </w:p>
        </w:tc>
      </w:tr>
      <w:tr w:rsidR="00374165" w:rsidRPr="00BF2504" w14:paraId="6109B5B7" w14:textId="77777777" w:rsidTr="00374165">
        <w:trPr>
          <w:cantSplit/>
          <w:trHeight w:val="300"/>
          <w:jc w:val="center"/>
        </w:trPr>
        <w:tc>
          <w:tcPr>
            <w:tcW w:w="1765" w:type="pct"/>
            <w:vAlign w:val="center"/>
            <w:hideMark/>
          </w:tcPr>
          <w:p w14:paraId="2DEACC2B" w14:textId="1D4F7D94" w:rsidR="00374165" w:rsidRPr="00BF2504" w:rsidRDefault="00374165" w:rsidP="00783967">
            <w:pPr>
              <w:pStyle w:val="TableBodyTextMIRB"/>
              <w:rPr>
                <w:rFonts w:eastAsia="Times New Roman"/>
                <w:lang w:eastAsia="en-CA"/>
              </w:rPr>
            </w:pPr>
            <w:r w:rsidRPr="00BF2504">
              <w:t>TOWNSHIP OF DORION</w:t>
            </w:r>
          </w:p>
        </w:tc>
        <w:tc>
          <w:tcPr>
            <w:tcW w:w="776" w:type="pct"/>
            <w:vAlign w:val="center"/>
            <w:hideMark/>
          </w:tcPr>
          <w:p w14:paraId="23A75781" w14:textId="1BFC25A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5D4A715" w14:textId="27C1A557" w:rsidR="00374165" w:rsidRPr="00BF2504" w:rsidRDefault="00374165" w:rsidP="00783967">
            <w:pPr>
              <w:pStyle w:val="TableBodyTextMIRB"/>
              <w:rPr>
                <w:rFonts w:eastAsia="Times New Roman"/>
                <w:lang w:eastAsia="en-CA"/>
              </w:rPr>
            </w:pPr>
            <w:r w:rsidRPr="00BF2504">
              <w:t>DORION</w:t>
            </w:r>
          </w:p>
        </w:tc>
        <w:tc>
          <w:tcPr>
            <w:tcW w:w="825" w:type="pct"/>
            <w:noWrap/>
            <w:vAlign w:val="center"/>
            <w:hideMark/>
          </w:tcPr>
          <w:p w14:paraId="2A1ACBD0" w14:textId="0F6CE0A1" w:rsidR="00374165" w:rsidRPr="00BF2504" w:rsidRDefault="00374165" w:rsidP="00783967">
            <w:r w:rsidRPr="00BF2504">
              <w:rPr>
                <w:rFonts w:eastAsia="Times New Roman"/>
                <w:lang w:eastAsia="en-CA"/>
              </w:rPr>
              <w:t>Sans objet</w:t>
            </w:r>
          </w:p>
        </w:tc>
      </w:tr>
      <w:tr w:rsidR="00374165" w:rsidRPr="00BF2504" w14:paraId="165932B3" w14:textId="77777777" w:rsidTr="00374165">
        <w:trPr>
          <w:cantSplit/>
          <w:trHeight w:val="300"/>
          <w:jc w:val="center"/>
        </w:trPr>
        <w:tc>
          <w:tcPr>
            <w:tcW w:w="1765" w:type="pct"/>
            <w:vAlign w:val="center"/>
            <w:hideMark/>
          </w:tcPr>
          <w:p w14:paraId="4C8D0E70" w14:textId="0F66BDE2" w:rsidR="00374165" w:rsidRPr="00BF2504" w:rsidRDefault="00374165" w:rsidP="00783967">
            <w:pPr>
              <w:pStyle w:val="TableBodyTextMIRB"/>
              <w:rPr>
                <w:rFonts w:eastAsia="Times New Roman"/>
                <w:lang w:eastAsia="en-CA"/>
              </w:rPr>
            </w:pPr>
            <w:r w:rsidRPr="00BF2504">
              <w:t>TOWNSHIP OF DOURO-DUMMER</w:t>
            </w:r>
          </w:p>
        </w:tc>
        <w:tc>
          <w:tcPr>
            <w:tcW w:w="776" w:type="pct"/>
            <w:vAlign w:val="center"/>
            <w:hideMark/>
          </w:tcPr>
          <w:p w14:paraId="5A6FBA2C" w14:textId="5C70274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B4621E0" w14:textId="68E72297" w:rsidR="00374165" w:rsidRPr="00BF2504" w:rsidRDefault="00374165" w:rsidP="00783967">
            <w:pPr>
              <w:pStyle w:val="TableBodyTextMIRB"/>
              <w:rPr>
                <w:rFonts w:eastAsia="Times New Roman"/>
                <w:lang w:eastAsia="en-CA"/>
              </w:rPr>
            </w:pPr>
            <w:r w:rsidRPr="00BF2504">
              <w:t>DOURO-DUMMER</w:t>
            </w:r>
          </w:p>
        </w:tc>
        <w:tc>
          <w:tcPr>
            <w:tcW w:w="825" w:type="pct"/>
            <w:noWrap/>
            <w:vAlign w:val="center"/>
            <w:hideMark/>
          </w:tcPr>
          <w:p w14:paraId="1C8E3378" w14:textId="1ECB1386" w:rsidR="00374165" w:rsidRPr="00BF2504" w:rsidRDefault="00374165" w:rsidP="00783967">
            <w:r w:rsidRPr="00BF2504">
              <w:rPr>
                <w:rFonts w:eastAsia="Times New Roman"/>
                <w:lang w:eastAsia="en-CA"/>
              </w:rPr>
              <w:t>Sans objet</w:t>
            </w:r>
          </w:p>
        </w:tc>
      </w:tr>
      <w:tr w:rsidR="00374165" w:rsidRPr="00BF2504" w14:paraId="29EA78E1" w14:textId="77777777" w:rsidTr="00374165">
        <w:trPr>
          <w:cantSplit/>
          <w:trHeight w:val="300"/>
          <w:jc w:val="center"/>
        </w:trPr>
        <w:tc>
          <w:tcPr>
            <w:tcW w:w="1765" w:type="pct"/>
            <w:vAlign w:val="center"/>
            <w:hideMark/>
          </w:tcPr>
          <w:p w14:paraId="76FAC807" w14:textId="1BB9DC7B" w:rsidR="00374165" w:rsidRPr="00BF2504" w:rsidRDefault="00374165" w:rsidP="00783967">
            <w:pPr>
              <w:pStyle w:val="TableBodyTextMIRB"/>
              <w:rPr>
                <w:rFonts w:eastAsia="Times New Roman"/>
                <w:lang w:eastAsia="en-CA"/>
              </w:rPr>
            </w:pPr>
            <w:r w:rsidRPr="00BF2504">
              <w:t>TOWNSHIP OF DRUMMOND/NORTH ELMSLEY</w:t>
            </w:r>
          </w:p>
        </w:tc>
        <w:tc>
          <w:tcPr>
            <w:tcW w:w="776" w:type="pct"/>
            <w:vAlign w:val="center"/>
            <w:hideMark/>
          </w:tcPr>
          <w:p w14:paraId="0DD8ADEE" w14:textId="371DF1A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C9540D4" w14:textId="5C85B493" w:rsidR="00374165" w:rsidRPr="00BF2504" w:rsidRDefault="00374165" w:rsidP="00783967">
            <w:pPr>
              <w:pStyle w:val="TableBodyTextMIRB"/>
              <w:rPr>
                <w:rFonts w:eastAsia="Times New Roman"/>
                <w:lang w:eastAsia="en-CA"/>
              </w:rPr>
            </w:pPr>
            <w:r w:rsidRPr="00BF2504">
              <w:t>DRUMMOND-NORTH ELMSLEY</w:t>
            </w:r>
          </w:p>
        </w:tc>
        <w:tc>
          <w:tcPr>
            <w:tcW w:w="825" w:type="pct"/>
            <w:noWrap/>
            <w:vAlign w:val="center"/>
            <w:hideMark/>
          </w:tcPr>
          <w:p w14:paraId="14E4D5CB" w14:textId="4E1F8980" w:rsidR="00374165" w:rsidRPr="00BF2504" w:rsidRDefault="00374165" w:rsidP="00783967">
            <w:r w:rsidRPr="00BF2504">
              <w:rPr>
                <w:rFonts w:eastAsia="Times New Roman"/>
                <w:lang w:eastAsia="en-CA"/>
              </w:rPr>
              <w:t>Sans objet</w:t>
            </w:r>
          </w:p>
        </w:tc>
      </w:tr>
      <w:tr w:rsidR="00374165" w:rsidRPr="00BF2504" w14:paraId="4A3CA8C2" w14:textId="77777777" w:rsidTr="00374165">
        <w:trPr>
          <w:cantSplit/>
          <w:trHeight w:val="300"/>
          <w:jc w:val="center"/>
        </w:trPr>
        <w:tc>
          <w:tcPr>
            <w:tcW w:w="1765" w:type="pct"/>
            <w:vAlign w:val="center"/>
            <w:hideMark/>
          </w:tcPr>
          <w:p w14:paraId="232C290E" w14:textId="0EC87DC7" w:rsidR="00374165" w:rsidRPr="00BF2504" w:rsidRDefault="00374165" w:rsidP="00783967">
            <w:pPr>
              <w:pStyle w:val="TableBodyTextMIRB"/>
              <w:rPr>
                <w:rFonts w:eastAsia="Times New Roman"/>
                <w:lang w:eastAsia="en-CA"/>
              </w:rPr>
            </w:pPr>
            <w:r w:rsidRPr="00BF2504">
              <w:t>TOWNSHIP OF DUBREUILVILLE</w:t>
            </w:r>
          </w:p>
        </w:tc>
        <w:tc>
          <w:tcPr>
            <w:tcW w:w="776" w:type="pct"/>
            <w:vAlign w:val="center"/>
            <w:hideMark/>
          </w:tcPr>
          <w:p w14:paraId="702FC557" w14:textId="2DC2B99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3B290D7" w14:textId="652B6C44" w:rsidR="00374165" w:rsidRPr="00BF2504" w:rsidRDefault="00374165" w:rsidP="00783967">
            <w:pPr>
              <w:pStyle w:val="TableBodyTextMIRB"/>
              <w:rPr>
                <w:rFonts w:eastAsia="Times New Roman"/>
                <w:lang w:eastAsia="en-CA"/>
              </w:rPr>
            </w:pPr>
            <w:r w:rsidRPr="00BF2504">
              <w:t>DUBREUILVILLE</w:t>
            </w:r>
          </w:p>
        </w:tc>
        <w:tc>
          <w:tcPr>
            <w:tcW w:w="825" w:type="pct"/>
            <w:noWrap/>
            <w:vAlign w:val="center"/>
            <w:hideMark/>
          </w:tcPr>
          <w:p w14:paraId="246B7A39" w14:textId="73B86729" w:rsidR="00374165" w:rsidRPr="00BF2504" w:rsidRDefault="00374165" w:rsidP="00783967">
            <w:r w:rsidRPr="00BF2504">
              <w:rPr>
                <w:rFonts w:eastAsia="Times New Roman"/>
                <w:lang w:eastAsia="en-CA"/>
              </w:rPr>
              <w:t>Sans objet</w:t>
            </w:r>
          </w:p>
        </w:tc>
      </w:tr>
      <w:tr w:rsidR="00374165" w:rsidRPr="00BF2504" w14:paraId="4347ADD4" w14:textId="77777777" w:rsidTr="00374165">
        <w:trPr>
          <w:cantSplit/>
          <w:trHeight w:val="300"/>
          <w:jc w:val="center"/>
        </w:trPr>
        <w:tc>
          <w:tcPr>
            <w:tcW w:w="1765" w:type="pct"/>
            <w:vAlign w:val="center"/>
            <w:hideMark/>
          </w:tcPr>
          <w:p w14:paraId="14230255" w14:textId="1F123AF4" w:rsidR="00374165" w:rsidRPr="00BF2504" w:rsidRDefault="00374165" w:rsidP="00783967">
            <w:pPr>
              <w:pStyle w:val="TableBodyTextMIRB"/>
              <w:rPr>
                <w:rFonts w:eastAsia="Times New Roman"/>
                <w:lang w:eastAsia="en-CA"/>
              </w:rPr>
            </w:pPr>
            <w:r w:rsidRPr="00BF2504">
              <w:t>TOWNSHIP OF EAR FALLS</w:t>
            </w:r>
          </w:p>
        </w:tc>
        <w:tc>
          <w:tcPr>
            <w:tcW w:w="776" w:type="pct"/>
            <w:vAlign w:val="center"/>
            <w:hideMark/>
          </w:tcPr>
          <w:p w14:paraId="1E1D20EB" w14:textId="712FB50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E848706" w14:textId="16F3C492" w:rsidR="00374165" w:rsidRPr="00BF2504" w:rsidRDefault="00374165" w:rsidP="00783967">
            <w:pPr>
              <w:pStyle w:val="TableBodyTextMIRB"/>
              <w:rPr>
                <w:rFonts w:eastAsia="Times New Roman"/>
                <w:lang w:eastAsia="en-CA"/>
              </w:rPr>
            </w:pPr>
            <w:r w:rsidRPr="00BF2504">
              <w:t>EAR FALLS</w:t>
            </w:r>
          </w:p>
        </w:tc>
        <w:tc>
          <w:tcPr>
            <w:tcW w:w="825" w:type="pct"/>
            <w:noWrap/>
            <w:vAlign w:val="center"/>
            <w:hideMark/>
          </w:tcPr>
          <w:p w14:paraId="1D3CDF1A" w14:textId="5298D7ED" w:rsidR="00374165" w:rsidRPr="00BF2504" w:rsidRDefault="00374165" w:rsidP="00783967">
            <w:r w:rsidRPr="00BF2504">
              <w:rPr>
                <w:rFonts w:eastAsia="Times New Roman"/>
                <w:lang w:eastAsia="en-CA"/>
              </w:rPr>
              <w:t>Sans objet</w:t>
            </w:r>
          </w:p>
        </w:tc>
      </w:tr>
      <w:tr w:rsidR="00873FFF" w:rsidRPr="00BF2504" w14:paraId="7DCFAAC5" w14:textId="77777777" w:rsidTr="00374165">
        <w:trPr>
          <w:cantSplit/>
          <w:trHeight w:val="300"/>
          <w:jc w:val="center"/>
        </w:trPr>
        <w:tc>
          <w:tcPr>
            <w:tcW w:w="1765" w:type="pct"/>
            <w:vAlign w:val="center"/>
          </w:tcPr>
          <w:p w14:paraId="0CE58A8D" w14:textId="212685D9" w:rsidR="00873FFF" w:rsidRPr="00BF2504" w:rsidRDefault="00873FFF" w:rsidP="00783967">
            <w:pPr>
              <w:pStyle w:val="TableBodyTextMIRB"/>
            </w:pPr>
            <w:r w:rsidRPr="00873FFF">
              <w:t>TOWNSHIP OF EAST FERRIS</w:t>
            </w:r>
          </w:p>
        </w:tc>
        <w:tc>
          <w:tcPr>
            <w:tcW w:w="776" w:type="pct"/>
            <w:vAlign w:val="center"/>
          </w:tcPr>
          <w:p w14:paraId="5D00F8CC" w14:textId="733D4347" w:rsidR="00873FFF" w:rsidRPr="00BF2504" w:rsidRDefault="00873FFF" w:rsidP="00783967">
            <w:pPr>
              <w:pStyle w:val="TableBodyTextMIRB"/>
            </w:pPr>
            <w:r>
              <w:t>MUNICIPAL</w:t>
            </w:r>
          </w:p>
        </w:tc>
        <w:tc>
          <w:tcPr>
            <w:tcW w:w="1634" w:type="pct"/>
            <w:vAlign w:val="center"/>
          </w:tcPr>
          <w:p w14:paraId="09557F15" w14:textId="25A60DC0" w:rsidR="00873FFF" w:rsidRPr="00BF2504" w:rsidRDefault="00873FFF" w:rsidP="00783967">
            <w:pPr>
              <w:pStyle w:val="TableBodyTextMIRB"/>
            </w:pPr>
            <w:r>
              <w:t>EAST FERRIS</w:t>
            </w:r>
          </w:p>
        </w:tc>
        <w:tc>
          <w:tcPr>
            <w:tcW w:w="825" w:type="pct"/>
            <w:noWrap/>
            <w:vAlign w:val="center"/>
          </w:tcPr>
          <w:p w14:paraId="2FF8FB5B" w14:textId="63C5DF21" w:rsidR="00873FFF" w:rsidRPr="00BF2504" w:rsidRDefault="00873FFF" w:rsidP="00783967">
            <w:r>
              <w:t>Sans objet</w:t>
            </w:r>
          </w:p>
        </w:tc>
      </w:tr>
      <w:tr w:rsidR="00374165" w:rsidRPr="00BF2504" w14:paraId="3B0BF500" w14:textId="77777777" w:rsidTr="00374165">
        <w:trPr>
          <w:cantSplit/>
          <w:trHeight w:val="300"/>
          <w:jc w:val="center"/>
        </w:trPr>
        <w:tc>
          <w:tcPr>
            <w:tcW w:w="1765" w:type="pct"/>
            <w:vAlign w:val="center"/>
            <w:hideMark/>
          </w:tcPr>
          <w:p w14:paraId="2FE47F80" w14:textId="42E7C563" w:rsidR="00374165" w:rsidRPr="00BF2504" w:rsidRDefault="00374165" w:rsidP="00783967">
            <w:pPr>
              <w:pStyle w:val="TableBodyTextMIRB"/>
              <w:rPr>
                <w:rFonts w:eastAsia="Times New Roman"/>
                <w:lang w:eastAsia="en-CA"/>
              </w:rPr>
            </w:pPr>
            <w:r w:rsidRPr="00BF2504">
              <w:t>TOWNSHIP OF EAST GARAFRAXA</w:t>
            </w:r>
          </w:p>
        </w:tc>
        <w:tc>
          <w:tcPr>
            <w:tcW w:w="776" w:type="pct"/>
            <w:vAlign w:val="center"/>
            <w:hideMark/>
          </w:tcPr>
          <w:p w14:paraId="6BFC1109" w14:textId="2E2C213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02687AC" w14:textId="63E10577" w:rsidR="00374165" w:rsidRPr="00BF2504" w:rsidRDefault="00374165" w:rsidP="00783967">
            <w:pPr>
              <w:pStyle w:val="TableBodyTextMIRB"/>
              <w:rPr>
                <w:rFonts w:eastAsia="Times New Roman"/>
                <w:lang w:eastAsia="en-CA"/>
              </w:rPr>
            </w:pPr>
            <w:r w:rsidRPr="00BF2504">
              <w:t>EAST GARAFRAXA</w:t>
            </w:r>
          </w:p>
        </w:tc>
        <w:tc>
          <w:tcPr>
            <w:tcW w:w="825" w:type="pct"/>
            <w:noWrap/>
            <w:vAlign w:val="center"/>
            <w:hideMark/>
          </w:tcPr>
          <w:p w14:paraId="212F9FA3" w14:textId="4D4A64A8" w:rsidR="00374165" w:rsidRPr="00BF2504" w:rsidRDefault="00374165" w:rsidP="00783967">
            <w:r w:rsidRPr="00BF2504">
              <w:rPr>
                <w:rFonts w:eastAsia="Times New Roman"/>
                <w:lang w:eastAsia="en-CA"/>
              </w:rPr>
              <w:t>Sans objet</w:t>
            </w:r>
          </w:p>
        </w:tc>
      </w:tr>
      <w:tr w:rsidR="00374165" w:rsidRPr="00BF2504" w14:paraId="4A281B41" w14:textId="77777777" w:rsidTr="00374165">
        <w:trPr>
          <w:cantSplit/>
          <w:trHeight w:val="300"/>
          <w:jc w:val="center"/>
        </w:trPr>
        <w:tc>
          <w:tcPr>
            <w:tcW w:w="1765" w:type="pct"/>
            <w:vAlign w:val="center"/>
            <w:hideMark/>
          </w:tcPr>
          <w:p w14:paraId="54C2D119" w14:textId="52D73D6D" w:rsidR="00374165" w:rsidRPr="00BF2504" w:rsidRDefault="00374165" w:rsidP="00783967">
            <w:pPr>
              <w:pStyle w:val="TableBodyTextMIRB"/>
              <w:rPr>
                <w:rFonts w:eastAsia="Times New Roman"/>
                <w:lang w:eastAsia="en-CA"/>
              </w:rPr>
            </w:pPr>
            <w:r w:rsidRPr="00BF2504">
              <w:t>TOWNSHIP OF EAST HAWKESBURY</w:t>
            </w:r>
          </w:p>
        </w:tc>
        <w:tc>
          <w:tcPr>
            <w:tcW w:w="776" w:type="pct"/>
            <w:vAlign w:val="center"/>
            <w:hideMark/>
          </w:tcPr>
          <w:p w14:paraId="50DC8C97" w14:textId="411282D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80A54E6" w14:textId="6B280E1E" w:rsidR="00374165" w:rsidRPr="00BF2504" w:rsidRDefault="00374165" w:rsidP="00783967">
            <w:pPr>
              <w:pStyle w:val="TableBodyTextMIRB"/>
              <w:rPr>
                <w:rFonts w:eastAsia="Times New Roman"/>
                <w:lang w:eastAsia="en-CA"/>
              </w:rPr>
            </w:pPr>
            <w:r w:rsidRPr="00BF2504">
              <w:t>EAST HAWKESBURY</w:t>
            </w:r>
          </w:p>
        </w:tc>
        <w:tc>
          <w:tcPr>
            <w:tcW w:w="825" w:type="pct"/>
            <w:noWrap/>
            <w:vAlign w:val="center"/>
            <w:hideMark/>
          </w:tcPr>
          <w:p w14:paraId="7F67BF70" w14:textId="2DDB718B" w:rsidR="00374165" w:rsidRPr="00BF2504" w:rsidRDefault="00374165" w:rsidP="00783967">
            <w:r w:rsidRPr="00BF2504">
              <w:rPr>
                <w:rFonts w:eastAsia="Times New Roman"/>
                <w:lang w:eastAsia="en-CA"/>
              </w:rPr>
              <w:t>Sans objet</w:t>
            </w:r>
          </w:p>
        </w:tc>
      </w:tr>
      <w:tr w:rsidR="00374165" w:rsidRPr="00BF2504" w14:paraId="7BB2D938" w14:textId="77777777" w:rsidTr="00374165">
        <w:trPr>
          <w:cantSplit/>
          <w:trHeight w:val="300"/>
          <w:jc w:val="center"/>
        </w:trPr>
        <w:tc>
          <w:tcPr>
            <w:tcW w:w="1765" w:type="pct"/>
            <w:vAlign w:val="center"/>
            <w:hideMark/>
          </w:tcPr>
          <w:p w14:paraId="7FAA7848" w14:textId="44705721" w:rsidR="00374165" w:rsidRPr="00BF2504" w:rsidRDefault="00374165" w:rsidP="00783967">
            <w:pPr>
              <w:pStyle w:val="TableBodyTextMIRB"/>
              <w:rPr>
                <w:rFonts w:eastAsia="Times New Roman"/>
                <w:lang w:eastAsia="en-CA"/>
              </w:rPr>
            </w:pPr>
            <w:r w:rsidRPr="00BF2504">
              <w:t>TOWNSHIP OF EAST ZORRA-TAVISTOCK</w:t>
            </w:r>
          </w:p>
        </w:tc>
        <w:tc>
          <w:tcPr>
            <w:tcW w:w="776" w:type="pct"/>
            <w:vAlign w:val="center"/>
            <w:hideMark/>
          </w:tcPr>
          <w:p w14:paraId="49D56308" w14:textId="277D03F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A4513EF" w14:textId="09140CAD" w:rsidR="00374165" w:rsidRPr="00BF2504" w:rsidRDefault="00374165" w:rsidP="00783967">
            <w:pPr>
              <w:pStyle w:val="TableBodyTextMIRB"/>
              <w:rPr>
                <w:rFonts w:eastAsia="Times New Roman"/>
                <w:lang w:eastAsia="en-CA"/>
              </w:rPr>
            </w:pPr>
            <w:r w:rsidRPr="00BF2504">
              <w:t>EAST ZORRA-TAVISTOCK</w:t>
            </w:r>
          </w:p>
        </w:tc>
        <w:tc>
          <w:tcPr>
            <w:tcW w:w="825" w:type="pct"/>
            <w:noWrap/>
            <w:vAlign w:val="center"/>
            <w:hideMark/>
          </w:tcPr>
          <w:p w14:paraId="671A6C1F" w14:textId="149AAEE8" w:rsidR="00374165" w:rsidRPr="00BF2504" w:rsidRDefault="00374165" w:rsidP="00783967">
            <w:r w:rsidRPr="00BF2504">
              <w:rPr>
                <w:rFonts w:eastAsia="Times New Roman"/>
                <w:lang w:eastAsia="en-CA"/>
              </w:rPr>
              <w:t>Sans objet</w:t>
            </w:r>
          </w:p>
        </w:tc>
      </w:tr>
      <w:tr w:rsidR="00374165" w:rsidRPr="00BF2504" w14:paraId="197B548B" w14:textId="77777777" w:rsidTr="00374165">
        <w:trPr>
          <w:cantSplit/>
          <w:trHeight w:val="300"/>
          <w:jc w:val="center"/>
        </w:trPr>
        <w:tc>
          <w:tcPr>
            <w:tcW w:w="1765" w:type="pct"/>
            <w:vAlign w:val="center"/>
            <w:hideMark/>
          </w:tcPr>
          <w:p w14:paraId="17443222" w14:textId="3D30ACA7" w:rsidR="00374165" w:rsidRPr="00BF2504" w:rsidRDefault="00374165" w:rsidP="00783967">
            <w:pPr>
              <w:pStyle w:val="TableBodyTextMIRB"/>
              <w:rPr>
                <w:rFonts w:eastAsia="Times New Roman"/>
                <w:lang w:eastAsia="en-CA"/>
              </w:rPr>
            </w:pPr>
            <w:r w:rsidRPr="00BF2504">
              <w:t>TOWNSHIP OF EDWARDSBURGH/CARDINAL</w:t>
            </w:r>
          </w:p>
        </w:tc>
        <w:tc>
          <w:tcPr>
            <w:tcW w:w="776" w:type="pct"/>
            <w:vAlign w:val="center"/>
            <w:hideMark/>
          </w:tcPr>
          <w:p w14:paraId="2E43EE56" w14:textId="63A3AC6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F1B249E" w14:textId="30634B86" w:rsidR="00374165" w:rsidRPr="00BF2504" w:rsidRDefault="00374165" w:rsidP="00783967">
            <w:pPr>
              <w:pStyle w:val="TableBodyTextMIRB"/>
              <w:rPr>
                <w:rFonts w:eastAsia="Times New Roman"/>
                <w:lang w:eastAsia="en-CA"/>
              </w:rPr>
            </w:pPr>
            <w:r w:rsidRPr="00BF2504">
              <w:t>EDWARDSBURGH/CARDINAL</w:t>
            </w:r>
          </w:p>
        </w:tc>
        <w:tc>
          <w:tcPr>
            <w:tcW w:w="825" w:type="pct"/>
            <w:noWrap/>
            <w:vAlign w:val="center"/>
            <w:hideMark/>
          </w:tcPr>
          <w:p w14:paraId="4F58B743" w14:textId="17D79A7D" w:rsidR="00374165" w:rsidRPr="00BF2504" w:rsidRDefault="00374165" w:rsidP="00783967">
            <w:r w:rsidRPr="00BF2504">
              <w:rPr>
                <w:rFonts w:eastAsia="Times New Roman"/>
                <w:lang w:eastAsia="en-CA"/>
              </w:rPr>
              <w:t>Sans objet</w:t>
            </w:r>
          </w:p>
        </w:tc>
      </w:tr>
      <w:tr w:rsidR="00374165" w:rsidRPr="00BF2504" w14:paraId="4503BDF3" w14:textId="77777777" w:rsidTr="00374165">
        <w:trPr>
          <w:cantSplit/>
          <w:trHeight w:val="300"/>
          <w:jc w:val="center"/>
        </w:trPr>
        <w:tc>
          <w:tcPr>
            <w:tcW w:w="1765" w:type="pct"/>
            <w:vAlign w:val="center"/>
            <w:hideMark/>
          </w:tcPr>
          <w:p w14:paraId="2B670BC0" w14:textId="69D3C28D" w:rsidR="00374165" w:rsidRPr="00BF2504" w:rsidRDefault="00374165" w:rsidP="00783967">
            <w:pPr>
              <w:pStyle w:val="TableBodyTextMIRB"/>
              <w:rPr>
                <w:rFonts w:eastAsia="Times New Roman"/>
                <w:lang w:eastAsia="en-CA"/>
              </w:rPr>
            </w:pPr>
            <w:r w:rsidRPr="00BF2504">
              <w:t>TOWNSHIP OF ELIZABETHTOWN-KITLEY</w:t>
            </w:r>
          </w:p>
        </w:tc>
        <w:tc>
          <w:tcPr>
            <w:tcW w:w="776" w:type="pct"/>
            <w:vAlign w:val="center"/>
            <w:hideMark/>
          </w:tcPr>
          <w:p w14:paraId="2B3A8185" w14:textId="2EE1649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E878AB4" w14:textId="6D034423" w:rsidR="00374165" w:rsidRPr="00BF2504" w:rsidRDefault="00374165" w:rsidP="00783967">
            <w:pPr>
              <w:pStyle w:val="TableBodyTextMIRB"/>
              <w:rPr>
                <w:rFonts w:eastAsia="Times New Roman"/>
                <w:lang w:eastAsia="en-CA"/>
              </w:rPr>
            </w:pPr>
            <w:r w:rsidRPr="00BF2504">
              <w:t>ELIZABETHTOWN-KITLEY</w:t>
            </w:r>
          </w:p>
        </w:tc>
        <w:tc>
          <w:tcPr>
            <w:tcW w:w="825" w:type="pct"/>
            <w:noWrap/>
            <w:vAlign w:val="center"/>
            <w:hideMark/>
          </w:tcPr>
          <w:p w14:paraId="30E10EDB" w14:textId="5FE3547B" w:rsidR="00374165" w:rsidRPr="00BF2504" w:rsidRDefault="00374165" w:rsidP="00783967">
            <w:r w:rsidRPr="00BF2504">
              <w:rPr>
                <w:rFonts w:eastAsia="Times New Roman"/>
                <w:lang w:eastAsia="en-CA"/>
              </w:rPr>
              <w:t>Sans objet</w:t>
            </w:r>
          </w:p>
        </w:tc>
      </w:tr>
      <w:tr w:rsidR="00374165" w:rsidRPr="00BF2504" w14:paraId="5AD0E2BD" w14:textId="77777777" w:rsidTr="00374165">
        <w:trPr>
          <w:cantSplit/>
          <w:trHeight w:val="300"/>
          <w:jc w:val="center"/>
        </w:trPr>
        <w:tc>
          <w:tcPr>
            <w:tcW w:w="1765" w:type="pct"/>
            <w:vAlign w:val="center"/>
            <w:hideMark/>
          </w:tcPr>
          <w:p w14:paraId="3B9AFDAD" w14:textId="69C527C4" w:rsidR="00374165" w:rsidRPr="00BF2504" w:rsidRDefault="00374165" w:rsidP="00783967">
            <w:pPr>
              <w:pStyle w:val="TableBodyTextMIRB"/>
              <w:rPr>
                <w:rFonts w:eastAsia="Times New Roman"/>
                <w:lang w:eastAsia="en-CA"/>
              </w:rPr>
            </w:pPr>
            <w:r w:rsidRPr="00BF2504">
              <w:t>TOWNSHIP OF EMO</w:t>
            </w:r>
          </w:p>
        </w:tc>
        <w:tc>
          <w:tcPr>
            <w:tcW w:w="776" w:type="pct"/>
            <w:vAlign w:val="center"/>
            <w:hideMark/>
          </w:tcPr>
          <w:p w14:paraId="4402ACFD" w14:textId="7251D61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5B34944" w14:textId="161019AE" w:rsidR="00374165" w:rsidRPr="00BF2504" w:rsidRDefault="00374165" w:rsidP="00783967">
            <w:pPr>
              <w:pStyle w:val="TableBodyTextMIRB"/>
              <w:rPr>
                <w:rFonts w:eastAsia="Times New Roman"/>
                <w:lang w:eastAsia="en-CA"/>
              </w:rPr>
            </w:pPr>
            <w:r w:rsidRPr="00BF2504">
              <w:t>EMO</w:t>
            </w:r>
          </w:p>
        </w:tc>
        <w:tc>
          <w:tcPr>
            <w:tcW w:w="825" w:type="pct"/>
            <w:noWrap/>
            <w:vAlign w:val="center"/>
            <w:hideMark/>
          </w:tcPr>
          <w:p w14:paraId="3A0E8A00" w14:textId="17774C91" w:rsidR="00374165" w:rsidRPr="00BF2504" w:rsidRDefault="00374165" w:rsidP="00783967">
            <w:r w:rsidRPr="00BF2504">
              <w:rPr>
                <w:rFonts w:eastAsia="Times New Roman"/>
                <w:lang w:eastAsia="en-CA"/>
              </w:rPr>
              <w:t>Sans objet</w:t>
            </w:r>
          </w:p>
        </w:tc>
      </w:tr>
      <w:tr w:rsidR="00374165" w:rsidRPr="00BF2504" w14:paraId="6F177163" w14:textId="77777777" w:rsidTr="00374165">
        <w:trPr>
          <w:cantSplit/>
          <w:trHeight w:val="300"/>
          <w:jc w:val="center"/>
        </w:trPr>
        <w:tc>
          <w:tcPr>
            <w:tcW w:w="1765" w:type="pct"/>
            <w:vAlign w:val="center"/>
            <w:hideMark/>
          </w:tcPr>
          <w:p w14:paraId="1A97441B" w14:textId="48A0AC78" w:rsidR="00374165" w:rsidRPr="00BF2504" w:rsidRDefault="00374165" w:rsidP="00783967">
            <w:pPr>
              <w:pStyle w:val="TableBodyTextMIRB"/>
              <w:rPr>
                <w:rFonts w:eastAsia="Times New Roman"/>
                <w:lang w:eastAsia="en-CA"/>
              </w:rPr>
            </w:pPr>
            <w:r w:rsidRPr="00BF2504">
              <w:t>TOWNSHIP OF ENNISKILLEN</w:t>
            </w:r>
          </w:p>
        </w:tc>
        <w:tc>
          <w:tcPr>
            <w:tcW w:w="776" w:type="pct"/>
            <w:vAlign w:val="center"/>
            <w:hideMark/>
          </w:tcPr>
          <w:p w14:paraId="381C7250" w14:textId="030915E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65A2AE0" w14:textId="1F067C36" w:rsidR="00374165" w:rsidRPr="00BF2504" w:rsidRDefault="00374165" w:rsidP="00783967">
            <w:pPr>
              <w:pStyle w:val="TableBodyTextMIRB"/>
              <w:rPr>
                <w:rFonts w:eastAsia="Times New Roman"/>
                <w:lang w:eastAsia="en-CA"/>
              </w:rPr>
            </w:pPr>
            <w:r w:rsidRPr="00BF2504">
              <w:t>ENNISKILLEN</w:t>
            </w:r>
          </w:p>
        </w:tc>
        <w:tc>
          <w:tcPr>
            <w:tcW w:w="825" w:type="pct"/>
            <w:noWrap/>
            <w:vAlign w:val="center"/>
            <w:hideMark/>
          </w:tcPr>
          <w:p w14:paraId="3C2B959D" w14:textId="3354CF05" w:rsidR="00374165" w:rsidRPr="00BF2504" w:rsidRDefault="00374165" w:rsidP="00783967">
            <w:r w:rsidRPr="00BF2504">
              <w:rPr>
                <w:rFonts w:eastAsia="Times New Roman"/>
                <w:lang w:eastAsia="en-CA"/>
              </w:rPr>
              <w:t>Sans objet</w:t>
            </w:r>
          </w:p>
        </w:tc>
      </w:tr>
      <w:tr w:rsidR="00374165" w:rsidRPr="00BF2504" w14:paraId="5CC01C21" w14:textId="77777777" w:rsidTr="00374165">
        <w:trPr>
          <w:cantSplit/>
          <w:trHeight w:val="300"/>
          <w:jc w:val="center"/>
        </w:trPr>
        <w:tc>
          <w:tcPr>
            <w:tcW w:w="1765" w:type="pct"/>
            <w:vAlign w:val="center"/>
            <w:hideMark/>
          </w:tcPr>
          <w:p w14:paraId="7165DC7F" w14:textId="4BC96226" w:rsidR="00374165" w:rsidRPr="00BF2504" w:rsidRDefault="00374165" w:rsidP="00783967">
            <w:pPr>
              <w:pStyle w:val="TableBodyTextMIRB"/>
              <w:rPr>
                <w:rFonts w:eastAsia="Times New Roman"/>
                <w:lang w:eastAsia="en-CA"/>
              </w:rPr>
            </w:pPr>
            <w:r w:rsidRPr="00BF2504">
              <w:t>TOWNSHIP OF ESSA</w:t>
            </w:r>
          </w:p>
        </w:tc>
        <w:tc>
          <w:tcPr>
            <w:tcW w:w="776" w:type="pct"/>
            <w:vAlign w:val="center"/>
            <w:hideMark/>
          </w:tcPr>
          <w:p w14:paraId="6BC8E5F3" w14:textId="7C8EED0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52A9830" w14:textId="329D1639" w:rsidR="00374165" w:rsidRPr="00BF2504" w:rsidRDefault="00374165" w:rsidP="00783967">
            <w:pPr>
              <w:pStyle w:val="TableBodyTextMIRB"/>
              <w:rPr>
                <w:rFonts w:eastAsia="Times New Roman"/>
                <w:lang w:eastAsia="en-CA"/>
              </w:rPr>
            </w:pPr>
            <w:r w:rsidRPr="00BF2504">
              <w:t>ESSA</w:t>
            </w:r>
          </w:p>
        </w:tc>
        <w:tc>
          <w:tcPr>
            <w:tcW w:w="825" w:type="pct"/>
            <w:noWrap/>
            <w:vAlign w:val="center"/>
            <w:hideMark/>
          </w:tcPr>
          <w:p w14:paraId="1E1D1520" w14:textId="3D569D6C" w:rsidR="00374165" w:rsidRPr="00BF2504" w:rsidRDefault="00374165" w:rsidP="00783967">
            <w:r w:rsidRPr="00BF2504">
              <w:rPr>
                <w:rFonts w:eastAsia="Times New Roman"/>
                <w:lang w:eastAsia="en-CA"/>
              </w:rPr>
              <w:t>Sans objet</w:t>
            </w:r>
          </w:p>
        </w:tc>
      </w:tr>
      <w:tr w:rsidR="00374165" w:rsidRPr="00BF2504" w14:paraId="414CEB09" w14:textId="77777777" w:rsidTr="00374165">
        <w:trPr>
          <w:cantSplit/>
          <w:trHeight w:val="300"/>
          <w:jc w:val="center"/>
        </w:trPr>
        <w:tc>
          <w:tcPr>
            <w:tcW w:w="1765" w:type="pct"/>
            <w:vAlign w:val="center"/>
            <w:hideMark/>
          </w:tcPr>
          <w:p w14:paraId="5103FDF9" w14:textId="01DF1473" w:rsidR="00374165" w:rsidRPr="00BF2504" w:rsidRDefault="00374165" w:rsidP="00783967">
            <w:pPr>
              <w:pStyle w:val="TableBodyTextMIRB"/>
              <w:rPr>
                <w:rFonts w:eastAsia="Times New Roman"/>
                <w:lang w:eastAsia="en-CA"/>
              </w:rPr>
            </w:pPr>
            <w:r w:rsidRPr="00BF2504">
              <w:t>TOWNSHIP OF EVANTUREL</w:t>
            </w:r>
          </w:p>
        </w:tc>
        <w:tc>
          <w:tcPr>
            <w:tcW w:w="776" w:type="pct"/>
            <w:vAlign w:val="center"/>
            <w:hideMark/>
          </w:tcPr>
          <w:p w14:paraId="21330716" w14:textId="7BABBE2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DA3915D" w14:textId="01AF5FE0" w:rsidR="00374165" w:rsidRPr="00BF2504" w:rsidRDefault="00374165" w:rsidP="00783967">
            <w:pPr>
              <w:pStyle w:val="TableBodyTextMIRB"/>
              <w:rPr>
                <w:rFonts w:eastAsia="Times New Roman"/>
                <w:lang w:eastAsia="en-CA"/>
              </w:rPr>
            </w:pPr>
            <w:r w:rsidRPr="00BF2504">
              <w:t>EVANTUREL</w:t>
            </w:r>
          </w:p>
        </w:tc>
        <w:tc>
          <w:tcPr>
            <w:tcW w:w="825" w:type="pct"/>
            <w:noWrap/>
            <w:vAlign w:val="center"/>
            <w:hideMark/>
          </w:tcPr>
          <w:p w14:paraId="470C635E" w14:textId="0869CB09" w:rsidR="00374165" w:rsidRPr="00BF2504" w:rsidRDefault="00374165" w:rsidP="00783967">
            <w:r w:rsidRPr="00BF2504">
              <w:rPr>
                <w:rFonts w:eastAsia="Times New Roman"/>
                <w:lang w:eastAsia="en-CA"/>
              </w:rPr>
              <w:t>Sans objet</w:t>
            </w:r>
          </w:p>
        </w:tc>
      </w:tr>
      <w:tr w:rsidR="00374165" w:rsidRPr="00BF2504" w14:paraId="4DBD75EA" w14:textId="77777777" w:rsidTr="00374165">
        <w:trPr>
          <w:cantSplit/>
          <w:trHeight w:val="300"/>
          <w:jc w:val="center"/>
        </w:trPr>
        <w:tc>
          <w:tcPr>
            <w:tcW w:w="1765" w:type="pct"/>
            <w:vAlign w:val="center"/>
            <w:hideMark/>
          </w:tcPr>
          <w:p w14:paraId="3EE18299" w14:textId="2DDEC860" w:rsidR="00374165" w:rsidRPr="00BF2504" w:rsidRDefault="00374165" w:rsidP="00783967">
            <w:pPr>
              <w:pStyle w:val="TableBodyTextMIRB"/>
              <w:rPr>
                <w:rFonts w:eastAsia="Times New Roman"/>
                <w:lang w:eastAsia="en-CA"/>
              </w:rPr>
            </w:pPr>
            <w:r w:rsidRPr="00BF2504">
              <w:t>TOWNSHIP OF FARADAY</w:t>
            </w:r>
          </w:p>
        </w:tc>
        <w:tc>
          <w:tcPr>
            <w:tcW w:w="776" w:type="pct"/>
            <w:vAlign w:val="center"/>
            <w:hideMark/>
          </w:tcPr>
          <w:p w14:paraId="6C5C089D" w14:textId="2FD6883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1C3517E" w14:textId="76B7B66A" w:rsidR="00374165" w:rsidRPr="00BF2504" w:rsidRDefault="00374165" w:rsidP="00783967">
            <w:pPr>
              <w:pStyle w:val="TableBodyTextMIRB"/>
              <w:rPr>
                <w:rFonts w:eastAsia="Times New Roman"/>
                <w:lang w:eastAsia="en-CA"/>
              </w:rPr>
            </w:pPr>
            <w:r w:rsidRPr="00BF2504">
              <w:t>FARADAY</w:t>
            </w:r>
          </w:p>
        </w:tc>
        <w:tc>
          <w:tcPr>
            <w:tcW w:w="825" w:type="pct"/>
            <w:noWrap/>
            <w:vAlign w:val="center"/>
            <w:hideMark/>
          </w:tcPr>
          <w:p w14:paraId="5D1A1C53" w14:textId="5FD3D79B" w:rsidR="00374165" w:rsidRPr="00BF2504" w:rsidRDefault="00374165" w:rsidP="00783967">
            <w:r w:rsidRPr="00BF2504">
              <w:rPr>
                <w:rFonts w:eastAsia="Times New Roman"/>
                <w:lang w:eastAsia="en-CA"/>
              </w:rPr>
              <w:t>Sans objet</w:t>
            </w:r>
          </w:p>
        </w:tc>
      </w:tr>
      <w:tr w:rsidR="00374165" w:rsidRPr="00BF2504" w14:paraId="60A6763F" w14:textId="77777777" w:rsidTr="00374165">
        <w:trPr>
          <w:cantSplit/>
          <w:trHeight w:val="300"/>
          <w:jc w:val="center"/>
        </w:trPr>
        <w:tc>
          <w:tcPr>
            <w:tcW w:w="1765" w:type="pct"/>
            <w:vAlign w:val="center"/>
            <w:hideMark/>
          </w:tcPr>
          <w:p w14:paraId="78618312" w14:textId="37082A3D" w:rsidR="00374165" w:rsidRPr="00BF2504" w:rsidRDefault="00374165" w:rsidP="00783967">
            <w:pPr>
              <w:pStyle w:val="TableBodyTextMIRB"/>
              <w:rPr>
                <w:rFonts w:eastAsia="Times New Roman"/>
                <w:lang w:eastAsia="en-CA"/>
              </w:rPr>
            </w:pPr>
            <w:r w:rsidRPr="00374165">
              <w:t>TOWNSHIP OF FAUQUIER-STRICKLAND</w:t>
            </w:r>
          </w:p>
        </w:tc>
        <w:tc>
          <w:tcPr>
            <w:tcW w:w="776" w:type="pct"/>
            <w:vAlign w:val="center"/>
            <w:hideMark/>
          </w:tcPr>
          <w:p w14:paraId="4FEE4D6A" w14:textId="649EEBF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41CA95D" w14:textId="76B337CA" w:rsidR="00374165" w:rsidRPr="00BF2504" w:rsidRDefault="00374165" w:rsidP="00783967">
            <w:pPr>
              <w:pStyle w:val="TableBodyTextMIRB"/>
              <w:rPr>
                <w:rFonts w:eastAsia="Times New Roman"/>
                <w:lang w:eastAsia="en-CA"/>
              </w:rPr>
            </w:pPr>
            <w:r w:rsidRPr="00BF2504">
              <w:t>FAUQUIER-STRICKLAND</w:t>
            </w:r>
          </w:p>
        </w:tc>
        <w:tc>
          <w:tcPr>
            <w:tcW w:w="825" w:type="pct"/>
            <w:noWrap/>
            <w:vAlign w:val="center"/>
            <w:hideMark/>
          </w:tcPr>
          <w:p w14:paraId="5A99FDB2" w14:textId="70BE13FF" w:rsidR="00374165" w:rsidRPr="00BF2504" w:rsidRDefault="00374165" w:rsidP="00783967">
            <w:r w:rsidRPr="00BF2504">
              <w:rPr>
                <w:rFonts w:eastAsia="Times New Roman"/>
                <w:lang w:eastAsia="en-CA"/>
              </w:rPr>
              <w:t>Sans objet</w:t>
            </w:r>
          </w:p>
        </w:tc>
      </w:tr>
      <w:tr w:rsidR="00374165" w:rsidRPr="00BF2504" w14:paraId="7E3BDAE6" w14:textId="77777777" w:rsidTr="00374165">
        <w:trPr>
          <w:cantSplit/>
          <w:trHeight w:val="300"/>
          <w:jc w:val="center"/>
        </w:trPr>
        <w:tc>
          <w:tcPr>
            <w:tcW w:w="1765" w:type="pct"/>
            <w:vAlign w:val="center"/>
            <w:hideMark/>
          </w:tcPr>
          <w:p w14:paraId="6D132DE5" w14:textId="1AD94C68" w:rsidR="00374165" w:rsidRPr="00BF2504" w:rsidRDefault="00374165" w:rsidP="00783967">
            <w:pPr>
              <w:pStyle w:val="TableBodyTextMIRB"/>
              <w:rPr>
                <w:rFonts w:eastAsia="Times New Roman"/>
                <w:lang w:eastAsia="en-CA"/>
              </w:rPr>
            </w:pPr>
            <w:r w:rsidRPr="00BF2504">
              <w:t>TOWNSHIP OF FRONT OF YONGE</w:t>
            </w:r>
          </w:p>
        </w:tc>
        <w:tc>
          <w:tcPr>
            <w:tcW w:w="776" w:type="pct"/>
            <w:vAlign w:val="center"/>
            <w:hideMark/>
          </w:tcPr>
          <w:p w14:paraId="13D49052" w14:textId="5FDFE4A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CB16371" w14:textId="2CBDAB38" w:rsidR="00374165" w:rsidRPr="00BF2504" w:rsidRDefault="00374165" w:rsidP="00783967">
            <w:pPr>
              <w:pStyle w:val="TableBodyTextMIRB"/>
              <w:rPr>
                <w:rFonts w:eastAsia="Times New Roman"/>
                <w:lang w:eastAsia="en-CA"/>
              </w:rPr>
            </w:pPr>
            <w:r w:rsidRPr="00BF2504">
              <w:t>FRONT OF YONGE</w:t>
            </w:r>
          </w:p>
        </w:tc>
        <w:tc>
          <w:tcPr>
            <w:tcW w:w="825" w:type="pct"/>
            <w:noWrap/>
            <w:vAlign w:val="center"/>
            <w:hideMark/>
          </w:tcPr>
          <w:p w14:paraId="1C40D519" w14:textId="533B6780" w:rsidR="00374165" w:rsidRPr="00BF2504" w:rsidRDefault="00374165" w:rsidP="00783967">
            <w:r w:rsidRPr="00BF2504">
              <w:rPr>
                <w:rFonts w:eastAsia="Times New Roman"/>
                <w:lang w:eastAsia="en-CA"/>
              </w:rPr>
              <w:t>Sans objet</w:t>
            </w:r>
          </w:p>
        </w:tc>
      </w:tr>
      <w:tr w:rsidR="00374165" w:rsidRPr="00BF2504" w14:paraId="7B7930F6" w14:textId="77777777" w:rsidTr="00374165">
        <w:trPr>
          <w:cantSplit/>
          <w:trHeight w:val="300"/>
          <w:jc w:val="center"/>
        </w:trPr>
        <w:tc>
          <w:tcPr>
            <w:tcW w:w="1765" w:type="pct"/>
            <w:vAlign w:val="center"/>
            <w:hideMark/>
          </w:tcPr>
          <w:p w14:paraId="594999F2" w14:textId="44C10099" w:rsidR="00374165" w:rsidRPr="00BF2504" w:rsidRDefault="00374165" w:rsidP="00783967">
            <w:pPr>
              <w:pStyle w:val="TableBodyTextMIRB"/>
              <w:rPr>
                <w:rFonts w:eastAsia="Times New Roman"/>
                <w:lang w:eastAsia="en-CA"/>
              </w:rPr>
            </w:pPr>
            <w:r w:rsidRPr="00BF2504">
              <w:t>TOWNSHIP OF FRONTENAC ISLANDS</w:t>
            </w:r>
          </w:p>
        </w:tc>
        <w:tc>
          <w:tcPr>
            <w:tcW w:w="776" w:type="pct"/>
            <w:vAlign w:val="center"/>
            <w:hideMark/>
          </w:tcPr>
          <w:p w14:paraId="77A3C46F" w14:textId="3CD686F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0B3C943" w14:textId="56F40655" w:rsidR="00374165" w:rsidRPr="00BF2504" w:rsidRDefault="00374165" w:rsidP="00783967">
            <w:pPr>
              <w:pStyle w:val="TableBodyTextMIRB"/>
              <w:rPr>
                <w:rFonts w:eastAsia="Times New Roman"/>
                <w:lang w:eastAsia="en-CA"/>
              </w:rPr>
            </w:pPr>
            <w:r w:rsidRPr="00BF2504">
              <w:t>FRONTENAC ISLANDS</w:t>
            </w:r>
          </w:p>
        </w:tc>
        <w:tc>
          <w:tcPr>
            <w:tcW w:w="825" w:type="pct"/>
            <w:noWrap/>
            <w:vAlign w:val="center"/>
            <w:hideMark/>
          </w:tcPr>
          <w:p w14:paraId="6C3D01C1" w14:textId="26B3448B" w:rsidR="00374165" w:rsidRPr="00BF2504" w:rsidRDefault="00374165" w:rsidP="00783967">
            <w:r w:rsidRPr="00BF2504">
              <w:rPr>
                <w:rFonts w:eastAsia="Times New Roman"/>
                <w:lang w:eastAsia="en-CA"/>
              </w:rPr>
              <w:t>Sans objet</w:t>
            </w:r>
          </w:p>
        </w:tc>
      </w:tr>
      <w:tr w:rsidR="00374165" w:rsidRPr="00BF2504" w14:paraId="398BC93B" w14:textId="77777777" w:rsidTr="00374165">
        <w:trPr>
          <w:cantSplit/>
          <w:trHeight w:val="300"/>
          <w:jc w:val="center"/>
        </w:trPr>
        <w:tc>
          <w:tcPr>
            <w:tcW w:w="1765" w:type="pct"/>
            <w:vAlign w:val="center"/>
            <w:hideMark/>
          </w:tcPr>
          <w:p w14:paraId="73584447" w14:textId="6DFEB056" w:rsidR="00374165" w:rsidRPr="00BF2504" w:rsidRDefault="00374165" w:rsidP="00783967">
            <w:pPr>
              <w:pStyle w:val="TableBodyTextMIRB"/>
              <w:rPr>
                <w:rFonts w:eastAsia="Times New Roman"/>
                <w:lang w:eastAsia="en-CA"/>
              </w:rPr>
            </w:pPr>
            <w:r w:rsidRPr="00BF2504">
              <w:lastRenderedPageBreak/>
              <w:t>TOWNSHIP OF GAUTHIER</w:t>
            </w:r>
          </w:p>
        </w:tc>
        <w:tc>
          <w:tcPr>
            <w:tcW w:w="776" w:type="pct"/>
            <w:vAlign w:val="center"/>
            <w:hideMark/>
          </w:tcPr>
          <w:p w14:paraId="1C403BD3" w14:textId="7B59E53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743D402" w14:textId="0EEF1A96" w:rsidR="00374165" w:rsidRPr="00BF2504" w:rsidRDefault="00374165" w:rsidP="00783967">
            <w:pPr>
              <w:pStyle w:val="TableBodyTextMIRB"/>
              <w:rPr>
                <w:rFonts w:eastAsia="Times New Roman"/>
                <w:lang w:eastAsia="en-CA"/>
              </w:rPr>
            </w:pPr>
            <w:r w:rsidRPr="00BF2504">
              <w:t>GAUTHIER</w:t>
            </w:r>
          </w:p>
        </w:tc>
        <w:tc>
          <w:tcPr>
            <w:tcW w:w="825" w:type="pct"/>
            <w:noWrap/>
            <w:vAlign w:val="center"/>
            <w:hideMark/>
          </w:tcPr>
          <w:p w14:paraId="30294012" w14:textId="55BFDCD3" w:rsidR="00374165" w:rsidRPr="00BF2504" w:rsidRDefault="00374165" w:rsidP="00783967">
            <w:r w:rsidRPr="00BF2504">
              <w:rPr>
                <w:rFonts w:eastAsia="Times New Roman"/>
                <w:lang w:eastAsia="en-CA"/>
              </w:rPr>
              <w:t>Sans objet</w:t>
            </w:r>
          </w:p>
        </w:tc>
      </w:tr>
      <w:tr w:rsidR="00374165" w:rsidRPr="00BF2504" w14:paraId="78066CBB" w14:textId="77777777" w:rsidTr="00374165">
        <w:trPr>
          <w:cantSplit/>
          <w:trHeight w:val="300"/>
          <w:jc w:val="center"/>
        </w:trPr>
        <w:tc>
          <w:tcPr>
            <w:tcW w:w="1765" w:type="pct"/>
            <w:vAlign w:val="center"/>
            <w:hideMark/>
          </w:tcPr>
          <w:p w14:paraId="42B3BC58" w14:textId="3351CE7D" w:rsidR="00374165" w:rsidRPr="00BF2504" w:rsidRDefault="00374165" w:rsidP="00783967">
            <w:pPr>
              <w:pStyle w:val="TableBodyTextMIRB"/>
              <w:rPr>
                <w:rFonts w:eastAsia="Times New Roman"/>
                <w:lang w:eastAsia="en-CA"/>
              </w:rPr>
            </w:pPr>
            <w:r w:rsidRPr="00BF2504">
              <w:t>TOWNSHIP OF GEORGIAN BAY</w:t>
            </w:r>
          </w:p>
        </w:tc>
        <w:tc>
          <w:tcPr>
            <w:tcW w:w="776" w:type="pct"/>
            <w:vAlign w:val="center"/>
            <w:hideMark/>
          </w:tcPr>
          <w:p w14:paraId="044D42A1" w14:textId="03B7193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301D8FB" w14:textId="353CF699" w:rsidR="00374165" w:rsidRPr="00BF2504" w:rsidRDefault="00374165" w:rsidP="00783967">
            <w:pPr>
              <w:pStyle w:val="TableBodyTextMIRB"/>
              <w:rPr>
                <w:rFonts w:eastAsia="Times New Roman"/>
                <w:lang w:eastAsia="en-CA"/>
              </w:rPr>
            </w:pPr>
            <w:r w:rsidRPr="00BF2504">
              <w:t>GEORGIAN BAY</w:t>
            </w:r>
          </w:p>
        </w:tc>
        <w:tc>
          <w:tcPr>
            <w:tcW w:w="825" w:type="pct"/>
            <w:noWrap/>
            <w:vAlign w:val="center"/>
            <w:hideMark/>
          </w:tcPr>
          <w:p w14:paraId="18EDDB65" w14:textId="1CDFABE7" w:rsidR="00374165" w:rsidRPr="00BF2504" w:rsidRDefault="00374165" w:rsidP="00783967">
            <w:r w:rsidRPr="00BF2504">
              <w:rPr>
                <w:rFonts w:eastAsia="Times New Roman"/>
                <w:lang w:eastAsia="en-CA"/>
              </w:rPr>
              <w:t>Sans objet</w:t>
            </w:r>
          </w:p>
        </w:tc>
      </w:tr>
      <w:tr w:rsidR="00374165" w:rsidRPr="00BF2504" w14:paraId="6F71E790" w14:textId="77777777" w:rsidTr="00374165">
        <w:trPr>
          <w:cantSplit/>
          <w:trHeight w:val="300"/>
          <w:jc w:val="center"/>
        </w:trPr>
        <w:tc>
          <w:tcPr>
            <w:tcW w:w="1765" w:type="pct"/>
            <w:vAlign w:val="center"/>
            <w:hideMark/>
          </w:tcPr>
          <w:p w14:paraId="2986473C" w14:textId="66873DD2" w:rsidR="00374165" w:rsidRPr="00BF2504" w:rsidRDefault="00374165" w:rsidP="00783967">
            <w:pPr>
              <w:pStyle w:val="TableBodyTextMIRB"/>
              <w:rPr>
                <w:rFonts w:eastAsia="Times New Roman"/>
                <w:lang w:eastAsia="en-CA"/>
              </w:rPr>
            </w:pPr>
            <w:r w:rsidRPr="00BF2504">
              <w:t>TOWNSHIP OF GEORGIAN BLUFFS</w:t>
            </w:r>
          </w:p>
        </w:tc>
        <w:tc>
          <w:tcPr>
            <w:tcW w:w="776" w:type="pct"/>
            <w:vAlign w:val="center"/>
            <w:hideMark/>
          </w:tcPr>
          <w:p w14:paraId="1F6781AB" w14:textId="6F2CB1F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0E651CA" w14:textId="6A6DD071" w:rsidR="00374165" w:rsidRPr="00BF2504" w:rsidRDefault="00374165" w:rsidP="00783967">
            <w:pPr>
              <w:pStyle w:val="TableBodyTextMIRB"/>
              <w:rPr>
                <w:rFonts w:eastAsia="Times New Roman"/>
                <w:lang w:eastAsia="en-CA"/>
              </w:rPr>
            </w:pPr>
            <w:r w:rsidRPr="00BF2504">
              <w:t>GEORGIAN BLUFFS</w:t>
            </w:r>
          </w:p>
        </w:tc>
        <w:tc>
          <w:tcPr>
            <w:tcW w:w="825" w:type="pct"/>
            <w:noWrap/>
            <w:vAlign w:val="center"/>
            <w:hideMark/>
          </w:tcPr>
          <w:p w14:paraId="7EDC95F6" w14:textId="3780E613" w:rsidR="00374165" w:rsidRPr="00BF2504" w:rsidRDefault="00374165" w:rsidP="00783967">
            <w:r w:rsidRPr="00BF2504">
              <w:rPr>
                <w:rFonts w:eastAsia="Times New Roman"/>
                <w:lang w:eastAsia="en-CA"/>
              </w:rPr>
              <w:t>Sans objet</w:t>
            </w:r>
          </w:p>
        </w:tc>
      </w:tr>
      <w:tr w:rsidR="00374165" w:rsidRPr="00BF2504" w14:paraId="790457FB" w14:textId="77777777" w:rsidTr="00374165">
        <w:trPr>
          <w:cantSplit/>
          <w:trHeight w:val="300"/>
          <w:jc w:val="center"/>
        </w:trPr>
        <w:tc>
          <w:tcPr>
            <w:tcW w:w="1765" w:type="pct"/>
            <w:vAlign w:val="center"/>
            <w:hideMark/>
          </w:tcPr>
          <w:p w14:paraId="7FCD8069" w14:textId="18FB90D9" w:rsidR="00374165" w:rsidRPr="00BF2504" w:rsidRDefault="00374165" w:rsidP="00783967">
            <w:pPr>
              <w:pStyle w:val="TableBodyTextMIRB"/>
              <w:rPr>
                <w:rFonts w:eastAsia="Times New Roman"/>
                <w:lang w:eastAsia="en-CA"/>
              </w:rPr>
            </w:pPr>
            <w:r w:rsidRPr="00BF2504">
              <w:t>TOWNSHIP OF GILLIES</w:t>
            </w:r>
          </w:p>
        </w:tc>
        <w:tc>
          <w:tcPr>
            <w:tcW w:w="776" w:type="pct"/>
            <w:vAlign w:val="center"/>
            <w:hideMark/>
          </w:tcPr>
          <w:p w14:paraId="09C43B27" w14:textId="7B8F837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81DF626" w14:textId="63EB5380" w:rsidR="00374165" w:rsidRPr="00BF2504" w:rsidRDefault="00374165" w:rsidP="00783967">
            <w:pPr>
              <w:pStyle w:val="TableBodyTextMIRB"/>
              <w:rPr>
                <w:rFonts w:eastAsia="Times New Roman"/>
                <w:lang w:eastAsia="en-CA"/>
              </w:rPr>
            </w:pPr>
            <w:r w:rsidRPr="00BF2504">
              <w:t>GILLIES</w:t>
            </w:r>
          </w:p>
        </w:tc>
        <w:tc>
          <w:tcPr>
            <w:tcW w:w="825" w:type="pct"/>
            <w:noWrap/>
            <w:vAlign w:val="center"/>
            <w:hideMark/>
          </w:tcPr>
          <w:p w14:paraId="4078E560" w14:textId="5872DAAD" w:rsidR="00374165" w:rsidRPr="00BF2504" w:rsidRDefault="00374165" w:rsidP="00783967">
            <w:r w:rsidRPr="00BF2504">
              <w:rPr>
                <w:rFonts w:eastAsia="Times New Roman"/>
                <w:lang w:eastAsia="en-CA"/>
              </w:rPr>
              <w:t>Sans objet</w:t>
            </w:r>
          </w:p>
        </w:tc>
      </w:tr>
      <w:tr w:rsidR="00374165" w:rsidRPr="00BF2504" w14:paraId="2C9220A2" w14:textId="77777777" w:rsidTr="00374165">
        <w:trPr>
          <w:cantSplit/>
          <w:trHeight w:val="300"/>
          <w:jc w:val="center"/>
        </w:trPr>
        <w:tc>
          <w:tcPr>
            <w:tcW w:w="1765" w:type="pct"/>
            <w:vAlign w:val="center"/>
            <w:hideMark/>
          </w:tcPr>
          <w:p w14:paraId="36B03CA8" w14:textId="1D7B2135" w:rsidR="00374165" w:rsidRPr="00BF2504" w:rsidRDefault="00374165" w:rsidP="00783967">
            <w:pPr>
              <w:pStyle w:val="TableBodyTextMIRB"/>
              <w:rPr>
                <w:rFonts w:eastAsia="Times New Roman"/>
                <w:lang w:eastAsia="en-CA"/>
              </w:rPr>
            </w:pPr>
            <w:r w:rsidRPr="00BF2504">
              <w:t>TOWNSHIP OF GREATER MADAWASKA</w:t>
            </w:r>
          </w:p>
        </w:tc>
        <w:tc>
          <w:tcPr>
            <w:tcW w:w="776" w:type="pct"/>
            <w:vAlign w:val="center"/>
            <w:hideMark/>
          </w:tcPr>
          <w:p w14:paraId="2213D844" w14:textId="2E12F43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E5C7D5F" w14:textId="4E196CDC" w:rsidR="00374165" w:rsidRPr="00BF2504" w:rsidRDefault="00374165" w:rsidP="00783967">
            <w:pPr>
              <w:pStyle w:val="TableBodyTextMIRB"/>
              <w:rPr>
                <w:rFonts w:eastAsia="Times New Roman"/>
                <w:lang w:eastAsia="en-CA"/>
              </w:rPr>
            </w:pPr>
            <w:r w:rsidRPr="00BF2504">
              <w:t>GREATER MADAWASKA</w:t>
            </w:r>
          </w:p>
        </w:tc>
        <w:tc>
          <w:tcPr>
            <w:tcW w:w="825" w:type="pct"/>
            <w:noWrap/>
            <w:vAlign w:val="center"/>
            <w:hideMark/>
          </w:tcPr>
          <w:p w14:paraId="6D428917" w14:textId="7494CBD8" w:rsidR="00374165" w:rsidRPr="00BF2504" w:rsidRDefault="00374165" w:rsidP="00783967">
            <w:r w:rsidRPr="00BF2504">
              <w:rPr>
                <w:rFonts w:eastAsia="Times New Roman"/>
                <w:lang w:eastAsia="en-CA"/>
              </w:rPr>
              <w:t>Sans objet</w:t>
            </w:r>
          </w:p>
        </w:tc>
      </w:tr>
      <w:tr w:rsidR="00374165" w:rsidRPr="00BF2504" w14:paraId="101D468B" w14:textId="77777777" w:rsidTr="00374165">
        <w:trPr>
          <w:cantSplit/>
          <w:trHeight w:val="300"/>
          <w:jc w:val="center"/>
        </w:trPr>
        <w:tc>
          <w:tcPr>
            <w:tcW w:w="1765" w:type="pct"/>
            <w:vAlign w:val="center"/>
            <w:hideMark/>
          </w:tcPr>
          <w:p w14:paraId="7CFAA244" w14:textId="0A6E2D85" w:rsidR="00374165" w:rsidRPr="00BF2504" w:rsidRDefault="00374165" w:rsidP="00783967">
            <w:pPr>
              <w:pStyle w:val="TableBodyTextMIRB"/>
              <w:rPr>
                <w:rFonts w:eastAsia="Times New Roman"/>
                <w:lang w:eastAsia="en-CA"/>
              </w:rPr>
            </w:pPr>
            <w:r w:rsidRPr="00BF2504">
              <w:t>TOWNSHIP OF GUELPH/ERAMOSA</w:t>
            </w:r>
          </w:p>
        </w:tc>
        <w:tc>
          <w:tcPr>
            <w:tcW w:w="776" w:type="pct"/>
            <w:vAlign w:val="center"/>
            <w:hideMark/>
          </w:tcPr>
          <w:p w14:paraId="36300C7B" w14:textId="67B1BA6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C5B953C" w14:textId="1A3F1855" w:rsidR="00374165" w:rsidRPr="00BF2504" w:rsidRDefault="00374165" w:rsidP="00783967">
            <w:pPr>
              <w:pStyle w:val="TableBodyTextMIRB"/>
              <w:rPr>
                <w:rFonts w:eastAsia="Times New Roman"/>
                <w:lang w:eastAsia="en-CA"/>
              </w:rPr>
            </w:pPr>
            <w:r w:rsidRPr="00BF2504">
              <w:t>GUELPH/ERAMOSA</w:t>
            </w:r>
          </w:p>
        </w:tc>
        <w:tc>
          <w:tcPr>
            <w:tcW w:w="825" w:type="pct"/>
            <w:noWrap/>
            <w:vAlign w:val="center"/>
            <w:hideMark/>
          </w:tcPr>
          <w:p w14:paraId="107914BD" w14:textId="54BAFFE4" w:rsidR="00374165" w:rsidRPr="00BF2504" w:rsidRDefault="00374165" w:rsidP="00783967">
            <w:r w:rsidRPr="00BF2504">
              <w:rPr>
                <w:rFonts w:eastAsia="Times New Roman"/>
                <w:lang w:eastAsia="en-CA"/>
              </w:rPr>
              <w:t>Sans objet</w:t>
            </w:r>
          </w:p>
        </w:tc>
      </w:tr>
      <w:tr w:rsidR="00374165" w:rsidRPr="00BF2504" w14:paraId="7E88BFE5" w14:textId="77777777" w:rsidTr="00374165">
        <w:trPr>
          <w:cantSplit/>
          <w:trHeight w:val="300"/>
          <w:jc w:val="center"/>
        </w:trPr>
        <w:tc>
          <w:tcPr>
            <w:tcW w:w="1765" w:type="pct"/>
            <w:vAlign w:val="center"/>
            <w:hideMark/>
          </w:tcPr>
          <w:p w14:paraId="4E27F898" w14:textId="4C19060F" w:rsidR="00374165" w:rsidRPr="00BF2504" w:rsidRDefault="00374165" w:rsidP="00783967">
            <w:pPr>
              <w:pStyle w:val="TableBodyTextMIRB"/>
              <w:rPr>
                <w:rFonts w:eastAsia="Times New Roman"/>
                <w:lang w:eastAsia="en-CA"/>
              </w:rPr>
            </w:pPr>
            <w:r w:rsidRPr="00BF2504">
              <w:t>TOWNSHIP OF HAMILTON</w:t>
            </w:r>
          </w:p>
        </w:tc>
        <w:tc>
          <w:tcPr>
            <w:tcW w:w="776" w:type="pct"/>
            <w:vAlign w:val="center"/>
            <w:hideMark/>
          </w:tcPr>
          <w:p w14:paraId="6E78BE9A" w14:textId="6018B6A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934FC8D" w14:textId="1BEEAAEC" w:rsidR="00374165" w:rsidRPr="00BF2504" w:rsidRDefault="00374165" w:rsidP="00783967">
            <w:pPr>
              <w:pStyle w:val="TableBodyTextMIRB"/>
              <w:rPr>
                <w:rFonts w:eastAsia="Times New Roman"/>
                <w:lang w:eastAsia="en-CA"/>
              </w:rPr>
            </w:pPr>
            <w:r w:rsidRPr="00BF2504">
              <w:t>HAMILTON</w:t>
            </w:r>
          </w:p>
        </w:tc>
        <w:tc>
          <w:tcPr>
            <w:tcW w:w="825" w:type="pct"/>
            <w:noWrap/>
            <w:vAlign w:val="center"/>
            <w:hideMark/>
          </w:tcPr>
          <w:p w14:paraId="70C9888F" w14:textId="1988A72B" w:rsidR="00374165" w:rsidRPr="00BF2504" w:rsidRDefault="00374165" w:rsidP="00783967">
            <w:r w:rsidRPr="00BF2504">
              <w:rPr>
                <w:rFonts w:eastAsia="Times New Roman"/>
                <w:lang w:eastAsia="en-CA"/>
              </w:rPr>
              <w:t>Sans objet</w:t>
            </w:r>
          </w:p>
        </w:tc>
      </w:tr>
      <w:tr w:rsidR="00374165" w:rsidRPr="00BF2504" w14:paraId="06BB3AD7" w14:textId="77777777" w:rsidTr="00374165">
        <w:trPr>
          <w:cantSplit/>
          <w:trHeight w:val="300"/>
          <w:jc w:val="center"/>
        </w:trPr>
        <w:tc>
          <w:tcPr>
            <w:tcW w:w="1765" w:type="pct"/>
            <w:vAlign w:val="center"/>
            <w:hideMark/>
          </w:tcPr>
          <w:p w14:paraId="5F36AE66" w14:textId="501C2C22" w:rsidR="00374165" w:rsidRPr="00BF2504" w:rsidRDefault="00374165" w:rsidP="00783967">
            <w:pPr>
              <w:pStyle w:val="TableBodyTextMIRB"/>
              <w:rPr>
                <w:rFonts w:eastAsia="Times New Roman"/>
                <w:lang w:eastAsia="en-CA"/>
              </w:rPr>
            </w:pPr>
            <w:r w:rsidRPr="00BF2504">
              <w:t>TOWNSHIP OF HARLEY</w:t>
            </w:r>
          </w:p>
        </w:tc>
        <w:tc>
          <w:tcPr>
            <w:tcW w:w="776" w:type="pct"/>
            <w:vAlign w:val="center"/>
            <w:hideMark/>
          </w:tcPr>
          <w:p w14:paraId="4FCD62C9" w14:textId="23A9423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55389CC" w14:textId="7332F861" w:rsidR="00374165" w:rsidRPr="00BF2504" w:rsidRDefault="00374165" w:rsidP="00783967">
            <w:pPr>
              <w:pStyle w:val="TableBodyTextMIRB"/>
              <w:rPr>
                <w:rFonts w:eastAsia="Times New Roman"/>
                <w:lang w:eastAsia="en-CA"/>
              </w:rPr>
            </w:pPr>
            <w:r w:rsidRPr="00BF2504">
              <w:t>HARLEY</w:t>
            </w:r>
          </w:p>
        </w:tc>
        <w:tc>
          <w:tcPr>
            <w:tcW w:w="825" w:type="pct"/>
            <w:noWrap/>
            <w:vAlign w:val="center"/>
            <w:hideMark/>
          </w:tcPr>
          <w:p w14:paraId="40DA033E" w14:textId="25EA854D" w:rsidR="00374165" w:rsidRPr="00BF2504" w:rsidRDefault="00374165" w:rsidP="00783967">
            <w:r w:rsidRPr="00BF2504">
              <w:rPr>
                <w:rFonts w:eastAsia="Times New Roman"/>
                <w:lang w:eastAsia="en-CA"/>
              </w:rPr>
              <w:t>Sans objet</w:t>
            </w:r>
          </w:p>
        </w:tc>
      </w:tr>
      <w:tr w:rsidR="00374165" w:rsidRPr="00BF2504" w14:paraId="13B741B5" w14:textId="77777777" w:rsidTr="00374165">
        <w:trPr>
          <w:cantSplit/>
          <w:trHeight w:val="300"/>
          <w:jc w:val="center"/>
        </w:trPr>
        <w:tc>
          <w:tcPr>
            <w:tcW w:w="1765" w:type="pct"/>
            <w:vAlign w:val="center"/>
            <w:hideMark/>
          </w:tcPr>
          <w:p w14:paraId="57CD115C" w14:textId="329AE8F0" w:rsidR="00374165" w:rsidRPr="00BF2504" w:rsidRDefault="00374165" w:rsidP="00783967">
            <w:pPr>
              <w:pStyle w:val="TableBodyTextMIRB"/>
              <w:rPr>
                <w:rFonts w:eastAsia="Times New Roman"/>
                <w:lang w:eastAsia="en-CA"/>
              </w:rPr>
            </w:pPr>
            <w:r w:rsidRPr="00BF2504">
              <w:t>TOWNSHIP OF HARRIS</w:t>
            </w:r>
          </w:p>
        </w:tc>
        <w:tc>
          <w:tcPr>
            <w:tcW w:w="776" w:type="pct"/>
            <w:vAlign w:val="center"/>
            <w:hideMark/>
          </w:tcPr>
          <w:p w14:paraId="711FECA8" w14:textId="6B87156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0C6DAFF" w14:textId="09F4BD3D" w:rsidR="00374165" w:rsidRPr="00BF2504" w:rsidRDefault="00374165" w:rsidP="00783967">
            <w:pPr>
              <w:pStyle w:val="TableBodyTextMIRB"/>
              <w:rPr>
                <w:rFonts w:eastAsia="Times New Roman"/>
                <w:lang w:eastAsia="en-CA"/>
              </w:rPr>
            </w:pPr>
            <w:r w:rsidRPr="00BF2504">
              <w:t>HARRIS</w:t>
            </w:r>
          </w:p>
        </w:tc>
        <w:tc>
          <w:tcPr>
            <w:tcW w:w="825" w:type="pct"/>
            <w:noWrap/>
            <w:vAlign w:val="center"/>
            <w:hideMark/>
          </w:tcPr>
          <w:p w14:paraId="17CC4D1E" w14:textId="35398D2C" w:rsidR="00374165" w:rsidRPr="00BF2504" w:rsidRDefault="00374165" w:rsidP="00783967">
            <w:r w:rsidRPr="00BF2504">
              <w:rPr>
                <w:rFonts w:eastAsia="Times New Roman"/>
                <w:lang w:eastAsia="en-CA"/>
              </w:rPr>
              <w:t>Sans objet</w:t>
            </w:r>
          </w:p>
        </w:tc>
      </w:tr>
      <w:tr w:rsidR="00374165" w:rsidRPr="00BF2504" w14:paraId="3259E8E4" w14:textId="77777777" w:rsidTr="00374165">
        <w:trPr>
          <w:cantSplit/>
          <w:trHeight w:val="300"/>
          <w:jc w:val="center"/>
        </w:trPr>
        <w:tc>
          <w:tcPr>
            <w:tcW w:w="1765" w:type="pct"/>
            <w:vAlign w:val="center"/>
            <w:hideMark/>
          </w:tcPr>
          <w:p w14:paraId="78606D01" w14:textId="4A1B0290" w:rsidR="00374165" w:rsidRPr="00BF2504" w:rsidRDefault="00374165" w:rsidP="00783967">
            <w:pPr>
              <w:pStyle w:val="TableBodyTextMIRB"/>
              <w:rPr>
                <w:rFonts w:eastAsia="Times New Roman"/>
                <w:lang w:eastAsia="en-CA"/>
              </w:rPr>
            </w:pPr>
            <w:r w:rsidRPr="00BF2504">
              <w:t>TOWNSHIP OF HAVELOCK-BELMONT-METHUEN</w:t>
            </w:r>
          </w:p>
        </w:tc>
        <w:tc>
          <w:tcPr>
            <w:tcW w:w="776" w:type="pct"/>
            <w:vAlign w:val="center"/>
            <w:hideMark/>
          </w:tcPr>
          <w:p w14:paraId="2642BEAB" w14:textId="30ED6DF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99970F9" w14:textId="62D8E271" w:rsidR="00374165" w:rsidRPr="00BF2504" w:rsidRDefault="00374165" w:rsidP="00783967">
            <w:pPr>
              <w:pStyle w:val="TableBodyTextMIRB"/>
              <w:rPr>
                <w:rFonts w:eastAsia="Times New Roman"/>
                <w:lang w:eastAsia="en-CA"/>
              </w:rPr>
            </w:pPr>
            <w:r w:rsidRPr="00BF2504">
              <w:t>HAVELOCK-BELMONT-METHUEN</w:t>
            </w:r>
          </w:p>
        </w:tc>
        <w:tc>
          <w:tcPr>
            <w:tcW w:w="825" w:type="pct"/>
            <w:noWrap/>
            <w:vAlign w:val="center"/>
            <w:hideMark/>
          </w:tcPr>
          <w:p w14:paraId="3E8FEBE8" w14:textId="3EE19C4E" w:rsidR="00374165" w:rsidRPr="00BF2504" w:rsidRDefault="00374165" w:rsidP="00783967">
            <w:r w:rsidRPr="00BF2504">
              <w:rPr>
                <w:rFonts w:eastAsia="Times New Roman"/>
                <w:lang w:eastAsia="en-CA"/>
              </w:rPr>
              <w:t>Sans objet</w:t>
            </w:r>
          </w:p>
        </w:tc>
      </w:tr>
      <w:tr w:rsidR="00374165" w:rsidRPr="00BF2504" w14:paraId="1ECB3DB5" w14:textId="77777777" w:rsidTr="00374165">
        <w:trPr>
          <w:cantSplit/>
          <w:trHeight w:val="300"/>
          <w:jc w:val="center"/>
        </w:trPr>
        <w:tc>
          <w:tcPr>
            <w:tcW w:w="1765" w:type="pct"/>
            <w:vAlign w:val="center"/>
            <w:hideMark/>
          </w:tcPr>
          <w:p w14:paraId="3E4842DA" w14:textId="68C3C54C" w:rsidR="00374165" w:rsidRPr="00BF2504" w:rsidRDefault="00374165" w:rsidP="00783967">
            <w:pPr>
              <w:pStyle w:val="TableBodyTextMIRB"/>
              <w:rPr>
                <w:rFonts w:eastAsia="Times New Roman"/>
                <w:lang w:eastAsia="en-CA"/>
              </w:rPr>
            </w:pPr>
            <w:r w:rsidRPr="00BF2504">
              <w:t>TOWNSHIP OF HEAD, CLARA AND MARIA</w:t>
            </w:r>
          </w:p>
        </w:tc>
        <w:tc>
          <w:tcPr>
            <w:tcW w:w="776" w:type="pct"/>
            <w:vAlign w:val="center"/>
            <w:hideMark/>
          </w:tcPr>
          <w:p w14:paraId="75397EBB" w14:textId="5303CDB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9BFCE76" w14:textId="6D9CBDE9" w:rsidR="00374165" w:rsidRPr="00BF2504" w:rsidRDefault="00374165" w:rsidP="00783967">
            <w:pPr>
              <w:pStyle w:val="TableBodyTextMIRB"/>
              <w:rPr>
                <w:rFonts w:eastAsia="Times New Roman"/>
                <w:lang w:eastAsia="en-CA"/>
              </w:rPr>
            </w:pPr>
            <w:r w:rsidRPr="00BF2504">
              <w:t>HEAD CLARA AND MARIA</w:t>
            </w:r>
          </w:p>
        </w:tc>
        <w:tc>
          <w:tcPr>
            <w:tcW w:w="825" w:type="pct"/>
            <w:noWrap/>
            <w:vAlign w:val="center"/>
            <w:hideMark/>
          </w:tcPr>
          <w:p w14:paraId="0E604888" w14:textId="5E6171D3" w:rsidR="00374165" w:rsidRPr="00BF2504" w:rsidRDefault="00374165" w:rsidP="00783967">
            <w:r w:rsidRPr="00BF2504">
              <w:rPr>
                <w:rFonts w:eastAsia="Times New Roman"/>
                <w:lang w:eastAsia="en-CA"/>
              </w:rPr>
              <w:t>Sans objet</w:t>
            </w:r>
          </w:p>
        </w:tc>
      </w:tr>
      <w:tr w:rsidR="00374165" w:rsidRPr="00BF2504" w14:paraId="003A2A35" w14:textId="77777777" w:rsidTr="00374165">
        <w:trPr>
          <w:cantSplit/>
          <w:trHeight w:val="300"/>
          <w:jc w:val="center"/>
        </w:trPr>
        <w:tc>
          <w:tcPr>
            <w:tcW w:w="1765" w:type="pct"/>
            <w:vAlign w:val="center"/>
            <w:hideMark/>
          </w:tcPr>
          <w:p w14:paraId="760B1A59" w14:textId="714A7ECF" w:rsidR="00374165" w:rsidRPr="00BF2504" w:rsidRDefault="00374165" w:rsidP="00783967">
            <w:pPr>
              <w:pStyle w:val="TableBodyTextMIRB"/>
              <w:rPr>
                <w:rFonts w:eastAsia="Times New Roman"/>
                <w:lang w:eastAsia="en-CA"/>
              </w:rPr>
            </w:pPr>
            <w:r w:rsidRPr="00BF2504">
              <w:t>TOWNSHIP OF HILLIARD</w:t>
            </w:r>
          </w:p>
        </w:tc>
        <w:tc>
          <w:tcPr>
            <w:tcW w:w="776" w:type="pct"/>
            <w:vAlign w:val="center"/>
            <w:hideMark/>
          </w:tcPr>
          <w:p w14:paraId="22FEC11E" w14:textId="75CB721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2436E3F" w14:textId="763A2093" w:rsidR="00374165" w:rsidRPr="00BF2504" w:rsidRDefault="00374165" w:rsidP="00783967">
            <w:pPr>
              <w:pStyle w:val="TableBodyTextMIRB"/>
              <w:rPr>
                <w:rFonts w:eastAsia="Times New Roman"/>
                <w:lang w:eastAsia="en-CA"/>
              </w:rPr>
            </w:pPr>
            <w:r w:rsidRPr="00BF2504">
              <w:t>HILLIARD</w:t>
            </w:r>
          </w:p>
        </w:tc>
        <w:tc>
          <w:tcPr>
            <w:tcW w:w="825" w:type="pct"/>
            <w:noWrap/>
            <w:vAlign w:val="center"/>
            <w:hideMark/>
          </w:tcPr>
          <w:p w14:paraId="0FE93245" w14:textId="45C3674C" w:rsidR="00374165" w:rsidRPr="00BF2504" w:rsidRDefault="00374165" w:rsidP="00783967">
            <w:r w:rsidRPr="00BF2504">
              <w:rPr>
                <w:rFonts w:eastAsia="Times New Roman"/>
                <w:lang w:eastAsia="en-CA"/>
              </w:rPr>
              <w:t>Sans objet</w:t>
            </w:r>
          </w:p>
        </w:tc>
      </w:tr>
      <w:tr w:rsidR="00374165" w:rsidRPr="00BF2504" w14:paraId="0103C75A" w14:textId="77777777" w:rsidTr="00374165">
        <w:trPr>
          <w:cantSplit/>
          <w:trHeight w:val="300"/>
          <w:jc w:val="center"/>
        </w:trPr>
        <w:tc>
          <w:tcPr>
            <w:tcW w:w="1765" w:type="pct"/>
            <w:vAlign w:val="center"/>
            <w:hideMark/>
          </w:tcPr>
          <w:p w14:paraId="5271DC04" w14:textId="6D2C4410" w:rsidR="00374165" w:rsidRPr="00BF2504" w:rsidRDefault="00374165" w:rsidP="00783967">
            <w:pPr>
              <w:pStyle w:val="TableBodyTextMIRB"/>
              <w:rPr>
                <w:rFonts w:eastAsia="Times New Roman"/>
                <w:lang w:eastAsia="en-CA"/>
              </w:rPr>
            </w:pPr>
            <w:r w:rsidRPr="00BF2504">
              <w:t>TOWNSHIP OF HILTON</w:t>
            </w:r>
          </w:p>
        </w:tc>
        <w:tc>
          <w:tcPr>
            <w:tcW w:w="776" w:type="pct"/>
            <w:vAlign w:val="center"/>
            <w:hideMark/>
          </w:tcPr>
          <w:p w14:paraId="75125819" w14:textId="55BCD6E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BCAACB8" w14:textId="4A4B8D23" w:rsidR="00374165" w:rsidRPr="00BF2504" w:rsidRDefault="00374165" w:rsidP="00783967">
            <w:pPr>
              <w:pStyle w:val="TableBodyTextMIRB"/>
              <w:rPr>
                <w:rFonts w:eastAsia="Times New Roman"/>
                <w:lang w:eastAsia="en-CA"/>
              </w:rPr>
            </w:pPr>
            <w:r w:rsidRPr="00BF2504">
              <w:t>HILTON</w:t>
            </w:r>
          </w:p>
        </w:tc>
        <w:tc>
          <w:tcPr>
            <w:tcW w:w="825" w:type="pct"/>
            <w:noWrap/>
            <w:vAlign w:val="center"/>
            <w:hideMark/>
          </w:tcPr>
          <w:p w14:paraId="0950EF94" w14:textId="6D4B41CD" w:rsidR="00374165" w:rsidRPr="00BF2504" w:rsidRDefault="00374165" w:rsidP="00783967">
            <w:r w:rsidRPr="00BF2504">
              <w:rPr>
                <w:rFonts w:eastAsia="Times New Roman"/>
                <w:lang w:eastAsia="en-CA"/>
              </w:rPr>
              <w:t>Sans objet</w:t>
            </w:r>
          </w:p>
        </w:tc>
      </w:tr>
      <w:tr w:rsidR="00374165" w:rsidRPr="00BF2504" w14:paraId="0361EDB4" w14:textId="77777777" w:rsidTr="00374165">
        <w:trPr>
          <w:cantSplit/>
          <w:trHeight w:val="300"/>
          <w:jc w:val="center"/>
        </w:trPr>
        <w:tc>
          <w:tcPr>
            <w:tcW w:w="1765" w:type="pct"/>
            <w:vAlign w:val="center"/>
            <w:hideMark/>
          </w:tcPr>
          <w:p w14:paraId="09037F39" w14:textId="54AB082F" w:rsidR="00374165" w:rsidRPr="00BF2504" w:rsidRDefault="00374165" w:rsidP="00783967">
            <w:pPr>
              <w:pStyle w:val="TableBodyTextMIRB"/>
              <w:rPr>
                <w:rFonts w:eastAsia="Times New Roman"/>
                <w:lang w:eastAsia="en-CA"/>
              </w:rPr>
            </w:pPr>
            <w:r w:rsidRPr="00BF2504">
              <w:t>TOWNSHIP OF HORNEPAYNE</w:t>
            </w:r>
          </w:p>
        </w:tc>
        <w:tc>
          <w:tcPr>
            <w:tcW w:w="776" w:type="pct"/>
            <w:vAlign w:val="center"/>
            <w:hideMark/>
          </w:tcPr>
          <w:p w14:paraId="663451AC" w14:textId="1D86F24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02E2006" w14:textId="39BD1FA3" w:rsidR="00374165" w:rsidRPr="00BF2504" w:rsidRDefault="00374165" w:rsidP="00783967">
            <w:pPr>
              <w:pStyle w:val="TableBodyTextMIRB"/>
              <w:rPr>
                <w:rFonts w:eastAsia="Times New Roman"/>
                <w:lang w:eastAsia="en-CA"/>
              </w:rPr>
            </w:pPr>
            <w:r w:rsidRPr="00BF2504">
              <w:t>HORNEPAYNE</w:t>
            </w:r>
          </w:p>
        </w:tc>
        <w:tc>
          <w:tcPr>
            <w:tcW w:w="825" w:type="pct"/>
            <w:noWrap/>
            <w:vAlign w:val="center"/>
            <w:hideMark/>
          </w:tcPr>
          <w:p w14:paraId="048F2A99" w14:textId="157B98A9" w:rsidR="00374165" w:rsidRPr="00BF2504" w:rsidRDefault="00374165" w:rsidP="00783967">
            <w:r w:rsidRPr="00BF2504">
              <w:rPr>
                <w:rFonts w:eastAsia="Times New Roman"/>
                <w:lang w:eastAsia="en-CA"/>
              </w:rPr>
              <w:t>Sans objet</w:t>
            </w:r>
          </w:p>
        </w:tc>
      </w:tr>
      <w:tr w:rsidR="00374165" w:rsidRPr="00BF2504" w14:paraId="7292A7FA" w14:textId="77777777" w:rsidTr="00374165">
        <w:trPr>
          <w:cantSplit/>
          <w:trHeight w:val="300"/>
          <w:jc w:val="center"/>
        </w:trPr>
        <w:tc>
          <w:tcPr>
            <w:tcW w:w="1765" w:type="pct"/>
            <w:vAlign w:val="center"/>
            <w:hideMark/>
          </w:tcPr>
          <w:p w14:paraId="5EE8C421" w14:textId="21670B39" w:rsidR="00374165" w:rsidRPr="00BF2504" w:rsidRDefault="00374165" w:rsidP="00783967">
            <w:pPr>
              <w:pStyle w:val="TableBodyTextMIRB"/>
              <w:rPr>
                <w:rFonts w:eastAsia="Times New Roman"/>
                <w:lang w:eastAsia="en-CA"/>
              </w:rPr>
            </w:pPr>
            <w:r w:rsidRPr="00BF2504">
              <w:t>TOWNSHIP OF HORTON</w:t>
            </w:r>
          </w:p>
        </w:tc>
        <w:tc>
          <w:tcPr>
            <w:tcW w:w="776" w:type="pct"/>
            <w:vAlign w:val="center"/>
            <w:hideMark/>
          </w:tcPr>
          <w:p w14:paraId="22B90052" w14:textId="1B79009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E4E16D1" w14:textId="0962ADA2" w:rsidR="00374165" w:rsidRPr="00BF2504" w:rsidRDefault="00374165" w:rsidP="00783967">
            <w:pPr>
              <w:pStyle w:val="TableBodyTextMIRB"/>
              <w:rPr>
                <w:rFonts w:eastAsia="Times New Roman"/>
                <w:lang w:eastAsia="en-CA"/>
              </w:rPr>
            </w:pPr>
            <w:r w:rsidRPr="00BF2504">
              <w:t>HORTON</w:t>
            </w:r>
          </w:p>
        </w:tc>
        <w:tc>
          <w:tcPr>
            <w:tcW w:w="825" w:type="pct"/>
            <w:noWrap/>
            <w:vAlign w:val="center"/>
            <w:hideMark/>
          </w:tcPr>
          <w:p w14:paraId="04CE1F47" w14:textId="3F9D91C6" w:rsidR="00374165" w:rsidRPr="00BF2504" w:rsidRDefault="00374165" w:rsidP="00783967">
            <w:r w:rsidRPr="00BF2504">
              <w:rPr>
                <w:rFonts w:eastAsia="Times New Roman"/>
                <w:lang w:eastAsia="en-CA"/>
              </w:rPr>
              <w:t>Sans objet</w:t>
            </w:r>
          </w:p>
        </w:tc>
      </w:tr>
      <w:tr w:rsidR="00374165" w:rsidRPr="00BF2504" w14:paraId="2AF200DB" w14:textId="77777777" w:rsidTr="00374165">
        <w:trPr>
          <w:cantSplit/>
          <w:trHeight w:val="300"/>
          <w:jc w:val="center"/>
        </w:trPr>
        <w:tc>
          <w:tcPr>
            <w:tcW w:w="1765" w:type="pct"/>
            <w:vAlign w:val="center"/>
            <w:hideMark/>
          </w:tcPr>
          <w:p w14:paraId="7F432311" w14:textId="3FE7B830" w:rsidR="00374165" w:rsidRPr="00BF2504" w:rsidRDefault="00374165" w:rsidP="00783967">
            <w:pPr>
              <w:pStyle w:val="TableBodyTextMIRB"/>
              <w:rPr>
                <w:rFonts w:eastAsia="Times New Roman"/>
                <w:lang w:eastAsia="en-CA"/>
              </w:rPr>
            </w:pPr>
            <w:r w:rsidRPr="00BF2504">
              <w:t>TOWNSHIP OF HOWICK</w:t>
            </w:r>
          </w:p>
        </w:tc>
        <w:tc>
          <w:tcPr>
            <w:tcW w:w="776" w:type="pct"/>
            <w:vAlign w:val="center"/>
            <w:hideMark/>
          </w:tcPr>
          <w:p w14:paraId="4DA5501E" w14:textId="6FBB0FA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9FF5C00" w14:textId="0C05ECEA" w:rsidR="00374165" w:rsidRPr="00BF2504" w:rsidRDefault="00374165" w:rsidP="00783967">
            <w:pPr>
              <w:pStyle w:val="TableBodyTextMIRB"/>
              <w:rPr>
                <w:rFonts w:eastAsia="Times New Roman"/>
                <w:lang w:eastAsia="en-CA"/>
              </w:rPr>
            </w:pPr>
            <w:r w:rsidRPr="00BF2504">
              <w:t>HOWICK</w:t>
            </w:r>
          </w:p>
        </w:tc>
        <w:tc>
          <w:tcPr>
            <w:tcW w:w="825" w:type="pct"/>
            <w:noWrap/>
            <w:vAlign w:val="center"/>
            <w:hideMark/>
          </w:tcPr>
          <w:p w14:paraId="34794252" w14:textId="7537B4F1" w:rsidR="00374165" w:rsidRPr="00BF2504" w:rsidRDefault="00374165" w:rsidP="00783967">
            <w:r w:rsidRPr="00BF2504">
              <w:rPr>
                <w:rFonts w:eastAsia="Times New Roman"/>
                <w:lang w:eastAsia="en-CA"/>
              </w:rPr>
              <w:t>Sans objet</w:t>
            </w:r>
          </w:p>
        </w:tc>
      </w:tr>
      <w:tr w:rsidR="00374165" w:rsidRPr="00BF2504" w14:paraId="584D42FB" w14:textId="77777777" w:rsidTr="00374165">
        <w:trPr>
          <w:cantSplit/>
          <w:trHeight w:val="300"/>
          <w:jc w:val="center"/>
        </w:trPr>
        <w:tc>
          <w:tcPr>
            <w:tcW w:w="1765" w:type="pct"/>
            <w:vAlign w:val="center"/>
            <w:hideMark/>
          </w:tcPr>
          <w:p w14:paraId="2117ACD3" w14:textId="39D027CB" w:rsidR="00374165" w:rsidRPr="00BF2504" w:rsidRDefault="00374165" w:rsidP="00783967">
            <w:pPr>
              <w:pStyle w:val="TableBodyTextMIRB"/>
              <w:rPr>
                <w:rFonts w:eastAsia="Times New Roman"/>
                <w:lang w:eastAsia="en-CA"/>
              </w:rPr>
            </w:pPr>
            <w:r w:rsidRPr="00BF2504">
              <w:t>TOWNSHIP OF HUDSON</w:t>
            </w:r>
          </w:p>
        </w:tc>
        <w:tc>
          <w:tcPr>
            <w:tcW w:w="776" w:type="pct"/>
            <w:vAlign w:val="center"/>
            <w:hideMark/>
          </w:tcPr>
          <w:p w14:paraId="244DD745" w14:textId="0FD481D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94849E2" w14:textId="5087E11C" w:rsidR="00374165" w:rsidRPr="00BF2504" w:rsidRDefault="00374165" w:rsidP="00783967">
            <w:pPr>
              <w:pStyle w:val="TableBodyTextMIRB"/>
              <w:rPr>
                <w:rFonts w:eastAsia="Times New Roman"/>
                <w:lang w:eastAsia="en-CA"/>
              </w:rPr>
            </w:pPr>
            <w:r w:rsidRPr="00BF2504">
              <w:t>HUDSON</w:t>
            </w:r>
          </w:p>
        </w:tc>
        <w:tc>
          <w:tcPr>
            <w:tcW w:w="825" w:type="pct"/>
            <w:noWrap/>
            <w:vAlign w:val="center"/>
            <w:hideMark/>
          </w:tcPr>
          <w:p w14:paraId="45473872" w14:textId="6320E645" w:rsidR="00374165" w:rsidRPr="00BF2504" w:rsidRDefault="00374165" w:rsidP="00783967">
            <w:r w:rsidRPr="00BF2504">
              <w:rPr>
                <w:rFonts w:eastAsia="Times New Roman"/>
                <w:lang w:eastAsia="en-CA"/>
              </w:rPr>
              <w:t>Sans objet</w:t>
            </w:r>
          </w:p>
        </w:tc>
      </w:tr>
      <w:tr w:rsidR="00374165" w:rsidRPr="00BF2504" w14:paraId="2DA3C2AA" w14:textId="77777777" w:rsidTr="00374165">
        <w:trPr>
          <w:cantSplit/>
          <w:trHeight w:val="300"/>
          <w:jc w:val="center"/>
        </w:trPr>
        <w:tc>
          <w:tcPr>
            <w:tcW w:w="1765" w:type="pct"/>
            <w:vAlign w:val="center"/>
            <w:hideMark/>
          </w:tcPr>
          <w:p w14:paraId="270F81A9" w14:textId="1CDFF623" w:rsidR="00374165" w:rsidRPr="00BF2504" w:rsidRDefault="00374165" w:rsidP="00783967">
            <w:pPr>
              <w:pStyle w:val="TableBodyTextMIRB"/>
              <w:rPr>
                <w:rFonts w:eastAsia="Times New Roman"/>
                <w:lang w:eastAsia="en-CA"/>
              </w:rPr>
            </w:pPr>
            <w:r w:rsidRPr="00BF2504">
              <w:t>TOWNSHIP OF HURON-KINLOSS</w:t>
            </w:r>
          </w:p>
        </w:tc>
        <w:tc>
          <w:tcPr>
            <w:tcW w:w="776" w:type="pct"/>
            <w:vAlign w:val="center"/>
            <w:hideMark/>
          </w:tcPr>
          <w:p w14:paraId="18EDE825" w14:textId="29DE5DA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9EF8C4F" w14:textId="754E3F95" w:rsidR="00374165" w:rsidRPr="00BF2504" w:rsidRDefault="00374165" w:rsidP="00783967">
            <w:pPr>
              <w:pStyle w:val="TableBodyTextMIRB"/>
              <w:rPr>
                <w:rFonts w:eastAsia="Times New Roman"/>
                <w:lang w:eastAsia="en-CA"/>
              </w:rPr>
            </w:pPr>
            <w:r w:rsidRPr="00BF2504">
              <w:t>HURON-KINLOSS</w:t>
            </w:r>
          </w:p>
        </w:tc>
        <w:tc>
          <w:tcPr>
            <w:tcW w:w="825" w:type="pct"/>
            <w:noWrap/>
            <w:vAlign w:val="center"/>
            <w:hideMark/>
          </w:tcPr>
          <w:p w14:paraId="75E6ADBB" w14:textId="11125AFA" w:rsidR="00374165" w:rsidRPr="00BF2504" w:rsidRDefault="00374165" w:rsidP="00783967">
            <w:r w:rsidRPr="00BF2504">
              <w:rPr>
                <w:rFonts w:eastAsia="Times New Roman"/>
                <w:lang w:eastAsia="en-CA"/>
              </w:rPr>
              <w:t>Sans objet</w:t>
            </w:r>
          </w:p>
        </w:tc>
      </w:tr>
      <w:tr w:rsidR="00374165" w:rsidRPr="00BF2504" w14:paraId="6E1B971B" w14:textId="77777777" w:rsidTr="00374165">
        <w:trPr>
          <w:cantSplit/>
          <w:trHeight w:val="300"/>
          <w:jc w:val="center"/>
        </w:trPr>
        <w:tc>
          <w:tcPr>
            <w:tcW w:w="1765" w:type="pct"/>
            <w:vAlign w:val="center"/>
            <w:hideMark/>
          </w:tcPr>
          <w:p w14:paraId="7E6FC49A" w14:textId="0A032ECB" w:rsidR="00374165" w:rsidRPr="00BF2504" w:rsidRDefault="00374165" w:rsidP="00783967">
            <w:pPr>
              <w:pStyle w:val="TableBodyTextMIRB"/>
              <w:rPr>
                <w:rFonts w:eastAsia="Times New Roman"/>
                <w:lang w:eastAsia="en-CA"/>
              </w:rPr>
            </w:pPr>
            <w:r w:rsidRPr="00BF2504">
              <w:t>TOWNSHIP OF IGNACE</w:t>
            </w:r>
          </w:p>
        </w:tc>
        <w:tc>
          <w:tcPr>
            <w:tcW w:w="776" w:type="pct"/>
            <w:vAlign w:val="center"/>
            <w:hideMark/>
          </w:tcPr>
          <w:p w14:paraId="20D647C6" w14:textId="65A9B61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78C4C46" w14:textId="348F16FC" w:rsidR="00374165" w:rsidRPr="00BF2504" w:rsidRDefault="00374165" w:rsidP="00783967">
            <w:pPr>
              <w:pStyle w:val="TableBodyTextMIRB"/>
              <w:rPr>
                <w:rFonts w:eastAsia="Times New Roman"/>
                <w:lang w:eastAsia="en-CA"/>
              </w:rPr>
            </w:pPr>
            <w:r w:rsidRPr="00BF2504">
              <w:t>IGNACE</w:t>
            </w:r>
          </w:p>
        </w:tc>
        <w:tc>
          <w:tcPr>
            <w:tcW w:w="825" w:type="pct"/>
            <w:noWrap/>
            <w:vAlign w:val="center"/>
            <w:hideMark/>
          </w:tcPr>
          <w:p w14:paraId="3C56EF00" w14:textId="52574BA5" w:rsidR="00374165" w:rsidRPr="00BF2504" w:rsidRDefault="00374165" w:rsidP="00783967">
            <w:r w:rsidRPr="00BF2504">
              <w:rPr>
                <w:rFonts w:eastAsia="Times New Roman"/>
                <w:lang w:eastAsia="en-CA"/>
              </w:rPr>
              <w:t>Sans objet</w:t>
            </w:r>
          </w:p>
        </w:tc>
      </w:tr>
      <w:tr w:rsidR="00374165" w:rsidRPr="00BF2504" w14:paraId="2D38D0EC" w14:textId="77777777" w:rsidTr="00374165">
        <w:trPr>
          <w:cantSplit/>
          <w:trHeight w:val="300"/>
          <w:jc w:val="center"/>
        </w:trPr>
        <w:tc>
          <w:tcPr>
            <w:tcW w:w="1765" w:type="pct"/>
            <w:vAlign w:val="center"/>
            <w:hideMark/>
          </w:tcPr>
          <w:p w14:paraId="3380EB48" w14:textId="18BD1DA4" w:rsidR="00374165" w:rsidRPr="00BF2504" w:rsidRDefault="00374165" w:rsidP="00783967">
            <w:pPr>
              <w:pStyle w:val="TableBodyTextMIRB"/>
              <w:rPr>
                <w:rFonts w:eastAsia="Times New Roman"/>
                <w:lang w:eastAsia="en-CA"/>
              </w:rPr>
            </w:pPr>
            <w:r w:rsidRPr="00BF2504">
              <w:t>TOWNSHIP OF JAMES</w:t>
            </w:r>
          </w:p>
        </w:tc>
        <w:tc>
          <w:tcPr>
            <w:tcW w:w="776" w:type="pct"/>
            <w:vAlign w:val="center"/>
            <w:hideMark/>
          </w:tcPr>
          <w:p w14:paraId="73CF0863" w14:textId="3235CAA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881B8FF" w14:textId="69E8C74D" w:rsidR="00374165" w:rsidRPr="00BF2504" w:rsidRDefault="00374165" w:rsidP="00783967">
            <w:pPr>
              <w:pStyle w:val="TableBodyTextMIRB"/>
              <w:rPr>
                <w:rFonts w:eastAsia="Times New Roman"/>
                <w:lang w:eastAsia="en-CA"/>
              </w:rPr>
            </w:pPr>
            <w:r w:rsidRPr="00BF2504">
              <w:t>JAMES</w:t>
            </w:r>
          </w:p>
        </w:tc>
        <w:tc>
          <w:tcPr>
            <w:tcW w:w="825" w:type="pct"/>
            <w:noWrap/>
            <w:vAlign w:val="center"/>
            <w:hideMark/>
          </w:tcPr>
          <w:p w14:paraId="53A2F25E" w14:textId="1032132A" w:rsidR="00374165" w:rsidRPr="00BF2504" w:rsidRDefault="00374165" w:rsidP="00783967">
            <w:r w:rsidRPr="00BF2504">
              <w:rPr>
                <w:rFonts w:eastAsia="Times New Roman"/>
                <w:lang w:eastAsia="en-CA"/>
              </w:rPr>
              <w:t>Sans objet</w:t>
            </w:r>
          </w:p>
        </w:tc>
      </w:tr>
      <w:tr w:rsidR="00374165" w:rsidRPr="00BF2504" w14:paraId="29B3F08D" w14:textId="77777777" w:rsidTr="00374165">
        <w:trPr>
          <w:cantSplit/>
          <w:trHeight w:val="300"/>
          <w:jc w:val="center"/>
        </w:trPr>
        <w:tc>
          <w:tcPr>
            <w:tcW w:w="1765" w:type="pct"/>
            <w:vAlign w:val="center"/>
            <w:hideMark/>
          </w:tcPr>
          <w:p w14:paraId="77B3C03A" w14:textId="211AD7F3" w:rsidR="00374165" w:rsidRPr="00BF2504" w:rsidRDefault="00374165" w:rsidP="00783967">
            <w:pPr>
              <w:pStyle w:val="TableBodyTextMIRB"/>
              <w:rPr>
                <w:rFonts w:eastAsia="Times New Roman"/>
                <w:lang w:eastAsia="en-CA"/>
              </w:rPr>
            </w:pPr>
            <w:r w:rsidRPr="00BF2504">
              <w:t>TOWNSHIP OF JOCELYN</w:t>
            </w:r>
          </w:p>
        </w:tc>
        <w:tc>
          <w:tcPr>
            <w:tcW w:w="776" w:type="pct"/>
            <w:vAlign w:val="center"/>
            <w:hideMark/>
          </w:tcPr>
          <w:p w14:paraId="45E270C0" w14:textId="03195C5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B0C3D02" w14:textId="3B3A3967" w:rsidR="00374165" w:rsidRPr="00BF2504" w:rsidRDefault="00374165" w:rsidP="00783967">
            <w:pPr>
              <w:pStyle w:val="TableBodyTextMIRB"/>
              <w:rPr>
                <w:rFonts w:eastAsia="Times New Roman"/>
                <w:lang w:eastAsia="en-CA"/>
              </w:rPr>
            </w:pPr>
            <w:r w:rsidRPr="00BF2504">
              <w:t>JOCELYN</w:t>
            </w:r>
          </w:p>
        </w:tc>
        <w:tc>
          <w:tcPr>
            <w:tcW w:w="825" w:type="pct"/>
            <w:noWrap/>
            <w:vAlign w:val="center"/>
            <w:hideMark/>
          </w:tcPr>
          <w:p w14:paraId="3F8D459A" w14:textId="27FC9E4F" w:rsidR="00374165" w:rsidRPr="00BF2504" w:rsidRDefault="00374165" w:rsidP="00783967">
            <w:r w:rsidRPr="00BF2504">
              <w:rPr>
                <w:rFonts w:eastAsia="Times New Roman"/>
                <w:lang w:eastAsia="en-CA"/>
              </w:rPr>
              <w:t>Sans objet</w:t>
            </w:r>
          </w:p>
        </w:tc>
      </w:tr>
      <w:tr w:rsidR="00374165" w:rsidRPr="00BF2504" w14:paraId="101932C2" w14:textId="77777777" w:rsidTr="00374165">
        <w:trPr>
          <w:cantSplit/>
          <w:trHeight w:val="300"/>
          <w:jc w:val="center"/>
        </w:trPr>
        <w:tc>
          <w:tcPr>
            <w:tcW w:w="1765" w:type="pct"/>
            <w:vAlign w:val="center"/>
            <w:hideMark/>
          </w:tcPr>
          <w:p w14:paraId="77200F43" w14:textId="63EFCC8C" w:rsidR="00374165" w:rsidRPr="00BF2504" w:rsidRDefault="00374165" w:rsidP="00783967">
            <w:pPr>
              <w:pStyle w:val="TableBodyTextMIRB"/>
              <w:rPr>
                <w:rFonts w:eastAsia="Times New Roman"/>
                <w:lang w:eastAsia="en-CA"/>
              </w:rPr>
            </w:pPr>
            <w:r w:rsidRPr="00BF2504">
              <w:t>TOWNSHIP OF JOHNSON</w:t>
            </w:r>
          </w:p>
        </w:tc>
        <w:tc>
          <w:tcPr>
            <w:tcW w:w="776" w:type="pct"/>
            <w:vAlign w:val="center"/>
            <w:hideMark/>
          </w:tcPr>
          <w:p w14:paraId="23F66677" w14:textId="3225C52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EC5B713" w14:textId="1D2A6AEF" w:rsidR="00374165" w:rsidRPr="00BF2504" w:rsidRDefault="00374165" w:rsidP="00783967">
            <w:pPr>
              <w:pStyle w:val="TableBodyTextMIRB"/>
              <w:rPr>
                <w:rFonts w:eastAsia="Times New Roman"/>
                <w:lang w:eastAsia="en-CA"/>
              </w:rPr>
            </w:pPr>
            <w:r w:rsidRPr="00BF2504">
              <w:t>JOHNSON</w:t>
            </w:r>
          </w:p>
        </w:tc>
        <w:tc>
          <w:tcPr>
            <w:tcW w:w="825" w:type="pct"/>
            <w:noWrap/>
            <w:vAlign w:val="center"/>
            <w:hideMark/>
          </w:tcPr>
          <w:p w14:paraId="420D378F" w14:textId="7BDF89A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B9B3408" w14:textId="77777777" w:rsidTr="00374165">
        <w:trPr>
          <w:cantSplit/>
          <w:trHeight w:val="300"/>
          <w:jc w:val="center"/>
        </w:trPr>
        <w:tc>
          <w:tcPr>
            <w:tcW w:w="1765" w:type="pct"/>
            <w:vAlign w:val="center"/>
            <w:hideMark/>
          </w:tcPr>
          <w:p w14:paraId="31BCECBB" w14:textId="0D3F42EC" w:rsidR="00374165" w:rsidRPr="00BF2504" w:rsidRDefault="00374165" w:rsidP="00783967">
            <w:pPr>
              <w:pStyle w:val="TableBodyTextMIRB"/>
              <w:rPr>
                <w:rFonts w:eastAsia="Times New Roman"/>
                <w:lang w:eastAsia="en-CA"/>
              </w:rPr>
            </w:pPr>
            <w:r w:rsidRPr="00BF2504">
              <w:t>TOWNSHIP OF JOLY</w:t>
            </w:r>
          </w:p>
        </w:tc>
        <w:tc>
          <w:tcPr>
            <w:tcW w:w="776" w:type="pct"/>
            <w:vAlign w:val="center"/>
            <w:hideMark/>
          </w:tcPr>
          <w:p w14:paraId="37D29AE0" w14:textId="79E8609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8C4E28" w14:textId="1BC8D1E8" w:rsidR="00374165" w:rsidRPr="00BF2504" w:rsidRDefault="00374165" w:rsidP="00783967">
            <w:pPr>
              <w:pStyle w:val="TableBodyTextMIRB"/>
              <w:rPr>
                <w:rFonts w:eastAsia="Times New Roman"/>
                <w:lang w:eastAsia="en-CA"/>
              </w:rPr>
            </w:pPr>
            <w:r w:rsidRPr="00BF2504">
              <w:t>JOLY</w:t>
            </w:r>
          </w:p>
        </w:tc>
        <w:tc>
          <w:tcPr>
            <w:tcW w:w="825" w:type="pct"/>
            <w:noWrap/>
            <w:vAlign w:val="center"/>
            <w:hideMark/>
          </w:tcPr>
          <w:p w14:paraId="129F12A6" w14:textId="0BA33A4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DBB1652" w14:textId="77777777" w:rsidTr="00374165">
        <w:trPr>
          <w:cantSplit/>
          <w:trHeight w:val="300"/>
          <w:jc w:val="center"/>
        </w:trPr>
        <w:tc>
          <w:tcPr>
            <w:tcW w:w="1765" w:type="pct"/>
            <w:vAlign w:val="center"/>
            <w:hideMark/>
          </w:tcPr>
          <w:p w14:paraId="0C280CEC" w14:textId="55763939" w:rsidR="00374165" w:rsidRPr="00BF2504" w:rsidRDefault="00374165" w:rsidP="00783967">
            <w:pPr>
              <w:pStyle w:val="TableBodyTextMIRB"/>
              <w:rPr>
                <w:rFonts w:eastAsia="Times New Roman"/>
                <w:lang w:eastAsia="en-CA"/>
              </w:rPr>
            </w:pPr>
            <w:r w:rsidRPr="00BF2504">
              <w:t>TOWNSHIP OF KERNS</w:t>
            </w:r>
          </w:p>
        </w:tc>
        <w:tc>
          <w:tcPr>
            <w:tcW w:w="776" w:type="pct"/>
            <w:vAlign w:val="center"/>
            <w:hideMark/>
          </w:tcPr>
          <w:p w14:paraId="77847081" w14:textId="06779F2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EDCFC9A" w14:textId="26E6D900" w:rsidR="00374165" w:rsidRPr="00BF2504" w:rsidRDefault="00374165" w:rsidP="00783967">
            <w:pPr>
              <w:pStyle w:val="TableBodyTextMIRB"/>
              <w:rPr>
                <w:rFonts w:eastAsia="Times New Roman"/>
                <w:lang w:eastAsia="en-CA"/>
              </w:rPr>
            </w:pPr>
            <w:r w:rsidRPr="00BF2504">
              <w:t>KERNS</w:t>
            </w:r>
          </w:p>
        </w:tc>
        <w:tc>
          <w:tcPr>
            <w:tcW w:w="825" w:type="pct"/>
            <w:noWrap/>
            <w:vAlign w:val="center"/>
            <w:hideMark/>
          </w:tcPr>
          <w:p w14:paraId="6ED35D9C" w14:textId="338F6D4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9A1B18A" w14:textId="77777777" w:rsidTr="00374165">
        <w:trPr>
          <w:cantSplit/>
          <w:trHeight w:val="300"/>
          <w:jc w:val="center"/>
        </w:trPr>
        <w:tc>
          <w:tcPr>
            <w:tcW w:w="1765" w:type="pct"/>
            <w:vAlign w:val="center"/>
            <w:hideMark/>
          </w:tcPr>
          <w:p w14:paraId="4D5409F3" w14:textId="42AA61ED" w:rsidR="00374165" w:rsidRPr="00BF2504" w:rsidRDefault="00374165" w:rsidP="00783967">
            <w:pPr>
              <w:pStyle w:val="TableBodyTextMIRB"/>
              <w:rPr>
                <w:rFonts w:eastAsia="Times New Roman"/>
                <w:lang w:eastAsia="en-CA"/>
              </w:rPr>
            </w:pPr>
            <w:r w:rsidRPr="00BF2504">
              <w:t>TOWNSHIP OF KILLALOE, HAGARTY AND RICHARDS</w:t>
            </w:r>
          </w:p>
        </w:tc>
        <w:tc>
          <w:tcPr>
            <w:tcW w:w="776" w:type="pct"/>
            <w:vAlign w:val="center"/>
            <w:hideMark/>
          </w:tcPr>
          <w:p w14:paraId="2C0E9807" w14:textId="2BD5353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6EB1BD6" w14:textId="0E047133" w:rsidR="00374165" w:rsidRPr="00BF2504" w:rsidRDefault="00374165" w:rsidP="00783967">
            <w:pPr>
              <w:pStyle w:val="TableBodyTextMIRB"/>
              <w:rPr>
                <w:rFonts w:eastAsia="Times New Roman"/>
                <w:lang w:eastAsia="en-CA"/>
              </w:rPr>
            </w:pPr>
            <w:r w:rsidRPr="00BF2504">
              <w:t>KILLALOE HAGARTY AND RICHARDS</w:t>
            </w:r>
          </w:p>
        </w:tc>
        <w:tc>
          <w:tcPr>
            <w:tcW w:w="825" w:type="pct"/>
            <w:noWrap/>
            <w:vAlign w:val="center"/>
            <w:hideMark/>
          </w:tcPr>
          <w:p w14:paraId="4497ABAC" w14:textId="0FEBD7B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484F210" w14:textId="77777777" w:rsidTr="00374165">
        <w:trPr>
          <w:cantSplit/>
          <w:trHeight w:val="300"/>
          <w:jc w:val="center"/>
        </w:trPr>
        <w:tc>
          <w:tcPr>
            <w:tcW w:w="1765" w:type="pct"/>
            <w:vAlign w:val="center"/>
            <w:hideMark/>
          </w:tcPr>
          <w:p w14:paraId="1B24BC9F" w14:textId="6C2FF7CA" w:rsidR="00374165" w:rsidRPr="00BF2504" w:rsidRDefault="00374165" w:rsidP="00783967">
            <w:pPr>
              <w:pStyle w:val="TableBodyTextMIRB"/>
              <w:rPr>
                <w:rFonts w:eastAsia="Times New Roman"/>
                <w:lang w:eastAsia="en-CA"/>
              </w:rPr>
            </w:pPr>
            <w:r w:rsidRPr="00BF2504">
              <w:t>TOWNSHIP OF KING</w:t>
            </w:r>
          </w:p>
        </w:tc>
        <w:tc>
          <w:tcPr>
            <w:tcW w:w="776" w:type="pct"/>
            <w:vAlign w:val="center"/>
            <w:hideMark/>
          </w:tcPr>
          <w:p w14:paraId="6B64F028" w14:textId="0646387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A5E2AEA" w14:textId="14E1B314" w:rsidR="00374165" w:rsidRPr="00BF2504" w:rsidRDefault="00374165" w:rsidP="00783967">
            <w:pPr>
              <w:pStyle w:val="TableBodyTextMIRB"/>
              <w:rPr>
                <w:rFonts w:eastAsia="Times New Roman"/>
                <w:lang w:eastAsia="en-CA"/>
              </w:rPr>
            </w:pPr>
            <w:r w:rsidRPr="00BF2504">
              <w:t>KING</w:t>
            </w:r>
          </w:p>
        </w:tc>
        <w:tc>
          <w:tcPr>
            <w:tcW w:w="825" w:type="pct"/>
            <w:noWrap/>
            <w:vAlign w:val="center"/>
            <w:hideMark/>
          </w:tcPr>
          <w:p w14:paraId="29A11A91" w14:textId="57DC1D3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9F693C1" w14:textId="77777777" w:rsidTr="00374165">
        <w:trPr>
          <w:cantSplit/>
          <w:trHeight w:val="300"/>
          <w:jc w:val="center"/>
        </w:trPr>
        <w:tc>
          <w:tcPr>
            <w:tcW w:w="1765" w:type="pct"/>
            <w:vAlign w:val="center"/>
            <w:hideMark/>
          </w:tcPr>
          <w:p w14:paraId="1B470AEF" w14:textId="55AC402A" w:rsidR="00374165" w:rsidRPr="00BF2504" w:rsidRDefault="00374165" w:rsidP="00783967">
            <w:pPr>
              <w:pStyle w:val="TableBodyTextMIRB"/>
              <w:rPr>
                <w:rFonts w:eastAsia="Times New Roman"/>
                <w:lang w:eastAsia="en-CA"/>
              </w:rPr>
            </w:pPr>
            <w:r w:rsidRPr="00BF2504">
              <w:t>TOWNSHIP OF LA VALLEE</w:t>
            </w:r>
          </w:p>
        </w:tc>
        <w:tc>
          <w:tcPr>
            <w:tcW w:w="776" w:type="pct"/>
            <w:vAlign w:val="center"/>
            <w:hideMark/>
          </w:tcPr>
          <w:p w14:paraId="0F7B325E" w14:textId="775D691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447F4D4" w14:textId="1585E189" w:rsidR="00374165" w:rsidRPr="00BF2504" w:rsidRDefault="00374165" w:rsidP="00783967">
            <w:pPr>
              <w:pStyle w:val="TableBodyTextMIRB"/>
              <w:rPr>
                <w:rFonts w:eastAsia="Times New Roman"/>
                <w:lang w:eastAsia="en-CA"/>
              </w:rPr>
            </w:pPr>
            <w:r w:rsidRPr="00BF2504">
              <w:t>LA VALLEE</w:t>
            </w:r>
          </w:p>
        </w:tc>
        <w:tc>
          <w:tcPr>
            <w:tcW w:w="825" w:type="pct"/>
            <w:noWrap/>
            <w:vAlign w:val="center"/>
            <w:hideMark/>
          </w:tcPr>
          <w:p w14:paraId="578810BA" w14:textId="005F037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900584E" w14:textId="77777777" w:rsidTr="00374165">
        <w:trPr>
          <w:cantSplit/>
          <w:trHeight w:val="300"/>
          <w:jc w:val="center"/>
        </w:trPr>
        <w:tc>
          <w:tcPr>
            <w:tcW w:w="1765" w:type="pct"/>
            <w:vAlign w:val="center"/>
            <w:hideMark/>
          </w:tcPr>
          <w:p w14:paraId="238F00F9" w14:textId="494BAED7" w:rsidR="00374165" w:rsidRPr="00BF2504" w:rsidRDefault="00374165" w:rsidP="00783967">
            <w:pPr>
              <w:pStyle w:val="TableBodyTextMIRB"/>
              <w:rPr>
                <w:rFonts w:eastAsia="Times New Roman"/>
                <w:lang w:eastAsia="en-CA"/>
              </w:rPr>
            </w:pPr>
            <w:r w:rsidRPr="00BF2504">
              <w:t>TOWNSHIP OF LAIRD</w:t>
            </w:r>
          </w:p>
        </w:tc>
        <w:tc>
          <w:tcPr>
            <w:tcW w:w="776" w:type="pct"/>
            <w:vAlign w:val="center"/>
            <w:hideMark/>
          </w:tcPr>
          <w:p w14:paraId="40250A3A" w14:textId="6AEEE9F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8062EA1" w14:textId="018266C3" w:rsidR="00374165" w:rsidRPr="00BF2504" w:rsidRDefault="00374165" w:rsidP="00783967">
            <w:pPr>
              <w:pStyle w:val="TableBodyTextMIRB"/>
              <w:rPr>
                <w:rFonts w:eastAsia="Times New Roman"/>
                <w:lang w:eastAsia="en-CA"/>
              </w:rPr>
            </w:pPr>
            <w:r w:rsidRPr="00BF2504">
              <w:t>LAIRD</w:t>
            </w:r>
          </w:p>
        </w:tc>
        <w:tc>
          <w:tcPr>
            <w:tcW w:w="825" w:type="pct"/>
            <w:noWrap/>
            <w:vAlign w:val="center"/>
            <w:hideMark/>
          </w:tcPr>
          <w:p w14:paraId="5037D557" w14:textId="3EFDBEC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AC32089" w14:textId="77777777" w:rsidTr="00374165">
        <w:trPr>
          <w:cantSplit/>
          <w:trHeight w:val="300"/>
          <w:jc w:val="center"/>
        </w:trPr>
        <w:tc>
          <w:tcPr>
            <w:tcW w:w="1765" w:type="pct"/>
            <w:vAlign w:val="center"/>
            <w:hideMark/>
          </w:tcPr>
          <w:p w14:paraId="6D4858D0" w14:textId="4A0C3742" w:rsidR="00374165" w:rsidRPr="00BF2504" w:rsidRDefault="00374165" w:rsidP="00783967">
            <w:pPr>
              <w:pStyle w:val="TableBodyTextMIRB"/>
              <w:rPr>
                <w:rFonts w:eastAsia="Times New Roman"/>
                <w:lang w:eastAsia="en-CA"/>
              </w:rPr>
            </w:pPr>
            <w:r w:rsidRPr="00BF2504">
              <w:t>TOWNSHIP OF LAKE OF BAYS</w:t>
            </w:r>
          </w:p>
        </w:tc>
        <w:tc>
          <w:tcPr>
            <w:tcW w:w="776" w:type="pct"/>
            <w:vAlign w:val="center"/>
            <w:hideMark/>
          </w:tcPr>
          <w:p w14:paraId="0B841169" w14:textId="053BA9C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49CA7B5" w14:textId="666A5BA9" w:rsidR="00374165" w:rsidRPr="00BF2504" w:rsidRDefault="00374165" w:rsidP="00783967">
            <w:pPr>
              <w:pStyle w:val="TableBodyTextMIRB"/>
              <w:rPr>
                <w:rFonts w:eastAsia="Times New Roman"/>
                <w:lang w:eastAsia="en-CA"/>
              </w:rPr>
            </w:pPr>
            <w:r w:rsidRPr="00BF2504">
              <w:t>LAKE OF BAYS</w:t>
            </w:r>
          </w:p>
        </w:tc>
        <w:tc>
          <w:tcPr>
            <w:tcW w:w="825" w:type="pct"/>
            <w:noWrap/>
            <w:vAlign w:val="center"/>
            <w:hideMark/>
          </w:tcPr>
          <w:p w14:paraId="68DABE4B" w14:textId="7BDE9B9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AAE1012" w14:textId="77777777" w:rsidTr="00374165">
        <w:trPr>
          <w:cantSplit/>
          <w:trHeight w:val="300"/>
          <w:jc w:val="center"/>
        </w:trPr>
        <w:tc>
          <w:tcPr>
            <w:tcW w:w="1765" w:type="pct"/>
            <w:vAlign w:val="center"/>
            <w:hideMark/>
          </w:tcPr>
          <w:p w14:paraId="1AC3E0B8" w14:textId="6E6B0D03" w:rsidR="00374165" w:rsidRPr="00BF2504" w:rsidRDefault="00374165" w:rsidP="00783967">
            <w:pPr>
              <w:pStyle w:val="TableBodyTextMIRB"/>
              <w:rPr>
                <w:rFonts w:eastAsia="Times New Roman"/>
                <w:lang w:eastAsia="en-CA"/>
              </w:rPr>
            </w:pPr>
            <w:r w:rsidRPr="00BF2504">
              <w:t>TOWNSHIP OF LAKE OF THE WOODS</w:t>
            </w:r>
          </w:p>
        </w:tc>
        <w:tc>
          <w:tcPr>
            <w:tcW w:w="776" w:type="pct"/>
            <w:vAlign w:val="center"/>
            <w:hideMark/>
          </w:tcPr>
          <w:p w14:paraId="6790A81E" w14:textId="58A24E5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38E665C" w14:textId="1A1FFD7E" w:rsidR="00374165" w:rsidRPr="00BF2504" w:rsidRDefault="00374165" w:rsidP="00783967">
            <w:pPr>
              <w:pStyle w:val="TableBodyTextMIRB"/>
              <w:rPr>
                <w:rFonts w:eastAsia="Times New Roman"/>
                <w:lang w:eastAsia="en-CA"/>
              </w:rPr>
            </w:pPr>
            <w:r w:rsidRPr="00BF2504">
              <w:t>LAKE OF THE WOODS</w:t>
            </w:r>
          </w:p>
        </w:tc>
        <w:tc>
          <w:tcPr>
            <w:tcW w:w="825" w:type="pct"/>
            <w:noWrap/>
            <w:vAlign w:val="center"/>
            <w:hideMark/>
          </w:tcPr>
          <w:p w14:paraId="78F99AA1" w14:textId="0DAD5FB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5901925" w14:textId="77777777" w:rsidTr="00374165">
        <w:trPr>
          <w:cantSplit/>
          <w:trHeight w:val="300"/>
          <w:jc w:val="center"/>
        </w:trPr>
        <w:tc>
          <w:tcPr>
            <w:tcW w:w="1765" w:type="pct"/>
            <w:vAlign w:val="center"/>
            <w:hideMark/>
          </w:tcPr>
          <w:p w14:paraId="22AB4680" w14:textId="14DC0CDD" w:rsidR="00374165" w:rsidRPr="00BF2504" w:rsidRDefault="00374165" w:rsidP="00783967">
            <w:pPr>
              <w:pStyle w:val="TableBodyTextMIRB"/>
              <w:rPr>
                <w:rFonts w:eastAsia="Times New Roman"/>
                <w:lang w:eastAsia="en-CA"/>
              </w:rPr>
            </w:pPr>
            <w:r w:rsidRPr="00BF2504">
              <w:t>TOWNSHIP OF LANARK HIGHLANDS</w:t>
            </w:r>
          </w:p>
        </w:tc>
        <w:tc>
          <w:tcPr>
            <w:tcW w:w="776" w:type="pct"/>
            <w:vAlign w:val="center"/>
            <w:hideMark/>
          </w:tcPr>
          <w:p w14:paraId="1FBC6CAD" w14:textId="12313B1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AA1E9F7" w14:textId="1885D597" w:rsidR="00374165" w:rsidRPr="00BF2504" w:rsidRDefault="00374165" w:rsidP="00783967">
            <w:pPr>
              <w:pStyle w:val="TableBodyTextMIRB"/>
              <w:rPr>
                <w:rFonts w:eastAsia="Times New Roman"/>
                <w:lang w:eastAsia="en-CA"/>
              </w:rPr>
            </w:pPr>
            <w:r w:rsidRPr="00BF2504">
              <w:t>LANARK HIGHLANDS</w:t>
            </w:r>
          </w:p>
        </w:tc>
        <w:tc>
          <w:tcPr>
            <w:tcW w:w="825" w:type="pct"/>
            <w:noWrap/>
            <w:vAlign w:val="center"/>
            <w:hideMark/>
          </w:tcPr>
          <w:p w14:paraId="50995649" w14:textId="3390837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DD9CD38" w14:textId="77777777" w:rsidTr="00374165">
        <w:trPr>
          <w:cantSplit/>
          <w:trHeight w:val="300"/>
          <w:jc w:val="center"/>
        </w:trPr>
        <w:tc>
          <w:tcPr>
            <w:tcW w:w="1765" w:type="pct"/>
            <w:vAlign w:val="center"/>
            <w:hideMark/>
          </w:tcPr>
          <w:p w14:paraId="24216620" w14:textId="586C0367" w:rsidR="00374165" w:rsidRPr="00BF2504" w:rsidRDefault="00374165" w:rsidP="00783967">
            <w:pPr>
              <w:pStyle w:val="TableBodyTextMIRB"/>
              <w:rPr>
                <w:rFonts w:eastAsia="Times New Roman"/>
                <w:lang w:eastAsia="en-CA"/>
              </w:rPr>
            </w:pPr>
            <w:r w:rsidRPr="00BF2504">
              <w:t>TOWNSHIP OF LARDER LAKE</w:t>
            </w:r>
          </w:p>
        </w:tc>
        <w:tc>
          <w:tcPr>
            <w:tcW w:w="776" w:type="pct"/>
            <w:vAlign w:val="center"/>
            <w:hideMark/>
          </w:tcPr>
          <w:p w14:paraId="3057B09E" w14:textId="111E5FC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F1F72D1" w14:textId="23209F29" w:rsidR="00374165" w:rsidRPr="00BF2504" w:rsidRDefault="00374165" w:rsidP="00783967">
            <w:pPr>
              <w:pStyle w:val="TableBodyTextMIRB"/>
              <w:rPr>
                <w:rFonts w:eastAsia="Times New Roman"/>
                <w:lang w:eastAsia="en-CA"/>
              </w:rPr>
            </w:pPr>
            <w:r w:rsidRPr="00BF2504">
              <w:t>LARDER LAKE</w:t>
            </w:r>
          </w:p>
        </w:tc>
        <w:tc>
          <w:tcPr>
            <w:tcW w:w="825" w:type="pct"/>
            <w:noWrap/>
            <w:vAlign w:val="center"/>
            <w:hideMark/>
          </w:tcPr>
          <w:p w14:paraId="64849876" w14:textId="08B2B54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436CDE5" w14:textId="77777777" w:rsidTr="00374165">
        <w:trPr>
          <w:cantSplit/>
          <w:trHeight w:val="300"/>
          <w:jc w:val="center"/>
        </w:trPr>
        <w:tc>
          <w:tcPr>
            <w:tcW w:w="1765" w:type="pct"/>
            <w:vAlign w:val="center"/>
            <w:hideMark/>
          </w:tcPr>
          <w:p w14:paraId="37A2BBD4" w14:textId="57AC98D3" w:rsidR="00374165" w:rsidRPr="00BF2504" w:rsidRDefault="00374165" w:rsidP="00783967">
            <w:pPr>
              <w:pStyle w:val="TableBodyTextMIRB"/>
              <w:rPr>
                <w:rFonts w:eastAsia="Times New Roman"/>
                <w:lang w:eastAsia="en-CA"/>
              </w:rPr>
            </w:pPr>
            <w:r w:rsidRPr="00BF2504">
              <w:t>TOWNSHIP OF LAURENTIAN VALLEY</w:t>
            </w:r>
          </w:p>
        </w:tc>
        <w:tc>
          <w:tcPr>
            <w:tcW w:w="776" w:type="pct"/>
            <w:vAlign w:val="center"/>
            <w:hideMark/>
          </w:tcPr>
          <w:p w14:paraId="790C8FBA" w14:textId="3F03813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1F2B8FF" w14:textId="11297183" w:rsidR="00374165" w:rsidRPr="00BF2504" w:rsidRDefault="00374165" w:rsidP="00783967">
            <w:pPr>
              <w:pStyle w:val="TableBodyTextMIRB"/>
              <w:rPr>
                <w:rFonts w:eastAsia="Times New Roman"/>
                <w:lang w:eastAsia="en-CA"/>
              </w:rPr>
            </w:pPr>
            <w:r w:rsidRPr="00BF2504">
              <w:t>LAURENTIAN VALLEY</w:t>
            </w:r>
          </w:p>
        </w:tc>
        <w:tc>
          <w:tcPr>
            <w:tcW w:w="825" w:type="pct"/>
            <w:noWrap/>
            <w:vAlign w:val="center"/>
            <w:hideMark/>
          </w:tcPr>
          <w:p w14:paraId="07AFF42B" w14:textId="23CD531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151373D" w14:textId="77777777" w:rsidTr="00374165">
        <w:trPr>
          <w:cantSplit/>
          <w:trHeight w:val="300"/>
          <w:jc w:val="center"/>
        </w:trPr>
        <w:tc>
          <w:tcPr>
            <w:tcW w:w="1765" w:type="pct"/>
            <w:vAlign w:val="center"/>
            <w:hideMark/>
          </w:tcPr>
          <w:p w14:paraId="45858D7A" w14:textId="529DE54E" w:rsidR="00374165" w:rsidRPr="00BF2504" w:rsidRDefault="00374165" w:rsidP="00783967">
            <w:pPr>
              <w:pStyle w:val="TableBodyTextMIRB"/>
              <w:rPr>
                <w:rFonts w:eastAsia="Times New Roman"/>
                <w:lang w:eastAsia="en-CA"/>
              </w:rPr>
            </w:pPr>
            <w:r w:rsidRPr="00BF2504">
              <w:lastRenderedPageBreak/>
              <w:t>TOWNSHIP OF LEEDS AND THE THOUSAND ISLANDS</w:t>
            </w:r>
          </w:p>
        </w:tc>
        <w:tc>
          <w:tcPr>
            <w:tcW w:w="776" w:type="pct"/>
            <w:vAlign w:val="center"/>
            <w:hideMark/>
          </w:tcPr>
          <w:p w14:paraId="2F915F82" w14:textId="6341367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709BE10" w14:textId="7C69B8DC" w:rsidR="00374165" w:rsidRPr="00BF2504" w:rsidRDefault="00374165" w:rsidP="00783967">
            <w:pPr>
              <w:pStyle w:val="TableBodyTextMIRB"/>
              <w:rPr>
                <w:rFonts w:eastAsia="Times New Roman"/>
                <w:lang w:eastAsia="en-CA"/>
              </w:rPr>
            </w:pPr>
            <w:r w:rsidRPr="00BF2504">
              <w:t>LEEDS AND THE THOUSAND ISLANDS</w:t>
            </w:r>
          </w:p>
        </w:tc>
        <w:tc>
          <w:tcPr>
            <w:tcW w:w="825" w:type="pct"/>
            <w:noWrap/>
            <w:vAlign w:val="center"/>
            <w:hideMark/>
          </w:tcPr>
          <w:p w14:paraId="4BCD62B9" w14:textId="4EFB899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3130463" w14:textId="77777777" w:rsidTr="00374165">
        <w:trPr>
          <w:cantSplit/>
          <w:trHeight w:val="300"/>
          <w:jc w:val="center"/>
        </w:trPr>
        <w:tc>
          <w:tcPr>
            <w:tcW w:w="1765" w:type="pct"/>
            <w:vAlign w:val="center"/>
            <w:hideMark/>
          </w:tcPr>
          <w:p w14:paraId="43C0E571" w14:textId="04F049CA" w:rsidR="00374165" w:rsidRPr="00BF2504" w:rsidRDefault="00374165" w:rsidP="00783967">
            <w:pPr>
              <w:pStyle w:val="TableBodyTextMIRB"/>
              <w:rPr>
                <w:rFonts w:eastAsia="Times New Roman"/>
                <w:lang w:eastAsia="en-CA"/>
              </w:rPr>
            </w:pPr>
            <w:r w:rsidRPr="00BF2504">
              <w:t>TOWNSHIP OF LIMERICK</w:t>
            </w:r>
          </w:p>
        </w:tc>
        <w:tc>
          <w:tcPr>
            <w:tcW w:w="776" w:type="pct"/>
            <w:vAlign w:val="center"/>
            <w:hideMark/>
          </w:tcPr>
          <w:p w14:paraId="5A2F086D" w14:textId="158D509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9631869" w14:textId="3625E1DB" w:rsidR="00374165" w:rsidRPr="00BF2504" w:rsidRDefault="00374165" w:rsidP="00783967">
            <w:pPr>
              <w:pStyle w:val="TableBodyTextMIRB"/>
              <w:rPr>
                <w:rFonts w:eastAsia="Times New Roman"/>
                <w:lang w:eastAsia="en-CA"/>
              </w:rPr>
            </w:pPr>
            <w:r w:rsidRPr="00BF2504">
              <w:t>LIMERICK</w:t>
            </w:r>
          </w:p>
        </w:tc>
        <w:tc>
          <w:tcPr>
            <w:tcW w:w="825" w:type="pct"/>
            <w:noWrap/>
            <w:vAlign w:val="center"/>
            <w:hideMark/>
          </w:tcPr>
          <w:p w14:paraId="49AC53AE" w14:textId="1B88676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E64C1DF" w14:textId="77777777" w:rsidTr="00374165">
        <w:trPr>
          <w:cantSplit/>
          <w:trHeight w:val="300"/>
          <w:jc w:val="center"/>
        </w:trPr>
        <w:tc>
          <w:tcPr>
            <w:tcW w:w="1765" w:type="pct"/>
            <w:vAlign w:val="center"/>
            <w:hideMark/>
          </w:tcPr>
          <w:p w14:paraId="3B9C436D" w14:textId="34C3AE4B" w:rsidR="00374165" w:rsidRPr="00BF2504" w:rsidRDefault="00374165" w:rsidP="00783967">
            <w:pPr>
              <w:pStyle w:val="TableBodyTextMIRB"/>
              <w:rPr>
                <w:rFonts w:eastAsia="Times New Roman"/>
                <w:lang w:eastAsia="en-CA"/>
              </w:rPr>
            </w:pPr>
            <w:r w:rsidRPr="00BF2504">
              <w:t>TOWNSHIP OF LOYALIST</w:t>
            </w:r>
          </w:p>
        </w:tc>
        <w:tc>
          <w:tcPr>
            <w:tcW w:w="776" w:type="pct"/>
            <w:vAlign w:val="center"/>
            <w:hideMark/>
          </w:tcPr>
          <w:p w14:paraId="74D37101" w14:textId="3CF81AC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EA32D58" w14:textId="6409E68A" w:rsidR="00374165" w:rsidRPr="00BF2504" w:rsidRDefault="00374165" w:rsidP="00783967">
            <w:pPr>
              <w:pStyle w:val="TableBodyTextMIRB"/>
              <w:rPr>
                <w:rFonts w:eastAsia="Times New Roman"/>
                <w:lang w:eastAsia="en-CA"/>
              </w:rPr>
            </w:pPr>
            <w:r w:rsidRPr="00BF2504">
              <w:t>LOYALIST</w:t>
            </w:r>
          </w:p>
        </w:tc>
        <w:tc>
          <w:tcPr>
            <w:tcW w:w="825" w:type="pct"/>
            <w:noWrap/>
            <w:vAlign w:val="center"/>
            <w:hideMark/>
          </w:tcPr>
          <w:p w14:paraId="050F7E16" w14:textId="68451D5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E0E5997" w14:textId="77777777" w:rsidTr="00374165">
        <w:trPr>
          <w:cantSplit/>
          <w:trHeight w:val="300"/>
          <w:jc w:val="center"/>
        </w:trPr>
        <w:tc>
          <w:tcPr>
            <w:tcW w:w="1765" w:type="pct"/>
            <w:vAlign w:val="center"/>
            <w:hideMark/>
          </w:tcPr>
          <w:p w14:paraId="3A6E6479" w14:textId="78FA6C69" w:rsidR="00374165" w:rsidRPr="00BF2504" w:rsidRDefault="00374165" w:rsidP="00783967">
            <w:pPr>
              <w:pStyle w:val="TableBodyTextMIRB"/>
              <w:rPr>
                <w:rFonts w:eastAsia="Times New Roman"/>
                <w:lang w:eastAsia="en-CA"/>
              </w:rPr>
            </w:pPr>
            <w:r w:rsidRPr="00BF2504">
              <w:t>TOWNSHIP OF LUCAN BIDDULPH</w:t>
            </w:r>
          </w:p>
        </w:tc>
        <w:tc>
          <w:tcPr>
            <w:tcW w:w="776" w:type="pct"/>
            <w:vAlign w:val="center"/>
            <w:hideMark/>
          </w:tcPr>
          <w:p w14:paraId="38115557" w14:textId="289419B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C03CD37" w14:textId="2163FF15" w:rsidR="00374165" w:rsidRPr="00BF2504" w:rsidRDefault="00374165" w:rsidP="00783967">
            <w:pPr>
              <w:pStyle w:val="TableBodyTextMIRB"/>
              <w:rPr>
                <w:rFonts w:eastAsia="Times New Roman"/>
                <w:lang w:eastAsia="en-CA"/>
              </w:rPr>
            </w:pPr>
            <w:r w:rsidRPr="00BF2504">
              <w:t>LUCAN BIDDULPH</w:t>
            </w:r>
          </w:p>
        </w:tc>
        <w:tc>
          <w:tcPr>
            <w:tcW w:w="825" w:type="pct"/>
            <w:noWrap/>
            <w:vAlign w:val="center"/>
            <w:hideMark/>
          </w:tcPr>
          <w:p w14:paraId="08E46BF5" w14:textId="1A83534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90B60A2" w14:textId="77777777" w:rsidTr="00374165">
        <w:trPr>
          <w:cantSplit/>
          <w:trHeight w:val="300"/>
          <w:jc w:val="center"/>
        </w:trPr>
        <w:tc>
          <w:tcPr>
            <w:tcW w:w="1765" w:type="pct"/>
            <w:vAlign w:val="center"/>
            <w:hideMark/>
          </w:tcPr>
          <w:p w14:paraId="478FC98D" w14:textId="387E0516" w:rsidR="00374165" w:rsidRPr="00BF2504" w:rsidRDefault="00374165" w:rsidP="00783967">
            <w:pPr>
              <w:pStyle w:val="TableBodyTextMIRB"/>
              <w:rPr>
                <w:rFonts w:eastAsia="Times New Roman"/>
                <w:lang w:eastAsia="en-CA"/>
              </w:rPr>
            </w:pPr>
            <w:r w:rsidRPr="00BF2504">
              <w:t>TOWNSHIP OF MACDONALD, MEREDITH AND ABERDEEN ADDITIONAL</w:t>
            </w:r>
          </w:p>
        </w:tc>
        <w:tc>
          <w:tcPr>
            <w:tcW w:w="776" w:type="pct"/>
            <w:vAlign w:val="center"/>
            <w:hideMark/>
          </w:tcPr>
          <w:p w14:paraId="7233FBF0" w14:textId="76252FC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F551E99" w14:textId="376FB767" w:rsidR="00374165" w:rsidRPr="00BF2504" w:rsidRDefault="00374165" w:rsidP="00783967">
            <w:pPr>
              <w:pStyle w:val="TableBodyTextMIRB"/>
              <w:rPr>
                <w:rFonts w:eastAsia="Times New Roman"/>
                <w:lang w:eastAsia="en-CA"/>
              </w:rPr>
            </w:pPr>
            <w:r w:rsidRPr="00BF2504">
              <w:t>MACDONALD MEREDITH AND ABERDEEN ADDITIONAL</w:t>
            </w:r>
          </w:p>
        </w:tc>
        <w:tc>
          <w:tcPr>
            <w:tcW w:w="825" w:type="pct"/>
            <w:noWrap/>
            <w:vAlign w:val="center"/>
            <w:hideMark/>
          </w:tcPr>
          <w:p w14:paraId="0F83A987" w14:textId="2EFCA10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57BAFE9" w14:textId="77777777" w:rsidTr="00374165">
        <w:trPr>
          <w:cantSplit/>
          <w:trHeight w:val="300"/>
          <w:jc w:val="center"/>
        </w:trPr>
        <w:tc>
          <w:tcPr>
            <w:tcW w:w="1765" w:type="pct"/>
            <w:vAlign w:val="center"/>
            <w:hideMark/>
          </w:tcPr>
          <w:p w14:paraId="5486F05B" w14:textId="303CEC31" w:rsidR="00374165" w:rsidRPr="00BF2504" w:rsidRDefault="00374165" w:rsidP="00783967">
            <w:pPr>
              <w:pStyle w:val="TableBodyTextMIRB"/>
              <w:rPr>
                <w:rFonts w:eastAsia="Times New Roman"/>
                <w:lang w:eastAsia="en-CA"/>
              </w:rPr>
            </w:pPr>
            <w:r w:rsidRPr="00BF2504">
              <w:t>TOWNSHIP OF MACHAR</w:t>
            </w:r>
          </w:p>
        </w:tc>
        <w:tc>
          <w:tcPr>
            <w:tcW w:w="776" w:type="pct"/>
            <w:vAlign w:val="center"/>
            <w:hideMark/>
          </w:tcPr>
          <w:p w14:paraId="57BFB42A" w14:textId="5A7FD00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06F98AE" w14:textId="2D7261BD" w:rsidR="00374165" w:rsidRPr="00BF2504" w:rsidRDefault="00374165" w:rsidP="00783967">
            <w:pPr>
              <w:pStyle w:val="TableBodyTextMIRB"/>
              <w:rPr>
                <w:rFonts w:eastAsia="Times New Roman"/>
                <w:lang w:eastAsia="en-CA"/>
              </w:rPr>
            </w:pPr>
            <w:r w:rsidRPr="00BF2504">
              <w:t>MACHAR</w:t>
            </w:r>
          </w:p>
        </w:tc>
        <w:tc>
          <w:tcPr>
            <w:tcW w:w="825" w:type="pct"/>
            <w:noWrap/>
            <w:vAlign w:val="center"/>
            <w:hideMark/>
          </w:tcPr>
          <w:p w14:paraId="04413ADC" w14:textId="14E5A6B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96E2947" w14:textId="77777777" w:rsidTr="00374165">
        <w:trPr>
          <w:cantSplit/>
          <w:trHeight w:val="300"/>
          <w:jc w:val="center"/>
        </w:trPr>
        <w:tc>
          <w:tcPr>
            <w:tcW w:w="1765" w:type="pct"/>
            <w:vAlign w:val="center"/>
            <w:hideMark/>
          </w:tcPr>
          <w:p w14:paraId="05185B02" w14:textId="4E1388AB" w:rsidR="00374165" w:rsidRPr="00BF2504" w:rsidRDefault="00374165" w:rsidP="00783967">
            <w:pPr>
              <w:pStyle w:val="TableBodyTextMIRB"/>
              <w:rPr>
                <w:rFonts w:eastAsia="Times New Roman"/>
                <w:lang w:eastAsia="en-CA"/>
              </w:rPr>
            </w:pPr>
            <w:r w:rsidRPr="00BF2504">
              <w:t>TOWNSHIP OF MACHIN</w:t>
            </w:r>
          </w:p>
        </w:tc>
        <w:tc>
          <w:tcPr>
            <w:tcW w:w="776" w:type="pct"/>
            <w:vAlign w:val="center"/>
            <w:hideMark/>
          </w:tcPr>
          <w:p w14:paraId="12681BA5" w14:textId="5D587DA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EF93A18" w14:textId="541739D4" w:rsidR="00374165" w:rsidRPr="00BF2504" w:rsidRDefault="00374165" w:rsidP="00783967">
            <w:pPr>
              <w:pStyle w:val="TableBodyTextMIRB"/>
              <w:rPr>
                <w:rFonts w:eastAsia="Times New Roman"/>
                <w:lang w:eastAsia="en-CA"/>
              </w:rPr>
            </w:pPr>
            <w:r w:rsidRPr="00BF2504">
              <w:t>MACHIN</w:t>
            </w:r>
          </w:p>
        </w:tc>
        <w:tc>
          <w:tcPr>
            <w:tcW w:w="825" w:type="pct"/>
            <w:noWrap/>
            <w:vAlign w:val="center"/>
            <w:hideMark/>
          </w:tcPr>
          <w:p w14:paraId="7A368A8C" w14:textId="4CD4427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CE2E54E" w14:textId="77777777" w:rsidTr="00374165">
        <w:trPr>
          <w:cantSplit/>
          <w:trHeight w:val="300"/>
          <w:jc w:val="center"/>
        </w:trPr>
        <w:tc>
          <w:tcPr>
            <w:tcW w:w="1765" w:type="pct"/>
            <w:vAlign w:val="center"/>
            <w:hideMark/>
          </w:tcPr>
          <w:p w14:paraId="32324B8E" w14:textId="516FC30B" w:rsidR="00374165" w:rsidRPr="00BF2504" w:rsidRDefault="00374165" w:rsidP="00783967">
            <w:pPr>
              <w:pStyle w:val="TableBodyTextMIRB"/>
              <w:rPr>
                <w:rFonts w:eastAsia="Times New Roman"/>
                <w:lang w:eastAsia="en-CA"/>
              </w:rPr>
            </w:pPr>
            <w:r w:rsidRPr="00BF2504">
              <w:t>TOWNSHIP OF MADAWASKA VALLEY</w:t>
            </w:r>
          </w:p>
        </w:tc>
        <w:tc>
          <w:tcPr>
            <w:tcW w:w="776" w:type="pct"/>
            <w:vAlign w:val="center"/>
            <w:hideMark/>
          </w:tcPr>
          <w:p w14:paraId="4E895A5B" w14:textId="07BA192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65C31C0" w14:textId="3D7E2AC2" w:rsidR="00374165" w:rsidRPr="00BF2504" w:rsidRDefault="00374165" w:rsidP="00783967">
            <w:pPr>
              <w:pStyle w:val="TableBodyTextMIRB"/>
              <w:rPr>
                <w:rFonts w:eastAsia="Times New Roman"/>
                <w:lang w:eastAsia="en-CA"/>
              </w:rPr>
            </w:pPr>
            <w:r w:rsidRPr="00BF2504">
              <w:t>MADAWASKA VALLEY</w:t>
            </w:r>
          </w:p>
        </w:tc>
        <w:tc>
          <w:tcPr>
            <w:tcW w:w="825" w:type="pct"/>
            <w:noWrap/>
            <w:vAlign w:val="center"/>
            <w:hideMark/>
          </w:tcPr>
          <w:p w14:paraId="19ED3A51" w14:textId="74083B2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F4CAB6D" w14:textId="77777777" w:rsidTr="00374165">
        <w:trPr>
          <w:cantSplit/>
          <w:trHeight w:val="300"/>
          <w:jc w:val="center"/>
        </w:trPr>
        <w:tc>
          <w:tcPr>
            <w:tcW w:w="1765" w:type="pct"/>
            <w:vAlign w:val="center"/>
            <w:hideMark/>
          </w:tcPr>
          <w:p w14:paraId="6783BDCC" w14:textId="4F50921D" w:rsidR="00374165" w:rsidRPr="00BF2504" w:rsidRDefault="00374165" w:rsidP="00783967">
            <w:pPr>
              <w:pStyle w:val="TableBodyTextMIRB"/>
              <w:rPr>
                <w:rFonts w:eastAsia="Times New Roman"/>
                <w:lang w:eastAsia="en-CA"/>
              </w:rPr>
            </w:pPr>
            <w:r w:rsidRPr="00BF2504">
              <w:t>TOWNSHIP OF MADOC</w:t>
            </w:r>
          </w:p>
        </w:tc>
        <w:tc>
          <w:tcPr>
            <w:tcW w:w="776" w:type="pct"/>
            <w:vAlign w:val="center"/>
            <w:hideMark/>
          </w:tcPr>
          <w:p w14:paraId="44151A7E" w14:textId="2EF8335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8A63660" w14:textId="0DEB5E29" w:rsidR="00374165" w:rsidRPr="00BF2504" w:rsidRDefault="00374165" w:rsidP="00783967">
            <w:pPr>
              <w:pStyle w:val="TableBodyTextMIRB"/>
              <w:rPr>
                <w:rFonts w:eastAsia="Times New Roman"/>
                <w:lang w:eastAsia="en-CA"/>
              </w:rPr>
            </w:pPr>
            <w:r w:rsidRPr="00BF2504">
              <w:t>MADOC</w:t>
            </w:r>
          </w:p>
        </w:tc>
        <w:tc>
          <w:tcPr>
            <w:tcW w:w="825" w:type="pct"/>
            <w:noWrap/>
            <w:vAlign w:val="center"/>
            <w:hideMark/>
          </w:tcPr>
          <w:p w14:paraId="1B810294" w14:textId="12C3195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FFC1315" w14:textId="77777777" w:rsidTr="00374165">
        <w:trPr>
          <w:cantSplit/>
          <w:trHeight w:val="300"/>
          <w:jc w:val="center"/>
        </w:trPr>
        <w:tc>
          <w:tcPr>
            <w:tcW w:w="1765" w:type="pct"/>
            <w:vAlign w:val="center"/>
            <w:hideMark/>
          </w:tcPr>
          <w:p w14:paraId="7B594F42" w14:textId="3670A3DF" w:rsidR="00374165" w:rsidRPr="00BF2504" w:rsidRDefault="00374165" w:rsidP="00783967">
            <w:pPr>
              <w:pStyle w:val="TableBodyTextMIRB"/>
              <w:rPr>
                <w:rFonts w:eastAsia="Times New Roman"/>
                <w:lang w:eastAsia="en-CA"/>
              </w:rPr>
            </w:pPr>
            <w:r w:rsidRPr="00BF2504">
              <w:t>TOWNSHIP OF MALAHIDE</w:t>
            </w:r>
          </w:p>
        </w:tc>
        <w:tc>
          <w:tcPr>
            <w:tcW w:w="776" w:type="pct"/>
            <w:vAlign w:val="center"/>
            <w:hideMark/>
          </w:tcPr>
          <w:p w14:paraId="2C428EF0" w14:textId="5CA48E5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0725FB0" w14:textId="606D0301" w:rsidR="00374165" w:rsidRPr="00BF2504" w:rsidRDefault="00374165" w:rsidP="00783967">
            <w:pPr>
              <w:pStyle w:val="TableBodyTextMIRB"/>
              <w:rPr>
                <w:rFonts w:eastAsia="Times New Roman"/>
                <w:lang w:eastAsia="en-CA"/>
              </w:rPr>
            </w:pPr>
            <w:r w:rsidRPr="00BF2504">
              <w:t>MALAHIDE</w:t>
            </w:r>
          </w:p>
        </w:tc>
        <w:tc>
          <w:tcPr>
            <w:tcW w:w="825" w:type="pct"/>
            <w:noWrap/>
            <w:vAlign w:val="center"/>
            <w:hideMark/>
          </w:tcPr>
          <w:p w14:paraId="0ECD95E4" w14:textId="4CC6BE9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E3637EB" w14:textId="77777777" w:rsidTr="00374165">
        <w:trPr>
          <w:cantSplit/>
          <w:trHeight w:val="300"/>
          <w:jc w:val="center"/>
        </w:trPr>
        <w:tc>
          <w:tcPr>
            <w:tcW w:w="1765" w:type="pct"/>
            <w:vAlign w:val="center"/>
            <w:hideMark/>
          </w:tcPr>
          <w:p w14:paraId="047502DF" w14:textId="122FC6C1" w:rsidR="00374165" w:rsidRPr="00BF2504" w:rsidRDefault="00374165" w:rsidP="00783967">
            <w:pPr>
              <w:pStyle w:val="TableBodyTextMIRB"/>
              <w:rPr>
                <w:rFonts w:eastAsia="Times New Roman"/>
                <w:lang w:eastAsia="en-CA"/>
              </w:rPr>
            </w:pPr>
            <w:r w:rsidRPr="00BF2504">
              <w:t>TOWNSHIP OF MANITOUWADGE</w:t>
            </w:r>
          </w:p>
        </w:tc>
        <w:tc>
          <w:tcPr>
            <w:tcW w:w="776" w:type="pct"/>
            <w:vAlign w:val="center"/>
            <w:hideMark/>
          </w:tcPr>
          <w:p w14:paraId="17FBCA67" w14:textId="6D13F0F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1909D65" w14:textId="4745CF1C" w:rsidR="00374165" w:rsidRPr="00BF2504" w:rsidRDefault="00374165" w:rsidP="00783967">
            <w:pPr>
              <w:pStyle w:val="TableBodyTextMIRB"/>
              <w:rPr>
                <w:rFonts w:eastAsia="Times New Roman"/>
                <w:lang w:eastAsia="en-CA"/>
              </w:rPr>
            </w:pPr>
            <w:r w:rsidRPr="00BF2504">
              <w:t>MANITOUWADGE</w:t>
            </w:r>
          </w:p>
        </w:tc>
        <w:tc>
          <w:tcPr>
            <w:tcW w:w="825" w:type="pct"/>
            <w:noWrap/>
            <w:vAlign w:val="center"/>
            <w:hideMark/>
          </w:tcPr>
          <w:p w14:paraId="13F30C94" w14:textId="66C35D9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79FF141" w14:textId="77777777" w:rsidTr="00374165">
        <w:trPr>
          <w:cantSplit/>
          <w:trHeight w:val="300"/>
          <w:jc w:val="center"/>
        </w:trPr>
        <w:tc>
          <w:tcPr>
            <w:tcW w:w="1765" w:type="pct"/>
            <w:vAlign w:val="center"/>
            <w:hideMark/>
          </w:tcPr>
          <w:p w14:paraId="310C2E61" w14:textId="3243DC64" w:rsidR="00374165" w:rsidRPr="00BF2504" w:rsidRDefault="00374165" w:rsidP="00783967">
            <w:pPr>
              <w:pStyle w:val="TableBodyTextMIRB"/>
              <w:rPr>
                <w:rFonts w:eastAsia="Times New Roman"/>
                <w:lang w:eastAsia="en-CA"/>
              </w:rPr>
            </w:pPr>
            <w:r w:rsidRPr="00BF2504">
              <w:t>TOWNSHIP OF MAPLETON</w:t>
            </w:r>
          </w:p>
        </w:tc>
        <w:tc>
          <w:tcPr>
            <w:tcW w:w="776" w:type="pct"/>
            <w:vAlign w:val="center"/>
            <w:hideMark/>
          </w:tcPr>
          <w:p w14:paraId="3B5C0A64" w14:textId="4B82337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5077F49" w14:textId="78132D97" w:rsidR="00374165" w:rsidRPr="00BF2504" w:rsidRDefault="00374165" w:rsidP="00783967">
            <w:pPr>
              <w:pStyle w:val="TableBodyTextMIRB"/>
              <w:rPr>
                <w:rFonts w:eastAsia="Times New Roman"/>
                <w:lang w:eastAsia="en-CA"/>
              </w:rPr>
            </w:pPr>
            <w:r w:rsidRPr="00BF2504">
              <w:t>MAPLETON</w:t>
            </w:r>
          </w:p>
        </w:tc>
        <w:tc>
          <w:tcPr>
            <w:tcW w:w="825" w:type="pct"/>
            <w:noWrap/>
            <w:vAlign w:val="center"/>
            <w:hideMark/>
          </w:tcPr>
          <w:p w14:paraId="1BAAEF02" w14:textId="3FF7C82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4F379A0" w14:textId="77777777" w:rsidTr="00374165">
        <w:trPr>
          <w:cantSplit/>
          <w:trHeight w:val="300"/>
          <w:jc w:val="center"/>
        </w:trPr>
        <w:tc>
          <w:tcPr>
            <w:tcW w:w="1765" w:type="pct"/>
            <w:vAlign w:val="center"/>
            <w:hideMark/>
          </w:tcPr>
          <w:p w14:paraId="1DF6EFB5" w14:textId="44D7A5CB" w:rsidR="00374165" w:rsidRPr="00BF2504" w:rsidRDefault="00374165" w:rsidP="00783967">
            <w:pPr>
              <w:pStyle w:val="TableBodyTextMIRB"/>
              <w:rPr>
                <w:rFonts w:eastAsia="Times New Roman"/>
                <w:lang w:eastAsia="en-CA"/>
              </w:rPr>
            </w:pPr>
            <w:r w:rsidRPr="00BF2504">
              <w:t>TOWNSHIP OF MATACHEWAN</w:t>
            </w:r>
          </w:p>
        </w:tc>
        <w:tc>
          <w:tcPr>
            <w:tcW w:w="776" w:type="pct"/>
            <w:vAlign w:val="center"/>
            <w:hideMark/>
          </w:tcPr>
          <w:p w14:paraId="2556A2DC" w14:textId="42A2910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7B29CEE" w14:textId="77A8E1C8" w:rsidR="00374165" w:rsidRPr="00BF2504" w:rsidRDefault="00374165" w:rsidP="00783967">
            <w:pPr>
              <w:pStyle w:val="TableBodyTextMIRB"/>
              <w:rPr>
                <w:rFonts w:eastAsia="Times New Roman"/>
                <w:lang w:eastAsia="en-CA"/>
              </w:rPr>
            </w:pPr>
            <w:r w:rsidRPr="00BF2504">
              <w:t>MATACHEWAN</w:t>
            </w:r>
          </w:p>
        </w:tc>
        <w:tc>
          <w:tcPr>
            <w:tcW w:w="825" w:type="pct"/>
            <w:noWrap/>
            <w:vAlign w:val="center"/>
            <w:hideMark/>
          </w:tcPr>
          <w:p w14:paraId="6A3B031E" w14:textId="586FABC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392531C" w14:textId="77777777" w:rsidTr="00374165">
        <w:trPr>
          <w:cantSplit/>
          <w:trHeight w:val="300"/>
          <w:jc w:val="center"/>
        </w:trPr>
        <w:tc>
          <w:tcPr>
            <w:tcW w:w="1765" w:type="pct"/>
            <w:vAlign w:val="center"/>
            <w:hideMark/>
          </w:tcPr>
          <w:p w14:paraId="3B8DE643" w14:textId="4320DEE1" w:rsidR="00374165" w:rsidRPr="00BF2504" w:rsidRDefault="00374165" w:rsidP="00783967">
            <w:pPr>
              <w:pStyle w:val="TableBodyTextMIRB"/>
              <w:rPr>
                <w:rFonts w:eastAsia="Times New Roman"/>
                <w:lang w:eastAsia="en-CA"/>
              </w:rPr>
            </w:pPr>
            <w:r w:rsidRPr="00BF2504">
              <w:t>TOWNSHIP OF MATTICE-VAL CÔTÉ</w:t>
            </w:r>
          </w:p>
        </w:tc>
        <w:tc>
          <w:tcPr>
            <w:tcW w:w="776" w:type="pct"/>
            <w:vAlign w:val="center"/>
            <w:hideMark/>
          </w:tcPr>
          <w:p w14:paraId="4DC76AFC" w14:textId="0019D10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6602CCC" w14:textId="64B7D04B" w:rsidR="00374165" w:rsidRPr="00BF2504" w:rsidRDefault="00374165" w:rsidP="00783967">
            <w:pPr>
              <w:pStyle w:val="TableBodyTextMIRB"/>
              <w:rPr>
                <w:rFonts w:eastAsia="Times New Roman"/>
                <w:lang w:eastAsia="en-CA"/>
              </w:rPr>
            </w:pPr>
            <w:r w:rsidRPr="00BF2504">
              <w:t>MATTICE-VAL CÔTÉ</w:t>
            </w:r>
          </w:p>
        </w:tc>
        <w:tc>
          <w:tcPr>
            <w:tcW w:w="825" w:type="pct"/>
            <w:noWrap/>
            <w:vAlign w:val="center"/>
            <w:hideMark/>
          </w:tcPr>
          <w:p w14:paraId="62A3737C" w14:textId="00C6358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20203E" w:rsidRPr="00BF2504" w14:paraId="3B5E76B3" w14:textId="77777777" w:rsidTr="00374165">
        <w:trPr>
          <w:cantSplit/>
          <w:trHeight w:val="300"/>
          <w:jc w:val="center"/>
        </w:trPr>
        <w:tc>
          <w:tcPr>
            <w:tcW w:w="1765" w:type="pct"/>
            <w:vAlign w:val="center"/>
          </w:tcPr>
          <w:p w14:paraId="45939419" w14:textId="7869899C" w:rsidR="0020203E" w:rsidRPr="00BF2504" w:rsidRDefault="0020203E" w:rsidP="00783967">
            <w:pPr>
              <w:pStyle w:val="TableBodyTextMIRB"/>
            </w:pPr>
            <w:r w:rsidRPr="0020203E">
              <w:t>TOWNSHIP OF MCDOUGALL</w:t>
            </w:r>
          </w:p>
        </w:tc>
        <w:tc>
          <w:tcPr>
            <w:tcW w:w="776" w:type="pct"/>
            <w:vAlign w:val="center"/>
          </w:tcPr>
          <w:p w14:paraId="49A54F0F" w14:textId="6D96B76C" w:rsidR="0020203E" w:rsidRPr="00BF2504" w:rsidRDefault="0020203E" w:rsidP="00783967">
            <w:pPr>
              <w:pStyle w:val="TableBodyTextMIRB"/>
            </w:pPr>
            <w:r>
              <w:t>MUNICIPAL</w:t>
            </w:r>
          </w:p>
        </w:tc>
        <w:tc>
          <w:tcPr>
            <w:tcW w:w="1634" w:type="pct"/>
            <w:vAlign w:val="center"/>
          </w:tcPr>
          <w:p w14:paraId="65D6D354" w14:textId="1C47DB51" w:rsidR="0020203E" w:rsidRPr="00BF2504" w:rsidRDefault="0020203E" w:rsidP="00783967">
            <w:pPr>
              <w:pStyle w:val="TableBodyTextMIRB"/>
            </w:pPr>
            <w:r>
              <w:t>MCDOUGALL</w:t>
            </w:r>
          </w:p>
        </w:tc>
        <w:tc>
          <w:tcPr>
            <w:tcW w:w="825" w:type="pct"/>
            <w:noWrap/>
            <w:vAlign w:val="center"/>
          </w:tcPr>
          <w:p w14:paraId="7D763865" w14:textId="18467A5E" w:rsidR="0020203E" w:rsidRPr="00BF2504" w:rsidRDefault="0020203E" w:rsidP="00783967">
            <w:pPr>
              <w:pStyle w:val="TableBodyTextMIRB"/>
              <w:rPr>
                <w:rFonts w:eastAsia="Times New Roman"/>
                <w:lang w:eastAsia="en-CA"/>
              </w:rPr>
            </w:pPr>
            <w:r>
              <w:rPr>
                <w:rFonts w:eastAsia="Times New Roman"/>
                <w:lang w:eastAsia="en-CA"/>
              </w:rPr>
              <w:t>Sans objet</w:t>
            </w:r>
          </w:p>
        </w:tc>
      </w:tr>
      <w:tr w:rsidR="00374165" w:rsidRPr="00BF2504" w14:paraId="0A5E79AC" w14:textId="77777777" w:rsidTr="00374165">
        <w:trPr>
          <w:cantSplit/>
          <w:trHeight w:val="300"/>
          <w:jc w:val="center"/>
        </w:trPr>
        <w:tc>
          <w:tcPr>
            <w:tcW w:w="1765" w:type="pct"/>
            <w:vAlign w:val="center"/>
            <w:hideMark/>
          </w:tcPr>
          <w:p w14:paraId="0F8B24B4" w14:textId="55B5CCC8" w:rsidR="00374165" w:rsidRPr="00BF2504" w:rsidRDefault="00374165" w:rsidP="00783967">
            <w:pPr>
              <w:pStyle w:val="TableBodyTextMIRB"/>
              <w:rPr>
                <w:rFonts w:eastAsia="Times New Roman"/>
                <w:lang w:eastAsia="en-CA"/>
              </w:rPr>
            </w:pPr>
            <w:r w:rsidRPr="00BF2504">
              <w:t>TOWNSHIP OF MCGARRY</w:t>
            </w:r>
          </w:p>
        </w:tc>
        <w:tc>
          <w:tcPr>
            <w:tcW w:w="776" w:type="pct"/>
            <w:vAlign w:val="center"/>
            <w:hideMark/>
          </w:tcPr>
          <w:p w14:paraId="680BC476" w14:textId="0CF3E72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67CD01D" w14:textId="409C19AB" w:rsidR="00374165" w:rsidRPr="00BF2504" w:rsidRDefault="00374165" w:rsidP="00783967">
            <w:pPr>
              <w:pStyle w:val="TableBodyTextMIRB"/>
              <w:rPr>
                <w:rFonts w:eastAsia="Times New Roman"/>
                <w:lang w:eastAsia="en-CA"/>
              </w:rPr>
            </w:pPr>
            <w:r w:rsidRPr="00BF2504">
              <w:t>MCGARRY</w:t>
            </w:r>
          </w:p>
        </w:tc>
        <w:tc>
          <w:tcPr>
            <w:tcW w:w="825" w:type="pct"/>
            <w:noWrap/>
            <w:vAlign w:val="center"/>
            <w:hideMark/>
          </w:tcPr>
          <w:p w14:paraId="1D48BBEF" w14:textId="4B2C874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8C37656" w14:textId="77777777" w:rsidTr="00374165">
        <w:trPr>
          <w:cantSplit/>
          <w:trHeight w:val="300"/>
          <w:jc w:val="center"/>
        </w:trPr>
        <w:tc>
          <w:tcPr>
            <w:tcW w:w="1765" w:type="pct"/>
            <w:vAlign w:val="center"/>
            <w:hideMark/>
          </w:tcPr>
          <w:p w14:paraId="656E77A6" w14:textId="3E7830AC" w:rsidR="00374165" w:rsidRPr="00BF2504" w:rsidRDefault="00374165" w:rsidP="00783967">
            <w:pPr>
              <w:pStyle w:val="TableBodyTextMIRB"/>
              <w:rPr>
                <w:rFonts w:eastAsia="Times New Roman"/>
                <w:lang w:eastAsia="en-CA"/>
              </w:rPr>
            </w:pPr>
            <w:r w:rsidRPr="00BF2504">
              <w:t>TOWNSHIP OF MCKELLAR</w:t>
            </w:r>
          </w:p>
        </w:tc>
        <w:tc>
          <w:tcPr>
            <w:tcW w:w="776" w:type="pct"/>
            <w:vAlign w:val="center"/>
            <w:hideMark/>
          </w:tcPr>
          <w:p w14:paraId="59F11609" w14:textId="4B72B48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0E74558" w14:textId="29C4D0F7" w:rsidR="00374165" w:rsidRPr="00BF2504" w:rsidRDefault="00374165" w:rsidP="00783967">
            <w:pPr>
              <w:pStyle w:val="TableBodyTextMIRB"/>
              <w:rPr>
                <w:rFonts w:eastAsia="Times New Roman"/>
                <w:lang w:eastAsia="en-CA"/>
              </w:rPr>
            </w:pPr>
            <w:r w:rsidRPr="00BF2504">
              <w:t>MCKELLAR</w:t>
            </w:r>
          </w:p>
        </w:tc>
        <w:tc>
          <w:tcPr>
            <w:tcW w:w="825" w:type="pct"/>
            <w:noWrap/>
            <w:vAlign w:val="center"/>
            <w:hideMark/>
          </w:tcPr>
          <w:p w14:paraId="135BEDEE" w14:textId="299E88D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99739F1" w14:textId="77777777" w:rsidTr="00374165">
        <w:trPr>
          <w:cantSplit/>
          <w:trHeight w:val="300"/>
          <w:jc w:val="center"/>
        </w:trPr>
        <w:tc>
          <w:tcPr>
            <w:tcW w:w="1765" w:type="pct"/>
            <w:vAlign w:val="center"/>
            <w:hideMark/>
          </w:tcPr>
          <w:p w14:paraId="0D9FA7E6" w14:textId="2DE4D1B4" w:rsidR="00374165" w:rsidRPr="00BF2504" w:rsidRDefault="00374165" w:rsidP="00783967">
            <w:pPr>
              <w:pStyle w:val="TableBodyTextMIRB"/>
              <w:rPr>
                <w:rFonts w:eastAsia="Times New Roman"/>
                <w:lang w:eastAsia="en-CA"/>
              </w:rPr>
            </w:pPr>
            <w:r w:rsidRPr="00BF2504">
              <w:t>TOWNSHIP OF MCMURRICH/MONTEITH</w:t>
            </w:r>
          </w:p>
        </w:tc>
        <w:tc>
          <w:tcPr>
            <w:tcW w:w="776" w:type="pct"/>
            <w:vAlign w:val="center"/>
            <w:hideMark/>
          </w:tcPr>
          <w:p w14:paraId="40F8D030" w14:textId="431D1F6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4578CAB" w14:textId="174D7F98" w:rsidR="00374165" w:rsidRPr="00BF2504" w:rsidRDefault="00374165" w:rsidP="00783967">
            <w:pPr>
              <w:pStyle w:val="TableBodyTextMIRB"/>
              <w:rPr>
                <w:rFonts w:eastAsia="Times New Roman"/>
                <w:lang w:eastAsia="en-CA"/>
              </w:rPr>
            </w:pPr>
            <w:r w:rsidRPr="00BF2504">
              <w:t>MCMURRICH-MONTEITH</w:t>
            </w:r>
          </w:p>
        </w:tc>
        <w:tc>
          <w:tcPr>
            <w:tcW w:w="825" w:type="pct"/>
            <w:noWrap/>
            <w:vAlign w:val="center"/>
            <w:hideMark/>
          </w:tcPr>
          <w:p w14:paraId="4DBC3DAF" w14:textId="7FD67AEB"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39A1B3A" w14:textId="77777777" w:rsidTr="00374165">
        <w:trPr>
          <w:cantSplit/>
          <w:trHeight w:val="300"/>
          <w:jc w:val="center"/>
        </w:trPr>
        <w:tc>
          <w:tcPr>
            <w:tcW w:w="1765" w:type="pct"/>
            <w:vAlign w:val="center"/>
            <w:hideMark/>
          </w:tcPr>
          <w:p w14:paraId="4996A472" w14:textId="5F6B739E" w:rsidR="00374165" w:rsidRPr="00BF2504" w:rsidRDefault="00374165" w:rsidP="00783967">
            <w:pPr>
              <w:pStyle w:val="TableBodyTextMIRB"/>
              <w:rPr>
                <w:rFonts w:eastAsia="Times New Roman"/>
                <w:lang w:eastAsia="en-CA"/>
              </w:rPr>
            </w:pPr>
            <w:r w:rsidRPr="00BF2504">
              <w:t>TOWNSHIP OF MCNAB/BRAESIDE</w:t>
            </w:r>
          </w:p>
        </w:tc>
        <w:tc>
          <w:tcPr>
            <w:tcW w:w="776" w:type="pct"/>
            <w:vAlign w:val="center"/>
            <w:hideMark/>
          </w:tcPr>
          <w:p w14:paraId="332F97B6" w14:textId="6FAC2BB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3DBE2FB" w14:textId="401CBB25" w:rsidR="00374165" w:rsidRPr="00BF2504" w:rsidRDefault="00374165" w:rsidP="00783967">
            <w:pPr>
              <w:pStyle w:val="TableBodyTextMIRB"/>
              <w:rPr>
                <w:rFonts w:eastAsia="Times New Roman"/>
                <w:lang w:eastAsia="en-CA"/>
              </w:rPr>
            </w:pPr>
            <w:r w:rsidRPr="00BF2504">
              <w:t>MCNAB-BRAESIDE</w:t>
            </w:r>
          </w:p>
        </w:tc>
        <w:tc>
          <w:tcPr>
            <w:tcW w:w="825" w:type="pct"/>
            <w:noWrap/>
            <w:vAlign w:val="center"/>
            <w:hideMark/>
          </w:tcPr>
          <w:p w14:paraId="659F840F" w14:textId="3CD5462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155371D" w14:textId="77777777" w:rsidTr="00374165">
        <w:trPr>
          <w:cantSplit/>
          <w:trHeight w:val="300"/>
          <w:jc w:val="center"/>
        </w:trPr>
        <w:tc>
          <w:tcPr>
            <w:tcW w:w="1765" w:type="pct"/>
            <w:vAlign w:val="center"/>
            <w:hideMark/>
          </w:tcPr>
          <w:p w14:paraId="3A134980" w14:textId="3C17C712" w:rsidR="00374165" w:rsidRPr="00BF2504" w:rsidRDefault="00374165" w:rsidP="00783967">
            <w:pPr>
              <w:pStyle w:val="TableBodyTextMIRB"/>
              <w:rPr>
                <w:rFonts w:eastAsia="Times New Roman"/>
                <w:lang w:eastAsia="en-CA"/>
              </w:rPr>
            </w:pPr>
            <w:r w:rsidRPr="00BF2504">
              <w:t>TOWNSHIP OF MELANCTHON</w:t>
            </w:r>
          </w:p>
        </w:tc>
        <w:tc>
          <w:tcPr>
            <w:tcW w:w="776" w:type="pct"/>
            <w:vAlign w:val="center"/>
            <w:hideMark/>
          </w:tcPr>
          <w:p w14:paraId="10F78DA4" w14:textId="74E00D3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40193C4" w14:textId="20901607" w:rsidR="00374165" w:rsidRPr="00BF2504" w:rsidRDefault="00374165" w:rsidP="00783967">
            <w:pPr>
              <w:pStyle w:val="TableBodyTextMIRB"/>
              <w:rPr>
                <w:rFonts w:eastAsia="Times New Roman"/>
                <w:lang w:eastAsia="en-CA"/>
              </w:rPr>
            </w:pPr>
            <w:r w:rsidRPr="00BF2504">
              <w:t>MELANCTHON</w:t>
            </w:r>
          </w:p>
        </w:tc>
        <w:tc>
          <w:tcPr>
            <w:tcW w:w="825" w:type="pct"/>
            <w:noWrap/>
            <w:vAlign w:val="center"/>
            <w:hideMark/>
          </w:tcPr>
          <w:p w14:paraId="4B8E68BF" w14:textId="581ED2A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6AEA756" w14:textId="77777777" w:rsidTr="00374165">
        <w:trPr>
          <w:cantSplit/>
          <w:trHeight w:val="300"/>
          <w:jc w:val="center"/>
        </w:trPr>
        <w:tc>
          <w:tcPr>
            <w:tcW w:w="1765" w:type="pct"/>
            <w:vAlign w:val="center"/>
            <w:hideMark/>
          </w:tcPr>
          <w:p w14:paraId="2D301134" w14:textId="1606237D" w:rsidR="00374165" w:rsidRPr="00BF2504" w:rsidRDefault="00374165" w:rsidP="00783967">
            <w:pPr>
              <w:pStyle w:val="TableBodyTextMIRB"/>
              <w:rPr>
                <w:rFonts w:eastAsia="Times New Roman"/>
                <w:lang w:eastAsia="en-CA"/>
              </w:rPr>
            </w:pPr>
            <w:r w:rsidRPr="00BF2504">
              <w:t>TOWNSHIP OF MINDEN HILLS</w:t>
            </w:r>
          </w:p>
        </w:tc>
        <w:tc>
          <w:tcPr>
            <w:tcW w:w="776" w:type="pct"/>
            <w:vAlign w:val="center"/>
            <w:hideMark/>
          </w:tcPr>
          <w:p w14:paraId="2810BE2D" w14:textId="124B07F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5C865D" w14:textId="6373D1E6" w:rsidR="00374165" w:rsidRPr="00BF2504" w:rsidRDefault="00374165" w:rsidP="00783967">
            <w:pPr>
              <w:pStyle w:val="TableBodyTextMIRB"/>
              <w:rPr>
                <w:rFonts w:eastAsia="Times New Roman"/>
                <w:lang w:eastAsia="en-CA"/>
              </w:rPr>
            </w:pPr>
            <w:r w:rsidRPr="00BF2504">
              <w:t>MINDEN HILLS</w:t>
            </w:r>
          </w:p>
        </w:tc>
        <w:tc>
          <w:tcPr>
            <w:tcW w:w="825" w:type="pct"/>
            <w:noWrap/>
            <w:vAlign w:val="center"/>
            <w:hideMark/>
          </w:tcPr>
          <w:p w14:paraId="699B523C" w14:textId="0A7CB89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82793AF" w14:textId="77777777" w:rsidTr="00374165">
        <w:trPr>
          <w:cantSplit/>
          <w:trHeight w:val="300"/>
          <w:jc w:val="center"/>
        </w:trPr>
        <w:tc>
          <w:tcPr>
            <w:tcW w:w="1765" w:type="pct"/>
            <w:vAlign w:val="center"/>
            <w:hideMark/>
          </w:tcPr>
          <w:p w14:paraId="7556320E" w14:textId="6F65005D" w:rsidR="00374165" w:rsidRPr="00BF2504" w:rsidRDefault="00374165" w:rsidP="00783967">
            <w:pPr>
              <w:pStyle w:val="TableBodyTextMIRB"/>
              <w:rPr>
                <w:rFonts w:eastAsia="Times New Roman"/>
                <w:lang w:eastAsia="en-CA"/>
              </w:rPr>
            </w:pPr>
            <w:r w:rsidRPr="00BF2504">
              <w:t>TOWNSHIP OF MONTAGUE</w:t>
            </w:r>
          </w:p>
        </w:tc>
        <w:tc>
          <w:tcPr>
            <w:tcW w:w="776" w:type="pct"/>
            <w:vAlign w:val="center"/>
            <w:hideMark/>
          </w:tcPr>
          <w:p w14:paraId="06CB3C8C" w14:textId="784A2B1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DDE8B45" w14:textId="3FDF10F9" w:rsidR="00374165" w:rsidRPr="00BF2504" w:rsidRDefault="00374165" w:rsidP="00783967">
            <w:pPr>
              <w:pStyle w:val="TableBodyTextMIRB"/>
              <w:rPr>
                <w:rFonts w:eastAsia="Times New Roman"/>
                <w:lang w:eastAsia="en-CA"/>
              </w:rPr>
            </w:pPr>
            <w:r w:rsidRPr="00BF2504">
              <w:t>MONTAGUE</w:t>
            </w:r>
          </w:p>
        </w:tc>
        <w:tc>
          <w:tcPr>
            <w:tcW w:w="825" w:type="pct"/>
            <w:noWrap/>
            <w:vAlign w:val="center"/>
            <w:hideMark/>
          </w:tcPr>
          <w:p w14:paraId="1D91A9B0" w14:textId="34A919F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0600990" w14:textId="77777777" w:rsidTr="00374165">
        <w:trPr>
          <w:cantSplit/>
          <w:trHeight w:val="300"/>
          <w:jc w:val="center"/>
        </w:trPr>
        <w:tc>
          <w:tcPr>
            <w:tcW w:w="1765" w:type="pct"/>
            <w:vAlign w:val="center"/>
            <w:hideMark/>
          </w:tcPr>
          <w:p w14:paraId="21599D1B" w14:textId="341AA3D7" w:rsidR="00374165" w:rsidRPr="00BF2504" w:rsidRDefault="00374165" w:rsidP="00783967">
            <w:pPr>
              <w:pStyle w:val="TableBodyTextMIRB"/>
              <w:rPr>
                <w:rFonts w:eastAsia="Times New Roman"/>
                <w:lang w:eastAsia="en-CA"/>
              </w:rPr>
            </w:pPr>
            <w:r w:rsidRPr="00BF2504">
              <w:t>TOWNSHIP OF MOONBEAM</w:t>
            </w:r>
          </w:p>
        </w:tc>
        <w:tc>
          <w:tcPr>
            <w:tcW w:w="776" w:type="pct"/>
            <w:vAlign w:val="center"/>
            <w:hideMark/>
          </w:tcPr>
          <w:p w14:paraId="05ECEA75" w14:textId="5BBEB8E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CEB2F37" w14:textId="4E9EBF5E" w:rsidR="00374165" w:rsidRPr="00BF2504" w:rsidRDefault="00374165" w:rsidP="00783967">
            <w:pPr>
              <w:pStyle w:val="TableBodyTextMIRB"/>
              <w:rPr>
                <w:rFonts w:eastAsia="Times New Roman"/>
                <w:lang w:eastAsia="en-CA"/>
              </w:rPr>
            </w:pPr>
            <w:r w:rsidRPr="00BF2504">
              <w:t>MOONBEAM</w:t>
            </w:r>
          </w:p>
        </w:tc>
        <w:tc>
          <w:tcPr>
            <w:tcW w:w="825" w:type="pct"/>
            <w:noWrap/>
            <w:vAlign w:val="center"/>
            <w:hideMark/>
          </w:tcPr>
          <w:p w14:paraId="157F5156" w14:textId="62C33E1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732E90E" w14:textId="77777777" w:rsidTr="00374165">
        <w:trPr>
          <w:cantSplit/>
          <w:trHeight w:val="300"/>
          <w:jc w:val="center"/>
        </w:trPr>
        <w:tc>
          <w:tcPr>
            <w:tcW w:w="1765" w:type="pct"/>
            <w:vAlign w:val="center"/>
            <w:hideMark/>
          </w:tcPr>
          <w:p w14:paraId="0F5BB16E" w14:textId="4075AE4D" w:rsidR="00374165" w:rsidRPr="00BF2504" w:rsidRDefault="00374165" w:rsidP="00783967">
            <w:pPr>
              <w:pStyle w:val="TableBodyTextMIRB"/>
              <w:rPr>
                <w:rFonts w:eastAsia="Times New Roman"/>
                <w:lang w:eastAsia="en-CA"/>
              </w:rPr>
            </w:pPr>
            <w:r w:rsidRPr="00BF2504">
              <w:t>TOWNSHIP OF MORLEY</w:t>
            </w:r>
          </w:p>
        </w:tc>
        <w:tc>
          <w:tcPr>
            <w:tcW w:w="776" w:type="pct"/>
            <w:vAlign w:val="center"/>
            <w:hideMark/>
          </w:tcPr>
          <w:p w14:paraId="4BB293D0" w14:textId="63617D8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CDD7E03" w14:textId="38DE9CD9" w:rsidR="00374165" w:rsidRPr="00BF2504" w:rsidRDefault="00374165" w:rsidP="00783967">
            <w:pPr>
              <w:pStyle w:val="TableBodyTextMIRB"/>
              <w:rPr>
                <w:rFonts w:eastAsia="Times New Roman"/>
                <w:lang w:eastAsia="en-CA"/>
              </w:rPr>
            </w:pPr>
            <w:r w:rsidRPr="00BF2504">
              <w:t>MORLEY</w:t>
            </w:r>
          </w:p>
        </w:tc>
        <w:tc>
          <w:tcPr>
            <w:tcW w:w="825" w:type="pct"/>
            <w:noWrap/>
            <w:vAlign w:val="center"/>
            <w:hideMark/>
          </w:tcPr>
          <w:p w14:paraId="7837FEB2" w14:textId="18FD8C0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67197C9" w14:textId="77777777" w:rsidTr="00374165">
        <w:trPr>
          <w:cantSplit/>
          <w:trHeight w:val="300"/>
          <w:jc w:val="center"/>
        </w:trPr>
        <w:tc>
          <w:tcPr>
            <w:tcW w:w="1765" w:type="pct"/>
            <w:vAlign w:val="center"/>
            <w:hideMark/>
          </w:tcPr>
          <w:p w14:paraId="17237144" w14:textId="1F2894FB" w:rsidR="00374165" w:rsidRPr="00BF2504" w:rsidRDefault="00374165" w:rsidP="00783967">
            <w:pPr>
              <w:pStyle w:val="TableBodyTextMIRB"/>
              <w:rPr>
                <w:rFonts w:eastAsia="Times New Roman"/>
                <w:lang w:eastAsia="en-CA"/>
              </w:rPr>
            </w:pPr>
            <w:r w:rsidRPr="00BF2504">
              <w:t>TOWNSHIP OF MULMUR</w:t>
            </w:r>
          </w:p>
        </w:tc>
        <w:tc>
          <w:tcPr>
            <w:tcW w:w="776" w:type="pct"/>
            <w:vAlign w:val="center"/>
            <w:hideMark/>
          </w:tcPr>
          <w:p w14:paraId="45BCF380" w14:textId="4E28152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CD65F5F" w14:textId="540CEA20" w:rsidR="00374165" w:rsidRPr="00BF2504" w:rsidRDefault="00374165" w:rsidP="00783967">
            <w:pPr>
              <w:pStyle w:val="TableBodyTextMIRB"/>
              <w:rPr>
                <w:rFonts w:eastAsia="Times New Roman"/>
                <w:lang w:eastAsia="en-CA"/>
              </w:rPr>
            </w:pPr>
            <w:r w:rsidRPr="00BF2504">
              <w:t>MULMUR</w:t>
            </w:r>
          </w:p>
        </w:tc>
        <w:tc>
          <w:tcPr>
            <w:tcW w:w="825" w:type="pct"/>
            <w:noWrap/>
            <w:vAlign w:val="center"/>
            <w:hideMark/>
          </w:tcPr>
          <w:p w14:paraId="4715B29A" w14:textId="2ECB30C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1E17FFB" w14:textId="77777777" w:rsidTr="00374165">
        <w:trPr>
          <w:cantSplit/>
          <w:trHeight w:val="300"/>
          <w:jc w:val="center"/>
        </w:trPr>
        <w:tc>
          <w:tcPr>
            <w:tcW w:w="1765" w:type="pct"/>
            <w:vAlign w:val="center"/>
            <w:hideMark/>
          </w:tcPr>
          <w:p w14:paraId="6ED8CBB0" w14:textId="78E0ACD4" w:rsidR="00374165" w:rsidRPr="00BF2504" w:rsidRDefault="00374165" w:rsidP="00783967">
            <w:pPr>
              <w:pStyle w:val="TableBodyTextMIRB"/>
              <w:rPr>
                <w:rFonts w:eastAsia="Times New Roman"/>
                <w:lang w:eastAsia="en-CA"/>
              </w:rPr>
            </w:pPr>
            <w:r w:rsidRPr="00BF2504">
              <w:t>TOWNSHIP OF MUSKOKA LAKES</w:t>
            </w:r>
          </w:p>
        </w:tc>
        <w:tc>
          <w:tcPr>
            <w:tcW w:w="776" w:type="pct"/>
            <w:vAlign w:val="center"/>
            <w:hideMark/>
          </w:tcPr>
          <w:p w14:paraId="0E0B1EB2" w14:textId="3BBD4A4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BA53A99" w14:textId="6874F95F" w:rsidR="00374165" w:rsidRPr="00BF2504" w:rsidRDefault="00374165" w:rsidP="00783967">
            <w:pPr>
              <w:pStyle w:val="TableBodyTextMIRB"/>
              <w:rPr>
                <w:rFonts w:eastAsia="Times New Roman"/>
                <w:lang w:eastAsia="en-CA"/>
              </w:rPr>
            </w:pPr>
            <w:r w:rsidRPr="00BF2504">
              <w:t>MUSKOKA LAKES</w:t>
            </w:r>
          </w:p>
        </w:tc>
        <w:tc>
          <w:tcPr>
            <w:tcW w:w="825" w:type="pct"/>
            <w:noWrap/>
            <w:vAlign w:val="center"/>
            <w:hideMark/>
          </w:tcPr>
          <w:p w14:paraId="6CC5F8AA" w14:textId="222F12D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2C7D801" w14:textId="77777777" w:rsidTr="00374165">
        <w:trPr>
          <w:cantSplit/>
          <w:trHeight w:val="300"/>
          <w:jc w:val="center"/>
        </w:trPr>
        <w:tc>
          <w:tcPr>
            <w:tcW w:w="1765" w:type="pct"/>
            <w:vAlign w:val="center"/>
            <w:hideMark/>
          </w:tcPr>
          <w:p w14:paraId="42F77B27" w14:textId="47237DED" w:rsidR="00374165" w:rsidRPr="00BF2504" w:rsidRDefault="00374165" w:rsidP="00783967">
            <w:pPr>
              <w:pStyle w:val="TableBodyTextMIRB"/>
              <w:rPr>
                <w:rFonts w:eastAsia="Times New Roman"/>
                <w:lang w:eastAsia="en-CA"/>
              </w:rPr>
            </w:pPr>
            <w:r w:rsidRPr="00BF2504">
              <w:t>TOWNSHIP OF NAIRN AND HYMAN</w:t>
            </w:r>
          </w:p>
        </w:tc>
        <w:tc>
          <w:tcPr>
            <w:tcW w:w="776" w:type="pct"/>
            <w:vAlign w:val="center"/>
            <w:hideMark/>
          </w:tcPr>
          <w:p w14:paraId="2B3C5F23" w14:textId="79A5BA2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61A95A2" w14:textId="54B5D788" w:rsidR="00374165" w:rsidRPr="00BF2504" w:rsidRDefault="00374165" w:rsidP="00783967">
            <w:pPr>
              <w:pStyle w:val="TableBodyTextMIRB"/>
              <w:rPr>
                <w:rFonts w:eastAsia="Times New Roman"/>
                <w:lang w:eastAsia="en-CA"/>
              </w:rPr>
            </w:pPr>
            <w:r w:rsidRPr="00BF2504">
              <w:t>NAIRN AND HYMAN</w:t>
            </w:r>
          </w:p>
        </w:tc>
        <w:tc>
          <w:tcPr>
            <w:tcW w:w="825" w:type="pct"/>
            <w:noWrap/>
            <w:vAlign w:val="center"/>
            <w:hideMark/>
          </w:tcPr>
          <w:p w14:paraId="04EB527A" w14:textId="137C3D4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B496521" w14:textId="77777777" w:rsidTr="00374165">
        <w:trPr>
          <w:cantSplit/>
          <w:trHeight w:val="300"/>
          <w:jc w:val="center"/>
        </w:trPr>
        <w:tc>
          <w:tcPr>
            <w:tcW w:w="1765" w:type="pct"/>
            <w:vAlign w:val="center"/>
            <w:hideMark/>
          </w:tcPr>
          <w:p w14:paraId="57B6755B" w14:textId="5360AA2F" w:rsidR="00374165" w:rsidRPr="00BF2504" w:rsidRDefault="00374165" w:rsidP="00783967">
            <w:pPr>
              <w:pStyle w:val="TableBodyTextMIRB"/>
              <w:rPr>
                <w:rFonts w:eastAsia="Times New Roman"/>
                <w:lang w:eastAsia="en-CA"/>
              </w:rPr>
            </w:pPr>
            <w:r w:rsidRPr="00BF2504">
              <w:t>TOWNSHIP OF NIPIGON</w:t>
            </w:r>
          </w:p>
        </w:tc>
        <w:tc>
          <w:tcPr>
            <w:tcW w:w="776" w:type="pct"/>
            <w:vAlign w:val="center"/>
            <w:hideMark/>
          </w:tcPr>
          <w:p w14:paraId="0DC0F97B" w14:textId="12F36AC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F2F99DB" w14:textId="09EE1996" w:rsidR="00374165" w:rsidRPr="00BF2504" w:rsidRDefault="00374165" w:rsidP="00783967">
            <w:pPr>
              <w:pStyle w:val="TableBodyTextMIRB"/>
              <w:rPr>
                <w:rFonts w:eastAsia="Times New Roman"/>
                <w:lang w:eastAsia="en-CA"/>
              </w:rPr>
            </w:pPr>
            <w:r w:rsidRPr="00BF2504">
              <w:t>NIPIGON</w:t>
            </w:r>
          </w:p>
        </w:tc>
        <w:tc>
          <w:tcPr>
            <w:tcW w:w="825" w:type="pct"/>
            <w:noWrap/>
            <w:vAlign w:val="center"/>
            <w:hideMark/>
          </w:tcPr>
          <w:p w14:paraId="202E4CEA" w14:textId="6989E73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C318C00" w14:textId="77777777" w:rsidTr="00374165">
        <w:trPr>
          <w:cantSplit/>
          <w:trHeight w:val="300"/>
          <w:jc w:val="center"/>
        </w:trPr>
        <w:tc>
          <w:tcPr>
            <w:tcW w:w="1765" w:type="pct"/>
            <w:vAlign w:val="center"/>
            <w:hideMark/>
          </w:tcPr>
          <w:p w14:paraId="39B97EB4" w14:textId="2761FF12" w:rsidR="00374165" w:rsidRPr="00BF2504" w:rsidRDefault="00374165" w:rsidP="00783967">
            <w:pPr>
              <w:pStyle w:val="TableBodyTextMIRB"/>
              <w:rPr>
                <w:rFonts w:eastAsia="Times New Roman"/>
                <w:lang w:eastAsia="en-CA"/>
              </w:rPr>
            </w:pPr>
            <w:r w:rsidRPr="00BF2504">
              <w:t>TOWNSHIP OF NIPISSING</w:t>
            </w:r>
          </w:p>
        </w:tc>
        <w:tc>
          <w:tcPr>
            <w:tcW w:w="776" w:type="pct"/>
            <w:vAlign w:val="center"/>
            <w:hideMark/>
          </w:tcPr>
          <w:p w14:paraId="1C3E7F75" w14:textId="44E2CC3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4AC6A98" w14:textId="6296E300" w:rsidR="00374165" w:rsidRPr="00BF2504" w:rsidRDefault="00374165" w:rsidP="00783967">
            <w:pPr>
              <w:pStyle w:val="TableBodyTextMIRB"/>
              <w:rPr>
                <w:rFonts w:eastAsia="Times New Roman"/>
                <w:lang w:eastAsia="en-CA"/>
              </w:rPr>
            </w:pPr>
            <w:r w:rsidRPr="00BF2504">
              <w:t>NIPISSING</w:t>
            </w:r>
          </w:p>
        </w:tc>
        <w:tc>
          <w:tcPr>
            <w:tcW w:w="825" w:type="pct"/>
            <w:noWrap/>
            <w:vAlign w:val="center"/>
            <w:hideMark/>
          </w:tcPr>
          <w:p w14:paraId="058220D0" w14:textId="0405C3C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3AD7048" w14:textId="77777777" w:rsidTr="00374165">
        <w:trPr>
          <w:cantSplit/>
          <w:trHeight w:val="300"/>
          <w:jc w:val="center"/>
        </w:trPr>
        <w:tc>
          <w:tcPr>
            <w:tcW w:w="1765" w:type="pct"/>
            <w:vAlign w:val="center"/>
            <w:hideMark/>
          </w:tcPr>
          <w:p w14:paraId="43D4BDEE" w14:textId="4B040A45" w:rsidR="00374165" w:rsidRPr="00BF2504" w:rsidRDefault="00374165" w:rsidP="00783967">
            <w:pPr>
              <w:pStyle w:val="TableBodyTextMIRB"/>
              <w:rPr>
                <w:rFonts w:eastAsia="Times New Roman"/>
                <w:lang w:eastAsia="en-CA"/>
              </w:rPr>
            </w:pPr>
            <w:r w:rsidRPr="00BF2504">
              <w:t>TOWNSHIP OF NORTH ALGONA WILBERFORCE</w:t>
            </w:r>
          </w:p>
        </w:tc>
        <w:tc>
          <w:tcPr>
            <w:tcW w:w="776" w:type="pct"/>
            <w:vAlign w:val="center"/>
            <w:hideMark/>
          </w:tcPr>
          <w:p w14:paraId="53873CE2" w14:textId="3B77DDE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63799C0" w14:textId="7E2B5D1D" w:rsidR="00374165" w:rsidRPr="00BF2504" w:rsidRDefault="00374165" w:rsidP="00783967">
            <w:pPr>
              <w:pStyle w:val="TableBodyTextMIRB"/>
              <w:rPr>
                <w:rFonts w:eastAsia="Times New Roman"/>
                <w:lang w:eastAsia="en-CA"/>
              </w:rPr>
            </w:pPr>
            <w:r w:rsidRPr="00BF2504">
              <w:t>NORTH ALGONA-WILBERFORCE</w:t>
            </w:r>
          </w:p>
        </w:tc>
        <w:tc>
          <w:tcPr>
            <w:tcW w:w="825" w:type="pct"/>
            <w:noWrap/>
            <w:vAlign w:val="center"/>
            <w:hideMark/>
          </w:tcPr>
          <w:p w14:paraId="1E120097" w14:textId="79F0704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286EFCC" w14:textId="77777777" w:rsidTr="00374165">
        <w:trPr>
          <w:cantSplit/>
          <w:trHeight w:val="300"/>
          <w:jc w:val="center"/>
        </w:trPr>
        <w:tc>
          <w:tcPr>
            <w:tcW w:w="1765" w:type="pct"/>
            <w:vAlign w:val="center"/>
            <w:hideMark/>
          </w:tcPr>
          <w:p w14:paraId="1FB94251" w14:textId="6D528438" w:rsidR="00374165" w:rsidRPr="00BF2504" w:rsidRDefault="00374165" w:rsidP="00783967">
            <w:pPr>
              <w:pStyle w:val="TableBodyTextMIRB"/>
              <w:rPr>
                <w:rFonts w:eastAsia="Times New Roman"/>
                <w:lang w:eastAsia="en-CA"/>
              </w:rPr>
            </w:pPr>
            <w:r w:rsidRPr="00BF2504">
              <w:t>TOWNSHIP OF NORTH DUMFRIES</w:t>
            </w:r>
          </w:p>
        </w:tc>
        <w:tc>
          <w:tcPr>
            <w:tcW w:w="776" w:type="pct"/>
            <w:vAlign w:val="center"/>
            <w:hideMark/>
          </w:tcPr>
          <w:p w14:paraId="2131CDD5" w14:textId="5B646B8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EB224E5" w14:textId="24C38F5F" w:rsidR="00374165" w:rsidRPr="00BF2504" w:rsidRDefault="00374165" w:rsidP="00783967">
            <w:pPr>
              <w:pStyle w:val="TableBodyTextMIRB"/>
              <w:rPr>
                <w:rFonts w:eastAsia="Times New Roman"/>
                <w:lang w:eastAsia="en-CA"/>
              </w:rPr>
            </w:pPr>
            <w:r w:rsidRPr="00BF2504">
              <w:t>NORTH DUMFRIES</w:t>
            </w:r>
          </w:p>
        </w:tc>
        <w:tc>
          <w:tcPr>
            <w:tcW w:w="825" w:type="pct"/>
            <w:noWrap/>
            <w:vAlign w:val="center"/>
            <w:hideMark/>
          </w:tcPr>
          <w:p w14:paraId="633E27BA" w14:textId="658D934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756A9E1" w14:textId="77777777" w:rsidTr="00374165">
        <w:trPr>
          <w:cantSplit/>
          <w:trHeight w:val="300"/>
          <w:jc w:val="center"/>
        </w:trPr>
        <w:tc>
          <w:tcPr>
            <w:tcW w:w="1765" w:type="pct"/>
            <w:vAlign w:val="center"/>
            <w:hideMark/>
          </w:tcPr>
          <w:p w14:paraId="6DAA4E28" w14:textId="0EEB3826" w:rsidR="00374165" w:rsidRPr="00BF2504" w:rsidRDefault="00374165" w:rsidP="00783967">
            <w:pPr>
              <w:pStyle w:val="TableBodyTextMIRB"/>
              <w:rPr>
                <w:rFonts w:eastAsia="Times New Roman"/>
                <w:lang w:eastAsia="en-CA"/>
              </w:rPr>
            </w:pPr>
            <w:r w:rsidRPr="00BF2504">
              <w:lastRenderedPageBreak/>
              <w:t>TOWNSHIP OF NORTH DUNDAS</w:t>
            </w:r>
          </w:p>
        </w:tc>
        <w:tc>
          <w:tcPr>
            <w:tcW w:w="776" w:type="pct"/>
            <w:vAlign w:val="center"/>
            <w:hideMark/>
          </w:tcPr>
          <w:p w14:paraId="398547B2" w14:textId="53F077A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91C588C" w14:textId="38FA22B0" w:rsidR="00374165" w:rsidRPr="00BF2504" w:rsidRDefault="00374165" w:rsidP="00783967">
            <w:pPr>
              <w:pStyle w:val="TableBodyTextMIRB"/>
              <w:rPr>
                <w:rFonts w:eastAsia="Times New Roman"/>
                <w:lang w:eastAsia="en-CA"/>
              </w:rPr>
            </w:pPr>
            <w:r w:rsidRPr="00BF2504">
              <w:t>NORTH DUNDAS</w:t>
            </w:r>
          </w:p>
        </w:tc>
        <w:tc>
          <w:tcPr>
            <w:tcW w:w="825" w:type="pct"/>
            <w:noWrap/>
            <w:vAlign w:val="center"/>
            <w:hideMark/>
          </w:tcPr>
          <w:p w14:paraId="5F7DC760" w14:textId="11EBB91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643CB2B" w14:textId="77777777" w:rsidTr="00374165">
        <w:trPr>
          <w:cantSplit/>
          <w:trHeight w:val="300"/>
          <w:jc w:val="center"/>
        </w:trPr>
        <w:tc>
          <w:tcPr>
            <w:tcW w:w="1765" w:type="pct"/>
            <w:vAlign w:val="center"/>
            <w:hideMark/>
          </w:tcPr>
          <w:p w14:paraId="52C00E2E" w14:textId="2520D278" w:rsidR="00374165" w:rsidRPr="00BF2504" w:rsidRDefault="00374165" w:rsidP="00783967">
            <w:pPr>
              <w:pStyle w:val="TableBodyTextMIRB"/>
              <w:rPr>
                <w:rFonts w:eastAsia="Times New Roman"/>
                <w:lang w:eastAsia="en-CA"/>
              </w:rPr>
            </w:pPr>
            <w:r w:rsidRPr="00BF2504">
              <w:t>TOWNSHIP OF NORTH FRONTENAC</w:t>
            </w:r>
          </w:p>
        </w:tc>
        <w:tc>
          <w:tcPr>
            <w:tcW w:w="776" w:type="pct"/>
            <w:vAlign w:val="center"/>
            <w:hideMark/>
          </w:tcPr>
          <w:p w14:paraId="2CECD4DA" w14:textId="1889F95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4AE7661" w14:textId="1BEEED1F" w:rsidR="00374165" w:rsidRPr="00BF2504" w:rsidRDefault="00374165" w:rsidP="00783967">
            <w:pPr>
              <w:pStyle w:val="TableBodyTextMIRB"/>
              <w:rPr>
                <w:rFonts w:eastAsia="Times New Roman"/>
                <w:lang w:eastAsia="en-CA"/>
              </w:rPr>
            </w:pPr>
            <w:r w:rsidRPr="00BF2504">
              <w:t>NORTH FRONTENAC</w:t>
            </w:r>
          </w:p>
        </w:tc>
        <w:tc>
          <w:tcPr>
            <w:tcW w:w="825" w:type="pct"/>
            <w:noWrap/>
            <w:vAlign w:val="center"/>
            <w:hideMark/>
          </w:tcPr>
          <w:p w14:paraId="04003026" w14:textId="2BBAECD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BCC004A" w14:textId="77777777" w:rsidTr="00374165">
        <w:trPr>
          <w:cantSplit/>
          <w:trHeight w:val="300"/>
          <w:jc w:val="center"/>
        </w:trPr>
        <w:tc>
          <w:tcPr>
            <w:tcW w:w="1765" w:type="pct"/>
            <w:vAlign w:val="center"/>
            <w:hideMark/>
          </w:tcPr>
          <w:p w14:paraId="41D5EE4A" w14:textId="105E44E8" w:rsidR="00374165" w:rsidRPr="00BF2504" w:rsidRDefault="00374165" w:rsidP="00783967">
            <w:pPr>
              <w:pStyle w:val="TableBodyTextMIRB"/>
              <w:rPr>
                <w:rFonts w:eastAsia="Times New Roman"/>
                <w:lang w:eastAsia="en-CA"/>
              </w:rPr>
            </w:pPr>
            <w:r w:rsidRPr="00BF2504">
              <w:t>TOWNSHIP OF NORTH GLENGARRY</w:t>
            </w:r>
          </w:p>
        </w:tc>
        <w:tc>
          <w:tcPr>
            <w:tcW w:w="776" w:type="pct"/>
            <w:vAlign w:val="center"/>
            <w:hideMark/>
          </w:tcPr>
          <w:p w14:paraId="4723532A" w14:textId="35E4BC2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13A5AA2" w14:textId="3CFA9157" w:rsidR="00374165" w:rsidRPr="00BF2504" w:rsidRDefault="00374165" w:rsidP="00783967">
            <w:pPr>
              <w:pStyle w:val="TableBodyTextMIRB"/>
              <w:rPr>
                <w:rFonts w:eastAsia="Times New Roman"/>
                <w:lang w:eastAsia="en-CA"/>
              </w:rPr>
            </w:pPr>
            <w:r w:rsidRPr="00BF2504">
              <w:t>NORTH GLENGARRY</w:t>
            </w:r>
          </w:p>
        </w:tc>
        <w:tc>
          <w:tcPr>
            <w:tcW w:w="825" w:type="pct"/>
            <w:noWrap/>
            <w:vAlign w:val="center"/>
            <w:hideMark/>
          </w:tcPr>
          <w:p w14:paraId="26B3D3AB" w14:textId="56230C8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0952D8A" w14:textId="77777777" w:rsidTr="00374165">
        <w:trPr>
          <w:cantSplit/>
          <w:trHeight w:val="300"/>
          <w:jc w:val="center"/>
        </w:trPr>
        <w:tc>
          <w:tcPr>
            <w:tcW w:w="1765" w:type="pct"/>
            <w:vAlign w:val="center"/>
            <w:hideMark/>
          </w:tcPr>
          <w:p w14:paraId="3C34076D" w14:textId="7BC11C2A" w:rsidR="00374165" w:rsidRPr="00BF2504" w:rsidRDefault="00374165" w:rsidP="00783967">
            <w:pPr>
              <w:pStyle w:val="TableBodyTextMIRB"/>
              <w:rPr>
                <w:rFonts w:eastAsia="Times New Roman"/>
                <w:lang w:eastAsia="en-CA"/>
              </w:rPr>
            </w:pPr>
            <w:r w:rsidRPr="00BF2504">
              <w:t>TOWNSHIP OF NORTH HURON</w:t>
            </w:r>
          </w:p>
        </w:tc>
        <w:tc>
          <w:tcPr>
            <w:tcW w:w="776" w:type="pct"/>
            <w:vAlign w:val="center"/>
            <w:hideMark/>
          </w:tcPr>
          <w:p w14:paraId="330DB3B2" w14:textId="6DD0042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FB37800" w14:textId="7A497D69" w:rsidR="00374165" w:rsidRPr="00BF2504" w:rsidRDefault="00374165" w:rsidP="00783967">
            <w:pPr>
              <w:pStyle w:val="TableBodyTextMIRB"/>
              <w:rPr>
                <w:rFonts w:eastAsia="Times New Roman"/>
                <w:lang w:eastAsia="en-CA"/>
              </w:rPr>
            </w:pPr>
            <w:r w:rsidRPr="00BF2504">
              <w:t>NORTH HURON</w:t>
            </w:r>
          </w:p>
        </w:tc>
        <w:tc>
          <w:tcPr>
            <w:tcW w:w="825" w:type="pct"/>
            <w:noWrap/>
            <w:vAlign w:val="center"/>
            <w:hideMark/>
          </w:tcPr>
          <w:p w14:paraId="130F64A8" w14:textId="3EB6CCF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F42BB0E" w14:textId="77777777" w:rsidTr="00374165">
        <w:trPr>
          <w:cantSplit/>
          <w:trHeight w:val="300"/>
          <w:jc w:val="center"/>
        </w:trPr>
        <w:tc>
          <w:tcPr>
            <w:tcW w:w="1765" w:type="pct"/>
            <w:vAlign w:val="center"/>
            <w:hideMark/>
          </w:tcPr>
          <w:p w14:paraId="0600DCEE" w14:textId="257B42F8" w:rsidR="00374165" w:rsidRPr="00BF2504" w:rsidRDefault="00374165" w:rsidP="00783967">
            <w:pPr>
              <w:pStyle w:val="TableBodyTextMIRB"/>
              <w:rPr>
                <w:rFonts w:eastAsia="Times New Roman"/>
                <w:lang w:eastAsia="en-CA"/>
              </w:rPr>
            </w:pPr>
            <w:r w:rsidRPr="00BF2504">
              <w:t>TOWNSHIP OF NORTH KAWARTHA</w:t>
            </w:r>
          </w:p>
        </w:tc>
        <w:tc>
          <w:tcPr>
            <w:tcW w:w="776" w:type="pct"/>
            <w:vAlign w:val="center"/>
            <w:hideMark/>
          </w:tcPr>
          <w:p w14:paraId="6A28491C" w14:textId="11F2E6A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689AF49" w14:textId="1FCC1EB0" w:rsidR="00374165" w:rsidRPr="00BF2504" w:rsidRDefault="00374165" w:rsidP="00783967">
            <w:pPr>
              <w:pStyle w:val="TableBodyTextMIRB"/>
              <w:rPr>
                <w:rFonts w:eastAsia="Times New Roman"/>
                <w:lang w:eastAsia="en-CA"/>
              </w:rPr>
            </w:pPr>
            <w:r w:rsidRPr="00BF2504">
              <w:t>NORTH KAWARTHA</w:t>
            </w:r>
          </w:p>
        </w:tc>
        <w:tc>
          <w:tcPr>
            <w:tcW w:w="825" w:type="pct"/>
            <w:noWrap/>
            <w:vAlign w:val="center"/>
            <w:hideMark/>
          </w:tcPr>
          <w:p w14:paraId="0B163D85" w14:textId="55C5ACE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67C4E7A" w14:textId="77777777" w:rsidTr="00374165">
        <w:trPr>
          <w:cantSplit/>
          <w:trHeight w:val="300"/>
          <w:jc w:val="center"/>
        </w:trPr>
        <w:tc>
          <w:tcPr>
            <w:tcW w:w="1765" w:type="pct"/>
            <w:vAlign w:val="center"/>
            <w:hideMark/>
          </w:tcPr>
          <w:p w14:paraId="6E0EFA93" w14:textId="3419E929" w:rsidR="00374165" w:rsidRPr="00BF2504" w:rsidRDefault="00374165" w:rsidP="00783967">
            <w:pPr>
              <w:pStyle w:val="TableBodyTextMIRB"/>
              <w:rPr>
                <w:rFonts w:eastAsia="Times New Roman"/>
                <w:lang w:eastAsia="en-CA"/>
              </w:rPr>
            </w:pPr>
            <w:r w:rsidRPr="00BF2504">
              <w:t>TOWNSHIP OF NORTH STORMONT</w:t>
            </w:r>
          </w:p>
        </w:tc>
        <w:tc>
          <w:tcPr>
            <w:tcW w:w="776" w:type="pct"/>
            <w:vAlign w:val="center"/>
            <w:hideMark/>
          </w:tcPr>
          <w:p w14:paraId="4FAFC838" w14:textId="224B7E8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A0FF10" w14:textId="1B5A1F45" w:rsidR="00374165" w:rsidRPr="00BF2504" w:rsidRDefault="00374165" w:rsidP="00783967">
            <w:pPr>
              <w:pStyle w:val="TableBodyTextMIRB"/>
              <w:rPr>
                <w:rFonts w:eastAsia="Times New Roman"/>
                <w:lang w:eastAsia="en-CA"/>
              </w:rPr>
            </w:pPr>
            <w:r w:rsidRPr="00BF2504">
              <w:t>NORTH STORMONT</w:t>
            </w:r>
          </w:p>
        </w:tc>
        <w:tc>
          <w:tcPr>
            <w:tcW w:w="825" w:type="pct"/>
            <w:noWrap/>
            <w:vAlign w:val="center"/>
            <w:hideMark/>
          </w:tcPr>
          <w:p w14:paraId="2C65BFD0" w14:textId="041442FB"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C491C7D" w14:textId="77777777" w:rsidTr="00374165">
        <w:trPr>
          <w:cantSplit/>
          <w:trHeight w:val="300"/>
          <w:jc w:val="center"/>
        </w:trPr>
        <w:tc>
          <w:tcPr>
            <w:tcW w:w="1765" w:type="pct"/>
            <w:vAlign w:val="center"/>
            <w:hideMark/>
          </w:tcPr>
          <w:p w14:paraId="79DB75D5" w14:textId="5876A384" w:rsidR="00374165" w:rsidRPr="00BF2504" w:rsidRDefault="00374165" w:rsidP="00783967">
            <w:pPr>
              <w:pStyle w:val="TableBodyTextMIRB"/>
              <w:rPr>
                <w:rFonts w:eastAsia="Times New Roman"/>
                <w:lang w:eastAsia="en-CA"/>
              </w:rPr>
            </w:pPr>
            <w:r w:rsidRPr="00BF2504">
              <w:t>TOWNSHIP OF NORWICH</w:t>
            </w:r>
          </w:p>
        </w:tc>
        <w:tc>
          <w:tcPr>
            <w:tcW w:w="776" w:type="pct"/>
            <w:vAlign w:val="center"/>
            <w:hideMark/>
          </w:tcPr>
          <w:p w14:paraId="73447293" w14:textId="79FACC4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3EC5788" w14:textId="27C3B01F" w:rsidR="00374165" w:rsidRPr="00BF2504" w:rsidRDefault="00374165" w:rsidP="00783967">
            <w:pPr>
              <w:pStyle w:val="TableBodyTextMIRB"/>
              <w:rPr>
                <w:rFonts w:eastAsia="Times New Roman"/>
                <w:lang w:eastAsia="en-CA"/>
              </w:rPr>
            </w:pPr>
            <w:r w:rsidRPr="00BF2504">
              <w:t>NORWICH</w:t>
            </w:r>
          </w:p>
        </w:tc>
        <w:tc>
          <w:tcPr>
            <w:tcW w:w="825" w:type="pct"/>
            <w:noWrap/>
            <w:vAlign w:val="center"/>
            <w:hideMark/>
          </w:tcPr>
          <w:p w14:paraId="3CE6C610" w14:textId="08B0431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8F65350" w14:textId="77777777" w:rsidTr="00374165">
        <w:trPr>
          <w:cantSplit/>
          <w:trHeight w:val="300"/>
          <w:jc w:val="center"/>
        </w:trPr>
        <w:tc>
          <w:tcPr>
            <w:tcW w:w="1765" w:type="pct"/>
            <w:vAlign w:val="center"/>
            <w:hideMark/>
          </w:tcPr>
          <w:p w14:paraId="1BD6EEF5" w14:textId="39493FFA" w:rsidR="00374165" w:rsidRPr="00BF2504" w:rsidRDefault="00374165" w:rsidP="00783967">
            <w:pPr>
              <w:pStyle w:val="TableBodyTextMIRB"/>
              <w:rPr>
                <w:rFonts w:eastAsia="Times New Roman"/>
                <w:lang w:eastAsia="en-CA"/>
              </w:rPr>
            </w:pPr>
            <w:r w:rsidRPr="00BF2504">
              <w:t>TOWNSHIP OF O'CONNOR</w:t>
            </w:r>
          </w:p>
        </w:tc>
        <w:tc>
          <w:tcPr>
            <w:tcW w:w="776" w:type="pct"/>
            <w:vAlign w:val="center"/>
            <w:hideMark/>
          </w:tcPr>
          <w:p w14:paraId="1F99F71C" w14:textId="7F98570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0A9B94C" w14:textId="6AA542A8" w:rsidR="00374165" w:rsidRPr="00BF2504" w:rsidRDefault="00374165" w:rsidP="00783967">
            <w:pPr>
              <w:pStyle w:val="TableBodyTextMIRB"/>
              <w:rPr>
                <w:rFonts w:eastAsia="Times New Roman"/>
                <w:lang w:eastAsia="en-CA"/>
              </w:rPr>
            </w:pPr>
            <w:r w:rsidRPr="00BF2504">
              <w:t>O'CONNOR</w:t>
            </w:r>
          </w:p>
        </w:tc>
        <w:tc>
          <w:tcPr>
            <w:tcW w:w="825" w:type="pct"/>
            <w:noWrap/>
            <w:vAlign w:val="center"/>
            <w:hideMark/>
          </w:tcPr>
          <w:p w14:paraId="3A36876E" w14:textId="1A09896B"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73F7D86" w14:textId="77777777" w:rsidTr="00374165">
        <w:trPr>
          <w:cantSplit/>
          <w:trHeight w:val="300"/>
          <w:jc w:val="center"/>
        </w:trPr>
        <w:tc>
          <w:tcPr>
            <w:tcW w:w="1765" w:type="pct"/>
            <w:vAlign w:val="center"/>
            <w:hideMark/>
          </w:tcPr>
          <w:p w14:paraId="7CE7016B" w14:textId="6AFA262A" w:rsidR="00374165" w:rsidRPr="00BF2504" w:rsidRDefault="00374165" w:rsidP="00783967">
            <w:pPr>
              <w:pStyle w:val="TableBodyTextMIRB"/>
              <w:rPr>
                <w:rFonts w:eastAsia="Times New Roman"/>
                <w:lang w:eastAsia="en-CA"/>
              </w:rPr>
            </w:pPr>
            <w:r w:rsidRPr="00BF2504">
              <w:t>TOWNSHIP OF OPASATIKA</w:t>
            </w:r>
          </w:p>
        </w:tc>
        <w:tc>
          <w:tcPr>
            <w:tcW w:w="776" w:type="pct"/>
            <w:vAlign w:val="center"/>
            <w:hideMark/>
          </w:tcPr>
          <w:p w14:paraId="452E7283" w14:textId="5479587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1EBE32F" w14:textId="0BFE7057" w:rsidR="00374165" w:rsidRPr="00BF2504" w:rsidRDefault="00374165" w:rsidP="00783967">
            <w:pPr>
              <w:pStyle w:val="TableBodyTextMIRB"/>
              <w:rPr>
                <w:rFonts w:eastAsia="Times New Roman"/>
                <w:lang w:eastAsia="en-CA"/>
              </w:rPr>
            </w:pPr>
            <w:r w:rsidRPr="00BF2504">
              <w:t>OPASATIKA</w:t>
            </w:r>
          </w:p>
        </w:tc>
        <w:tc>
          <w:tcPr>
            <w:tcW w:w="825" w:type="pct"/>
            <w:noWrap/>
            <w:vAlign w:val="center"/>
            <w:hideMark/>
          </w:tcPr>
          <w:p w14:paraId="71774283" w14:textId="16FC46A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DE1851A" w14:textId="77777777" w:rsidTr="00374165">
        <w:trPr>
          <w:cantSplit/>
          <w:trHeight w:val="300"/>
          <w:jc w:val="center"/>
        </w:trPr>
        <w:tc>
          <w:tcPr>
            <w:tcW w:w="1765" w:type="pct"/>
            <w:vAlign w:val="center"/>
            <w:hideMark/>
          </w:tcPr>
          <w:p w14:paraId="29BF40BE" w14:textId="3CEC91EF" w:rsidR="00374165" w:rsidRPr="00BF2504" w:rsidRDefault="00374165" w:rsidP="00783967">
            <w:pPr>
              <w:pStyle w:val="TableBodyTextMIRB"/>
              <w:rPr>
                <w:rFonts w:eastAsia="Times New Roman"/>
                <w:lang w:eastAsia="en-CA"/>
              </w:rPr>
            </w:pPr>
            <w:r w:rsidRPr="00BF2504">
              <w:t>TOWNSHIP OF ORO-MEDONTE</w:t>
            </w:r>
          </w:p>
        </w:tc>
        <w:tc>
          <w:tcPr>
            <w:tcW w:w="776" w:type="pct"/>
            <w:vAlign w:val="center"/>
            <w:hideMark/>
          </w:tcPr>
          <w:p w14:paraId="2923824E" w14:textId="5E0F26A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24AB68A" w14:textId="5BD2BF6E" w:rsidR="00374165" w:rsidRPr="00BF2504" w:rsidRDefault="00374165" w:rsidP="00783967">
            <w:pPr>
              <w:pStyle w:val="TableBodyTextMIRB"/>
              <w:rPr>
                <w:rFonts w:eastAsia="Times New Roman"/>
                <w:lang w:eastAsia="en-CA"/>
              </w:rPr>
            </w:pPr>
            <w:r w:rsidRPr="00BF2504">
              <w:t>ORO-MEDONTE</w:t>
            </w:r>
          </w:p>
        </w:tc>
        <w:tc>
          <w:tcPr>
            <w:tcW w:w="825" w:type="pct"/>
            <w:noWrap/>
            <w:vAlign w:val="center"/>
            <w:hideMark/>
          </w:tcPr>
          <w:p w14:paraId="17499B8F" w14:textId="02BDE1B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18FEF81" w14:textId="77777777" w:rsidTr="00374165">
        <w:trPr>
          <w:cantSplit/>
          <w:trHeight w:val="300"/>
          <w:jc w:val="center"/>
        </w:trPr>
        <w:tc>
          <w:tcPr>
            <w:tcW w:w="1765" w:type="pct"/>
            <w:vAlign w:val="center"/>
            <w:hideMark/>
          </w:tcPr>
          <w:p w14:paraId="4FBC3393" w14:textId="7A78A27F" w:rsidR="00374165" w:rsidRPr="00BF2504" w:rsidRDefault="00374165" w:rsidP="00783967">
            <w:pPr>
              <w:pStyle w:val="TableBodyTextMIRB"/>
              <w:rPr>
                <w:rFonts w:eastAsia="Times New Roman"/>
                <w:lang w:eastAsia="en-CA"/>
              </w:rPr>
            </w:pPr>
            <w:r w:rsidRPr="00BF2504">
              <w:t>TOWNSHIP OF OTONABEE-SOUTH MONAGHAN</w:t>
            </w:r>
          </w:p>
        </w:tc>
        <w:tc>
          <w:tcPr>
            <w:tcW w:w="776" w:type="pct"/>
            <w:vAlign w:val="center"/>
            <w:hideMark/>
          </w:tcPr>
          <w:p w14:paraId="0213756F" w14:textId="4E57A8A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F8CCD6F" w14:textId="4F2DC886" w:rsidR="00374165" w:rsidRPr="00BF2504" w:rsidRDefault="00374165" w:rsidP="00783967">
            <w:pPr>
              <w:pStyle w:val="TableBodyTextMIRB"/>
              <w:rPr>
                <w:rFonts w:eastAsia="Times New Roman"/>
                <w:lang w:eastAsia="en-CA"/>
              </w:rPr>
            </w:pPr>
            <w:r w:rsidRPr="00BF2504">
              <w:t>OTONABEE-SOUTH MONAGHAN</w:t>
            </w:r>
          </w:p>
        </w:tc>
        <w:tc>
          <w:tcPr>
            <w:tcW w:w="825" w:type="pct"/>
            <w:noWrap/>
            <w:vAlign w:val="center"/>
            <w:hideMark/>
          </w:tcPr>
          <w:p w14:paraId="17B1F851" w14:textId="0B89210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E41DC1C" w14:textId="77777777" w:rsidTr="00374165">
        <w:trPr>
          <w:cantSplit/>
          <w:trHeight w:val="300"/>
          <w:jc w:val="center"/>
        </w:trPr>
        <w:tc>
          <w:tcPr>
            <w:tcW w:w="1765" w:type="pct"/>
            <w:vAlign w:val="center"/>
            <w:hideMark/>
          </w:tcPr>
          <w:p w14:paraId="29E3E48F" w14:textId="5E67419E" w:rsidR="00374165" w:rsidRPr="00BF2504" w:rsidRDefault="00374165" w:rsidP="00783967">
            <w:pPr>
              <w:pStyle w:val="TableBodyTextMIRB"/>
              <w:rPr>
                <w:rFonts w:eastAsia="Times New Roman"/>
                <w:lang w:eastAsia="en-CA"/>
              </w:rPr>
            </w:pPr>
            <w:r w:rsidRPr="00BF2504">
              <w:t>TOWNSHIP OF PAPINEAU-CAMERON</w:t>
            </w:r>
          </w:p>
        </w:tc>
        <w:tc>
          <w:tcPr>
            <w:tcW w:w="776" w:type="pct"/>
            <w:vAlign w:val="center"/>
            <w:hideMark/>
          </w:tcPr>
          <w:p w14:paraId="26C3FA5F" w14:textId="3CDB852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768DFBC" w14:textId="6F00E017" w:rsidR="00374165" w:rsidRPr="00BF2504" w:rsidRDefault="00374165" w:rsidP="00783967">
            <w:pPr>
              <w:pStyle w:val="TableBodyTextMIRB"/>
              <w:rPr>
                <w:rFonts w:eastAsia="Times New Roman"/>
                <w:lang w:eastAsia="en-CA"/>
              </w:rPr>
            </w:pPr>
            <w:r w:rsidRPr="00BF2504">
              <w:t>PAPINEAU-CAMERON</w:t>
            </w:r>
          </w:p>
        </w:tc>
        <w:tc>
          <w:tcPr>
            <w:tcW w:w="825" w:type="pct"/>
            <w:noWrap/>
            <w:vAlign w:val="center"/>
            <w:hideMark/>
          </w:tcPr>
          <w:p w14:paraId="1D5C053E" w14:textId="4A3AB62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5C70EB9" w14:textId="77777777" w:rsidTr="00374165">
        <w:trPr>
          <w:cantSplit/>
          <w:trHeight w:val="300"/>
          <w:jc w:val="center"/>
        </w:trPr>
        <w:tc>
          <w:tcPr>
            <w:tcW w:w="1765" w:type="pct"/>
            <w:vAlign w:val="center"/>
            <w:hideMark/>
          </w:tcPr>
          <w:p w14:paraId="6FA60E0A" w14:textId="506DB488" w:rsidR="00374165" w:rsidRPr="00BF2504" w:rsidRDefault="00374165" w:rsidP="00783967">
            <w:pPr>
              <w:pStyle w:val="TableBodyTextMIRB"/>
              <w:rPr>
                <w:rFonts w:eastAsia="Times New Roman"/>
                <w:lang w:eastAsia="en-CA"/>
              </w:rPr>
            </w:pPr>
            <w:r w:rsidRPr="00BF2504">
              <w:t>TOWNSHIP OF PELEE</w:t>
            </w:r>
          </w:p>
        </w:tc>
        <w:tc>
          <w:tcPr>
            <w:tcW w:w="776" w:type="pct"/>
            <w:vAlign w:val="center"/>
            <w:hideMark/>
          </w:tcPr>
          <w:p w14:paraId="507576D0" w14:textId="5635D6F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55BFA08" w14:textId="5EB4F6BE" w:rsidR="00374165" w:rsidRPr="00BF2504" w:rsidRDefault="00374165" w:rsidP="00783967">
            <w:pPr>
              <w:pStyle w:val="TableBodyTextMIRB"/>
              <w:rPr>
                <w:rFonts w:eastAsia="Times New Roman"/>
                <w:lang w:eastAsia="en-CA"/>
              </w:rPr>
            </w:pPr>
            <w:r w:rsidRPr="00BF2504">
              <w:t>PELEE</w:t>
            </w:r>
          </w:p>
        </w:tc>
        <w:tc>
          <w:tcPr>
            <w:tcW w:w="825" w:type="pct"/>
            <w:noWrap/>
            <w:vAlign w:val="center"/>
            <w:hideMark/>
          </w:tcPr>
          <w:p w14:paraId="7493D108" w14:textId="1C8E2EC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B457401" w14:textId="77777777" w:rsidTr="00374165">
        <w:trPr>
          <w:cantSplit/>
          <w:trHeight w:val="300"/>
          <w:jc w:val="center"/>
        </w:trPr>
        <w:tc>
          <w:tcPr>
            <w:tcW w:w="1765" w:type="pct"/>
            <w:vAlign w:val="center"/>
            <w:hideMark/>
          </w:tcPr>
          <w:p w14:paraId="208CC1ED" w14:textId="663C02E2" w:rsidR="00374165" w:rsidRPr="00BF2504" w:rsidRDefault="00374165" w:rsidP="00783967">
            <w:pPr>
              <w:pStyle w:val="TableBodyTextMIRB"/>
              <w:rPr>
                <w:rFonts w:eastAsia="Times New Roman"/>
                <w:lang w:eastAsia="en-CA"/>
              </w:rPr>
            </w:pPr>
            <w:r w:rsidRPr="00BF2504">
              <w:t>TOWNSHIP OF PERRY</w:t>
            </w:r>
          </w:p>
        </w:tc>
        <w:tc>
          <w:tcPr>
            <w:tcW w:w="776" w:type="pct"/>
            <w:vAlign w:val="center"/>
            <w:hideMark/>
          </w:tcPr>
          <w:p w14:paraId="52F85818" w14:textId="7D5AC02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C587700" w14:textId="6CE9B974" w:rsidR="00374165" w:rsidRPr="00BF2504" w:rsidRDefault="00374165" w:rsidP="00783967">
            <w:pPr>
              <w:pStyle w:val="TableBodyTextMIRB"/>
              <w:rPr>
                <w:rFonts w:eastAsia="Times New Roman"/>
                <w:lang w:eastAsia="en-CA"/>
              </w:rPr>
            </w:pPr>
            <w:r w:rsidRPr="00BF2504">
              <w:t>PERRY</w:t>
            </w:r>
          </w:p>
        </w:tc>
        <w:tc>
          <w:tcPr>
            <w:tcW w:w="825" w:type="pct"/>
            <w:noWrap/>
            <w:vAlign w:val="center"/>
            <w:hideMark/>
          </w:tcPr>
          <w:p w14:paraId="08D9EC28" w14:textId="1036F7C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0BD2D5F" w14:textId="77777777" w:rsidTr="00374165">
        <w:trPr>
          <w:cantSplit/>
          <w:trHeight w:val="300"/>
          <w:jc w:val="center"/>
        </w:trPr>
        <w:tc>
          <w:tcPr>
            <w:tcW w:w="1765" w:type="pct"/>
            <w:vAlign w:val="center"/>
            <w:hideMark/>
          </w:tcPr>
          <w:p w14:paraId="22800A0E" w14:textId="3A8DFC02" w:rsidR="00374165" w:rsidRPr="00BF2504" w:rsidRDefault="00374165" w:rsidP="00783967">
            <w:pPr>
              <w:pStyle w:val="TableBodyTextMIRB"/>
              <w:rPr>
                <w:rFonts w:eastAsia="Times New Roman"/>
                <w:lang w:eastAsia="en-CA"/>
              </w:rPr>
            </w:pPr>
            <w:r w:rsidRPr="00BF2504">
              <w:t>TOWNSHIP OF PERTH EAST</w:t>
            </w:r>
          </w:p>
        </w:tc>
        <w:tc>
          <w:tcPr>
            <w:tcW w:w="776" w:type="pct"/>
            <w:vAlign w:val="center"/>
            <w:hideMark/>
          </w:tcPr>
          <w:p w14:paraId="250E7DB3" w14:textId="337E919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7F901DD" w14:textId="216C77CF" w:rsidR="00374165" w:rsidRPr="00BF2504" w:rsidRDefault="00374165" w:rsidP="00783967">
            <w:pPr>
              <w:pStyle w:val="TableBodyTextMIRB"/>
              <w:rPr>
                <w:rFonts w:eastAsia="Times New Roman"/>
                <w:lang w:eastAsia="en-CA"/>
              </w:rPr>
            </w:pPr>
            <w:r w:rsidRPr="00BF2504">
              <w:t>PERTH EAST</w:t>
            </w:r>
          </w:p>
        </w:tc>
        <w:tc>
          <w:tcPr>
            <w:tcW w:w="825" w:type="pct"/>
            <w:noWrap/>
            <w:vAlign w:val="center"/>
            <w:hideMark/>
          </w:tcPr>
          <w:p w14:paraId="66C939D9" w14:textId="131ABCF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2C52027" w14:textId="77777777" w:rsidTr="00374165">
        <w:trPr>
          <w:cantSplit/>
          <w:trHeight w:val="300"/>
          <w:jc w:val="center"/>
        </w:trPr>
        <w:tc>
          <w:tcPr>
            <w:tcW w:w="1765" w:type="pct"/>
            <w:vAlign w:val="center"/>
            <w:hideMark/>
          </w:tcPr>
          <w:p w14:paraId="048272CD" w14:textId="0000D35E" w:rsidR="00374165" w:rsidRPr="00BF2504" w:rsidRDefault="00374165" w:rsidP="00783967">
            <w:pPr>
              <w:pStyle w:val="TableBodyTextMIRB"/>
              <w:rPr>
                <w:rFonts w:eastAsia="Times New Roman"/>
                <w:lang w:eastAsia="en-CA"/>
              </w:rPr>
            </w:pPr>
            <w:r w:rsidRPr="00BF2504">
              <w:t>TOWNSHIP OF PERTH SOUTH</w:t>
            </w:r>
          </w:p>
        </w:tc>
        <w:tc>
          <w:tcPr>
            <w:tcW w:w="776" w:type="pct"/>
            <w:vAlign w:val="center"/>
            <w:hideMark/>
          </w:tcPr>
          <w:p w14:paraId="1B7ADB6C" w14:textId="74AFD7F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3407382" w14:textId="62BE0ACD" w:rsidR="00374165" w:rsidRPr="00BF2504" w:rsidRDefault="00374165" w:rsidP="00783967">
            <w:pPr>
              <w:pStyle w:val="TableBodyTextMIRB"/>
              <w:rPr>
                <w:rFonts w:eastAsia="Times New Roman"/>
                <w:lang w:eastAsia="en-CA"/>
              </w:rPr>
            </w:pPr>
            <w:r w:rsidRPr="00BF2504">
              <w:t>PERTH SOUTH</w:t>
            </w:r>
          </w:p>
        </w:tc>
        <w:tc>
          <w:tcPr>
            <w:tcW w:w="825" w:type="pct"/>
            <w:noWrap/>
            <w:vAlign w:val="center"/>
            <w:hideMark/>
          </w:tcPr>
          <w:p w14:paraId="6A9C21AF" w14:textId="3C89CEB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A39DDEC" w14:textId="77777777" w:rsidTr="00374165">
        <w:trPr>
          <w:cantSplit/>
          <w:trHeight w:val="300"/>
          <w:jc w:val="center"/>
        </w:trPr>
        <w:tc>
          <w:tcPr>
            <w:tcW w:w="1765" w:type="pct"/>
            <w:vAlign w:val="center"/>
            <w:hideMark/>
          </w:tcPr>
          <w:p w14:paraId="5F6F2905" w14:textId="79AF7772" w:rsidR="00374165" w:rsidRPr="00BF2504" w:rsidRDefault="00374165" w:rsidP="00783967">
            <w:pPr>
              <w:pStyle w:val="TableBodyTextMIRB"/>
              <w:rPr>
                <w:rFonts w:eastAsia="Times New Roman"/>
                <w:lang w:eastAsia="en-CA"/>
              </w:rPr>
            </w:pPr>
            <w:r w:rsidRPr="00BF2504">
              <w:t>TOWNSHIP OF PICKLE LAKE</w:t>
            </w:r>
          </w:p>
        </w:tc>
        <w:tc>
          <w:tcPr>
            <w:tcW w:w="776" w:type="pct"/>
            <w:vAlign w:val="center"/>
            <w:hideMark/>
          </w:tcPr>
          <w:p w14:paraId="46858F24" w14:textId="49963D5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CD13F42" w14:textId="5E10EC5D" w:rsidR="00374165" w:rsidRPr="00BF2504" w:rsidRDefault="00374165" w:rsidP="00783967">
            <w:pPr>
              <w:pStyle w:val="TableBodyTextMIRB"/>
              <w:rPr>
                <w:rFonts w:eastAsia="Times New Roman"/>
                <w:lang w:eastAsia="en-CA"/>
              </w:rPr>
            </w:pPr>
            <w:r w:rsidRPr="00BF2504">
              <w:t>PICKLE LAKE</w:t>
            </w:r>
          </w:p>
        </w:tc>
        <w:tc>
          <w:tcPr>
            <w:tcW w:w="825" w:type="pct"/>
            <w:noWrap/>
            <w:vAlign w:val="center"/>
            <w:hideMark/>
          </w:tcPr>
          <w:p w14:paraId="52747F06" w14:textId="5F03D13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D2D70E3" w14:textId="77777777" w:rsidTr="00374165">
        <w:trPr>
          <w:cantSplit/>
          <w:trHeight w:val="300"/>
          <w:jc w:val="center"/>
        </w:trPr>
        <w:tc>
          <w:tcPr>
            <w:tcW w:w="1765" w:type="pct"/>
            <w:vAlign w:val="center"/>
            <w:hideMark/>
          </w:tcPr>
          <w:p w14:paraId="79039147" w14:textId="6C526C0E" w:rsidR="00374165" w:rsidRPr="00BF2504" w:rsidRDefault="00374165" w:rsidP="00783967">
            <w:pPr>
              <w:pStyle w:val="TableBodyTextMIRB"/>
              <w:rPr>
                <w:rFonts w:eastAsia="Times New Roman"/>
                <w:lang w:eastAsia="en-CA"/>
              </w:rPr>
            </w:pPr>
            <w:r w:rsidRPr="00BF2504">
              <w:t>TOWNSHIP OF PLUMMER ADDITIONAL</w:t>
            </w:r>
          </w:p>
        </w:tc>
        <w:tc>
          <w:tcPr>
            <w:tcW w:w="776" w:type="pct"/>
            <w:vAlign w:val="center"/>
            <w:hideMark/>
          </w:tcPr>
          <w:p w14:paraId="18E95C3D" w14:textId="25FF3D9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B8444FC" w14:textId="12C2269F" w:rsidR="00374165" w:rsidRPr="00BF2504" w:rsidRDefault="00374165" w:rsidP="00783967">
            <w:pPr>
              <w:pStyle w:val="TableBodyTextMIRB"/>
              <w:rPr>
                <w:rFonts w:eastAsia="Times New Roman"/>
                <w:lang w:eastAsia="en-CA"/>
              </w:rPr>
            </w:pPr>
            <w:r w:rsidRPr="00BF2504">
              <w:t>PLUMMER ADDITIONAL</w:t>
            </w:r>
          </w:p>
        </w:tc>
        <w:tc>
          <w:tcPr>
            <w:tcW w:w="825" w:type="pct"/>
            <w:noWrap/>
            <w:vAlign w:val="center"/>
            <w:hideMark/>
          </w:tcPr>
          <w:p w14:paraId="2C57538F" w14:textId="4D16C00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0432F65" w14:textId="77777777" w:rsidTr="00374165">
        <w:trPr>
          <w:cantSplit/>
          <w:trHeight w:val="300"/>
          <w:jc w:val="center"/>
        </w:trPr>
        <w:tc>
          <w:tcPr>
            <w:tcW w:w="1765" w:type="pct"/>
            <w:vAlign w:val="center"/>
            <w:hideMark/>
          </w:tcPr>
          <w:p w14:paraId="4350896F" w14:textId="7E734F64" w:rsidR="00374165" w:rsidRPr="00BF2504" w:rsidRDefault="00374165" w:rsidP="00783967">
            <w:pPr>
              <w:pStyle w:val="TableBodyTextMIRB"/>
              <w:rPr>
                <w:rFonts w:eastAsia="Times New Roman"/>
                <w:lang w:eastAsia="en-CA"/>
              </w:rPr>
            </w:pPr>
            <w:r w:rsidRPr="00BF2504">
              <w:t>TOWNSHIP OF PRINCE</w:t>
            </w:r>
          </w:p>
        </w:tc>
        <w:tc>
          <w:tcPr>
            <w:tcW w:w="776" w:type="pct"/>
            <w:vAlign w:val="center"/>
            <w:hideMark/>
          </w:tcPr>
          <w:p w14:paraId="03B5406B" w14:textId="776FFC1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B74FB39" w14:textId="2F8EC2F7" w:rsidR="00374165" w:rsidRPr="00BF2504" w:rsidRDefault="00374165" w:rsidP="00783967">
            <w:pPr>
              <w:pStyle w:val="TableBodyTextMIRB"/>
              <w:rPr>
                <w:rFonts w:eastAsia="Times New Roman"/>
                <w:lang w:eastAsia="en-CA"/>
              </w:rPr>
            </w:pPr>
            <w:r w:rsidRPr="00BF2504">
              <w:t>PRINCE</w:t>
            </w:r>
          </w:p>
        </w:tc>
        <w:tc>
          <w:tcPr>
            <w:tcW w:w="825" w:type="pct"/>
            <w:noWrap/>
            <w:vAlign w:val="center"/>
            <w:hideMark/>
          </w:tcPr>
          <w:p w14:paraId="31D695F2" w14:textId="5A648FFB"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BFD35DB" w14:textId="77777777" w:rsidTr="00374165">
        <w:trPr>
          <w:cantSplit/>
          <w:trHeight w:val="300"/>
          <w:jc w:val="center"/>
        </w:trPr>
        <w:tc>
          <w:tcPr>
            <w:tcW w:w="1765" w:type="pct"/>
            <w:vAlign w:val="center"/>
            <w:hideMark/>
          </w:tcPr>
          <w:p w14:paraId="7C7DFE4B" w14:textId="6431FBB7" w:rsidR="00374165" w:rsidRPr="00BF2504" w:rsidRDefault="00374165" w:rsidP="00783967">
            <w:pPr>
              <w:pStyle w:val="TableBodyTextMIRB"/>
              <w:rPr>
                <w:rFonts w:eastAsia="Times New Roman"/>
                <w:lang w:eastAsia="en-CA"/>
              </w:rPr>
            </w:pPr>
            <w:r w:rsidRPr="00BF2504">
              <w:t>TOWNSHIP OF PUSLINCH</w:t>
            </w:r>
          </w:p>
        </w:tc>
        <w:tc>
          <w:tcPr>
            <w:tcW w:w="776" w:type="pct"/>
            <w:vAlign w:val="center"/>
            <w:hideMark/>
          </w:tcPr>
          <w:p w14:paraId="089183D4" w14:textId="4F2EFCF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17B03CD" w14:textId="3EA849A2" w:rsidR="00374165" w:rsidRPr="00BF2504" w:rsidRDefault="00374165" w:rsidP="00783967">
            <w:pPr>
              <w:pStyle w:val="TableBodyTextMIRB"/>
              <w:rPr>
                <w:rFonts w:eastAsia="Times New Roman"/>
                <w:lang w:eastAsia="en-CA"/>
              </w:rPr>
            </w:pPr>
            <w:r w:rsidRPr="00BF2504">
              <w:t>PUSLINCH</w:t>
            </w:r>
          </w:p>
        </w:tc>
        <w:tc>
          <w:tcPr>
            <w:tcW w:w="825" w:type="pct"/>
            <w:noWrap/>
            <w:vAlign w:val="center"/>
            <w:hideMark/>
          </w:tcPr>
          <w:p w14:paraId="774DBA9E" w14:textId="5E456D2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C301C50" w14:textId="77777777" w:rsidTr="00374165">
        <w:trPr>
          <w:cantSplit/>
          <w:trHeight w:val="300"/>
          <w:jc w:val="center"/>
        </w:trPr>
        <w:tc>
          <w:tcPr>
            <w:tcW w:w="1765" w:type="pct"/>
            <w:vAlign w:val="center"/>
            <w:hideMark/>
          </w:tcPr>
          <w:p w14:paraId="3C081981" w14:textId="7E9F0747" w:rsidR="00374165" w:rsidRPr="00BF2504" w:rsidRDefault="00374165" w:rsidP="00783967">
            <w:pPr>
              <w:pStyle w:val="TableBodyTextMIRB"/>
              <w:rPr>
                <w:rFonts w:eastAsia="Times New Roman"/>
                <w:lang w:eastAsia="en-CA"/>
              </w:rPr>
            </w:pPr>
            <w:r w:rsidRPr="00BF2504">
              <w:t>TOWNSHIP OF RAMARA</w:t>
            </w:r>
          </w:p>
        </w:tc>
        <w:tc>
          <w:tcPr>
            <w:tcW w:w="776" w:type="pct"/>
            <w:vAlign w:val="center"/>
            <w:hideMark/>
          </w:tcPr>
          <w:p w14:paraId="1DC748F3" w14:textId="02F1282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1465904" w14:textId="5621AB59" w:rsidR="00374165" w:rsidRPr="00BF2504" w:rsidRDefault="00374165" w:rsidP="00783967">
            <w:pPr>
              <w:pStyle w:val="TableBodyTextMIRB"/>
              <w:rPr>
                <w:rFonts w:eastAsia="Times New Roman"/>
                <w:lang w:eastAsia="en-CA"/>
              </w:rPr>
            </w:pPr>
            <w:r w:rsidRPr="00BF2504">
              <w:t>RAMARA</w:t>
            </w:r>
          </w:p>
        </w:tc>
        <w:tc>
          <w:tcPr>
            <w:tcW w:w="825" w:type="pct"/>
            <w:noWrap/>
            <w:vAlign w:val="center"/>
            <w:hideMark/>
          </w:tcPr>
          <w:p w14:paraId="02D18D8D" w14:textId="69FFFEA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F0A2B79" w14:textId="77777777" w:rsidTr="00374165">
        <w:trPr>
          <w:cantSplit/>
          <w:trHeight w:val="300"/>
          <w:jc w:val="center"/>
        </w:trPr>
        <w:tc>
          <w:tcPr>
            <w:tcW w:w="1765" w:type="pct"/>
            <w:vAlign w:val="center"/>
            <w:hideMark/>
          </w:tcPr>
          <w:p w14:paraId="1CBAEFFB" w14:textId="5208D680" w:rsidR="00374165" w:rsidRPr="00BF2504" w:rsidRDefault="00374165" w:rsidP="00783967">
            <w:pPr>
              <w:pStyle w:val="TableBodyTextMIRB"/>
              <w:rPr>
                <w:rFonts w:eastAsia="Times New Roman"/>
                <w:lang w:eastAsia="en-CA"/>
              </w:rPr>
            </w:pPr>
            <w:r w:rsidRPr="00BF2504">
              <w:t>TOWNSHIP OF RED ROCK</w:t>
            </w:r>
          </w:p>
        </w:tc>
        <w:tc>
          <w:tcPr>
            <w:tcW w:w="776" w:type="pct"/>
            <w:vAlign w:val="center"/>
            <w:hideMark/>
          </w:tcPr>
          <w:p w14:paraId="4A954347" w14:textId="51C9330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B42E57D" w14:textId="569CF62D" w:rsidR="00374165" w:rsidRPr="00BF2504" w:rsidRDefault="00374165" w:rsidP="00783967">
            <w:pPr>
              <w:pStyle w:val="TableBodyTextMIRB"/>
              <w:rPr>
                <w:rFonts w:eastAsia="Times New Roman"/>
                <w:lang w:eastAsia="en-CA"/>
              </w:rPr>
            </w:pPr>
            <w:r w:rsidRPr="00BF2504">
              <w:t>RED ROCK</w:t>
            </w:r>
          </w:p>
        </w:tc>
        <w:tc>
          <w:tcPr>
            <w:tcW w:w="825" w:type="pct"/>
            <w:noWrap/>
            <w:vAlign w:val="center"/>
            <w:hideMark/>
          </w:tcPr>
          <w:p w14:paraId="306ADF6D" w14:textId="45B76B7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1D37844" w14:textId="77777777" w:rsidTr="00374165">
        <w:trPr>
          <w:cantSplit/>
          <w:trHeight w:val="300"/>
          <w:jc w:val="center"/>
        </w:trPr>
        <w:tc>
          <w:tcPr>
            <w:tcW w:w="1765" w:type="pct"/>
            <w:vAlign w:val="center"/>
            <w:hideMark/>
          </w:tcPr>
          <w:p w14:paraId="14327064" w14:textId="714A7A50" w:rsidR="00374165" w:rsidRPr="00BF2504" w:rsidRDefault="00374165" w:rsidP="00783967">
            <w:pPr>
              <w:pStyle w:val="TableBodyTextMIRB"/>
              <w:rPr>
                <w:rFonts w:eastAsia="Times New Roman"/>
                <w:lang w:eastAsia="en-CA"/>
              </w:rPr>
            </w:pPr>
            <w:r w:rsidRPr="00BF2504">
              <w:t>TOWNSHIP OF RIDEAU LAKES</w:t>
            </w:r>
          </w:p>
        </w:tc>
        <w:tc>
          <w:tcPr>
            <w:tcW w:w="776" w:type="pct"/>
            <w:vAlign w:val="center"/>
            <w:hideMark/>
          </w:tcPr>
          <w:p w14:paraId="6E0E5EFA" w14:textId="1E22370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85E94EE" w14:textId="4E298F63" w:rsidR="00374165" w:rsidRPr="00BF2504" w:rsidRDefault="00374165" w:rsidP="00783967">
            <w:pPr>
              <w:pStyle w:val="TableBodyTextMIRB"/>
              <w:rPr>
                <w:rFonts w:eastAsia="Times New Roman"/>
                <w:lang w:eastAsia="en-CA"/>
              </w:rPr>
            </w:pPr>
            <w:r w:rsidRPr="00BF2504">
              <w:t>RIDEAU LAKES</w:t>
            </w:r>
          </w:p>
        </w:tc>
        <w:tc>
          <w:tcPr>
            <w:tcW w:w="825" w:type="pct"/>
            <w:noWrap/>
            <w:vAlign w:val="center"/>
            <w:hideMark/>
          </w:tcPr>
          <w:p w14:paraId="1F844EE5" w14:textId="4CEFFB7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59FB55B" w14:textId="77777777" w:rsidTr="00374165">
        <w:trPr>
          <w:cantSplit/>
          <w:trHeight w:val="300"/>
          <w:jc w:val="center"/>
        </w:trPr>
        <w:tc>
          <w:tcPr>
            <w:tcW w:w="1765" w:type="pct"/>
            <w:vAlign w:val="center"/>
            <w:hideMark/>
          </w:tcPr>
          <w:p w14:paraId="18B990B6" w14:textId="46444F10" w:rsidR="00374165" w:rsidRPr="00BF2504" w:rsidRDefault="00374165" w:rsidP="00783967">
            <w:pPr>
              <w:pStyle w:val="TableBodyTextMIRB"/>
              <w:rPr>
                <w:rFonts w:eastAsia="Times New Roman"/>
                <w:lang w:eastAsia="en-CA"/>
              </w:rPr>
            </w:pPr>
            <w:r w:rsidRPr="00BF2504">
              <w:t>TOWNSHIP OF RUSSELL</w:t>
            </w:r>
          </w:p>
        </w:tc>
        <w:tc>
          <w:tcPr>
            <w:tcW w:w="776" w:type="pct"/>
            <w:vAlign w:val="center"/>
            <w:hideMark/>
          </w:tcPr>
          <w:p w14:paraId="21F15EF3" w14:textId="3C07B8F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3D45908" w14:textId="0A3B9D62" w:rsidR="00374165" w:rsidRPr="00BF2504" w:rsidRDefault="00374165" w:rsidP="00783967">
            <w:pPr>
              <w:pStyle w:val="TableBodyTextMIRB"/>
              <w:rPr>
                <w:rFonts w:eastAsia="Times New Roman"/>
                <w:lang w:eastAsia="en-CA"/>
              </w:rPr>
            </w:pPr>
            <w:r w:rsidRPr="00BF2504">
              <w:t>RUSSELL</w:t>
            </w:r>
          </w:p>
        </w:tc>
        <w:tc>
          <w:tcPr>
            <w:tcW w:w="825" w:type="pct"/>
            <w:noWrap/>
            <w:vAlign w:val="center"/>
            <w:hideMark/>
          </w:tcPr>
          <w:p w14:paraId="4468700E" w14:textId="31AE80F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A262165" w14:textId="77777777" w:rsidTr="00374165">
        <w:trPr>
          <w:cantSplit/>
          <w:trHeight w:val="300"/>
          <w:jc w:val="center"/>
        </w:trPr>
        <w:tc>
          <w:tcPr>
            <w:tcW w:w="1765" w:type="pct"/>
            <w:vAlign w:val="center"/>
            <w:hideMark/>
          </w:tcPr>
          <w:p w14:paraId="0AFD4FF5" w14:textId="543B6890" w:rsidR="00374165" w:rsidRPr="00BF2504" w:rsidRDefault="00374165" w:rsidP="00783967">
            <w:pPr>
              <w:pStyle w:val="TableBodyTextMIRB"/>
              <w:rPr>
                <w:rFonts w:eastAsia="Times New Roman"/>
                <w:lang w:eastAsia="en-CA"/>
              </w:rPr>
            </w:pPr>
            <w:r w:rsidRPr="00BF2504">
              <w:t>TOWNSHIP OF RYERSON</w:t>
            </w:r>
          </w:p>
        </w:tc>
        <w:tc>
          <w:tcPr>
            <w:tcW w:w="776" w:type="pct"/>
            <w:vAlign w:val="center"/>
            <w:hideMark/>
          </w:tcPr>
          <w:p w14:paraId="32F1330F" w14:textId="2889310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A40A41B" w14:textId="233A83F8" w:rsidR="00374165" w:rsidRPr="00BF2504" w:rsidRDefault="00374165" w:rsidP="00783967">
            <w:pPr>
              <w:pStyle w:val="TableBodyTextMIRB"/>
              <w:rPr>
                <w:rFonts w:eastAsia="Times New Roman"/>
                <w:lang w:eastAsia="en-CA"/>
              </w:rPr>
            </w:pPr>
            <w:r w:rsidRPr="00BF2504">
              <w:t>RYERSON</w:t>
            </w:r>
          </w:p>
        </w:tc>
        <w:tc>
          <w:tcPr>
            <w:tcW w:w="825" w:type="pct"/>
            <w:noWrap/>
            <w:vAlign w:val="center"/>
            <w:hideMark/>
          </w:tcPr>
          <w:p w14:paraId="4CE4A1F5" w14:textId="7C932CC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91FECC1" w14:textId="77777777" w:rsidTr="00374165">
        <w:trPr>
          <w:cantSplit/>
          <w:trHeight w:val="300"/>
          <w:jc w:val="center"/>
        </w:trPr>
        <w:tc>
          <w:tcPr>
            <w:tcW w:w="1765" w:type="pct"/>
            <w:vAlign w:val="center"/>
            <w:hideMark/>
          </w:tcPr>
          <w:p w14:paraId="23DC2763" w14:textId="7604B236" w:rsidR="00374165" w:rsidRPr="00BF2504" w:rsidRDefault="00374165" w:rsidP="00783967">
            <w:pPr>
              <w:pStyle w:val="TableBodyTextMIRB"/>
              <w:rPr>
                <w:rFonts w:eastAsia="Times New Roman"/>
                <w:lang w:eastAsia="en-CA"/>
              </w:rPr>
            </w:pPr>
            <w:r w:rsidRPr="00BF2504">
              <w:t>TOWNSHIP OF SABLES-SPANISH RIVERS</w:t>
            </w:r>
          </w:p>
        </w:tc>
        <w:tc>
          <w:tcPr>
            <w:tcW w:w="776" w:type="pct"/>
            <w:vAlign w:val="center"/>
            <w:hideMark/>
          </w:tcPr>
          <w:p w14:paraId="4FDFD901" w14:textId="01EF0BE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994E59C" w14:textId="324150FC" w:rsidR="00374165" w:rsidRPr="00BF2504" w:rsidRDefault="00374165" w:rsidP="00783967">
            <w:pPr>
              <w:pStyle w:val="TableBodyTextMIRB"/>
              <w:rPr>
                <w:rFonts w:eastAsia="Times New Roman"/>
                <w:lang w:eastAsia="en-CA"/>
              </w:rPr>
            </w:pPr>
            <w:r w:rsidRPr="00BF2504">
              <w:t>SABLES-SPANISH RIVERS</w:t>
            </w:r>
          </w:p>
        </w:tc>
        <w:tc>
          <w:tcPr>
            <w:tcW w:w="825" w:type="pct"/>
            <w:noWrap/>
            <w:vAlign w:val="center"/>
            <w:hideMark/>
          </w:tcPr>
          <w:p w14:paraId="4039813E" w14:textId="5B1F17E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8ABB4C6" w14:textId="77777777" w:rsidTr="00374165">
        <w:trPr>
          <w:cantSplit/>
          <w:trHeight w:val="300"/>
          <w:jc w:val="center"/>
        </w:trPr>
        <w:tc>
          <w:tcPr>
            <w:tcW w:w="1765" w:type="pct"/>
            <w:vAlign w:val="center"/>
            <w:hideMark/>
          </w:tcPr>
          <w:p w14:paraId="58CAA205" w14:textId="42929209" w:rsidR="00374165" w:rsidRPr="00BF2504" w:rsidRDefault="00374165" w:rsidP="00783967">
            <w:pPr>
              <w:pStyle w:val="TableBodyTextMIRB"/>
              <w:rPr>
                <w:rFonts w:eastAsia="Times New Roman"/>
                <w:lang w:eastAsia="en-CA"/>
              </w:rPr>
            </w:pPr>
            <w:r w:rsidRPr="00BF2504">
              <w:t>TOWNSHIP OF SCHREIBER</w:t>
            </w:r>
          </w:p>
        </w:tc>
        <w:tc>
          <w:tcPr>
            <w:tcW w:w="776" w:type="pct"/>
            <w:vAlign w:val="center"/>
            <w:hideMark/>
          </w:tcPr>
          <w:p w14:paraId="70B68809" w14:textId="7490227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8DA287" w14:textId="7FB65D71" w:rsidR="00374165" w:rsidRPr="00BF2504" w:rsidRDefault="00374165" w:rsidP="00783967">
            <w:pPr>
              <w:pStyle w:val="TableBodyTextMIRB"/>
              <w:rPr>
                <w:rFonts w:eastAsia="Times New Roman"/>
                <w:lang w:eastAsia="en-CA"/>
              </w:rPr>
            </w:pPr>
            <w:r w:rsidRPr="00BF2504">
              <w:t>SCHREIBER</w:t>
            </w:r>
          </w:p>
        </w:tc>
        <w:tc>
          <w:tcPr>
            <w:tcW w:w="825" w:type="pct"/>
            <w:noWrap/>
            <w:vAlign w:val="center"/>
            <w:hideMark/>
          </w:tcPr>
          <w:p w14:paraId="45A0E631" w14:textId="2F3D6A5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8A4EA67" w14:textId="77777777" w:rsidTr="00374165">
        <w:trPr>
          <w:cantSplit/>
          <w:trHeight w:val="300"/>
          <w:jc w:val="center"/>
        </w:trPr>
        <w:tc>
          <w:tcPr>
            <w:tcW w:w="1765" w:type="pct"/>
            <w:vAlign w:val="center"/>
            <w:hideMark/>
          </w:tcPr>
          <w:p w14:paraId="7E42FB00" w14:textId="44C4B5EC" w:rsidR="00374165" w:rsidRPr="00BF2504" w:rsidRDefault="00374165" w:rsidP="00783967">
            <w:pPr>
              <w:pStyle w:val="TableBodyTextMIRB"/>
              <w:rPr>
                <w:rFonts w:eastAsia="Times New Roman"/>
                <w:lang w:eastAsia="en-CA"/>
              </w:rPr>
            </w:pPr>
            <w:r w:rsidRPr="00BF2504">
              <w:t>TOWNSHIP OF SCUGOG</w:t>
            </w:r>
          </w:p>
        </w:tc>
        <w:tc>
          <w:tcPr>
            <w:tcW w:w="776" w:type="pct"/>
            <w:vAlign w:val="center"/>
            <w:hideMark/>
          </w:tcPr>
          <w:p w14:paraId="6AA41E7E" w14:textId="6412718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532AC67" w14:textId="694A4B93" w:rsidR="00374165" w:rsidRPr="00BF2504" w:rsidRDefault="00374165" w:rsidP="00783967">
            <w:pPr>
              <w:pStyle w:val="TableBodyTextMIRB"/>
              <w:rPr>
                <w:rFonts w:eastAsia="Times New Roman"/>
                <w:lang w:eastAsia="en-CA"/>
              </w:rPr>
            </w:pPr>
            <w:r w:rsidRPr="00BF2504">
              <w:t>SCUGOG</w:t>
            </w:r>
          </w:p>
        </w:tc>
        <w:tc>
          <w:tcPr>
            <w:tcW w:w="825" w:type="pct"/>
            <w:noWrap/>
            <w:vAlign w:val="center"/>
            <w:hideMark/>
          </w:tcPr>
          <w:p w14:paraId="740CC315" w14:textId="21BB6F9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9E8FE96" w14:textId="77777777" w:rsidTr="00374165">
        <w:trPr>
          <w:cantSplit/>
          <w:trHeight w:val="300"/>
          <w:jc w:val="center"/>
        </w:trPr>
        <w:tc>
          <w:tcPr>
            <w:tcW w:w="1765" w:type="pct"/>
            <w:vAlign w:val="center"/>
            <w:hideMark/>
          </w:tcPr>
          <w:p w14:paraId="59C128F0" w14:textId="579A62C4" w:rsidR="00374165" w:rsidRPr="00BF2504" w:rsidRDefault="00374165" w:rsidP="00783967">
            <w:pPr>
              <w:pStyle w:val="TableBodyTextMIRB"/>
              <w:rPr>
                <w:rFonts w:eastAsia="Times New Roman"/>
                <w:lang w:eastAsia="en-CA"/>
              </w:rPr>
            </w:pPr>
            <w:r w:rsidRPr="00BF2504">
              <w:t>TOWNSHIP OF SEGUIN</w:t>
            </w:r>
          </w:p>
        </w:tc>
        <w:tc>
          <w:tcPr>
            <w:tcW w:w="776" w:type="pct"/>
            <w:vAlign w:val="center"/>
            <w:hideMark/>
          </w:tcPr>
          <w:p w14:paraId="624C6FE1" w14:textId="1E35812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96CEBC6" w14:textId="066FFEF7" w:rsidR="00374165" w:rsidRPr="00BF2504" w:rsidRDefault="00374165" w:rsidP="00783967">
            <w:pPr>
              <w:pStyle w:val="TableBodyTextMIRB"/>
              <w:rPr>
                <w:rFonts w:eastAsia="Times New Roman"/>
                <w:lang w:eastAsia="en-CA"/>
              </w:rPr>
            </w:pPr>
            <w:r w:rsidRPr="00BF2504">
              <w:t>SEGUIN</w:t>
            </w:r>
          </w:p>
        </w:tc>
        <w:tc>
          <w:tcPr>
            <w:tcW w:w="825" w:type="pct"/>
            <w:noWrap/>
            <w:vAlign w:val="center"/>
            <w:hideMark/>
          </w:tcPr>
          <w:p w14:paraId="529DC705" w14:textId="1DED72F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E4F31E7" w14:textId="77777777" w:rsidTr="00374165">
        <w:trPr>
          <w:cantSplit/>
          <w:trHeight w:val="300"/>
          <w:jc w:val="center"/>
        </w:trPr>
        <w:tc>
          <w:tcPr>
            <w:tcW w:w="1765" w:type="pct"/>
            <w:vAlign w:val="center"/>
            <w:hideMark/>
          </w:tcPr>
          <w:p w14:paraId="4A7B65F5" w14:textId="3F1F0CC5" w:rsidR="00374165" w:rsidRPr="00BF2504" w:rsidRDefault="00374165" w:rsidP="00783967">
            <w:pPr>
              <w:pStyle w:val="TableBodyTextMIRB"/>
              <w:rPr>
                <w:rFonts w:eastAsia="Times New Roman"/>
                <w:lang w:eastAsia="en-CA"/>
              </w:rPr>
            </w:pPr>
            <w:r w:rsidRPr="00BF2504">
              <w:t>TOWNSHIP OF SELWYN</w:t>
            </w:r>
          </w:p>
        </w:tc>
        <w:tc>
          <w:tcPr>
            <w:tcW w:w="776" w:type="pct"/>
            <w:vAlign w:val="center"/>
            <w:hideMark/>
          </w:tcPr>
          <w:p w14:paraId="7B033AF2" w14:textId="325BBC0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5F9590A" w14:textId="739DABE9" w:rsidR="00374165" w:rsidRPr="00BF2504" w:rsidRDefault="00374165" w:rsidP="00783967">
            <w:pPr>
              <w:pStyle w:val="TableBodyTextMIRB"/>
              <w:rPr>
                <w:rFonts w:eastAsia="Times New Roman"/>
                <w:lang w:eastAsia="en-CA"/>
              </w:rPr>
            </w:pPr>
            <w:r w:rsidRPr="00BF2504">
              <w:t>SMITH-ENNISMORE-LAKEFIELD</w:t>
            </w:r>
          </w:p>
        </w:tc>
        <w:tc>
          <w:tcPr>
            <w:tcW w:w="825" w:type="pct"/>
            <w:noWrap/>
            <w:vAlign w:val="center"/>
            <w:hideMark/>
          </w:tcPr>
          <w:p w14:paraId="09D9A9AE" w14:textId="58F1974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ED0A874" w14:textId="77777777" w:rsidTr="00374165">
        <w:trPr>
          <w:cantSplit/>
          <w:trHeight w:val="300"/>
          <w:jc w:val="center"/>
        </w:trPr>
        <w:tc>
          <w:tcPr>
            <w:tcW w:w="1765" w:type="pct"/>
            <w:vAlign w:val="center"/>
            <w:hideMark/>
          </w:tcPr>
          <w:p w14:paraId="3F3A65E0" w14:textId="78DFB03E" w:rsidR="00374165" w:rsidRPr="00BF2504" w:rsidRDefault="00374165" w:rsidP="00783967">
            <w:pPr>
              <w:pStyle w:val="TableBodyTextMIRB"/>
              <w:rPr>
                <w:rFonts w:eastAsia="Times New Roman"/>
                <w:lang w:eastAsia="en-CA"/>
              </w:rPr>
            </w:pPr>
            <w:r w:rsidRPr="00BF2504">
              <w:t>TOWNSHIP OF SEVERN</w:t>
            </w:r>
          </w:p>
        </w:tc>
        <w:tc>
          <w:tcPr>
            <w:tcW w:w="776" w:type="pct"/>
            <w:vAlign w:val="center"/>
            <w:hideMark/>
          </w:tcPr>
          <w:p w14:paraId="3E631F10" w14:textId="1E923A8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BAB76BC" w14:textId="144668EA" w:rsidR="00374165" w:rsidRPr="00BF2504" w:rsidRDefault="00374165" w:rsidP="00783967">
            <w:pPr>
              <w:pStyle w:val="TableBodyTextMIRB"/>
              <w:rPr>
                <w:rFonts w:eastAsia="Times New Roman"/>
                <w:lang w:eastAsia="en-CA"/>
              </w:rPr>
            </w:pPr>
            <w:r w:rsidRPr="00BF2504">
              <w:t>SEVERN</w:t>
            </w:r>
          </w:p>
        </w:tc>
        <w:tc>
          <w:tcPr>
            <w:tcW w:w="825" w:type="pct"/>
            <w:noWrap/>
            <w:vAlign w:val="center"/>
            <w:hideMark/>
          </w:tcPr>
          <w:p w14:paraId="7BF706E6" w14:textId="12F1681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F1E219C" w14:textId="77777777" w:rsidTr="00374165">
        <w:trPr>
          <w:cantSplit/>
          <w:trHeight w:val="300"/>
          <w:jc w:val="center"/>
        </w:trPr>
        <w:tc>
          <w:tcPr>
            <w:tcW w:w="1765" w:type="pct"/>
            <w:vAlign w:val="center"/>
            <w:hideMark/>
          </w:tcPr>
          <w:p w14:paraId="35DB5092" w14:textId="7A8C63CA" w:rsidR="00374165" w:rsidRPr="00BF2504" w:rsidRDefault="00374165" w:rsidP="00783967">
            <w:pPr>
              <w:pStyle w:val="TableBodyTextMIRB"/>
              <w:rPr>
                <w:rFonts w:eastAsia="Times New Roman"/>
                <w:lang w:eastAsia="en-CA"/>
              </w:rPr>
            </w:pPr>
            <w:r w:rsidRPr="00BF2504">
              <w:t>TOWNSHIP OF SIOUX NARROWS-NESTOR FALLS</w:t>
            </w:r>
          </w:p>
        </w:tc>
        <w:tc>
          <w:tcPr>
            <w:tcW w:w="776" w:type="pct"/>
            <w:vAlign w:val="center"/>
            <w:hideMark/>
          </w:tcPr>
          <w:p w14:paraId="39AEB021" w14:textId="1ED1EA9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DA7B993" w14:textId="116B6780" w:rsidR="00374165" w:rsidRPr="00BF2504" w:rsidRDefault="00374165" w:rsidP="00783967">
            <w:pPr>
              <w:pStyle w:val="TableBodyTextMIRB"/>
              <w:rPr>
                <w:rFonts w:eastAsia="Times New Roman"/>
                <w:lang w:eastAsia="en-CA"/>
              </w:rPr>
            </w:pPr>
            <w:r w:rsidRPr="00BF2504">
              <w:t>SIOUX NARROWS-NESTOR FALLS</w:t>
            </w:r>
          </w:p>
        </w:tc>
        <w:tc>
          <w:tcPr>
            <w:tcW w:w="825" w:type="pct"/>
            <w:noWrap/>
            <w:vAlign w:val="center"/>
            <w:hideMark/>
          </w:tcPr>
          <w:p w14:paraId="26874992" w14:textId="05D33EB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DD2BE1A" w14:textId="77777777" w:rsidTr="00374165">
        <w:trPr>
          <w:cantSplit/>
          <w:trHeight w:val="300"/>
          <w:jc w:val="center"/>
        </w:trPr>
        <w:tc>
          <w:tcPr>
            <w:tcW w:w="1765" w:type="pct"/>
            <w:vAlign w:val="center"/>
            <w:hideMark/>
          </w:tcPr>
          <w:p w14:paraId="31FC20A9" w14:textId="519187B1" w:rsidR="00374165" w:rsidRPr="00BF2504" w:rsidRDefault="00374165" w:rsidP="00783967">
            <w:pPr>
              <w:pStyle w:val="TableBodyTextMIRB"/>
              <w:rPr>
                <w:rFonts w:eastAsia="Times New Roman"/>
                <w:lang w:eastAsia="en-CA"/>
              </w:rPr>
            </w:pPr>
            <w:r w:rsidRPr="00BF2504">
              <w:t>TOWNSHIP OF SOUTH ALGONQUIN</w:t>
            </w:r>
          </w:p>
        </w:tc>
        <w:tc>
          <w:tcPr>
            <w:tcW w:w="776" w:type="pct"/>
            <w:vAlign w:val="center"/>
            <w:hideMark/>
          </w:tcPr>
          <w:p w14:paraId="307DB5B5" w14:textId="04912122"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1B0B113" w14:textId="719EE175" w:rsidR="00374165" w:rsidRPr="00BF2504" w:rsidRDefault="00374165" w:rsidP="00783967">
            <w:pPr>
              <w:pStyle w:val="TableBodyTextMIRB"/>
              <w:rPr>
                <w:rFonts w:eastAsia="Times New Roman"/>
                <w:lang w:eastAsia="en-CA"/>
              </w:rPr>
            </w:pPr>
            <w:r w:rsidRPr="00BF2504">
              <w:t>SOUTH ALGONQUIN</w:t>
            </w:r>
          </w:p>
        </w:tc>
        <w:tc>
          <w:tcPr>
            <w:tcW w:w="825" w:type="pct"/>
            <w:noWrap/>
            <w:vAlign w:val="center"/>
            <w:hideMark/>
          </w:tcPr>
          <w:p w14:paraId="52861B50" w14:textId="5CA195A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189EAD8" w14:textId="77777777" w:rsidTr="00374165">
        <w:trPr>
          <w:cantSplit/>
          <w:trHeight w:val="300"/>
          <w:jc w:val="center"/>
        </w:trPr>
        <w:tc>
          <w:tcPr>
            <w:tcW w:w="1765" w:type="pct"/>
            <w:vAlign w:val="center"/>
            <w:hideMark/>
          </w:tcPr>
          <w:p w14:paraId="18D3D6D2" w14:textId="3729EBE3" w:rsidR="00374165" w:rsidRPr="00BF2504" w:rsidRDefault="00374165" w:rsidP="00783967">
            <w:pPr>
              <w:pStyle w:val="TableBodyTextMIRB"/>
              <w:rPr>
                <w:rFonts w:eastAsia="Times New Roman"/>
                <w:lang w:eastAsia="en-CA"/>
              </w:rPr>
            </w:pPr>
            <w:r w:rsidRPr="00BF2504">
              <w:lastRenderedPageBreak/>
              <w:t>TOWNSHIP OF SOUTH FRONTENAC</w:t>
            </w:r>
          </w:p>
        </w:tc>
        <w:tc>
          <w:tcPr>
            <w:tcW w:w="776" w:type="pct"/>
            <w:vAlign w:val="center"/>
            <w:hideMark/>
          </w:tcPr>
          <w:p w14:paraId="11E4F502" w14:textId="082DE2F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798027B" w14:textId="714FCAB1" w:rsidR="00374165" w:rsidRPr="00BF2504" w:rsidRDefault="00374165" w:rsidP="00783967">
            <w:pPr>
              <w:pStyle w:val="TableBodyTextMIRB"/>
              <w:rPr>
                <w:rFonts w:eastAsia="Times New Roman"/>
                <w:lang w:eastAsia="en-CA"/>
              </w:rPr>
            </w:pPr>
            <w:r w:rsidRPr="00BF2504">
              <w:t>SOUTH FRONTENAC</w:t>
            </w:r>
          </w:p>
        </w:tc>
        <w:tc>
          <w:tcPr>
            <w:tcW w:w="825" w:type="pct"/>
            <w:noWrap/>
            <w:vAlign w:val="center"/>
            <w:hideMark/>
          </w:tcPr>
          <w:p w14:paraId="3DA3D75D" w14:textId="6BD1327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BD1CE5E" w14:textId="77777777" w:rsidTr="00374165">
        <w:trPr>
          <w:cantSplit/>
          <w:trHeight w:val="300"/>
          <w:jc w:val="center"/>
        </w:trPr>
        <w:tc>
          <w:tcPr>
            <w:tcW w:w="1765" w:type="pct"/>
            <w:vAlign w:val="center"/>
            <w:hideMark/>
          </w:tcPr>
          <w:p w14:paraId="33033510" w14:textId="0F1991EE" w:rsidR="00374165" w:rsidRPr="00BF2504" w:rsidRDefault="00374165" w:rsidP="00783967">
            <w:pPr>
              <w:pStyle w:val="TableBodyTextMIRB"/>
              <w:rPr>
                <w:rFonts w:eastAsia="Times New Roman"/>
                <w:lang w:eastAsia="en-CA"/>
              </w:rPr>
            </w:pPr>
            <w:r w:rsidRPr="00BF2504">
              <w:t>TOWNSHIP OF SOUTH GLENGARRY</w:t>
            </w:r>
          </w:p>
        </w:tc>
        <w:tc>
          <w:tcPr>
            <w:tcW w:w="776" w:type="pct"/>
            <w:vAlign w:val="center"/>
            <w:hideMark/>
          </w:tcPr>
          <w:p w14:paraId="1D17836D" w14:textId="15F7F09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A19B38E" w14:textId="2F0C8B73" w:rsidR="00374165" w:rsidRPr="00BF2504" w:rsidRDefault="00374165" w:rsidP="00783967">
            <w:pPr>
              <w:pStyle w:val="TableBodyTextMIRB"/>
              <w:rPr>
                <w:rFonts w:eastAsia="Times New Roman"/>
                <w:lang w:eastAsia="en-CA"/>
              </w:rPr>
            </w:pPr>
            <w:r w:rsidRPr="00BF2504">
              <w:t>SOUTH GLENGARRY</w:t>
            </w:r>
          </w:p>
        </w:tc>
        <w:tc>
          <w:tcPr>
            <w:tcW w:w="825" w:type="pct"/>
            <w:noWrap/>
            <w:vAlign w:val="center"/>
            <w:hideMark/>
          </w:tcPr>
          <w:p w14:paraId="370A28F3" w14:textId="54A5633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6DBCBFA" w14:textId="77777777" w:rsidTr="00374165">
        <w:trPr>
          <w:cantSplit/>
          <w:trHeight w:val="300"/>
          <w:jc w:val="center"/>
        </w:trPr>
        <w:tc>
          <w:tcPr>
            <w:tcW w:w="1765" w:type="pct"/>
            <w:vAlign w:val="center"/>
            <w:hideMark/>
          </w:tcPr>
          <w:p w14:paraId="5AE6A8B0" w14:textId="69BF427B" w:rsidR="00374165" w:rsidRPr="00BF2504" w:rsidRDefault="00374165" w:rsidP="00783967">
            <w:pPr>
              <w:pStyle w:val="TableBodyTextMIRB"/>
              <w:rPr>
                <w:rFonts w:eastAsia="Times New Roman"/>
                <w:lang w:eastAsia="en-CA"/>
              </w:rPr>
            </w:pPr>
            <w:r w:rsidRPr="00BF2504">
              <w:t>TOWNSHIP OF SOUTH STORMONT</w:t>
            </w:r>
          </w:p>
        </w:tc>
        <w:tc>
          <w:tcPr>
            <w:tcW w:w="776" w:type="pct"/>
            <w:vAlign w:val="center"/>
            <w:hideMark/>
          </w:tcPr>
          <w:p w14:paraId="5DE25F26" w14:textId="173D506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0690E45" w14:textId="2D2F7372" w:rsidR="00374165" w:rsidRPr="00BF2504" w:rsidRDefault="00374165" w:rsidP="00783967">
            <w:pPr>
              <w:pStyle w:val="TableBodyTextMIRB"/>
              <w:rPr>
                <w:rFonts w:eastAsia="Times New Roman"/>
                <w:lang w:eastAsia="en-CA"/>
              </w:rPr>
            </w:pPr>
            <w:r w:rsidRPr="00BF2504">
              <w:t>SOUTH STORMONT</w:t>
            </w:r>
          </w:p>
        </w:tc>
        <w:tc>
          <w:tcPr>
            <w:tcW w:w="825" w:type="pct"/>
            <w:noWrap/>
            <w:vAlign w:val="center"/>
            <w:hideMark/>
          </w:tcPr>
          <w:p w14:paraId="69554242" w14:textId="3328E95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644EB54" w14:textId="77777777" w:rsidTr="00374165">
        <w:trPr>
          <w:cantSplit/>
          <w:trHeight w:val="300"/>
          <w:jc w:val="center"/>
        </w:trPr>
        <w:tc>
          <w:tcPr>
            <w:tcW w:w="1765" w:type="pct"/>
            <w:vAlign w:val="center"/>
            <w:hideMark/>
          </w:tcPr>
          <w:p w14:paraId="392CDBCF" w14:textId="0E9296DF" w:rsidR="00374165" w:rsidRPr="00BF2504" w:rsidRDefault="00374165" w:rsidP="00783967">
            <w:pPr>
              <w:pStyle w:val="TableBodyTextMIRB"/>
              <w:rPr>
                <w:rFonts w:eastAsia="Times New Roman"/>
                <w:lang w:eastAsia="en-CA"/>
              </w:rPr>
            </w:pPr>
            <w:r w:rsidRPr="00BF2504">
              <w:t>TOWNSHIP OF SOUTHGATE</w:t>
            </w:r>
          </w:p>
        </w:tc>
        <w:tc>
          <w:tcPr>
            <w:tcW w:w="776" w:type="pct"/>
            <w:vAlign w:val="center"/>
            <w:hideMark/>
          </w:tcPr>
          <w:p w14:paraId="08F97190" w14:textId="6A57B47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4866139" w14:textId="284F9B6D" w:rsidR="00374165" w:rsidRPr="00BF2504" w:rsidRDefault="00374165" w:rsidP="00783967">
            <w:pPr>
              <w:pStyle w:val="TableBodyTextMIRB"/>
              <w:rPr>
                <w:rFonts w:eastAsia="Times New Roman"/>
                <w:lang w:eastAsia="en-CA"/>
              </w:rPr>
            </w:pPr>
            <w:r w:rsidRPr="00BF2504">
              <w:t>SOUTHGATE</w:t>
            </w:r>
          </w:p>
        </w:tc>
        <w:tc>
          <w:tcPr>
            <w:tcW w:w="825" w:type="pct"/>
            <w:noWrap/>
            <w:vAlign w:val="center"/>
            <w:hideMark/>
          </w:tcPr>
          <w:p w14:paraId="124CC597" w14:textId="58A4974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8499948" w14:textId="77777777" w:rsidTr="00374165">
        <w:trPr>
          <w:cantSplit/>
          <w:trHeight w:val="300"/>
          <w:jc w:val="center"/>
        </w:trPr>
        <w:tc>
          <w:tcPr>
            <w:tcW w:w="1765" w:type="pct"/>
            <w:vAlign w:val="center"/>
            <w:hideMark/>
          </w:tcPr>
          <w:p w14:paraId="3D04B535" w14:textId="0CB5BFE7" w:rsidR="00374165" w:rsidRPr="00BF2504" w:rsidRDefault="00374165" w:rsidP="00783967">
            <w:pPr>
              <w:pStyle w:val="TableBodyTextMIRB"/>
              <w:rPr>
                <w:rFonts w:eastAsia="Times New Roman"/>
                <w:lang w:eastAsia="en-CA"/>
              </w:rPr>
            </w:pPr>
            <w:r w:rsidRPr="00BF2504">
              <w:t>TOWNSHIP OF SOUTH-WEST OXFORD</w:t>
            </w:r>
          </w:p>
        </w:tc>
        <w:tc>
          <w:tcPr>
            <w:tcW w:w="776" w:type="pct"/>
            <w:vAlign w:val="center"/>
            <w:hideMark/>
          </w:tcPr>
          <w:p w14:paraId="78A874DD" w14:textId="2A59004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1982E7B" w14:textId="3EFA8D34" w:rsidR="00374165" w:rsidRPr="00BF2504" w:rsidRDefault="00374165" w:rsidP="00783967">
            <w:pPr>
              <w:pStyle w:val="TableBodyTextMIRB"/>
              <w:rPr>
                <w:rFonts w:eastAsia="Times New Roman"/>
                <w:lang w:eastAsia="en-CA"/>
              </w:rPr>
            </w:pPr>
            <w:r w:rsidRPr="00BF2504">
              <w:t>SOUTH-WEST OXFORD</w:t>
            </w:r>
          </w:p>
        </w:tc>
        <w:tc>
          <w:tcPr>
            <w:tcW w:w="825" w:type="pct"/>
            <w:noWrap/>
            <w:vAlign w:val="center"/>
            <w:hideMark/>
          </w:tcPr>
          <w:p w14:paraId="763C099C" w14:textId="2328313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4720468" w14:textId="77777777" w:rsidTr="00374165">
        <w:trPr>
          <w:cantSplit/>
          <w:trHeight w:val="300"/>
          <w:jc w:val="center"/>
        </w:trPr>
        <w:tc>
          <w:tcPr>
            <w:tcW w:w="1765" w:type="pct"/>
            <w:vAlign w:val="center"/>
            <w:hideMark/>
          </w:tcPr>
          <w:p w14:paraId="3A8A69D9" w14:textId="6A28F061" w:rsidR="00374165" w:rsidRPr="00BF2504" w:rsidRDefault="00374165" w:rsidP="00783967">
            <w:pPr>
              <w:pStyle w:val="TableBodyTextMIRB"/>
              <w:rPr>
                <w:rFonts w:eastAsia="Times New Roman"/>
                <w:lang w:eastAsia="en-CA"/>
              </w:rPr>
            </w:pPr>
            <w:r w:rsidRPr="00BF2504">
              <w:t>TOWNSHIP OF SOUTHWOLD</w:t>
            </w:r>
          </w:p>
        </w:tc>
        <w:tc>
          <w:tcPr>
            <w:tcW w:w="776" w:type="pct"/>
            <w:vAlign w:val="center"/>
            <w:hideMark/>
          </w:tcPr>
          <w:p w14:paraId="6B0B8C10" w14:textId="2C1CA8F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50920AC" w14:textId="2DCB7499" w:rsidR="00374165" w:rsidRPr="00BF2504" w:rsidRDefault="00374165" w:rsidP="00783967">
            <w:pPr>
              <w:pStyle w:val="TableBodyTextMIRB"/>
              <w:rPr>
                <w:rFonts w:eastAsia="Times New Roman"/>
                <w:lang w:eastAsia="en-CA"/>
              </w:rPr>
            </w:pPr>
            <w:r w:rsidRPr="00BF2504">
              <w:t>SOUTHWOLD</w:t>
            </w:r>
          </w:p>
        </w:tc>
        <w:tc>
          <w:tcPr>
            <w:tcW w:w="825" w:type="pct"/>
            <w:noWrap/>
            <w:vAlign w:val="center"/>
            <w:hideMark/>
          </w:tcPr>
          <w:p w14:paraId="3A373ED3" w14:textId="7811AD8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4480D77" w14:textId="77777777" w:rsidTr="00374165">
        <w:trPr>
          <w:cantSplit/>
          <w:trHeight w:val="300"/>
          <w:jc w:val="center"/>
        </w:trPr>
        <w:tc>
          <w:tcPr>
            <w:tcW w:w="1765" w:type="pct"/>
            <w:vAlign w:val="center"/>
            <w:hideMark/>
          </w:tcPr>
          <w:p w14:paraId="55200F3A" w14:textId="723E7D13" w:rsidR="00374165" w:rsidRPr="00BF2504" w:rsidRDefault="00374165" w:rsidP="00783967">
            <w:pPr>
              <w:pStyle w:val="TableBodyTextMIRB"/>
              <w:rPr>
                <w:rFonts w:eastAsia="Times New Roman"/>
                <w:lang w:eastAsia="en-CA"/>
              </w:rPr>
            </w:pPr>
            <w:r w:rsidRPr="00BF2504">
              <w:t>TOWNSHIP OF SPRINGWATER</w:t>
            </w:r>
          </w:p>
        </w:tc>
        <w:tc>
          <w:tcPr>
            <w:tcW w:w="776" w:type="pct"/>
            <w:vAlign w:val="center"/>
            <w:hideMark/>
          </w:tcPr>
          <w:p w14:paraId="49F5113E" w14:textId="6305B01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9A343F3" w14:textId="39A779B0" w:rsidR="00374165" w:rsidRPr="00BF2504" w:rsidRDefault="00374165" w:rsidP="00783967">
            <w:pPr>
              <w:pStyle w:val="TableBodyTextMIRB"/>
              <w:rPr>
                <w:rFonts w:eastAsia="Times New Roman"/>
                <w:lang w:eastAsia="en-CA"/>
              </w:rPr>
            </w:pPr>
            <w:r w:rsidRPr="00BF2504">
              <w:t>SPRINGWATER</w:t>
            </w:r>
          </w:p>
        </w:tc>
        <w:tc>
          <w:tcPr>
            <w:tcW w:w="825" w:type="pct"/>
            <w:noWrap/>
            <w:vAlign w:val="center"/>
            <w:hideMark/>
          </w:tcPr>
          <w:p w14:paraId="6772A59B" w14:textId="7743C18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1FE83AC" w14:textId="77777777" w:rsidTr="00374165">
        <w:trPr>
          <w:cantSplit/>
          <w:trHeight w:val="300"/>
          <w:jc w:val="center"/>
        </w:trPr>
        <w:tc>
          <w:tcPr>
            <w:tcW w:w="1765" w:type="pct"/>
            <w:vAlign w:val="center"/>
            <w:hideMark/>
          </w:tcPr>
          <w:p w14:paraId="4B39661F" w14:textId="184ABF85" w:rsidR="00374165" w:rsidRPr="00BF2504" w:rsidRDefault="00374165" w:rsidP="00783967">
            <w:pPr>
              <w:pStyle w:val="TableBodyTextMIRB"/>
              <w:rPr>
                <w:rFonts w:eastAsia="Times New Roman"/>
                <w:lang w:eastAsia="en-CA"/>
              </w:rPr>
            </w:pPr>
            <w:r w:rsidRPr="00BF2504">
              <w:t>TOWNSHIP OF ST. CLAIR</w:t>
            </w:r>
          </w:p>
        </w:tc>
        <w:tc>
          <w:tcPr>
            <w:tcW w:w="776" w:type="pct"/>
            <w:vAlign w:val="center"/>
            <w:hideMark/>
          </w:tcPr>
          <w:p w14:paraId="740F8F92" w14:textId="1014B7A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403CBDA" w14:textId="6417E1D5" w:rsidR="00374165" w:rsidRPr="00BF2504" w:rsidRDefault="00374165" w:rsidP="00783967">
            <w:pPr>
              <w:pStyle w:val="TableBodyTextMIRB"/>
              <w:rPr>
                <w:rFonts w:eastAsia="Times New Roman"/>
                <w:lang w:eastAsia="en-CA"/>
              </w:rPr>
            </w:pPr>
            <w:r w:rsidRPr="00BF2504">
              <w:t>ST. CLAIR</w:t>
            </w:r>
          </w:p>
        </w:tc>
        <w:tc>
          <w:tcPr>
            <w:tcW w:w="825" w:type="pct"/>
            <w:noWrap/>
            <w:vAlign w:val="center"/>
            <w:hideMark/>
          </w:tcPr>
          <w:p w14:paraId="70B02EC1" w14:textId="36ACED6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B3A7FFF" w14:textId="77777777" w:rsidTr="00374165">
        <w:trPr>
          <w:cantSplit/>
          <w:trHeight w:val="300"/>
          <w:jc w:val="center"/>
        </w:trPr>
        <w:tc>
          <w:tcPr>
            <w:tcW w:w="1765" w:type="pct"/>
            <w:vAlign w:val="center"/>
            <w:hideMark/>
          </w:tcPr>
          <w:p w14:paraId="0C0E2425" w14:textId="3A44E1C1" w:rsidR="00374165" w:rsidRPr="00BF2504" w:rsidRDefault="00374165" w:rsidP="00783967">
            <w:pPr>
              <w:pStyle w:val="TableBodyTextMIRB"/>
              <w:rPr>
                <w:rFonts w:eastAsia="Times New Roman"/>
                <w:lang w:eastAsia="en-CA"/>
              </w:rPr>
            </w:pPr>
            <w:r w:rsidRPr="00BF2504">
              <w:t>TOWNSHIP OF ST. JOSEPH</w:t>
            </w:r>
          </w:p>
        </w:tc>
        <w:tc>
          <w:tcPr>
            <w:tcW w:w="776" w:type="pct"/>
            <w:vAlign w:val="center"/>
            <w:hideMark/>
          </w:tcPr>
          <w:p w14:paraId="158D5DEF" w14:textId="2346D96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B596008" w14:textId="1B73CC9E" w:rsidR="00374165" w:rsidRPr="00BF2504" w:rsidRDefault="00374165" w:rsidP="00783967">
            <w:pPr>
              <w:pStyle w:val="TableBodyTextMIRB"/>
              <w:rPr>
                <w:rFonts w:eastAsia="Times New Roman"/>
                <w:lang w:eastAsia="en-CA"/>
              </w:rPr>
            </w:pPr>
            <w:r w:rsidRPr="00BF2504">
              <w:t>ST. JOSEPH</w:t>
            </w:r>
          </w:p>
        </w:tc>
        <w:tc>
          <w:tcPr>
            <w:tcW w:w="825" w:type="pct"/>
            <w:noWrap/>
            <w:vAlign w:val="center"/>
            <w:hideMark/>
          </w:tcPr>
          <w:p w14:paraId="5EC5F450" w14:textId="1E34E32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685C6E8" w14:textId="77777777" w:rsidTr="00374165">
        <w:trPr>
          <w:cantSplit/>
          <w:trHeight w:val="300"/>
          <w:jc w:val="center"/>
        </w:trPr>
        <w:tc>
          <w:tcPr>
            <w:tcW w:w="1765" w:type="pct"/>
            <w:vAlign w:val="center"/>
            <w:hideMark/>
          </w:tcPr>
          <w:p w14:paraId="3E4D38CC" w14:textId="523C7EA1" w:rsidR="00374165" w:rsidRPr="00BF2504" w:rsidRDefault="00374165" w:rsidP="00783967">
            <w:pPr>
              <w:pStyle w:val="TableBodyTextMIRB"/>
              <w:rPr>
                <w:rFonts w:eastAsia="Times New Roman"/>
                <w:lang w:eastAsia="en-CA"/>
              </w:rPr>
            </w:pPr>
            <w:r w:rsidRPr="00BF2504">
              <w:t>TOWNSHIP OF STIRLING-RAWDON</w:t>
            </w:r>
          </w:p>
        </w:tc>
        <w:tc>
          <w:tcPr>
            <w:tcW w:w="776" w:type="pct"/>
            <w:vAlign w:val="center"/>
            <w:hideMark/>
          </w:tcPr>
          <w:p w14:paraId="3388B7F6" w14:textId="323D1BC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F0627A5" w14:textId="7B6C7072" w:rsidR="00374165" w:rsidRPr="00BF2504" w:rsidRDefault="00374165" w:rsidP="00783967">
            <w:pPr>
              <w:pStyle w:val="TableBodyTextMIRB"/>
              <w:rPr>
                <w:rFonts w:eastAsia="Times New Roman"/>
                <w:lang w:eastAsia="en-CA"/>
              </w:rPr>
            </w:pPr>
            <w:r w:rsidRPr="00BF2504">
              <w:t>STIRLING-RAWDON</w:t>
            </w:r>
          </w:p>
        </w:tc>
        <w:tc>
          <w:tcPr>
            <w:tcW w:w="825" w:type="pct"/>
            <w:noWrap/>
            <w:vAlign w:val="center"/>
            <w:hideMark/>
          </w:tcPr>
          <w:p w14:paraId="4A2B9F29" w14:textId="70C52A0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ECE6899" w14:textId="77777777" w:rsidTr="00374165">
        <w:trPr>
          <w:cantSplit/>
          <w:trHeight w:val="300"/>
          <w:jc w:val="center"/>
        </w:trPr>
        <w:tc>
          <w:tcPr>
            <w:tcW w:w="1765" w:type="pct"/>
            <w:vAlign w:val="center"/>
            <w:hideMark/>
          </w:tcPr>
          <w:p w14:paraId="552C720B" w14:textId="5720492C" w:rsidR="00374165" w:rsidRPr="00BF2504" w:rsidRDefault="00374165" w:rsidP="00783967">
            <w:pPr>
              <w:pStyle w:val="TableBodyTextMIRB"/>
              <w:rPr>
                <w:rFonts w:eastAsia="Times New Roman"/>
                <w:lang w:eastAsia="en-CA"/>
              </w:rPr>
            </w:pPr>
            <w:r w:rsidRPr="00BF2504">
              <w:t>TOWNSHIP OF STONE MILLS</w:t>
            </w:r>
          </w:p>
        </w:tc>
        <w:tc>
          <w:tcPr>
            <w:tcW w:w="776" w:type="pct"/>
            <w:vAlign w:val="center"/>
            <w:hideMark/>
          </w:tcPr>
          <w:p w14:paraId="251FFFF1" w14:textId="0B5A562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7AA8243" w14:textId="6ADD7BA3" w:rsidR="00374165" w:rsidRPr="00BF2504" w:rsidRDefault="00374165" w:rsidP="00783967">
            <w:pPr>
              <w:pStyle w:val="TableBodyTextMIRB"/>
              <w:rPr>
                <w:rFonts w:eastAsia="Times New Roman"/>
                <w:lang w:eastAsia="en-CA"/>
              </w:rPr>
            </w:pPr>
            <w:r w:rsidRPr="00BF2504">
              <w:t>STONE MILLS</w:t>
            </w:r>
          </w:p>
        </w:tc>
        <w:tc>
          <w:tcPr>
            <w:tcW w:w="825" w:type="pct"/>
            <w:noWrap/>
            <w:vAlign w:val="center"/>
            <w:hideMark/>
          </w:tcPr>
          <w:p w14:paraId="435429A5" w14:textId="33874A0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7F3928F" w14:textId="77777777" w:rsidTr="00374165">
        <w:trPr>
          <w:cantSplit/>
          <w:trHeight w:val="300"/>
          <w:jc w:val="center"/>
        </w:trPr>
        <w:tc>
          <w:tcPr>
            <w:tcW w:w="1765" w:type="pct"/>
            <w:vAlign w:val="center"/>
            <w:hideMark/>
          </w:tcPr>
          <w:p w14:paraId="26853291" w14:textId="0249EA38" w:rsidR="00374165" w:rsidRPr="00BF2504" w:rsidRDefault="00374165" w:rsidP="00783967">
            <w:pPr>
              <w:pStyle w:val="TableBodyTextMIRB"/>
              <w:rPr>
                <w:rFonts w:eastAsia="Times New Roman"/>
                <w:lang w:eastAsia="en-CA"/>
              </w:rPr>
            </w:pPr>
            <w:r w:rsidRPr="00BF2504">
              <w:t>TOWNSHIP OF STRONG</w:t>
            </w:r>
          </w:p>
        </w:tc>
        <w:tc>
          <w:tcPr>
            <w:tcW w:w="776" w:type="pct"/>
            <w:vAlign w:val="center"/>
            <w:hideMark/>
          </w:tcPr>
          <w:p w14:paraId="5EF1A63D" w14:textId="051ED51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7834986" w14:textId="7D3FB252" w:rsidR="00374165" w:rsidRPr="00BF2504" w:rsidRDefault="00374165" w:rsidP="00783967">
            <w:pPr>
              <w:pStyle w:val="TableBodyTextMIRB"/>
              <w:rPr>
                <w:rFonts w:eastAsia="Times New Roman"/>
                <w:lang w:eastAsia="en-CA"/>
              </w:rPr>
            </w:pPr>
            <w:r w:rsidRPr="00BF2504">
              <w:t>STRONG</w:t>
            </w:r>
          </w:p>
        </w:tc>
        <w:tc>
          <w:tcPr>
            <w:tcW w:w="825" w:type="pct"/>
            <w:noWrap/>
            <w:vAlign w:val="center"/>
            <w:hideMark/>
          </w:tcPr>
          <w:p w14:paraId="02A891F2" w14:textId="61AA91B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89B63E2" w14:textId="77777777" w:rsidTr="00374165">
        <w:trPr>
          <w:cantSplit/>
          <w:trHeight w:val="300"/>
          <w:jc w:val="center"/>
        </w:trPr>
        <w:tc>
          <w:tcPr>
            <w:tcW w:w="1765" w:type="pct"/>
            <w:vAlign w:val="center"/>
            <w:hideMark/>
          </w:tcPr>
          <w:p w14:paraId="764A40C7" w14:textId="65613DF3" w:rsidR="00374165" w:rsidRPr="00BF2504" w:rsidRDefault="00374165" w:rsidP="00783967">
            <w:pPr>
              <w:pStyle w:val="TableBodyTextMIRB"/>
              <w:rPr>
                <w:rFonts w:eastAsia="Times New Roman"/>
                <w:lang w:eastAsia="en-CA"/>
              </w:rPr>
            </w:pPr>
            <w:r w:rsidRPr="00BF2504">
              <w:t>TOWNSHIP OF TARBUTT AND TARBUTT ADDITIONAL</w:t>
            </w:r>
          </w:p>
        </w:tc>
        <w:tc>
          <w:tcPr>
            <w:tcW w:w="776" w:type="pct"/>
            <w:vAlign w:val="center"/>
            <w:hideMark/>
          </w:tcPr>
          <w:p w14:paraId="19A4186B" w14:textId="332041A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74979BE" w14:textId="3531E98E" w:rsidR="00374165" w:rsidRPr="00BF2504" w:rsidRDefault="00374165" w:rsidP="00783967">
            <w:pPr>
              <w:pStyle w:val="TableBodyTextMIRB"/>
              <w:rPr>
                <w:rFonts w:eastAsia="Times New Roman"/>
                <w:lang w:eastAsia="en-CA"/>
              </w:rPr>
            </w:pPr>
            <w:r w:rsidRPr="00BF2504">
              <w:t>TARBUTT AND TARBUTT ADDITIONAL</w:t>
            </w:r>
          </w:p>
        </w:tc>
        <w:tc>
          <w:tcPr>
            <w:tcW w:w="825" w:type="pct"/>
            <w:noWrap/>
            <w:vAlign w:val="center"/>
            <w:hideMark/>
          </w:tcPr>
          <w:p w14:paraId="68D042B1" w14:textId="7BD1D2F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7C6D22B" w14:textId="77777777" w:rsidTr="00374165">
        <w:trPr>
          <w:cantSplit/>
          <w:trHeight w:val="300"/>
          <w:jc w:val="center"/>
        </w:trPr>
        <w:tc>
          <w:tcPr>
            <w:tcW w:w="1765" w:type="pct"/>
            <w:vAlign w:val="center"/>
            <w:hideMark/>
          </w:tcPr>
          <w:p w14:paraId="1C5397F1" w14:textId="0EA7E775" w:rsidR="00374165" w:rsidRPr="00BF2504" w:rsidRDefault="00374165" w:rsidP="00783967">
            <w:pPr>
              <w:pStyle w:val="TableBodyTextMIRB"/>
              <w:rPr>
                <w:rFonts w:eastAsia="Times New Roman"/>
                <w:lang w:eastAsia="en-CA"/>
              </w:rPr>
            </w:pPr>
            <w:r w:rsidRPr="00BF2504">
              <w:t>TOWNSHIP OF TAY</w:t>
            </w:r>
          </w:p>
        </w:tc>
        <w:tc>
          <w:tcPr>
            <w:tcW w:w="776" w:type="pct"/>
            <w:vAlign w:val="center"/>
            <w:hideMark/>
          </w:tcPr>
          <w:p w14:paraId="4DF8ACED" w14:textId="433DD21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80ED8A9" w14:textId="27441755" w:rsidR="00374165" w:rsidRPr="00BF2504" w:rsidRDefault="00374165" w:rsidP="00783967">
            <w:pPr>
              <w:pStyle w:val="TableBodyTextMIRB"/>
              <w:rPr>
                <w:rFonts w:eastAsia="Times New Roman"/>
                <w:lang w:eastAsia="en-CA"/>
              </w:rPr>
            </w:pPr>
            <w:r w:rsidRPr="00BF2504">
              <w:t>TAY</w:t>
            </w:r>
          </w:p>
        </w:tc>
        <w:tc>
          <w:tcPr>
            <w:tcW w:w="825" w:type="pct"/>
            <w:noWrap/>
            <w:vAlign w:val="center"/>
            <w:hideMark/>
          </w:tcPr>
          <w:p w14:paraId="4C9AC00F" w14:textId="023D109D"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45EA267" w14:textId="77777777" w:rsidTr="00374165">
        <w:trPr>
          <w:cantSplit/>
          <w:trHeight w:val="300"/>
          <w:jc w:val="center"/>
        </w:trPr>
        <w:tc>
          <w:tcPr>
            <w:tcW w:w="1765" w:type="pct"/>
            <w:vAlign w:val="center"/>
            <w:hideMark/>
          </w:tcPr>
          <w:p w14:paraId="5179A9D7" w14:textId="2005C57D" w:rsidR="00374165" w:rsidRPr="00BF2504" w:rsidRDefault="00374165" w:rsidP="00783967">
            <w:pPr>
              <w:pStyle w:val="TableBodyTextMIRB"/>
              <w:rPr>
                <w:rFonts w:eastAsia="Times New Roman"/>
                <w:lang w:eastAsia="en-CA"/>
              </w:rPr>
            </w:pPr>
            <w:r w:rsidRPr="00BF2504">
              <w:t>TOWNSHIP OF TAY VALLEY</w:t>
            </w:r>
          </w:p>
        </w:tc>
        <w:tc>
          <w:tcPr>
            <w:tcW w:w="776" w:type="pct"/>
            <w:vAlign w:val="center"/>
            <w:hideMark/>
          </w:tcPr>
          <w:p w14:paraId="43757E5D" w14:textId="04AF591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D7D86C9" w14:textId="3E6B4552" w:rsidR="00374165" w:rsidRPr="00BF2504" w:rsidRDefault="00374165" w:rsidP="00783967">
            <w:pPr>
              <w:pStyle w:val="TableBodyTextMIRB"/>
              <w:rPr>
                <w:rFonts w:eastAsia="Times New Roman"/>
                <w:lang w:eastAsia="en-CA"/>
              </w:rPr>
            </w:pPr>
            <w:r w:rsidRPr="00BF2504">
              <w:t>TAY VALLEY</w:t>
            </w:r>
          </w:p>
        </w:tc>
        <w:tc>
          <w:tcPr>
            <w:tcW w:w="825" w:type="pct"/>
            <w:noWrap/>
            <w:vAlign w:val="center"/>
            <w:hideMark/>
          </w:tcPr>
          <w:p w14:paraId="23A88E0F" w14:textId="5CDF5EF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B55A0AF" w14:textId="77777777" w:rsidTr="00374165">
        <w:trPr>
          <w:cantSplit/>
          <w:trHeight w:val="300"/>
          <w:jc w:val="center"/>
        </w:trPr>
        <w:tc>
          <w:tcPr>
            <w:tcW w:w="1765" w:type="pct"/>
            <w:vAlign w:val="center"/>
            <w:hideMark/>
          </w:tcPr>
          <w:p w14:paraId="0D8911CD" w14:textId="4944BCF5" w:rsidR="00374165" w:rsidRPr="00BF2504" w:rsidRDefault="00374165" w:rsidP="00783967">
            <w:pPr>
              <w:pStyle w:val="TableBodyTextMIRB"/>
              <w:rPr>
                <w:rFonts w:eastAsia="Times New Roman"/>
                <w:lang w:eastAsia="en-CA"/>
              </w:rPr>
            </w:pPr>
            <w:r w:rsidRPr="00BF2504">
              <w:t>TOWNSHIP OF TEHKUMMAH</w:t>
            </w:r>
          </w:p>
        </w:tc>
        <w:tc>
          <w:tcPr>
            <w:tcW w:w="776" w:type="pct"/>
            <w:vAlign w:val="center"/>
            <w:hideMark/>
          </w:tcPr>
          <w:p w14:paraId="5E7CAAC8" w14:textId="609A32C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FB0952B" w14:textId="73D86996" w:rsidR="00374165" w:rsidRPr="00BF2504" w:rsidRDefault="00374165" w:rsidP="00783967">
            <w:pPr>
              <w:pStyle w:val="TableBodyTextMIRB"/>
              <w:rPr>
                <w:rFonts w:eastAsia="Times New Roman"/>
                <w:lang w:eastAsia="en-CA"/>
              </w:rPr>
            </w:pPr>
            <w:r w:rsidRPr="00BF2504">
              <w:t>TEHKUMMAH</w:t>
            </w:r>
          </w:p>
        </w:tc>
        <w:tc>
          <w:tcPr>
            <w:tcW w:w="825" w:type="pct"/>
            <w:noWrap/>
            <w:vAlign w:val="center"/>
            <w:hideMark/>
          </w:tcPr>
          <w:p w14:paraId="64577CA5" w14:textId="4D8D764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1F94DED" w14:textId="77777777" w:rsidTr="00374165">
        <w:trPr>
          <w:cantSplit/>
          <w:trHeight w:val="300"/>
          <w:jc w:val="center"/>
        </w:trPr>
        <w:tc>
          <w:tcPr>
            <w:tcW w:w="1765" w:type="pct"/>
            <w:vAlign w:val="center"/>
            <w:hideMark/>
          </w:tcPr>
          <w:p w14:paraId="6F020BC6" w14:textId="5E45C567" w:rsidR="00374165" w:rsidRPr="00BF2504" w:rsidRDefault="00374165" w:rsidP="00783967">
            <w:pPr>
              <w:pStyle w:val="TableBodyTextMIRB"/>
              <w:rPr>
                <w:rFonts w:eastAsia="Times New Roman"/>
                <w:lang w:eastAsia="en-CA"/>
              </w:rPr>
            </w:pPr>
            <w:r w:rsidRPr="00BF2504">
              <w:t>TOWNSHIP OF TERRACE BAY</w:t>
            </w:r>
          </w:p>
        </w:tc>
        <w:tc>
          <w:tcPr>
            <w:tcW w:w="776" w:type="pct"/>
            <w:vAlign w:val="center"/>
            <w:hideMark/>
          </w:tcPr>
          <w:p w14:paraId="3C8A9F98" w14:textId="2DB8D61E"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D195D04" w14:textId="08C10C8D" w:rsidR="00374165" w:rsidRPr="00BF2504" w:rsidRDefault="00374165" w:rsidP="00783967">
            <w:pPr>
              <w:pStyle w:val="TableBodyTextMIRB"/>
              <w:rPr>
                <w:rFonts w:eastAsia="Times New Roman"/>
                <w:lang w:eastAsia="en-CA"/>
              </w:rPr>
            </w:pPr>
            <w:r w:rsidRPr="00BF2504">
              <w:t>TERRACE BAY</w:t>
            </w:r>
          </w:p>
        </w:tc>
        <w:tc>
          <w:tcPr>
            <w:tcW w:w="825" w:type="pct"/>
            <w:noWrap/>
            <w:vAlign w:val="center"/>
            <w:hideMark/>
          </w:tcPr>
          <w:p w14:paraId="41123147" w14:textId="5812954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83D2558" w14:textId="77777777" w:rsidTr="00374165">
        <w:trPr>
          <w:cantSplit/>
          <w:trHeight w:val="300"/>
          <w:jc w:val="center"/>
        </w:trPr>
        <w:tc>
          <w:tcPr>
            <w:tcW w:w="1765" w:type="pct"/>
            <w:vAlign w:val="center"/>
            <w:hideMark/>
          </w:tcPr>
          <w:p w14:paraId="042F74D6" w14:textId="726D083D" w:rsidR="00374165" w:rsidRPr="00BF2504" w:rsidRDefault="00374165" w:rsidP="00783967">
            <w:pPr>
              <w:pStyle w:val="TableBodyTextMIRB"/>
              <w:rPr>
                <w:rFonts w:eastAsia="Times New Roman"/>
                <w:lang w:eastAsia="en-CA"/>
              </w:rPr>
            </w:pPr>
            <w:r w:rsidRPr="00BF2504">
              <w:t>TOWNSHIP OF THE ARCHIPELAGO</w:t>
            </w:r>
          </w:p>
        </w:tc>
        <w:tc>
          <w:tcPr>
            <w:tcW w:w="776" w:type="pct"/>
            <w:vAlign w:val="center"/>
            <w:hideMark/>
          </w:tcPr>
          <w:p w14:paraId="2BA1F369" w14:textId="0583514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F03C96C" w14:textId="0EF03A34" w:rsidR="00374165" w:rsidRPr="00BF2504" w:rsidRDefault="00374165" w:rsidP="00783967">
            <w:pPr>
              <w:pStyle w:val="TableBodyTextMIRB"/>
              <w:rPr>
                <w:rFonts w:eastAsia="Times New Roman"/>
                <w:lang w:eastAsia="en-CA"/>
              </w:rPr>
            </w:pPr>
            <w:r w:rsidRPr="00BF2504">
              <w:t>THE ARCHIPELAGO</w:t>
            </w:r>
          </w:p>
        </w:tc>
        <w:tc>
          <w:tcPr>
            <w:tcW w:w="825" w:type="pct"/>
            <w:noWrap/>
            <w:vAlign w:val="center"/>
            <w:hideMark/>
          </w:tcPr>
          <w:p w14:paraId="4F5342F9" w14:textId="59C3FFE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02471F3" w14:textId="77777777" w:rsidTr="00374165">
        <w:trPr>
          <w:cantSplit/>
          <w:trHeight w:val="300"/>
          <w:jc w:val="center"/>
        </w:trPr>
        <w:tc>
          <w:tcPr>
            <w:tcW w:w="1765" w:type="pct"/>
            <w:vAlign w:val="center"/>
            <w:hideMark/>
          </w:tcPr>
          <w:p w14:paraId="6CCE8778" w14:textId="6B6272F2" w:rsidR="00374165" w:rsidRPr="00BF2504" w:rsidRDefault="00374165" w:rsidP="00783967">
            <w:pPr>
              <w:pStyle w:val="TableBodyTextMIRB"/>
              <w:rPr>
                <w:rFonts w:eastAsia="Times New Roman"/>
                <w:lang w:eastAsia="en-CA"/>
              </w:rPr>
            </w:pPr>
            <w:r w:rsidRPr="00BF2504">
              <w:t>TOWNSHIP OF THE NORTH SHORE</w:t>
            </w:r>
          </w:p>
        </w:tc>
        <w:tc>
          <w:tcPr>
            <w:tcW w:w="776" w:type="pct"/>
            <w:vAlign w:val="center"/>
            <w:hideMark/>
          </w:tcPr>
          <w:p w14:paraId="4A2FF304" w14:textId="5681FDB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C8AB400" w14:textId="20F5FDE5" w:rsidR="00374165" w:rsidRPr="00BF2504" w:rsidRDefault="00374165" w:rsidP="00783967">
            <w:pPr>
              <w:pStyle w:val="TableBodyTextMIRB"/>
              <w:rPr>
                <w:rFonts w:eastAsia="Times New Roman"/>
                <w:lang w:eastAsia="en-CA"/>
              </w:rPr>
            </w:pPr>
            <w:r w:rsidRPr="00BF2504">
              <w:t>THE NORTH SHORE</w:t>
            </w:r>
          </w:p>
        </w:tc>
        <w:tc>
          <w:tcPr>
            <w:tcW w:w="825" w:type="pct"/>
            <w:noWrap/>
            <w:vAlign w:val="center"/>
            <w:hideMark/>
          </w:tcPr>
          <w:p w14:paraId="60282BC8" w14:textId="361E668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167AD91" w14:textId="77777777" w:rsidTr="00374165">
        <w:trPr>
          <w:cantSplit/>
          <w:trHeight w:val="300"/>
          <w:jc w:val="center"/>
        </w:trPr>
        <w:tc>
          <w:tcPr>
            <w:tcW w:w="1765" w:type="pct"/>
            <w:vAlign w:val="center"/>
            <w:hideMark/>
          </w:tcPr>
          <w:p w14:paraId="11342609" w14:textId="6523CEA1" w:rsidR="00374165" w:rsidRPr="00BF2504" w:rsidRDefault="00374165" w:rsidP="00783967">
            <w:pPr>
              <w:pStyle w:val="TableBodyTextMIRB"/>
              <w:rPr>
                <w:rFonts w:eastAsia="Times New Roman"/>
                <w:lang w:eastAsia="en-CA"/>
              </w:rPr>
            </w:pPr>
            <w:r w:rsidRPr="00BF2504">
              <w:t>TOWNSHIP OF TINY</w:t>
            </w:r>
          </w:p>
        </w:tc>
        <w:tc>
          <w:tcPr>
            <w:tcW w:w="776" w:type="pct"/>
            <w:vAlign w:val="center"/>
            <w:hideMark/>
          </w:tcPr>
          <w:p w14:paraId="18A3E7F0" w14:textId="024F303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3059AAA" w14:textId="39EDBBE6" w:rsidR="00374165" w:rsidRPr="00BF2504" w:rsidRDefault="00374165" w:rsidP="00783967">
            <w:pPr>
              <w:pStyle w:val="TableBodyTextMIRB"/>
              <w:rPr>
                <w:rFonts w:eastAsia="Times New Roman"/>
                <w:lang w:eastAsia="en-CA"/>
              </w:rPr>
            </w:pPr>
            <w:r w:rsidRPr="00BF2504">
              <w:t>TINY</w:t>
            </w:r>
          </w:p>
        </w:tc>
        <w:tc>
          <w:tcPr>
            <w:tcW w:w="825" w:type="pct"/>
            <w:noWrap/>
            <w:vAlign w:val="center"/>
            <w:hideMark/>
          </w:tcPr>
          <w:p w14:paraId="690B4BCC" w14:textId="0445BD2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95121E6" w14:textId="77777777" w:rsidTr="00374165">
        <w:trPr>
          <w:cantSplit/>
          <w:trHeight w:val="300"/>
          <w:jc w:val="center"/>
        </w:trPr>
        <w:tc>
          <w:tcPr>
            <w:tcW w:w="1765" w:type="pct"/>
            <w:vAlign w:val="center"/>
            <w:hideMark/>
          </w:tcPr>
          <w:p w14:paraId="317A996D" w14:textId="1902D787" w:rsidR="00374165" w:rsidRPr="00BF2504" w:rsidRDefault="00374165" w:rsidP="00783967">
            <w:pPr>
              <w:pStyle w:val="TableBodyTextMIRB"/>
              <w:rPr>
                <w:rFonts w:eastAsia="Times New Roman"/>
                <w:lang w:eastAsia="en-CA"/>
              </w:rPr>
            </w:pPr>
            <w:r w:rsidRPr="00BF2504">
              <w:t>TOWNSHIP OF TUDOR AND CASHEL</w:t>
            </w:r>
          </w:p>
        </w:tc>
        <w:tc>
          <w:tcPr>
            <w:tcW w:w="776" w:type="pct"/>
            <w:vAlign w:val="center"/>
            <w:hideMark/>
          </w:tcPr>
          <w:p w14:paraId="475CA6EA" w14:textId="022CB04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87C4150" w14:textId="74CE342A" w:rsidR="00374165" w:rsidRPr="00BF2504" w:rsidRDefault="00374165" w:rsidP="00783967">
            <w:pPr>
              <w:pStyle w:val="TableBodyTextMIRB"/>
              <w:rPr>
                <w:rFonts w:eastAsia="Times New Roman"/>
                <w:lang w:eastAsia="en-CA"/>
              </w:rPr>
            </w:pPr>
            <w:r w:rsidRPr="00BF2504">
              <w:t>TUDOR AND CASHEL</w:t>
            </w:r>
          </w:p>
        </w:tc>
        <w:tc>
          <w:tcPr>
            <w:tcW w:w="825" w:type="pct"/>
            <w:noWrap/>
            <w:vAlign w:val="center"/>
            <w:hideMark/>
          </w:tcPr>
          <w:p w14:paraId="61E27FE3" w14:textId="0DB82A2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1172284" w14:textId="77777777" w:rsidTr="00374165">
        <w:trPr>
          <w:cantSplit/>
          <w:trHeight w:val="300"/>
          <w:jc w:val="center"/>
        </w:trPr>
        <w:tc>
          <w:tcPr>
            <w:tcW w:w="1765" w:type="pct"/>
            <w:vAlign w:val="center"/>
            <w:hideMark/>
          </w:tcPr>
          <w:p w14:paraId="488E46C0" w14:textId="498B6626" w:rsidR="00374165" w:rsidRPr="00BF2504" w:rsidRDefault="00374165" w:rsidP="00783967">
            <w:pPr>
              <w:pStyle w:val="TableBodyTextMIRB"/>
              <w:rPr>
                <w:rFonts w:eastAsia="Times New Roman"/>
                <w:lang w:eastAsia="en-CA"/>
              </w:rPr>
            </w:pPr>
            <w:r w:rsidRPr="00BF2504">
              <w:t>TOWNSHIP OF TYENDINAGA</w:t>
            </w:r>
          </w:p>
        </w:tc>
        <w:tc>
          <w:tcPr>
            <w:tcW w:w="776" w:type="pct"/>
            <w:vAlign w:val="center"/>
            <w:hideMark/>
          </w:tcPr>
          <w:p w14:paraId="153D178F" w14:textId="74E059A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3BD7A53" w14:textId="42930ED9" w:rsidR="00374165" w:rsidRPr="00BF2504" w:rsidRDefault="00374165" w:rsidP="00783967">
            <w:pPr>
              <w:pStyle w:val="TableBodyTextMIRB"/>
              <w:rPr>
                <w:rFonts w:eastAsia="Times New Roman"/>
                <w:lang w:eastAsia="en-CA"/>
              </w:rPr>
            </w:pPr>
            <w:r w:rsidRPr="00BF2504">
              <w:t>TYENDINAGA</w:t>
            </w:r>
          </w:p>
        </w:tc>
        <w:tc>
          <w:tcPr>
            <w:tcW w:w="825" w:type="pct"/>
            <w:noWrap/>
            <w:vAlign w:val="center"/>
            <w:hideMark/>
          </w:tcPr>
          <w:p w14:paraId="770AB6E3" w14:textId="7E8FE598"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1974314" w14:textId="77777777" w:rsidTr="00374165">
        <w:trPr>
          <w:cantSplit/>
          <w:trHeight w:val="300"/>
          <w:jc w:val="center"/>
        </w:trPr>
        <w:tc>
          <w:tcPr>
            <w:tcW w:w="1765" w:type="pct"/>
            <w:vAlign w:val="center"/>
            <w:hideMark/>
          </w:tcPr>
          <w:p w14:paraId="1F940C21" w14:textId="3BB80428" w:rsidR="00374165" w:rsidRPr="00BF2504" w:rsidRDefault="00374165" w:rsidP="00783967">
            <w:pPr>
              <w:pStyle w:val="TableBodyTextMIRB"/>
              <w:rPr>
                <w:rFonts w:eastAsia="Times New Roman"/>
                <w:lang w:eastAsia="en-CA"/>
              </w:rPr>
            </w:pPr>
            <w:r w:rsidRPr="00BF2504">
              <w:t>TOWNSHIP OF UXBRIDGE</w:t>
            </w:r>
          </w:p>
        </w:tc>
        <w:tc>
          <w:tcPr>
            <w:tcW w:w="776" w:type="pct"/>
            <w:vAlign w:val="center"/>
            <w:hideMark/>
          </w:tcPr>
          <w:p w14:paraId="0DA2104E" w14:textId="796113F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D582A4C" w14:textId="62FFD468" w:rsidR="00374165" w:rsidRPr="00BF2504" w:rsidRDefault="00374165" w:rsidP="00783967">
            <w:pPr>
              <w:pStyle w:val="TableBodyTextMIRB"/>
              <w:rPr>
                <w:rFonts w:eastAsia="Times New Roman"/>
                <w:lang w:eastAsia="en-CA"/>
              </w:rPr>
            </w:pPr>
            <w:r w:rsidRPr="00BF2504">
              <w:t>UXBRIDGE</w:t>
            </w:r>
          </w:p>
        </w:tc>
        <w:tc>
          <w:tcPr>
            <w:tcW w:w="825" w:type="pct"/>
            <w:noWrap/>
            <w:vAlign w:val="center"/>
            <w:hideMark/>
          </w:tcPr>
          <w:p w14:paraId="5A5B74A8" w14:textId="7379CAC0"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49B526B" w14:textId="77777777" w:rsidTr="00374165">
        <w:trPr>
          <w:cantSplit/>
          <w:trHeight w:val="300"/>
          <w:jc w:val="center"/>
        </w:trPr>
        <w:tc>
          <w:tcPr>
            <w:tcW w:w="1765" w:type="pct"/>
            <w:vAlign w:val="center"/>
            <w:hideMark/>
          </w:tcPr>
          <w:p w14:paraId="22F4F4EA" w14:textId="7504C87D" w:rsidR="00374165" w:rsidRPr="00BF2504" w:rsidRDefault="00374165" w:rsidP="00783967">
            <w:pPr>
              <w:pStyle w:val="TableBodyTextMIRB"/>
              <w:rPr>
                <w:rFonts w:eastAsia="Times New Roman"/>
                <w:lang w:eastAsia="en-CA"/>
              </w:rPr>
            </w:pPr>
            <w:r w:rsidRPr="00BF2504">
              <w:t>TOWNSHIP OF VAL RITA-HARTY</w:t>
            </w:r>
          </w:p>
        </w:tc>
        <w:tc>
          <w:tcPr>
            <w:tcW w:w="776" w:type="pct"/>
            <w:vAlign w:val="center"/>
            <w:hideMark/>
          </w:tcPr>
          <w:p w14:paraId="2A6473A7" w14:textId="4AB3FCE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AB586F3" w14:textId="2B9604F8" w:rsidR="00374165" w:rsidRPr="00BF2504" w:rsidRDefault="00374165" w:rsidP="00783967">
            <w:pPr>
              <w:pStyle w:val="TableBodyTextMIRB"/>
              <w:rPr>
                <w:rFonts w:eastAsia="Times New Roman"/>
                <w:lang w:eastAsia="en-CA"/>
              </w:rPr>
            </w:pPr>
            <w:r w:rsidRPr="00BF2504">
              <w:t>VAL RITA-HARTY</w:t>
            </w:r>
          </w:p>
        </w:tc>
        <w:tc>
          <w:tcPr>
            <w:tcW w:w="825" w:type="pct"/>
            <w:noWrap/>
            <w:vAlign w:val="center"/>
            <w:hideMark/>
          </w:tcPr>
          <w:p w14:paraId="51070017" w14:textId="5E1DA26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239E887" w14:textId="77777777" w:rsidTr="00374165">
        <w:trPr>
          <w:cantSplit/>
          <w:trHeight w:val="300"/>
          <w:jc w:val="center"/>
        </w:trPr>
        <w:tc>
          <w:tcPr>
            <w:tcW w:w="1765" w:type="pct"/>
            <w:vAlign w:val="center"/>
            <w:hideMark/>
          </w:tcPr>
          <w:p w14:paraId="25B5811B" w14:textId="56F86390" w:rsidR="00374165" w:rsidRPr="00BF2504" w:rsidRDefault="00374165" w:rsidP="00783967">
            <w:pPr>
              <w:pStyle w:val="TableBodyTextMIRB"/>
              <w:rPr>
                <w:rFonts w:eastAsia="Times New Roman"/>
                <w:lang w:eastAsia="en-CA"/>
              </w:rPr>
            </w:pPr>
            <w:r w:rsidRPr="00BF2504">
              <w:t>TOWNSHIP OF WAINFLEET</w:t>
            </w:r>
          </w:p>
        </w:tc>
        <w:tc>
          <w:tcPr>
            <w:tcW w:w="776" w:type="pct"/>
            <w:vAlign w:val="center"/>
            <w:hideMark/>
          </w:tcPr>
          <w:p w14:paraId="3F269F0F" w14:textId="1AB792D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7B0C968" w14:textId="7F2619EE" w:rsidR="00374165" w:rsidRPr="00BF2504" w:rsidRDefault="00374165" w:rsidP="00783967">
            <w:pPr>
              <w:pStyle w:val="TableBodyTextMIRB"/>
              <w:rPr>
                <w:rFonts w:eastAsia="Times New Roman"/>
                <w:lang w:eastAsia="en-CA"/>
              </w:rPr>
            </w:pPr>
            <w:r w:rsidRPr="00BF2504">
              <w:t>WAINFLEET</w:t>
            </w:r>
          </w:p>
        </w:tc>
        <w:tc>
          <w:tcPr>
            <w:tcW w:w="825" w:type="pct"/>
            <w:noWrap/>
            <w:vAlign w:val="center"/>
            <w:hideMark/>
          </w:tcPr>
          <w:p w14:paraId="642B7525" w14:textId="5118726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AFEDCDA" w14:textId="77777777" w:rsidTr="00374165">
        <w:trPr>
          <w:cantSplit/>
          <w:trHeight w:val="300"/>
          <w:jc w:val="center"/>
        </w:trPr>
        <w:tc>
          <w:tcPr>
            <w:tcW w:w="1765" w:type="pct"/>
            <w:vAlign w:val="center"/>
            <w:hideMark/>
          </w:tcPr>
          <w:p w14:paraId="329A65F3" w14:textId="5314AD99" w:rsidR="00374165" w:rsidRPr="00BF2504" w:rsidRDefault="00374165" w:rsidP="00783967">
            <w:pPr>
              <w:pStyle w:val="TableBodyTextMIRB"/>
              <w:rPr>
                <w:rFonts w:eastAsia="Times New Roman"/>
                <w:lang w:eastAsia="en-CA"/>
              </w:rPr>
            </w:pPr>
            <w:r w:rsidRPr="00BF2504">
              <w:t>TOWNSHIP OF WARWICK</w:t>
            </w:r>
          </w:p>
        </w:tc>
        <w:tc>
          <w:tcPr>
            <w:tcW w:w="776" w:type="pct"/>
            <w:vAlign w:val="center"/>
            <w:hideMark/>
          </w:tcPr>
          <w:p w14:paraId="6845EC1F" w14:textId="5A448DC4"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D806117" w14:textId="6D4B1BB7" w:rsidR="00374165" w:rsidRPr="00BF2504" w:rsidRDefault="00374165" w:rsidP="00783967">
            <w:pPr>
              <w:pStyle w:val="TableBodyTextMIRB"/>
              <w:rPr>
                <w:rFonts w:eastAsia="Times New Roman"/>
                <w:lang w:eastAsia="en-CA"/>
              </w:rPr>
            </w:pPr>
            <w:r w:rsidRPr="00BF2504">
              <w:t>WARWICK</w:t>
            </w:r>
          </w:p>
        </w:tc>
        <w:tc>
          <w:tcPr>
            <w:tcW w:w="825" w:type="pct"/>
            <w:noWrap/>
            <w:vAlign w:val="center"/>
            <w:hideMark/>
          </w:tcPr>
          <w:p w14:paraId="2119848D" w14:textId="610A773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A09D4C0" w14:textId="77777777" w:rsidTr="00374165">
        <w:trPr>
          <w:cantSplit/>
          <w:trHeight w:val="300"/>
          <w:jc w:val="center"/>
        </w:trPr>
        <w:tc>
          <w:tcPr>
            <w:tcW w:w="1765" w:type="pct"/>
            <w:vAlign w:val="center"/>
            <w:hideMark/>
          </w:tcPr>
          <w:p w14:paraId="4E6B89E9" w14:textId="4ABBECA5" w:rsidR="00374165" w:rsidRPr="00BF2504" w:rsidRDefault="00374165" w:rsidP="00783967">
            <w:pPr>
              <w:pStyle w:val="TableBodyTextMIRB"/>
              <w:rPr>
                <w:rFonts w:eastAsia="Times New Roman"/>
                <w:lang w:eastAsia="en-CA"/>
              </w:rPr>
            </w:pPr>
            <w:r w:rsidRPr="00BF2504">
              <w:t>TOWNSHIP OF WELLESLEY</w:t>
            </w:r>
          </w:p>
        </w:tc>
        <w:tc>
          <w:tcPr>
            <w:tcW w:w="776" w:type="pct"/>
            <w:vAlign w:val="center"/>
            <w:hideMark/>
          </w:tcPr>
          <w:p w14:paraId="0E968D15" w14:textId="0C542759"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0AF2583" w14:textId="37424CFA" w:rsidR="00374165" w:rsidRPr="00BF2504" w:rsidRDefault="00374165" w:rsidP="00783967">
            <w:pPr>
              <w:pStyle w:val="TableBodyTextMIRB"/>
              <w:rPr>
                <w:rFonts w:eastAsia="Times New Roman"/>
                <w:lang w:eastAsia="en-CA"/>
              </w:rPr>
            </w:pPr>
            <w:r w:rsidRPr="00BF2504">
              <w:t>WELLESLEY</w:t>
            </w:r>
          </w:p>
        </w:tc>
        <w:tc>
          <w:tcPr>
            <w:tcW w:w="825" w:type="pct"/>
            <w:noWrap/>
            <w:vAlign w:val="center"/>
            <w:hideMark/>
          </w:tcPr>
          <w:p w14:paraId="1A3EE5FD" w14:textId="7D9F1F4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39101A7" w14:textId="77777777" w:rsidTr="00374165">
        <w:trPr>
          <w:cantSplit/>
          <w:trHeight w:val="300"/>
          <w:jc w:val="center"/>
        </w:trPr>
        <w:tc>
          <w:tcPr>
            <w:tcW w:w="1765" w:type="pct"/>
            <w:vAlign w:val="center"/>
            <w:hideMark/>
          </w:tcPr>
          <w:p w14:paraId="6633D2A4" w14:textId="0C5845D1" w:rsidR="00374165" w:rsidRPr="00BF2504" w:rsidRDefault="00374165" w:rsidP="00783967">
            <w:pPr>
              <w:pStyle w:val="TableBodyTextMIRB"/>
              <w:rPr>
                <w:rFonts w:eastAsia="Times New Roman"/>
                <w:lang w:eastAsia="en-CA"/>
              </w:rPr>
            </w:pPr>
            <w:r w:rsidRPr="00BF2504">
              <w:t>TOWNSHIP OF WELLINGTON NORTH</w:t>
            </w:r>
          </w:p>
        </w:tc>
        <w:tc>
          <w:tcPr>
            <w:tcW w:w="776" w:type="pct"/>
            <w:vAlign w:val="center"/>
            <w:hideMark/>
          </w:tcPr>
          <w:p w14:paraId="6D24D862" w14:textId="5D223C0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98E1CA4" w14:textId="3FC30A90" w:rsidR="00374165" w:rsidRPr="00BF2504" w:rsidRDefault="00374165" w:rsidP="00783967">
            <w:pPr>
              <w:pStyle w:val="TableBodyTextMIRB"/>
              <w:rPr>
                <w:rFonts w:eastAsia="Times New Roman"/>
                <w:lang w:eastAsia="en-CA"/>
              </w:rPr>
            </w:pPr>
            <w:r w:rsidRPr="00BF2504">
              <w:t>WELLINGTON NORTH</w:t>
            </w:r>
          </w:p>
        </w:tc>
        <w:tc>
          <w:tcPr>
            <w:tcW w:w="825" w:type="pct"/>
            <w:noWrap/>
            <w:vAlign w:val="center"/>
            <w:hideMark/>
          </w:tcPr>
          <w:p w14:paraId="1BED8EEE" w14:textId="16062A0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BEBDE13" w14:textId="77777777" w:rsidTr="00374165">
        <w:trPr>
          <w:cantSplit/>
          <w:trHeight w:val="300"/>
          <w:jc w:val="center"/>
        </w:trPr>
        <w:tc>
          <w:tcPr>
            <w:tcW w:w="1765" w:type="pct"/>
            <w:vAlign w:val="center"/>
            <w:hideMark/>
          </w:tcPr>
          <w:p w14:paraId="6CF91831" w14:textId="0D0ADB05" w:rsidR="00374165" w:rsidRPr="00BF2504" w:rsidRDefault="00374165" w:rsidP="00783967">
            <w:pPr>
              <w:pStyle w:val="TableBodyTextMIRB"/>
              <w:rPr>
                <w:rFonts w:eastAsia="Times New Roman"/>
                <w:lang w:eastAsia="en-CA"/>
              </w:rPr>
            </w:pPr>
            <w:r w:rsidRPr="00BF2504">
              <w:t>TOWNSHIP OF WEST LINCOLN</w:t>
            </w:r>
          </w:p>
        </w:tc>
        <w:tc>
          <w:tcPr>
            <w:tcW w:w="776" w:type="pct"/>
            <w:vAlign w:val="center"/>
            <w:hideMark/>
          </w:tcPr>
          <w:p w14:paraId="2B21F64E" w14:textId="14DFE1C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0F2D465" w14:textId="03B5FA18" w:rsidR="00374165" w:rsidRPr="00BF2504" w:rsidRDefault="00374165" w:rsidP="00783967">
            <w:pPr>
              <w:pStyle w:val="TableBodyTextMIRB"/>
              <w:rPr>
                <w:rFonts w:eastAsia="Times New Roman"/>
                <w:lang w:eastAsia="en-CA"/>
              </w:rPr>
            </w:pPr>
            <w:r w:rsidRPr="00BF2504">
              <w:t>WEST LINCOLN</w:t>
            </w:r>
          </w:p>
        </w:tc>
        <w:tc>
          <w:tcPr>
            <w:tcW w:w="825" w:type="pct"/>
            <w:noWrap/>
            <w:vAlign w:val="center"/>
            <w:hideMark/>
          </w:tcPr>
          <w:p w14:paraId="0ECAFA2A" w14:textId="21B8D87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6DE8823" w14:textId="77777777" w:rsidTr="00374165">
        <w:trPr>
          <w:cantSplit/>
          <w:trHeight w:val="300"/>
          <w:jc w:val="center"/>
        </w:trPr>
        <w:tc>
          <w:tcPr>
            <w:tcW w:w="1765" w:type="pct"/>
            <w:vAlign w:val="center"/>
            <w:hideMark/>
          </w:tcPr>
          <w:p w14:paraId="42B336F3" w14:textId="4984ABFA" w:rsidR="00374165" w:rsidRPr="00BF2504" w:rsidRDefault="00374165" w:rsidP="00783967">
            <w:pPr>
              <w:pStyle w:val="TableBodyTextMIRB"/>
              <w:rPr>
                <w:rFonts w:eastAsia="Times New Roman"/>
                <w:lang w:eastAsia="en-CA"/>
              </w:rPr>
            </w:pPr>
            <w:r w:rsidRPr="00BF2504">
              <w:t>TOWNSHIP OF WHITE RIVER</w:t>
            </w:r>
          </w:p>
        </w:tc>
        <w:tc>
          <w:tcPr>
            <w:tcW w:w="776" w:type="pct"/>
            <w:vAlign w:val="center"/>
            <w:hideMark/>
          </w:tcPr>
          <w:p w14:paraId="704FDD05" w14:textId="34D336C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2DEF35D" w14:textId="7B8FAAEE" w:rsidR="00374165" w:rsidRPr="00BF2504" w:rsidRDefault="00374165" w:rsidP="00783967">
            <w:pPr>
              <w:pStyle w:val="TableBodyTextMIRB"/>
              <w:rPr>
                <w:rFonts w:eastAsia="Times New Roman"/>
                <w:lang w:eastAsia="en-CA"/>
              </w:rPr>
            </w:pPr>
            <w:r w:rsidRPr="00BF2504">
              <w:t>WHITE RIVER</w:t>
            </w:r>
          </w:p>
        </w:tc>
        <w:tc>
          <w:tcPr>
            <w:tcW w:w="825" w:type="pct"/>
            <w:noWrap/>
            <w:vAlign w:val="center"/>
            <w:hideMark/>
          </w:tcPr>
          <w:p w14:paraId="7E2B1C03" w14:textId="1C5F09F6"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03D6E16" w14:textId="77777777" w:rsidTr="00374165">
        <w:trPr>
          <w:cantSplit/>
          <w:trHeight w:val="300"/>
          <w:jc w:val="center"/>
        </w:trPr>
        <w:tc>
          <w:tcPr>
            <w:tcW w:w="1765" w:type="pct"/>
            <w:vAlign w:val="center"/>
            <w:hideMark/>
          </w:tcPr>
          <w:p w14:paraId="32199A08" w14:textId="02AB84C9" w:rsidR="00374165" w:rsidRPr="00BF2504" w:rsidRDefault="00374165" w:rsidP="00783967">
            <w:pPr>
              <w:pStyle w:val="TableBodyTextMIRB"/>
              <w:rPr>
                <w:rFonts w:eastAsia="Times New Roman"/>
                <w:lang w:eastAsia="en-CA"/>
              </w:rPr>
            </w:pPr>
            <w:r w:rsidRPr="00BF2504">
              <w:t>TOWNSHIP OF WHITEWATER REGION</w:t>
            </w:r>
          </w:p>
        </w:tc>
        <w:tc>
          <w:tcPr>
            <w:tcW w:w="776" w:type="pct"/>
            <w:vAlign w:val="center"/>
            <w:hideMark/>
          </w:tcPr>
          <w:p w14:paraId="1B36ED4A" w14:textId="0ACA9E60"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39F532" w14:textId="697B4F32" w:rsidR="00374165" w:rsidRPr="00BF2504" w:rsidRDefault="00374165" w:rsidP="00783967">
            <w:pPr>
              <w:pStyle w:val="TableBodyTextMIRB"/>
              <w:rPr>
                <w:rFonts w:eastAsia="Times New Roman"/>
                <w:lang w:eastAsia="en-CA"/>
              </w:rPr>
            </w:pPr>
            <w:r w:rsidRPr="00BF2504">
              <w:t>WHITEWATER REGION</w:t>
            </w:r>
          </w:p>
        </w:tc>
        <w:tc>
          <w:tcPr>
            <w:tcW w:w="825" w:type="pct"/>
            <w:noWrap/>
            <w:vAlign w:val="center"/>
            <w:hideMark/>
          </w:tcPr>
          <w:p w14:paraId="3B803351" w14:textId="432C10F5"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76BFBA6" w14:textId="77777777" w:rsidTr="00374165">
        <w:trPr>
          <w:cantSplit/>
          <w:trHeight w:val="300"/>
          <w:jc w:val="center"/>
        </w:trPr>
        <w:tc>
          <w:tcPr>
            <w:tcW w:w="1765" w:type="pct"/>
            <w:vAlign w:val="center"/>
            <w:hideMark/>
          </w:tcPr>
          <w:p w14:paraId="0FB51CA9" w14:textId="0C9DF427" w:rsidR="00374165" w:rsidRPr="00BF2504" w:rsidRDefault="00374165" w:rsidP="00783967">
            <w:pPr>
              <w:pStyle w:val="TableBodyTextMIRB"/>
              <w:rPr>
                <w:rFonts w:eastAsia="Times New Roman"/>
                <w:lang w:eastAsia="en-CA"/>
              </w:rPr>
            </w:pPr>
            <w:r w:rsidRPr="00BF2504">
              <w:t>TOWNSHIP OF WILMOT</w:t>
            </w:r>
          </w:p>
        </w:tc>
        <w:tc>
          <w:tcPr>
            <w:tcW w:w="776" w:type="pct"/>
            <w:vAlign w:val="center"/>
            <w:hideMark/>
          </w:tcPr>
          <w:p w14:paraId="32192AA1" w14:textId="44812988"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0A8534EA" w14:textId="235922E0" w:rsidR="00374165" w:rsidRPr="00BF2504" w:rsidRDefault="00374165" w:rsidP="00783967">
            <w:pPr>
              <w:pStyle w:val="TableBodyTextMIRB"/>
              <w:rPr>
                <w:rFonts w:eastAsia="Times New Roman"/>
                <w:lang w:eastAsia="en-CA"/>
              </w:rPr>
            </w:pPr>
            <w:r w:rsidRPr="00BF2504">
              <w:t>WILMOT</w:t>
            </w:r>
          </w:p>
        </w:tc>
        <w:tc>
          <w:tcPr>
            <w:tcW w:w="825" w:type="pct"/>
            <w:noWrap/>
            <w:vAlign w:val="center"/>
            <w:hideMark/>
          </w:tcPr>
          <w:p w14:paraId="334BA0FE" w14:textId="4A03D68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EB87D1C" w14:textId="77777777" w:rsidTr="00374165">
        <w:trPr>
          <w:cantSplit/>
          <w:trHeight w:val="300"/>
          <w:jc w:val="center"/>
        </w:trPr>
        <w:tc>
          <w:tcPr>
            <w:tcW w:w="1765" w:type="pct"/>
            <w:vAlign w:val="center"/>
            <w:hideMark/>
          </w:tcPr>
          <w:p w14:paraId="04A2052C" w14:textId="5F3F1B68" w:rsidR="00374165" w:rsidRPr="00BF2504" w:rsidRDefault="00374165" w:rsidP="00783967">
            <w:pPr>
              <w:pStyle w:val="TableBodyTextMIRB"/>
              <w:rPr>
                <w:rFonts w:eastAsia="Times New Roman"/>
                <w:lang w:eastAsia="en-CA"/>
              </w:rPr>
            </w:pPr>
            <w:r w:rsidRPr="00BF2504">
              <w:t>TOWNSHIP OF WOLLASTON</w:t>
            </w:r>
          </w:p>
        </w:tc>
        <w:tc>
          <w:tcPr>
            <w:tcW w:w="776" w:type="pct"/>
            <w:vAlign w:val="center"/>
            <w:hideMark/>
          </w:tcPr>
          <w:p w14:paraId="56AD11D2" w14:textId="3245C1B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48917EE7" w14:textId="06BA2BEB" w:rsidR="00374165" w:rsidRPr="00BF2504" w:rsidRDefault="00374165" w:rsidP="00783967">
            <w:pPr>
              <w:pStyle w:val="TableBodyTextMIRB"/>
              <w:rPr>
                <w:rFonts w:eastAsia="Times New Roman"/>
                <w:lang w:eastAsia="en-CA"/>
              </w:rPr>
            </w:pPr>
            <w:r w:rsidRPr="00BF2504">
              <w:t>WOLLASTON</w:t>
            </w:r>
          </w:p>
        </w:tc>
        <w:tc>
          <w:tcPr>
            <w:tcW w:w="825" w:type="pct"/>
            <w:noWrap/>
            <w:vAlign w:val="center"/>
            <w:hideMark/>
          </w:tcPr>
          <w:p w14:paraId="10BE470D" w14:textId="65C94C2F"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2FB8138C" w14:textId="77777777" w:rsidTr="00374165">
        <w:trPr>
          <w:cantSplit/>
          <w:trHeight w:val="300"/>
          <w:jc w:val="center"/>
        </w:trPr>
        <w:tc>
          <w:tcPr>
            <w:tcW w:w="1765" w:type="pct"/>
            <w:vAlign w:val="center"/>
            <w:hideMark/>
          </w:tcPr>
          <w:p w14:paraId="36A48EA3" w14:textId="26470AAF" w:rsidR="00374165" w:rsidRPr="00BF2504" w:rsidRDefault="00374165" w:rsidP="00783967">
            <w:pPr>
              <w:pStyle w:val="TableBodyTextMIRB"/>
              <w:rPr>
                <w:rFonts w:eastAsia="Times New Roman"/>
                <w:lang w:eastAsia="en-CA"/>
              </w:rPr>
            </w:pPr>
            <w:r w:rsidRPr="00BF2504">
              <w:lastRenderedPageBreak/>
              <w:t>TOWNSHIP OF WOOLWICH</w:t>
            </w:r>
          </w:p>
        </w:tc>
        <w:tc>
          <w:tcPr>
            <w:tcW w:w="776" w:type="pct"/>
            <w:vAlign w:val="center"/>
            <w:hideMark/>
          </w:tcPr>
          <w:p w14:paraId="6200D99B" w14:textId="384717D7"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5A8F9B5" w14:textId="7E9AA053" w:rsidR="00374165" w:rsidRPr="00BF2504" w:rsidRDefault="00374165" w:rsidP="00783967">
            <w:pPr>
              <w:pStyle w:val="TableBodyTextMIRB"/>
              <w:rPr>
                <w:rFonts w:eastAsia="Times New Roman"/>
                <w:lang w:eastAsia="en-CA"/>
              </w:rPr>
            </w:pPr>
            <w:r w:rsidRPr="00BF2504">
              <w:t>WOOLWICH</w:t>
            </w:r>
          </w:p>
        </w:tc>
        <w:tc>
          <w:tcPr>
            <w:tcW w:w="825" w:type="pct"/>
            <w:noWrap/>
            <w:vAlign w:val="center"/>
            <w:hideMark/>
          </w:tcPr>
          <w:p w14:paraId="4E806BE5" w14:textId="2AD8B54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6464F87" w14:textId="77777777" w:rsidTr="00374165">
        <w:trPr>
          <w:cantSplit/>
          <w:trHeight w:val="300"/>
          <w:jc w:val="center"/>
        </w:trPr>
        <w:tc>
          <w:tcPr>
            <w:tcW w:w="1765" w:type="pct"/>
            <w:vAlign w:val="center"/>
            <w:hideMark/>
          </w:tcPr>
          <w:p w14:paraId="43D2B627" w14:textId="291D279A" w:rsidR="00374165" w:rsidRPr="00BF2504" w:rsidRDefault="00374165" w:rsidP="00783967">
            <w:pPr>
              <w:pStyle w:val="TableBodyTextMIRB"/>
              <w:rPr>
                <w:rFonts w:eastAsia="Times New Roman"/>
                <w:lang w:eastAsia="en-CA"/>
              </w:rPr>
            </w:pPr>
            <w:r w:rsidRPr="00BF2504">
              <w:t>TOWNSHIP OF ZORRA</w:t>
            </w:r>
          </w:p>
        </w:tc>
        <w:tc>
          <w:tcPr>
            <w:tcW w:w="776" w:type="pct"/>
            <w:vAlign w:val="center"/>
            <w:hideMark/>
          </w:tcPr>
          <w:p w14:paraId="05A2DD46" w14:textId="30EFA16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40F7782" w14:textId="0DDEE8CD" w:rsidR="00374165" w:rsidRPr="00BF2504" w:rsidRDefault="00374165" w:rsidP="00783967">
            <w:pPr>
              <w:pStyle w:val="TableBodyTextMIRB"/>
              <w:rPr>
                <w:rFonts w:eastAsia="Times New Roman"/>
                <w:lang w:eastAsia="en-CA"/>
              </w:rPr>
            </w:pPr>
            <w:r w:rsidRPr="00BF2504">
              <w:t>ZORRA</w:t>
            </w:r>
          </w:p>
        </w:tc>
        <w:tc>
          <w:tcPr>
            <w:tcW w:w="825" w:type="pct"/>
            <w:noWrap/>
            <w:vAlign w:val="center"/>
            <w:hideMark/>
          </w:tcPr>
          <w:p w14:paraId="70688F17" w14:textId="7A1C77D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D3DC7C4" w14:textId="77777777" w:rsidTr="00374165">
        <w:trPr>
          <w:cantSplit/>
          <w:trHeight w:val="300"/>
          <w:jc w:val="center"/>
        </w:trPr>
        <w:tc>
          <w:tcPr>
            <w:tcW w:w="1765" w:type="pct"/>
            <w:vAlign w:val="center"/>
            <w:hideMark/>
          </w:tcPr>
          <w:p w14:paraId="0265D6B9" w14:textId="459B88DC" w:rsidR="00374165" w:rsidRPr="00BF2504" w:rsidRDefault="00374165" w:rsidP="00783967">
            <w:pPr>
              <w:pStyle w:val="TableBodyTextMIRB"/>
              <w:rPr>
                <w:rFonts w:eastAsia="Times New Roman"/>
                <w:lang w:eastAsia="en-CA"/>
              </w:rPr>
            </w:pPr>
            <w:r w:rsidRPr="00BF2504">
              <w:t>UNITED COUNTIES OF LEEDS AND GRENVILLE</w:t>
            </w:r>
          </w:p>
        </w:tc>
        <w:tc>
          <w:tcPr>
            <w:tcW w:w="776" w:type="pct"/>
            <w:vAlign w:val="center"/>
            <w:hideMark/>
          </w:tcPr>
          <w:p w14:paraId="17EB213F" w14:textId="39E4E4D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2671D8B" w14:textId="1227BBF8" w:rsidR="00374165" w:rsidRPr="00BF2504" w:rsidRDefault="00374165" w:rsidP="00783967">
            <w:pPr>
              <w:pStyle w:val="TableBodyTextMIRB"/>
              <w:rPr>
                <w:rFonts w:eastAsia="Times New Roman"/>
                <w:lang w:eastAsia="en-CA"/>
              </w:rPr>
            </w:pPr>
            <w:r w:rsidRPr="00BF2504">
              <w:t>LEEDS AND GRENVILLE</w:t>
            </w:r>
          </w:p>
        </w:tc>
        <w:tc>
          <w:tcPr>
            <w:tcW w:w="825" w:type="pct"/>
            <w:noWrap/>
            <w:vAlign w:val="center"/>
            <w:hideMark/>
          </w:tcPr>
          <w:p w14:paraId="38E53C0E" w14:textId="7FF83B9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8FA591F" w14:textId="77777777" w:rsidTr="00374165">
        <w:trPr>
          <w:cantSplit/>
          <w:trHeight w:val="300"/>
          <w:jc w:val="center"/>
        </w:trPr>
        <w:tc>
          <w:tcPr>
            <w:tcW w:w="1765" w:type="pct"/>
            <w:vAlign w:val="center"/>
            <w:hideMark/>
          </w:tcPr>
          <w:p w14:paraId="56258C82" w14:textId="6161A889" w:rsidR="00374165" w:rsidRPr="00BF2504" w:rsidRDefault="00374165" w:rsidP="00783967">
            <w:pPr>
              <w:pStyle w:val="TableBodyTextMIRB"/>
              <w:rPr>
                <w:rFonts w:eastAsia="Times New Roman"/>
                <w:lang w:eastAsia="en-CA"/>
              </w:rPr>
            </w:pPr>
            <w:r w:rsidRPr="00BF2504">
              <w:t>UNITED COUNTIES OF PRESCOTT AND RUSSELL</w:t>
            </w:r>
          </w:p>
        </w:tc>
        <w:tc>
          <w:tcPr>
            <w:tcW w:w="776" w:type="pct"/>
            <w:vAlign w:val="center"/>
            <w:hideMark/>
          </w:tcPr>
          <w:p w14:paraId="798C3D0D" w14:textId="52B2881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40F1629" w14:textId="06292394" w:rsidR="00374165" w:rsidRPr="00BF2504" w:rsidRDefault="00374165" w:rsidP="00783967">
            <w:pPr>
              <w:pStyle w:val="TableBodyTextMIRB"/>
              <w:rPr>
                <w:rFonts w:eastAsia="Times New Roman"/>
                <w:lang w:eastAsia="en-CA"/>
              </w:rPr>
            </w:pPr>
            <w:r w:rsidRPr="00BF2504">
              <w:t>PRESCOTT AND RUSSELL</w:t>
            </w:r>
          </w:p>
        </w:tc>
        <w:tc>
          <w:tcPr>
            <w:tcW w:w="825" w:type="pct"/>
            <w:noWrap/>
            <w:vAlign w:val="center"/>
            <w:hideMark/>
          </w:tcPr>
          <w:p w14:paraId="21D1CEE1" w14:textId="7526216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76BE1839" w14:textId="77777777" w:rsidTr="00374165">
        <w:trPr>
          <w:cantSplit/>
          <w:trHeight w:val="300"/>
          <w:jc w:val="center"/>
        </w:trPr>
        <w:tc>
          <w:tcPr>
            <w:tcW w:w="1765" w:type="pct"/>
            <w:vAlign w:val="center"/>
            <w:hideMark/>
          </w:tcPr>
          <w:p w14:paraId="0739A367" w14:textId="5030B034" w:rsidR="00374165" w:rsidRPr="00BF2504" w:rsidRDefault="00374165" w:rsidP="00783967">
            <w:pPr>
              <w:pStyle w:val="TableBodyTextMIRB"/>
              <w:rPr>
                <w:rFonts w:eastAsia="Times New Roman"/>
                <w:lang w:eastAsia="en-CA"/>
              </w:rPr>
            </w:pPr>
            <w:r w:rsidRPr="00BF2504">
              <w:t>UNITED COUNTIES OF STORMONT, DUNDAS AND GLENGARRY</w:t>
            </w:r>
          </w:p>
        </w:tc>
        <w:tc>
          <w:tcPr>
            <w:tcW w:w="776" w:type="pct"/>
            <w:vAlign w:val="center"/>
            <w:hideMark/>
          </w:tcPr>
          <w:p w14:paraId="493E4F2E" w14:textId="3B302FD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76706A5B" w14:textId="431A9D93" w:rsidR="00374165" w:rsidRPr="00BF2504" w:rsidRDefault="00374165" w:rsidP="00783967">
            <w:pPr>
              <w:pStyle w:val="TableBodyTextMIRB"/>
              <w:rPr>
                <w:rFonts w:eastAsia="Times New Roman"/>
                <w:lang w:eastAsia="en-CA"/>
              </w:rPr>
            </w:pPr>
            <w:r w:rsidRPr="00BF2504">
              <w:t>STORMONT, DUNDAS AND GLENGARRY</w:t>
            </w:r>
          </w:p>
        </w:tc>
        <w:tc>
          <w:tcPr>
            <w:tcW w:w="825" w:type="pct"/>
            <w:noWrap/>
            <w:vAlign w:val="center"/>
            <w:hideMark/>
          </w:tcPr>
          <w:p w14:paraId="51AD0C4F" w14:textId="1DF312D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4E64923" w14:textId="77777777" w:rsidTr="00374165">
        <w:trPr>
          <w:cantSplit/>
          <w:trHeight w:val="300"/>
          <w:jc w:val="center"/>
        </w:trPr>
        <w:tc>
          <w:tcPr>
            <w:tcW w:w="1765" w:type="pct"/>
            <w:vAlign w:val="center"/>
            <w:hideMark/>
          </w:tcPr>
          <w:p w14:paraId="3B7D3880" w14:textId="5B016222" w:rsidR="00374165" w:rsidRPr="00BF2504" w:rsidRDefault="00374165" w:rsidP="00783967">
            <w:pPr>
              <w:pStyle w:val="TableBodyTextMIRB"/>
              <w:rPr>
                <w:rFonts w:eastAsia="Times New Roman"/>
                <w:lang w:eastAsia="en-CA"/>
              </w:rPr>
            </w:pPr>
            <w:r w:rsidRPr="00BF2504">
              <w:t>VILLAGE OF BURK'S FALLS</w:t>
            </w:r>
          </w:p>
        </w:tc>
        <w:tc>
          <w:tcPr>
            <w:tcW w:w="776" w:type="pct"/>
            <w:vAlign w:val="center"/>
            <w:hideMark/>
          </w:tcPr>
          <w:p w14:paraId="4DED5BD8" w14:textId="3695503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5E9430A" w14:textId="36805419" w:rsidR="00374165" w:rsidRPr="00BF2504" w:rsidRDefault="00374165" w:rsidP="00783967">
            <w:pPr>
              <w:pStyle w:val="TableBodyTextMIRB"/>
              <w:rPr>
                <w:rFonts w:eastAsia="Times New Roman"/>
                <w:lang w:eastAsia="en-CA"/>
              </w:rPr>
            </w:pPr>
            <w:r w:rsidRPr="00BF2504">
              <w:t>BURK'S FALLS</w:t>
            </w:r>
          </w:p>
        </w:tc>
        <w:tc>
          <w:tcPr>
            <w:tcW w:w="825" w:type="pct"/>
            <w:noWrap/>
            <w:vAlign w:val="center"/>
            <w:hideMark/>
          </w:tcPr>
          <w:p w14:paraId="00BD9ABF" w14:textId="1A7967D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40957F7" w14:textId="77777777" w:rsidTr="00374165">
        <w:trPr>
          <w:cantSplit/>
          <w:trHeight w:val="885"/>
          <w:jc w:val="center"/>
        </w:trPr>
        <w:tc>
          <w:tcPr>
            <w:tcW w:w="1765" w:type="pct"/>
            <w:vAlign w:val="center"/>
            <w:hideMark/>
          </w:tcPr>
          <w:p w14:paraId="11907C97" w14:textId="5374D87C" w:rsidR="00374165" w:rsidRPr="00BF2504" w:rsidRDefault="00374165" w:rsidP="00783967">
            <w:pPr>
              <w:pStyle w:val="TableBodyTextMIRB"/>
              <w:rPr>
                <w:rFonts w:eastAsia="Times New Roman"/>
                <w:lang w:eastAsia="en-CA"/>
              </w:rPr>
            </w:pPr>
            <w:r w:rsidRPr="00BF2504">
              <w:t>VILLAGE OF CASSELMAN</w:t>
            </w:r>
          </w:p>
        </w:tc>
        <w:tc>
          <w:tcPr>
            <w:tcW w:w="776" w:type="pct"/>
            <w:vAlign w:val="center"/>
            <w:hideMark/>
          </w:tcPr>
          <w:p w14:paraId="6F0866A8" w14:textId="137694E1"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05725A3" w14:textId="1FFE0DF6" w:rsidR="00374165" w:rsidRPr="00BF2504" w:rsidRDefault="00374165" w:rsidP="00783967">
            <w:pPr>
              <w:pStyle w:val="TableBodyTextMIRB"/>
              <w:rPr>
                <w:rFonts w:eastAsia="Times New Roman"/>
                <w:lang w:eastAsia="en-CA"/>
              </w:rPr>
            </w:pPr>
            <w:r w:rsidRPr="00BF2504">
              <w:t>CASSELMAN</w:t>
            </w:r>
          </w:p>
        </w:tc>
        <w:tc>
          <w:tcPr>
            <w:tcW w:w="825" w:type="pct"/>
            <w:noWrap/>
            <w:vAlign w:val="center"/>
            <w:hideMark/>
          </w:tcPr>
          <w:p w14:paraId="1A4BABC5" w14:textId="3D3A401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0BE4848" w14:textId="77777777" w:rsidTr="00374165">
        <w:trPr>
          <w:cantSplit/>
          <w:trHeight w:val="300"/>
          <w:jc w:val="center"/>
        </w:trPr>
        <w:tc>
          <w:tcPr>
            <w:tcW w:w="1765" w:type="pct"/>
            <w:vAlign w:val="center"/>
            <w:hideMark/>
          </w:tcPr>
          <w:p w14:paraId="55808FCC" w14:textId="5731DFF4" w:rsidR="00374165" w:rsidRPr="00BF2504" w:rsidRDefault="00374165" w:rsidP="00783967">
            <w:pPr>
              <w:pStyle w:val="TableBodyTextMIRB"/>
              <w:rPr>
                <w:rFonts w:eastAsia="Times New Roman"/>
                <w:lang w:eastAsia="en-CA"/>
              </w:rPr>
            </w:pPr>
            <w:r w:rsidRPr="00BF2504">
              <w:t>VILLAGE OF HILTON BEACH</w:t>
            </w:r>
          </w:p>
        </w:tc>
        <w:tc>
          <w:tcPr>
            <w:tcW w:w="776" w:type="pct"/>
            <w:vAlign w:val="center"/>
            <w:hideMark/>
          </w:tcPr>
          <w:p w14:paraId="4019629F" w14:textId="7A99D95A"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8E93B9D" w14:textId="21257714" w:rsidR="00374165" w:rsidRPr="00BF2504" w:rsidRDefault="00374165" w:rsidP="00783967">
            <w:pPr>
              <w:pStyle w:val="TableBodyTextMIRB"/>
              <w:rPr>
                <w:rFonts w:eastAsia="Times New Roman"/>
                <w:lang w:eastAsia="en-CA"/>
              </w:rPr>
            </w:pPr>
            <w:r w:rsidRPr="00BF2504">
              <w:t>HILTON BEACH</w:t>
            </w:r>
          </w:p>
        </w:tc>
        <w:tc>
          <w:tcPr>
            <w:tcW w:w="825" w:type="pct"/>
            <w:noWrap/>
            <w:vAlign w:val="center"/>
            <w:hideMark/>
          </w:tcPr>
          <w:p w14:paraId="16A0C550" w14:textId="413FEDA3"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3F653F15" w14:textId="77777777" w:rsidTr="00374165">
        <w:trPr>
          <w:cantSplit/>
          <w:trHeight w:val="300"/>
          <w:jc w:val="center"/>
        </w:trPr>
        <w:tc>
          <w:tcPr>
            <w:tcW w:w="1765" w:type="pct"/>
            <w:vAlign w:val="center"/>
            <w:hideMark/>
          </w:tcPr>
          <w:p w14:paraId="0EE7D12B" w14:textId="40CC4511" w:rsidR="00374165" w:rsidRPr="00BF2504" w:rsidRDefault="00374165" w:rsidP="00783967">
            <w:pPr>
              <w:pStyle w:val="TableBodyTextMIRB"/>
              <w:rPr>
                <w:rFonts w:eastAsia="Times New Roman"/>
                <w:lang w:eastAsia="en-CA"/>
              </w:rPr>
            </w:pPr>
            <w:r w:rsidRPr="00BF2504">
              <w:t>VILLAGE OF MERRICKVILLE-WOLFORD</w:t>
            </w:r>
          </w:p>
        </w:tc>
        <w:tc>
          <w:tcPr>
            <w:tcW w:w="776" w:type="pct"/>
            <w:vAlign w:val="center"/>
            <w:hideMark/>
          </w:tcPr>
          <w:p w14:paraId="6E501E62" w14:textId="649DD4CB"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2AA858C" w14:textId="1AF2A9DA" w:rsidR="00374165" w:rsidRPr="00BF2504" w:rsidRDefault="00374165" w:rsidP="00783967">
            <w:pPr>
              <w:pStyle w:val="TableBodyTextMIRB"/>
              <w:rPr>
                <w:rFonts w:eastAsia="Times New Roman"/>
                <w:lang w:eastAsia="en-CA"/>
              </w:rPr>
            </w:pPr>
            <w:r w:rsidRPr="00BF2504">
              <w:t>MERRICKVILLE-WOLFORD</w:t>
            </w:r>
          </w:p>
        </w:tc>
        <w:tc>
          <w:tcPr>
            <w:tcW w:w="825" w:type="pct"/>
            <w:noWrap/>
            <w:vAlign w:val="center"/>
            <w:hideMark/>
          </w:tcPr>
          <w:p w14:paraId="32D20DB9" w14:textId="1ECA192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108F54D" w14:textId="77777777" w:rsidTr="00374165">
        <w:trPr>
          <w:cantSplit/>
          <w:trHeight w:val="300"/>
          <w:jc w:val="center"/>
        </w:trPr>
        <w:tc>
          <w:tcPr>
            <w:tcW w:w="1765" w:type="pct"/>
            <w:vAlign w:val="center"/>
            <w:hideMark/>
          </w:tcPr>
          <w:p w14:paraId="2A31F068" w14:textId="5A92B06E" w:rsidR="00374165" w:rsidRPr="00BF2504" w:rsidRDefault="00374165" w:rsidP="00783967">
            <w:pPr>
              <w:pStyle w:val="TableBodyTextMIRB"/>
              <w:rPr>
                <w:rFonts w:eastAsia="Times New Roman"/>
                <w:lang w:eastAsia="en-CA"/>
              </w:rPr>
            </w:pPr>
            <w:r w:rsidRPr="00BF2504">
              <w:t>VILLAGE OF NEWBURY</w:t>
            </w:r>
          </w:p>
        </w:tc>
        <w:tc>
          <w:tcPr>
            <w:tcW w:w="776" w:type="pct"/>
            <w:vAlign w:val="center"/>
            <w:hideMark/>
          </w:tcPr>
          <w:p w14:paraId="58E08F36" w14:textId="08B5D956"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9E2E4C2" w14:textId="417D2371" w:rsidR="00374165" w:rsidRPr="00BF2504" w:rsidRDefault="00374165" w:rsidP="00783967">
            <w:pPr>
              <w:pStyle w:val="TableBodyTextMIRB"/>
              <w:rPr>
                <w:rFonts w:eastAsia="Times New Roman"/>
                <w:lang w:eastAsia="en-CA"/>
              </w:rPr>
            </w:pPr>
            <w:r w:rsidRPr="00BF2504">
              <w:t>NEWBURY</w:t>
            </w:r>
          </w:p>
        </w:tc>
        <w:tc>
          <w:tcPr>
            <w:tcW w:w="825" w:type="pct"/>
            <w:noWrap/>
            <w:vAlign w:val="center"/>
            <w:hideMark/>
          </w:tcPr>
          <w:p w14:paraId="506EADA8" w14:textId="4DC7C87B"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1CBB9B2" w14:textId="77777777" w:rsidTr="00374165">
        <w:trPr>
          <w:cantSplit/>
          <w:trHeight w:val="300"/>
          <w:jc w:val="center"/>
        </w:trPr>
        <w:tc>
          <w:tcPr>
            <w:tcW w:w="1765" w:type="pct"/>
            <w:vAlign w:val="center"/>
            <w:hideMark/>
          </w:tcPr>
          <w:p w14:paraId="0FB75AB3" w14:textId="61EE9F25" w:rsidR="00374165" w:rsidRPr="00BF2504" w:rsidRDefault="00374165" w:rsidP="00783967">
            <w:pPr>
              <w:pStyle w:val="TableBodyTextMIRB"/>
              <w:rPr>
                <w:rFonts w:eastAsia="Times New Roman"/>
                <w:lang w:eastAsia="en-CA"/>
              </w:rPr>
            </w:pPr>
            <w:r w:rsidRPr="00BF2504">
              <w:t>VILLAGE OF OIL SPRINGS</w:t>
            </w:r>
          </w:p>
        </w:tc>
        <w:tc>
          <w:tcPr>
            <w:tcW w:w="776" w:type="pct"/>
            <w:vAlign w:val="center"/>
            <w:hideMark/>
          </w:tcPr>
          <w:p w14:paraId="081F42B2" w14:textId="5E31506D"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324E6CF3" w14:textId="5B81436C" w:rsidR="00374165" w:rsidRPr="00BF2504" w:rsidRDefault="00374165" w:rsidP="00783967">
            <w:pPr>
              <w:pStyle w:val="TableBodyTextMIRB"/>
              <w:rPr>
                <w:rFonts w:eastAsia="Times New Roman"/>
                <w:lang w:eastAsia="en-CA"/>
              </w:rPr>
            </w:pPr>
            <w:r w:rsidRPr="00BF2504">
              <w:t>OIL SPRINGS</w:t>
            </w:r>
          </w:p>
        </w:tc>
        <w:tc>
          <w:tcPr>
            <w:tcW w:w="825" w:type="pct"/>
            <w:noWrap/>
            <w:vAlign w:val="center"/>
            <w:hideMark/>
          </w:tcPr>
          <w:p w14:paraId="05B6684B" w14:textId="071D53A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69019EE" w14:textId="77777777" w:rsidTr="00374165">
        <w:trPr>
          <w:cantSplit/>
          <w:trHeight w:val="300"/>
          <w:jc w:val="center"/>
        </w:trPr>
        <w:tc>
          <w:tcPr>
            <w:tcW w:w="1765" w:type="pct"/>
            <w:vAlign w:val="center"/>
            <w:hideMark/>
          </w:tcPr>
          <w:p w14:paraId="3F9FC133" w14:textId="1B1D05C8" w:rsidR="00374165" w:rsidRPr="00BF2504" w:rsidRDefault="00374165" w:rsidP="00783967">
            <w:pPr>
              <w:pStyle w:val="TableBodyTextMIRB"/>
              <w:rPr>
                <w:rFonts w:eastAsia="Times New Roman"/>
                <w:lang w:eastAsia="en-CA"/>
              </w:rPr>
            </w:pPr>
            <w:r w:rsidRPr="00BF2504">
              <w:t>VILLAGE OF POINT EDWARD</w:t>
            </w:r>
          </w:p>
        </w:tc>
        <w:tc>
          <w:tcPr>
            <w:tcW w:w="776" w:type="pct"/>
            <w:vAlign w:val="center"/>
            <w:hideMark/>
          </w:tcPr>
          <w:p w14:paraId="6EC38BB4" w14:textId="40EA8F25"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ED371D9" w14:textId="7F28A358" w:rsidR="00374165" w:rsidRPr="00BF2504" w:rsidRDefault="00374165" w:rsidP="00783967">
            <w:pPr>
              <w:pStyle w:val="TableBodyTextMIRB"/>
              <w:rPr>
                <w:rFonts w:eastAsia="Times New Roman"/>
                <w:lang w:eastAsia="en-CA"/>
              </w:rPr>
            </w:pPr>
            <w:r w:rsidRPr="00BF2504">
              <w:t>POINT EDWARD</w:t>
            </w:r>
          </w:p>
        </w:tc>
        <w:tc>
          <w:tcPr>
            <w:tcW w:w="825" w:type="pct"/>
            <w:noWrap/>
            <w:vAlign w:val="center"/>
            <w:hideMark/>
          </w:tcPr>
          <w:p w14:paraId="70C37C9A" w14:textId="4A43A84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F14CED3" w14:textId="77777777" w:rsidTr="00374165">
        <w:trPr>
          <w:cantSplit/>
          <w:trHeight w:val="300"/>
          <w:jc w:val="center"/>
        </w:trPr>
        <w:tc>
          <w:tcPr>
            <w:tcW w:w="1765" w:type="pct"/>
            <w:vAlign w:val="center"/>
            <w:hideMark/>
          </w:tcPr>
          <w:p w14:paraId="313F8E36" w14:textId="197F4FF2" w:rsidR="00374165" w:rsidRPr="00BF2504" w:rsidRDefault="00374165" w:rsidP="00783967">
            <w:pPr>
              <w:pStyle w:val="TableBodyTextMIRB"/>
              <w:rPr>
                <w:rFonts w:eastAsia="Times New Roman"/>
                <w:lang w:eastAsia="en-CA"/>
              </w:rPr>
            </w:pPr>
            <w:r w:rsidRPr="00BF2504">
              <w:t>VILLAGE OF SOUTH RIVER</w:t>
            </w:r>
          </w:p>
        </w:tc>
        <w:tc>
          <w:tcPr>
            <w:tcW w:w="776" w:type="pct"/>
            <w:vAlign w:val="center"/>
            <w:hideMark/>
          </w:tcPr>
          <w:p w14:paraId="6E3F83C8" w14:textId="32E8FAB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15AF8B84" w14:textId="0ECEAEBA" w:rsidR="00374165" w:rsidRPr="00BF2504" w:rsidRDefault="00374165" w:rsidP="00783967">
            <w:pPr>
              <w:pStyle w:val="TableBodyTextMIRB"/>
              <w:rPr>
                <w:rFonts w:eastAsia="Times New Roman"/>
                <w:lang w:eastAsia="en-CA"/>
              </w:rPr>
            </w:pPr>
            <w:r w:rsidRPr="00BF2504">
              <w:t>SOUTH RIVER</w:t>
            </w:r>
          </w:p>
        </w:tc>
        <w:tc>
          <w:tcPr>
            <w:tcW w:w="825" w:type="pct"/>
            <w:noWrap/>
            <w:vAlign w:val="center"/>
            <w:hideMark/>
          </w:tcPr>
          <w:p w14:paraId="0A88042C" w14:textId="08CD725A"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ED044D9" w14:textId="77777777" w:rsidTr="00374165">
        <w:trPr>
          <w:cantSplit/>
          <w:trHeight w:val="300"/>
          <w:jc w:val="center"/>
        </w:trPr>
        <w:tc>
          <w:tcPr>
            <w:tcW w:w="1765" w:type="pct"/>
            <w:vAlign w:val="center"/>
            <w:hideMark/>
          </w:tcPr>
          <w:p w14:paraId="7C4F2906" w14:textId="7BEFF2FD" w:rsidR="00374165" w:rsidRPr="00BF2504" w:rsidRDefault="00374165" w:rsidP="00783967">
            <w:pPr>
              <w:pStyle w:val="TableBodyTextMIRB"/>
              <w:rPr>
                <w:rFonts w:eastAsia="Times New Roman"/>
                <w:lang w:eastAsia="en-CA"/>
              </w:rPr>
            </w:pPr>
            <w:r w:rsidRPr="00BF2504">
              <w:t>VILLAGE OF SUNDRIDGE</w:t>
            </w:r>
          </w:p>
        </w:tc>
        <w:tc>
          <w:tcPr>
            <w:tcW w:w="776" w:type="pct"/>
            <w:vAlign w:val="center"/>
            <w:hideMark/>
          </w:tcPr>
          <w:p w14:paraId="03E5CA1D" w14:textId="0D279C0C"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218762A0" w14:textId="0F568279" w:rsidR="00374165" w:rsidRPr="00BF2504" w:rsidRDefault="00374165" w:rsidP="00783967">
            <w:pPr>
              <w:pStyle w:val="TableBodyTextMIRB"/>
              <w:rPr>
                <w:rFonts w:eastAsia="Times New Roman"/>
                <w:lang w:eastAsia="en-CA"/>
              </w:rPr>
            </w:pPr>
            <w:r w:rsidRPr="00BF2504">
              <w:t>SUNDRIDGE</w:t>
            </w:r>
          </w:p>
        </w:tc>
        <w:tc>
          <w:tcPr>
            <w:tcW w:w="825" w:type="pct"/>
            <w:noWrap/>
            <w:vAlign w:val="center"/>
            <w:hideMark/>
          </w:tcPr>
          <w:p w14:paraId="61DF4E6B" w14:textId="7272A8D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50307457" w14:textId="77777777" w:rsidTr="00374165">
        <w:trPr>
          <w:cantSplit/>
          <w:trHeight w:val="300"/>
          <w:jc w:val="center"/>
        </w:trPr>
        <w:tc>
          <w:tcPr>
            <w:tcW w:w="1765" w:type="pct"/>
            <w:vAlign w:val="center"/>
            <w:hideMark/>
          </w:tcPr>
          <w:p w14:paraId="26EE1AD7" w14:textId="2766402A" w:rsidR="00374165" w:rsidRPr="00BF2504" w:rsidRDefault="00374165" w:rsidP="00783967">
            <w:pPr>
              <w:pStyle w:val="TableBodyTextMIRB"/>
              <w:rPr>
                <w:rFonts w:eastAsia="Times New Roman"/>
                <w:lang w:eastAsia="en-CA"/>
              </w:rPr>
            </w:pPr>
            <w:r w:rsidRPr="00BF2504">
              <w:t>VILLAGE OF THORNLOE</w:t>
            </w:r>
          </w:p>
        </w:tc>
        <w:tc>
          <w:tcPr>
            <w:tcW w:w="776" w:type="pct"/>
            <w:vAlign w:val="center"/>
            <w:hideMark/>
          </w:tcPr>
          <w:p w14:paraId="17887410" w14:textId="72C97BBF"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68D94800" w14:textId="4972C455" w:rsidR="00374165" w:rsidRPr="00BF2504" w:rsidRDefault="00374165" w:rsidP="00783967">
            <w:pPr>
              <w:pStyle w:val="TableBodyTextMIRB"/>
              <w:rPr>
                <w:rFonts w:eastAsia="Times New Roman"/>
                <w:lang w:eastAsia="en-CA"/>
              </w:rPr>
            </w:pPr>
            <w:r w:rsidRPr="00BF2504">
              <w:t>THORNLOE</w:t>
            </w:r>
          </w:p>
        </w:tc>
        <w:tc>
          <w:tcPr>
            <w:tcW w:w="825" w:type="pct"/>
            <w:noWrap/>
            <w:vAlign w:val="center"/>
            <w:hideMark/>
          </w:tcPr>
          <w:p w14:paraId="72AC1F0F" w14:textId="620360F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46FA7643" w14:textId="77777777" w:rsidTr="00374165">
        <w:trPr>
          <w:cantSplit/>
          <w:trHeight w:val="300"/>
          <w:jc w:val="center"/>
        </w:trPr>
        <w:tc>
          <w:tcPr>
            <w:tcW w:w="1765" w:type="pct"/>
            <w:vAlign w:val="center"/>
            <w:hideMark/>
          </w:tcPr>
          <w:p w14:paraId="6DEC0B0A" w14:textId="667469E9" w:rsidR="00374165" w:rsidRPr="00BF2504" w:rsidRDefault="00374165" w:rsidP="00783967">
            <w:pPr>
              <w:pStyle w:val="TableBodyTextMIRB"/>
              <w:rPr>
                <w:rFonts w:eastAsia="Times New Roman"/>
                <w:lang w:eastAsia="en-CA"/>
              </w:rPr>
            </w:pPr>
            <w:r w:rsidRPr="00BF2504">
              <w:t>VILLAGE OF WESTPORT</w:t>
            </w:r>
          </w:p>
        </w:tc>
        <w:tc>
          <w:tcPr>
            <w:tcW w:w="776" w:type="pct"/>
            <w:vAlign w:val="center"/>
            <w:hideMark/>
          </w:tcPr>
          <w:p w14:paraId="13706BE2" w14:textId="506DFE53" w:rsidR="00374165" w:rsidRPr="00BF2504" w:rsidRDefault="00374165" w:rsidP="00783967">
            <w:pPr>
              <w:pStyle w:val="TableBodyTextMIRB"/>
              <w:rPr>
                <w:rFonts w:eastAsia="Times New Roman"/>
                <w:lang w:eastAsia="en-CA"/>
              </w:rPr>
            </w:pPr>
            <w:r w:rsidRPr="00BF2504">
              <w:t>MUNICIPAL</w:t>
            </w:r>
          </w:p>
        </w:tc>
        <w:tc>
          <w:tcPr>
            <w:tcW w:w="1634" w:type="pct"/>
            <w:vAlign w:val="center"/>
            <w:hideMark/>
          </w:tcPr>
          <w:p w14:paraId="5AE76A48" w14:textId="12BBA232" w:rsidR="00374165" w:rsidRPr="00BF2504" w:rsidRDefault="00374165" w:rsidP="00783967">
            <w:pPr>
              <w:pStyle w:val="TableBodyTextMIRB"/>
              <w:rPr>
                <w:rFonts w:eastAsia="Times New Roman"/>
                <w:lang w:eastAsia="en-CA"/>
              </w:rPr>
            </w:pPr>
            <w:r w:rsidRPr="00BF2504">
              <w:t>WESTPORT</w:t>
            </w:r>
          </w:p>
        </w:tc>
        <w:tc>
          <w:tcPr>
            <w:tcW w:w="825" w:type="pct"/>
            <w:noWrap/>
            <w:vAlign w:val="center"/>
            <w:hideMark/>
          </w:tcPr>
          <w:p w14:paraId="7AE53A4C" w14:textId="0D0BE8F7"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E262F61" w14:textId="77777777" w:rsidTr="00374165">
        <w:trPr>
          <w:cantSplit/>
          <w:trHeight w:val="300"/>
          <w:jc w:val="center"/>
        </w:trPr>
        <w:tc>
          <w:tcPr>
            <w:tcW w:w="1765" w:type="pct"/>
            <w:vAlign w:val="center"/>
            <w:hideMark/>
          </w:tcPr>
          <w:p w14:paraId="1197BD89" w14:textId="7FC9B095" w:rsidR="00374165" w:rsidRPr="00BF2504" w:rsidRDefault="00374165" w:rsidP="00783967">
            <w:pPr>
              <w:pStyle w:val="TableBodyTextMIRB"/>
              <w:rPr>
                <w:rFonts w:eastAsia="Times New Roman"/>
                <w:lang w:eastAsia="en-CA"/>
              </w:rPr>
            </w:pPr>
            <w:r w:rsidRPr="00BF2504">
              <w:t>WAABNOONG BEMJIWANG ASSOCIATION OF FIRST NATIONS</w:t>
            </w:r>
          </w:p>
        </w:tc>
        <w:tc>
          <w:tcPr>
            <w:tcW w:w="776" w:type="pct"/>
            <w:vAlign w:val="center"/>
            <w:hideMark/>
          </w:tcPr>
          <w:p w14:paraId="054EF868" w14:textId="4336513E" w:rsidR="00374165" w:rsidRPr="00BF2504" w:rsidRDefault="00374165" w:rsidP="00783967">
            <w:pPr>
              <w:pStyle w:val="TableBodyTextMIRB"/>
              <w:rPr>
                <w:rFonts w:eastAsia="Times New Roman"/>
                <w:lang w:eastAsia="en-CA"/>
              </w:rPr>
            </w:pPr>
            <w:r w:rsidRPr="00BF2504">
              <w:t>OTHER</w:t>
            </w:r>
          </w:p>
        </w:tc>
        <w:tc>
          <w:tcPr>
            <w:tcW w:w="1634" w:type="pct"/>
            <w:vAlign w:val="center"/>
            <w:hideMark/>
          </w:tcPr>
          <w:p w14:paraId="419C53C5" w14:textId="0915F84A" w:rsidR="00374165" w:rsidRPr="00BF2504" w:rsidRDefault="00374165" w:rsidP="00783967">
            <w:pPr>
              <w:pStyle w:val="TableBodyTextMIRB"/>
              <w:rPr>
                <w:rFonts w:eastAsia="Times New Roman"/>
                <w:lang w:eastAsia="en-CA"/>
              </w:rPr>
            </w:pPr>
            <w:r w:rsidRPr="00BF2504">
              <w:t>WBAFN</w:t>
            </w:r>
          </w:p>
        </w:tc>
        <w:tc>
          <w:tcPr>
            <w:tcW w:w="825" w:type="pct"/>
            <w:noWrap/>
            <w:vAlign w:val="center"/>
            <w:hideMark/>
          </w:tcPr>
          <w:p w14:paraId="254689EE" w14:textId="5DF2EB0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9C7AF67" w14:textId="77777777" w:rsidTr="00374165">
        <w:trPr>
          <w:cantSplit/>
          <w:trHeight w:val="300"/>
          <w:jc w:val="center"/>
        </w:trPr>
        <w:tc>
          <w:tcPr>
            <w:tcW w:w="1765" w:type="pct"/>
            <w:vAlign w:val="center"/>
            <w:hideMark/>
          </w:tcPr>
          <w:p w14:paraId="39F44D64" w14:textId="5087F736" w:rsidR="00374165" w:rsidRPr="00BF2504" w:rsidRDefault="00374165" w:rsidP="00783967">
            <w:pPr>
              <w:pStyle w:val="TableBodyTextMIRB"/>
              <w:rPr>
                <w:rFonts w:eastAsia="Times New Roman"/>
                <w:lang w:eastAsia="en-CA"/>
              </w:rPr>
            </w:pPr>
            <w:r w:rsidRPr="00BF2504">
              <w:t>MINISTRY OF NATURAL RESOURCES</w:t>
            </w:r>
          </w:p>
        </w:tc>
        <w:tc>
          <w:tcPr>
            <w:tcW w:w="776" w:type="pct"/>
            <w:vAlign w:val="center"/>
            <w:hideMark/>
          </w:tcPr>
          <w:p w14:paraId="6C49D529" w14:textId="755376E0" w:rsidR="00374165" w:rsidRPr="00BF2504" w:rsidRDefault="00374165" w:rsidP="00783967">
            <w:pPr>
              <w:pStyle w:val="TableBodyTextMIRB"/>
              <w:rPr>
                <w:rFonts w:eastAsia="Times New Roman"/>
                <w:lang w:eastAsia="en-CA"/>
              </w:rPr>
            </w:pPr>
            <w:r w:rsidRPr="00BF2504">
              <w:t>PROVINCIAL</w:t>
            </w:r>
          </w:p>
        </w:tc>
        <w:tc>
          <w:tcPr>
            <w:tcW w:w="1634" w:type="pct"/>
            <w:vAlign w:val="center"/>
            <w:hideMark/>
          </w:tcPr>
          <w:p w14:paraId="67836BF2" w14:textId="2B2DD308" w:rsidR="00374165" w:rsidRPr="00BF2504" w:rsidRDefault="00374165" w:rsidP="00783967">
            <w:pPr>
              <w:pStyle w:val="TableBodyTextMIRB"/>
              <w:rPr>
                <w:rFonts w:eastAsia="Times New Roman"/>
                <w:lang w:eastAsia="en-CA"/>
              </w:rPr>
            </w:pPr>
            <w:r w:rsidRPr="00BF2504">
              <w:t>MNR</w:t>
            </w:r>
          </w:p>
        </w:tc>
        <w:tc>
          <w:tcPr>
            <w:tcW w:w="825" w:type="pct"/>
            <w:noWrap/>
            <w:vAlign w:val="center"/>
            <w:hideMark/>
          </w:tcPr>
          <w:p w14:paraId="37D10C0A" w14:textId="2B803292"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2A65A57" w14:textId="77777777" w:rsidTr="00374165">
        <w:trPr>
          <w:cantSplit/>
          <w:trHeight w:val="300"/>
          <w:jc w:val="center"/>
        </w:trPr>
        <w:tc>
          <w:tcPr>
            <w:tcW w:w="1765" w:type="pct"/>
            <w:vAlign w:val="center"/>
          </w:tcPr>
          <w:p w14:paraId="5139D8BB" w14:textId="3907BCC4" w:rsidR="00374165" w:rsidRPr="00BF2504" w:rsidRDefault="00374165" w:rsidP="00783967">
            <w:pPr>
              <w:pStyle w:val="TableBodyTextMIRB"/>
            </w:pPr>
            <w:r w:rsidRPr="00BF2504">
              <w:t>MINISTRY OF TRANSPORTATION</w:t>
            </w:r>
          </w:p>
        </w:tc>
        <w:tc>
          <w:tcPr>
            <w:tcW w:w="776" w:type="pct"/>
            <w:vAlign w:val="center"/>
          </w:tcPr>
          <w:p w14:paraId="333C4EDB" w14:textId="7B94ECE0" w:rsidR="00374165" w:rsidRPr="00BF2504" w:rsidRDefault="00374165" w:rsidP="00783967">
            <w:pPr>
              <w:pStyle w:val="TableBodyTextMIRB"/>
            </w:pPr>
            <w:r w:rsidRPr="00BF2504">
              <w:t>PROVINCIAL</w:t>
            </w:r>
          </w:p>
        </w:tc>
        <w:tc>
          <w:tcPr>
            <w:tcW w:w="1634" w:type="pct"/>
            <w:vAlign w:val="center"/>
          </w:tcPr>
          <w:p w14:paraId="2BAA07FE" w14:textId="732473DB" w:rsidR="00374165" w:rsidRPr="00BF2504" w:rsidRDefault="00374165" w:rsidP="00783967">
            <w:pPr>
              <w:pStyle w:val="TableBodyTextMIRB"/>
            </w:pPr>
            <w:r w:rsidRPr="00BF2504">
              <w:t>MTO</w:t>
            </w:r>
          </w:p>
        </w:tc>
        <w:tc>
          <w:tcPr>
            <w:tcW w:w="825" w:type="pct"/>
            <w:noWrap/>
            <w:vAlign w:val="center"/>
          </w:tcPr>
          <w:p w14:paraId="35016C59" w14:textId="615810D4"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1D66A69B" w14:textId="77777777" w:rsidTr="00374165">
        <w:trPr>
          <w:cantSplit/>
          <w:trHeight w:val="300"/>
          <w:jc w:val="center"/>
        </w:trPr>
        <w:tc>
          <w:tcPr>
            <w:tcW w:w="1765" w:type="pct"/>
            <w:vAlign w:val="center"/>
            <w:hideMark/>
          </w:tcPr>
          <w:p w14:paraId="2CA0DF1B" w14:textId="7FD38ACD" w:rsidR="00374165" w:rsidRPr="00BF2504" w:rsidRDefault="00374165" w:rsidP="00783967">
            <w:pPr>
              <w:pStyle w:val="TableBodyTextMIRB"/>
              <w:rPr>
                <w:rFonts w:eastAsia="Times New Roman"/>
                <w:lang w:eastAsia="en-CA"/>
              </w:rPr>
            </w:pPr>
            <w:r w:rsidRPr="00BF2504">
              <w:t>ONTARIO MINISTRY OF HEALTH</w:t>
            </w:r>
          </w:p>
        </w:tc>
        <w:tc>
          <w:tcPr>
            <w:tcW w:w="776" w:type="pct"/>
            <w:vAlign w:val="center"/>
            <w:hideMark/>
          </w:tcPr>
          <w:p w14:paraId="329BDCBC" w14:textId="7401F6AB" w:rsidR="00374165" w:rsidRPr="00BF2504" w:rsidRDefault="00374165" w:rsidP="00783967">
            <w:pPr>
              <w:pStyle w:val="TableBodyTextMIRB"/>
              <w:rPr>
                <w:rFonts w:eastAsia="Times New Roman"/>
                <w:lang w:eastAsia="en-CA"/>
              </w:rPr>
            </w:pPr>
            <w:r w:rsidRPr="00BF2504">
              <w:t>PROVINCIAL</w:t>
            </w:r>
          </w:p>
        </w:tc>
        <w:tc>
          <w:tcPr>
            <w:tcW w:w="1634" w:type="pct"/>
            <w:vAlign w:val="center"/>
            <w:hideMark/>
          </w:tcPr>
          <w:p w14:paraId="206FEE8B" w14:textId="44321D1C" w:rsidR="00374165" w:rsidRPr="00BF2504" w:rsidRDefault="00374165" w:rsidP="00783967">
            <w:pPr>
              <w:pStyle w:val="TableBodyTextMIRB"/>
              <w:rPr>
                <w:rFonts w:eastAsia="Times New Roman"/>
                <w:lang w:eastAsia="en-CA"/>
              </w:rPr>
            </w:pPr>
            <w:r w:rsidRPr="00BF2504">
              <w:t>SLRN</w:t>
            </w:r>
          </w:p>
        </w:tc>
        <w:tc>
          <w:tcPr>
            <w:tcW w:w="825" w:type="pct"/>
            <w:noWrap/>
            <w:vAlign w:val="center"/>
            <w:hideMark/>
          </w:tcPr>
          <w:p w14:paraId="011F0099" w14:textId="248F13DC"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2A98218" w14:textId="77777777" w:rsidTr="00374165">
        <w:trPr>
          <w:cantSplit/>
          <w:trHeight w:val="300"/>
          <w:jc w:val="center"/>
        </w:trPr>
        <w:tc>
          <w:tcPr>
            <w:tcW w:w="1765" w:type="pct"/>
            <w:vAlign w:val="center"/>
            <w:hideMark/>
          </w:tcPr>
          <w:p w14:paraId="0612448E" w14:textId="4874568F" w:rsidR="00374165" w:rsidRPr="00BF2504" w:rsidRDefault="00374165" w:rsidP="00783967">
            <w:pPr>
              <w:pStyle w:val="TableBodyTextMIRB"/>
              <w:rPr>
                <w:rFonts w:eastAsia="Times New Roman"/>
                <w:lang w:eastAsia="en-CA"/>
              </w:rPr>
            </w:pPr>
            <w:r w:rsidRPr="00BF2504">
              <w:t>ONTARIO PARKS</w:t>
            </w:r>
          </w:p>
        </w:tc>
        <w:tc>
          <w:tcPr>
            <w:tcW w:w="776" w:type="pct"/>
            <w:vAlign w:val="center"/>
            <w:hideMark/>
          </w:tcPr>
          <w:p w14:paraId="05DCBC11" w14:textId="7BEA9FFA" w:rsidR="00374165" w:rsidRPr="00BF2504" w:rsidRDefault="00374165" w:rsidP="00783967">
            <w:pPr>
              <w:pStyle w:val="TableBodyTextMIRB"/>
              <w:rPr>
                <w:rFonts w:eastAsia="Times New Roman"/>
                <w:lang w:eastAsia="en-CA"/>
              </w:rPr>
            </w:pPr>
            <w:r w:rsidRPr="00BF2504">
              <w:t>PROVINCIAL</w:t>
            </w:r>
          </w:p>
        </w:tc>
        <w:tc>
          <w:tcPr>
            <w:tcW w:w="1634" w:type="pct"/>
            <w:vAlign w:val="center"/>
            <w:hideMark/>
          </w:tcPr>
          <w:p w14:paraId="0027840D" w14:textId="1CDAB309" w:rsidR="00374165" w:rsidRPr="00BF2504" w:rsidRDefault="00374165" w:rsidP="00783967">
            <w:pPr>
              <w:pStyle w:val="TableBodyTextMIRB"/>
              <w:rPr>
                <w:rFonts w:eastAsia="Times New Roman"/>
                <w:lang w:eastAsia="en-CA"/>
              </w:rPr>
            </w:pPr>
            <w:r w:rsidRPr="00BF2504">
              <w:t>ONTARIO PARKS</w:t>
            </w:r>
          </w:p>
        </w:tc>
        <w:tc>
          <w:tcPr>
            <w:tcW w:w="825" w:type="pct"/>
            <w:noWrap/>
            <w:vAlign w:val="center"/>
            <w:hideMark/>
          </w:tcPr>
          <w:p w14:paraId="07019478" w14:textId="3375AF31"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0949F13C" w14:textId="77777777" w:rsidTr="00374165">
        <w:trPr>
          <w:cantSplit/>
          <w:trHeight w:val="300"/>
          <w:jc w:val="center"/>
        </w:trPr>
        <w:tc>
          <w:tcPr>
            <w:tcW w:w="1765" w:type="pct"/>
            <w:vAlign w:val="center"/>
            <w:hideMark/>
          </w:tcPr>
          <w:p w14:paraId="1BF0AFA9" w14:textId="4B99D668" w:rsidR="00374165" w:rsidRPr="00BF2504" w:rsidRDefault="00374165" w:rsidP="00783967">
            <w:pPr>
              <w:pStyle w:val="TableBodyTextMIRB"/>
              <w:rPr>
                <w:rFonts w:eastAsia="Times New Roman"/>
                <w:lang w:eastAsia="en-CA"/>
              </w:rPr>
            </w:pPr>
            <w:r w:rsidRPr="00BF2504">
              <w:t>ONTARIO PROVINCIAL POLICE</w:t>
            </w:r>
          </w:p>
        </w:tc>
        <w:tc>
          <w:tcPr>
            <w:tcW w:w="776" w:type="pct"/>
            <w:vAlign w:val="center"/>
            <w:hideMark/>
          </w:tcPr>
          <w:p w14:paraId="7B8FAA47" w14:textId="43921744" w:rsidR="00374165" w:rsidRPr="00BF2504" w:rsidRDefault="00374165" w:rsidP="00783967">
            <w:pPr>
              <w:pStyle w:val="TableBodyTextMIRB"/>
              <w:rPr>
                <w:rFonts w:eastAsia="Times New Roman"/>
                <w:lang w:eastAsia="en-CA"/>
              </w:rPr>
            </w:pPr>
            <w:r w:rsidRPr="00BF2504">
              <w:t>PROVINCIAL</w:t>
            </w:r>
          </w:p>
        </w:tc>
        <w:tc>
          <w:tcPr>
            <w:tcW w:w="1634" w:type="pct"/>
            <w:vAlign w:val="center"/>
            <w:hideMark/>
          </w:tcPr>
          <w:p w14:paraId="5184555C" w14:textId="6D7230C6" w:rsidR="00374165" w:rsidRPr="00BF2504" w:rsidRDefault="00374165" w:rsidP="00783967">
            <w:pPr>
              <w:pStyle w:val="TableBodyTextMIRB"/>
              <w:rPr>
                <w:rFonts w:eastAsia="Times New Roman"/>
                <w:lang w:eastAsia="en-CA"/>
              </w:rPr>
            </w:pPr>
            <w:r w:rsidRPr="00BF2504">
              <w:t>JRN</w:t>
            </w:r>
          </w:p>
        </w:tc>
        <w:tc>
          <w:tcPr>
            <w:tcW w:w="825" w:type="pct"/>
            <w:noWrap/>
            <w:vAlign w:val="center"/>
            <w:hideMark/>
          </w:tcPr>
          <w:p w14:paraId="5CCB9618" w14:textId="56EDC73E"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r w:rsidR="00374165" w:rsidRPr="00BF2504" w14:paraId="6580992C" w14:textId="77777777" w:rsidTr="00374165">
        <w:trPr>
          <w:cantSplit/>
          <w:trHeight w:val="300"/>
          <w:jc w:val="center"/>
        </w:trPr>
        <w:tc>
          <w:tcPr>
            <w:tcW w:w="1765" w:type="pct"/>
            <w:vAlign w:val="center"/>
          </w:tcPr>
          <w:p w14:paraId="451AA6DB" w14:textId="010BB51C" w:rsidR="00374165" w:rsidRPr="00BF2504" w:rsidRDefault="00374165" w:rsidP="00783967">
            <w:pPr>
              <w:pStyle w:val="TableBodyTextMIRB"/>
            </w:pPr>
            <w:r w:rsidRPr="00BF2504">
              <w:t>ONTARIO ROAD NETWORK</w:t>
            </w:r>
          </w:p>
        </w:tc>
        <w:tc>
          <w:tcPr>
            <w:tcW w:w="776" w:type="pct"/>
            <w:vAlign w:val="center"/>
          </w:tcPr>
          <w:p w14:paraId="2A7FF8E0" w14:textId="71615F46" w:rsidR="00374165" w:rsidRPr="00BF2504" w:rsidRDefault="00374165" w:rsidP="00783967">
            <w:pPr>
              <w:pStyle w:val="TableBodyTextMIRB"/>
            </w:pPr>
            <w:r w:rsidRPr="00BF2504">
              <w:t>PROVINCIAL</w:t>
            </w:r>
          </w:p>
        </w:tc>
        <w:tc>
          <w:tcPr>
            <w:tcW w:w="1634" w:type="pct"/>
            <w:vAlign w:val="center"/>
          </w:tcPr>
          <w:p w14:paraId="0A7B70A3" w14:textId="34B327FD" w:rsidR="00374165" w:rsidRPr="00BF2504" w:rsidRDefault="00374165" w:rsidP="00783967">
            <w:pPr>
              <w:pStyle w:val="TableBodyTextMIRB"/>
            </w:pPr>
            <w:r w:rsidRPr="00BF2504">
              <w:t>ORN</w:t>
            </w:r>
          </w:p>
        </w:tc>
        <w:tc>
          <w:tcPr>
            <w:tcW w:w="825" w:type="pct"/>
            <w:noWrap/>
            <w:vAlign w:val="center"/>
          </w:tcPr>
          <w:p w14:paraId="3C9CC6BA" w14:textId="3F9FD459" w:rsidR="00374165" w:rsidRPr="00BF2504" w:rsidRDefault="00374165" w:rsidP="00783967">
            <w:pPr>
              <w:pStyle w:val="TableBodyTextMIRB"/>
              <w:rPr>
                <w:rFonts w:eastAsia="Times New Roman"/>
                <w:lang w:eastAsia="en-CA"/>
              </w:rPr>
            </w:pPr>
            <w:r w:rsidRPr="00BF2504">
              <w:rPr>
                <w:rFonts w:eastAsia="Times New Roman"/>
                <w:lang w:eastAsia="en-CA"/>
              </w:rPr>
              <w:t>Sans objet</w:t>
            </w:r>
          </w:p>
        </w:tc>
      </w:tr>
    </w:tbl>
    <w:p w14:paraId="64A4A37A" w14:textId="77777777" w:rsidR="0061419F" w:rsidRDefault="0061419F" w:rsidP="0061419F">
      <w:pPr>
        <w:pStyle w:val="BodyAccessibleTextMIRB"/>
      </w:pPr>
      <w:bookmarkStart w:id="54" w:name="ORN_AGENCY_TYPE_LIST"/>
    </w:p>
    <w:p w14:paraId="513D4620" w14:textId="77777777" w:rsidR="00CB657D" w:rsidRDefault="00CB657D" w:rsidP="0061419F">
      <w:pPr>
        <w:pStyle w:val="BodyAccessibleTextMIRB"/>
      </w:pPr>
    </w:p>
    <w:p w14:paraId="4FC6C2C8" w14:textId="77777777" w:rsidR="00CB657D" w:rsidRDefault="00CB657D" w:rsidP="0061419F">
      <w:pPr>
        <w:pStyle w:val="BodyAccessibleTextMIRB"/>
      </w:pPr>
    </w:p>
    <w:p w14:paraId="784DD833" w14:textId="77777777" w:rsidR="00CB657D" w:rsidRPr="00BF2504" w:rsidRDefault="00CB657D" w:rsidP="0061419F">
      <w:pPr>
        <w:pStyle w:val="BodyAccessibleTextMIRB"/>
      </w:pPr>
    </w:p>
    <w:p w14:paraId="3B240412" w14:textId="77777777" w:rsidR="0061419F" w:rsidRPr="00BF2504" w:rsidRDefault="0061419F" w:rsidP="0061419F">
      <w:pPr>
        <w:pStyle w:val="BodyAccessibleTextMIRB"/>
      </w:pPr>
    </w:p>
    <w:p w14:paraId="701E1814" w14:textId="3331A6D9" w:rsidR="00783967" w:rsidRPr="00BF2504" w:rsidRDefault="00466972" w:rsidP="00466972">
      <w:pPr>
        <w:pStyle w:val="Heading2MIRB"/>
        <w:rPr>
          <w:color w:val="244061"/>
        </w:rPr>
      </w:pPr>
      <w:bookmarkStart w:id="55" w:name="_Toc196317853"/>
      <w:r w:rsidRPr="00BF2504">
        <w:rPr>
          <w:color w:val="244061"/>
        </w:rPr>
        <w:lastRenderedPageBreak/>
        <w:t>ORN_AGENCY_TYPE_LIST</w:t>
      </w:r>
      <w:bookmarkEnd w:id="55"/>
    </w:p>
    <w:bookmarkEnd w:id="54"/>
    <w:p w14:paraId="4D8EAD21" w14:textId="053D960B" w:rsidR="00466972" w:rsidRPr="00BF2504" w:rsidRDefault="00BF2504" w:rsidP="00466972">
      <w:pPr>
        <w:pStyle w:val="BodyAccessibleTextMIRB"/>
      </w:pPr>
      <w:r w:rsidRPr="00BF2504">
        <w:t>Liste des types d’organisme valides.</w:t>
      </w:r>
    </w:p>
    <w:tbl>
      <w:tblPr>
        <w:tblStyle w:val="TableGrid1"/>
        <w:tblW w:w="4901" w:type="pct"/>
        <w:tblLook w:val="04A0" w:firstRow="1" w:lastRow="0" w:firstColumn="1" w:lastColumn="0" w:noHBand="0" w:noVBand="1"/>
        <w:tblCaption w:val="Table : ORN_AGENCY_TYPE_LIST"/>
        <w:tblDescription w:val="La table de recherche ORN_AGENCY_TYPE_LIST et ses attributs."/>
      </w:tblPr>
      <w:tblGrid>
        <w:gridCol w:w="2977"/>
        <w:gridCol w:w="1950"/>
        <w:gridCol w:w="1483"/>
        <w:gridCol w:w="1563"/>
        <w:gridCol w:w="2603"/>
      </w:tblGrid>
      <w:tr w:rsidR="00466972" w:rsidRPr="00BF2504" w14:paraId="1463208F" w14:textId="77777777" w:rsidTr="00BF2504">
        <w:trPr>
          <w:cantSplit/>
          <w:trHeight w:val="432"/>
          <w:tblHeader/>
        </w:trPr>
        <w:tc>
          <w:tcPr>
            <w:tcW w:w="1407" w:type="pct"/>
            <w:vAlign w:val="center"/>
          </w:tcPr>
          <w:p w14:paraId="75949A2F" w14:textId="420AD117" w:rsidR="00466972" w:rsidRPr="00BF2504" w:rsidRDefault="00CD1076" w:rsidP="008D1895">
            <w:pPr>
              <w:pStyle w:val="TableHeaderRowTextMIRB"/>
            </w:pPr>
            <w:r w:rsidRPr="00BF2504">
              <w:t>Nom de la colonne</w:t>
            </w:r>
          </w:p>
        </w:tc>
        <w:tc>
          <w:tcPr>
            <w:tcW w:w="922" w:type="pct"/>
            <w:vAlign w:val="center"/>
          </w:tcPr>
          <w:p w14:paraId="60EBFD0D" w14:textId="5365BAC9" w:rsidR="00466972" w:rsidRPr="00BF2504" w:rsidRDefault="00CD1076" w:rsidP="008D1895">
            <w:pPr>
              <w:pStyle w:val="TableHeaderRowTextMIRB"/>
            </w:pPr>
            <w:r w:rsidRPr="00BF2504">
              <w:t>Type de colonne</w:t>
            </w:r>
          </w:p>
        </w:tc>
        <w:tc>
          <w:tcPr>
            <w:tcW w:w="701" w:type="pct"/>
            <w:vAlign w:val="center"/>
          </w:tcPr>
          <w:p w14:paraId="5857BEDA" w14:textId="12036FDE" w:rsidR="00466972" w:rsidRPr="00BF2504" w:rsidRDefault="00CD1076" w:rsidP="008D1895">
            <w:pPr>
              <w:pStyle w:val="TableHeaderRowTextMIRB"/>
            </w:pPr>
            <w:r w:rsidRPr="00BF2504">
              <w:t>Obligatoire</w:t>
            </w:r>
          </w:p>
        </w:tc>
        <w:tc>
          <w:tcPr>
            <w:tcW w:w="739" w:type="pct"/>
            <w:vAlign w:val="center"/>
          </w:tcPr>
          <w:p w14:paraId="394196F3" w14:textId="4DACBED8" w:rsidR="00466972" w:rsidRPr="00BF2504" w:rsidRDefault="00CD1076" w:rsidP="008D1895">
            <w:pPr>
              <w:pStyle w:val="TableHeaderRowTextMIRB"/>
            </w:pPr>
            <w:r w:rsidRPr="00BF2504">
              <w:t>Nom abrégé</w:t>
            </w:r>
          </w:p>
        </w:tc>
        <w:tc>
          <w:tcPr>
            <w:tcW w:w="1231" w:type="pct"/>
            <w:vAlign w:val="center"/>
          </w:tcPr>
          <w:p w14:paraId="2448B561" w14:textId="77777777" w:rsidR="00466972" w:rsidRPr="00BF2504" w:rsidRDefault="00466972" w:rsidP="008D1895">
            <w:pPr>
              <w:pStyle w:val="TableHeaderRowTextMIRB"/>
            </w:pPr>
            <w:r w:rsidRPr="00BF2504">
              <w:t>Description</w:t>
            </w:r>
          </w:p>
        </w:tc>
      </w:tr>
      <w:tr w:rsidR="00466972" w:rsidRPr="00BF2504" w14:paraId="4C6686F0" w14:textId="77777777" w:rsidTr="00BF2504">
        <w:trPr>
          <w:cantSplit/>
          <w:trHeight w:val="432"/>
        </w:trPr>
        <w:tc>
          <w:tcPr>
            <w:tcW w:w="1407" w:type="pct"/>
            <w:vAlign w:val="center"/>
          </w:tcPr>
          <w:p w14:paraId="39E4CB04" w14:textId="77777777" w:rsidR="00466972" w:rsidRPr="00BF2504" w:rsidRDefault="00466972" w:rsidP="008D1895">
            <w:pPr>
              <w:pStyle w:val="TableColumnNameMIRB"/>
            </w:pPr>
            <w:r w:rsidRPr="00BF2504">
              <w:t>AGENCY_TYPE</w:t>
            </w:r>
          </w:p>
        </w:tc>
        <w:tc>
          <w:tcPr>
            <w:tcW w:w="922" w:type="pct"/>
            <w:vAlign w:val="center"/>
          </w:tcPr>
          <w:p w14:paraId="194D33B8" w14:textId="77777777" w:rsidR="00466972" w:rsidRPr="00BF2504" w:rsidRDefault="00466972" w:rsidP="008D1895">
            <w:pPr>
              <w:pStyle w:val="TableBodyTextMIRB"/>
            </w:pPr>
            <w:r w:rsidRPr="00BF2504">
              <w:t>VARCHAR2(10)</w:t>
            </w:r>
          </w:p>
        </w:tc>
        <w:tc>
          <w:tcPr>
            <w:tcW w:w="701" w:type="pct"/>
            <w:vAlign w:val="center"/>
          </w:tcPr>
          <w:p w14:paraId="41C5D676" w14:textId="3D54C3DB" w:rsidR="00466972" w:rsidRPr="00BF2504" w:rsidRDefault="00A60099" w:rsidP="008D1895">
            <w:pPr>
              <w:pStyle w:val="TableBodyTextMIRB"/>
            </w:pPr>
            <w:r w:rsidRPr="00BF2504">
              <w:t>Oui</w:t>
            </w:r>
          </w:p>
        </w:tc>
        <w:tc>
          <w:tcPr>
            <w:tcW w:w="739" w:type="pct"/>
            <w:vAlign w:val="center"/>
          </w:tcPr>
          <w:p w14:paraId="5DC144AF" w14:textId="77777777" w:rsidR="00466972" w:rsidRPr="00BF2504" w:rsidRDefault="00466972" w:rsidP="008D1895">
            <w:pPr>
              <w:pStyle w:val="TableBodyTextMIRB"/>
            </w:pPr>
            <w:r w:rsidRPr="00BF2504">
              <w:t>AGENCY_T</w:t>
            </w:r>
          </w:p>
        </w:tc>
        <w:tc>
          <w:tcPr>
            <w:tcW w:w="1231" w:type="pct"/>
            <w:vAlign w:val="center"/>
          </w:tcPr>
          <w:p w14:paraId="5A74C2EB" w14:textId="0BAAEC80" w:rsidR="00466972" w:rsidRPr="00BF2504" w:rsidRDefault="00636BE8" w:rsidP="008D1895">
            <w:pPr>
              <w:pStyle w:val="TableBodyTextMIRB"/>
            </w:pPr>
            <w:r w:rsidRPr="00BF2504">
              <w:t>Nom de l’organisme.</w:t>
            </w:r>
          </w:p>
        </w:tc>
      </w:tr>
      <w:tr w:rsidR="00BF2504" w:rsidRPr="00BF2504" w14:paraId="66677774" w14:textId="77777777" w:rsidTr="00BF2504">
        <w:trPr>
          <w:cantSplit/>
          <w:trHeight w:val="432"/>
        </w:trPr>
        <w:tc>
          <w:tcPr>
            <w:tcW w:w="1407" w:type="pct"/>
            <w:vAlign w:val="center"/>
          </w:tcPr>
          <w:p w14:paraId="14538FAA" w14:textId="77777777" w:rsidR="00BF2504" w:rsidRPr="00BF2504" w:rsidRDefault="00BF2504" w:rsidP="00BF2504">
            <w:pPr>
              <w:pStyle w:val="TableColumnNameMIRB"/>
            </w:pPr>
            <w:r w:rsidRPr="00BF2504">
              <w:t>AGENCY_TYPE_DESCR</w:t>
            </w:r>
          </w:p>
        </w:tc>
        <w:tc>
          <w:tcPr>
            <w:tcW w:w="922" w:type="pct"/>
            <w:vAlign w:val="center"/>
          </w:tcPr>
          <w:p w14:paraId="64BB2481" w14:textId="77777777" w:rsidR="00BF2504" w:rsidRPr="00BF2504" w:rsidRDefault="00BF2504" w:rsidP="00BF2504">
            <w:pPr>
              <w:pStyle w:val="TableBodyTextMIRB"/>
            </w:pPr>
            <w:r w:rsidRPr="00BF2504">
              <w:t>VARCHAR2(35)</w:t>
            </w:r>
          </w:p>
        </w:tc>
        <w:tc>
          <w:tcPr>
            <w:tcW w:w="701" w:type="pct"/>
            <w:vAlign w:val="center"/>
          </w:tcPr>
          <w:p w14:paraId="7A744818" w14:textId="7B48ACD6" w:rsidR="00BF2504" w:rsidRPr="00BF2504" w:rsidRDefault="00BF2504" w:rsidP="00BF2504">
            <w:pPr>
              <w:pStyle w:val="TableBodyTextMIRB"/>
            </w:pPr>
            <w:r w:rsidRPr="00BF2504">
              <w:t>Oui</w:t>
            </w:r>
          </w:p>
        </w:tc>
        <w:tc>
          <w:tcPr>
            <w:tcW w:w="739" w:type="pct"/>
            <w:vAlign w:val="center"/>
          </w:tcPr>
          <w:p w14:paraId="59FEBBC0" w14:textId="77777777" w:rsidR="00BF2504" w:rsidRPr="00BF2504" w:rsidRDefault="00BF2504" w:rsidP="00BF2504">
            <w:pPr>
              <w:pStyle w:val="TableBodyTextMIRB"/>
            </w:pPr>
            <w:r w:rsidRPr="00BF2504">
              <w:t>AGENCY_T</w:t>
            </w:r>
          </w:p>
        </w:tc>
        <w:tc>
          <w:tcPr>
            <w:tcW w:w="1231" w:type="pct"/>
            <w:vAlign w:val="center"/>
          </w:tcPr>
          <w:p w14:paraId="1C75987B" w14:textId="052B396E" w:rsidR="00BF2504" w:rsidRPr="00BF2504" w:rsidRDefault="00BF2504" w:rsidP="00BF2504">
            <w:pPr>
              <w:pStyle w:val="TableBodyTextMIRB"/>
            </w:pPr>
            <w:r w:rsidRPr="00BF2504">
              <w:rPr>
                <w:lang w:bidi="fr-CA"/>
              </w:rPr>
              <w:t>Description du type d’organisme.</w:t>
            </w:r>
          </w:p>
        </w:tc>
      </w:tr>
      <w:tr w:rsidR="00BF2504" w:rsidRPr="00BF2504" w14:paraId="6FAE56B3" w14:textId="77777777" w:rsidTr="00BF2504">
        <w:trPr>
          <w:cantSplit/>
          <w:trHeight w:val="432"/>
        </w:trPr>
        <w:tc>
          <w:tcPr>
            <w:tcW w:w="1407" w:type="pct"/>
            <w:vAlign w:val="center"/>
          </w:tcPr>
          <w:p w14:paraId="2A5E9600" w14:textId="77777777" w:rsidR="00BF2504" w:rsidRPr="00BF2504" w:rsidRDefault="00BF2504" w:rsidP="00BF2504">
            <w:pPr>
              <w:pStyle w:val="TableColumnNameMIRB"/>
            </w:pPr>
            <w:r w:rsidRPr="00BF2504">
              <w:t>NRN_ACQUISITION</w:t>
            </w:r>
          </w:p>
          <w:p w14:paraId="09AD5751" w14:textId="77777777" w:rsidR="00BF2504" w:rsidRPr="00BF2504" w:rsidRDefault="00BF2504" w:rsidP="00BF2504">
            <w:pPr>
              <w:pStyle w:val="TableColumnNameMIRB"/>
            </w:pPr>
            <w:r w:rsidRPr="00BF2504">
              <w:t>PROVIDER</w:t>
            </w:r>
          </w:p>
        </w:tc>
        <w:tc>
          <w:tcPr>
            <w:tcW w:w="922" w:type="pct"/>
            <w:vAlign w:val="center"/>
          </w:tcPr>
          <w:p w14:paraId="59FB85AE" w14:textId="77777777" w:rsidR="00BF2504" w:rsidRPr="00BF2504" w:rsidRDefault="00BF2504" w:rsidP="00BF2504">
            <w:pPr>
              <w:pStyle w:val="TableBodyTextMIRB"/>
            </w:pPr>
            <w:r w:rsidRPr="00BF2504">
              <w:t>NUMBER(3,0)</w:t>
            </w:r>
          </w:p>
        </w:tc>
        <w:tc>
          <w:tcPr>
            <w:tcW w:w="701" w:type="pct"/>
            <w:vAlign w:val="center"/>
          </w:tcPr>
          <w:p w14:paraId="21445A73" w14:textId="097391FF" w:rsidR="00BF2504" w:rsidRPr="00BF2504" w:rsidRDefault="00BF2504" w:rsidP="00BF2504">
            <w:pPr>
              <w:pStyle w:val="TableBodyTextMIRB"/>
            </w:pPr>
            <w:r w:rsidRPr="00BF2504">
              <w:t>Non</w:t>
            </w:r>
          </w:p>
        </w:tc>
        <w:tc>
          <w:tcPr>
            <w:tcW w:w="739" w:type="pct"/>
            <w:vAlign w:val="center"/>
          </w:tcPr>
          <w:p w14:paraId="564EB961" w14:textId="77777777" w:rsidR="00BF2504" w:rsidRPr="00BF2504" w:rsidRDefault="00BF2504" w:rsidP="00BF2504">
            <w:pPr>
              <w:pStyle w:val="TableBodyTextMIRB"/>
            </w:pPr>
            <w:r w:rsidRPr="00BF2504">
              <w:t>NRN_CODE</w:t>
            </w:r>
          </w:p>
        </w:tc>
        <w:tc>
          <w:tcPr>
            <w:tcW w:w="1231" w:type="pct"/>
            <w:vAlign w:val="center"/>
          </w:tcPr>
          <w:p w14:paraId="252AA2A5" w14:textId="48015682" w:rsidR="00BF2504" w:rsidRPr="00BF2504" w:rsidRDefault="00BF2504" w:rsidP="00BF2504">
            <w:pPr>
              <w:pStyle w:val="TableBodyTextMIRB"/>
            </w:pPr>
            <w:r w:rsidRPr="00BF2504">
              <w:rPr>
                <w:lang w:bidi="fr-CA"/>
              </w:rPr>
              <w:t>Fournisseur d’acquisition affecté à l’appui du réseau routier national (RRN).</w:t>
            </w:r>
          </w:p>
        </w:tc>
      </w:tr>
      <w:tr w:rsidR="00BF2504" w:rsidRPr="00BF2504" w14:paraId="0ACD93BA" w14:textId="77777777" w:rsidTr="00BF2504">
        <w:trPr>
          <w:cantSplit/>
          <w:trHeight w:val="432"/>
        </w:trPr>
        <w:tc>
          <w:tcPr>
            <w:tcW w:w="1407" w:type="pct"/>
            <w:vAlign w:val="center"/>
          </w:tcPr>
          <w:p w14:paraId="0E410B2A" w14:textId="77777777" w:rsidR="00BF2504" w:rsidRPr="00BF2504" w:rsidRDefault="00BF2504" w:rsidP="00BF2504">
            <w:pPr>
              <w:pStyle w:val="TableColumnNameMIRB"/>
            </w:pPr>
            <w:r w:rsidRPr="00BF2504">
              <w:t>EFFECTIVE_DATETIME</w:t>
            </w:r>
          </w:p>
        </w:tc>
        <w:tc>
          <w:tcPr>
            <w:tcW w:w="922" w:type="pct"/>
            <w:vAlign w:val="center"/>
          </w:tcPr>
          <w:p w14:paraId="705600BA" w14:textId="77777777" w:rsidR="00BF2504" w:rsidRPr="00BF2504" w:rsidRDefault="00BF2504" w:rsidP="00BF2504">
            <w:pPr>
              <w:pStyle w:val="TableBodyTextMIRB"/>
            </w:pPr>
            <w:r w:rsidRPr="00BF2504">
              <w:t>DATE</w:t>
            </w:r>
          </w:p>
        </w:tc>
        <w:tc>
          <w:tcPr>
            <w:tcW w:w="701" w:type="pct"/>
            <w:vAlign w:val="center"/>
          </w:tcPr>
          <w:p w14:paraId="2E66E1CC" w14:textId="6EE573E7" w:rsidR="00BF2504" w:rsidRPr="00BF2504" w:rsidRDefault="00BF2504" w:rsidP="00BF2504">
            <w:pPr>
              <w:pStyle w:val="TableBodyTextMIRB"/>
            </w:pPr>
            <w:r w:rsidRPr="00BF2504">
              <w:t>Oui</w:t>
            </w:r>
          </w:p>
        </w:tc>
        <w:tc>
          <w:tcPr>
            <w:tcW w:w="739" w:type="pct"/>
            <w:vAlign w:val="center"/>
          </w:tcPr>
          <w:p w14:paraId="3BF11D43" w14:textId="77777777" w:rsidR="00BF2504" w:rsidRPr="00BF2504" w:rsidRDefault="00BF2504" w:rsidP="00BF2504">
            <w:pPr>
              <w:pStyle w:val="TableBodyTextMIRB"/>
            </w:pPr>
            <w:r w:rsidRPr="00BF2504">
              <w:t>EFF_DATE</w:t>
            </w:r>
          </w:p>
        </w:tc>
        <w:tc>
          <w:tcPr>
            <w:tcW w:w="1231" w:type="pct"/>
            <w:vAlign w:val="center"/>
          </w:tcPr>
          <w:p w14:paraId="2BFC5820" w14:textId="0C04D45C" w:rsidR="00BF2504" w:rsidRPr="00BF2504" w:rsidRDefault="00BF2504" w:rsidP="00BF2504">
            <w:pPr>
              <w:pStyle w:val="TableBodyTextMIRB"/>
            </w:pPr>
            <w:r w:rsidRPr="00BF2504">
              <w:t>Date et heure à laquelle l’enregistrement a été créé ou modifié pour la dernière fois dans la base de données source.</w:t>
            </w:r>
          </w:p>
        </w:tc>
      </w:tr>
      <w:tr w:rsidR="00BF2504" w:rsidRPr="00BF2504" w14:paraId="48AE5891" w14:textId="77777777" w:rsidTr="00BF2504">
        <w:trPr>
          <w:cantSplit/>
          <w:trHeight w:val="432"/>
        </w:trPr>
        <w:tc>
          <w:tcPr>
            <w:tcW w:w="1407" w:type="pct"/>
            <w:vAlign w:val="center"/>
          </w:tcPr>
          <w:p w14:paraId="0BA900B8" w14:textId="77777777" w:rsidR="00BF2504" w:rsidRPr="00BF2504" w:rsidRDefault="00BF2504" w:rsidP="00BF2504">
            <w:pPr>
              <w:pStyle w:val="TableColumnNameMIRB"/>
            </w:pPr>
            <w:r w:rsidRPr="00BF2504">
              <w:t>EXPIRY_DATETIME</w:t>
            </w:r>
          </w:p>
        </w:tc>
        <w:tc>
          <w:tcPr>
            <w:tcW w:w="922" w:type="pct"/>
            <w:vAlign w:val="center"/>
          </w:tcPr>
          <w:p w14:paraId="6D8D4485" w14:textId="77777777" w:rsidR="00BF2504" w:rsidRPr="00BF2504" w:rsidRDefault="00BF2504" w:rsidP="00BF2504">
            <w:pPr>
              <w:pStyle w:val="TableBodyTextMIRB"/>
            </w:pPr>
            <w:r w:rsidRPr="00BF2504">
              <w:t>DATE</w:t>
            </w:r>
          </w:p>
        </w:tc>
        <w:tc>
          <w:tcPr>
            <w:tcW w:w="701" w:type="pct"/>
            <w:vAlign w:val="center"/>
          </w:tcPr>
          <w:p w14:paraId="5F8A8C90" w14:textId="79694CF0" w:rsidR="00BF2504" w:rsidRPr="00BF2504" w:rsidRDefault="00BF2504" w:rsidP="00BF2504">
            <w:pPr>
              <w:pStyle w:val="TableBodyTextMIRB"/>
            </w:pPr>
            <w:r w:rsidRPr="00BF2504">
              <w:t>Non</w:t>
            </w:r>
          </w:p>
        </w:tc>
        <w:tc>
          <w:tcPr>
            <w:tcW w:w="739" w:type="pct"/>
            <w:vAlign w:val="center"/>
          </w:tcPr>
          <w:p w14:paraId="613F6007" w14:textId="77777777" w:rsidR="00BF2504" w:rsidRPr="00BF2504" w:rsidRDefault="00BF2504" w:rsidP="00BF2504">
            <w:pPr>
              <w:pStyle w:val="TableBodyTextMIRB"/>
            </w:pPr>
            <w:r w:rsidRPr="00BF2504">
              <w:t>EXP_DATE</w:t>
            </w:r>
          </w:p>
        </w:tc>
        <w:tc>
          <w:tcPr>
            <w:tcW w:w="1231" w:type="pct"/>
            <w:vAlign w:val="center"/>
          </w:tcPr>
          <w:p w14:paraId="5753E613" w14:textId="43839903" w:rsidR="00BF2504" w:rsidRPr="00BF2504" w:rsidRDefault="00BF2504" w:rsidP="00BF2504">
            <w:pPr>
              <w:pStyle w:val="TableBodyTextMIRB"/>
            </w:pPr>
            <w:r w:rsidRPr="00BF2504">
              <w:t>Date/heure à laquelle l’enregistrement est devenu inutilisable.</w:t>
            </w:r>
          </w:p>
        </w:tc>
      </w:tr>
    </w:tbl>
    <w:p w14:paraId="6388A191" w14:textId="77777777" w:rsidR="00466972" w:rsidRPr="00BF2504" w:rsidRDefault="00466972" w:rsidP="00466972">
      <w:pPr>
        <w:pStyle w:val="BodyAccessibleTextMIRB"/>
      </w:pPr>
      <w:r w:rsidRPr="00BF2504">
        <w:br w:type="page"/>
      </w:r>
    </w:p>
    <w:p w14:paraId="0BAB314A" w14:textId="001ACECC" w:rsidR="00466972" w:rsidRPr="00BF2504" w:rsidRDefault="00466972" w:rsidP="00466972">
      <w:pPr>
        <w:pStyle w:val="BodyAccessibleTextMIRB"/>
        <w:spacing w:before="240"/>
        <w:jc w:val="center"/>
        <w:rPr>
          <w:b/>
        </w:rPr>
      </w:pPr>
      <w:r w:rsidRPr="00BF2504">
        <w:rPr>
          <w:b/>
        </w:rPr>
        <w:lastRenderedPageBreak/>
        <w:t xml:space="preserve">ORN_AGENCY_TYPE_LIST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AGENCY_TYPE_LIST"/>
        <w:tblDescription w:val="La table répertorie toutes les valeurs autorisées pour ORN_AGENCY_TYPE_LIST."/>
      </w:tblPr>
      <w:tblGrid>
        <w:gridCol w:w="2139"/>
        <w:gridCol w:w="2846"/>
        <w:gridCol w:w="3239"/>
        <w:gridCol w:w="2566"/>
      </w:tblGrid>
      <w:tr w:rsidR="00466972" w:rsidRPr="00BF2504" w14:paraId="20AEEC8A" w14:textId="77777777" w:rsidTr="008D1895">
        <w:trPr>
          <w:cantSplit/>
          <w:trHeight w:val="432"/>
          <w:tblHeader/>
          <w:jc w:val="center"/>
        </w:trPr>
        <w:tc>
          <w:tcPr>
            <w:tcW w:w="991" w:type="pct"/>
            <w:vAlign w:val="center"/>
          </w:tcPr>
          <w:p w14:paraId="418E8FCB" w14:textId="77777777" w:rsidR="00466972" w:rsidRPr="00BF2504" w:rsidRDefault="00466972" w:rsidP="008D1895">
            <w:pPr>
              <w:pStyle w:val="TableHeaderRowTextMIRB"/>
            </w:pPr>
            <w:r w:rsidRPr="00BF2504">
              <w:t>AGENCY TYPE</w:t>
            </w:r>
          </w:p>
        </w:tc>
        <w:tc>
          <w:tcPr>
            <w:tcW w:w="1319" w:type="pct"/>
            <w:vAlign w:val="center"/>
          </w:tcPr>
          <w:p w14:paraId="152F2329" w14:textId="77777777" w:rsidR="00466972" w:rsidRPr="00BF2504" w:rsidRDefault="00466972" w:rsidP="008D1895">
            <w:pPr>
              <w:pStyle w:val="TableHeaderRowTextMIRB"/>
            </w:pPr>
            <w:r w:rsidRPr="00BF2504">
              <w:t>AGENCY TYPE DESCR</w:t>
            </w:r>
          </w:p>
        </w:tc>
        <w:tc>
          <w:tcPr>
            <w:tcW w:w="1501" w:type="pct"/>
            <w:vAlign w:val="center"/>
          </w:tcPr>
          <w:p w14:paraId="4C648927" w14:textId="77777777" w:rsidR="00466972" w:rsidRPr="00BF2504" w:rsidRDefault="00466972" w:rsidP="008D1895">
            <w:pPr>
              <w:pStyle w:val="TableHeaderRowTextMIRB"/>
            </w:pPr>
            <w:r w:rsidRPr="00BF2504">
              <w:t>NRN ACQUISITION PROVIDER</w:t>
            </w:r>
          </w:p>
        </w:tc>
        <w:tc>
          <w:tcPr>
            <w:tcW w:w="1190" w:type="pct"/>
            <w:vAlign w:val="center"/>
          </w:tcPr>
          <w:p w14:paraId="47EE6BEB" w14:textId="77777777" w:rsidR="00466972" w:rsidRPr="00BF2504" w:rsidRDefault="00466972" w:rsidP="008D1895">
            <w:pPr>
              <w:pStyle w:val="TableHeaderRowTextMIRB"/>
            </w:pPr>
            <w:r w:rsidRPr="00BF2504">
              <w:t>EXPIRY DATETIME</w:t>
            </w:r>
          </w:p>
        </w:tc>
      </w:tr>
      <w:tr w:rsidR="00466972" w:rsidRPr="00BF2504" w14:paraId="36D93095" w14:textId="77777777" w:rsidTr="008D1895">
        <w:trPr>
          <w:cantSplit/>
          <w:trHeight w:val="432"/>
          <w:jc w:val="center"/>
        </w:trPr>
        <w:tc>
          <w:tcPr>
            <w:tcW w:w="991" w:type="pct"/>
            <w:vAlign w:val="center"/>
          </w:tcPr>
          <w:p w14:paraId="71B53FA0" w14:textId="77777777" w:rsidR="00466972" w:rsidRPr="00BF2504" w:rsidRDefault="00466972" w:rsidP="008D1895">
            <w:pPr>
              <w:pStyle w:val="TableBodyTextMIRB"/>
            </w:pPr>
            <w:r w:rsidRPr="00BF2504">
              <w:t>FEDERAL</w:t>
            </w:r>
          </w:p>
        </w:tc>
        <w:tc>
          <w:tcPr>
            <w:tcW w:w="1319" w:type="pct"/>
            <w:vAlign w:val="center"/>
          </w:tcPr>
          <w:p w14:paraId="5156C0A1" w14:textId="77777777" w:rsidR="00466972" w:rsidRPr="00BF2504" w:rsidRDefault="00466972" w:rsidP="008D1895">
            <w:pPr>
              <w:pStyle w:val="TableBodyTextMIRB"/>
            </w:pPr>
            <w:r w:rsidRPr="00BF2504">
              <w:t>FEDERAL</w:t>
            </w:r>
          </w:p>
        </w:tc>
        <w:tc>
          <w:tcPr>
            <w:tcW w:w="1501" w:type="pct"/>
            <w:vAlign w:val="center"/>
          </w:tcPr>
          <w:p w14:paraId="0828C2B9" w14:textId="77777777" w:rsidR="00466972" w:rsidRPr="00BF2504" w:rsidRDefault="00466972" w:rsidP="008D1895">
            <w:pPr>
              <w:pStyle w:val="TableBodyTextMIRB"/>
            </w:pPr>
            <w:r w:rsidRPr="00BF2504">
              <w:t>2</w:t>
            </w:r>
          </w:p>
        </w:tc>
        <w:tc>
          <w:tcPr>
            <w:tcW w:w="1190" w:type="pct"/>
            <w:vAlign w:val="center"/>
          </w:tcPr>
          <w:p w14:paraId="1EC2EBB5" w14:textId="60095E49" w:rsidR="00466972" w:rsidRPr="00BF2504" w:rsidRDefault="002D61AA" w:rsidP="008D1895">
            <w:r w:rsidRPr="00BF2504">
              <w:rPr>
                <w:rFonts w:eastAsia="Times New Roman"/>
                <w:lang w:eastAsia="en-CA"/>
              </w:rPr>
              <w:t>Sans objet</w:t>
            </w:r>
          </w:p>
        </w:tc>
      </w:tr>
      <w:tr w:rsidR="00466972" w:rsidRPr="00BF2504" w14:paraId="0BA309C3" w14:textId="77777777" w:rsidTr="008D1895">
        <w:trPr>
          <w:cantSplit/>
          <w:trHeight w:val="432"/>
          <w:jc w:val="center"/>
        </w:trPr>
        <w:tc>
          <w:tcPr>
            <w:tcW w:w="991" w:type="pct"/>
            <w:vAlign w:val="center"/>
          </w:tcPr>
          <w:p w14:paraId="452995F3" w14:textId="77777777" w:rsidR="00466972" w:rsidRPr="00BF2504" w:rsidRDefault="00466972" w:rsidP="008D1895">
            <w:pPr>
              <w:pStyle w:val="TableBodyTextMIRB"/>
            </w:pPr>
            <w:r w:rsidRPr="00BF2504">
              <w:t>MUNICIPAL</w:t>
            </w:r>
          </w:p>
        </w:tc>
        <w:tc>
          <w:tcPr>
            <w:tcW w:w="1319" w:type="pct"/>
            <w:vAlign w:val="center"/>
          </w:tcPr>
          <w:p w14:paraId="676A729A" w14:textId="77777777" w:rsidR="00466972" w:rsidRPr="00BF2504" w:rsidRDefault="00466972" w:rsidP="008D1895">
            <w:pPr>
              <w:pStyle w:val="TableBodyTextMIRB"/>
            </w:pPr>
            <w:r w:rsidRPr="00BF2504">
              <w:t>MUNICIPAL</w:t>
            </w:r>
          </w:p>
        </w:tc>
        <w:tc>
          <w:tcPr>
            <w:tcW w:w="1501" w:type="pct"/>
            <w:vAlign w:val="center"/>
          </w:tcPr>
          <w:p w14:paraId="79BB6A4A" w14:textId="77777777" w:rsidR="00466972" w:rsidRPr="00BF2504" w:rsidRDefault="00466972" w:rsidP="008D1895">
            <w:pPr>
              <w:pStyle w:val="TableBodyTextMIRB"/>
            </w:pPr>
            <w:r w:rsidRPr="00BF2504">
              <w:t>4</w:t>
            </w:r>
          </w:p>
        </w:tc>
        <w:tc>
          <w:tcPr>
            <w:tcW w:w="1190" w:type="pct"/>
            <w:vAlign w:val="center"/>
          </w:tcPr>
          <w:p w14:paraId="25E98BC0" w14:textId="6F7E7F74" w:rsidR="00466972" w:rsidRPr="00BF2504" w:rsidRDefault="002D61AA" w:rsidP="008D1895">
            <w:r w:rsidRPr="00BF2504">
              <w:rPr>
                <w:rFonts w:eastAsia="Times New Roman"/>
                <w:lang w:eastAsia="en-CA"/>
              </w:rPr>
              <w:t>Sans objet</w:t>
            </w:r>
          </w:p>
        </w:tc>
      </w:tr>
      <w:tr w:rsidR="00466972" w:rsidRPr="00BF2504" w14:paraId="7071428C" w14:textId="77777777" w:rsidTr="008D1895">
        <w:trPr>
          <w:cantSplit/>
          <w:trHeight w:val="432"/>
          <w:jc w:val="center"/>
        </w:trPr>
        <w:tc>
          <w:tcPr>
            <w:tcW w:w="991" w:type="pct"/>
            <w:vAlign w:val="center"/>
          </w:tcPr>
          <w:p w14:paraId="08BA3C7C" w14:textId="77777777" w:rsidR="00466972" w:rsidRPr="00BF2504" w:rsidRDefault="00466972" w:rsidP="008D1895">
            <w:pPr>
              <w:pStyle w:val="TableBodyTextMIRB"/>
            </w:pPr>
            <w:r w:rsidRPr="00BF2504">
              <w:t>OTHER</w:t>
            </w:r>
          </w:p>
        </w:tc>
        <w:tc>
          <w:tcPr>
            <w:tcW w:w="1319" w:type="pct"/>
            <w:vAlign w:val="center"/>
          </w:tcPr>
          <w:p w14:paraId="6BAF0ED3" w14:textId="77777777" w:rsidR="00466972" w:rsidRPr="00BF2504" w:rsidRDefault="00466972" w:rsidP="008D1895">
            <w:pPr>
              <w:pStyle w:val="TableBodyTextMIRB"/>
            </w:pPr>
            <w:r w:rsidRPr="00BF2504">
              <w:t>OTHER</w:t>
            </w:r>
          </w:p>
        </w:tc>
        <w:tc>
          <w:tcPr>
            <w:tcW w:w="1501" w:type="pct"/>
            <w:vAlign w:val="center"/>
          </w:tcPr>
          <w:p w14:paraId="35D8B42E" w14:textId="77777777" w:rsidR="00466972" w:rsidRPr="00BF2504" w:rsidRDefault="00466972" w:rsidP="008D1895">
            <w:pPr>
              <w:pStyle w:val="TableBodyTextMIRB"/>
            </w:pPr>
            <w:r w:rsidRPr="00BF2504">
              <w:t>1</w:t>
            </w:r>
          </w:p>
        </w:tc>
        <w:tc>
          <w:tcPr>
            <w:tcW w:w="1190" w:type="pct"/>
            <w:vAlign w:val="center"/>
          </w:tcPr>
          <w:p w14:paraId="5585288B" w14:textId="22DBFFB9" w:rsidR="00466972" w:rsidRPr="00BF2504" w:rsidRDefault="002D61AA" w:rsidP="008D1895">
            <w:r w:rsidRPr="00BF2504">
              <w:rPr>
                <w:rFonts w:eastAsia="Times New Roman"/>
                <w:lang w:eastAsia="en-CA"/>
              </w:rPr>
              <w:t>Sans objet</w:t>
            </w:r>
          </w:p>
        </w:tc>
      </w:tr>
      <w:tr w:rsidR="00466972" w:rsidRPr="00BF2504" w14:paraId="7AEF5492" w14:textId="77777777" w:rsidTr="008D1895">
        <w:trPr>
          <w:cantSplit/>
          <w:trHeight w:val="432"/>
          <w:jc w:val="center"/>
        </w:trPr>
        <w:tc>
          <w:tcPr>
            <w:tcW w:w="991" w:type="pct"/>
            <w:vAlign w:val="center"/>
          </w:tcPr>
          <w:p w14:paraId="4412DDD6" w14:textId="77777777" w:rsidR="00466972" w:rsidRPr="00BF2504" w:rsidRDefault="00466972" w:rsidP="008D1895">
            <w:pPr>
              <w:pStyle w:val="TableBodyTextMIRB"/>
            </w:pPr>
            <w:r w:rsidRPr="00BF2504">
              <w:t>PROVINCIAL</w:t>
            </w:r>
          </w:p>
        </w:tc>
        <w:tc>
          <w:tcPr>
            <w:tcW w:w="1319" w:type="pct"/>
            <w:vAlign w:val="center"/>
          </w:tcPr>
          <w:p w14:paraId="22D520A7" w14:textId="77777777" w:rsidR="00466972" w:rsidRPr="00BF2504" w:rsidRDefault="00466972" w:rsidP="008D1895">
            <w:pPr>
              <w:pStyle w:val="TableBodyTextMIRB"/>
            </w:pPr>
            <w:r w:rsidRPr="00BF2504">
              <w:t>PROVINCIAL</w:t>
            </w:r>
          </w:p>
        </w:tc>
        <w:tc>
          <w:tcPr>
            <w:tcW w:w="1501" w:type="pct"/>
            <w:vAlign w:val="center"/>
          </w:tcPr>
          <w:p w14:paraId="65526C33" w14:textId="77777777" w:rsidR="00466972" w:rsidRPr="00BF2504" w:rsidRDefault="00466972" w:rsidP="008D1895">
            <w:pPr>
              <w:pStyle w:val="TableBodyTextMIRB"/>
            </w:pPr>
            <w:r w:rsidRPr="00BF2504">
              <w:t>3</w:t>
            </w:r>
          </w:p>
        </w:tc>
        <w:tc>
          <w:tcPr>
            <w:tcW w:w="1190" w:type="pct"/>
            <w:vAlign w:val="center"/>
          </w:tcPr>
          <w:p w14:paraId="260DCFF3" w14:textId="0709F9A7" w:rsidR="00466972" w:rsidRPr="00BF2504" w:rsidRDefault="002D61AA" w:rsidP="008D1895">
            <w:r w:rsidRPr="00BF2504">
              <w:rPr>
                <w:rFonts w:eastAsia="Times New Roman"/>
                <w:lang w:eastAsia="en-CA"/>
              </w:rPr>
              <w:t>Sans objet</w:t>
            </w:r>
          </w:p>
        </w:tc>
      </w:tr>
    </w:tbl>
    <w:p w14:paraId="4A8C6730" w14:textId="77777777" w:rsidR="00466972" w:rsidRPr="00BF2504" w:rsidRDefault="002B1179" w:rsidP="002B1179">
      <w:pPr>
        <w:pStyle w:val="Heading2MIRB"/>
        <w:rPr>
          <w:color w:val="244061"/>
        </w:rPr>
      </w:pPr>
      <w:bookmarkStart w:id="56" w:name="ORN_BLOCKED_PASSAGE_TYPE_LIST"/>
      <w:bookmarkStart w:id="57" w:name="_Toc196317854"/>
      <w:r w:rsidRPr="00BF2504">
        <w:rPr>
          <w:color w:val="244061"/>
        </w:rPr>
        <w:t>ORN_BLOCKED_PASSAGE_TYPE_LIST</w:t>
      </w:r>
      <w:bookmarkEnd w:id="57"/>
    </w:p>
    <w:bookmarkEnd w:id="56"/>
    <w:p w14:paraId="075F89E9" w14:textId="0895409F" w:rsidR="008D1895" w:rsidRPr="00BF2504" w:rsidRDefault="009E78D3" w:rsidP="008D1895">
      <w:pPr>
        <w:pStyle w:val="BodyAccessibleTextMIRB"/>
      </w:pPr>
      <w:r w:rsidRPr="00BF2504">
        <w:t>Liste des types de passages bloqués valides.</w:t>
      </w:r>
    </w:p>
    <w:tbl>
      <w:tblPr>
        <w:tblStyle w:val="TableGrid1"/>
        <w:tblW w:w="5000" w:type="pct"/>
        <w:tblLook w:val="04A0" w:firstRow="1" w:lastRow="0" w:firstColumn="1" w:lastColumn="0" w:noHBand="0" w:noVBand="1"/>
        <w:tblCaption w:val="Table : ORN_BLOCKED_PASSAGE_TYPE_LIST"/>
        <w:tblDescription w:val="La table de recherche ORN_BLOCKED_PASSAGE_TYPE_LIST et ses attributs."/>
      </w:tblPr>
      <w:tblGrid>
        <w:gridCol w:w="2844"/>
        <w:gridCol w:w="2084"/>
        <w:gridCol w:w="1483"/>
        <w:gridCol w:w="1670"/>
        <w:gridCol w:w="2709"/>
      </w:tblGrid>
      <w:tr w:rsidR="008D1895" w:rsidRPr="00BF2504" w14:paraId="75AB3DEC" w14:textId="77777777" w:rsidTr="00286A3F">
        <w:trPr>
          <w:cantSplit/>
          <w:trHeight w:val="432"/>
          <w:tblHeader/>
        </w:trPr>
        <w:tc>
          <w:tcPr>
            <w:tcW w:w="1291" w:type="pct"/>
            <w:vAlign w:val="center"/>
          </w:tcPr>
          <w:p w14:paraId="773A7194" w14:textId="1DF9A888" w:rsidR="008D1895" w:rsidRPr="00BF2504" w:rsidRDefault="00CD1076" w:rsidP="008D1895">
            <w:pPr>
              <w:pStyle w:val="TableHeaderRowTextMIRB"/>
            </w:pPr>
            <w:r w:rsidRPr="00BF2504">
              <w:t>Nom de la colonne</w:t>
            </w:r>
          </w:p>
        </w:tc>
        <w:tc>
          <w:tcPr>
            <w:tcW w:w="964" w:type="pct"/>
            <w:vAlign w:val="center"/>
          </w:tcPr>
          <w:p w14:paraId="182434FA" w14:textId="3532A974" w:rsidR="008D1895" w:rsidRPr="00BF2504" w:rsidRDefault="00CD1076" w:rsidP="008D1895">
            <w:pPr>
              <w:pStyle w:val="TableHeaderRowTextMIRB"/>
            </w:pPr>
            <w:r w:rsidRPr="00BF2504">
              <w:t>Type de colonne</w:t>
            </w:r>
          </w:p>
        </w:tc>
        <w:tc>
          <w:tcPr>
            <w:tcW w:w="686" w:type="pct"/>
            <w:vAlign w:val="center"/>
          </w:tcPr>
          <w:p w14:paraId="40111830" w14:textId="12BD5199" w:rsidR="008D1895" w:rsidRPr="00BF2504" w:rsidRDefault="00CD1076" w:rsidP="008D1895">
            <w:pPr>
              <w:pStyle w:val="TableHeaderRowTextMIRB"/>
            </w:pPr>
            <w:r w:rsidRPr="00BF2504">
              <w:t>Obligatoire</w:t>
            </w:r>
          </w:p>
        </w:tc>
        <w:tc>
          <w:tcPr>
            <w:tcW w:w="758" w:type="pct"/>
            <w:vAlign w:val="center"/>
          </w:tcPr>
          <w:p w14:paraId="6AD9BA35" w14:textId="75BD8563" w:rsidR="008D1895" w:rsidRPr="00BF2504" w:rsidRDefault="00CD1076" w:rsidP="008D1895">
            <w:pPr>
              <w:pStyle w:val="TableHeaderRowTextMIRB"/>
            </w:pPr>
            <w:r w:rsidRPr="00BF2504">
              <w:t>Nom abrégé</w:t>
            </w:r>
          </w:p>
        </w:tc>
        <w:tc>
          <w:tcPr>
            <w:tcW w:w="1301" w:type="pct"/>
            <w:vAlign w:val="center"/>
          </w:tcPr>
          <w:p w14:paraId="3DC97C1D" w14:textId="77777777" w:rsidR="008D1895" w:rsidRPr="00BF2504" w:rsidRDefault="008D1895" w:rsidP="008D1895">
            <w:pPr>
              <w:pStyle w:val="TableHeaderRowTextMIRB"/>
            </w:pPr>
            <w:r w:rsidRPr="00BF2504">
              <w:t>Description</w:t>
            </w:r>
          </w:p>
        </w:tc>
      </w:tr>
      <w:tr w:rsidR="008D1895" w:rsidRPr="00BF2504" w14:paraId="2D7C3DE4" w14:textId="77777777" w:rsidTr="00286A3F">
        <w:trPr>
          <w:cantSplit/>
          <w:trHeight w:val="432"/>
          <w:tblHeader/>
        </w:trPr>
        <w:tc>
          <w:tcPr>
            <w:tcW w:w="1291" w:type="pct"/>
            <w:vAlign w:val="center"/>
          </w:tcPr>
          <w:p w14:paraId="45737B53" w14:textId="77777777" w:rsidR="008D1895" w:rsidRPr="00BF2504" w:rsidRDefault="008D1895" w:rsidP="008D1895">
            <w:pPr>
              <w:pStyle w:val="TableColumnNameMIRB"/>
            </w:pPr>
            <w:r w:rsidRPr="00BF2504">
              <w:t>BLOCKED_PASSAGE_</w:t>
            </w:r>
          </w:p>
          <w:p w14:paraId="7A4EEAE7" w14:textId="77777777" w:rsidR="008D1895" w:rsidRPr="00BF2504" w:rsidRDefault="008D1895" w:rsidP="008D1895">
            <w:pPr>
              <w:pStyle w:val="TableColumnNameMIRB"/>
            </w:pPr>
            <w:r w:rsidRPr="00BF2504">
              <w:t>TYPE</w:t>
            </w:r>
          </w:p>
        </w:tc>
        <w:tc>
          <w:tcPr>
            <w:tcW w:w="964" w:type="pct"/>
            <w:vAlign w:val="center"/>
          </w:tcPr>
          <w:p w14:paraId="40969242" w14:textId="77777777" w:rsidR="008D1895" w:rsidRPr="00BF2504" w:rsidRDefault="008D1895" w:rsidP="008D1895">
            <w:pPr>
              <w:pStyle w:val="TableBodyTextMIRB"/>
            </w:pPr>
            <w:r w:rsidRPr="00BF2504">
              <w:t>VARCHAR2(10)</w:t>
            </w:r>
          </w:p>
        </w:tc>
        <w:tc>
          <w:tcPr>
            <w:tcW w:w="686" w:type="pct"/>
            <w:vAlign w:val="center"/>
          </w:tcPr>
          <w:p w14:paraId="6B75CF02" w14:textId="527E40F8" w:rsidR="008D1895" w:rsidRPr="00BF2504" w:rsidRDefault="00A60099" w:rsidP="008D1895">
            <w:pPr>
              <w:pStyle w:val="TableBodyTextMIRB"/>
            </w:pPr>
            <w:r w:rsidRPr="00BF2504">
              <w:t>Oui</w:t>
            </w:r>
          </w:p>
        </w:tc>
        <w:tc>
          <w:tcPr>
            <w:tcW w:w="758" w:type="pct"/>
            <w:vAlign w:val="center"/>
          </w:tcPr>
          <w:p w14:paraId="2193622F" w14:textId="77777777" w:rsidR="008D1895" w:rsidRPr="00BF2504" w:rsidRDefault="008D1895" w:rsidP="008D1895">
            <w:pPr>
              <w:pStyle w:val="TableBodyTextMIRB"/>
            </w:pPr>
            <w:r w:rsidRPr="00BF2504">
              <w:t>BLOCKED_T</w:t>
            </w:r>
          </w:p>
        </w:tc>
        <w:tc>
          <w:tcPr>
            <w:tcW w:w="1301" w:type="pct"/>
            <w:vAlign w:val="center"/>
          </w:tcPr>
          <w:p w14:paraId="2E2A72A0" w14:textId="77318DDB" w:rsidR="008D1895" w:rsidRPr="00BF2504" w:rsidRDefault="00C84DB5" w:rsidP="008D1895">
            <w:pPr>
              <w:pStyle w:val="TableBodyTextMIRB"/>
            </w:pPr>
            <w:r w:rsidRPr="00BF2504">
              <w:t>Type de barrière artificielle ou naturelle, ou de restriction d’accès placée sur un élément du réseau routier pour contrôler ou limiter l’accès à un de ses éléments.</w:t>
            </w:r>
          </w:p>
        </w:tc>
      </w:tr>
      <w:tr w:rsidR="008D1895" w:rsidRPr="00BF2504" w14:paraId="083DA288" w14:textId="77777777" w:rsidTr="00286A3F">
        <w:trPr>
          <w:cantSplit/>
          <w:trHeight w:val="432"/>
          <w:tblHeader/>
        </w:trPr>
        <w:tc>
          <w:tcPr>
            <w:tcW w:w="1291" w:type="pct"/>
            <w:vAlign w:val="center"/>
          </w:tcPr>
          <w:p w14:paraId="125F1E89" w14:textId="77777777" w:rsidR="008D1895" w:rsidRPr="00BF2504" w:rsidRDefault="008D1895" w:rsidP="008D1895">
            <w:pPr>
              <w:pStyle w:val="TableColumnNameMIRB"/>
            </w:pPr>
            <w:r w:rsidRPr="00BF2504">
              <w:t>BLOCKED_PASSAGE_</w:t>
            </w:r>
          </w:p>
          <w:p w14:paraId="662324EA" w14:textId="77777777" w:rsidR="008D1895" w:rsidRPr="00BF2504" w:rsidRDefault="008D1895" w:rsidP="008D1895">
            <w:pPr>
              <w:pStyle w:val="TableColumnNameMIRB"/>
            </w:pPr>
            <w:r w:rsidRPr="00BF2504">
              <w:t>TYPE_DESCR</w:t>
            </w:r>
          </w:p>
        </w:tc>
        <w:tc>
          <w:tcPr>
            <w:tcW w:w="964" w:type="pct"/>
            <w:vAlign w:val="center"/>
          </w:tcPr>
          <w:p w14:paraId="6D4C1938" w14:textId="77777777" w:rsidR="008D1895" w:rsidRPr="00BF2504" w:rsidRDefault="008D1895" w:rsidP="008D1895">
            <w:pPr>
              <w:pStyle w:val="TableBodyTextMIRB"/>
            </w:pPr>
            <w:r w:rsidRPr="00BF2504">
              <w:t>VARCHAR2(750)</w:t>
            </w:r>
          </w:p>
        </w:tc>
        <w:tc>
          <w:tcPr>
            <w:tcW w:w="686" w:type="pct"/>
            <w:vAlign w:val="center"/>
          </w:tcPr>
          <w:p w14:paraId="1B706EFC" w14:textId="25BD5C03" w:rsidR="008D1895" w:rsidRPr="00BF2504" w:rsidRDefault="00A60099" w:rsidP="008D1895">
            <w:pPr>
              <w:pStyle w:val="TableBodyTextMIRB"/>
            </w:pPr>
            <w:r w:rsidRPr="00BF2504">
              <w:t>Oui</w:t>
            </w:r>
          </w:p>
        </w:tc>
        <w:tc>
          <w:tcPr>
            <w:tcW w:w="758" w:type="pct"/>
            <w:vAlign w:val="center"/>
          </w:tcPr>
          <w:p w14:paraId="435E73EB" w14:textId="77777777" w:rsidR="008D1895" w:rsidRPr="00BF2504" w:rsidRDefault="008D1895" w:rsidP="008D1895">
            <w:pPr>
              <w:pStyle w:val="TableBodyTextMIRB"/>
            </w:pPr>
            <w:r w:rsidRPr="00BF2504">
              <w:t>BLOCKED_D</w:t>
            </w:r>
          </w:p>
        </w:tc>
        <w:tc>
          <w:tcPr>
            <w:tcW w:w="1301" w:type="pct"/>
            <w:vAlign w:val="center"/>
          </w:tcPr>
          <w:p w14:paraId="1991C4F5" w14:textId="349C6B59" w:rsidR="008D1895" w:rsidRPr="00BF2504" w:rsidRDefault="00232459" w:rsidP="008D1895">
            <w:pPr>
              <w:pStyle w:val="TableBodyTextMIRB"/>
            </w:pPr>
            <w:r w:rsidRPr="00BF2504">
              <w:t>Description du type de passage bloqué.</w:t>
            </w:r>
          </w:p>
        </w:tc>
      </w:tr>
      <w:tr w:rsidR="008D1895" w:rsidRPr="00BF2504" w14:paraId="50B49C6B" w14:textId="77777777" w:rsidTr="00286A3F">
        <w:trPr>
          <w:cantSplit/>
          <w:trHeight w:val="432"/>
          <w:tblHeader/>
        </w:trPr>
        <w:tc>
          <w:tcPr>
            <w:tcW w:w="1291" w:type="pct"/>
            <w:vAlign w:val="center"/>
          </w:tcPr>
          <w:p w14:paraId="3F90DF5F" w14:textId="77777777" w:rsidR="008D1895" w:rsidRPr="00BF2504" w:rsidRDefault="008D1895" w:rsidP="008D1895">
            <w:pPr>
              <w:pStyle w:val="TableColumnNameMIRB"/>
            </w:pPr>
            <w:r w:rsidRPr="00BF2504">
              <w:t>NRN_BLOCKED</w:t>
            </w:r>
          </w:p>
          <w:p w14:paraId="33D6208C" w14:textId="77777777" w:rsidR="008D1895" w:rsidRPr="00BF2504" w:rsidRDefault="008D1895" w:rsidP="008D1895">
            <w:pPr>
              <w:pStyle w:val="TableColumnNameMIRB"/>
            </w:pPr>
            <w:r w:rsidRPr="00BF2504">
              <w:t>PASSAGETYPE</w:t>
            </w:r>
          </w:p>
        </w:tc>
        <w:tc>
          <w:tcPr>
            <w:tcW w:w="964" w:type="pct"/>
            <w:vAlign w:val="center"/>
          </w:tcPr>
          <w:p w14:paraId="38AB56F4" w14:textId="77777777" w:rsidR="008D1895" w:rsidRPr="00BF2504" w:rsidRDefault="008D1895" w:rsidP="008D1895">
            <w:pPr>
              <w:pStyle w:val="TableBodyTextMIRB"/>
            </w:pPr>
            <w:r w:rsidRPr="00BF2504">
              <w:t>NUMBER(3,0)</w:t>
            </w:r>
          </w:p>
        </w:tc>
        <w:tc>
          <w:tcPr>
            <w:tcW w:w="686" w:type="pct"/>
            <w:vAlign w:val="center"/>
          </w:tcPr>
          <w:p w14:paraId="20339C0B" w14:textId="037F5A64" w:rsidR="008D1895" w:rsidRPr="00BF2504" w:rsidRDefault="00A60099" w:rsidP="008D1895">
            <w:pPr>
              <w:pStyle w:val="TableBodyTextMIRB"/>
            </w:pPr>
            <w:r w:rsidRPr="00BF2504">
              <w:t>Non</w:t>
            </w:r>
          </w:p>
        </w:tc>
        <w:tc>
          <w:tcPr>
            <w:tcW w:w="758" w:type="pct"/>
            <w:vAlign w:val="center"/>
          </w:tcPr>
          <w:p w14:paraId="76F61DD2" w14:textId="77777777" w:rsidR="008D1895" w:rsidRPr="00BF2504" w:rsidRDefault="008D1895" w:rsidP="008D1895">
            <w:pPr>
              <w:pStyle w:val="TableBodyTextMIRB"/>
            </w:pPr>
            <w:r w:rsidRPr="00BF2504">
              <w:t>NRN_CODE</w:t>
            </w:r>
          </w:p>
        </w:tc>
        <w:tc>
          <w:tcPr>
            <w:tcW w:w="1301" w:type="pct"/>
            <w:vAlign w:val="center"/>
          </w:tcPr>
          <w:p w14:paraId="5AE2FA99" w14:textId="7DD91814" w:rsidR="008D1895" w:rsidRPr="00BF2504" w:rsidRDefault="00C17006" w:rsidP="008D1895">
            <w:pPr>
              <w:pStyle w:val="TableBodyTextMIRB"/>
            </w:pPr>
            <w:r w:rsidRPr="00BF2504">
              <w:t>Type de passage bloqué attribué au soutien du Réseau routier national (RRN).</w:t>
            </w:r>
          </w:p>
        </w:tc>
      </w:tr>
      <w:tr w:rsidR="008D1895" w:rsidRPr="00BF2504" w14:paraId="708C1C30" w14:textId="77777777" w:rsidTr="00286A3F">
        <w:trPr>
          <w:cantSplit/>
          <w:trHeight w:val="432"/>
          <w:tblHeader/>
        </w:trPr>
        <w:tc>
          <w:tcPr>
            <w:tcW w:w="1291" w:type="pct"/>
            <w:vAlign w:val="center"/>
          </w:tcPr>
          <w:p w14:paraId="3BE190BC" w14:textId="77777777" w:rsidR="008D1895" w:rsidRPr="00BF2504" w:rsidRDefault="008D1895" w:rsidP="008D1895">
            <w:pPr>
              <w:pStyle w:val="TableColumnNameMIRB"/>
            </w:pPr>
            <w:r w:rsidRPr="00BF2504">
              <w:t>EFFECTIVE_</w:t>
            </w:r>
          </w:p>
          <w:p w14:paraId="577A4A4C" w14:textId="77777777" w:rsidR="008D1895" w:rsidRPr="00BF2504" w:rsidRDefault="008D1895" w:rsidP="008D1895">
            <w:pPr>
              <w:pStyle w:val="TableColumnNameMIRB"/>
            </w:pPr>
            <w:r w:rsidRPr="00BF2504">
              <w:t>DATETIME</w:t>
            </w:r>
          </w:p>
        </w:tc>
        <w:tc>
          <w:tcPr>
            <w:tcW w:w="964" w:type="pct"/>
            <w:vAlign w:val="center"/>
          </w:tcPr>
          <w:p w14:paraId="098122D3" w14:textId="77777777" w:rsidR="008D1895" w:rsidRPr="00BF2504" w:rsidRDefault="008D1895" w:rsidP="008D1895">
            <w:pPr>
              <w:pStyle w:val="TableBodyTextMIRB"/>
            </w:pPr>
            <w:r w:rsidRPr="00BF2504">
              <w:t>DATE</w:t>
            </w:r>
          </w:p>
        </w:tc>
        <w:tc>
          <w:tcPr>
            <w:tcW w:w="686" w:type="pct"/>
            <w:vAlign w:val="center"/>
          </w:tcPr>
          <w:p w14:paraId="3A21AAA1" w14:textId="7800B57F" w:rsidR="008D1895" w:rsidRPr="00BF2504" w:rsidRDefault="00A60099" w:rsidP="008D1895">
            <w:pPr>
              <w:pStyle w:val="TableBodyTextMIRB"/>
            </w:pPr>
            <w:r w:rsidRPr="00BF2504">
              <w:t>Oui</w:t>
            </w:r>
          </w:p>
        </w:tc>
        <w:tc>
          <w:tcPr>
            <w:tcW w:w="758" w:type="pct"/>
            <w:vAlign w:val="center"/>
          </w:tcPr>
          <w:p w14:paraId="389BC23F" w14:textId="77777777" w:rsidR="008D1895" w:rsidRPr="00BF2504" w:rsidRDefault="008D1895" w:rsidP="008D1895">
            <w:pPr>
              <w:pStyle w:val="TableBodyTextMIRB"/>
            </w:pPr>
            <w:r w:rsidRPr="00BF2504">
              <w:t>EFF_DATE</w:t>
            </w:r>
          </w:p>
        </w:tc>
        <w:tc>
          <w:tcPr>
            <w:tcW w:w="1301" w:type="pct"/>
            <w:vAlign w:val="center"/>
          </w:tcPr>
          <w:p w14:paraId="4A77C9F8" w14:textId="0FB57B85" w:rsidR="008D1895" w:rsidRPr="00BF2504" w:rsidRDefault="005C4795" w:rsidP="008D1895">
            <w:pPr>
              <w:pStyle w:val="TableBodyTextMIRB"/>
            </w:pPr>
            <w:r w:rsidRPr="00BF2504">
              <w:t>Date et heure à laquelle l’enregistrement a été créé ou modifié pour la dernière fois dans la base de données source.</w:t>
            </w:r>
          </w:p>
        </w:tc>
      </w:tr>
      <w:tr w:rsidR="008D1895" w:rsidRPr="00BF2504" w14:paraId="2DD18628" w14:textId="77777777" w:rsidTr="00286A3F">
        <w:trPr>
          <w:cantSplit/>
          <w:trHeight w:val="432"/>
          <w:tblHeader/>
        </w:trPr>
        <w:tc>
          <w:tcPr>
            <w:tcW w:w="1291" w:type="pct"/>
            <w:vAlign w:val="center"/>
          </w:tcPr>
          <w:p w14:paraId="4A224942" w14:textId="77777777" w:rsidR="008D1895" w:rsidRPr="00BF2504" w:rsidRDefault="008D1895" w:rsidP="008D1895">
            <w:pPr>
              <w:pStyle w:val="TableColumnNameMIRB"/>
            </w:pPr>
            <w:r w:rsidRPr="00BF2504">
              <w:t>EXPIRY_DATETIME</w:t>
            </w:r>
          </w:p>
        </w:tc>
        <w:tc>
          <w:tcPr>
            <w:tcW w:w="964" w:type="pct"/>
            <w:vAlign w:val="center"/>
          </w:tcPr>
          <w:p w14:paraId="20615181" w14:textId="77777777" w:rsidR="008D1895" w:rsidRPr="00BF2504" w:rsidRDefault="008D1895" w:rsidP="008D1895">
            <w:pPr>
              <w:pStyle w:val="TableBodyTextMIRB"/>
            </w:pPr>
            <w:r w:rsidRPr="00BF2504">
              <w:t>DATE</w:t>
            </w:r>
          </w:p>
        </w:tc>
        <w:tc>
          <w:tcPr>
            <w:tcW w:w="686" w:type="pct"/>
            <w:vAlign w:val="center"/>
          </w:tcPr>
          <w:p w14:paraId="50808440" w14:textId="7A3F5208" w:rsidR="008D1895" w:rsidRPr="00BF2504" w:rsidRDefault="00A60099" w:rsidP="008D1895">
            <w:pPr>
              <w:pStyle w:val="TableBodyTextMIRB"/>
            </w:pPr>
            <w:r w:rsidRPr="00BF2504">
              <w:t>Non</w:t>
            </w:r>
          </w:p>
        </w:tc>
        <w:tc>
          <w:tcPr>
            <w:tcW w:w="758" w:type="pct"/>
            <w:vAlign w:val="center"/>
          </w:tcPr>
          <w:p w14:paraId="58F7396C" w14:textId="77777777" w:rsidR="008D1895" w:rsidRPr="00BF2504" w:rsidRDefault="008D1895" w:rsidP="008D1895">
            <w:pPr>
              <w:pStyle w:val="TableBodyTextMIRB"/>
            </w:pPr>
            <w:r w:rsidRPr="00BF2504">
              <w:t>EXP_DATE</w:t>
            </w:r>
          </w:p>
        </w:tc>
        <w:tc>
          <w:tcPr>
            <w:tcW w:w="1301" w:type="pct"/>
            <w:vAlign w:val="center"/>
          </w:tcPr>
          <w:p w14:paraId="1F62D6A7" w14:textId="37987006" w:rsidR="008D1895" w:rsidRPr="00BF2504" w:rsidRDefault="005C4795" w:rsidP="008D1895">
            <w:pPr>
              <w:pStyle w:val="TableBodyTextMIRB"/>
            </w:pPr>
            <w:r w:rsidRPr="00BF2504">
              <w:t>Date/heure à laquelle l’enregistrement est devenu inutilisable.</w:t>
            </w:r>
          </w:p>
        </w:tc>
      </w:tr>
    </w:tbl>
    <w:p w14:paraId="6487C17C" w14:textId="77777777" w:rsidR="00286A3F" w:rsidRPr="00BF2504" w:rsidRDefault="00286A3F" w:rsidP="008D1895">
      <w:pPr>
        <w:pStyle w:val="BodyAccessibleTextMIRB"/>
        <w:spacing w:before="240"/>
        <w:jc w:val="center"/>
        <w:rPr>
          <w:b/>
        </w:rPr>
      </w:pPr>
    </w:p>
    <w:p w14:paraId="49099DBA" w14:textId="77777777" w:rsidR="00286A3F" w:rsidRPr="00BF2504" w:rsidRDefault="00286A3F">
      <w:pPr>
        <w:rPr>
          <w:rFonts w:eastAsiaTheme="minorEastAsia" w:cstheme="minorBidi"/>
          <w:b/>
          <w:sz w:val="24"/>
          <w:szCs w:val="22"/>
          <w:lang w:eastAsia="en-US"/>
        </w:rPr>
      </w:pPr>
      <w:r w:rsidRPr="00BF2504">
        <w:rPr>
          <w:b/>
        </w:rPr>
        <w:br w:type="page"/>
      </w:r>
    </w:p>
    <w:p w14:paraId="5A147CEE" w14:textId="311615BF" w:rsidR="008D1895" w:rsidRPr="00BF2504" w:rsidRDefault="008D1895" w:rsidP="008D1895">
      <w:pPr>
        <w:pStyle w:val="BodyAccessibleTextMIRB"/>
        <w:spacing w:before="240"/>
        <w:jc w:val="center"/>
        <w:rPr>
          <w:b/>
        </w:rPr>
      </w:pPr>
      <w:r w:rsidRPr="00BF2504">
        <w:rPr>
          <w:b/>
        </w:rPr>
        <w:lastRenderedPageBreak/>
        <w:t xml:space="preserve">ORN_BLOCKED_PASSAGE_TYPE_LIST </w:t>
      </w:r>
      <w:r w:rsidR="00896072" w:rsidRPr="00896072">
        <w:rPr>
          <w:b/>
        </w:rPr>
        <w:t>– Valeurs admissibles</w:t>
      </w:r>
    </w:p>
    <w:tbl>
      <w:tblPr>
        <w:tblStyle w:val="TableGrid1"/>
        <w:tblW w:w="5000" w:type="pct"/>
        <w:jc w:val="center"/>
        <w:tblLook w:val="04A0" w:firstRow="1" w:lastRow="0" w:firstColumn="1" w:lastColumn="0" w:noHBand="0" w:noVBand="1"/>
        <w:tblCaption w:val="Valeurs admissibles : ORN_BLOCKED_PASSAGE_TYPE_LIST"/>
        <w:tblDescription w:val="La table répertorie toutes les valeurs autorisées pour ORN_BLOCKED_PASSAGE_TYPE_LIST."/>
      </w:tblPr>
      <w:tblGrid>
        <w:gridCol w:w="2200"/>
        <w:gridCol w:w="4622"/>
        <w:gridCol w:w="2177"/>
        <w:gridCol w:w="1791"/>
      </w:tblGrid>
      <w:tr w:rsidR="008D1895" w:rsidRPr="00BF2504" w14:paraId="1425C410" w14:textId="77777777" w:rsidTr="001C64EF">
        <w:trPr>
          <w:cantSplit/>
          <w:tblHeader/>
          <w:jc w:val="center"/>
        </w:trPr>
        <w:tc>
          <w:tcPr>
            <w:tcW w:w="1019" w:type="pct"/>
            <w:vAlign w:val="center"/>
          </w:tcPr>
          <w:p w14:paraId="5F098C7A" w14:textId="77777777" w:rsidR="008D1895" w:rsidRPr="00BF2504" w:rsidRDefault="008D1895" w:rsidP="008D1895">
            <w:pPr>
              <w:pStyle w:val="TableHeaderRowTextMIRB"/>
            </w:pPr>
            <w:r w:rsidRPr="00BF2504">
              <w:t>BLOCKED PASSAGE TYPE</w:t>
            </w:r>
          </w:p>
        </w:tc>
        <w:tc>
          <w:tcPr>
            <w:tcW w:w="2142" w:type="pct"/>
            <w:vAlign w:val="center"/>
          </w:tcPr>
          <w:p w14:paraId="0C5F123E" w14:textId="77777777" w:rsidR="008D1895" w:rsidRPr="00BF2504" w:rsidRDefault="008D1895" w:rsidP="008D1895">
            <w:pPr>
              <w:pStyle w:val="TableHeaderRowTextMIRB"/>
            </w:pPr>
            <w:r w:rsidRPr="00BF2504">
              <w:t>BLOCKED PASSAGE TYPE DESCR</w:t>
            </w:r>
          </w:p>
        </w:tc>
        <w:tc>
          <w:tcPr>
            <w:tcW w:w="1009" w:type="pct"/>
            <w:vAlign w:val="center"/>
          </w:tcPr>
          <w:p w14:paraId="364B99E8" w14:textId="77777777" w:rsidR="008D1895" w:rsidRPr="00BF2504" w:rsidRDefault="008D1895" w:rsidP="008D1895">
            <w:pPr>
              <w:pStyle w:val="TableHeaderRowTextMIRB"/>
            </w:pPr>
            <w:r w:rsidRPr="00BF2504">
              <w:t>NRN BLOCKED PASSAGE TYPE</w:t>
            </w:r>
          </w:p>
        </w:tc>
        <w:tc>
          <w:tcPr>
            <w:tcW w:w="830" w:type="pct"/>
            <w:vAlign w:val="center"/>
          </w:tcPr>
          <w:p w14:paraId="0D5C3AC4" w14:textId="77777777" w:rsidR="008D1895" w:rsidRPr="00BF2504" w:rsidRDefault="008D1895" w:rsidP="008D1895">
            <w:pPr>
              <w:pStyle w:val="TableHeaderRowTextMIRB"/>
            </w:pPr>
            <w:r w:rsidRPr="00BF2504">
              <w:t>EXPIRY</w:t>
            </w:r>
          </w:p>
          <w:p w14:paraId="264730BF" w14:textId="77777777" w:rsidR="008D1895" w:rsidRPr="00BF2504" w:rsidRDefault="008D1895" w:rsidP="008D1895">
            <w:pPr>
              <w:pStyle w:val="TableHeaderRowTextMIRB"/>
            </w:pPr>
            <w:r w:rsidRPr="00BF2504">
              <w:t>DATETIME</w:t>
            </w:r>
          </w:p>
        </w:tc>
      </w:tr>
      <w:tr w:rsidR="001C64EF" w:rsidRPr="00BF2504" w14:paraId="5505D61B" w14:textId="77777777" w:rsidTr="001C64EF">
        <w:trPr>
          <w:cantSplit/>
          <w:jc w:val="center"/>
        </w:trPr>
        <w:tc>
          <w:tcPr>
            <w:tcW w:w="1019" w:type="pct"/>
            <w:vAlign w:val="center"/>
          </w:tcPr>
          <w:p w14:paraId="07DF67E4" w14:textId="77777777" w:rsidR="001C64EF" w:rsidRPr="00BF2504" w:rsidRDefault="001C64EF" w:rsidP="001C64EF">
            <w:pPr>
              <w:pStyle w:val="TableBodyTextMIRB"/>
            </w:pPr>
            <w:r w:rsidRPr="00BF2504">
              <w:t>Permanent</w:t>
            </w:r>
          </w:p>
        </w:tc>
        <w:tc>
          <w:tcPr>
            <w:tcW w:w="2142" w:type="pct"/>
            <w:tcBorders>
              <w:top w:val="single" w:sz="4" w:space="0" w:color="auto"/>
              <w:left w:val="single" w:sz="4" w:space="0" w:color="auto"/>
              <w:bottom w:val="single" w:sz="4" w:space="0" w:color="auto"/>
              <w:right w:val="single" w:sz="4" w:space="0" w:color="auto"/>
            </w:tcBorders>
            <w:vAlign w:val="center"/>
          </w:tcPr>
          <w:p w14:paraId="20A153A5" w14:textId="08B64028" w:rsidR="001C64EF" w:rsidRPr="00BF2504" w:rsidRDefault="001C64EF" w:rsidP="001C64EF">
            <w:pPr>
              <w:pStyle w:val="TableBodyTextMIRB"/>
            </w:pPr>
            <w:r w:rsidRPr="00BF2504">
              <w:t>Obstacle placé en travers d’un élément routier qui doit être enlevé ou détruit pour dégager l’entrée de l’autre côté de la route qu’il bloque. Exemples : retirer des blocs de béton, un monticule de terre, un ponceau ou un pont.</w:t>
            </w:r>
          </w:p>
        </w:tc>
        <w:tc>
          <w:tcPr>
            <w:tcW w:w="1009" w:type="pct"/>
            <w:vAlign w:val="center"/>
          </w:tcPr>
          <w:p w14:paraId="6812B529" w14:textId="77777777" w:rsidR="001C64EF" w:rsidRPr="00BF2504" w:rsidRDefault="001C64EF" w:rsidP="001C64EF">
            <w:pPr>
              <w:pStyle w:val="TableBodyTextMIRB"/>
            </w:pPr>
            <w:r w:rsidRPr="00BF2504">
              <w:t>1</w:t>
            </w:r>
          </w:p>
        </w:tc>
        <w:tc>
          <w:tcPr>
            <w:tcW w:w="830" w:type="pct"/>
            <w:vAlign w:val="center"/>
          </w:tcPr>
          <w:p w14:paraId="30BCC607" w14:textId="39B0CB46" w:rsidR="001C64EF" w:rsidRPr="00BF2504" w:rsidRDefault="001C64EF" w:rsidP="001C64EF">
            <w:pPr>
              <w:pStyle w:val="TableBodyTextMIRB"/>
            </w:pPr>
            <w:r w:rsidRPr="00BF2504">
              <w:t>Sans objet</w:t>
            </w:r>
          </w:p>
        </w:tc>
      </w:tr>
      <w:tr w:rsidR="001C64EF" w:rsidRPr="00BF2504" w14:paraId="19858EBB" w14:textId="77777777" w:rsidTr="001C64EF">
        <w:trPr>
          <w:cantSplit/>
          <w:jc w:val="center"/>
        </w:trPr>
        <w:tc>
          <w:tcPr>
            <w:tcW w:w="1019" w:type="pct"/>
            <w:vAlign w:val="center"/>
          </w:tcPr>
          <w:p w14:paraId="5BF3A24C" w14:textId="77777777" w:rsidR="001C64EF" w:rsidRPr="00BF2504" w:rsidRDefault="001C64EF" w:rsidP="001C64EF">
            <w:pPr>
              <w:pStyle w:val="TableBodyTextMIRB"/>
            </w:pPr>
            <w:r w:rsidRPr="00BF2504">
              <w:t>Removable</w:t>
            </w:r>
          </w:p>
        </w:tc>
        <w:tc>
          <w:tcPr>
            <w:tcW w:w="2142" w:type="pct"/>
            <w:tcBorders>
              <w:top w:val="single" w:sz="4" w:space="0" w:color="auto"/>
              <w:left w:val="single" w:sz="4" w:space="0" w:color="auto"/>
              <w:bottom w:val="single" w:sz="4" w:space="0" w:color="auto"/>
              <w:right w:val="single" w:sz="4" w:space="0" w:color="auto"/>
            </w:tcBorders>
            <w:vAlign w:val="center"/>
          </w:tcPr>
          <w:p w14:paraId="2CA62B4E" w14:textId="5DA1711E" w:rsidR="001C64EF" w:rsidRPr="00BF2504" w:rsidRDefault="001C64EF" w:rsidP="001C64EF">
            <w:pPr>
              <w:pStyle w:val="TableBodyTextMIRB"/>
            </w:pPr>
            <w:r w:rsidRPr="00BF2504">
              <w:t>Barrière artificielle conçue pour bloquer l’entrée de l’autre côté de l’élément routier. Par exemple, une barrière verrouillée.</w:t>
            </w:r>
          </w:p>
        </w:tc>
        <w:tc>
          <w:tcPr>
            <w:tcW w:w="1009" w:type="pct"/>
            <w:vAlign w:val="center"/>
          </w:tcPr>
          <w:p w14:paraId="7DD8262D" w14:textId="77777777" w:rsidR="001C64EF" w:rsidRPr="00BF2504" w:rsidRDefault="001C64EF" w:rsidP="001C64EF">
            <w:pPr>
              <w:pStyle w:val="TableBodyTextMIRB"/>
            </w:pPr>
            <w:r w:rsidRPr="00BF2504">
              <w:t>2</w:t>
            </w:r>
          </w:p>
        </w:tc>
        <w:tc>
          <w:tcPr>
            <w:tcW w:w="830" w:type="pct"/>
            <w:vAlign w:val="center"/>
          </w:tcPr>
          <w:p w14:paraId="683D7A31" w14:textId="2D8F44BE" w:rsidR="001C64EF" w:rsidRPr="00BF2504" w:rsidRDefault="001C64EF" w:rsidP="001C64EF">
            <w:pPr>
              <w:pStyle w:val="TableBodyTextMIRB"/>
            </w:pPr>
            <w:r w:rsidRPr="00BF2504">
              <w:t>Sans objet</w:t>
            </w:r>
          </w:p>
        </w:tc>
      </w:tr>
    </w:tbl>
    <w:p w14:paraId="33C1691C" w14:textId="77777777" w:rsidR="002B1179" w:rsidRPr="00BF2504" w:rsidRDefault="008D1895" w:rsidP="008D1895">
      <w:pPr>
        <w:pStyle w:val="Heading2MIRB"/>
        <w:rPr>
          <w:color w:val="244061"/>
        </w:rPr>
      </w:pPr>
      <w:bookmarkStart w:id="58" w:name="ORN_DIR_OF_TRAFFIC_FLOW_LIST"/>
      <w:bookmarkStart w:id="59" w:name="_Toc196317855"/>
      <w:r w:rsidRPr="00BF2504">
        <w:rPr>
          <w:color w:val="244061"/>
        </w:rPr>
        <w:t>ORN_DIR_OF_TRAFFIC_FLOW_LIST</w:t>
      </w:r>
      <w:bookmarkEnd w:id="59"/>
    </w:p>
    <w:bookmarkEnd w:id="58"/>
    <w:p w14:paraId="1DEA3476" w14:textId="4BA6C9DD" w:rsidR="008D1895" w:rsidRPr="00BF2504" w:rsidRDefault="008B57A5" w:rsidP="008D1895">
      <w:pPr>
        <w:pStyle w:val="BodyAccessibleTextMIRB"/>
      </w:pPr>
      <w:r w:rsidRPr="00BF2504">
        <w:t>Liste des directions de la circulation valides.</w:t>
      </w:r>
    </w:p>
    <w:tbl>
      <w:tblPr>
        <w:tblStyle w:val="TableGrid1"/>
        <w:tblW w:w="5000" w:type="pct"/>
        <w:tblLook w:val="04A0" w:firstRow="1" w:lastRow="0" w:firstColumn="1" w:lastColumn="0" w:noHBand="0" w:noVBand="1"/>
        <w:tblCaption w:val="Table : ORN_DIR_OF_TRAFFIC_FLOW_LIST"/>
        <w:tblDescription w:val="La table de recherche ORN_DIR_OF_TRAFFIC_FLOW_LIST et set attributs."/>
      </w:tblPr>
      <w:tblGrid>
        <w:gridCol w:w="2523"/>
        <w:gridCol w:w="2084"/>
        <w:gridCol w:w="1483"/>
        <w:gridCol w:w="1670"/>
        <w:gridCol w:w="3030"/>
      </w:tblGrid>
      <w:tr w:rsidR="008D1895" w:rsidRPr="00BF2504" w14:paraId="57CDDFA5" w14:textId="77777777" w:rsidTr="008D1895">
        <w:trPr>
          <w:cantSplit/>
          <w:trHeight w:val="432"/>
          <w:tblHeader/>
        </w:trPr>
        <w:tc>
          <w:tcPr>
            <w:tcW w:w="1152" w:type="pct"/>
            <w:vAlign w:val="center"/>
          </w:tcPr>
          <w:p w14:paraId="3CEB4BD0" w14:textId="14E0F19E" w:rsidR="008D1895" w:rsidRPr="00BF2504" w:rsidRDefault="00CD1076" w:rsidP="008D1895">
            <w:pPr>
              <w:pStyle w:val="TableHeaderRowTextMIRB"/>
            </w:pPr>
            <w:r w:rsidRPr="00BF2504">
              <w:t>Nom de la colonne</w:t>
            </w:r>
          </w:p>
        </w:tc>
        <w:tc>
          <w:tcPr>
            <w:tcW w:w="946" w:type="pct"/>
            <w:vAlign w:val="center"/>
          </w:tcPr>
          <w:p w14:paraId="29C84634" w14:textId="314B3F16" w:rsidR="008D1895" w:rsidRPr="00BF2504" w:rsidRDefault="00CD1076" w:rsidP="008D1895">
            <w:pPr>
              <w:pStyle w:val="TableHeaderRowTextMIRB"/>
            </w:pPr>
            <w:r w:rsidRPr="00BF2504">
              <w:t>Type de colonne</w:t>
            </w:r>
          </w:p>
        </w:tc>
        <w:tc>
          <w:tcPr>
            <w:tcW w:w="649" w:type="pct"/>
            <w:vAlign w:val="center"/>
          </w:tcPr>
          <w:p w14:paraId="0339F1FD" w14:textId="41B5EA1B" w:rsidR="008D1895" w:rsidRPr="00BF2504" w:rsidRDefault="00CD1076" w:rsidP="008D1895">
            <w:pPr>
              <w:pStyle w:val="TableHeaderRowTextMIRB"/>
            </w:pPr>
            <w:r w:rsidRPr="00BF2504">
              <w:t>Obligatoire</w:t>
            </w:r>
          </w:p>
        </w:tc>
        <w:tc>
          <w:tcPr>
            <w:tcW w:w="774" w:type="pct"/>
            <w:vAlign w:val="center"/>
          </w:tcPr>
          <w:p w14:paraId="61053A1F" w14:textId="2E936721" w:rsidR="008D1895" w:rsidRPr="00BF2504" w:rsidRDefault="00CD1076" w:rsidP="008D1895">
            <w:pPr>
              <w:pStyle w:val="TableHeaderRowTextMIRB"/>
            </w:pPr>
            <w:r w:rsidRPr="00BF2504">
              <w:t>Nom abrégé</w:t>
            </w:r>
          </w:p>
        </w:tc>
        <w:tc>
          <w:tcPr>
            <w:tcW w:w="1479" w:type="pct"/>
            <w:vAlign w:val="center"/>
          </w:tcPr>
          <w:p w14:paraId="20938E7C" w14:textId="77777777" w:rsidR="008D1895" w:rsidRPr="00BF2504" w:rsidRDefault="008D1895" w:rsidP="008D1895">
            <w:pPr>
              <w:pStyle w:val="TableHeaderRowTextMIRB"/>
            </w:pPr>
            <w:r w:rsidRPr="00BF2504">
              <w:t>Description</w:t>
            </w:r>
          </w:p>
        </w:tc>
      </w:tr>
      <w:tr w:rsidR="008D1895" w:rsidRPr="00BF2504" w14:paraId="3469EA3F" w14:textId="77777777" w:rsidTr="008D1895">
        <w:trPr>
          <w:cantSplit/>
          <w:trHeight w:val="432"/>
        </w:trPr>
        <w:tc>
          <w:tcPr>
            <w:tcW w:w="1152" w:type="pct"/>
            <w:vAlign w:val="center"/>
          </w:tcPr>
          <w:p w14:paraId="1009AA6A" w14:textId="77777777" w:rsidR="008D1895" w:rsidRPr="00BF2504" w:rsidRDefault="008D1895" w:rsidP="008D1895">
            <w:pPr>
              <w:pStyle w:val="TableColumnNameMIRB"/>
            </w:pPr>
            <w:r w:rsidRPr="00BF2504">
              <w:t>DIRECTION_OF_</w:t>
            </w:r>
          </w:p>
          <w:p w14:paraId="5DDB6671" w14:textId="77777777" w:rsidR="008D1895" w:rsidRPr="00BF2504" w:rsidRDefault="008D1895" w:rsidP="008D1895">
            <w:pPr>
              <w:pStyle w:val="TableColumnNameMIRB"/>
            </w:pPr>
            <w:r w:rsidRPr="00BF2504">
              <w:t>TRAFFIC_FLOW</w:t>
            </w:r>
          </w:p>
        </w:tc>
        <w:tc>
          <w:tcPr>
            <w:tcW w:w="946" w:type="pct"/>
            <w:vAlign w:val="center"/>
          </w:tcPr>
          <w:p w14:paraId="44F5F742" w14:textId="77777777" w:rsidR="008D1895" w:rsidRPr="00BF2504" w:rsidRDefault="008D1895" w:rsidP="008D1895">
            <w:pPr>
              <w:pStyle w:val="TableBodyTextMIRB"/>
            </w:pPr>
            <w:r w:rsidRPr="00BF2504">
              <w:t>VARCHAR2(8)</w:t>
            </w:r>
          </w:p>
        </w:tc>
        <w:tc>
          <w:tcPr>
            <w:tcW w:w="649" w:type="pct"/>
            <w:vAlign w:val="center"/>
          </w:tcPr>
          <w:p w14:paraId="2B1B82A2" w14:textId="7E66F402" w:rsidR="008D1895" w:rsidRPr="00BF2504" w:rsidRDefault="00A60099" w:rsidP="008D1895">
            <w:pPr>
              <w:pStyle w:val="TableBodyTextMIRB"/>
            </w:pPr>
            <w:r w:rsidRPr="00BF2504">
              <w:t>Oui</w:t>
            </w:r>
          </w:p>
        </w:tc>
        <w:tc>
          <w:tcPr>
            <w:tcW w:w="774" w:type="pct"/>
            <w:vAlign w:val="center"/>
          </w:tcPr>
          <w:p w14:paraId="596F4AA8" w14:textId="77777777" w:rsidR="008D1895" w:rsidRPr="00BF2504" w:rsidRDefault="008D1895" w:rsidP="008D1895">
            <w:pPr>
              <w:pStyle w:val="TableBodyTextMIRB"/>
            </w:pPr>
            <w:r w:rsidRPr="00BF2504">
              <w:t>DIRECTION_</w:t>
            </w:r>
          </w:p>
        </w:tc>
        <w:tc>
          <w:tcPr>
            <w:tcW w:w="1479" w:type="pct"/>
            <w:vAlign w:val="center"/>
          </w:tcPr>
          <w:p w14:paraId="1D8FE5A7" w14:textId="7D9FD8C8" w:rsidR="008D1895" w:rsidRPr="00BF2504" w:rsidRDefault="003D7E94" w:rsidP="008D1895">
            <w:pPr>
              <w:pStyle w:val="TableBodyTextMIRB"/>
            </w:pPr>
            <w:r w:rsidRPr="00BF2504">
              <w:t>La ou les directions de la circulation des véhicules. Une direction de la circulation doit être attribuée à tous les éléments routiers.</w:t>
            </w:r>
          </w:p>
        </w:tc>
      </w:tr>
      <w:tr w:rsidR="008D1895" w:rsidRPr="00BF2504" w14:paraId="3F3B3168" w14:textId="77777777" w:rsidTr="008D1895">
        <w:trPr>
          <w:cantSplit/>
          <w:trHeight w:val="432"/>
        </w:trPr>
        <w:tc>
          <w:tcPr>
            <w:tcW w:w="1152" w:type="pct"/>
            <w:vAlign w:val="center"/>
          </w:tcPr>
          <w:p w14:paraId="5E4C3DAA" w14:textId="77777777" w:rsidR="008D1895" w:rsidRPr="00BF2504" w:rsidRDefault="008D1895" w:rsidP="008D1895">
            <w:pPr>
              <w:pStyle w:val="TableColumnNameMIRB"/>
            </w:pPr>
            <w:r w:rsidRPr="00BF2504">
              <w:t>DIR_OF_TRAFFIC_</w:t>
            </w:r>
          </w:p>
          <w:p w14:paraId="2DE6873D" w14:textId="77777777" w:rsidR="008D1895" w:rsidRPr="00BF2504" w:rsidRDefault="008D1895" w:rsidP="008D1895">
            <w:pPr>
              <w:pStyle w:val="TableColumnNameMIRB"/>
            </w:pPr>
            <w:r w:rsidRPr="00BF2504">
              <w:t>FLOW_DESCR</w:t>
            </w:r>
          </w:p>
        </w:tc>
        <w:tc>
          <w:tcPr>
            <w:tcW w:w="946" w:type="pct"/>
            <w:vAlign w:val="center"/>
          </w:tcPr>
          <w:p w14:paraId="7FDEF8E3" w14:textId="77777777" w:rsidR="008D1895" w:rsidRPr="00BF2504" w:rsidRDefault="008D1895" w:rsidP="008D1895">
            <w:pPr>
              <w:pStyle w:val="TableBodyTextMIRB"/>
            </w:pPr>
            <w:r w:rsidRPr="00BF2504">
              <w:t>VARCHAR2(100)</w:t>
            </w:r>
          </w:p>
        </w:tc>
        <w:tc>
          <w:tcPr>
            <w:tcW w:w="649" w:type="pct"/>
            <w:vAlign w:val="center"/>
          </w:tcPr>
          <w:p w14:paraId="27FF127B" w14:textId="3263ED85" w:rsidR="008D1895" w:rsidRPr="00BF2504" w:rsidRDefault="00A60099" w:rsidP="008D1895">
            <w:pPr>
              <w:pStyle w:val="TableBodyTextMIRB"/>
            </w:pPr>
            <w:r w:rsidRPr="00BF2504">
              <w:t>Oui</w:t>
            </w:r>
          </w:p>
        </w:tc>
        <w:tc>
          <w:tcPr>
            <w:tcW w:w="774" w:type="pct"/>
            <w:vAlign w:val="center"/>
          </w:tcPr>
          <w:p w14:paraId="7F74AF74" w14:textId="77777777" w:rsidR="008D1895" w:rsidRPr="00BF2504" w:rsidRDefault="008D1895" w:rsidP="008D1895">
            <w:pPr>
              <w:pStyle w:val="TableBodyTextMIRB"/>
            </w:pPr>
            <w:r w:rsidRPr="00BF2504">
              <w:t>DESCR</w:t>
            </w:r>
          </w:p>
        </w:tc>
        <w:tc>
          <w:tcPr>
            <w:tcW w:w="1479" w:type="pct"/>
            <w:vAlign w:val="center"/>
          </w:tcPr>
          <w:p w14:paraId="3A7BECE0" w14:textId="0BBF31B0" w:rsidR="008D1895" w:rsidRPr="00BF2504" w:rsidRDefault="00E051F8" w:rsidP="008D1895">
            <w:pPr>
              <w:pStyle w:val="TableBodyTextMIRB"/>
            </w:pPr>
            <w:r w:rsidRPr="00BF2504">
              <w:t>Description de la direction de la circulation.</w:t>
            </w:r>
          </w:p>
        </w:tc>
      </w:tr>
      <w:tr w:rsidR="008D1895" w:rsidRPr="00BF2504" w14:paraId="03FEA581" w14:textId="77777777" w:rsidTr="008D1895">
        <w:trPr>
          <w:cantSplit/>
          <w:trHeight w:val="432"/>
        </w:trPr>
        <w:tc>
          <w:tcPr>
            <w:tcW w:w="1152" w:type="pct"/>
            <w:vAlign w:val="center"/>
          </w:tcPr>
          <w:p w14:paraId="5CE32910" w14:textId="77777777" w:rsidR="008D1895" w:rsidRPr="00BF2504" w:rsidRDefault="008D1895" w:rsidP="008D1895">
            <w:pPr>
              <w:pStyle w:val="TableColumnNameMIRB"/>
            </w:pPr>
            <w:r w:rsidRPr="00BF2504">
              <w:t>NRN_DIRECTIONOF</w:t>
            </w:r>
          </w:p>
          <w:p w14:paraId="11AB3331" w14:textId="77777777" w:rsidR="008D1895" w:rsidRPr="00BF2504" w:rsidRDefault="008D1895" w:rsidP="008D1895">
            <w:pPr>
              <w:pStyle w:val="TableColumnNameMIRB"/>
            </w:pPr>
            <w:r w:rsidRPr="00BF2504">
              <w:t>TRAFFICFLOW</w:t>
            </w:r>
          </w:p>
        </w:tc>
        <w:tc>
          <w:tcPr>
            <w:tcW w:w="946" w:type="pct"/>
            <w:vAlign w:val="center"/>
          </w:tcPr>
          <w:p w14:paraId="6FD7933F" w14:textId="77777777" w:rsidR="008D1895" w:rsidRPr="00BF2504" w:rsidRDefault="008D1895" w:rsidP="008D1895">
            <w:pPr>
              <w:pStyle w:val="TableBodyTextMIRB"/>
            </w:pPr>
            <w:r w:rsidRPr="00BF2504">
              <w:t>NUMBER(3,0)</w:t>
            </w:r>
          </w:p>
        </w:tc>
        <w:tc>
          <w:tcPr>
            <w:tcW w:w="649" w:type="pct"/>
            <w:vAlign w:val="center"/>
          </w:tcPr>
          <w:p w14:paraId="3C38DDC9" w14:textId="729A1DAD" w:rsidR="008D1895" w:rsidRPr="00BF2504" w:rsidRDefault="00A60099" w:rsidP="008D1895">
            <w:pPr>
              <w:pStyle w:val="TableBodyTextMIRB"/>
            </w:pPr>
            <w:r w:rsidRPr="00BF2504">
              <w:t>Non</w:t>
            </w:r>
          </w:p>
        </w:tc>
        <w:tc>
          <w:tcPr>
            <w:tcW w:w="774" w:type="pct"/>
            <w:vAlign w:val="center"/>
          </w:tcPr>
          <w:p w14:paraId="6CA13245" w14:textId="77777777" w:rsidR="008D1895" w:rsidRPr="00BF2504" w:rsidRDefault="008D1895" w:rsidP="008D1895">
            <w:pPr>
              <w:pStyle w:val="TableBodyTextMIRB"/>
            </w:pPr>
            <w:r w:rsidRPr="00BF2504">
              <w:t>NRN_CODE</w:t>
            </w:r>
          </w:p>
        </w:tc>
        <w:tc>
          <w:tcPr>
            <w:tcW w:w="1479" w:type="pct"/>
            <w:vAlign w:val="center"/>
          </w:tcPr>
          <w:p w14:paraId="7F12817D" w14:textId="7AB4CE7A" w:rsidR="008D1895" w:rsidRPr="00BF2504" w:rsidRDefault="00C049E6" w:rsidP="008D1895">
            <w:pPr>
              <w:pStyle w:val="TableBodyTextMIRB"/>
            </w:pPr>
            <w:r w:rsidRPr="00BF2504">
              <w:t>Direction de la circulation attribuée au soutien du Réseau routier national (RRN).</w:t>
            </w:r>
          </w:p>
        </w:tc>
      </w:tr>
      <w:tr w:rsidR="008D1895" w:rsidRPr="00BF2504" w14:paraId="1F54646B" w14:textId="77777777" w:rsidTr="008D1895">
        <w:trPr>
          <w:cantSplit/>
          <w:trHeight w:val="432"/>
        </w:trPr>
        <w:tc>
          <w:tcPr>
            <w:tcW w:w="1152" w:type="pct"/>
            <w:vAlign w:val="center"/>
          </w:tcPr>
          <w:p w14:paraId="5B1FFA89" w14:textId="77777777" w:rsidR="008D1895" w:rsidRPr="00BF2504" w:rsidRDefault="008D1895" w:rsidP="008D1895">
            <w:pPr>
              <w:pStyle w:val="TableColumnNameMIRB"/>
            </w:pPr>
            <w:r w:rsidRPr="00BF2504">
              <w:t>EFFECTIVE_</w:t>
            </w:r>
          </w:p>
          <w:p w14:paraId="74DB4E35" w14:textId="77777777" w:rsidR="008D1895" w:rsidRPr="00BF2504" w:rsidRDefault="008D1895" w:rsidP="008D1895">
            <w:pPr>
              <w:pStyle w:val="TableColumnNameMIRB"/>
            </w:pPr>
            <w:r w:rsidRPr="00BF2504">
              <w:t>DATETIME</w:t>
            </w:r>
          </w:p>
        </w:tc>
        <w:tc>
          <w:tcPr>
            <w:tcW w:w="946" w:type="pct"/>
            <w:vAlign w:val="center"/>
          </w:tcPr>
          <w:p w14:paraId="1C542B6F" w14:textId="77777777" w:rsidR="008D1895" w:rsidRPr="00BF2504" w:rsidRDefault="008D1895" w:rsidP="008D1895">
            <w:pPr>
              <w:pStyle w:val="TableBodyTextMIRB"/>
            </w:pPr>
            <w:r w:rsidRPr="00BF2504">
              <w:t>DATE</w:t>
            </w:r>
          </w:p>
        </w:tc>
        <w:tc>
          <w:tcPr>
            <w:tcW w:w="649" w:type="pct"/>
            <w:vAlign w:val="center"/>
          </w:tcPr>
          <w:p w14:paraId="6413159E" w14:textId="7CDD2FEA" w:rsidR="008D1895" w:rsidRPr="00BF2504" w:rsidRDefault="00A60099" w:rsidP="008D1895">
            <w:pPr>
              <w:pStyle w:val="TableBodyTextMIRB"/>
            </w:pPr>
            <w:r w:rsidRPr="00BF2504">
              <w:t>Oui</w:t>
            </w:r>
          </w:p>
        </w:tc>
        <w:tc>
          <w:tcPr>
            <w:tcW w:w="774" w:type="pct"/>
            <w:vAlign w:val="center"/>
          </w:tcPr>
          <w:p w14:paraId="4B313580" w14:textId="77777777" w:rsidR="008D1895" w:rsidRPr="00BF2504" w:rsidRDefault="008D1895" w:rsidP="008D1895">
            <w:pPr>
              <w:pStyle w:val="TableBodyTextMIRB"/>
            </w:pPr>
            <w:r w:rsidRPr="00BF2504">
              <w:t>EFF_DATE</w:t>
            </w:r>
          </w:p>
        </w:tc>
        <w:tc>
          <w:tcPr>
            <w:tcW w:w="1479" w:type="pct"/>
            <w:vAlign w:val="center"/>
          </w:tcPr>
          <w:p w14:paraId="39DE46F1" w14:textId="67ADA595" w:rsidR="008D1895" w:rsidRPr="00BF2504" w:rsidRDefault="005C4795" w:rsidP="008D1895">
            <w:pPr>
              <w:pStyle w:val="TableBodyTextMIRB"/>
            </w:pPr>
            <w:r w:rsidRPr="00BF2504">
              <w:t>Date et heure à laquelle l’enregistrement a été créé ou modifié pour la dernière fois dans la base de données source.</w:t>
            </w:r>
          </w:p>
        </w:tc>
      </w:tr>
      <w:tr w:rsidR="008D1895" w:rsidRPr="00BF2504" w14:paraId="6A5E2CBE" w14:textId="77777777" w:rsidTr="008D1895">
        <w:trPr>
          <w:cantSplit/>
          <w:trHeight w:val="432"/>
        </w:trPr>
        <w:tc>
          <w:tcPr>
            <w:tcW w:w="1152" w:type="pct"/>
            <w:vAlign w:val="center"/>
          </w:tcPr>
          <w:p w14:paraId="039D20AF" w14:textId="77777777" w:rsidR="008D1895" w:rsidRPr="00BF2504" w:rsidRDefault="008D1895" w:rsidP="008D1895">
            <w:pPr>
              <w:pStyle w:val="TableColumnNameMIRB"/>
            </w:pPr>
            <w:r w:rsidRPr="00BF2504">
              <w:t>EXPIRY_DATETIME</w:t>
            </w:r>
          </w:p>
        </w:tc>
        <w:tc>
          <w:tcPr>
            <w:tcW w:w="946" w:type="pct"/>
            <w:vAlign w:val="center"/>
          </w:tcPr>
          <w:p w14:paraId="3DFB9BD0" w14:textId="77777777" w:rsidR="008D1895" w:rsidRPr="00BF2504" w:rsidRDefault="008D1895" w:rsidP="008D1895">
            <w:pPr>
              <w:pStyle w:val="TableBodyTextMIRB"/>
            </w:pPr>
            <w:r w:rsidRPr="00BF2504">
              <w:t>DATE</w:t>
            </w:r>
          </w:p>
        </w:tc>
        <w:tc>
          <w:tcPr>
            <w:tcW w:w="649" w:type="pct"/>
            <w:vAlign w:val="center"/>
          </w:tcPr>
          <w:p w14:paraId="789543EA" w14:textId="203E76EC" w:rsidR="008D1895" w:rsidRPr="00BF2504" w:rsidRDefault="00A60099" w:rsidP="008D1895">
            <w:pPr>
              <w:pStyle w:val="TableBodyTextMIRB"/>
            </w:pPr>
            <w:r w:rsidRPr="00BF2504">
              <w:t>Non</w:t>
            </w:r>
          </w:p>
        </w:tc>
        <w:tc>
          <w:tcPr>
            <w:tcW w:w="774" w:type="pct"/>
            <w:vAlign w:val="center"/>
          </w:tcPr>
          <w:p w14:paraId="115B618B" w14:textId="77777777" w:rsidR="008D1895" w:rsidRPr="00BF2504" w:rsidRDefault="008D1895" w:rsidP="008D1895">
            <w:pPr>
              <w:pStyle w:val="TableBodyTextMIRB"/>
            </w:pPr>
            <w:r w:rsidRPr="00BF2504">
              <w:t>EXP_DATE</w:t>
            </w:r>
          </w:p>
        </w:tc>
        <w:tc>
          <w:tcPr>
            <w:tcW w:w="1479" w:type="pct"/>
            <w:vAlign w:val="center"/>
          </w:tcPr>
          <w:p w14:paraId="79B9DCF2" w14:textId="3AEF215C" w:rsidR="008D1895" w:rsidRPr="00BF2504" w:rsidRDefault="005C4795" w:rsidP="008D1895">
            <w:pPr>
              <w:pStyle w:val="TableBodyTextMIRB"/>
            </w:pPr>
            <w:r w:rsidRPr="00BF2504">
              <w:t>Date/heure à laquelle l’enregistrement est devenu inutilisable.</w:t>
            </w:r>
          </w:p>
        </w:tc>
      </w:tr>
    </w:tbl>
    <w:p w14:paraId="39E7668A" w14:textId="7982A0E9" w:rsidR="008D1895" w:rsidRPr="00BF2504" w:rsidRDefault="008D1895" w:rsidP="008D1895">
      <w:pPr>
        <w:pStyle w:val="BodyAccessibleTextMIRB"/>
        <w:spacing w:before="240"/>
        <w:jc w:val="center"/>
        <w:rPr>
          <w:b/>
        </w:rPr>
      </w:pPr>
      <w:r w:rsidRPr="00BF2504">
        <w:rPr>
          <w:b/>
        </w:rPr>
        <w:t xml:space="preserve">ORN_DIR_OF_TRAFFIC_FLOW_LIST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DIR_OF_TRAFFIC_FLOW_LIST"/>
        <w:tblDescription w:val="La table répertorie toutes les valeurs autorisées pour ORN_DIR_OF_TRAFFIC_FLOW_LIST."/>
      </w:tblPr>
      <w:tblGrid>
        <w:gridCol w:w="2128"/>
        <w:gridCol w:w="4238"/>
        <w:gridCol w:w="2559"/>
        <w:gridCol w:w="1865"/>
      </w:tblGrid>
      <w:tr w:rsidR="008D1895" w:rsidRPr="00BF2504" w14:paraId="7CBA239A" w14:textId="77777777" w:rsidTr="008D1895">
        <w:trPr>
          <w:cantSplit/>
          <w:trHeight w:val="432"/>
          <w:tblHeader/>
          <w:jc w:val="center"/>
        </w:trPr>
        <w:tc>
          <w:tcPr>
            <w:tcW w:w="986" w:type="pct"/>
            <w:vAlign w:val="center"/>
          </w:tcPr>
          <w:p w14:paraId="7D559D16" w14:textId="77777777" w:rsidR="008D1895" w:rsidRPr="00BF2504" w:rsidRDefault="008D1895" w:rsidP="008D1895">
            <w:pPr>
              <w:pStyle w:val="TableHeaderRowTextMIRB"/>
            </w:pPr>
            <w:r w:rsidRPr="00BF2504">
              <w:t>DIRECTION OF TRAFFIC FLOW</w:t>
            </w:r>
          </w:p>
        </w:tc>
        <w:tc>
          <w:tcPr>
            <w:tcW w:w="1964" w:type="pct"/>
            <w:vAlign w:val="center"/>
          </w:tcPr>
          <w:p w14:paraId="587856D7" w14:textId="77777777" w:rsidR="008D1895" w:rsidRPr="00BF2504" w:rsidRDefault="008D1895" w:rsidP="008D1895">
            <w:pPr>
              <w:pStyle w:val="TableHeaderRowTextMIRB"/>
            </w:pPr>
            <w:r w:rsidRPr="00BF2504">
              <w:t>DIR OF TRAFFIC FLOW DESCR</w:t>
            </w:r>
          </w:p>
        </w:tc>
        <w:tc>
          <w:tcPr>
            <w:tcW w:w="1186" w:type="pct"/>
            <w:vAlign w:val="center"/>
          </w:tcPr>
          <w:p w14:paraId="1BA86E11" w14:textId="77777777" w:rsidR="008D1895" w:rsidRPr="00BF2504" w:rsidRDefault="008D1895" w:rsidP="008D1895">
            <w:pPr>
              <w:pStyle w:val="TableHeaderRowTextMIRB"/>
            </w:pPr>
            <w:r w:rsidRPr="00BF2504">
              <w:t>NRN DIRECTIONOF</w:t>
            </w:r>
          </w:p>
          <w:p w14:paraId="27935499" w14:textId="77777777" w:rsidR="008D1895" w:rsidRPr="00BF2504" w:rsidRDefault="008D1895" w:rsidP="008D1895">
            <w:pPr>
              <w:pStyle w:val="TableHeaderRowTextMIRB"/>
            </w:pPr>
            <w:r w:rsidRPr="00BF2504">
              <w:t>TRAFFICFLOW</w:t>
            </w:r>
          </w:p>
        </w:tc>
        <w:tc>
          <w:tcPr>
            <w:tcW w:w="864" w:type="pct"/>
            <w:vAlign w:val="center"/>
          </w:tcPr>
          <w:p w14:paraId="5A2143ED" w14:textId="77777777" w:rsidR="008D1895" w:rsidRPr="00BF2504" w:rsidRDefault="008D1895" w:rsidP="008D1895">
            <w:pPr>
              <w:pStyle w:val="TableHeaderRowTextMIRB"/>
            </w:pPr>
            <w:r w:rsidRPr="00BF2504">
              <w:t>EXPIRY</w:t>
            </w:r>
          </w:p>
          <w:p w14:paraId="4937CCD7" w14:textId="77777777" w:rsidR="008D1895" w:rsidRPr="00BF2504" w:rsidRDefault="008D1895" w:rsidP="008D1895">
            <w:pPr>
              <w:pStyle w:val="TableHeaderRowTextMIRB"/>
            </w:pPr>
            <w:r w:rsidRPr="00BF2504">
              <w:t>DATETIME</w:t>
            </w:r>
          </w:p>
        </w:tc>
      </w:tr>
      <w:tr w:rsidR="008D1895" w:rsidRPr="00BF2504" w14:paraId="34D224F5" w14:textId="77777777" w:rsidTr="008D1895">
        <w:trPr>
          <w:cantSplit/>
          <w:trHeight w:val="432"/>
          <w:jc w:val="center"/>
        </w:trPr>
        <w:tc>
          <w:tcPr>
            <w:tcW w:w="986" w:type="pct"/>
            <w:vAlign w:val="center"/>
          </w:tcPr>
          <w:p w14:paraId="0BF4C070" w14:textId="77777777" w:rsidR="008D1895" w:rsidRPr="00BF2504" w:rsidRDefault="008D1895" w:rsidP="008D1895">
            <w:pPr>
              <w:pStyle w:val="TableBodyTextMIRB"/>
            </w:pPr>
            <w:r w:rsidRPr="00BF2504">
              <w:t>Both</w:t>
            </w:r>
          </w:p>
        </w:tc>
        <w:tc>
          <w:tcPr>
            <w:tcW w:w="1964" w:type="pct"/>
            <w:vAlign w:val="center"/>
          </w:tcPr>
          <w:p w14:paraId="478734F8" w14:textId="32D88B58" w:rsidR="008D1895" w:rsidRPr="00BF2504" w:rsidRDefault="0056205A" w:rsidP="008D1895">
            <w:pPr>
              <w:pStyle w:val="TableBodyTextMIRB"/>
            </w:pPr>
            <w:r w:rsidRPr="00BF2504">
              <w:t>La circulation est autorisée dans les deux directions.</w:t>
            </w:r>
          </w:p>
        </w:tc>
        <w:tc>
          <w:tcPr>
            <w:tcW w:w="1186" w:type="pct"/>
            <w:vAlign w:val="center"/>
          </w:tcPr>
          <w:p w14:paraId="2907F559" w14:textId="77777777" w:rsidR="008D1895" w:rsidRPr="00BF2504" w:rsidRDefault="008D1895" w:rsidP="008D1895">
            <w:pPr>
              <w:pStyle w:val="TableBodyTextMIRB"/>
            </w:pPr>
            <w:r w:rsidRPr="00BF2504">
              <w:t>1</w:t>
            </w:r>
          </w:p>
        </w:tc>
        <w:tc>
          <w:tcPr>
            <w:tcW w:w="864" w:type="pct"/>
            <w:vAlign w:val="center"/>
          </w:tcPr>
          <w:p w14:paraId="315C1659" w14:textId="6188E3E7" w:rsidR="008D1895" w:rsidRPr="00BF2504" w:rsidRDefault="002D61AA" w:rsidP="008D1895">
            <w:pPr>
              <w:pStyle w:val="TableBodyTextMIRB"/>
            </w:pPr>
            <w:r w:rsidRPr="00BF2504">
              <w:t>Sans objet</w:t>
            </w:r>
          </w:p>
        </w:tc>
      </w:tr>
      <w:tr w:rsidR="008D1895" w:rsidRPr="00BF2504" w14:paraId="3F2BB207" w14:textId="77777777" w:rsidTr="008D1895">
        <w:trPr>
          <w:cantSplit/>
          <w:trHeight w:val="432"/>
          <w:jc w:val="center"/>
        </w:trPr>
        <w:tc>
          <w:tcPr>
            <w:tcW w:w="986" w:type="pct"/>
            <w:vAlign w:val="center"/>
          </w:tcPr>
          <w:p w14:paraId="7CE08F8F" w14:textId="77777777" w:rsidR="008D1895" w:rsidRPr="00BF2504" w:rsidRDefault="008D1895" w:rsidP="008D1895">
            <w:pPr>
              <w:pStyle w:val="TableBodyTextMIRB"/>
            </w:pPr>
            <w:r w:rsidRPr="00BF2504">
              <w:lastRenderedPageBreak/>
              <w:t>Negative</w:t>
            </w:r>
          </w:p>
        </w:tc>
        <w:tc>
          <w:tcPr>
            <w:tcW w:w="1964" w:type="pct"/>
            <w:vAlign w:val="center"/>
          </w:tcPr>
          <w:p w14:paraId="4DF068DE" w14:textId="61E223D3" w:rsidR="008D1895" w:rsidRPr="00BF2504" w:rsidRDefault="00982103" w:rsidP="008D1895">
            <w:pPr>
              <w:pStyle w:val="TableBodyTextMIRB"/>
            </w:pPr>
            <w:r w:rsidRPr="00BF2504">
              <w:t>La circulation se fait dans le sens inverse de la géométrie.</w:t>
            </w:r>
          </w:p>
        </w:tc>
        <w:tc>
          <w:tcPr>
            <w:tcW w:w="1186" w:type="pct"/>
            <w:vAlign w:val="center"/>
          </w:tcPr>
          <w:p w14:paraId="1AF3F9AC" w14:textId="77777777" w:rsidR="008D1895" w:rsidRPr="00BF2504" w:rsidRDefault="008D1895" w:rsidP="008D1895">
            <w:pPr>
              <w:pStyle w:val="TableBodyTextMIRB"/>
            </w:pPr>
            <w:r w:rsidRPr="00BF2504">
              <w:t>3</w:t>
            </w:r>
          </w:p>
        </w:tc>
        <w:tc>
          <w:tcPr>
            <w:tcW w:w="864" w:type="pct"/>
            <w:vAlign w:val="center"/>
          </w:tcPr>
          <w:p w14:paraId="1CBDF9FA" w14:textId="0D7B9C98" w:rsidR="008D1895" w:rsidRPr="00BF2504" w:rsidRDefault="002D61AA" w:rsidP="008D1895">
            <w:pPr>
              <w:pStyle w:val="TableBodyTextMIRB"/>
            </w:pPr>
            <w:r w:rsidRPr="00BF2504">
              <w:t>Sans objet</w:t>
            </w:r>
          </w:p>
        </w:tc>
      </w:tr>
      <w:tr w:rsidR="008D1895" w:rsidRPr="00BF2504" w14:paraId="273F94FA" w14:textId="77777777" w:rsidTr="008D1895">
        <w:trPr>
          <w:cantSplit/>
          <w:trHeight w:val="432"/>
          <w:jc w:val="center"/>
        </w:trPr>
        <w:tc>
          <w:tcPr>
            <w:tcW w:w="986" w:type="pct"/>
            <w:vAlign w:val="center"/>
          </w:tcPr>
          <w:p w14:paraId="0A5997F4" w14:textId="77777777" w:rsidR="008D1895" w:rsidRPr="00BF2504" w:rsidRDefault="008D1895" w:rsidP="008D1895">
            <w:pPr>
              <w:pStyle w:val="TableBodyTextMIRB"/>
            </w:pPr>
            <w:r w:rsidRPr="00BF2504">
              <w:t>Positive</w:t>
            </w:r>
          </w:p>
        </w:tc>
        <w:tc>
          <w:tcPr>
            <w:tcW w:w="1964" w:type="pct"/>
            <w:vAlign w:val="center"/>
          </w:tcPr>
          <w:p w14:paraId="2A272437" w14:textId="4C1A7664" w:rsidR="008D1895" w:rsidRPr="00BF2504" w:rsidRDefault="00F00BCF" w:rsidP="008D1895">
            <w:pPr>
              <w:pStyle w:val="TableBodyTextMIRB"/>
            </w:pPr>
            <w:r w:rsidRPr="00BF2504">
              <w:t>La circulation se fait dans le même sens que la géométrie.</w:t>
            </w:r>
          </w:p>
        </w:tc>
        <w:tc>
          <w:tcPr>
            <w:tcW w:w="1186" w:type="pct"/>
            <w:vAlign w:val="center"/>
          </w:tcPr>
          <w:p w14:paraId="3AA50AC7" w14:textId="77777777" w:rsidR="008D1895" w:rsidRPr="00BF2504" w:rsidRDefault="008D1895" w:rsidP="008D1895">
            <w:pPr>
              <w:pStyle w:val="TableBodyTextMIRB"/>
            </w:pPr>
            <w:r w:rsidRPr="00BF2504">
              <w:t>2</w:t>
            </w:r>
          </w:p>
        </w:tc>
        <w:tc>
          <w:tcPr>
            <w:tcW w:w="864" w:type="pct"/>
            <w:vAlign w:val="center"/>
          </w:tcPr>
          <w:p w14:paraId="689B41FE" w14:textId="768B95E7" w:rsidR="008D1895" w:rsidRPr="00BF2504" w:rsidRDefault="002D61AA" w:rsidP="008D1895">
            <w:pPr>
              <w:pStyle w:val="TableBodyTextMIRB"/>
            </w:pPr>
            <w:r w:rsidRPr="00BF2504">
              <w:t>Sans objet</w:t>
            </w:r>
          </w:p>
        </w:tc>
      </w:tr>
    </w:tbl>
    <w:p w14:paraId="4D42FD48" w14:textId="77777777" w:rsidR="008D1895" w:rsidRPr="00BF2504" w:rsidRDefault="008D1895" w:rsidP="008D1895">
      <w:pPr>
        <w:pStyle w:val="Heading2MIRB"/>
        <w:rPr>
          <w:color w:val="244061"/>
        </w:rPr>
      </w:pPr>
      <w:bookmarkStart w:id="60" w:name="ORN_HOUSE_NUM_STRUCTURE_LIST"/>
      <w:bookmarkStart w:id="61" w:name="_Toc196317856"/>
      <w:r w:rsidRPr="00BF2504">
        <w:rPr>
          <w:color w:val="244061"/>
        </w:rPr>
        <w:t>ORN_HOUSE_NUM_STRUCTURE_LIST</w:t>
      </w:r>
      <w:bookmarkEnd w:id="61"/>
    </w:p>
    <w:bookmarkEnd w:id="60"/>
    <w:p w14:paraId="1DFB916B" w14:textId="08B35E5F" w:rsidR="008D1895" w:rsidRPr="00BF2504" w:rsidRDefault="00544177" w:rsidP="008D1895">
      <w:pPr>
        <w:pStyle w:val="BodyAccessibleTextMIRB"/>
      </w:pPr>
      <w:r w:rsidRPr="00BF2504">
        <w:t>Liste des structures de numérotation des maisons valides.</w:t>
      </w:r>
    </w:p>
    <w:tbl>
      <w:tblPr>
        <w:tblStyle w:val="TableGrid1"/>
        <w:tblW w:w="5000" w:type="pct"/>
        <w:tblLook w:val="04A0" w:firstRow="1" w:lastRow="0" w:firstColumn="1" w:lastColumn="0" w:noHBand="0" w:noVBand="1"/>
        <w:tblCaption w:val="Table : ORN_HOUSE_NUM_STRUCTURE_LIST"/>
        <w:tblDescription w:val="La table de recherche ORN_HOUSE_NUM_STRUCTURE_LIST et ses attributs."/>
      </w:tblPr>
      <w:tblGrid>
        <w:gridCol w:w="2777"/>
        <w:gridCol w:w="2084"/>
        <w:gridCol w:w="1483"/>
        <w:gridCol w:w="1870"/>
        <w:gridCol w:w="2576"/>
      </w:tblGrid>
      <w:tr w:rsidR="008D1895" w:rsidRPr="00BF2504" w14:paraId="4E364643" w14:textId="77777777" w:rsidTr="008D1895">
        <w:trPr>
          <w:cantSplit/>
          <w:trHeight w:val="432"/>
          <w:tblHeader/>
        </w:trPr>
        <w:tc>
          <w:tcPr>
            <w:tcW w:w="1275" w:type="pct"/>
            <w:vAlign w:val="center"/>
          </w:tcPr>
          <w:p w14:paraId="57067CAD" w14:textId="23017E1E" w:rsidR="008D1895" w:rsidRPr="00BF2504" w:rsidRDefault="00CD1076" w:rsidP="008D1895">
            <w:pPr>
              <w:pStyle w:val="TableHeaderRowTextMIRB"/>
            </w:pPr>
            <w:r w:rsidRPr="00BF2504">
              <w:t>Nom de la colonne</w:t>
            </w:r>
          </w:p>
        </w:tc>
        <w:tc>
          <w:tcPr>
            <w:tcW w:w="946" w:type="pct"/>
            <w:vAlign w:val="center"/>
          </w:tcPr>
          <w:p w14:paraId="2EE9EBA4" w14:textId="176D6D12" w:rsidR="008D1895" w:rsidRPr="00BF2504" w:rsidRDefault="00CD1076" w:rsidP="008D1895">
            <w:pPr>
              <w:pStyle w:val="TableHeaderRowTextMIRB"/>
            </w:pPr>
            <w:r w:rsidRPr="00BF2504">
              <w:t>Type de colonne</w:t>
            </w:r>
          </w:p>
        </w:tc>
        <w:tc>
          <w:tcPr>
            <w:tcW w:w="649" w:type="pct"/>
            <w:vAlign w:val="center"/>
          </w:tcPr>
          <w:p w14:paraId="5F01B08B" w14:textId="13F21684" w:rsidR="008D1895" w:rsidRPr="00BF2504" w:rsidRDefault="00CD1076" w:rsidP="008D1895">
            <w:pPr>
              <w:pStyle w:val="TableHeaderRowTextMIRB"/>
            </w:pPr>
            <w:r w:rsidRPr="00BF2504">
              <w:t>Obligatoire</w:t>
            </w:r>
          </w:p>
        </w:tc>
        <w:tc>
          <w:tcPr>
            <w:tcW w:w="856" w:type="pct"/>
            <w:vAlign w:val="center"/>
          </w:tcPr>
          <w:p w14:paraId="5EDEA6A7" w14:textId="4DAFA3B0" w:rsidR="008D1895" w:rsidRPr="00BF2504" w:rsidRDefault="00CD1076" w:rsidP="008D1895">
            <w:pPr>
              <w:pStyle w:val="TableHeaderRowTextMIRB"/>
            </w:pPr>
            <w:r w:rsidRPr="00BF2504">
              <w:t>Nom abrégé</w:t>
            </w:r>
          </w:p>
        </w:tc>
        <w:tc>
          <w:tcPr>
            <w:tcW w:w="1274" w:type="pct"/>
            <w:vAlign w:val="center"/>
          </w:tcPr>
          <w:p w14:paraId="1EAC2C90" w14:textId="77777777" w:rsidR="008D1895" w:rsidRPr="00BF2504" w:rsidRDefault="008D1895" w:rsidP="008D1895">
            <w:pPr>
              <w:pStyle w:val="TableHeaderRowTextMIRB"/>
            </w:pPr>
            <w:r w:rsidRPr="00BF2504">
              <w:t>Description</w:t>
            </w:r>
          </w:p>
        </w:tc>
      </w:tr>
      <w:tr w:rsidR="008D1895" w:rsidRPr="00BF2504" w14:paraId="6F573D4F" w14:textId="77777777" w:rsidTr="008D1895">
        <w:trPr>
          <w:cantSplit/>
          <w:trHeight w:val="432"/>
        </w:trPr>
        <w:tc>
          <w:tcPr>
            <w:tcW w:w="1275" w:type="pct"/>
            <w:vAlign w:val="center"/>
          </w:tcPr>
          <w:p w14:paraId="133249CA" w14:textId="77777777" w:rsidR="008D1895" w:rsidRPr="00BF2504" w:rsidRDefault="008D1895" w:rsidP="008D1895">
            <w:pPr>
              <w:pStyle w:val="TableColumnNameMIRB"/>
            </w:pPr>
            <w:r w:rsidRPr="00BF2504">
              <w:t>HOUSE_NUMBER_</w:t>
            </w:r>
          </w:p>
          <w:p w14:paraId="0B458EDF" w14:textId="77777777" w:rsidR="008D1895" w:rsidRPr="00BF2504" w:rsidRDefault="008D1895" w:rsidP="008D1895">
            <w:pPr>
              <w:pStyle w:val="TableColumnNameMIRB"/>
            </w:pPr>
            <w:r w:rsidRPr="00BF2504">
              <w:t>STRUCTURE</w:t>
            </w:r>
          </w:p>
        </w:tc>
        <w:tc>
          <w:tcPr>
            <w:tcW w:w="946" w:type="pct"/>
            <w:vAlign w:val="center"/>
          </w:tcPr>
          <w:p w14:paraId="0686B53E" w14:textId="77777777" w:rsidR="008D1895" w:rsidRPr="00BF2504" w:rsidRDefault="008D1895" w:rsidP="008D1895">
            <w:pPr>
              <w:pStyle w:val="TableBodyTextMIRB"/>
            </w:pPr>
            <w:r w:rsidRPr="00BF2504">
              <w:t>VARCHAR2(10)</w:t>
            </w:r>
          </w:p>
        </w:tc>
        <w:tc>
          <w:tcPr>
            <w:tcW w:w="649" w:type="pct"/>
            <w:vAlign w:val="center"/>
          </w:tcPr>
          <w:p w14:paraId="78E3AFC9" w14:textId="735644D3" w:rsidR="008D1895" w:rsidRPr="00BF2504" w:rsidRDefault="00A60099" w:rsidP="008D1895">
            <w:pPr>
              <w:pStyle w:val="TableBodyTextMIRB"/>
            </w:pPr>
            <w:r w:rsidRPr="00BF2504">
              <w:t>Oui</w:t>
            </w:r>
          </w:p>
        </w:tc>
        <w:tc>
          <w:tcPr>
            <w:tcW w:w="856" w:type="pct"/>
            <w:vAlign w:val="center"/>
          </w:tcPr>
          <w:p w14:paraId="51DBAEED" w14:textId="77777777" w:rsidR="008D1895" w:rsidRPr="00BF2504" w:rsidRDefault="008D1895" w:rsidP="008D1895">
            <w:pPr>
              <w:pStyle w:val="TableBodyTextMIRB"/>
            </w:pPr>
            <w:r w:rsidRPr="00BF2504">
              <w:t>NUM_STRUCT</w:t>
            </w:r>
          </w:p>
        </w:tc>
        <w:tc>
          <w:tcPr>
            <w:tcW w:w="1274" w:type="pct"/>
            <w:vAlign w:val="center"/>
          </w:tcPr>
          <w:p w14:paraId="73D28C24" w14:textId="2EA13F1F" w:rsidR="008D1895" w:rsidRPr="00BF2504" w:rsidRDefault="001D39C5" w:rsidP="008D1895">
            <w:pPr>
              <w:pStyle w:val="TableBodyTextMIRB"/>
            </w:pPr>
            <w:r w:rsidRPr="00BF2504">
              <w:t>Type de système de numérotation des maisons ou des propriétés appliqué à la plage d’adresses.</w:t>
            </w:r>
          </w:p>
        </w:tc>
      </w:tr>
      <w:tr w:rsidR="008D1895" w:rsidRPr="00BF2504" w14:paraId="4576F5D4" w14:textId="77777777" w:rsidTr="008D1895">
        <w:trPr>
          <w:cantSplit/>
          <w:trHeight w:val="432"/>
        </w:trPr>
        <w:tc>
          <w:tcPr>
            <w:tcW w:w="1275" w:type="pct"/>
            <w:vAlign w:val="center"/>
          </w:tcPr>
          <w:p w14:paraId="00D7DFD6" w14:textId="77777777" w:rsidR="008D1895" w:rsidRPr="00BF2504" w:rsidRDefault="008D1895" w:rsidP="008D1895">
            <w:pPr>
              <w:pStyle w:val="TableColumnNameMIRB"/>
            </w:pPr>
            <w:r w:rsidRPr="00BF2504">
              <w:t>HOUSE_NUMBER_</w:t>
            </w:r>
          </w:p>
          <w:p w14:paraId="74B2CA03" w14:textId="77777777" w:rsidR="008D1895" w:rsidRPr="00BF2504" w:rsidRDefault="008D1895" w:rsidP="008D1895">
            <w:pPr>
              <w:pStyle w:val="TableColumnNameMIRB"/>
            </w:pPr>
            <w:r w:rsidRPr="00BF2504">
              <w:t>STRUCTURE_DESCR</w:t>
            </w:r>
          </w:p>
        </w:tc>
        <w:tc>
          <w:tcPr>
            <w:tcW w:w="946" w:type="pct"/>
            <w:vAlign w:val="center"/>
          </w:tcPr>
          <w:p w14:paraId="09FCDAEB" w14:textId="77777777" w:rsidR="008D1895" w:rsidRPr="00BF2504" w:rsidRDefault="008D1895" w:rsidP="008D1895">
            <w:pPr>
              <w:pStyle w:val="TableBodyTextMIRB"/>
            </w:pPr>
            <w:r w:rsidRPr="00BF2504">
              <w:t>VARCHAR2(500)</w:t>
            </w:r>
          </w:p>
        </w:tc>
        <w:tc>
          <w:tcPr>
            <w:tcW w:w="649" w:type="pct"/>
            <w:vAlign w:val="center"/>
          </w:tcPr>
          <w:p w14:paraId="446711C2" w14:textId="11DB0EEF" w:rsidR="008D1895" w:rsidRPr="00BF2504" w:rsidRDefault="00A60099" w:rsidP="008D1895">
            <w:pPr>
              <w:pStyle w:val="TableBodyTextMIRB"/>
            </w:pPr>
            <w:r w:rsidRPr="00BF2504">
              <w:t>Oui</w:t>
            </w:r>
          </w:p>
        </w:tc>
        <w:tc>
          <w:tcPr>
            <w:tcW w:w="856" w:type="pct"/>
            <w:vAlign w:val="center"/>
          </w:tcPr>
          <w:p w14:paraId="412115A5" w14:textId="77777777" w:rsidR="008D1895" w:rsidRPr="00BF2504" w:rsidRDefault="008D1895" w:rsidP="008D1895">
            <w:pPr>
              <w:pStyle w:val="TableBodyTextMIRB"/>
            </w:pPr>
            <w:r w:rsidRPr="00BF2504">
              <w:t>NUM_STR_D</w:t>
            </w:r>
          </w:p>
        </w:tc>
        <w:tc>
          <w:tcPr>
            <w:tcW w:w="1274" w:type="pct"/>
            <w:vAlign w:val="center"/>
          </w:tcPr>
          <w:p w14:paraId="2D483070" w14:textId="349994D2" w:rsidR="008D1895" w:rsidRPr="00BF2504" w:rsidRDefault="000955E4" w:rsidP="008D1895">
            <w:pPr>
              <w:pStyle w:val="TableBodyTextMIRB"/>
            </w:pPr>
            <w:r w:rsidRPr="00BF2504">
              <w:t>Description de la structure de numérotation des maisons.</w:t>
            </w:r>
          </w:p>
        </w:tc>
      </w:tr>
      <w:tr w:rsidR="008D1895" w:rsidRPr="00BF2504" w14:paraId="6EBA54AB" w14:textId="77777777" w:rsidTr="008D1895">
        <w:trPr>
          <w:cantSplit/>
          <w:trHeight w:val="432"/>
        </w:trPr>
        <w:tc>
          <w:tcPr>
            <w:tcW w:w="1275" w:type="pct"/>
            <w:vAlign w:val="center"/>
          </w:tcPr>
          <w:p w14:paraId="7FC1A83E" w14:textId="77777777" w:rsidR="008D1895" w:rsidRPr="00BF2504" w:rsidRDefault="008D1895" w:rsidP="008D1895">
            <w:pPr>
              <w:pStyle w:val="TableColumnNameMIRB"/>
            </w:pPr>
            <w:r w:rsidRPr="00BF2504">
              <w:t>NRN_HOUSENUMBER</w:t>
            </w:r>
          </w:p>
          <w:p w14:paraId="436057BF" w14:textId="77777777" w:rsidR="008D1895" w:rsidRPr="00BF2504" w:rsidRDefault="008D1895" w:rsidP="008D1895">
            <w:pPr>
              <w:pStyle w:val="TableColumnNameMIRB"/>
            </w:pPr>
            <w:r w:rsidRPr="00BF2504">
              <w:t>STRUCTURE</w:t>
            </w:r>
          </w:p>
        </w:tc>
        <w:tc>
          <w:tcPr>
            <w:tcW w:w="946" w:type="pct"/>
            <w:vAlign w:val="center"/>
          </w:tcPr>
          <w:p w14:paraId="621312BA" w14:textId="77777777" w:rsidR="008D1895" w:rsidRPr="00BF2504" w:rsidRDefault="008D1895" w:rsidP="008D1895">
            <w:pPr>
              <w:pStyle w:val="TableBodyTextMIRB"/>
            </w:pPr>
            <w:r w:rsidRPr="00BF2504">
              <w:t>NUMBER(3,0)</w:t>
            </w:r>
          </w:p>
        </w:tc>
        <w:tc>
          <w:tcPr>
            <w:tcW w:w="649" w:type="pct"/>
            <w:vAlign w:val="center"/>
          </w:tcPr>
          <w:p w14:paraId="10C24955" w14:textId="1F1E7E32" w:rsidR="008D1895" w:rsidRPr="00BF2504" w:rsidRDefault="00A60099" w:rsidP="008D1895">
            <w:pPr>
              <w:pStyle w:val="TableBodyTextMIRB"/>
            </w:pPr>
            <w:r w:rsidRPr="00BF2504">
              <w:t>Non</w:t>
            </w:r>
          </w:p>
        </w:tc>
        <w:tc>
          <w:tcPr>
            <w:tcW w:w="856" w:type="pct"/>
            <w:vAlign w:val="center"/>
          </w:tcPr>
          <w:p w14:paraId="0883FA9A" w14:textId="77777777" w:rsidR="008D1895" w:rsidRPr="00BF2504" w:rsidRDefault="008D1895" w:rsidP="008D1895">
            <w:pPr>
              <w:pStyle w:val="TableBodyTextMIRB"/>
            </w:pPr>
            <w:r w:rsidRPr="00BF2504">
              <w:t>NRN_CODE</w:t>
            </w:r>
          </w:p>
        </w:tc>
        <w:tc>
          <w:tcPr>
            <w:tcW w:w="1274" w:type="pct"/>
            <w:vAlign w:val="center"/>
          </w:tcPr>
          <w:p w14:paraId="4A31ACAD" w14:textId="7E497434" w:rsidR="008D1895" w:rsidRPr="00BF2504" w:rsidRDefault="008C68EC" w:rsidP="008D1895">
            <w:pPr>
              <w:pStyle w:val="TableBodyTextMIRB"/>
            </w:pPr>
            <w:r w:rsidRPr="00BF2504">
              <w:t>Structure de numérotation des maisons attribuée au soutien du Réseau routier national (RRN).</w:t>
            </w:r>
          </w:p>
        </w:tc>
      </w:tr>
      <w:tr w:rsidR="008D1895" w:rsidRPr="00BF2504" w14:paraId="67EB7092" w14:textId="77777777" w:rsidTr="008D1895">
        <w:trPr>
          <w:cantSplit/>
          <w:trHeight w:val="432"/>
        </w:trPr>
        <w:tc>
          <w:tcPr>
            <w:tcW w:w="1275" w:type="pct"/>
            <w:vAlign w:val="center"/>
          </w:tcPr>
          <w:p w14:paraId="7D4F0C91" w14:textId="77777777" w:rsidR="008D1895" w:rsidRPr="00BF2504" w:rsidRDefault="008D1895" w:rsidP="008D1895">
            <w:pPr>
              <w:pStyle w:val="TableColumnNameMIRB"/>
            </w:pPr>
            <w:r w:rsidRPr="00BF2504">
              <w:t>EFFECTIVE_</w:t>
            </w:r>
          </w:p>
          <w:p w14:paraId="5CA21EF8" w14:textId="77777777" w:rsidR="008D1895" w:rsidRPr="00BF2504" w:rsidRDefault="008D1895" w:rsidP="008D1895">
            <w:pPr>
              <w:pStyle w:val="TableColumnNameMIRB"/>
            </w:pPr>
            <w:r w:rsidRPr="00BF2504">
              <w:t>DATETIME</w:t>
            </w:r>
          </w:p>
        </w:tc>
        <w:tc>
          <w:tcPr>
            <w:tcW w:w="946" w:type="pct"/>
            <w:vAlign w:val="center"/>
          </w:tcPr>
          <w:p w14:paraId="528AF984" w14:textId="77777777" w:rsidR="008D1895" w:rsidRPr="00BF2504" w:rsidRDefault="008D1895" w:rsidP="008D1895">
            <w:pPr>
              <w:pStyle w:val="TableBodyTextMIRB"/>
            </w:pPr>
            <w:r w:rsidRPr="00BF2504">
              <w:t>DATE</w:t>
            </w:r>
          </w:p>
        </w:tc>
        <w:tc>
          <w:tcPr>
            <w:tcW w:w="649" w:type="pct"/>
            <w:vAlign w:val="center"/>
          </w:tcPr>
          <w:p w14:paraId="38932C99" w14:textId="6036E70C" w:rsidR="008D1895" w:rsidRPr="00BF2504" w:rsidRDefault="00A60099" w:rsidP="008D1895">
            <w:pPr>
              <w:pStyle w:val="TableBodyTextMIRB"/>
            </w:pPr>
            <w:r w:rsidRPr="00BF2504">
              <w:t>Oui</w:t>
            </w:r>
          </w:p>
        </w:tc>
        <w:tc>
          <w:tcPr>
            <w:tcW w:w="856" w:type="pct"/>
            <w:vAlign w:val="center"/>
          </w:tcPr>
          <w:p w14:paraId="0122B5CA" w14:textId="77777777" w:rsidR="008D1895" w:rsidRPr="00BF2504" w:rsidRDefault="008D1895" w:rsidP="008D1895">
            <w:pPr>
              <w:pStyle w:val="TableBodyTextMIRB"/>
            </w:pPr>
            <w:r w:rsidRPr="00BF2504">
              <w:t>EFF_DATE</w:t>
            </w:r>
          </w:p>
        </w:tc>
        <w:tc>
          <w:tcPr>
            <w:tcW w:w="1274" w:type="pct"/>
            <w:vAlign w:val="center"/>
          </w:tcPr>
          <w:p w14:paraId="2BA4AF72" w14:textId="69FEE604" w:rsidR="008D1895" w:rsidRPr="00BF2504" w:rsidRDefault="005C4795" w:rsidP="008D1895">
            <w:pPr>
              <w:pStyle w:val="TableBodyTextMIRB"/>
            </w:pPr>
            <w:r w:rsidRPr="00BF2504">
              <w:t>Date et heure à laquelle l’enregistrement a été créé ou modifié pour la dernière fois dans la base de données source.</w:t>
            </w:r>
          </w:p>
        </w:tc>
      </w:tr>
      <w:tr w:rsidR="008D1895" w:rsidRPr="00BF2504" w14:paraId="124C1E99" w14:textId="77777777" w:rsidTr="008D1895">
        <w:trPr>
          <w:cantSplit/>
          <w:trHeight w:val="432"/>
        </w:trPr>
        <w:tc>
          <w:tcPr>
            <w:tcW w:w="1275" w:type="pct"/>
            <w:vAlign w:val="center"/>
          </w:tcPr>
          <w:p w14:paraId="4E4A734F" w14:textId="77777777" w:rsidR="008D1895" w:rsidRPr="00BF2504" w:rsidRDefault="008D1895" w:rsidP="008D1895">
            <w:pPr>
              <w:pStyle w:val="TableColumnNameMIRB"/>
            </w:pPr>
            <w:r w:rsidRPr="00BF2504">
              <w:t>EXPIRY_DATETIME</w:t>
            </w:r>
          </w:p>
        </w:tc>
        <w:tc>
          <w:tcPr>
            <w:tcW w:w="946" w:type="pct"/>
            <w:vAlign w:val="center"/>
          </w:tcPr>
          <w:p w14:paraId="19366CD4" w14:textId="77777777" w:rsidR="008D1895" w:rsidRPr="00BF2504" w:rsidRDefault="008D1895" w:rsidP="008D1895">
            <w:pPr>
              <w:pStyle w:val="TableBodyTextMIRB"/>
            </w:pPr>
            <w:r w:rsidRPr="00BF2504">
              <w:t>DATE</w:t>
            </w:r>
          </w:p>
        </w:tc>
        <w:tc>
          <w:tcPr>
            <w:tcW w:w="649" w:type="pct"/>
            <w:vAlign w:val="center"/>
          </w:tcPr>
          <w:p w14:paraId="57F9AD4C" w14:textId="67F6DADF" w:rsidR="008D1895" w:rsidRPr="00BF2504" w:rsidRDefault="00A60099" w:rsidP="008D1895">
            <w:pPr>
              <w:pStyle w:val="TableBodyTextMIRB"/>
            </w:pPr>
            <w:r w:rsidRPr="00BF2504">
              <w:t>Non</w:t>
            </w:r>
          </w:p>
        </w:tc>
        <w:tc>
          <w:tcPr>
            <w:tcW w:w="856" w:type="pct"/>
            <w:vAlign w:val="center"/>
          </w:tcPr>
          <w:p w14:paraId="207A23DD" w14:textId="77777777" w:rsidR="008D1895" w:rsidRPr="00BF2504" w:rsidRDefault="008D1895" w:rsidP="008D1895">
            <w:pPr>
              <w:pStyle w:val="TableBodyTextMIRB"/>
            </w:pPr>
            <w:r w:rsidRPr="00BF2504">
              <w:t>EXP_DATE</w:t>
            </w:r>
          </w:p>
        </w:tc>
        <w:tc>
          <w:tcPr>
            <w:tcW w:w="1274" w:type="pct"/>
            <w:vAlign w:val="center"/>
          </w:tcPr>
          <w:p w14:paraId="08BE944E" w14:textId="576783C5" w:rsidR="008D1895" w:rsidRPr="00BF2504" w:rsidRDefault="005C4795" w:rsidP="008D1895">
            <w:pPr>
              <w:pStyle w:val="TableBodyTextMIRB"/>
            </w:pPr>
            <w:r w:rsidRPr="00BF2504">
              <w:t>Date/heure à laquelle l’enregistrement est devenu inutilisable.</w:t>
            </w:r>
          </w:p>
        </w:tc>
      </w:tr>
    </w:tbl>
    <w:p w14:paraId="178CEB9D" w14:textId="77777777" w:rsidR="008C68EC" w:rsidRPr="00BF2504" w:rsidRDefault="008C68EC" w:rsidP="008D1895">
      <w:pPr>
        <w:pStyle w:val="BodyAccessibleTextMIRB"/>
        <w:spacing w:before="240"/>
        <w:jc w:val="center"/>
        <w:rPr>
          <w:b/>
          <w:bCs/>
        </w:rPr>
      </w:pPr>
    </w:p>
    <w:p w14:paraId="376A4156" w14:textId="77777777" w:rsidR="008C68EC" w:rsidRPr="00BF2504" w:rsidRDefault="008C68EC" w:rsidP="008D1895">
      <w:pPr>
        <w:pStyle w:val="BodyAccessibleTextMIRB"/>
        <w:spacing w:before="240"/>
        <w:jc w:val="center"/>
        <w:rPr>
          <w:b/>
          <w:bCs/>
        </w:rPr>
      </w:pPr>
    </w:p>
    <w:p w14:paraId="36E4E031" w14:textId="77777777" w:rsidR="008C68EC" w:rsidRPr="00BF2504" w:rsidRDefault="008C68EC" w:rsidP="008D1895">
      <w:pPr>
        <w:pStyle w:val="BodyAccessibleTextMIRB"/>
        <w:spacing w:before="240"/>
        <w:jc w:val="center"/>
        <w:rPr>
          <w:b/>
          <w:bCs/>
        </w:rPr>
      </w:pPr>
    </w:p>
    <w:p w14:paraId="23D80920" w14:textId="77777777" w:rsidR="008C68EC" w:rsidRPr="00BF2504" w:rsidRDefault="008C68EC" w:rsidP="008D1895">
      <w:pPr>
        <w:pStyle w:val="BodyAccessibleTextMIRB"/>
        <w:spacing w:before="240"/>
        <w:jc w:val="center"/>
        <w:rPr>
          <w:b/>
          <w:bCs/>
        </w:rPr>
      </w:pPr>
    </w:p>
    <w:p w14:paraId="673E8070" w14:textId="77777777" w:rsidR="008C68EC" w:rsidRPr="00BF2504" w:rsidRDefault="008C68EC" w:rsidP="008D1895">
      <w:pPr>
        <w:pStyle w:val="BodyAccessibleTextMIRB"/>
        <w:spacing w:before="240"/>
        <w:jc w:val="center"/>
        <w:rPr>
          <w:b/>
          <w:bCs/>
        </w:rPr>
      </w:pPr>
    </w:p>
    <w:p w14:paraId="0D3E9825" w14:textId="31E2DCD4" w:rsidR="008D1895" w:rsidRPr="00BF2504" w:rsidRDefault="008D1895" w:rsidP="008D1895">
      <w:pPr>
        <w:pStyle w:val="BodyAccessibleTextMIRB"/>
        <w:spacing w:before="240"/>
        <w:jc w:val="center"/>
        <w:rPr>
          <w:b/>
          <w:bCs/>
        </w:rPr>
      </w:pPr>
      <w:r w:rsidRPr="00BF2504">
        <w:rPr>
          <w:b/>
          <w:bCs/>
        </w:rPr>
        <w:lastRenderedPageBreak/>
        <w:t xml:space="preserve">ORN_HOUSE_NUM_STRUCTURE_LIST </w:t>
      </w:r>
      <w:r w:rsidR="0002282E" w:rsidRPr="00BF2504">
        <w:rPr>
          <w:b/>
          <w:bCs/>
        </w:rPr>
        <w:t>– Valeurs admissibles</w:t>
      </w:r>
    </w:p>
    <w:tbl>
      <w:tblPr>
        <w:tblStyle w:val="TableGrid1"/>
        <w:tblW w:w="5000" w:type="pct"/>
        <w:jc w:val="center"/>
        <w:tblLayout w:type="fixed"/>
        <w:tblLook w:val="04A0" w:firstRow="1" w:lastRow="0" w:firstColumn="1" w:lastColumn="0" w:noHBand="0" w:noVBand="1"/>
        <w:tblCaption w:val="Valeurs admissibles : ORN_HOUSE_NUM_STRUCTURE_LIST"/>
        <w:tblDescription w:val="La table répertorie toutes les valeurs autorisées pour ORN_HOUSE_NUM_STRUCTURE_LIST."/>
      </w:tblPr>
      <w:tblGrid>
        <w:gridCol w:w="1867"/>
        <w:gridCol w:w="5468"/>
        <w:gridCol w:w="1675"/>
        <w:gridCol w:w="1780"/>
      </w:tblGrid>
      <w:tr w:rsidR="008D1895" w:rsidRPr="00BF2504" w14:paraId="01F08BEE" w14:textId="77777777" w:rsidTr="008D1895">
        <w:trPr>
          <w:cantSplit/>
          <w:trHeight w:val="432"/>
          <w:tblHeader/>
          <w:jc w:val="center"/>
        </w:trPr>
        <w:tc>
          <w:tcPr>
            <w:tcW w:w="865" w:type="pct"/>
            <w:vAlign w:val="center"/>
          </w:tcPr>
          <w:p w14:paraId="355F7EA3" w14:textId="77777777" w:rsidR="008D1895" w:rsidRPr="00BF2504" w:rsidRDefault="008D1895" w:rsidP="008D1895">
            <w:pPr>
              <w:pStyle w:val="TableHeaderRowTextMIRB"/>
            </w:pPr>
            <w:r w:rsidRPr="00BF2504">
              <w:t>HOUSE NUMBER STRUCTURE</w:t>
            </w:r>
          </w:p>
        </w:tc>
        <w:tc>
          <w:tcPr>
            <w:tcW w:w="2534" w:type="pct"/>
            <w:vAlign w:val="center"/>
          </w:tcPr>
          <w:p w14:paraId="2B89F9B9" w14:textId="77777777" w:rsidR="008D1895" w:rsidRPr="00BF2504" w:rsidRDefault="008D1895" w:rsidP="008D1895">
            <w:pPr>
              <w:pStyle w:val="TableHeaderRowTextMIRB"/>
            </w:pPr>
            <w:r w:rsidRPr="00BF2504">
              <w:t>HOUSE NUMBER STRUCTURE DESCR</w:t>
            </w:r>
          </w:p>
        </w:tc>
        <w:tc>
          <w:tcPr>
            <w:tcW w:w="776" w:type="pct"/>
            <w:vAlign w:val="center"/>
          </w:tcPr>
          <w:p w14:paraId="673E051F" w14:textId="77777777" w:rsidR="008D1895" w:rsidRPr="00BF2504" w:rsidRDefault="008D1895" w:rsidP="008D1895">
            <w:pPr>
              <w:pStyle w:val="TableHeaderRowTextMIRB"/>
            </w:pPr>
            <w:r w:rsidRPr="00BF2504">
              <w:t>NRN HOUSE NUMBER STRUCTURE</w:t>
            </w:r>
          </w:p>
        </w:tc>
        <w:tc>
          <w:tcPr>
            <w:tcW w:w="825" w:type="pct"/>
            <w:vAlign w:val="center"/>
          </w:tcPr>
          <w:p w14:paraId="51576B13" w14:textId="77777777" w:rsidR="008D1895" w:rsidRPr="00BF2504" w:rsidRDefault="008D1895" w:rsidP="008D1895">
            <w:pPr>
              <w:pStyle w:val="TableHeaderRowTextMIRB"/>
            </w:pPr>
            <w:r w:rsidRPr="00BF2504">
              <w:t>EXPIRY</w:t>
            </w:r>
          </w:p>
          <w:p w14:paraId="21B39890" w14:textId="77777777" w:rsidR="008D1895" w:rsidRPr="00BF2504" w:rsidRDefault="008D1895" w:rsidP="008D1895">
            <w:pPr>
              <w:pStyle w:val="TableHeaderRowTextMIRB"/>
            </w:pPr>
            <w:r w:rsidRPr="00BF2504">
              <w:t>DATETIME</w:t>
            </w:r>
          </w:p>
        </w:tc>
      </w:tr>
      <w:tr w:rsidR="008D1895" w:rsidRPr="00BF2504" w14:paraId="6D86ECF8" w14:textId="77777777" w:rsidTr="008D1895">
        <w:trPr>
          <w:cantSplit/>
          <w:trHeight w:val="432"/>
          <w:jc w:val="center"/>
        </w:trPr>
        <w:tc>
          <w:tcPr>
            <w:tcW w:w="865" w:type="pct"/>
            <w:vAlign w:val="center"/>
          </w:tcPr>
          <w:p w14:paraId="0434E51C" w14:textId="77777777" w:rsidR="008D1895" w:rsidRPr="00BF2504" w:rsidRDefault="008D1895" w:rsidP="008D1895">
            <w:pPr>
              <w:pStyle w:val="TableBodyTextMIRB"/>
            </w:pPr>
            <w:r w:rsidRPr="00BF2504">
              <w:t>Even</w:t>
            </w:r>
          </w:p>
        </w:tc>
        <w:tc>
          <w:tcPr>
            <w:tcW w:w="2534" w:type="pct"/>
            <w:vAlign w:val="center"/>
          </w:tcPr>
          <w:p w14:paraId="7C4606C3" w14:textId="4778CCF7" w:rsidR="008D1895" w:rsidRPr="00BF2504" w:rsidRDefault="003A3310" w:rsidP="008D1895">
            <w:pPr>
              <w:pStyle w:val="TableBodyTextMIRB"/>
            </w:pPr>
            <w:r w:rsidRPr="00BF2504">
              <w:t>Les numéros de maison apparaissent comme des nombres pairs dans un ordre séquentiel trié (croissant ou décroissant) lorsque l’on passe d’un bout à l’autre de l’événement d’information sur les adresses. L’exhaustivité numérique de la série n’est pas exigée.</w:t>
            </w:r>
          </w:p>
        </w:tc>
        <w:tc>
          <w:tcPr>
            <w:tcW w:w="776" w:type="pct"/>
            <w:vAlign w:val="center"/>
          </w:tcPr>
          <w:p w14:paraId="257E6264" w14:textId="77777777" w:rsidR="008D1895" w:rsidRPr="00BF2504" w:rsidRDefault="008D1895" w:rsidP="008D1895">
            <w:pPr>
              <w:pStyle w:val="TableBodyTextMIRB"/>
            </w:pPr>
            <w:r w:rsidRPr="00BF2504">
              <w:t>1</w:t>
            </w:r>
          </w:p>
        </w:tc>
        <w:tc>
          <w:tcPr>
            <w:tcW w:w="825" w:type="pct"/>
            <w:vAlign w:val="center"/>
          </w:tcPr>
          <w:p w14:paraId="7C914EBF" w14:textId="580EDE25" w:rsidR="008D1895" w:rsidRPr="00BF2504" w:rsidRDefault="002D61AA" w:rsidP="008D1895">
            <w:pPr>
              <w:pStyle w:val="TableBodyTextMIRB"/>
            </w:pPr>
            <w:r w:rsidRPr="00BF2504">
              <w:t>Sans objet</w:t>
            </w:r>
          </w:p>
        </w:tc>
      </w:tr>
      <w:tr w:rsidR="008D1895" w:rsidRPr="00BF2504" w14:paraId="0EECE1CE" w14:textId="77777777" w:rsidTr="008D1895">
        <w:trPr>
          <w:cantSplit/>
          <w:trHeight w:val="432"/>
          <w:jc w:val="center"/>
        </w:trPr>
        <w:tc>
          <w:tcPr>
            <w:tcW w:w="865" w:type="pct"/>
            <w:vAlign w:val="center"/>
          </w:tcPr>
          <w:p w14:paraId="6C3DE266" w14:textId="77777777" w:rsidR="008D1895" w:rsidRPr="00BF2504" w:rsidRDefault="008D1895" w:rsidP="008D1895">
            <w:pPr>
              <w:pStyle w:val="TableBodyTextMIRB"/>
            </w:pPr>
            <w:r w:rsidRPr="00BF2504">
              <w:t>Irregular</w:t>
            </w:r>
          </w:p>
        </w:tc>
        <w:tc>
          <w:tcPr>
            <w:tcW w:w="2534" w:type="pct"/>
            <w:vAlign w:val="center"/>
          </w:tcPr>
          <w:p w14:paraId="1D234A15" w14:textId="53457A8C" w:rsidR="008D1895" w:rsidRPr="00BF2504" w:rsidRDefault="0070124E" w:rsidP="008D1895">
            <w:pPr>
              <w:pStyle w:val="TableBodyTextMIRB"/>
            </w:pPr>
            <w:r w:rsidRPr="00BF2504">
              <w:t>Les numéros de maison ne sont pas classés par ordre d’importance.</w:t>
            </w:r>
          </w:p>
        </w:tc>
        <w:tc>
          <w:tcPr>
            <w:tcW w:w="776" w:type="pct"/>
            <w:vAlign w:val="center"/>
          </w:tcPr>
          <w:p w14:paraId="6DDDD82D" w14:textId="77777777" w:rsidR="008D1895" w:rsidRPr="00BF2504" w:rsidRDefault="008D1895" w:rsidP="008D1895">
            <w:pPr>
              <w:pStyle w:val="TableBodyTextMIRB"/>
            </w:pPr>
            <w:r w:rsidRPr="00BF2504">
              <w:t>4</w:t>
            </w:r>
          </w:p>
        </w:tc>
        <w:tc>
          <w:tcPr>
            <w:tcW w:w="825" w:type="pct"/>
            <w:vAlign w:val="center"/>
          </w:tcPr>
          <w:p w14:paraId="72BB1A4D" w14:textId="6ED4929B" w:rsidR="008D1895" w:rsidRPr="00BF2504" w:rsidRDefault="002D61AA" w:rsidP="008D1895">
            <w:pPr>
              <w:pStyle w:val="TableBodyTextMIRB"/>
            </w:pPr>
            <w:r w:rsidRPr="00BF2504">
              <w:t>Sans objet</w:t>
            </w:r>
          </w:p>
        </w:tc>
      </w:tr>
      <w:tr w:rsidR="008D1895" w:rsidRPr="00BF2504" w14:paraId="058D4EF8" w14:textId="77777777" w:rsidTr="008D1895">
        <w:trPr>
          <w:cantSplit/>
          <w:trHeight w:val="432"/>
          <w:jc w:val="center"/>
        </w:trPr>
        <w:tc>
          <w:tcPr>
            <w:tcW w:w="865" w:type="pct"/>
            <w:vAlign w:val="center"/>
          </w:tcPr>
          <w:p w14:paraId="309F499E" w14:textId="77777777" w:rsidR="008D1895" w:rsidRPr="00BF2504" w:rsidRDefault="008D1895" w:rsidP="008D1895">
            <w:pPr>
              <w:pStyle w:val="TableBodyTextMIRB"/>
            </w:pPr>
            <w:r w:rsidRPr="00BF2504">
              <w:t>Mixed</w:t>
            </w:r>
          </w:p>
        </w:tc>
        <w:tc>
          <w:tcPr>
            <w:tcW w:w="2534" w:type="pct"/>
            <w:vAlign w:val="center"/>
          </w:tcPr>
          <w:p w14:paraId="69D80B90" w14:textId="673CD0C1" w:rsidR="008D1895" w:rsidRPr="00BF2504" w:rsidRDefault="00E57132" w:rsidP="008D1895">
            <w:pPr>
              <w:pStyle w:val="TableBodyTextMIRB"/>
            </w:pPr>
            <w:r w:rsidRPr="00BF2504">
              <w:t>Les numéros de maison sont pairs et impairs du même côté d’un événement d’information sur les adresses dans un ordre séquentiel (croissant ou décroissant) lorsque l’on passe d’un bout à l’autre de cet événement. L’exhaustivité numérique de la série n’est pas exigée.</w:t>
            </w:r>
          </w:p>
        </w:tc>
        <w:tc>
          <w:tcPr>
            <w:tcW w:w="776" w:type="pct"/>
            <w:vAlign w:val="center"/>
          </w:tcPr>
          <w:p w14:paraId="20407300" w14:textId="77777777" w:rsidR="008D1895" w:rsidRPr="00BF2504" w:rsidRDefault="008D1895" w:rsidP="008D1895">
            <w:pPr>
              <w:pStyle w:val="TableBodyTextMIRB"/>
            </w:pPr>
            <w:r w:rsidRPr="00BF2504">
              <w:t>3</w:t>
            </w:r>
          </w:p>
        </w:tc>
        <w:tc>
          <w:tcPr>
            <w:tcW w:w="825" w:type="pct"/>
            <w:vAlign w:val="center"/>
          </w:tcPr>
          <w:p w14:paraId="638878C0" w14:textId="382C2311" w:rsidR="008D1895" w:rsidRPr="00BF2504" w:rsidRDefault="002D61AA" w:rsidP="008D1895">
            <w:pPr>
              <w:pStyle w:val="TableBodyTextMIRB"/>
            </w:pPr>
            <w:r w:rsidRPr="00BF2504">
              <w:t>Sans objet</w:t>
            </w:r>
          </w:p>
        </w:tc>
      </w:tr>
      <w:tr w:rsidR="008D1895" w:rsidRPr="00BF2504" w14:paraId="122EDA9C" w14:textId="77777777" w:rsidTr="008D1895">
        <w:trPr>
          <w:cantSplit/>
          <w:trHeight w:val="432"/>
          <w:jc w:val="center"/>
        </w:trPr>
        <w:tc>
          <w:tcPr>
            <w:tcW w:w="865" w:type="pct"/>
            <w:vAlign w:val="center"/>
          </w:tcPr>
          <w:p w14:paraId="191B452E" w14:textId="77777777" w:rsidR="008D1895" w:rsidRPr="00BF2504" w:rsidRDefault="008D1895" w:rsidP="008D1895">
            <w:pPr>
              <w:pStyle w:val="TableBodyTextMIRB"/>
            </w:pPr>
            <w:r w:rsidRPr="00BF2504">
              <w:t>None</w:t>
            </w:r>
          </w:p>
        </w:tc>
        <w:tc>
          <w:tcPr>
            <w:tcW w:w="2534" w:type="pct"/>
            <w:vAlign w:val="center"/>
          </w:tcPr>
          <w:p w14:paraId="4639BB52" w14:textId="0181227D" w:rsidR="008D1895" w:rsidRPr="00BF2504" w:rsidRDefault="00286EBC" w:rsidP="008D1895">
            <w:pPr>
              <w:pStyle w:val="TableBodyTextMIRB"/>
            </w:pPr>
            <w:r w:rsidRPr="00BF2504">
              <w:t>Aucun numéro de maison. Il n’y a aucune maison (ou habitation adressée) le long d’un côté particulier d’un événement d’information sur les adresses.</w:t>
            </w:r>
          </w:p>
        </w:tc>
        <w:tc>
          <w:tcPr>
            <w:tcW w:w="776" w:type="pct"/>
            <w:vAlign w:val="center"/>
          </w:tcPr>
          <w:p w14:paraId="2FD408D0" w14:textId="77777777" w:rsidR="008D1895" w:rsidRPr="00BF2504" w:rsidRDefault="008D1895" w:rsidP="008D1895">
            <w:pPr>
              <w:pStyle w:val="TableBodyTextMIRB"/>
            </w:pPr>
            <w:r w:rsidRPr="00BF2504">
              <w:t>0</w:t>
            </w:r>
          </w:p>
        </w:tc>
        <w:tc>
          <w:tcPr>
            <w:tcW w:w="825" w:type="pct"/>
            <w:vAlign w:val="center"/>
          </w:tcPr>
          <w:p w14:paraId="7462ED19" w14:textId="06C66E70" w:rsidR="008D1895" w:rsidRPr="00BF2504" w:rsidRDefault="002D61AA" w:rsidP="008D1895">
            <w:pPr>
              <w:pStyle w:val="TableBodyTextMIRB"/>
            </w:pPr>
            <w:r w:rsidRPr="00BF2504">
              <w:t>Sans objet</w:t>
            </w:r>
          </w:p>
        </w:tc>
      </w:tr>
      <w:tr w:rsidR="008D1895" w:rsidRPr="00642EC3" w14:paraId="75D1956C" w14:textId="77777777" w:rsidTr="008D1895">
        <w:trPr>
          <w:cantSplit/>
          <w:trHeight w:val="432"/>
          <w:jc w:val="center"/>
        </w:trPr>
        <w:tc>
          <w:tcPr>
            <w:tcW w:w="865" w:type="pct"/>
            <w:vAlign w:val="center"/>
          </w:tcPr>
          <w:p w14:paraId="2A855655" w14:textId="77777777" w:rsidR="008D1895" w:rsidRPr="00BF2504" w:rsidRDefault="008D1895" w:rsidP="008D1895">
            <w:pPr>
              <w:pStyle w:val="TableBodyTextMIRB"/>
            </w:pPr>
            <w:r w:rsidRPr="00BF2504">
              <w:t>Odd</w:t>
            </w:r>
          </w:p>
        </w:tc>
        <w:tc>
          <w:tcPr>
            <w:tcW w:w="2534" w:type="pct"/>
            <w:vAlign w:val="center"/>
          </w:tcPr>
          <w:p w14:paraId="584DD58A" w14:textId="74A82650" w:rsidR="008D1895" w:rsidRPr="00BF2504" w:rsidRDefault="000D1DAB" w:rsidP="008D1895">
            <w:pPr>
              <w:pStyle w:val="TableBodyTextMIRB"/>
            </w:pPr>
            <w:r w:rsidRPr="00BF2504">
              <w:t>Les numéros de maison apparaissent comme des nombres impairs dans un ordre séquentiel trié (croissant ou décroissant) lorsque l’on passe d’un bout à l’autre de l’événement d’information sur les adresses. L’exhaustivité numérique de la série n’est pas exigée.</w:t>
            </w:r>
          </w:p>
        </w:tc>
        <w:tc>
          <w:tcPr>
            <w:tcW w:w="776" w:type="pct"/>
            <w:vAlign w:val="center"/>
          </w:tcPr>
          <w:p w14:paraId="3D060718" w14:textId="77777777" w:rsidR="008D1895" w:rsidRPr="00BF2504" w:rsidRDefault="008D1895" w:rsidP="008D1895">
            <w:pPr>
              <w:pStyle w:val="TableBodyTextMIRB"/>
            </w:pPr>
            <w:r w:rsidRPr="00BF2504">
              <w:t>2</w:t>
            </w:r>
          </w:p>
        </w:tc>
        <w:tc>
          <w:tcPr>
            <w:tcW w:w="825" w:type="pct"/>
            <w:vAlign w:val="center"/>
          </w:tcPr>
          <w:p w14:paraId="2B4AF624" w14:textId="39B4B59A" w:rsidR="008D1895" w:rsidRPr="00BF2504" w:rsidRDefault="002D61AA" w:rsidP="008D1895">
            <w:pPr>
              <w:pStyle w:val="TableBodyTextMIRB"/>
            </w:pPr>
            <w:r w:rsidRPr="00BF2504">
              <w:t>Sans objet</w:t>
            </w:r>
          </w:p>
        </w:tc>
      </w:tr>
    </w:tbl>
    <w:p w14:paraId="045E41FB" w14:textId="77777777" w:rsidR="008D1895" w:rsidRPr="008D1895" w:rsidRDefault="008D1895" w:rsidP="008D1895">
      <w:pPr>
        <w:pStyle w:val="BodyAccessibleTextMIRB"/>
      </w:pPr>
      <w:r w:rsidRPr="008D1895">
        <w:br w:type="page"/>
      </w:r>
    </w:p>
    <w:p w14:paraId="2F15E378" w14:textId="77777777" w:rsidR="00783967" w:rsidRPr="00BF2504" w:rsidRDefault="008D1895" w:rsidP="008D1895">
      <w:pPr>
        <w:pStyle w:val="Heading2MIRB"/>
        <w:rPr>
          <w:color w:val="244061"/>
        </w:rPr>
      </w:pPr>
      <w:bookmarkStart w:id="62" w:name="ORN_JUNCTION_TYPE_LIST"/>
      <w:bookmarkStart w:id="63" w:name="_Toc196317857"/>
      <w:r w:rsidRPr="00BF2504">
        <w:rPr>
          <w:color w:val="244061"/>
        </w:rPr>
        <w:lastRenderedPageBreak/>
        <w:t>ORN_JUNCTION_TYPE_LIST</w:t>
      </w:r>
      <w:bookmarkEnd w:id="63"/>
    </w:p>
    <w:bookmarkEnd w:id="62"/>
    <w:p w14:paraId="75C44FA7" w14:textId="7DE4D1A0" w:rsidR="008D1895" w:rsidRPr="00BF2504" w:rsidRDefault="00BF2504" w:rsidP="008D1895">
      <w:pPr>
        <w:pStyle w:val="BodyAccessibleTextMIRB"/>
      </w:pPr>
      <w:r w:rsidRPr="00BF2504">
        <w:t>Liste des types de jonctions valides.</w:t>
      </w:r>
    </w:p>
    <w:tbl>
      <w:tblPr>
        <w:tblStyle w:val="TableGrid1"/>
        <w:tblW w:w="5000" w:type="pct"/>
        <w:tblLook w:val="04A0" w:firstRow="1" w:lastRow="0" w:firstColumn="1" w:lastColumn="0" w:noHBand="0" w:noVBand="1"/>
        <w:tblCaption w:val="Table : ORN_JUNCTION_TYPE_LIST"/>
        <w:tblDescription w:val="La table de recherche ORN_JUNCTION_TYPE_LIST et ses attributs."/>
      </w:tblPr>
      <w:tblGrid>
        <w:gridCol w:w="2457"/>
        <w:gridCol w:w="2085"/>
        <w:gridCol w:w="1483"/>
        <w:gridCol w:w="1724"/>
        <w:gridCol w:w="3041"/>
      </w:tblGrid>
      <w:tr w:rsidR="008D1895" w:rsidRPr="00BF2504" w14:paraId="06E0CD40" w14:textId="77777777" w:rsidTr="00BF2504">
        <w:trPr>
          <w:cantSplit/>
          <w:trHeight w:val="432"/>
          <w:tblHeader/>
        </w:trPr>
        <w:tc>
          <w:tcPr>
            <w:tcW w:w="1139" w:type="pct"/>
            <w:vAlign w:val="center"/>
          </w:tcPr>
          <w:p w14:paraId="0730AA70" w14:textId="1A08DDBC" w:rsidR="008D1895" w:rsidRPr="00BF2504" w:rsidRDefault="00CD1076" w:rsidP="008D1895">
            <w:pPr>
              <w:pStyle w:val="TableHeaderRowTextMIRB"/>
            </w:pPr>
            <w:r w:rsidRPr="00BF2504">
              <w:t>Nom de la colonne</w:t>
            </w:r>
          </w:p>
        </w:tc>
        <w:tc>
          <w:tcPr>
            <w:tcW w:w="966" w:type="pct"/>
            <w:vAlign w:val="center"/>
          </w:tcPr>
          <w:p w14:paraId="71074C66" w14:textId="3DE76330" w:rsidR="008D1895" w:rsidRPr="00BF2504" w:rsidRDefault="00CD1076" w:rsidP="008D1895">
            <w:pPr>
              <w:pStyle w:val="TableHeaderRowTextMIRB"/>
            </w:pPr>
            <w:r w:rsidRPr="00BF2504">
              <w:t>Type de colonne</w:t>
            </w:r>
          </w:p>
        </w:tc>
        <w:tc>
          <w:tcPr>
            <w:tcW w:w="687" w:type="pct"/>
            <w:vAlign w:val="center"/>
          </w:tcPr>
          <w:p w14:paraId="400ACA5C" w14:textId="03067F04" w:rsidR="008D1895" w:rsidRPr="00BF2504" w:rsidRDefault="00CD1076" w:rsidP="008D1895">
            <w:pPr>
              <w:pStyle w:val="TableHeaderRowTextMIRB"/>
            </w:pPr>
            <w:r w:rsidRPr="00BF2504">
              <w:t>Obligatoire</w:t>
            </w:r>
          </w:p>
        </w:tc>
        <w:tc>
          <w:tcPr>
            <w:tcW w:w="799" w:type="pct"/>
            <w:vAlign w:val="center"/>
          </w:tcPr>
          <w:p w14:paraId="7901F513" w14:textId="13A54261" w:rsidR="008D1895" w:rsidRPr="00BF2504" w:rsidRDefault="00CD1076" w:rsidP="008D1895">
            <w:pPr>
              <w:pStyle w:val="TableHeaderRowTextMIRB"/>
            </w:pPr>
            <w:r w:rsidRPr="00BF2504">
              <w:t>Nom abrégé</w:t>
            </w:r>
          </w:p>
        </w:tc>
        <w:tc>
          <w:tcPr>
            <w:tcW w:w="1410" w:type="pct"/>
            <w:vAlign w:val="center"/>
          </w:tcPr>
          <w:p w14:paraId="5B23C8F2" w14:textId="77777777" w:rsidR="008D1895" w:rsidRPr="00BF2504" w:rsidRDefault="008D1895" w:rsidP="008D1895">
            <w:pPr>
              <w:pStyle w:val="TableHeaderRowTextMIRB"/>
            </w:pPr>
            <w:r w:rsidRPr="00BF2504">
              <w:t>Description</w:t>
            </w:r>
          </w:p>
        </w:tc>
      </w:tr>
      <w:tr w:rsidR="00BF2504" w:rsidRPr="00BF2504" w14:paraId="191F87D2" w14:textId="77777777" w:rsidTr="00BF2504">
        <w:trPr>
          <w:cantSplit/>
          <w:trHeight w:val="432"/>
        </w:trPr>
        <w:tc>
          <w:tcPr>
            <w:tcW w:w="1139" w:type="pct"/>
            <w:vAlign w:val="center"/>
          </w:tcPr>
          <w:p w14:paraId="792EC1D9" w14:textId="77777777" w:rsidR="00BF2504" w:rsidRPr="00BF2504" w:rsidRDefault="00BF2504" w:rsidP="00BF2504">
            <w:pPr>
              <w:pStyle w:val="TableColumnNameMIRB"/>
            </w:pPr>
            <w:r w:rsidRPr="00BF2504">
              <w:t>JUNCTION_TYPE</w:t>
            </w:r>
          </w:p>
        </w:tc>
        <w:tc>
          <w:tcPr>
            <w:tcW w:w="966" w:type="pct"/>
            <w:vAlign w:val="center"/>
          </w:tcPr>
          <w:p w14:paraId="11CFAB7A" w14:textId="77777777" w:rsidR="00BF2504" w:rsidRPr="00BF2504" w:rsidRDefault="00BF2504" w:rsidP="00BF2504">
            <w:pPr>
              <w:pStyle w:val="TableBodyTextMIRB"/>
            </w:pPr>
            <w:r w:rsidRPr="00BF2504">
              <w:t>VARCHAR2(15)</w:t>
            </w:r>
          </w:p>
        </w:tc>
        <w:tc>
          <w:tcPr>
            <w:tcW w:w="687" w:type="pct"/>
            <w:vAlign w:val="center"/>
          </w:tcPr>
          <w:p w14:paraId="66F234B8" w14:textId="0B9F6173" w:rsidR="00BF2504" w:rsidRPr="00BF2504" w:rsidRDefault="00BF2504" w:rsidP="00BF2504">
            <w:pPr>
              <w:pStyle w:val="TableBodyTextMIRB"/>
            </w:pPr>
            <w:r w:rsidRPr="00BF2504">
              <w:t>Oui</w:t>
            </w:r>
          </w:p>
        </w:tc>
        <w:tc>
          <w:tcPr>
            <w:tcW w:w="799" w:type="pct"/>
            <w:vAlign w:val="center"/>
          </w:tcPr>
          <w:p w14:paraId="74DD6908" w14:textId="77777777" w:rsidR="00BF2504" w:rsidRPr="00BF2504" w:rsidRDefault="00BF2504" w:rsidP="00BF2504">
            <w:pPr>
              <w:pStyle w:val="TableBodyTextMIRB"/>
            </w:pPr>
            <w:r w:rsidRPr="00BF2504">
              <w:t>JCT_TYPE</w:t>
            </w:r>
          </w:p>
        </w:tc>
        <w:tc>
          <w:tcPr>
            <w:tcW w:w="1410" w:type="pct"/>
            <w:vAlign w:val="center"/>
          </w:tcPr>
          <w:p w14:paraId="6D135136" w14:textId="573F19E9" w:rsidR="00BF2504" w:rsidRPr="00BF2504" w:rsidRDefault="00BF2504" w:rsidP="00BF2504">
            <w:pPr>
              <w:pStyle w:val="TableBodyTextMIRB"/>
            </w:pPr>
            <w:r w:rsidRPr="00BF2504">
              <w:rPr>
                <w:lang w:bidi="fr-CA"/>
              </w:rPr>
              <w:t>La classification d’une jonction est fondée sur sa valence. Le nombre d’éléments routiers ou de liaisons de traversier qui se joignent à une jonction est appelé la valence. Par exemple, une jonction qui relie un total de deux éléments routiers est appelée une jonction bivalente.</w:t>
            </w:r>
          </w:p>
        </w:tc>
      </w:tr>
      <w:tr w:rsidR="00BF2504" w:rsidRPr="00BF2504" w14:paraId="640AA5B6" w14:textId="77777777" w:rsidTr="00BF2504">
        <w:trPr>
          <w:cantSplit/>
          <w:trHeight w:val="432"/>
        </w:trPr>
        <w:tc>
          <w:tcPr>
            <w:tcW w:w="1139" w:type="pct"/>
            <w:vAlign w:val="center"/>
          </w:tcPr>
          <w:p w14:paraId="69AA38DC" w14:textId="77777777" w:rsidR="00BF2504" w:rsidRPr="00BF2504" w:rsidRDefault="00BF2504" w:rsidP="00BF2504">
            <w:pPr>
              <w:pStyle w:val="TableColumnNameMIRB"/>
            </w:pPr>
            <w:r w:rsidRPr="00BF2504">
              <w:t>JUNCTION_TYPE_</w:t>
            </w:r>
          </w:p>
          <w:p w14:paraId="42544B41" w14:textId="77777777" w:rsidR="00BF2504" w:rsidRPr="00BF2504" w:rsidRDefault="00BF2504" w:rsidP="00BF2504">
            <w:pPr>
              <w:pStyle w:val="TableColumnNameMIRB"/>
            </w:pPr>
            <w:r w:rsidRPr="00BF2504">
              <w:t>DESCR</w:t>
            </w:r>
          </w:p>
        </w:tc>
        <w:tc>
          <w:tcPr>
            <w:tcW w:w="966" w:type="pct"/>
            <w:vAlign w:val="center"/>
          </w:tcPr>
          <w:p w14:paraId="36D7D5B4" w14:textId="77777777" w:rsidR="00BF2504" w:rsidRPr="00BF2504" w:rsidRDefault="00BF2504" w:rsidP="00BF2504">
            <w:pPr>
              <w:pStyle w:val="TableBodyTextMIRB"/>
            </w:pPr>
            <w:r w:rsidRPr="00BF2504">
              <w:t>VARCHAR2(100)</w:t>
            </w:r>
          </w:p>
        </w:tc>
        <w:tc>
          <w:tcPr>
            <w:tcW w:w="687" w:type="pct"/>
            <w:vAlign w:val="center"/>
          </w:tcPr>
          <w:p w14:paraId="112E331C" w14:textId="0FE8AE86" w:rsidR="00BF2504" w:rsidRPr="00BF2504" w:rsidRDefault="00BF2504" w:rsidP="00BF2504">
            <w:pPr>
              <w:pStyle w:val="TableBodyTextMIRB"/>
            </w:pPr>
            <w:r w:rsidRPr="00BF2504">
              <w:t>Oui</w:t>
            </w:r>
          </w:p>
        </w:tc>
        <w:tc>
          <w:tcPr>
            <w:tcW w:w="799" w:type="pct"/>
            <w:vAlign w:val="center"/>
          </w:tcPr>
          <w:p w14:paraId="346B6F0C" w14:textId="77777777" w:rsidR="00BF2504" w:rsidRPr="00BF2504" w:rsidRDefault="00BF2504" w:rsidP="00BF2504">
            <w:pPr>
              <w:pStyle w:val="TableBodyTextMIRB"/>
            </w:pPr>
            <w:r w:rsidRPr="00BF2504">
              <w:t>JCT_TYPE_D</w:t>
            </w:r>
          </w:p>
        </w:tc>
        <w:tc>
          <w:tcPr>
            <w:tcW w:w="1410" w:type="pct"/>
            <w:vAlign w:val="center"/>
          </w:tcPr>
          <w:p w14:paraId="188FE9D7" w14:textId="52E13591" w:rsidR="00BF2504" w:rsidRPr="00BF2504" w:rsidRDefault="00BF2504" w:rsidP="00BF2504">
            <w:pPr>
              <w:pStyle w:val="TableBodyTextMIRB"/>
            </w:pPr>
            <w:r w:rsidRPr="00BF2504">
              <w:rPr>
                <w:lang w:bidi="fr-CA"/>
              </w:rPr>
              <w:t>Description du type de jonction.</w:t>
            </w:r>
          </w:p>
        </w:tc>
      </w:tr>
      <w:tr w:rsidR="00BF2504" w:rsidRPr="00BF2504" w14:paraId="2EC9215A" w14:textId="77777777" w:rsidTr="00BF2504">
        <w:trPr>
          <w:cantSplit/>
          <w:trHeight w:val="432"/>
        </w:trPr>
        <w:tc>
          <w:tcPr>
            <w:tcW w:w="1139" w:type="pct"/>
            <w:vAlign w:val="center"/>
          </w:tcPr>
          <w:p w14:paraId="07841156" w14:textId="77777777" w:rsidR="00BF2504" w:rsidRPr="00BF2504" w:rsidRDefault="00BF2504" w:rsidP="00BF2504">
            <w:pPr>
              <w:pStyle w:val="TableColumnNameMIRB"/>
            </w:pPr>
            <w:r w:rsidRPr="00BF2504">
              <w:t>NRN_JUNCTION</w:t>
            </w:r>
          </w:p>
          <w:p w14:paraId="7099B807" w14:textId="77777777" w:rsidR="00BF2504" w:rsidRPr="00BF2504" w:rsidRDefault="00BF2504" w:rsidP="00BF2504">
            <w:pPr>
              <w:pStyle w:val="TableColumnNameMIRB"/>
            </w:pPr>
            <w:r w:rsidRPr="00BF2504">
              <w:t>TYPE</w:t>
            </w:r>
          </w:p>
        </w:tc>
        <w:tc>
          <w:tcPr>
            <w:tcW w:w="966" w:type="pct"/>
            <w:vAlign w:val="center"/>
          </w:tcPr>
          <w:p w14:paraId="5435CFB1" w14:textId="77777777" w:rsidR="00BF2504" w:rsidRPr="00BF2504" w:rsidRDefault="00BF2504" w:rsidP="00BF2504">
            <w:pPr>
              <w:pStyle w:val="TableBodyTextMIRB"/>
            </w:pPr>
            <w:r w:rsidRPr="00BF2504">
              <w:t>NUMBER(3,0)</w:t>
            </w:r>
          </w:p>
        </w:tc>
        <w:tc>
          <w:tcPr>
            <w:tcW w:w="687" w:type="pct"/>
            <w:vAlign w:val="center"/>
          </w:tcPr>
          <w:p w14:paraId="2F6D898D" w14:textId="64469C46" w:rsidR="00BF2504" w:rsidRPr="00BF2504" w:rsidRDefault="00BF2504" w:rsidP="00BF2504">
            <w:pPr>
              <w:pStyle w:val="TableBodyTextMIRB"/>
            </w:pPr>
            <w:r w:rsidRPr="00BF2504">
              <w:t>Non</w:t>
            </w:r>
          </w:p>
        </w:tc>
        <w:tc>
          <w:tcPr>
            <w:tcW w:w="799" w:type="pct"/>
            <w:vAlign w:val="center"/>
          </w:tcPr>
          <w:p w14:paraId="1842AE4E" w14:textId="77777777" w:rsidR="00BF2504" w:rsidRPr="00BF2504" w:rsidRDefault="00BF2504" w:rsidP="00BF2504">
            <w:pPr>
              <w:pStyle w:val="TableBodyTextMIRB"/>
            </w:pPr>
            <w:r w:rsidRPr="00BF2504">
              <w:t>NRN_CODE</w:t>
            </w:r>
          </w:p>
        </w:tc>
        <w:tc>
          <w:tcPr>
            <w:tcW w:w="1410" w:type="pct"/>
            <w:vAlign w:val="center"/>
          </w:tcPr>
          <w:p w14:paraId="5125B622" w14:textId="7C53C6D6" w:rsidR="00BF2504" w:rsidRPr="00BF2504" w:rsidRDefault="00BF2504" w:rsidP="00BF2504">
            <w:pPr>
              <w:pStyle w:val="TableBodyTextMIRB"/>
            </w:pPr>
            <w:r w:rsidRPr="00BF2504">
              <w:rPr>
                <w:lang w:bidi="fr-CA"/>
              </w:rPr>
              <w:t>Type de rue attribué à l’appui du réseau routier national (RRN).</w:t>
            </w:r>
          </w:p>
        </w:tc>
      </w:tr>
      <w:tr w:rsidR="00BF2504" w:rsidRPr="00BF2504" w14:paraId="3CC1D256" w14:textId="77777777" w:rsidTr="00BF2504">
        <w:trPr>
          <w:cantSplit/>
          <w:trHeight w:val="432"/>
        </w:trPr>
        <w:tc>
          <w:tcPr>
            <w:tcW w:w="1139" w:type="pct"/>
            <w:vAlign w:val="center"/>
          </w:tcPr>
          <w:p w14:paraId="75113BDB" w14:textId="77777777" w:rsidR="00BF2504" w:rsidRPr="00BF2504" w:rsidRDefault="00BF2504" w:rsidP="00BF2504">
            <w:pPr>
              <w:pStyle w:val="TableColumnNameMIRB"/>
            </w:pPr>
            <w:r w:rsidRPr="00BF2504">
              <w:t>EFFECTIVE_</w:t>
            </w:r>
          </w:p>
          <w:p w14:paraId="3132294F" w14:textId="77777777" w:rsidR="00BF2504" w:rsidRPr="00BF2504" w:rsidRDefault="00BF2504" w:rsidP="00BF2504">
            <w:pPr>
              <w:pStyle w:val="TableColumnNameMIRB"/>
            </w:pPr>
            <w:r w:rsidRPr="00BF2504">
              <w:t>DATETIME</w:t>
            </w:r>
          </w:p>
        </w:tc>
        <w:tc>
          <w:tcPr>
            <w:tcW w:w="966" w:type="pct"/>
            <w:vAlign w:val="center"/>
          </w:tcPr>
          <w:p w14:paraId="6C679323" w14:textId="77777777" w:rsidR="00BF2504" w:rsidRPr="00BF2504" w:rsidRDefault="00BF2504" w:rsidP="00BF2504">
            <w:pPr>
              <w:pStyle w:val="TableBodyTextMIRB"/>
            </w:pPr>
            <w:r w:rsidRPr="00BF2504">
              <w:t>DATE</w:t>
            </w:r>
          </w:p>
        </w:tc>
        <w:tc>
          <w:tcPr>
            <w:tcW w:w="687" w:type="pct"/>
            <w:vAlign w:val="center"/>
          </w:tcPr>
          <w:p w14:paraId="5C84A4F1" w14:textId="69F4EBAB" w:rsidR="00BF2504" w:rsidRPr="00BF2504" w:rsidRDefault="00BF2504" w:rsidP="00BF2504">
            <w:pPr>
              <w:pStyle w:val="TableBodyTextMIRB"/>
            </w:pPr>
            <w:r w:rsidRPr="00BF2504">
              <w:t>Oui</w:t>
            </w:r>
          </w:p>
        </w:tc>
        <w:tc>
          <w:tcPr>
            <w:tcW w:w="799" w:type="pct"/>
            <w:vAlign w:val="center"/>
          </w:tcPr>
          <w:p w14:paraId="67B89BDF" w14:textId="77777777" w:rsidR="00BF2504" w:rsidRPr="00BF2504" w:rsidRDefault="00BF2504" w:rsidP="00BF2504">
            <w:pPr>
              <w:pStyle w:val="TableBodyTextMIRB"/>
            </w:pPr>
            <w:r w:rsidRPr="00BF2504">
              <w:t>EFF_DATE</w:t>
            </w:r>
          </w:p>
        </w:tc>
        <w:tc>
          <w:tcPr>
            <w:tcW w:w="1410" w:type="pct"/>
            <w:vAlign w:val="center"/>
          </w:tcPr>
          <w:p w14:paraId="3040B08D" w14:textId="730E541F" w:rsidR="00BF2504" w:rsidRPr="00BF2504" w:rsidRDefault="00BF2504" w:rsidP="00BF2504">
            <w:pPr>
              <w:pStyle w:val="TableBodyTextMIRB"/>
            </w:pPr>
            <w:r w:rsidRPr="00BF2504">
              <w:t>Date et heure à laquelle l’enregistrement a été créé ou modifié pour la dernière fois dans la base de données source.</w:t>
            </w:r>
          </w:p>
        </w:tc>
      </w:tr>
      <w:tr w:rsidR="00BF2504" w:rsidRPr="00BF2504" w14:paraId="639C9A0A" w14:textId="77777777" w:rsidTr="00BF2504">
        <w:trPr>
          <w:cantSplit/>
          <w:trHeight w:val="432"/>
        </w:trPr>
        <w:tc>
          <w:tcPr>
            <w:tcW w:w="1139" w:type="pct"/>
            <w:vAlign w:val="center"/>
          </w:tcPr>
          <w:p w14:paraId="72AF0129" w14:textId="77777777" w:rsidR="00BF2504" w:rsidRPr="00BF2504" w:rsidRDefault="00BF2504" w:rsidP="00BF2504">
            <w:pPr>
              <w:pStyle w:val="TableColumnNameMIRB"/>
            </w:pPr>
            <w:r w:rsidRPr="00BF2504">
              <w:t>EXPIRY_DATETIME</w:t>
            </w:r>
          </w:p>
        </w:tc>
        <w:tc>
          <w:tcPr>
            <w:tcW w:w="966" w:type="pct"/>
            <w:vAlign w:val="center"/>
          </w:tcPr>
          <w:p w14:paraId="3ECC6C85" w14:textId="77777777" w:rsidR="00BF2504" w:rsidRPr="00BF2504" w:rsidRDefault="00BF2504" w:rsidP="00BF2504">
            <w:pPr>
              <w:pStyle w:val="TableBodyTextMIRB"/>
            </w:pPr>
            <w:r w:rsidRPr="00BF2504">
              <w:t>DATE</w:t>
            </w:r>
          </w:p>
        </w:tc>
        <w:tc>
          <w:tcPr>
            <w:tcW w:w="687" w:type="pct"/>
            <w:vAlign w:val="center"/>
          </w:tcPr>
          <w:p w14:paraId="436BF013" w14:textId="2A128000" w:rsidR="00BF2504" w:rsidRPr="00BF2504" w:rsidRDefault="00BF2504" w:rsidP="00BF2504">
            <w:pPr>
              <w:pStyle w:val="TableBodyTextMIRB"/>
            </w:pPr>
            <w:r w:rsidRPr="00BF2504">
              <w:t>Non</w:t>
            </w:r>
          </w:p>
        </w:tc>
        <w:tc>
          <w:tcPr>
            <w:tcW w:w="799" w:type="pct"/>
            <w:vAlign w:val="center"/>
          </w:tcPr>
          <w:p w14:paraId="1EE5E6DD" w14:textId="77777777" w:rsidR="00BF2504" w:rsidRPr="00BF2504" w:rsidRDefault="00BF2504" w:rsidP="00BF2504">
            <w:pPr>
              <w:pStyle w:val="TableBodyTextMIRB"/>
            </w:pPr>
            <w:r w:rsidRPr="00BF2504">
              <w:t>EXP_DATE</w:t>
            </w:r>
          </w:p>
        </w:tc>
        <w:tc>
          <w:tcPr>
            <w:tcW w:w="1410" w:type="pct"/>
            <w:vAlign w:val="center"/>
          </w:tcPr>
          <w:p w14:paraId="74D67D94" w14:textId="0F15FFC0" w:rsidR="00BF2504" w:rsidRPr="00BF2504" w:rsidRDefault="00BF2504" w:rsidP="00BF2504">
            <w:pPr>
              <w:pStyle w:val="TableBodyTextMIRB"/>
            </w:pPr>
            <w:r w:rsidRPr="00BF2504">
              <w:t>Date/heure à laquelle l’enregistrement est devenu inutilisable.</w:t>
            </w:r>
          </w:p>
        </w:tc>
      </w:tr>
    </w:tbl>
    <w:p w14:paraId="09CE5478" w14:textId="5FCADBCF" w:rsidR="008D1895" w:rsidRPr="00BF2504" w:rsidRDefault="008D1895" w:rsidP="008D1895">
      <w:pPr>
        <w:pStyle w:val="BodyAccessibleTextMIRB"/>
        <w:spacing w:before="240"/>
        <w:jc w:val="center"/>
        <w:rPr>
          <w:b/>
          <w:bCs/>
        </w:rPr>
      </w:pPr>
      <w:r w:rsidRPr="00BF2504">
        <w:rPr>
          <w:b/>
          <w:bCs/>
        </w:rPr>
        <w:t xml:space="preserve">ORN_JUNCTION_TYPE_LIST </w:t>
      </w:r>
      <w:r w:rsidR="0002282E" w:rsidRPr="00BF2504">
        <w:rPr>
          <w:b/>
          <w:bCs/>
        </w:rPr>
        <w:t>– Valeurs admissibles</w:t>
      </w:r>
    </w:p>
    <w:tbl>
      <w:tblPr>
        <w:tblStyle w:val="TableGrid1"/>
        <w:tblW w:w="5000" w:type="pct"/>
        <w:jc w:val="center"/>
        <w:tblLook w:val="04A0" w:firstRow="1" w:lastRow="0" w:firstColumn="1" w:lastColumn="0" w:noHBand="0" w:noVBand="1"/>
        <w:tblCaption w:val="Valeurs admissibles : ORN_JUNCTION_TYPE_LIST"/>
        <w:tblDescription w:val="La table répertorie toutes les valeurs autorisées pour ORN_JUNCTION_TYPE_LIST."/>
      </w:tblPr>
      <w:tblGrid>
        <w:gridCol w:w="1457"/>
        <w:gridCol w:w="6061"/>
        <w:gridCol w:w="1502"/>
        <w:gridCol w:w="1770"/>
      </w:tblGrid>
      <w:tr w:rsidR="008D1895" w:rsidRPr="00BF2504" w14:paraId="11E1C99A" w14:textId="77777777" w:rsidTr="00BF2504">
        <w:trPr>
          <w:cantSplit/>
          <w:trHeight w:val="432"/>
          <w:tblHeader/>
          <w:jc w:val="center"/>
        </w:trPr>
        <w:tc>
          <w:tcPr>
            <w:tcW w:w="675" w:type="pct"/>
            <w:vAlign w:val="center"/>
          </w:tcPr>
          <w:p w14:paraId="4B8B231C" w14:textId="77777777" w:rsidR="008D1895" w:rsidRPr="00BF2504" w:rsidRDefault="008D1895" w:rsidP="008D1895">
            <w:pPr>
              <w:pStyle w:val="TableHeaderRowTextMIRB"/>
            </w:pPr>
            <w:r w:rsidRPr="00BF2504">
              <w:t>JUNCTION TYPE</w:t>
            </w:r>
          </w:p>
        </w:tc>
        <w:tc>
          <w:tcPr>
            <w:tcW w:w="2809" w:type="pct"/>
            <w:vAlign w:val="center"/>
          </w:tcPr>
          <w:p w14:paraId="33CEC6C2" w14:textId="77777777" w:rsidR="008D1895" w:rsidRPr="00BF2504" w:rsidRDefault="008D1895" w:rsidP="008D1895">
            <w:pPr>
              <w:pStyle w:val="TableHeaderRowTextMIRB"/>
            </w:pPr>
            <w:r w:rsidRPr="00BF2504">
              <w:t>JUNCTION TYPE DESCR</w:t>
            </w:r>
          </w:p>
        </w:tc>
        <w:tc>
          <w:tcPr>
            <w:tcW w:w="696" w:type="pct"/>
            <w:vAlign w:val="center"/>
          </w:tcPr>
          <w:p w14:paraId="1EABD54C" w14:textId="77777777" w:rsidR="008D1895" w:rsidRPr="00BF2504" w:rsidRDefault="008D1895" w:rsidP="008D1895">
            <w:pPr>
              <w:pStyle w:val="TableHeaderRowTextMIRB"/>
            </w:pPr>
            <w:r w:rsidRPr="00BF2504">
              <w:t>NRN JUNCTION TYPE</w:t>
            </w:r>
          </w:p>
        </w:tc>
        <w:tc>
          <w:tcPr>
            <w:tcW w:w="820" w:type="pct"/>
            <w:vAlign w:val="center"/>
          </w:tcPr>
          <w:p w14:paraId="41228FC3" w14:textId="77777777" w:rsidR="008D1895" w:rsidRPr="00BF2504" w:rsidRDefault="008D1895" w:rsidP="008D1895">
            <w:pPr>
              <w:pStyle w:val="TableHeaderRowTextMIRB"/>
            </w:pPr>
            <w:r w:rsidRPr="00BF2504">
              <w:t>EXPIRY</w:t>
            </w:r>
          </w:p>
          <w:p w14:paraId="65F20CCC" w14:textId="77777777" w:rsidR="008D1895" w:rsidRPr="00BF2504" w:rsidRDefault="008D1895" w:rsidP="008D1895">
            <w:pPr>
              <w:pStyle w:val="TableHeaderRowTextMIRB"/>
            </w:pPr>
            <w:r w:rsidRPr="00BF2504">
              <w:t>DATETIME</w:t>
            </w:r>
          </w:p>
        </w:tc>
      </w:tr>
      <w:tr w:rsidR="00BF2504" w:rsidRPr="00BF2504" w14:paraId="0D3204A8" w14:textId="77777777" w:rsidTr="00BF2504">
        <w:trPr>
          <w:cantSplit/>
          <w:trHeight w:val="432"/>
          <w:jc w:val="center"/>
        </w:trPr>
        <w:tc>
          <w:tcPr>
            <w:tcW w:w="675" w:type="pct"/>
            <w:vAlign w:val="center"/>
          </w:tcPr>
          <w:p w14:paraId="1DFFC41B" w14:textId="77777777" w:rsidR="00BF2504" w:rsidRPr="00BF2504" w:rsidRDefault="00BF2504" w:rsidP="00BF2504">
            <w:pPr>
              <w:pStyle w:val="TableBodyTextMIRB"/>
            </w:pPr>
            <w:r w:rsidRPr="00BF2504">
              <w:t>Boundary</w:t>
            </w:r>
          </w:p>
        </w:tc>
        <w:tc>
          <w:tcPr>
            <w:tcW w:w="2809" w:type="pct"/>
            <w:vAlign w:val="center"/>
          </w:tcPr>
          <w:p w14:paraId="78130B42" w14:textId="70C43AF4" w:rsidR="00BF2504" w:rsidRPr="00BF2504" w:rsidRDefault="00BF2504" w:rsidP="00BF2504">
            <w:pPr>
              <w:pStyle w:val="TableBodyTextMIRB"/>
            </w:pPr>
            <w:r w:rsidRPr="00BF2504">
              <w:rPr>
                <w:lang w:bidi="fr-CA"/>
              </w:rPr>
              <w:t>Intersection d’un élément routier ou d’une liaison par traversier avec une frontière provinciale ou internationale.</w:t>
            </w:r>
          </w:p>
        </w:tc>
        <w:tc>
          <w:tcPr>
            <w:tcW w:w="696" w:type="pct"/>
            <w:vAlign w:val="center"/>
          </w:tcPr>
          <w:p w14:paraId="0DA3DFCF" w14:textId="77777777" w:rsidR="00BF2504" w:rsidRPr="00BF2504" w:rsidRDefault="00BF2504" w:rsidP="00BF2504">
            <w:pPr>
              <w:pStyle w:val="TableBodyTextMIRB"/>
            </w:pPr>
            <w:r w:rsidRPr="00BF2504">
              <w:t>4</w:t>
            </w:r>
          </w:p>
        </w:tc>
        <w:tc>
          <w:tcPr>
            <w:tcW w:w="820" w:type="pct"/>
            <w:vAlign w:val="center"/>
          </w:tcPr>
          <w:p w14:paraId="62CDD35A" w14:textId="0D934198" w:rsidR="00BF2504" w:rsidRPr="00BF2504" w:rsidRDefault="00BF2504" w:rsidP="00BF2504">
            <w:r w:rsidRPr="00BF2504">
              <w:t>Sans objet</w:t>
            </w:r>
          </w:p>
        </w:tc>
      </w:tr>
      <w:tr w:rsidR="008D1895" w:rsidRPr="00BF2504" w14:paraId="44E51CF3" w14:textId="77777777" w:rsidTr="00BF2504">
        <w:trPr>
          <w:cantSplit/>
          <w:trHeight w:val="432"/>
          <w:jc w:val="center"/>
        </w:trPr>
        <w:tc>
          <w:tcPr>
            <w:tcW w:w="675" w:type="pct"/>
            <w:vAlign w:val="center"/>
          </w:tcPr>
          <w:p w14:paraId="52E95628" w14:textId="77777777" w:rsidR="008D1895" w:rsidRPr="00BF2504" w:rsidRDefault="008D1895" w:rsidP="008D1895">
            <w:pPr>
              <w:pStyle w:val="TableBodyTextMIRB"/>
            </w:pPr>
            <w:r w:rsidRPr="00BF2504">
              <w:t>Dead End</w:t>
            </w:r>
          </w:p>
        </w:tc>
        <w:tc>
          <w:tcPr>
            <w:tcW w:w="2809" w:type="pct"/>
            <w:vAlign w:val="center"/>
          </w:tcPr>
          <w:p w14:paraId="5C9B0E0D" w14:textId="78ED26F3" w:rsidR="008D1895" w:rsidRPr="00BF2504" w:rsidRDefault="00BF2504" w:rsidP="008D1895">
            <w:pPr>
              <w:pStyle w:val="TableBodyTextMIRB"/>
            </w:pPr>
            <w:r w:rsidRPr="00BF2504">
              <w:t>Extrémité d’un élément routier sans issue.</w:t>
            </w:r>
          </w:p>
        </w:tc>
        <w:tc>
          <w:tcPr>
            <w:tcW w:w="696" w:type="pct"/>
            <w:vAlign w:val="center"/>
          </w:tcPr>
          <w:p w14:paraId="4376FA8A" w14:textId="77777777" w:rsidR="008D1895" w:rsidRPr="00BF2504" w:rsidRDefault="008D1895" w:rsidP="008D1895">
            <w:pPr>
              <w:pStyle w:val="TableBodyTextMIRB"/>
            </w:pPr>
            <w:r w:rsidRPr="00BF2504">
              <w:t>2</w:t>
            </w:r>
          </w:p>
        </w:tc>
        <w:tc>
          <w:tcPr>
            <w:tcW w:w="820" w:type="pct"/>
            <w:vAlign w:val="center"/>
          </w:tcPr>
          <w:p w14:paraId="4676569A" w14:textId="1BAA835A" w:rsidR="008D1895" w:rsidRPr="00BF2504" w:rsidRDefault="002D61AA" w:rsidP="008D1895">
            <w:r w:rsidRPr="00BF2504">
              <w:t>Sans objet</w:t>
            </w:r>
          </w:p>
        </w:tc>
      </w:tr>
      <w:tr w:rsidR="00BF2504" w:rsidRPr="00BF2504" w14:paraId="3E391A5A" w14:textId="77777777" w:rsidTr="00BF2504">
        <w:trPr>
          <w:cantSplit/>
          <w:trHeight w:val="432"/>
          <w:jc w:val="center"/>
        </w:trPr>
        <w:tc>
          <w:tcPr>
            <w:tcW w:w="675" w:type="pct"/>
            <w:vAlign w:val="center"/>
          </w:tcPr>
          <w:p w14:paraId="2494694D" w14:textId="77777777" w:rsidR="00BF2504" w:rsidRPr="00BF2504" w:rsidRDefault="00BF2504" w:rsidP="00BF2504">
            <w:pPr>
              <w:pStyle w:val="TableBodyTextMIRB"/>
            </w:pPr>
            <w:r w:rsidRPr="00BF2504">
              <w:t>Ferry</w:t>
            </w:r>
          </w:p>
        </w:tc>
        <w:tc>
          <w:tcPr>
            <w:tcW w:w="2809" w:type="pct"/>
            <w:vAlign w:val="center"/>
          </w:tcPr>
          <w:p w14:paraId="6C986C56" w14:textId="28303335" w:rsidR="00BF2504" w:rsidRPr="00BF2504" w:rsidRDefault="00BF2504" w:rsidP="00BF2504">
            <w:pPr>
              <w:pStyle w:val="TableBodyTextMIRB"/>
            </w:pPr>
            <w:r w:rsidRPr="00BF2504">
              <w:rPr>
                <w:lang w:bidi="fr-CA"/>
              </w:rPr>
              <w:t>Intersection d’un élément routier et d’une liaison par traversier.</w:t>
            </w:r>
          </w:p>
        </w:tc>
        <w:tc>
          <w:tcPr>
            <w:tcW w:w="696" w:type="pct"/>
            <w:vAlign w:val="center"/>
          </w:tcPr>
          <w:p w14:paraId="2E811661" w14:textId="77777777" w:rsidR="00BF2504" w:rsidRPr="00BF2504" w:rsidRDefault="00BF2504" w:rsidP="00BF2504">
            <w:pPr>
              <w:pStyle w:val="TableBodyTextMIRB"/>
            </w:pPr>
            <w:r w:rsidRPr="00BF2504">
              <w:t>3</w:t>
            </w:r>
          </w:p>
        </w:tc>
        <w:tc>
          <w:tcPr>
            <w:tcW w:w="820" w:type="pct"/>
            <w:vAlign w:val="center"/>
          </w:tcPr>
          <w:p w14:paraId="294459E3" w14:textId="337C048C" w:rsidR="00BF2504" w:rsidRPr="00BF2504" w:rsidRDefault="00BF2504" w:rsidP="00BF2504">
            <w:r w:rsidRPr="00BF2504">
              <w:t>Sans objet</w:t>
            </w:r>
          </w:p>
        </w:tc>
      </w:tr>
      <w:tr w:rsidR="00BF2504" w:rsidRPr="00BF2504" w14:paraId="79FCB45E" w14:textId="77777777" w:rsidTr="00BF2504">
        <w:trPr>
          <w:cantSplit/>
          <w:trHeight w:val="432"/>
          <w:jc w:val="center"/>
        </w:trPr>
        <w:tc>
          <w:tcPr>
            <w:tcW w:w="675" w:type="pct"/>
            <w:vAlign w:val="center"/>
          </w:tcPr>
          <w:p w14:paraId="2FB4D413" w14:textId="77777777" w:rsidR="00BF2504" w:rsidRPr="00BF2504" w:rsidRDefault="00BF2504" w:rsidP="00BF2504">
            <w:pPr>
              <w:pStyle w:val="TableBodyTextMIRB"/>
            </w:pPr>
            <w:r w:rsidRPr="00BF2504">
              <w:t>Intersection</w:t>
            </w:r>
          </w:p>
        </w:tc>
        <w:tc>
          <w:tcPr>
            <w:tcW w:w="2809" w:type="pct"/>
            <w:vAlign w:val="center"/>
          </w:tcPr>
          <w:p w14:paraId="4738AD86" w14:textId="33CFC77A" w:rsidR="00BF2504" w:rsidRPr="00BF2504" w:rsidRDefault="00BF2504" w:rsidP="00BF2504">
            <w:pPr>
              <w:pStyle w:val="TableBodyTextMIRB"/>
            </w:pPr>
            <w:r w:rsidRPr="00BF2504">
              <w:rPr>
                <w:lang w:bidi="fr-CA"/>
              </w:rPr>
              <w:t>Intersection de trois éléments routiers ou plus au même niveau de sol.</w:t>
            </w:r>
          </w:p>
        </w:tc>
        <w:tc>
          <w:tcPr>
            <w:tcW w:w="696" w:type="pct"/>
            <w:vAlign w:val="center"/>
          </w:tcPr>
          <w:p w14:paraId="6465D89A" w14:textId="77777777" w:rsidR="00BF2504" w:rsidRPr="00BF2504" w:rsidRDefault="00BF2504" w:rsidP="00BF2504">
            <w:pPr>
              <w:pStyle w:val="TableBodyTextMIRB"/>
            </w:pPr>
            <w:r w:rsidRPr="00BF2504">
              <w:t>1</w:t>
            </w:r>
          </w:p>
        </w:tc>
        <w:tc>
          <w:tcPr>
            <w:tcW w:w="820" w:type="pct"/>
            <w:vAlign w:val="center"/>
          </w:tcPr>
          <w:p w14:paraId="32336D81" w14:textId="736ACAA1" w:rsidR="00BF2504" w:rsidRPr="00BF2504" w:rsidRDefault="00BF2504" w:rsidP="00BF2504">
            <w:r w:rsidRPr="00BF2504">
              <w:t>Sans objet</w:t>
            </w:r>
          </w:p>
        </w:tc>
      </w:tr>
    </w:tbl>
    <w:p w14:paraId="6EA0776D" w14:textId="77777777" w:rsidR="008D1895" w:rsidRPr="00BF2504" w:rsidRDefault="008D1895" w:rsidP="008D1895">
      <w:pPr>
        <w:pStyle w:val="BodyAccessibleTextMIRB"/>
      </w:pPr>
      <w:r w:rsidRPr="00BF2504">
        <w:br w:type="page"/>
      </w:r>
    </w:p>
    <w:p w14:paraId="1D12856A" w14:textId="77777777" w:rsidR="00783967" w:rsidRPr="00BF2504" w:rsidRDefault="008D1895" w:rsidP="008D1895">
      <w:pPr>
        <w:pStyle w:val="Heading2MIRB"/>
        <w:rPr>
          <w:color w:val="244061"/>
        </w:rPr>
      </w:pPr>
      <w:bookmarkStart w:id="64" w:name="ORN_JURISDICTION_LIST"/>
      <w:bookmarkStart w:id="65" w:name="_Toc196317858"/>
      <w:r w:rsidRPr="00BF2504">
        <w:rPr>
          <w:color w:val="244061"/>
        </w:rPr>
        <w:lastRenderedPageBreak/>
        <w:t>ORN_JURISDICTION_LIST</w:t>
      </w:r>
      <w:bookmarkEnd w:id="65"/>
    </w:p>
    <w:bookmarkEnd w:id="64"/>
    <w:p w14:paraId="6A94EDE0" w14:textId="2D76DAC8" w:rsidR="008D1895" w:rsidRPr="00BF2504" w:rsidRDefault="008752BE" w:rsidP="008D1895">
      <w:pPr>
        <w:pStyle w:val="BodyAccessibleTextMIRB"/>
      </w:pPr>
      <w:r w:rsidRPr="00BF2504">
        <w:t>Liste des autorités responsables des routes valides telle que maintenue par la municipalité, les ministères provinciaux et les organismes fédéraux et sujette à changement. L’autorité peut être basée sur le côté de la rue.</w:t>
      </w:r>
    </w:p>
    <w:tbl>
      <w:tblPr>
        <w:tblStyle w:val="TableGrid1"/>
        <w:tblW w:w="5000" w:type="pct"/>
        <w:tblLook w:val="04A0" w:firstRow="1" w:lastRow="0" w:firstColumn="1" w:lastColumn="0" w:noHBand="0" w:noVBand="1"/>
        <w:tblCaption w:val="Table : ORN_JURISDICTION_LIST"/>
        <w:tblDescription w:val="La table de recherche ORN_JURISDICTION_LIST et ses attributs."/>
      </w:tblPr>
      <w:tblGrid>
        <w:gridCol w:w="2457"/>
        <w:gridCol w:w="1950"/>
        <w:gridCol w:w="1483"/>
        <w:gridCol w:w="1515"/>
        <w:gridCol w:w="3385"/>
      </w:tblGrid>
      <w:tr w:rsidR="008D1895" w:rsidRPr="00BF2504" w14:paraId="1FB7B558" w14:textId="77777777" w:rsidTr="008D1895">
        <w:trPr>
          <w:cantSplit/>
          <w:trHeight w:val="432"/>
          <w:tblHeader/>
        </w:trPr>
        <w:tc>
          <w:tcPr>
            <w:tcW w:w="1115" w:type="pct"/>
            <w:vAlign w:val="center"/>
          </w:tcPr>
          <w:p w14:paraId="6E769751" w14:textId="69D17EE0" w:rsidR="008D1895" w:rsidRPr="00BF2504" w:rsidRDefault="00CD1076" w:rsidP="008D1895">
            <w:pPr>
              <w:pStyle w:val="TableHeaderRowTextMIRB"/>
            </w:pPr>
            <w:r w:rsidRPr="00BF2504">
              <w:t>Nom de la colonne</w:t>
            </w:r>
          </w:p>
        </w:tc>
        <w:tc>
          <w:tcPr>
            <w:tcW w:w="895" w:type="pct"/>
            <w:vAlign w:val="center"/>
          </w:tcPr>
          <w:p w14:paraId="569802AC" w14:textId="38A259FF" w:rsidR="008D1895" w:rsidRPr="00BF2504" w:rsidRDefault="00CD1076" w:rsidP="008D1895">
            <w:pPr>
              <w:pStyle w:val="TableHeaderRowTextMIRB"/>
            </w:pPr>
            <w:r w:rsidRPr="00BF2504">
              <w:t>Type de colonne</w:t>
            </w:r>
          </w:p>
        </w:tc>
        <w:tc>
          <w:tcPr>
            <w:tcW w:w="654" w:type="pct"/>
            <w:vAlign w:val="center"/>
          </w:tcPr>
          <w:p w14:paraId="20AB7141" w14:textId="60394D9C" w:rsidR="008D1895" w:rsidRPr="00BF2504" w:rsidRDefault="00CD1076" w:rsidP="008D1895">
            <w:pPr>
              <w:pStyle w:val="TableHeaderRowTextMIRB"/>
            </w:pPr>
            <w:r w:rsidRPr="00BF2504">
              <w:t>Obligatoire</w:t>
            </w:r>
          </w:p>
        </w:tc>
        <w:tc>
          <w:tcPr>
            <w:tcW w:w="735" w:type="pct"/>
            <w:vAlign w:val="center"/>
          </w:tcPr>
          <w:p w14:paraId="6C248C40" w14:textId="2D9D8311" w:rsidR="008D1895" w:rsidRPr="00BF2504" w:rsidRDefault="00CD1076" w:rsidP="008D1895">
            <w:pPr>
              <w:pStyle w:val="TableHeaderRowTextMIRB"/>
            </w:pPr>
            <w:r w:rsidRPr="00BF2504">
              <w:t>Nom abrégé</w:t>
            </w:r>
          </w:p>
        </w:tc>
        <w:tc>
          <w:tcPr>
            <w:tcW w:w="1601" w:type="pct"/>
            <w:vAlign w:val="center"/>
          </w:tcPr>
          <w:p w14:paraId="51255196" w14:textId="77777777" w:rsidR="008D1895" w:rsidRPr="00BF2504" w:rsidRDefault="008D1895" w:rsidP="008D1895">
            <w:pPr>
              <w:pStyle w:val="TableHeaderRowTextMIRB"/>
            </w:pPr>
            <w:r w:rsidRPr="00BF2504">
              <w:t>Description</w:t>
            </w:r>
          </w:p>
        </w:tc>
      </w:tr>
      <w:tr w:rsidR="008D1895" w:rsidRPr="00BF2504" w14:paraId="520AE0D5" w14:textId="77777777" w:rsidTr="008D1895">
        <w:trPr>
          <w:cantSplit/>
          <w:trHeight w:val="432"/>
        </w:trPr>
        <w:tc>
          <w:tcPr>
            <w:tcW w:w="1115" w:type="pct"/>
            <w:vAlign w:val="center"/>
          </w:tcPr>
          <w:p w14:paraId="65B4C03E" w14:textId="77777777" w:rsidR="008D1895" w:rsidRPr="00BF2504" w:rsidRDefault="008D1895" w:rsidP="008D1895">
            <w:pPr>
              <w:pStyle w:val="TableColumnNameMIRB"/>
            </w:pPr>
            <w:r w:rsidRPr="00BF2504">
              <w:t>JURISDICTION</w:t>
            </w:r>
          </w:p>
        </w:tc>
        <w:tc>
          <w:tcPr>
            <w:tcW w:w="895" w:type="pct"/>
            <w:vAlign w:val="center"/>
          </w:tcPr>
          <w:p w14:paraId="623FEB1B" w14:textId="77777777" w:rsidR="008D1895" w:rsidRPr="00BF2504" w:rsidRDefault="008D1895" w:rsidP="008D1895">
            <w:pPr>
              <w:pStyle w:val="TableBodyTextMIRB"/>
            </w:pPr>
            <w:r w:rsidRPr="00BF2504">
              <w:t>VARCHAR2(80)</w:t>
            </w:r>
          </w:p>
        </w:tc>
        <w:tc>
          <w:tcPr>
            <w:tcW w:w="654" w:type="pct"/>
            <w:vAlign w:val="center"/>
          </w:tcPr>
          <w:p w14:paraId="492B49D1" w14:textId="0AA470BA" w:rsidR="008D1895" w:rsidRPr="00BF2504" w:rsidRDefault="00A60099" w:rsidP="008D1895">
            <w:pPr>
              <w:pStyle w:val="TableBodyTextMIRB"/>
            </w:pPr>
            <w:r w:rsidRPr="00BF2504">
              <w:t>Oui</w:t>
            </w:r>
          </w:p>
        </w:tc>
        <w:tc>
          <w:tcPr>
            <w:tcW w:w="735" w:type="pct"/>
            <w:vAlign w:val="center"/>
          </w:tcPr>
          <w:p w14:paraId="1CBBBD0E" w14:textId="77777777" w:rsidR="008D1895" w:rsidRPr="00BF2504" w:rsidRDefault="008D1895" w:rsidP="008D1895">
            <w:pPr>
              <w:pStyle w:val="TableBodyTextMIRB"/>
            </w:pPr>
            <w:r w:rsidRPr="00BF2504">
              <w:t>JURIS</w:t>
            </w:r>
          </w:p>
        </w:tc>
        <w:tc>
          <w:tcPr>
            <w:tcW w:w="1601" w:type="pct"/>
            <w:vAlign w:val="center"/>
          </w:tcPr>
          <w:p w14:paraId="69508BAA" w14:textId="32BA5E3F" w:rsidR="008D1895" w:rsidRPr="00BF2504" w:rsidRDefault="008E1E9F" w:rsidP="008D1895">
            <w:pPr>
              <w:pStyle w:val="TableBodyTextMIRB"/>
            </w:pPr>
            <w:r w:rsidRPr="00BF2504">
              <w:t>Indication de la personne qui a la responsabilité sur le plan de la compétence ou de la garde d’un élément du réseau routier. Le gardien a la responsabilité de veiller à l’entretien, mais n’est pas nécessairement celui qui s’en occupe directement.</w:t>
            </w:r>
          </w:p>
        </w:tc>
      </w:tr>
      <w:tr w:rsidR="008D1895" w:rsidRPr="00BF2504" w14:paraId="6EF3026B" w14:textId="77777777" w:rsidTr="008D1895">
        <w:trPr>
          <w:cantSplit/>
          <w:trHeight w:val="432"/>
        </w:trPr>
        <w:tc>
          <w:tcPr>
            <w:tcW w:w="1115" w:type="pct"/>
            <w:vAlign w:val="center"/>
          </w:tcPr>
          <w:p w14:paraId="066030B0" w14:textId="77777777" w:rsidR="008D1895" w:rsidRPr="00BF2504" w:rsidRDefault="008D1895" w:rsidP="008D1895">
            <w:pPr>
              <w:pStyle w:val="TableColumnNameMIRB"/>
            </w:pPr>
            <w:r w:rsidRPr="00BF2504">
              <w:t>EFFECTIVE_</w:t>
            </w:r>
          </w:p>
          <w:p w14:paraId="3338733B" w14:textId="77777777" w:rsidR="008D1895" w:rsidRPr="00BF2504" w:rsidRDefault="008D1895" w:rsidP="008D1895">
            <w:pPr>
              <w:pStyle w:val="TableColumnNameMIRB"/>
            </w:pPr>
            <w:r w:rsidRPr="00BF2504">
              <w:t>DATETIME</w:t>
            </w:r>
          </w:p>
        </w:tc>
        <w:tc>
          <w:tcPr>
            <w:tcW w:w="895" w:type="pct"/>
            <w:vAlign w:val="center"/>
          </w:tcPr>
          <w:p w14:paraId="17A9671E" w14:textId="77777777" w:rsidR="008D1895" w:rsidRPr="00BF2504" w:rsidRDefault="008D1895" w:rsidP="008D1895">
            <w:pPr>
              <w:pStyle w:val="TableBodyTextMIRB"/>
            </w:pPr>
            <w:r w:rsidRPr="00BF2504">
              <w:t>DATE</w:t>
            </w:r>
          </w:p>
        </w:tc>
        <w:tc>
          <w:tcPr>
            <w:tcW w:w="654" w:type="pct"/>
            <w:vAlign w:val="center"/>
          </w:tcPr>
          <w:p w14:paraId="58E5A4B7" w14:textId="4FB1FD4F" w:rsidR="008D1895" w:rsidRPr="00BF2504" w:rsidRDefault="00A60099" w:rsidP="008D1895">
            <w:pPr>
              <w:pStyle w:val="TableBodyTextMIRB"/>
            </w:pPr>
            <w:r w:rsidRPr="00BF2504">
              <w:t>Oui</w:t>
            </w:r>
          </w:p>
        </w:tc>
        <w:tc>
          <w:tcPr>
            <w:tcW w:w="735" w:type="pct"/>
            <w:vAlign w:val="center"/>
          </w:tcPr>
          <w:p w14:paraId="7CECF0DF" w14:textId="77777777" w:rsidR="008D1895" w:rsidRPr="00BF2504" w:rsidRDefault="008D1895" w:rsidP="008D1895">
            <w:pPr>
              <w:pStyle w:val="TableBodyTextMIRB"/>
            </w:pPr>
            <w:r w:rsidRPr="00BF2504">
              <w:t>EFF_DATE</w:t>
            </w:r>
          </w:p>
        </w:tc>
        <w:tc>
          <w:tcPr>
            <w:tcW w:w="1601" w:type="pct"/>
            <w:vAlign w:val="center"/>
          </w:tcPr>
          <w:p w14:paraId="28E18689" w14:textId="20D73F31" w:rsidR="008D1895" w:rsidRPr="00BF2504" w:rsidRDefault="005C4795" w:rsidP="008D1895">
            <w:pPr>
              <w:pStyle w:val="TableBodyTextMIRB"/>
            </w:pPr>
            <w:r w:rsidRPr="00BF2504">
              <w:t>Date et heure à laquelle l’enregistrement a été créé ou modifié pour la dernière fois dans la base de données source.</w:t>
            </w:r>
          </w:p>
        </w:tc>
      </w:tr>
      <w:tr w:rsidR="008D1895" w:rsidRPr="00BF2504" w14:paraId="5C94323C" w14:textId="77777777" w:rsidTr="008D1895">
        <w:trPr>
          <w:cantSplit/>
          <w:trHeight w:val="432"/>
        </w:trPr>
        <w:tc>
          <w:tcPr>
            <w:tcW w:w="1115" w:type="pct"/>
            <w:vAlign w:val="center"/>
          </w:tcPr>
          <w:p w14:paraId="7BB0BC1A" w14:textId="77777777" w:rsidR="008D1895" w:rsidRPr="00BF2504" w:rsidRDefault="008D1895" w:rsidP="008D1895">
            <w:pPr>
              <w:pStyle w:val="TableColumnNameMIRB"/>
            </w:pPr>
            <w:r w:rsidRPr="00BF2504">
              <w:t>EXPIRY_DATETIME</w:t>
            </w:r>
          </w:p>
        </w:tc>
        <w:tc>
          <w:tcPr>
            <w:tcW w:w="895" w:type="pct"/>
            <w:vAlign w:val="center"/>
          </w:tcPr>
          <w:p w14:paraId="462D2DC0" w14:textId="77777777" w:rsidR="008D1895" w:rsidRPr="00BF2504" w:rsidRDefault="008D1895" w:rsidP="008D1895">
            <w:pPr>
              <w:pStyle w:val="TableBodyTextMIRB"/>
            </w:pPr>
            <w:r w:rsidRPr="00BF2504">
              <w:t>DATE</w:t>
            </w:r>
          </w:p>
        </w:tc>
        <w:tc>
          <w:tcPr>
            <w:tcW w:w="654" w:type="pct"/>
            <w:vAlign w:val="center"/>
          </w:tcPr>
          <w:p w14:paraId="4E4105C7" w14:textId="037F938C" w:rsidR="008D1895" w:rsidRPr="00BF2504" w:rsidRDefault="00A60099" w:rsidP="008D1895">
            <w:pPr>
              <w:pStyle w:val="TableBodyTextMIRB"/>
            </w:pPr>
            <w:r w:rsidRPr="00BF2504">
              <w:t>Non</w:t>
            </w:r>
          </w:p>
        </w:tc>
        <w:tc>
          <w:tcPr>
            <w:tcW w:w="735" w:type="pct"/>
            <w:vAlign w:val="center"/>
          </w:tcPr>
          <w:p w14:paraId="2F8773C4" w14:textId="77777777" w:rsidR="008D1895" w:rsidRPr="00BF2504" w:rsidRDefault="008D1895" w:rsidP="008D1895">
            <w:pPr>
              <w:pStyle w:val="TableBodyTextMIRB"/>
            </w:pPr>
            <w:r w:rsidRPr="00BF2504">
              <w:t>EXP_DATE</w:t>
            </w:r>
          </w:p>
        </w:tc>
        <w:tc>
          <w:tcPr>
            <w:tcW w:w="1601" w:type="pct"/>
            <w:vAlign w:val="center"/>
          </w:tcPr>
          <w:p w14:paraId="7A710330" w14:textId="7717D513" w:rsidR="008D1895" w:rsidRPr="00BF2504" w:rsidRDefault="005C4795" w:rsidP="008D1895">
            <w:pPr>
              <w:pStyle w:val="TableBodyTextMIRB"/>
            </w:pPr>
            <w:r w:rsidRPr="00BF2504">
              <w:t>Date/heure à laquelle l’enregistrement est devenu inutilisable.</w:t>
            </w:r>
          </w:p>
        </w:tc>
      </w:tr>
    </w:tbl>
    <w:p w14:paraId="3C5813EB" w14:textId="5EC20823" w:rsidR="008D1895" w:rsidRPr="00BF2504" w:rsidRDefault="008D1895" w:rsidP="008D1895">
      <w:pPr>
        <w:pStyle w:val="BodyAccessibleTextMIRB"/>
        <w:spacing w:before="240"/>
        <w:jc w:val="center"/>
        <w:rPr>
          <w:b/>
        </w:rPr>
      </w:pPr>
      <w:r w:rsidRPr="00BF2504">
        <w:rPr>
          <w:b/>
        </w:rPr>
        <w:t xml:space="preserve">ORN_JURISDICTION_LIST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JURISDICTION_LIST"/>
        <w:tblDescription w:val="La table répertorie toutes les valeurs autorisées pour ORN_JURISDICTION_LIST."/>
      </w:tblPr>
      <w:tblGrid>
        <w:gridCol w:w="8306"/>
        <w:gridCol w:w="2484"/>
      </w:tblGrid>
      <w:tr w:rsidR="008D1895" w:rsidRPr="00BF2504" w14:paraId="67420D42" w14:textId="77777777" w:rsidTr="008D1895">
        <w:trPr>
          <w:cantSplit/>
          <w:trHeight w:val="300"/>
          <w:tblHeader/>
          <w:jc w:val="center"/>
        </w:trPr>
        <w:tc>
          <w:tcPr>
            <w:tcW w:w="3849" w:type="pct"/>
            <w:noWrap/>
            <w:vAlign w:val="center"/>
            <w:hideMark/>
          </w:tcPr>
          <w:p w14:paraId="1A00FC55" w14:textId="77777777" w:rsidR="008D1895" w:rsidRPr="00BF2504" w:rsidRDefault="008D1895" w:rsidP="008D1895">
            <w:pPr>
              <w:pStyle w:val="TableHeaderRowTextMIRB"/>
            </w:pPr>
            <w:r w:rsidRPr="00BF2504">
              <w:t>JURISDICTION</w:t>
            </w:r>
          </w:p>
        </w:tc>
        <w:tc>
          <w:tcPr>
            <w:tcW w:w="1151" w:type="pct"/>
            <w:noWrap/>
            <w:vAlign w:val="center"/>
            <w:hideMark/>
          </w:tcPr>
          <w:p w14:paraId="32DD1A2D" w14:textId="77777777" w:rsidR="008D1895" w:rsidRPr="00BF2504" w:rsidRDefault="008D1895" w:rsidP="008D1895">
            <w:pPr>
              <w:pStyle w:val="TableHeaderRowTextMIRB"/>
            </w:pPr>
            <w:r w:rsidRPr="00BF2504">
              <w:t>EXPIRY DATETIME</w:t>
            </w:r>
          </w:p>
        </w:tc>
      </w:tr>
      <w:tr w:rsidR="008D1895" w:rsidRPr="00BF2504" w14:paraId="1F35C701" w14:textId="77777777" w:rsidTr="00864C12">
        <w:trPr>
          <w:cantSplit/>
          <w:trHeight w:val="300"/>
          <w:jc w:val="center"/>
        </w:trPr>
        <w:tc>
          <w:tcPr>
            <w:tcW w:w="3849" w:type="pct"/>
            <w:vAlign w:val="center"/>
            <w:hideMark/>
          </w:tcPr>
          <w:p w14:paraId="6C037FCE" w14:textId="77777777" w:rsidR="008D1895" w:rsidRPr="00BF2504" w:rsidRDefault="008D1895" w:rsidP="008D1895">
            <w:pPr>
              <w:pStyle w:val="TableBodyTextMIRB"/>
              <w:rPr>
                <w:rFonts w:eastAsia="Times New Roman"/>
                <w:lang w:eastAsia="en-CA"/>
              </w:rPr>
            </w:pPr>
            <w:r w:rsidRPr="00BF2504">
              <w:t>407 Etr</w:t>
            </w:r>
          </w:p>
        </w:tc>
        <w:tc>
          <w:tcPr>
            <w:tcW w:w="1151" w:type="pct"/>
            <w:noWrap/>
            <w:vAlign w:val="center"/>
            <w:hideMark/>
          </w:tcPr>
          <w:p w14:paraId="5D4AF214" w14:textId="222B826B" w:rsidR="008D1895" w:rsidRPr="00BF2504" w:rsidRDefault="002D61AA" w:rsidP="00864C12">
            <w:r w:rsidRPr="00BF2504">
              <w:rPr>
                <w:rFonts w:eastAsia="Times New Roman"/>
                <w:lang w:eastAsia="en-CA"/>
              </w:rPr>
              <w:t>Sans objet</w:t>
            </w:r>
          </w:p>
        </w:tc>
      </w:tr>
      <w:tr w:rsidR="008D1895" w:rsidRPr="00BF2504" w14:paraId="31686DBF" w14:textId="77777777" w:rsidTr="00864C12">
        <w:trPr>
          <w:cantSplit/>
          <w:trHeight w:val="300"/>
          <w:jc w:val="center"/>
        </w:trPr>
        <w:tc>
          <w:tcPr>
            <w:tcW w:w="3849" w:type="pct"/>
            <w:vAlign w:val="center"/>
            <w:hideMark/>
          </w:tcPr>
          <w:p w14:paraId="6D202DC1" w14:textId="77777777" w:rsidR="008D1895" w:rsidRPr="00BF2504" w:rsidRDefault="008D1895" w:rsidP="008D1895">
            <w:pPr>
              <w:pStyle w:val="TableBodyTextMIRB"/>
              <w:rPr>
                <w:rFonts w:eastAsia="Times New Roman"/>
                <w:lang w:eastAsia="en-CA"/>
              </w:rPr>
            </w:pPr>
            <w:r w:rsidRPr="00BF2504">
              <w:t>Abitibi 70</w:t>
            </w:r>
          </w:p>
        </w:tc>
        <w:tc>
          <w:tcPr>
            <w:tcW w:w="1151" w:type="pct"/>
            <w:noWrap/>
            <w:vAlign w:val="center"/>
            <w:hideMark/>
          </w:tcPr>
          <w:p w14:paraId="06882E64" w14:textId="2B924F1D" w:rsidR="008D1895" w:rsidRPr="00BF2504" w:rsidRDefault="002D61AA" w:rsidP="00864C12">
            <w:r w:rsidRPr="00BF2504">
              <w:rPr>
                <w:rFonts w:eastAsia="Times New Roman"/>
                <w:lang w:eastAsia="en-CA"/>
              </w:rPr>
              <w:t>Sans objet</w:t>
            </w:r>
          </w:p>
        </w:tc>
      </w:tr>
      <w:tr w:rsidR="008D1895" w:rsidRPr="00BF2504" w14:paraId="4B235E1E" w14:textId="77777777" w:rsidTr="00864C12">
        <w:trPr>
          <w:cantSplit/>
          <w:trHeight w:val="300"/>
          <w:jc w:val="center"/>
        </w:trPr>
        <w:tc>
          <w:tcPr>
            <w:tcW w:w="3849" w:type="pct"/>
            <w:vAlign w:val="center"/>
            <w:hideMark/>
          </w:tcPr>
          <w:p w14:paraId="0E4713CD" w14:textId="77777777" w:rsidR="008D1895" w:rsidRPr="00BF2504" w:rsidRDefault="008D1895" w:rsidP="008D1895">
            <w:pPr>
              <w:pStyle w:val="TableBodyTextMIRB"/>
              <w:rPr>
                <w:rFonts w:eastAsia="Times New Roman"/>
                <w:lang w:eastAsia="en-CA"/>
              </w:rPr>
            </w:pPr>
            <w:r w:rsidRPr="00BF2504">
              <w:t>Agency 1</w:t>
            </w:r>
          </w:p>
        </w:tc>
        <w:tc>
          <w:tcPr>
            <w:tcW w:w="1151" w:type="pct"/>
            <w:noWrap/>
            <w:vAlign w:val="center"/>
            <w:hideMark/>
          </w:tcPr>
          <w:p w14:paraId="57CF6A06" w14:textId="28D6E71A" w:rsidR="008D1895" w:rsidRPr="00BF2504" w:rsidRDefault="002D61AA" w:rsidP="00864C12">
            <w:r w:rsidRPr="00BF2504">
              <w:rPr>
                <w:rFonts w:eastAsia="Times New Roman"/>
                <w:lang w:eastAsia="en-CA"/>
              </w:rPr>
              <w:t>Sans objet</w:t>
            </w:r>
          </w:p>
        </w:tc>
      </w:tr>
      <w:tr w:rsidR="001C08E8" w:rsidRPr="00BF2504" w14:paraId="00DFD361" w14:textId="77777777" w:rsidTr="00864C12">
        <w:trPr>
          <w:cantSplit/>
          <w:trHeight w:val="300"/>
          <w:jc w:val="center"/>
        </w:trPr>
        <w:tc>
          <w:tcPr>
            <w:tcW w:w="3849" w:type="pct"/>
            <w:vAlign w:val="center"/>
          </w:tcPr>
          <w:p w14:paraId="4D998FA3" w14:textId="76E1FFDA" w:rsidR="001C08E8" w:rsidRPr="00BF2504" w:rsidRDefault="001C08E8" w:rsidP="008D1895">
            <w:pPr>
              <w:pStyle w:val="TableBodyTextMIRB"/>
            </w:pPr>
            <w:r w:rsidRPr="001C08E8">
              <w:t>Agency 30</w:t>
            </w:r>
          </w:p>
        </w:tc>
        <w:tc>
          <w:tcPr>
            <w:tcW w:w="1151" w:type="pct"/>
            <w:noWrap/>
            <w:vAlign w:val="center"/>
          </w:tcPr>
          <w:p w14:paraId="17285209" w14:textId="785669F7" w:rsidR="001C08E8" w:rsidRPr="00BF2504" w:rsidRDefault="00037818" w:rsidP="00864C12">
            <w:r w:rsidRPr="00037818">
              <w:t>Sans objet</w:t>
            </w:r>
          </w:p>
        </w:tc>
      </w:tr>
      <w:tr w:rsidR="008D1895" w:rsidRPr="00BF2504" w14:paraId="5459E9BC" w14:textId="77777777" w:rsidTr="00864C12">
        <w:trPr>
          <w:cantSplit/>
          <w:trHeight w:val="300"/>
          <w:jc w:val="center"/>
        </w:trPr>
        <w:tc>
          <w:tcPr>
            <w:tcW w:w="3849" w:type="pct"/>
            <w:vAlign w:val="center"/>
            <w:hideMark/>
          </w:tcPr>
          <w:p w14:paraId="26DE7AFE" w14:textId="77777777" w:rsidR="008D1895" w:rsidRPr="00BF2504" w:rsidRDefault="008D1895" w:rsidP="008D1895">
            <w:pPr>
              <w:pStyle w:val="TableBodyTextMIRB"/>
              <w:rPr>
                <w:rFonts w:eastAsia="Times New Roman"/>
                <w:lang w:eastAsia="en-CA"/>
              </w:rPr>
            </w:pPr>
            <w:r w:rsidRPr="00BF2504">
              <w:t>Akwesasne 59</w:t>
            </w:r>
          </w:p>
        </w:tc>
        <w:tc>
          <w:tcPr>
            <w:tcW w:w="1151" w:type="pct"/>
            <w:noWrap/>
            <w:vAlign w:val="center"/>
            <w:hideMark/>
          </w:tcPr>
          <w:p w14:paraId="402130CC" w14:textId="7AA5F40A" w:rsidR="008D1895" w:rsidRPr="00BF2504" w:rsidRDefault="002D61AA" w:rsidP="00864C12">
            <w:r w:rsidRPr="00BF2504">
              <w:rPr>
                <w:rFonts w:eastAsia="Times New Roman"/>
                <w:lang w:eastAsia="en-CA"/>
              </w:rPr>
              <w:t>Sans objet</w:t>
            </w:r>
          </w:p>
        </w:tc>
      </w:tr>
      <w:tr w:rsidR="008D1895" w:rsidRPr="00BF2504" w14:paraId="3BE704A8" w14:textId="77777777" w:rsidTr="00864C12">
        <w:trPr>
          <w:cantSplit/>
          <w:trHeight w:val="300"/>
          <w:jc w:val="center"/>
        </w:trPr>
        <w:tc>
          <w:tcPr>
            <w:tcW w:w="3849" w:type="pct"/>
            <w:vAlign w:val="center"/>
            <w:hideMark/>
          </w:tcPr>
          <w:p w14:paraId="1868B328" w14:textId="77777777" w:rsidR="008D1895" w:rsidRPr="00BF2504" w:rsidRDefault="008D1895" w:rsidP="008D1895">
            <w:pPr>
              <w:pStyle w:val="TableBodyTextMIRB"/>
              <w:rPr>
                <w:rFonts w:eastAsia="Times New Roman"/>
                <w:lang w:eastAsia="en-CA"/>
              </w:rPr>
            </w:pPr>
            <w:r w:rsidRPr="00BF2504">
              <w:t>Alderville First Nation</w:t>
            </w:r>
          </w:p>
        </w:tc>
        <w:tc>
          <w:tcPr>
            <w:tcW w:w="1151" w:type="pct"/>
            <w:noWrap/>
            <w:vAlign w:val="center"/>
            <w:hideMark/>
          </w:tcPr>
          <w:p w14:paraId="03ADC18E" w14:textId="7234AC13" w:rsidR="008D1895" w:rsidRPr="00BF2504" w:rsidRDefault="002D61AA" w:rsidP="00864C12">
            <w:r w:rsidRPr="00BF2504">
              <w:rPr>
                <w:rFonts w:eastAsia="Times New Roman"/>
                <w:lang w:eastAsia="en-CA"/>
              </w:rPr>
              <w:t>Sans objet</w:t>
            </w:r>
          </w:p>
        </w:tc>
      </w:tr>
      <w:tr w:rsidR="001C08E8" w:rsidRPr="00BF2504" w14:paraId="04A2FEDD" w14:textId="77777777" w:rsidTr="00864C12">
        <w:trPr>
          <w:cantSplit/>
          <w:trHeight w:val="300"/>
          <w:jc w:val="center"/>
        </w:trPr>
        <w:tc>
          <w:tcPr>
            <w:tcW w:w="3849" w:type="pct"/>
            <w:vAlign w:val="center"/>
          </w:tcPr>
          <w:p w14:paraId="696A6B00" w14:textId="604B8FFC" w:rsidR="001C08E8" w:rsidRPr="00BF2504" w:rsidRDefault="001C08E8" w:rsidP="008D1895">
            <w:pPr>
              <w:pStyle w:val="TableBodyTextMIRB"/>
            </w:pPr>
            <w:r w:rsidRPr="001C08E8">
              <w:t>Assabaska</w:t>
            </w:r>
          </w:p>
        </w:tc>
        <w:tc>
          <w:tcPr>
            <w:tcW w:w="1151" w:type="pct"/>
            <w:noWrap/>
            <w:vAlign w:val="center"/>
          </w:tcPr>
          <w:p w14:paraId="3297CD12" w14:textId="262C2A5C" w:rsidR="001C08E8" w:rsidRPr="00BF2504" w:rsidRDefault="00037818" w:rsidP="00864C12">
            <w:r w:rsidRPr="00BF2504">
              <w:rPr>
                <w:rFonts w:eastAsia="Times New Roman"/>
                <w:lang w:eastAsia="en-CA"/>
              </w:rPr>
              <w:t>Sans objet</w:t>
            </w:r>
          </w:p>
        </w:tc>
      </w:tr>
      <w:tr w:rsidR="001C08E8" w:rsidRPr="00BF2504" w14:paraId="59A2F9AF" w14:textId="77777777" w:rsidTr="00864C12">
        <w:trPr>
          <w:cantSplit/>
          <w:trHeight w:val="300"/>
          <w:jc w:val="center"/>
        </w:trPr>
        <w:tc>
          <w:tcPr>
            <w:tcW w:w="3849" w:type="pct"/>
            <w:vAlign w:val="center"/>
          </w:tcPr>
          <w:p w14:paraId="7DA9EE3A" w14:textId="29AA8691" w:rsidR="001C08E8" w:rsidRPr="001C08E8" w:rsidRDefault="001C08E8" w:rsidP="008D1895">
            <w:pPr>
              <w:pStyle w:val="TableBodyTextMIRB"/>
            </w:pPr>
            <w:r w:rsidRPr="001C08E8">
              <w:t>Attawapiskat 91</w:t>
            </w:r>
          </w:p>
        </w:tc>
        <w:tc>
          <w:tcPr>
            <w:tcW w:w="1151" w:type="pct"/>
            <w:noWrap/>
            <w:vAlign w:val="center"/>
          </w:tcPr>
          <w:p w14:paraId="7B251BA8" w14:textId="2612FC8C" w:rsidR="001C08E8" w:rsidRPr="00BF2504" w:rsidRDefault="00037818" w:rsidP="00864C12">
            <w:r w:rsidRPr="00BF2504">
              <w:rPr>
                <w:rFonts w:eastAsia="Times New Roman"/>
                <w:lang w:eastAsia="en-CA"/>
              </w:rPr>
              <w:t>Sans objet</w:t>
            </w:r>
          </w:p>
        </w:tc>
      </w:tr>
      <w:tr w:rsidR="001C08E8" w:rsidRPr="00BF2504" w14:paraId="0A318C1D" w14:textId="77777777" w:rsidTr="00864C12">
        <w:trPr>
          <w:cantSplit/>
          <w:trHeight w:val="300"/>
          <w:jc w:val="center"/>
        </w:trPr>
        <w:tc>
          <w:tcPr>
            <w:tcW w:w="3849" w:type="pct"/>
            <w:vAlign w:val="center"/>
          </w:tcPr>
          <w:p w14:paraId="4F9E99F2" w14:textId="61ADB29A" w:rsidR="001C08E8" w:rsidRPr="001C08E8" w:rsidRDefault="001C08E8" w:rsidP="008D1895">
            <w:pPr>
              <w:pStyle w:val="TableBodyTextMIRB"/>
            </w:pPr>
            <w:r w:rsidRPr="001C08E8">
              <w:t>Attawapiskat 91</w:t>
            </w:r>
            <w:r>
              <w:t>A</w:t>
            </w:r>
          </w:p>
        </w:tc>
        <w:tc>
          <w:tcPr>
            <w:tcW w:w="1151" w:type="pct"/>
            <w:noWrap/>
            <w:vAlign w:val="center"/>
          </w:tcPr>
          <w:p w14:paraId="1284C2CA" w14:textId="05A11F0E" w:rsidR="001C08E8" w:rsidRPr="00BF2504" w:rsidRDefault="00037818" w:rsidP="00864C12">
            <w:r w:rsidRPr="00BF2504">
              <w:rPr>
                <w:rFonts w:eastAsia="Times New Roman"/>
                <w:lang w:eastAsia="en-CA"/>
              </w:rPr>
              <w:t>Sans objet</w:t>
            </w:r>
          </w:p>
        </w:tc>
      </w:tr>
      <w:tr w:rsidR="001C08E8" w:rsidRPr="00BF2504" w14:paraId="0E9AE0F4" w14:textId="77777777" w:rsidTr="00864C12">
        <w:trPr>
          <w:cantSplit/>
          <w:trHeight w:val="300"/>
          <w:jc w:val="center"/>
        </w:trPr>
        <w:tc>
          <w:tcPr>
            <w:tcW w:w="3849" w:type="pct"/>
            <w:vAlign w:val="center"/>
          </w:tcPr>
          <w:p w14:paraId="682D259B" w14:textId="3BA4E364" w:rsidR="001C08E8" w:rsidRPr="001C08E8" w:rsidRDefault="001C08E8" w:rsidP="008D1895">
            <w:pPr>
              <w:pStyle w:val="TableBodyTextMIRB"/>
            </w:pPr>
            <w:r w:rsidRPr="001C08E8">
              <w:t>Bear Island 1</w:t>
            </w:r>
          </w:p>
        </w:tc>
        <w:tc>
          <w:tcPr>
            <w:tcW w:w="1151" w:type="pct"/>
            <w:noWrap/>
            <w:vAlign w:val="center"/>
          </w:tcPr>
          <w:p w14:paraId="27089077" w14:textId="2E3BB06A" w:rsidR="001C08E8" w:rsidRPr="00BF2504" w:rsidRDefault="00037818" w:rsidP="00864C12">
            <w:r w:rsidRPr="00BF2504">
              <w:rPr>
                <w:rFonts w:eastAsia="Times New Roman"/>
                <w:lang w:eastAsia="en-CA"/>
              </w:rPr>
              <w:t>Sans objet</w:t>
            </w:r>
          </w:p>
        </w:tc>
      </w:tr>
      <w:tr w:rsidR="001C08E8" w:rsidRPr="00BF2504" w14:paraId="1C58C700" w14:textId="77777777" w:rsidTr="00864C12">
        <w:trPr>
          <w:cantSplit/>
          <w:trHeight w:val="300"/>
          <w:jc w:val="center"/>
        </w:trPr>
        <w:tc>
          <w:tcPr>
            <w:tcW w:w="3849" w:type="pct"/>
            <w:vAlign w:val="center"/>
          </w:tcPr>
          <w:p w14:paraId="18A5A623" w14:textId="6BF8D618" w:rsidR="001C08E8" w:rsidRPr="001C08E8" w:rsidRDefault="001C08E8" w:rsidP="008D1895">
            <w:pPr>
              <w:pStyle w:val="TableBodyTextMIRB"/>
            </w:pPr>
            <w:r w:rsidRPr="001C08E8">
              <w:t>Bearskin Lake</w:t>
            </w:r>
          </w:p>
        </w:tc>
        <w:tc>
          <w:tcPr>
            <w:tcW w:w="1151" w:type="pct"/>
            <w:noWrap/>
            <w:vAlign w:val="center"/>
          </w:tcPr>
          <w:p w14:paraId="25E34EF5" w14:textId="3DADD4DA" w:rsidR="001C08E8" w:rsidRPr="00BF2504" w:rsidRDefault="00037818" w:rsidP="00864C12">
            <w:r w:rsidRPr="00BF2504">
              <w:rPr>
                <w:rFonts w:eastAsia="Times New Roman"/>
                <w:lang w:eastAsia="en-CA"/>
              </w:rPr>
              <w:t>Sans objet</w:t>
            </w:r>
          </w:p>
        </w:tc>
      </w:tr>
      <w:tr w:rsidR="008D1895" w:rsidRPr="00BF2504" w14:paraId="4B780F65" w14:textId="77777777" w:rsidTr="00864C12">
        <w:trPr>
          <w:cantSplit/>
          <w:trHeight w:val="300"/>
          <w:jc w:val="center"/>
        </w:trPr>
        <w:tc>
          <w:tcPr>
            <w:tcW w:w="3849" w:type="pct"/>
            <w:vAlign w:val="center"/>
            <w:hideMark/>
          </w:tcPr>
          <w:p w14:paraId="28AA70FB" w14:textId="039E6EB4" w:rsidR="008D1895" w:rsidRPr="00BF2504" w:rsidRDefault="008D1895" w:rsidP="008D1895">
            <w:pPr>
              <w:pStyle w:val="TableBodyTextMIRB"/>
              <w:rPr>
                <w:rFonts w:eastAsia="Times New Roman"/>
                <w:lang w:eastAsia="en-CA"/>
              </w:rPr>
            </w:pPr>
            <w:r w:rsidRPr="00BF2504">
              <w:t>Big Grassy River 35</w:t>
            </w:r>
            <w:r w:rsidR="0022787A">
              <w:t>G</w:t>
            </w:r>
          </w:p>
        </w:tc>
        <w:tc>
          <w:tcPr>
            <w:tcW w:w="1151" w:type="pct"/>
            <w:noWrap/>
            <w:vAlign w:val="center"/>
            <w:hideMark/>
          </w:tcPr>
          <w:p w14:paraId="2DBD1FC2" w14:textId="2B1AED3F" w:rsidR="008D1895" w:rsidRPr="00BF2504" w:rsidRDefault="002D61AA" w:rsidP="00864C12">
            <w:r w:rsidRPr="00BF2504">
              <w:rPr>
                <w:rFonts w:eastAsia="Times New Roman"/>
                <w:lang w:eastAsia="en-CA"/>
              </w:rPr>
              <w:t>Sans objet</w:t>
            </w:r>
          </w:p>
        </w:tc>
      </w:tr>
      <w:tr w:rsidR="001C08E8" w:rsidRPr="00BF2504" w14:paraId="13F464C2" w14:textId="77777777" w:rsidTr="00864C12">
        <w:trPr>
          <w:cantSplit/>
          <w:trHeight w:val="300"/>
          <w:jc w:val="center"/>
        </w:trPr>
        <w:tc>
          <w:tcPr>
            <w:tcW w:w="3849" w:type="pct"/>
            <w:vAlign w:val="center"/>
          </w:tcPr>
          <w:p w14:paraId="21BE76CD" w14:textId="13216420" w:rsidR="001C08E8" w:rsidRPr="00BF2504" w:rsidRDefault="001C08E8" w:rsidP="008D1895">
            <w:pPr>
              <w:pStyle w:val="TableBodyTextMIRB"/>
            </w:pPr>
            <w:r w:rsidRPr="001C08E8">
              <w:t>Big Island 31D</w:t>
            </w:r>
          </w:p>
        </w:tc>
        <w:tc>
          <w:tcPr>
            <w:tcW w:w="1151" w:type="pct"/>
            <w:noWrap/>
            <w:vAlign w:val="center"/>
          </w:tcPr>
          <w:p w14:paraId="22E05A49" w14:textId="734A62BB" w:rsidR="001C08E8" w:rsidRPr="00BF2504" w:rsidRDefault="00037818" w:rsidP="00864C12">
            <w:r w:rsidRPr="00BF2504">
              <w:rPr>
                <w:rFonts w:eastAsia="Times New Roman"/>
                <w:lang w:eastAsia="en-CA"/>
              </w:rPr>
              <w:t>Sans objet</w:t>
            </w:r>
          </w:p>
        </w:tc>
      </w:tr>
      <w:tr w:rsidR="001C08E8" w:rsidRPr="00BF2504" w14:paraId="75ABE25C" w14:textId="77777777" w:rsidTr="00864C12">
        <w:trPr>
          <w:cantSplit/>
          <w:trHeight w:val="300"/>
          <w:jc w:val="center"/>
        </w:trPr>
        <w:tc>
          <w:tcPr>
            <w:tcW w:w="3849" w:type="pct"/>
            <w:vAlign w:val="center"/>
          </w:tcPr>
          <w:p w14:paraId="39ABC40D" w14:textId="23CF765D" w:rsidR="001C08E8" w:rsidRPr="001C08E8" w:rsidRDefault="001C08E8" w:rsidP="008D1895">
            <w:pPr>
              <w:pStyle w:val="TableBodyTextMIRB"/>
            </w:pPr>
            <w:r w:rsidRPr="001C08E8">
              <w:t>Big Island 31E</w:t>
            </w:r>
          </w:p>
        </w:tc>
        <w:tc>
          <w:tcPr>
            <w:tcW w:w="1151" w:type="pct"/>
            <w:noWrap/>
            <w:vAlign w:val="center"/>
          </w:tcPr>
          <w:p w14:paraId="0D8D02AA" w14:textId="72D64DF8" w:rsidR="001C08E8" w:rsidRPr="00BF2504" w:rsidRDefault="00037818" w:rsidP="00864C12">
            <w:r w:rsidRPr="00BF2504">
              <w:rPr>
                <w:rFonts w:eastAsia="Times New Roman"/>
                <w:lang w:eastAsia="en-CA"/>
              </w:rPr>
              <w:t>Sans objet</w:t>
            </w:r>
          </w:p>
        </w:tc>
      </w:tr>
      <w:tr w:rsidR="001C08E8" w:rsidRPr="00BF2504" w14:paraId="46EA0F1D" w14:textId="77777777" w:rsidTr="00864C12">
        <w:trPr>
          <w:cantSplit/>
          <w:trHeight w:val="300"/>
          <w:jc w:val="center"/>
        </w:trPr>
        <w:tc>
          <w:tcPr>
            <w:tcW w:w="3849" w:type="pct"/>
            <w:vAlign w:val="center"/>
          </w:tcPr>
          <w:p w14:paraId="6EC1409E" w14:textId="79909350" w:rsidR="001C08E8" w:rsidRPr="001C08E8" w:rsidRDefault="001C08E8" w:rsidP="008D1895">
            <w:pPr>
              <w:pStyle w:val="TableBodyTextMIRB"/>
            </w:pPr>
            <w:r w:rsidRPr="001C08E8">
              <w:t>Big Island 31</w:t>
            </w:r>
            <w:r>
              <w:t>F</w:t>
            </w:r>
          </w:p>
        </w:tc>
        <w:tc>
          <w:tcPr>
            <w:tcW w:w="1151" w:type="pct"/>
            <w:noWrap/>
            <w:vAlign w:val="center"/>
          </w:tcPr>
          <w:p w14:paraId="06D8D182" w14:textId="75D501B2" w:rsidR="001C08E8" w:rsidRPr="00BF2504" w:rsidRDefault="00037818" w:rsidP="00864C12">
            <w:r w:rsidRPr="00BF2504">
              <w:rPr>
                <w:rFonts w:eastAsia="Times New Roman"/>
                <w:lang w:eastAsia="en-CA"/>
              </w:rPr>
              <w:t>Sans objet</w:t>
            </w:r>
          </w:p>
        </w:tc>
      </w:tr>
      <w:tr w:rsidR="001C08E8" w:rsidRPr="00BF2504" w14:paraId="53B381BB" w14:textId="77777777" w:rsidTr="00864C12">
        <w:trPr>
          <w:cantSplit/>
          <w:trHeight w:val="300"/>
          <w:jc w:val="center"/>
        </w:trPr>
        <w:tc>
          <w:tcPr>
            <w:tcW w:w="3849" w:type="pct"/>
            <w:vAlign w:val="center"/>
          </w:tcPr>
          <w:p w14:paraId="3D6737F7" w14:textId="5B4121D4" w:rsidR="001C08E8" w:rsidRPr="001C08E8" w:rsidRDefault="001C08E8" w:rsidP="008D1895">
            <w:pPr>
              <w:pStyle w:val="TableBodyTextMIRB"/>
            </w:pPr>
            <w:r w:rsidRPr="001C08E8">
              <w:t>Big Island 37</w:t>
            </w:r>
          </w:p>
        </w:tc>
        <w:tc>
          <w:tcPr>
            <w:tcW w:w="1151" w:type="pct"/>
            <w:noWrap/>
            <w:vAlign w:val="center"/>
          </w:tcPr>
          <w:p w14:paraId="3BDACB3C" w14:textId="42CDA703" w:rsidR="001C08E8" w:rsidRPr="00BF2504" w:rsidRDefault="00037818" w:rsidP="00864C12">
            <w:r w:rsidRPr="00BF2504">
              <w:rPr>
                <w:rFonts w:eastAsia="Times New Roman"/>
                <w:lang w:eastAsia="en-CA"/>
              </w:rPr>
              <w:t>Sans objet</w:t>
            </w:r>
          </w:p>
        </w:tc>
      </w:tr>
      <w:tr w:rsidR="001C08E8" w:rsidRPr="00BF2504" w14:paraId="45777E0B" w14:textId="77777777" w:rsidTr="00864C12">
        <w:trPr>
          <w:cantSplit/>
          <w:trHeight w:val="300"/>
          <w:jc w:val="center"/>
        </w:trPr>
        <w:tc>
          <w:tcPr>
            <w:tcW w:w="3849" w:type="pct"/>
            <w:vAlign w:val="center"/>
          </w:tcPr>
          <w:p w14:paraId="5A18F80A" w14:textId="03D58477" w:rsidR="001C08E8" w:rsidRPr="001C08E8" w:rsidRDefault="001C08E8" w:rsidP="008D1895">
            <w:pPr>
              <w:pStyle w:val="TableBodyTextMIRB"/>
            </w:pPr>
            <w:r w:rsidRPr="001C08E8">
              <w:t>Big Island Mainland 93</w:t>
            </w:r>
          </w:p>
        </w:tc>
        <w:tc>
          <w:tcPr>
            <w:tcW w:w="1151" w:type="pct"/>
            <w:noWrap/>
            <w:vAlign w:val="center"/>
          </w:tcPr>
          <w:p w14:paraId="0AF072F9" w14:textId="0136791B" w:rsidR="001C08E8" w:rsidRPr="00BF2504" w:rsidRDefault="00037818" w:rsidP="00864C12">
            <w:r w:rsidRPr="00BF2504">
              <w:rPr>
                <w:rFonts w:eastAsia="Times New Roman"/>
                <w:lang w:eastAsia="en-CA"/>
              </w:rPr>
              <w:t>Sans objet</w:t>
            </w:r>
          </w:p>
        </w:tc>
      </w:tr>
      <w:tr w:rsidR="001C08E8" w:rsidRPr="00BF2504" w14:paraId="7144F840" w14:textId="77777777" w:rsidTr="00864C12">
        <w:trPr>
          <w:cantSplit/>
          <w:trHeight w:val="300"/>
          <w:jc w:val="center"/>
        </w:trPr>
        <w:tc>
          <w:tcPr>
            <w:tcW w:w="3849" w:type="pct"/>
            <w:vAlign w:val="center"/>
          </w:tcPr>
          <w:p w14:paraId="0973D4F6" w14:textId="67A05BDF" w:rsidR="001C08E8" w:rsidRPr="001C08E8" w:rsidRDefault="001C08E8" w:rsidP="008D1895">
            <w:pPr>
              <w:pStyle w:val="TableBodyTextMIRB"/>
            </w:pPr>
            <w:r w:rsidRPr="001C08E8">
              <w:lastRenderedPageBreak/>
              <w:t>Caldwell First Nation</w:t>
            </w:r>
          </w:p>
        </w:tc>
        <w:tc>
          <w:tcPr>
            <w:tcW w:w="1151" w:type="pct"/>
            <w:noWrap/>
            <w:vAlign w:val="center"/>
          </w:tcPr>
          <w:p w14:paraId="3BBD8931" w14:textId="0B2DB9D7" w:rsidR="001C08E8" w:rsidRPr="00BF2504" w:rsidRDefault="00037818" w:rsidP="00864C12">
            <w:r w:rsidRPr="00BF2504">
              <w:rPr>
                <w:rFonts w:eastAsia="Times New Roman"/>
                <w:lang w:eastAsia="en-CA"/>
              </w:rPr>
              <w:t>Sans objet</w:t>
            </w:r>
          </w:p>
        </w:tc>
      </w:tr>
      <w:tr w:rsidR="001C08E8" w:rsidRPr="00BF2504" w14:paraId="1C91DD1E" w14:textId="77777777" w:rsidTr="00864C12">
        <w:trPr>
          <w:cantSplit/>
          <w:trHeight w:val="300"/>
          <w:jc w:val="center"/>
        </w:trPr>
        <w:tc>
          <w:tcPr>
            <w:tcW w:w="3849" w:type="pct"/>
            <w:vAlign w:val="center"/>
          </w:tcPr>
          <w:p w14:paraId="695D9992" w14:textId="4E200784" w:rsidR="001C08E8" w:rsidRPr="001C08E8" w:rsidRDefault="001C08E8" w:rsidP="008D1895">
            <w:pPr>
              <w:pStyle w:val="TableBodyTextMIRB"/>
            </w:pPr>
            <w:r w:rsidRPr="001C08E8">
              <w:t>Cape Croker Hunting Grounds 60B</w:t>
            </w:r>
          </w:p>
        </w:tc>
        <w:tc>
          <w:tcPr>
            <w:tcW w:w="1151" w:type="pct"/>
            <w:noWrap/>
            <w:vAlign w:val="center"/>
          </w:tcPr>
          <w:p w14:paraId="46D96203" w14:textId="5B6FD510" w:rsidR="001C08E8" w:rsidRPr="00BF2504" w:rsidRDefault="00037818" w:rsidP="00864C12">
            <w:r w:rsidRPr="00BF2504">
              <w:rPr>
                <w:rFonts w:eastAsia="Times New Roman"/>
                <w:lang w:eastAsia="en-CA"/>
              </w:rPr>
              <w:t>Sans objet</w:t>
            </w:r>
          </w:p>
        </w:tc>
      </w:tr>
      <w:tr w:rsidR="001C08E8" w:rsidRPr="00BF2504" w14:paraId="0434FDDB" w14:textId="77777777" w:rsidTr="00864C12">
        <w:trPr>
          <w:cantSplit/>
          <w:trHeight w:val="300"/>
          <w:jc w:val="center"/>
        </w:trPr>
        <w:tc>
          <w:tcPr>
            <w:tcW w:w="3849" w:type="pct"/>
            <w:vAlign w:val="center"/>
          </w:tcPr>
          <w:p w14:paraId="4C7168C1" w14:textId="0AEC154C" w:rsidR="001C08E8" w:rsidRPr="001C08E8" w:rsidRDefault="001C08E8" w:rsidP="008D1895">
            <w:pPr>
              <w:pStyle w:val="TableBodyTextMIRB"/>
            </w:pPr>
            <w:r w:rsidRPr="001C08E8">
              <w:t>Cat Lake 63C</w:t>
            </w:r>
          </w:p>
        </w:tc>
        <w:tc>
          <w:tcPr>
            <w:tcW w:w="1151" w:type="pct"/>
            <w:noWrap/>
            <w:vAlign w:val="center"/>
          </w:tcPr>
          <w:p w14:paraId="35CC9320" w14:textId="0CD47ABE" w:rsidR="001C08E8" w:rsidRPr="00BF2504" w:rsidRDefault="00037818" w:rsidP="00864C12">
            <w:r w:rsidRPr="00BF2504">
              <w:rPr>
                <w:rFonts w:eastAsia="Times New Roman"/>
                <w:lang w:eastAsia="en-CA"/>
              </w:rPr>
              <w:t>Sans objet</w:t>
            </w:r>
          </w:p>
        </w:tc>
      </w:tr>
      <w:tr w:rsidR="008D1895" w:rsidRPr="00BF2504" w14:paraId="0342F9CF" w14:textId="77777777" w:rsidTr="00864C12">
        <w:trPr>
          <w:cantSplit/>
          <w:trHeight w:val="300"/>
          <w:jc w:val="center"/>
        </w:trPr>
        <w:tc>
          <w:tcPr>
            <w:tcW w:w="3849" w:type="pct"/>
            <w:vAlign w:val="center"/>
            <w:hideMark/>
          </w:tcPr>
          <w:p w14:paraId="57F37F30" w14:textId="77777777" w:rsidR="008D1895" w:rsidRPr="00BF2504" w:rsidRDefault="008D1895" w:rsidP="008D1895">
            <w:pPr>
              <w:pStyle w:val="TableBodyTextMIRB"/>
              <w:rPr>
                <w:rFonts w:eastAsia="Times New Roman"/>
                <w:lang w:eastAsia="en-CA"/>
              </w:rPr>
            </w:pPr>
            <w:r w:rsidRPr="00BF2504">
              <w:t>Cfb Borden</w:t>
            </w:r>
          </w:p>
        </w:tc>
        <w:tc>
          <w:tcPr>
            <w:tcW w:w="1151" w:type="pct"/>
            <w:noWrap/>
            <w:vAlign w:val="center"/>
            <w:hideMark/>
          </w:tcPr>
          <w:p w14:paraId="33634B0D" w14:textId="4A6C69FF" w:rsidR="008D1895" w:rsidRPr="00BF2504" w:rsidRDefault="002D61AA" w:rsidP="00864C12">
            <w:r w:rsidRPr="00BF2504">
              <w:rPr>
                <w:rFonts w:eastAsia="Times New Roman"/>
                <w:lang w:eastAsia="en-CA"/>
              </w:rPr>
              <w:t>Sans objet</w:t>
            </w:r>
          </w:p>
        </w:tc>
      </w:tr>
      <w:tr w:rsidR="001C08E8" w:rsidRPr="00BF2504" w14:paraId="1AAA650A" w14:textId="77777777" w:rsidTr="00864C12">
        <w:trPr>
          <w:cantSplit/>
          <w:trHeight w:val="300"/>
          <w:jc w:val="center"/>
        </w:trPr>
        <w:tc>
          <w:tcPr>
            <w:tcW w:w="3849" w:type="pct"/>
            <w:vAlign w:val="center"/>
          </w:tcPr>
          <w:p w14:paraId="2EBA267D" w14:textId="3E0BF766" w:rsidR="001C08E8" w:rsidRPr="00BF2504" w:rsidRDefault="001C08E8" w:rsidP="008D1895">
            <w:pPr>
              <w:pStyle w:val="TableBodyTextMIRB"/>
            </w:pPr>
            <w:r w:rsidRPr="001C08E8">
              <w:t>Chapleau Cree Fox Lake</w:t>
            </w:r>
          </w:p>
        </w:tc>
        <w:tc>
          <w:tcPr>
            <w:tcW w:w="1151" w:type="pct"/>
            <w:noWrap/>
            <w:vAlign w:val="center"/>
          </w:tcPr>
          <w:p w14:paraId="36634DBF" w14:textId="38C86A14" w:rsidR="001C08E8" w:rsidRPr="00BF2504" w:rsidRDefault="00037818" w:rsidP="00864C12">
            <w:r w:rsidRPr="00037818">
              <w:t>Sans objet</w:t>
            </w:r>
          </w:p>
        </w:tc>
      </w:tr>
      <w:tr w:rsidR="001C08E8" w:rsidRPr="00BF2504" w14:paraId="79AB5580" w14:textId="77777777" w:rsidTr="00864C12">
        <w:trPr>
          <w:cantSplit/>
          <w:trHeight w:val="300"/>
          <w:jc w:val="center"/>
        </w:trPr>
        <w:tc>
          <w:tcPr>
            <w:tcW w:w="3849" w:type="pct"/>
            <w:vAlign w:val="center"/>
          </w:tcPr>
          <w:p w14:paraId="1C290C0D" w14:textId="7C4B175B" w:rsidR="001C08E8" w:rsidRPr="00BF2504" w:rsidRDefault="001C08E8" w:rsidP="008D1895">
            <w:pPr>
              <w:pStyle w:val="TableBodyTextMIRB"/>
            </w:pPr>
            <w:r w:rsidRPr="001C08E8">
              <w:t>Chapleau 61</w:t>
            </w:r>
          </w:p>
        </w:tc>
        <w:tc>
          <w:tcPr>
            <w:tcW w:w="1151" w:type="pct"/>
            <w:noWrap/>
            <w:vAlign w:val="center"/>
          </w:tcPr>
          <w:p w14:paraId="6DBFFF20" w14:textId="7B9A6597" w:rsidR="001C08E8" w:rsidRPr="00BF2504" w:rsidRDefault="00037818" w:rsidP="00864C12">
            <w:r w:rsidRPr="00BF2504">
              <w:rPr>
                <w:rFonts w:eastAsia="Times New Roman"/>
                <w:lang w:eastAsia="en-CA"/>
              </w:rPr>
              <w:t>Sans objet</w:t>
            </w:r>
          </w:p>
        </w:tc>
      </w:tr>
      <w:tr w:rsidR="001C08E8" w:rsidRPr="00BF2504" w14:paraId="2074F304" w14:textId="77777777" w:rsidTr="00864C12">
        <w:trPr>
          <w:cantSplit/>
          <w:trHeight w:val="300"/>
          <w:jc w:val="center"/>
        </w:trPr>
        <w:tc>
          <w:tcPr>
            <w:tcW w:w="3849" w:type="pct"/>
            <w:vAlign w:val="center"/>
          </w:tcPr>
          <w:p w14:paraId="615A478F" w14:textId="101083E1" w:rsidR="001C08E8" w:rsidRPr="001C08E8" w:rsidRDefault="001C08E8" w:rsidP="008D1895">
            <w:pPr>
              <w:pStyle w:val="TableBodyTextMIRB"/>
            </w:pPr>
            <w:r w:rsidRPr="001C08E8">
              <w:t>Chapleau 61A</w:t>
            </w:r>
          </w:p>
        </w:tc>
        <w:tc>
          <w:tcPr>
            <w:tcW w:w="1151" w:type="pct"/>
            <w:noWrap/>
            <w:vAlign w:val="center"/>
          </w:tcPr>
          <w:p w14:paraId="5F782D76" w14:textId="60B45C52" w:rsidR="001C08E8" w:rsidRPr="00BF2504" w:rsidRDefault="00037818" w:rsidP="00864C12">
            <w:r w:rsidRPr="00BF2504">
              <w:rPr>
                <w:rFonts w:eastAsia="Times New Roman"/>
                <w:lang w:eastAsia="en-CA"/>
              </w:rPr>
              <w:t>Sans objet</w:t>
            </w:r>
          </w:p>
        </w:tc>
      </w:tr>
      <w:tr w:rsidR="001C08E8" w:rsidRPr="00BF2504" w14:paraId="7F15BF94" w14:textId="77777777" w:rsidTr="00864C12">
        <w:trPr>
          <w:cantSplit/>
          <w:trHeight w:val="300"/>
          <w:jc w:val="center"/>
        </w:trPr>
        <w:tc>
          <w:tcPr>
            <w:tcW w:w="3849" w:type="pct"/>
            <w:vAlign w:val="center"/>
          </w:tcPr>
          <w:p w14:paraId="6D63C6C2" w14:textId="100BB705" w:rsidR="001C08E8" w:rsidRPr="001C08E8" w:rsidRDefault="001C08E8" w:rsidP="008D1895">
            <w:pPr>
              <w:pStyle w:val="TableBodyTextMIRB"/>
            </w:pPr>
            <w:r w:rsidRPr="001C08E8">
              <w:t>Chapleau 74</w:t>
            </w:r>
          </w:p>
        </w:tc>
        <w:tc>
          <w:tcPr>
            <w:tcW w:w="1151" w:type="pct"/>
            <w:noWrap/>
            <w:vAlign w:val="center"/>
          </w:tcPr>
          <w:p w14:paraId="27CD03C1" w14:textId="52BAC8BE" w:rsidR="001C08E8" w:rsidRPr="00BF2504" w:rsidRDefault="00037818" w:rsidP="00864C12">
            <w:r w:rsidRPr="00BF2504">
              <w:rPr>
                <w:rFonts w:eastAsia="Times New Roman"/>
                <w:lang w:eastAsia="en-CA"/>
              </w:rPr>
              <w:t>Sans objet</w:t>
            </w:r>
          </w:p>
        </w:tc>
      </w:tr>
      <w:tr w:rsidR="001C08E8" w:rsidRPr="00BF2504" w14:paraId="10A53E5B" w14:textId="77777777" w:rsidTr="00864C12">
        <w:trPr>
          <w:cantSplit/>
          <w:trHeight w:val="300"/>
          <w:jc w:val="center"/>
        </w:trPr>
        <w:tc>
          <w:tcPr>
            <w:tcW w:w="3849" w:type="pct"/>
            <w:vAlign w:val="center"/>
          </w:tcPr>
          <w:p w14:paraId="0FCDD5F3" w14:textId="54295AD0" w:rsidR="001C08E8" w:rsidRPr="001C08E8" w:rsidRDefault="001C08E8" w:rsidP="008D1895">
            <w:pPr>
              <w:pStyle w:val="TableBodyTextMIRB"/>
            </w:pPr>
            <w:r w:rsidRPr="001C08E8">
              <w:t>Chapleau 74</w:t>
            </w:r>
            <w:r>
              <w:t>A</w:t>
            </w:r>
          </w:p>
        </w:tc>
        <w:tc>
          <w:tcPr>
            <w:tcW w:w="1151" w:type="pct"/>
            <w:noWrap/>
            <w:vAlign w:val="center"/>
          </w:tcPr>
          <w:p w14:paraId="669581E6" w14:textId="491947B9" w:rsidR="001C08E8" w:rsidRPr="00BF2504" w:rsidRDefault="00037818" w:rsidP="00864C12">
            <w:r w:rsidRPr="00BF2504">
              <w:rPr>
                <w:rFonts w:eastAsia="Times New Roman"/>
                <w:lang w:eastAsia="en-CA"/>
              </w:rPr>
              <w:t>Sans objet</w:t>
            </w:r>
          </w:p>
        </w:tc>
      </w:tr>
      <w:tr w:rsidR="001C08E8" w:rsidRPr="00BF2504" w14:paraId="3F7845B2" w14:textId="77777777" w:rsidTr="00864C12">
        <w:trPr>
          <w:cantSplit/>
          <w:trHeight w:val="300"/>
          <w:jc w:val="center"/>
        </w:trPr>
        <w:tc>
          <w:tcPr>
            <w:tcW w:w="3849" w:type="pct"/>
            <w:vAlign w:val="center"/>
          </w:tcPr>
          <w:p w14:paraId="0CA5772F" w14:textId="2F55AF89" w:rsidR="001C08E8" w:rsidRPr="001C08E8" w:rsidRDefault="001C08E8" w:rsidP="008D1895">
            <w:pPr>
              <w:pStyle w:val="TableBodyTextMIRB"/>
            </w:pPr>
            <w:r w:rsidRPr="001C08E8">
              <w:t>Chapleau 75</w:t>
            </w:r>
          </w:p>
        </w:tc>
        <w:tc>
          <w:tcPr>
            <w:tcW w:w="1151" w:type="pct"/>
            <w:noWrap/>
            <w:vAlign w:val="center"/>
          </w:tcPr>
          <w:p w14:paraId="42D9FAD3" w14:textId="74114FCD" w:rsidR="001C08E8" w:rsidRPr="00BF2504" w:rsidRDefault="00037818" w:rsidP="00864C12">
            <w:r w:rsidRPr="00BF2504">
              <w:rPr>
                <w:rFonts w:eastAsia="Times New Roman"/>
                <w:lang w:eastAsia="en-CA"/>
              </w:rPr>
              <w:t>Sans objet</w:t>
            </w:r>
          </w:p>
        </w:tc>
      </w:tr>
      <w:tr w:rsidR="008D1895" w:rsidRPr="00BF2504" w14:paraId="3AE27E6A" w14:textId="77777777" w:rsidTr="00864C12">
        <w:trPr>
          <w:cantSplit/>
          <w:trHeight w:val="300"/>
          <w:jc w:val="center"/>
        </w:trPr>
        <w:tc>
          <w:tcPr>
            <w:tcW w:w="3849" w:type="pct"/>
            <w:vAlign w:val="center"/>
            <w:hideMark/>
          </w:tcPr>
          <w:p w14:paraId="5E42C51B" w14:textId="77777777" w:rsidR="008D1895" w:rsidRPr="00BF2504" w:rsidRDefault="008D1895" w:rsidP="008D1895">
            <w:pPr>
              <w:pStyle w:val="TableBodyTextMIRB"/>
              <w:rPr>
                <w:rFonts w:eastAsia="Times New Roman"/>
                <w:lang w:eastAsia="en-CA"/>
              </w:rPr>
            </w:pPr>
            <w:r w:rsidRPr="00BF2504">
              <w:t>Chief's Point 28</w:t>
            </w:r>
          </w:p>
        </w:tc>
        <w:tc>
          <w:tcPr>
            <w:tcW w:w="1151" w:type="pct"/>
            <w:noWrap/>
            <w:vAlign w:val="center"/>
            <w:hideMark/>
          </w:tcPr>
          <w:p w14:paraId="429074ED" w14:textId="3B3AA99F" w:rsidR="008D1895" w:rsidRPr="00BF2504" w:rsidRDefault="002D61AA" w:rsidP="00864C12">
            <w:r w:rsidRPr="00BF2504">
              <w:rPr>
                <w:rFonts w:eastAsia="Times New Roman"/>
                <w:lang w:eastAsia="en-CA"/>
              </w:rPr>
              <w:t>Sans objet</w:t>
            </w:r>
          </w:p>
        </w:tc>
      </w:tr>
      <w:tr w:rsidR="001C08E8" w:rsidRPr="00BF2504" w14:paraId="20D38CBC" w14:textId="77777777" w:rsidTr="00864C12">
        <w:trPr>
          <w:cantSplit/>
          <w:trHeight w:val="300"/>
          <w:jc w:val="center"/>
        </w:trPr>
        <w:tc>
          <w:tcPr>
            <w:tcW w:w="3849" w:type="pct"/>
            <w:vAlign w:val="center"/>
          </w:tcPr>
          <w:p w14:paraId="0314739C" w14:textId="74245962" w:rsidR="001C08E8" w:rsidRPr="00BF2504" w:rsidRDefault="001C08E8" w:rsidP="008D1895">
            <w:pPr>
              <w:pStyle w:val="TableBodyTextMIRB"/>
            </w:pPr>
            <w:r w:rsidRPr="001C08E8">
              <w:t>Chippewa Island</w:t>
            </w:r>
          </w:p>
        </w:tc>
        <w:tc>
          <w:tcPr>
            <w:tcW w:w="1151" w:type="pct"/>
            <w:noWrap/>
            <w:vAlign w:val="center"/>
          </w:tcPr>
          <w:p w14:paraId="42A3CBF0" w14:textId="36F5B6B0" w:rsidR="001C08E8" w:rsidRPr="00BF2504" w:rsidRDefault="00037818" w:rsidP="00864C12">
            <w:r w:rsidRPr="00037818">
              <w:t>Sans objet</w:t>
            </w:r>
          </w:p>
        </w:tc>
      </w:tr>
      <w:tr w:rsidR="008D1895" w:rsidRPr="00BF2504" w14:paraId="2FEA8BC2" w14:textId="77777777" w:rsidTr="00864C12">
        <w:trPr>
          <w:cantSplit/>
          <w:trHeight w:val="300"/>
          <w:jc w:val="center"/>
        </w:trPr>
        <w:tc>
          <w:tcPr>
            <w:tcW w:w="3849" w:type="pct"/>
            <w:vAlign w:val="center"/>
            <w:hideMark/>
          </w:tcPr>
          <w:p w14:paraId="1E188BF1" w14:textId="77777777" w:rsidR="008D1895" w:rsidRPr="00BF2504" w:rsidRDefault="008D1895" w:rsidP="008D1895">
            <w:pPr>
              <w:pStyle w:val="TableBodyTextMIRB"/>
              <w:rPr>
                <w:rFonts w:eastAsia="Times New Roman"/>
                <w:lang w:eastAsia="en-CA"/>
              </w:rPr>
            </w:pPr>
            <w:r w:rsidRPr="00BF2504">
              <w:t>Chippewas of Georgina Island First Nation</w:t>
            </w:r>
          </w:p>
        </w:tc>
        <w:tc>
          <w:tcPr>
            <w:tcW w:w="1151" w:type="pct"/>
            <w:noWrap/>
            <w:vAlign w:val="center"/>
            <w:hideMark/>
          </w:tcPr>
          <w:p w14:paraId="2EBD5174" w14:textId="4CBF74BC" w:rsidR="008D1895" w:rsidRPr="00BF2504" w:rsidRDefault="002D61AA" w:rsidP="00864C12">
            <w:r w:rsidRPr="00BF2504">
              <w:rPr>
                <w:rFonts w:eastAsia="Times New Roman"/>
                <w:lang w:eastAsia="en-CA"/>
              </w:rPr>
              <w:t>Sans objet</w:t>
            </w:r>
          </w:p>
        </w:tc>
      </w:tr>
      <w:tr w:rsidR="001C08E8" w:rsidRPr="00BF2504" w14:paraId="70FBB8DC" w14:textId="77777777" w:rsidTr="00864C12">
        <w:trPr>
          <w:cantSplit/>
          <w:trHeight w:val="300"/>
          <w:jc w:val="center"/>
        </w:trPr>
        <w:tc>
          <w:tcPr>
            <w:tcW w:w="3849" w:type="pct"/>
            <w:vAlign w:val="center"/>
          </w:tcPr>
          <w:p w14:paraId="00EE4586" w14:textId="513A2C39" w:rsidR="001C08E8" w:rsidRPr="00BF2504" w:rsidRDefault="001C08E8" w:rsidP="008D1895">
            <w:pPr>
              <w:pStyle w:val="TableBodyTextMIRB"/>
            </w:pPr>
            <w:r w:rsidRPr="001C08E8">
              <w:t>Chippewas of Georgina Island First Nation 33A</w:t>
            </w:r>
          </w:p>
        </w:tc>
        <w:tc>
          <w:tcPr>
            <w:tcW w:w="1151" w:type="pct"/>
            <w:noWrap/>
            <w:vAlign w:val="center"/>
          </w:tcPr>
          <w:p w14:paraId="4FEDCDC4" w14:textId="216A3FE4" w:rsidR="001C08E8" w:rsidRPr="00BF2504" w:rsidRDefault="00037818" w:rsidP="00864C12">
            <w:r w:rsidRPr="00037818">
              <w:t>Sans objet</w:t>
            </w:r>
          </w:p>
        </w:tc>
      </w:tr>
      <w:tr w:rsidR="008D1895" w:rsidRPr="00BF2504" w14:paraId="1E65716D" w14:textId="77777777" w:rsidTr="00864C12">
        <w:trPr>
          <w:cantSplit/>
          <w:trHeight w:val="300"/>
          <w:jc w:val="center"/>
        </w:trPr>
        <w:tc>
          <w:tcPr>
            <w:tcW w:w="3849" w:type="pct"/>
            <w:vAlign w:val="center"/>
            <w:hideMark/>
          </w:tcPr>
          <w:p w14:paraId="5400694B" w14:textId="77777777" w:rsidR="008D1895" w:rsidRPr="00BF2504" w:rsidRDefault="008D1895" w:rsidP="008D1895">
            <w:pPr>
              <w:pStyle w:val="TableBodyTextMIRB"/>
              <w:rPr>
                <w:rFonts w:eastAsia="Times New Roman"/>
                <w:lang w:eastAsia="en-CA"/>
              </w:rPr>
            </w:pPr>
            <w:r w:rsidRPr="00BF2504">
              <w:t>Chippewas of the Thames First Nation 42</w:t>
            </w:r>
          </w:p>
        </w:tc>
        <w:tc>
          <w:tcPr>
            <w:tcW w:w="1151" w:type="pct"/>
            <w:noWrap/>
            <w:vAlign w:val="center"/>
            <w:hideMark/>
          </w:tcPr>
          <w:p w14:paraId="2ED43797" w14:textId="35C7FE6A" w:rsidR="008D1895" w:rsidRPr="00BF2504" w:rsidRDefault="002D61AA" w:rsidP="00864C12">
            <w:r w:rsidRPr="00BF2504">
              <w:rPr>
                <w:rFonts w:eastAsia="Times New Roman"/>
                <w:lang w:eastAsia="en-CA"/>
              </w:rPr>
              <w:t>Sans objet</w:t>
            </w:r>
          </w:p>
        </w:tc>
      </w:tr>
      <w:tr w:rsidR="008D1895" w:rsidRPr="00BF2504" w14:paraId="4FD3BC85" w14:textId="77777777" w:rsidTr="00864C12">
        <w:trPr>
          <w:cantSplit/>
          <w:trHeight w:val="300"/>
          <w:jc w:val="center"/>
        </w:trPr>
        <w:tc>
          <w:tcPr>
            <w:tcW w:w="3849" w:type="pct"/>
            <w:vAlign w:val="center"/>
            <w:hideMark/>
          </w:tcPr>
          <w:p w14:paraId="34BD26B5" w14:textId="77777777" w:rsidR="008D1895" w:rsidRPr="00BF2504" w:rsidRDefault="008D1895" w:rsidP="008D1895">
            <w:pPr>
              <w:pStyle w:val="TableBodyTextMIRB"/>
              <w:rPr>
                <w:rFonts w:eastAsia="Times New Roman"/>
                <w:lang w:eastAsia="en-CA"/>
              </w:rPr>
            </w:pPr>
            <w:r w:rsidRPr="00BF2504">
              <w:t>Christian Island 30</w:t>
            </w:r>
          </w:p>
        </w:tc>
        <w:tc>
          <w:tcPr>
            <w:tcW w:w="1151" w:type="pct"/>
            <w:noWrap/>
            <w:vAlign w:val="center"/>
            <w:hideMark/>
          </w:tcPr>
          <w:p w14:paraId="5782CBDD" w14:textId="1ADF436E" w:rsidR="008D1895" w:rsidRPr="00BF2504" w:rsidRDefault="002D61AA" w:rsidP="00864C12">
            <w:r w:rsidRPr="00BF2504">
              <w:rPr>
                <w:rFonts w:eastAsia="Times New Roman"/>
                <w:lang w:eastAsia="en-CA"/>
              </w:rPr>
              <w:t>Sans objet</w:t>
            </w:r>
          </w:p>
        </w:tc>
      </w:tr>
      <w:tr w:rsidR="008D1895" w:rsidRPr="00BF2504" w14:paraId="29375DD3" w14:textId="77777777" w:rsidTr="00864C12">
        <w:trPr>
          <w:cantSplit/>
          <w:trHeight w:val="300"/>
          <w:jc w:val="center"/>
        </w:trPr>
        <w:tc>
          <w:tcPr>
            <w:tcW w:w="3849" w:type="pct"/>
            <w:vAlign w:val="center"/>
            <w:hideMark/>
          </w:tcPr>
          <w:p w14:paraId="08F40EFD" w14:textId="39CBB213" w:rsidR="008D1895" w:rsidRPr="00BF2504" w:rsidRDefault="008D1895" w:rsidP="008D1895">
            <w:pPr>
              <w:pStyle w:val="TableBodyTextMIRB"/>
              <w:rPr>
                <w:rFonts w:eastAsia="Times New Roman"/>
                <w:lang w:eastAsia="en-CA"/>
              </w:rPr>
            </w:pPr>
            <w:r w:rsidRPr="00BF2504">
              <w:t>Christian Island 30</w:t>
            </w:r>
            <w:r w:rsidR="0022787A">
              <w:t>A</w:t>
            </w:r>
          </w:p>
        </w:tc>
        <w:tc>
          <w:tcPr>
            <w:tcW w:w="1151" w:type="pct"/>
            <w:noWrap/>
            <w:vAlign w:val="center"/>
            <w:hideMark/>
          </w:tcPr>
          <w:p w14:paraId="15EFBD21" w14:textId="356E5D1C" w:rsidR="008D1895" w:rsidRPr="00BF2504" w:rsidRDefault="002D61AA" w:rsidP="00864C12">
            <w:r w:rsidRPr="00BF2504">
              <w:rPr>
                <w:rFonts w:eastAsia="Times New Roman"/>
                <w:lang w:eastAsia="en-CA"/>
              </w:rPr>
              <w:t>Sans objet</w:t>
            </w:r>
          </w:p>
        </w:tc>
      </w:tr>
      <w:tr w:rsidR="008D1895" w:rsidRPr="00BF2504" w14:paraId="3DBFF57E" w14:textId="77777777" w:rsidTr="00864C12">
        <w:trPr>
          <w:cantSplit/>
          <w:trHeight w:val="300"/>
          <w:jc w:val="center"/>
        </w:trPr>
        <w:tc>
          <w:tcPr>
            <w:tcW w:w="3849" w:type="pct"/>
            <w:vAlign w:val="center"/>
            <w:hideMark/>
          </w:tcPr>
          <w:p w14:paraId="4C174264" w14:textId="77777777" w:rsidR="008D1895" w:rsidRPr="00BF2504" w:rsidRDefault="008D1895" w:rsidP="008D1895">
            <w:pPr>
              <w:pStyle w:val="TableBodyTextMIRB"/>
              <w:rPr>
                <w:rFonts w:eastAsia="Times New Roman"/>
                <w:lang w:eastAsia="en-CA"/>
              </w:rPr>
            </w:pPr>
            <w:r w:rsidRPr="00BF2504">
              <w:t>City of Barrie</w:t>
            </w:r>
          </w:p>
        </w:tc>
        <w:tc>
          <w:tcPr>
            <w:tcW w:w="1151" w:type="pct"/>
            <w:noWrap/>
            <w:vAlign w:val="center"/>
            <w:hideMark/>
          </w:tcPr>
          <w:p w14:paraId="335ACEE5" w14:textId="4748B46E" w:rsidR="008D1895" w:rsidRPr="00BF2504" w:rsidRDefault="002D61AA" w:rsidP="00864C12">
            <w:r w:rsidRPr="00BF2504">
              <w:rPr>
                <w:rFonts w:eastAsia="Times New Roman"/>
                <w:lang w:eastAsia="en-CA"/>
              </w:rPr>
              <w:t>Sans objet</w:t>
            </w:r>
          </w:p>
        </w:tc>
      </w:tr>
      <w:tr w:rsidR="008D1895" w:rsidRPr="00BF2504" w14:paraId="496B4188" w14:textId="77777777" w:rsidTr="00864C12">
        <w:trPr>
          <w:cantSplit/>
          <w:trHeight w:val="300"/>
          <w:jc w:val="center"/>
        </w:trPr>
        <w:tc>
          <w:tcPr>
            <w:tcW w:w="3849" w:type="pct"/>
            <w:vAlign w:val="center"/>
            <w:hideMark/>
          </w:tcPr>
          <w:p w14:paraId="0839B57F" w14:textId="77777777" w:rsidR="008D1895" w:rsidRPr="00BF2504" w:rsidRDefault="008D1895" w:rsidP="008D1895">
            <w:pPr>
              <w:pStyle w:val="TableBodyTextMIRB"/>
              <w:rPr>
                <w:rFonts w:eastAsia="Times New Roman"/>
                <w:lang w:eastAsia="en-CA"/>
              </w:rPr>
            </w:pPr>
            <w:r w:rsidRPr="00BF2504">
              <w:t>City of Belleville</w:t>
            </w:r>
          </w:p>
        </w:tc>
        <w:tc>
          <w:tcPr>
            <w:tcW w:w="1151" w:type="pct"/>
            <w:noWrap/>
            <w:vAlign w:val="center"/>
            <w:hideMark/>
          </w:tcPr>
          <w:p w14:paraId="28F490FF" w14:textId="42C663FC" w:rsidR="008D1895" w:rsidRPr="00BF2504" w:rsidRDefault="002D61AA" w:rsidP="00864C12">
            <w:r w:rsidRPr="00BF2504">
              <w:rPr>
                <w:rFonts w:eastAsia="Times New Roman"/>
                <w:lang w:eastAsia="en-CA"/>
              </w:rPr>
              <w:t>Sans objet</w:t>
            </w:r>
          </w:p>
        </w:tc>
      </w:tr>
      <w:tr w:rsidR="008D1895" w:rsidRPr="00BF2504" w14:paraId="13160A3E" w14:textId="77777777" w:rsidTr="00864C12">
        <w:trPr>
          <w:cantSplit/>
          <w:trHeight w:val="300"/>
          <w:jc w:val="center"/>
        </w:trPr>
        <w:tc>
          <w:tcPr>
            <w:tcW w:w="3849" w:type="pct"/>
            <w:vAlign w:val="center"/>
            <w:hideMark/>
          </w:tcPr>
          <w:p w14:paraId="32BDCF68" w14:textId="77777777" w:rsidR="008D1895" w:rsidRPr="00BF2504" w:rsidRDefault="008D1895" w:rsidP="008D1895">
            <w:pPr>
              <w:pStyle w:val="TableBodyTextMIRB"/>
              <w:rPr>
                <w:rFonts w:eastAsia="Times New Roman"/>
                <w:lang w:eastAsia="en-CA"/>
              </w:rPr>
            </w:pPr>
            <w:r w:rsidRPr="00BF2504">
              <w:t>City of Brampton</w:t>
            </w:r>
          </w:p>
        </w:tc>
        <w:tc>
          <w:tcPr>
            <w:tcW w:w="1151" w:type="pct"/>
            <w:noWrap/>
            <w:vAlign w:val="center"/>
            <w:hideMark/>
          </w:tcPr>
          <w:p w14:paraId="36CA89D2" w14:textId="441FCF2F" w:rsidR="008D1895" w:rsidRPr="00BF2504" w:rsidRDefault="002D61AA" w:rsidP="00864C12">
            <w:r w:rsidRPr="00BF2504">
              <w:rPr>
                <w:rFonts w:eastAsia="Times New Roman"/>
                <w:lang w:eastAsia="en-CA"/>
              </w:rPr>
              <w:t>Sans objet</w:t>
            </w:r>
          </w:p>
        </w:tc>
      </w:tr>
      <w:tr w:rsidR="008D1895" w:rsidRPr="00BF2504" w14:paraId="5C9A945E" w14:textId="77777777" w:rsidTr="00864C12">
        <w:trPr>
          <w:cantSplit/>
          <w:trHeight w:val="300"/>
          <w:jc w:val="center"/>
        </w:trPr>
        <w:tc>
          <w:tcPr>
            <w:tcW w:w="3849" w:type="pct"/>
            <w:vAlign w:val="center"/>
            <w:hideMark/>
          </w:tcPr>
          <w:p w14:paraId="4F93B4E7" w14:textId="77777777" w:rsidR="008D1895" w:rsidRPr="00BF2504" w:rsidRDefault="008D1895" w:rsidP="008D1895">
            <w:pPr>
              <w:pStyle w:val="TableBodyTextMIRB"/>
              <w:rPr>
                <w:rFonts w:eastAsia="Times New Roman"/>
                <w:lang w:eastAsia="en-CA"/>
              </w:rPr>
            </w:pPr>
            <w:r w:rsidRPr="00BF2504">
              <w:t>City of Brant County</w:t>
            </w:r>
          </w:p>
        </w:tc>
        <w:tc>
          <w:tcPr>
            <w:tcW w:w="1151" w:type="pct"/>
            <w:noWrap/>
            <w:vAlign w:val="center"/>
            <w:hideMark/>
          </w:tcPr>
          <w:p w14:paraId="708FED96" w14:textId="51196624" w:rsidR="008D1895" w:rsidRPr="00BF2504" w:rsidRDefault="002D61AA" w:rsidP="00864C12">
            <w:r w:rsidRPr="00BF2504">
              <w:rPr>
                <w:rFonts w:eastAsia="Times New Roman"/>
                <w:lang w:eastAsia="en-CA"/>
              </w:rPr>
              <w:t>Sans objet</w:t>
            </w:r>
          </w:p>
        </w:tc>
      </w:tr>
      <w:tr w:rsidR="008D1895" w:rsidRPr="00BF2504" w14:paraId="19F9FFE7" w14:textId="77777777" w:rsidTr="00864C12">
        <w:trPr>
          <w:cantSplit/>
          <w:trHeight w:val="300"/>
          <w:jc w:val="center"/>
        </w:trPr>
        <w:tc>
          <w:tcPr>
            <w:tcW w:w="3849" w:type="pct"/>
            <w:vAlign w:val="center"/>
            <w:hideMark/>
          </w:tcPr>
          <w:p w14:paraId="313AC42C" w14:textId="77777777" w:rsidR="008D1895" w:rsidRPr="00BF2504" w:rsidRDefault="008D1895" w:rsidP="008D1895">
            <w:pPr>
              <w:pStyle w:val="TableBodyTextMIRB"/>
              <w:rPr>
                <w:rFonts w:eastAsia="Times New Roman"/>
                <w:lang w:eastAsia="en-CA"/>
              </w:rPr>
            </w:pPr>
            <w:r w:rsidRPr="00BF2504">
              <w:t>City of Brantford</w:t>
            </w:r>
          </w:p>
        </w:tc>
        <w:tc>
          <w:tcPr>
            <w:tcW w:w="1151" w:type="pct"/>
            <w:noWrap/>
            <w:vAlign w:val="center"/>
            <w:hideMark/>
          </w:tcPr>
          <w:p w14:paraId="3684A6A6" w14:textId="2FC78813" w:rsidR="008D1895" w:rsidRPr="00BF2504" w:rsidRDefault="002D61AA" w:rsidP="00864C12">
            <w:r w:rsidRPr="00BF2504">
              <w:rPr>
                <w:rFonts w:eastAsia="Times New Roman"/>
                <w:lang w:eastAsia="en-CA"/>
              </w:rPr>
              <w:t>Sans objet</w:t>
            </w:r>
          </w:p>
        </w:tc>
      </w:tr>
      <w:tr w:rsidR="008D1895" w:rsidRPr="00BF2504" w14:paraId="3620D605" w14:textId="77777777" w:rsidTr="00864C12">
        <w:trPr>
          <w:cantSplit/>
          <w:trHeight w:val="300"/>
          <w:jc w:val="center"/>
        </w:trPr>
        <w:tc>
          <w:tcPr>
            <w:tcW w:w="3849" w:type="pct"/>
            <w:vAlign w:val="center"/>
            <w:hideMark/>
          </w:tcPr>
          <w:p w14:paraId="26DB1357" w14:textId="77777777" w:rsidR="008D1895" w:rsidRPr="00BF2504" w:rsidRDefault="008D1895" w:rsidP="008D1895">
            <w:pPr>
              <w:pStyle w:val="TableBodyTextMIRB"/>
              <w:rPr>
                <w:rFonts w:eastAsia="Times New Roman"/>
                <w:lang w:eastAsia="en-CA"/>
              </w:rPr>
            </w:pPr>
            <w:r w:rsidRPr="00BF2504">
              <w:t>City of Brockville</w:t>
            </w:r>
          </w:p>
        </w:tc>
        <w:tc>
          <w:tcPr>
            <w:tcW w:w="1151" w:type="pct"/>
            <w:noWrap/>
            <w:vAlign w:val="center"/>
            <w:hideMark/>
          </w:tcPr>
          <w:p w14:paraId="3D81C2F4" w14:textId="0EED819D" w:rsidR="008D1895" w:rsidRPr="00BF2504" w:rsidRDefault="002D61AA" w:rsidP="00864C12">
            <w:r w:rsidRPr="00BF2504">
              <w:rPr>
                <w:rFonts w:eastAsia="Times New Roman"/>
                <w:lang w:eastAsia="en-CA"/>
              </w:rPr>
              <w:t>Sans objet</w:t>
            </w:r>
          </w:p>
        </w:tc>
      </w:tr>
      <w:tr w:rsidR="008D1895" w:rsidRPr="00BF2504" w14:paraId="302A52DF" w14:textId="77777777" w:rsidTr="00864C12">
        <w:trPr>
          <w:cantSplit/>
          <w:trHeight w:val="300"/>
          <w:jc w:val="center"/>
        </w:trPr>
        <w:tc>
          <w:tcPr>
            <w:tcW w:w="3849" w:type="pct"/>
            <w:vAlign w:val="center"/>
            <w:hideMark/>
          </w:tcPr>
          <w:p w14:paraId="24BF4D51" w14:textId="77777777" w:rsidR="008D1895" w:rsidRPr="00BF2504" w:rsidRDefault="008D1895" w:rsidP="008D1895">
            <w:pPr>
              <w:pStyle w:val="TableBodyTextMIRB"/>
              <w:rPr>
                <w:rFonts w:eastAsia="Times New Roman"/>
                <w:lang w:eastAsia="en-CA"/>
              </w:rPr>
            </w:pPr>
            <w:r w:rsidRPr="00BF2504">
              <w:t>City of Burlington</w:t>
            </w:r>
          </w:p>
        </w:tc>
        <w:tc>
          <w:tcPr>
            <w:tcW w:w="1151" w:type="pct"/>
            <w:noWrap/>
            <w:vAlign w:val="center"/>
            <w:hideMark/>
          </w:tcPr>
          <w:p w14:paraId="5A05EB8C" w14:textId="2804499C" w:rsidR="008D1895" w:rsidRPr="00BF2504" w:rsidRDefault="002D61AA" w:rsidP="00864C12">
            <w:r w:rsidRPr="00BF2504">
              <w:rPr>
                <w:rFonts w:eastAsia="Times New Roman"/>
                <w:lang w:eastAsia="en-CA"/>
              </w:rPr>
              <w:t>Sans objet</w:t>
            </w:r>
          </w:p>
        </w:tc>
      </w:tr>
      <w:tr w:rsidR="008D1895" w:rsidRPr="00BF2504" w14:paraId="1BEF6A73" w14:textId="77777777" w:rsidTr="00864C12">
        <w:trPr>
          <w:cantSplit/>
          <w:trHeight w:val="300"/>
          <w:jc w:val="center"/>
        </w:trPr>
        <w:tc>
          <w:tcPr>
            <w:tcW w:w="3849" w:type="pct"/>
            <w:vAlign w:val="center"/>
            <w:hideMark/>
          </w:tcPr>
          <w:p w14:paraId="62B9F5E6" w14:textId="77777777" w:rsidR="008D1895" w:rsidRPr="00BF2504" w:rsidRDefault="008D1895" w:rsidP="008D1895">
            <w:pPr>
              <w:pStyle w:val="TableBodyTextMIRB"/>
              <w:rPr>
                <w:rFonts w:eastAsia="Times New Roman"/>
                <w:lang w:eastAsia="en-CA"/>
              </w:rPr>
            </w:pPr>
            <w:r w:rsidRPr="00BF2504">
              <w:t>City of Cambridge</w:t>
            </w:r>
          </w:p>
        </w:tc>
        <w:tc>
          <w:tcPr>
            <w:tcW w:w="1151" w:type="pct"/>
            <w:noWrap/>
            <w:vAlign w:val="center"/>
            <w:hideMark/>
          </w:tcPr>
          <w:p w14:paraId="131B5DF0" w14:textId="5F1A5075" w:rsidR="008D1895" w:rsidRPr="00BF2504" w:rsidRDefault="002D61AA" w:rsidP="00864C12">
            <w:r w:rsidRPr="00BF2504">
              <w:rPr>
                <w:rFonts w:eastAsia="Times New Roman"/>
                <w:lang w:eastAsia="en-CA"/>
              </w:rPr>
              <w:t>Sans objet</w:t>
            </w:r>
          </w:p>
        </w:tc>
      </w:tr>
      <w:tr w:rsidR="008D1895" w:rsidRPr="00BF2504" w14:paraId="2BAAC4FB" w14:textId="77777777" w:rsidTr="00864C12">
        <w:trPr>
          <w:cantSplit/>
          <w:trHeight w:val="300"/>
          <w:jc w:val="center"/>
        </w:trPr>
        <w:tc>
          <w:tcPr>
            <w:tcW w:w="3849" w:type="pct"/>
            <w:vAlign w:val="center"/>
            <w:hideMark/>
          </w:tcPr>
          <w:p w14:paraId="4AD38256" w14:textId="77777777" w:rsidR="008D1895" w:rsidRPr="00BF2504" w:rsidRDefault="008D1895" w:rsidP="008D1895">
            <w:pPr>
              <w:pStyle w:val="TableBodyTextMIRB"/>
              <w:rPr>
                <w:rFonts w:eastAsia="Times New Roman"/>
                <w:lang w:eastAsia="en-CA"/>
              </w:rPr>
            </w:pPr>
            <w:r w:rsidRPr="00BF2504">
              <w:t>City of Clarence-Rockland</w:t>
            </w:r>
          </w:p>
        </w:tc>
        <w:tc>
          <w:tcPr>
            <w:tcW w:w="1151" w:type="pct"/>
            <w:noWrap/>
            <w:vAlign w:val="center"/>
            <w:hideMark/>
          </w:tcPr>
          <w:p w14:paraId="2F3BFECD" w14:textId="424B55EA" w:rsidR="008D1895" w:rsidRPr="00BF2504" w:rsidRDefault="002D61AA" w:rsidP="00864C12">
            <w:r w:rsidRPr="00BF2504">
              <w:rPr>
                <w:rFonts w:eastAsia="Times New Roman"/>
                <w:lang w:eastAsia="en-CA"/>
              </w:rPr>
              <w:t>Sans objet</w:t>
            </w:r>
          </w:p>
        </w:tc>
      </w:tr>
      <w:tr w:rsidR="008D1895" w:rsidRPr="00BF2504" w14:paraId="608920D9" w14:textId="77777777" w:rsidTr="00864C12">
        <w:trPr>
          <w:cantSplit/>
          <w:trHeight w:val="300"/>
          <w:jc w:val="center"/>
        </w:trPr>
        <w:tc>
          <w:tcPr>
            <w:tcW w:w="3849" w:type="pct"/>
            <w:vAlign w:val="center"/>
            <w:hideMark/>
          </w:tcPr>
          <w:p w14:paraId="5153A81A" w14:textId="77777777" w:rsidR="008D1895" w:rsidRPr="00BF2504" w:rsidRDefault="008D1895" w:rsidP="008D1895">
            <w:pPr>
              <w:pStyle w:val="TableBodyTextMIRB"/>
              <w:rPr>
                <w:rFonts w:eastAsia="Times New Roman"/>
                <w:lang w:eastAsia="en-CA"/>
              </w:rPr>
            </w:pPr>
            <w:r w:rsidRPr="00BF2504">
              <w:t>City of Cornwall</w:t>
            </w:r>
          </w:p>
        </w:tc>
        <w:tc>
          <w:tcPr>
            <w:tcW w:w="1151" w:type="pct"/>
            <w:noWrap/>
            <w:vAlign w:val="center"/>
            <w:hideMark/>
          </w:tcPr>
          <w:p w14:paraId="1164BBE6" w14:textId="2DE1D963" w:rsidR="008D1895" w:rsidRPr="00BF2504" w:rsidRDefault="002D61AA" w:rsidP="00864C12">
            <w:r w:rsidRPr="00BF2504">
              <w:rPr>
                <w:rFonts w:eastAsia="Times New Roman"/>
                <w:lang w:eastAsia="en-CA"/>
              </w:rPr>
              <w:t>Sans objet</w:t>
            </w:r>
          </w:p>
        </w:tc>
      </w:tr>
      <w:tr w:rsidR="008D1895" w:rsidRPr="00BF2504" w14:paraId="55E98035" w14:textId="77777777" w:rsidTr="00864C12">
        <w:trPr>
          <w:cantSplit/>
          <w:trHeight w:val="300"/>
          <w:jc w:val="center"/>
        </w:trPr>
        <w:tc>
          <w:tcPr>
            <w:tcW w:w="3849" w:type="pct"/>
            <w:vAlign w:val="center"/>
            <w:hideMark/>
          </w:tcPr>
          <w:p w14:paraId="07BE0AD0" w14:textId="77777777" w:rsidR="008D1895" w:rsidRPr="00BF2504" w:rsidRDefault="008D1895" w:rsidP="008D1895">
            <w:pPr>
              <w:pStyle w:val="TableBodyTextMIRB"/>
              <w:rPr>
                <w:rFonts w:eastAsia="Times New Roman"/>
                <w:lang w:eastAsia="en-CA"/>
              </w:rPr>
            </w:pPr>
            <w:r w:rsidRPr="00BF2504">
              <w:t>City of Dryden</w:t>
            </w:r>
          </w:p>
        </w:tc>
        <w:tc>
          <w:tcPr>
            <w:tcW w:w="1151" w:type="pct"/>
            <w:noWrap/>
            <w:vAlign w:val="center"/>
            <w:hideMark/>
          </w:tcPr>
          <w:p w14:paraId="20B18935" w14:textId="363358C2" w:rsidR="008D1895" w:rsidRPr="00BF2504" w:rsidRDefault="002D61AA" w:rsidP="00864C12">
            <w:r w:rsidRPr="00BF2504">
              <w:rPr>
                <w:rFonts w:eastAsia="Times New Roman"/>
                <w:lang w:eastAsia="en-CA"/>
              </w:rPr>
              <w:t>Sans objet</w:t>
            </w:r>
          </w:p>
        </w:tc>
      </w:tr>
      <w:tr w:rsidR="008D1895" w:rsidRPr="00BF2504" w14:paraId="24E56129" w14:textId="77777777" w:rsidTr="00864C12">
        <w:trPr>
          <w:cantSplit/>
          <w:trHeight w:val="300"/>
          <w:jc w:val="center"/>
        </w:trPr>
        <w:tc>
          <w:tcPr>
            <w:tcW w:w="3849" w:type="pct"/>
            <w:vAlign w:val="center"/>
            <w:hideMark/>
          </w:tcPr>
          <w:p w14:paraId="79E855CE" w14:textId="77777777" w:rsidR="008D1895" w:rsidRPr="00BF2504" w:rsidRDefault="008D1895" w:rsidP="008D1895">
            <w:pPr>
              <w:pStyle w:val="TableBodyTextMIRB"/>
              <w:rPr>
                <w:rFonts w:eastAsia="Times New Roman"/>
                <w:lang w:eastAsia="en-CA"/>
              </w:rPr>
            </w:pPr>
            <w:r w:rsidRPr="00BF2504">
              <w:t>City of Elliot Lake</w:t>
            </w:r>
          </w:p>
        </w:tc>
        <w:tc>
          <w:tcPr>
            <w:tcW w:w="1151" w:type="pct"/>
            <w:noWrap/>
            <w:vAlign w:val="center"/>
            <w:hideMark/>
          </w:tcPr>
          <w:p w14:paraId="6130B6E5" w14:textId="4D1D31B5" w:rsidR="008D1895" w:rsidRPr="00BF2504" w:rsidRDefault="002D61AA" w:rsidP="00864C12">
            <w:r w:rsidRPr="00BF2504">
              <w:rPr>
                <w:rFonts w:eastAsia="Times New Roman"/>
                <w:lang w:eastAsia="en-CA"/>
              </w:rPr>
              <w:t>Sans objet</w:t>
            </w:r>
          </w:p>
        </w:tc>
      </w:tr>
      <w:tr w:rsidR="008D1895" w:rsidRPr="00BF2504" w14:paraId="674ACA0C" w14:textId="77777777" w:rsidTr="00864C12">
        <w:trPr>
          <w:cantSplit/>
          <w:trHeight w:val="300"/>
          <w:jc w:val="center"/>
        </w:trPr>
        <w:tc>
          <w:tcPr>
            <w:tcW w:w="3849" w:type="pct"/>
            <w:vAlign w:val="center"/>
            <w:hideMark/>
          </w:tcPr>
          <w:p w14:paraId="0ECD1FF0" w14:textId="77777777" w:rsidR="008D1895" w:rsidRPr="00BF2504" w:rsidRDefault="008D1895" w:rsidP="008D1895">
            <w:pPr>
              <w:pStyle w:val="TableBodyTextMIRB"/>
              <w:rPr>
                <w:rFonts w:eastAsia="Times New Roman"/>
                <w:lang w:eastAsia="en-CA"/>
              </w:rPr>
            </w:pPr>
            <w:r w:rsidRPr="00BF2504">
              <w:t>City of Greater Sudbury</w:t>
            </w:r>
          </w:p>
        </w:tc>
        <w:tc>
          <w:tcPr>
            <w:tcW w:w="1151" w:type="pct"/>
            <w:noWrap/>
            <w:vAlign w:val="center"/>
            <w:hideMark/>
          </w:tcPr>
          <w:p w14:paraId="6E4EFCF2" w14:textId="0E199984" w:rsidR="008D1895" w:rsidRPr="00BF2504" w:rsidRDefault="002D61AA" w:rsidP="00864C12">
            <w:r w:rsidRPr="00BF2504">
              <w:rPr>
                <w:rFonts w:eastAsia="Times New Roman"/>
                <w:lang w:eastAsia="en-CA"/>
              </w:rPr>
              <w:t>Sans objet</w:t>
            </w:r>
          </w:p>
        </w:tc>
      </w:tr>
      <w:tr w:rsidR="008D1895" w:rsidRPr="00BF2504" w14:paraId="0F5C2F8C" w14:textId="77777777" w:rsidTr="00864C12">
        <w:trPr>
          <w:cantSplit/>
          <w:trHeight w:val="300"/>
          <w:jc w:val="center"/>
        </w:trPr>
        <w:tc>
          <w:tcPr>
            <w:tcW w:w="3849" w:type="pct"/>
            <w:vAlign w:val="center"/>
            <w:hideMark/>
          </w:tcPr>
          <w:p w14:paraId="3B360B32" w14:textId="77777777" w:rsidR="008D1895" w:rsidRPr="00BF2504" w:rsidRDefault="008D1895" w:rsidP="008D1895">
            <w:pPr>
              <w:pStyle w:val="TableBodyTextMIRB"/>
              <w:rPr>
                <w:rFonts w:eastAsia="Times New Roman"/>
                <w:lang w:eastAsia="en-CA"/>
              </w:rPr>
            </w:pPr>
            <w:r w:rsidRPr="00BF2504">
              <w:t>City of Guelph</w:t>
            </w:r>
          </w:p>
        </w:tc>
        <w:tc>
          <w:tcPr>
            <w:tcW w:w="1151" w:type="pct"/>
            <w:noWrap/>
            <w:vAlign w:val="center"/>
            <w:hideMark/>
          </w:tcPr>
          <w:p w14:paraId="23585907" w14:textId="69E07F1C" w:rsidR="008D1895" w:rsidRPr="00BF2504" w:rsidRDefault="002D61AA" w:rsidP="00864C12">
            <w:r w:rsidRPr="00BF2504">
              <w:rPr>
                <w:rFonts w:eastAsia="Times New Roman"/>
                <w:lang w:eastAsia="en-CA"/>
              </w:rPr>
              <w:t>Sans objet</w:t>
            </w:r>
          </w:p>
        </w:tc>
      </w:tr>
      <w:tr w:rsidR="008D1895" w:rsidRPr="00BF2504" w14:paraId="320B747A" w14:textId="77777777" w:rsidTr="00864C12">
        <w:trPr>
          <w:cantSplit/>
          <w:trHeight w:val="300"/>
          <w:jc w:val="center"/>
        </w:trPr>
        <w:tc>
          <w:tcPr>
            <w:tcW w:w="3849" w:type="pct"/>
            <w:vAlign w:val="center"/>
            <w:hideMark/>
          </w:tcPr>
          <w:p w14:paraId="5E98C4B5" w14:textId="77777777" w:rsidR="008D1895" w:rsidRPr="00BF2504" w:rsidRDefault="008D1895" w:rsidP="008D1895">
            <w:pPr>
              <w:pStyle w:val="TableBodyTextMIRB"/>
              <w:rPr>
                <w:rFonts w:eastAsia="Times New Roman"/>
                <w:lang w:eastAsia="en-CA"/>
              </w:rPr>
            </w:pPr>
            <w:r w:rsidRPr="00BF2504">
              <w:t>City of Hamilton</w:t>
            </w:r>
          </w:p>
        </w:tc>
        <w:tc>
          <w:tcPr>
            <w:tcW w:w="1151" w:type="pct"/>
            <w:noWrap/>
            <w:vAlign w:val="center"/>
            <w:hideMark/>
          </w:tcPr>
          <w:p w14:paraId="25BF2C19" w14:textId="1BB66D9B" w:rsidR="008D1895" w:rsidRPr="00BF2504" w:rsidRDefault="002D61AA" w:rsidP="00864C12">
            <w:r w:rsidRPr="00BF2504">
              <w:rPr>
                <w:rFonts w:eastAsia="Times New Roman"/>
                <w:lang w:eastAsia="en-CA"/>
              </w:rPr>
              <w:t>Sans objet</w:t>
            </w:r>
          </w:p>
        </w:tc>
      </w:tr>
      <w:tr w:rsidR="008D1895" w:rsidRPr="00BF2504" w14:paraId="172FDC6A" w14:textId="77777777" w:rsidTr="00864C12">
        <w:trPr>
          <w:cantSplit/>
          <w:trHeight w:val="300"/>
          <w:jc w:val="center"/>
        </w:trPr>
        <w:tc>
          <w:tcPr>
            <w:tcW w:w="3849" w:type="pct"/>
            <w:vAlign w:val="center"/>
            <w:hideMark/>
          </w:tcPr>
          <w:p w14:paraId="7C804B67" w14:textId="77777777" w:rsidR="008D1895" w:rsidRPr="00BF2504" w:rsidRDefault="008D1895" w:rsidP="008D1895">
            <w:pPr>
              <w:pStyle w:val="TableBodyTextMIRB"/>
              <w:rPr>
                <w:rFonts w:eastAsia="Times New Roman"/>
                <w:lang w:eastAsia="en-CA"/>
              </w:rPr>
            </w:pPr>
            <w:r w:rsidRPr="00BF2504">
              <w:t>City of Kawartha Lakes</w:t>
            </w:r>
          </w:p>
        </w:tc>
        <w:tc>
          <w:tcPr>
            <w:tcW w:w="1151" w:type="pct"/>
            <w:noWrap/>
            <w:vAlign w:val="center"/>
            <w:hideMark/>
          </w:tcPr>
          <w:p w14:paraId="60D99B83" w14:textId="0FECA0C4" w:rsidR="008D1895" w:rsidRPr="00BF2504" w:rsidRDefault="002D61AA" w:rsidP="00864C12">
            <w:r w:rsidRPr="00BF2504">
              <w:rPr>
                <w:rFonts w:eastAsia="Times New Roman"/>
                <w:lang w:eastAsia="en-CA"/>
              </w:rPr>
              <w:t>Sans objet</w:t>
            </w:r>
          </w:p>
        </w:tc>
      </w:tr>
      <w:tr w:rsidR="008D1895" w:rsidRPr="00BF2504" w14:paraId="3877506A" w14:textId="77777777" w:rsidTr="00864C12">
        <w:trPr>
          <w:cantSplit/>
          <w:trHeight w:val="300"/>
          <w:jc w:val="center"/>
        </w:trPr>
        <w:tc>
          <w:tcPr>
            <w:tcW w:w="3849" w:type="pct"/>
            <w:vAlign w:val="center"/>
            <w:hideMark/>
          </w:tcPr>
          <w:p w14:paraId="22279099" w14:textId="77777777" w:rsidR="008D1895" w:rsidRPr="00BF2504" w:rsidRDefault="008D1895" w:rsidP="008D1895">
            <w:pPr>
              <w:pStyle w:val="TableBodyTextMIRB"/>
              <w:rPr>
                <w:rFonts w:eastAsia="Times New Roman"/>
                <w:lang w:eastAsia="en-CA"/>
              </w:rPr>
            </w:pPr>
            <w:r w:rsidRPr="00BF2504">
              <w:t>City of Kenora</w:t>
            </w:r>
          </w:p>
        </w:tc>
        <w:tc>
          <w:tcPr>
            <w:tcW w:w="1151" w:type="pct"/>
            <w:noWrap/>
            <w:vAlign w:val="center"/>
            <w:hideMark/>
          </w:tcPr>
          <w:p w14:paraId="62E2F900" w14:textId="4955E248" w:rsidR="008D1895" w:rsidRPr="00BF2504" w:rsidRDefault="002D61AA" w:rsidP="00864C12">
            <w:r w:rsidRPr="00BF2504">
              <w:rPr>
                <w:rFonts w:eastAsia="Times New Roman"/>
                <w:lang w:eastAsia="en-CA"/>
              </w:rPr>
              <w:t>Sans objet</w:t>
            </w:r>
          </w:p>
        </w:tc>
      </w:tr>
      <w:tr w:rsidR="008D1895" w:rsidRPr="00BF2504" w14:paraId="7A91520E" w14:textId="77777777" w:rsidTr="00864C12">
        <w:trPr>
          <w:cantSplit/>
          <w:trHeight w:val="300"/>
          <w:jc w:val="center"/>
        </w:trPr>
        <w:tc>
          <w:tcPr>
            <w:tcW w:w="3849" w:type="pct"/>
            <w:vAlign w:val="center"/>
            <w:hideMark/>
          </w:tcPr>
          <w:p w14:paraId="5454BD10" w14:textId="77777777" w:rsidR="008D1895" w:rsidRPr="00BF2504" w:rsidRDefault="008D1895" w:rsidP="008D1895">
            <w:pPr>
              <w:pStyle w:val="TableBodyTextMIRB"/>
              <w:rPr>
                <w:rFonts w:eastAsia="Times New Roman"/>
                <w:lang w:eastAsia="en-CA"/>
              </w:rPr>
            </w:pPr>
            <w:r w:rsidRPr="00BF2504">
              <w:t>City of Kingston</w:t>
            </w:r>
          </w:p>
        </w:tc>
        <w:tc>
          <w:tcPr>
            <w:tcW w:w="1151" w:type="pct"/>
            <w:noWrap/>
            <w:vAlign w:val="center"/>
            <w:hideMark/>
          </w:tcPr>
          <w:p w14:paraId="51E5DE63" w14:textId="0FD92A96" w:rsidR="008D1895" w:rsidRPr="00BF2504" w:rsidRDefault="002D61AA" w:rsidP="00864C12">
            <w:r w:rsidRPr="00BF2504">
              <w:rPr>
                <w:rFonts w:eastAsia="Times New Roman"/>
                <w:lang w:eastAsia="en-CA"/>
              </w:rPr>
              <w:t>Sans objet</w:t>
            </w:r>
          </w:p>
        </w:tc>
      </w:tr>
      <w:tr w:rsidR="008D1895" w:rsidRPr="00BF2504" w14:paraId="01EF2E7D" w14:textId="77777777" w:rsidTr="00864C12">
        <w:trPr>
          <w:cantSplit/>
          <w:trHeight w:val="300"/>
          <w:jc w:val="center"/>
        </w:trPr>
        <w:tc>
          <w:tcPr>
            <w:tcW w:w="3849" w:type="pct"/>
            <w:vAlign w:val="center"/>
            <w:hideMark/>
          </w:tcPr>
          <w:p w14:paraId="3405D7FA" w14:textId="77777777" w:rsidR="008D1895" w:rsidRPr="00BF2504" w:rsidRDefault="008D1895" w:rsidP="008D1895">
            <w:pPr>
              <w:pStyle w:val="TableBodyTextMIRB"/>
              <w:rPr>
                <w:rFonts w:eastAsia="Times New Roman"/>
                <w:lang w:eastAsia="en-CA"/>
              </w:rPr>
            </w:pPr>
            <w:r w:rsidRPr="00BF2504">
              <w:t>City of Kitchener</w:t>
            </w:r>
          </w:p>
        </w:tc>
        <w:tc>
          <w:tcPr>
            <w:tcW w:w="1151" w:type="pct"/>
            <w:noWrap/>
            <w:vAlign w:val="center"/>
            <w:hideMark/>
          </w:tcPr>
          <w:p w14:paraId="5F3B5315" w14:textId="4D8133DE" w:rsidR="008D1895" w:rsidRPr="00BF2504" w:rsidRDefault="002D61AA" w:rsidP="00864C12">
            <w:r w:rsidRPr="00BF2504">
              <w:rPr>
                <w:rFonts w:eastAsia="Times New Roman"/>
                <w:lang w:eastAsia="en-CA"/>
              </w:rPr>
              <w:t>Sans objet</w:t>
            </w:r>
          </w:p>
        </w:tc>
      </w:tr>
      <w:tr w:rsidR="008D1895" w:rsidRPr="00BF2504" w14:paraId="6BB458A4" w14:textId="77777777" w:rsidTr="00864C12">
        <w:trPr>
          <w:cantSplit/>
          <w:trHeight w:val="300"/>
          <w:jc w:val="center"/>
        </w:trPr>
        <w:tc>
          <w:tcPr>
            <w:tcW w:w="3849" w:type="pct"/>
            <w:vAlign w:val="center"/>
            <w:hideMark/>
          </w:tcPr>
          <w:p w14:paraId="4FD72D6D" w14:textId="77777777" w:rsidR="008D1895" w:rsidRPr="00BF2504" w:rsidRDefault="008D1895" w:rsidP="008D1895">
            <w:pPr>
              <w:pStyle w:val="TableBodyTextMIRB"/>
              <w:rPr>
                <w:rFonts w:eastAsia="Times New Roman"/>
                <w:lang w:eastAsia="en-CA"/>
              </w:rPr>
            </w:pPr>
            <w:r w:rsidRPr="00BF2504">
              <w:t>City of London</w:t>
            </w:r>
          </w:p>
        </w:tc>
        <w:tc>
          <w:tcPr>
            <w:tcW w:w="1151" w:type="pct"/>
            <w:noWrap/>
            <w:vAlign w:val="center"/>
            <w:hideMark/>
          </w:tcPr>
          <w:p w14:paraId="0CF69B66" w14:textId="1B61559F" w:rsidR="008D1895" w:rsidRPr="00BF2504" w:rsidRDefault="002D61AA" w:rsidP="00864C12">
            <w:r w:rsidRPr="00BF2504">
              <w:rPr>
                <w:rFonts w:eastAsia="Times New Roman"/>
                <w:lang w:eastAsia="en-CA"/>
              </w:rPr>
              <w:t>Sans objet</w:t>
            </w:r>
          </w:p>
        </w:tc>
      </w:tr>
      <w:tr w:rsidR="008D1895" w:rsidRPr="00BF2504" w14:paraId="2DFAA89D" w14:textId="77777777" w:rsidTr="00864C12">
        <w:trPr>
          <w:cantSplit/>
          <w:trHeight w:val="300"/>
          <w:jc w:val="center"/>
        </w:trPr>
        <w:tc>
          <w:tcPr>
            <w:tcW w:w="3849" w:type="pct"/>
            <w:vAlign w:val="center"/>
            <w:hideMark/>
          </w:tcPr>
          <w:p w14:paraId="00B97B73" w14:textId="77777777" w:rsidR="008D1895" w:rsidRPr="00BF2504" w:rsidRDefault="008D1895" w:rsidP="008D1895">
            <w:pPr>
              <w:pStyle w:val="TableBodyTextMIRB"/>
              <w:rPr>
                <w:rFonts w:eastAsia="Times New Roman"/>
                <w:lang w:eastAsia="en-CA"/>
              </w:rPr>
            </w:pPr>
            <w:r w:rsidRPr="00BF2504">
              <w:t>City of Markham</w:t>
            </w:r>
          </w:p>
        </w:tc>
        <w:tc>
          <w:tcPr>
            <w:tcW w:w="1151" w:type="pct"/>
            <w:noWrap/>
            <w:vAlign w:val="center"/>
            <w:hideMark/>
          </w:tcPr>
          <w:p w14:paraId="66C1A598" w14:textId="2CAB1A24" w:rsidR="008D1895" w:rsidRPr="00BF2504" w:rsidRDefault="002D61AA" w:rsidP="00864C12">
            <w:r w:rsidRPr="00BF2504">
              <w:rPr>
                <w:rFonts w:eastAsia="Times New Roman"/>
                <w:lang w:eastAsia="en-CA"/>
              </w:rPr>
              <w:t>Sans objet</w:t>
            </w:r>
          </w:p>
        </w:tc>
      </w:tr>
      <w:tr w:rsidR="008D1895" w:rsidRPr="00BF2504" w14:paraId="5D5A6432" w14:textId="77777777" w:rsidTr="00864C12">
        <w:trPr>
          <w:cantSplit/>
          <w:trHeight w:val="300"/>
          <w:jc w:val="center"/>
        </w:trPr>
        <w:tc>
          <w:tcPr>
            <w:tcW w:w="3849" w:type="pct"/>
            <w:vAlign w:val="center"/>
            <w:hideMark/>
          </w:tcPr>
          <w:p w14:paraId="04235FA9" w14:textId="77777777" w:rsidR="008D1895" w:rsidRPr="00BF2504" w:rsidRDefault="008D1895" w:rsidP="008D1895">
            <w:pPr>
              <w:pStyle w:val="TableBodyTextMIRB"/>
              <w:rPr>
                <w:rFonts w:eastAsia="Times New Roman"/>
                <w:lang w:eastAsia="en-CA"/>
              </w:rPr>
            </w:pPr>
            <w:r w:rsidRPr="00BF2504">
              <w:t>City of Mississauga</w:t>
            </w:r>
          </w:p>
        </w:tc>
        <w:tc>
          <w:tcPr>
            <w:tcW w:w="1151" w:type="pct"/>
            <w:noWrap/>
            <w:vAlign w:val="center"/>
            <w:hideMark/>
          </w:tcPr>
          <w:p w14:paraId="5C199AF4" w14:textId="6CC27324" w:rsidR="008D1895" w:rsidRPr="00BF2504" w:rsidRDefault="002D61AA" w:rsidP="00864C12">
            <w:r w:rsidRPr="00BF2504">
              <w:rPr>
                <w:rFonts w:eastAsia="Times New Roman"/>
                <w:lang w:eastAsia="en-CA"/>
              </w:rPr>
              <w:t>Sans objet</w:t>
            </w:r>
          </w:p>
        </w:tc>
      </w:tr>
      <w:tr w:rsidR="008D1895" w:rsidRPr="00BF2504" w14:paraId="124666E4" w14:textId="77777777" w:rsidTr="00864C12">
        <w:trPr>
          <w:cantSplit/>
          <w:trHeight w:val="300"/>
          <w:jc w:val="center"/>
        </w:trPr>
        <w:tc>
          <w:tcPr>
            <w:tcW w:w="3849" w:type="pct"/>
            <w:vAlign w:val="center"/>
            <w:hideMark/>
          </w:tcPr>
          <w:p w14:paraId="6FC2BF08" w14:textId="77777777" w:rsidR="008D1895" w:rsidRPr="00BF2504" w:rsidRDefault="008D1895" w:rsidP="008D1895">
            <w:pPr>
              <w:pStyle w:val="TableBodyTextMIRB"/>
              <w:rPr>
                <w:rFonts w:eastAsia="Times New Roman"/>
                <w:lang w:eastAsia="en-CA"/>
              </w:rPr>
            </w:pPr>
            <w:r w:rsidRPr="00BF2504">
              <w:t>City of Niagara Falls</w:t>
            </w:r>
          </w:p>
        </w:tc>
        <w:tc>
          <w:tcPr>
            <w:tcW w:w="1151" w:type="pct"/>
            <w:noWrap/>
            <w:vAlign w:val="center"/>
            <w:hideMark/>
          </w:tcPr>
          <w:p w14:paraId="1D279330" w14:textId="6794CEBC" w:rsidR="008D1895" w:rsidRPr="00BF2504" w:rsidRDefault="002D61AA" w:rsidP="00864C12">
            <w:r w:rsidRPr="00BF2504">
              <w:rPr>
                <w:rFonts w:eastAsia="Times New Roman"/>
                <w:lang w:eastAsia="en-CA"/>
              </w:rPr>
              <w:t>Sans objet</w:t>
            </w:r>
          </w:p>
        </w:tc>
      </w:tr>
      <w:tr w:rsidR="008D1895" w:rsidRPr="00BF2504" w14:paraId="4A0A502B" w14:textId="77777777" w:rsidTr="00864C12">
        <w:trPr>
          <w:cantSplit/>
          <w:trHeight w:val="300"/>
          <w:jc w:val="center"/>
        </w:trPr>
        <w:tc>
          <w:tcPr>
            <w:tcW w:w="3849" w:type="pct"/>
            <w:vAlign w:val="center"/>
            <w:hideMark/>
          </w:tcPr>
          <w:p w14:paraId="31E5F320" w14:textId="77777777" w:rsidR="008D1895" w:rsidRPr="00BF2504" w:rsidRDefault="008D1895" w:rsidP="008D1895">
            <w:pPr>
              <w:pStyle w:val="TableBodyTextMIRB"/>
              <w:rPr>
                <w:rFonts w:eastAsia="Times New Roman"/>
                <w:lang w:eastAsia="en-CA"/>
              </w:rPr>
            </w:pPr>
            <w:r w:rsidRPr="00BF2504">
              <w:t>City of North Bay</w:t>
            </w:r>
          </w:p>
        </w:tc>
        <w:tc>
          <w:tcPr>
            <w:tcW w:w="1151" w:type="pct"/>
            <w:noWrap/>
            <w:vAlign w:val="center"/>
            <w:hideMark/>
          </w:tcPr>
          <w:p w14:paraId="5DACD23D" w14:textId="75EACCCB" w:rsidR="008D1895" w:rsidRPr="00BF2504" w:rsidRDefault="002D61AA" w:rsidP="00864C12">
            <w:r w:rsidRPr="00BF2504">
              <w:rPr>
                <w:rFonts w:eastAsia="Times New Roman"/>
                <w:lang w:eastAsia="en-CA"/>
              </w:rPr>
              <w:t>Sans objet</w:t>
            </w:r>
          </w:p>
        </w:tc>
      </w:tr>
      <w:tr w:rsidR="008D1895" w:rsidRPr="00BF2504" w14:paraId="101EC9B4" w14:textId="77777777" w:rsidTr="00864C12">
        <w:trPr>
          <w:cantSplit/>
          <w:trHeight w:val="300"/>
          <w:jc w:val="center"/>
        </w:trPr>
        <w:tc>
          <w:tcPr>
            <w:tcW w:w="3849" w:type="pct"/>
            <w:vAlign w:val="center"/>
            <w:hideMark/>
          </w:tcPr>
          <w:p w14:paraId="08B24B94" w14:textId="77777777" w:rsidR="008D1895" w:rsidRPr="00BF2504" w:rsidRDefault="008D1895" w:rsidP="008D1895">
            <w:pPr>
              <w:pStyle w:val="TableBodyTextMIRB"/>
              <w:rPr>
                <w:rFonts w:eastAsia="Times New Roman"/>
                <w:lang w:eastAsia="en-CA"/>
              </w:rPr>
            </w:pPr>
            <w:r w:rsidRPr="00BF2504">
              <w:t>City of Orillia</w:t>
            </w:r>
          </w:p>
        </w:tc>
        <w:tc>
          <w:tcPr>
            <w:tcW w:w="1151" w:type="pct"/>
            <w:noWrap/>
            <w:vAlign w:val="center"/>
            <w:hideMark/>
          </w:tcPr>
          <w:p w14:paraId="3B0A2AF5" w14:textId="0AB02AFB" w:rsidR="008D1895" w:rsidRPr="00BF2504" w:rsidRDefault="002D61AA" w:rsidP="00864C12">
            <w:r w:rsidRPr="00BF2504">
              <w:rPr>
                <w:rFonts w:eastAsia="Times New Roman"/>
                <w:lang w:eastAsia="en-CA"/>
              </w:rPr>
              <w:t>Sans objet</w:t>
            </w:r>
          </w:p>
        </w:tc>
      </w:tr>
      <w:tr w:rsidR="008D1895" w:rsidRPr="00BF2504" w14:paraId="1129E116" w14:textId="77777777" w:rsidTr="00864C12">
        <w:trPr>
          <w:cantSplit/>
          <w:trHeight w:val="300"/>
          <w:jc w:val="center"/>
        </w:trPr>
        <w:tc>
          <w:tcPr>
            <w:tcW w:w="3849" w:type="pct"/>
            <w:vAlign w:val="center"/>
            <w:hideMark/>
          </w:tcPr>
          <w:p w14:paraId="082CC9EC" w14:textId="77777777" w:rsidR="008D1895" w:rsidRPr="00BF2504" w:rsidRDefault="008D1895" w:rsidP="008D1895">
            <w:pPr>
              <w:pStyle w:val="TableBodyTextMIRB"/>
              <w:rPr>
                <w:rFonts w:eastAsia="Times New Roman"/>
                <w:lang w:eastAsia="en-CA"/>
              </w:rPr>
            </w:pPr>
            <w:r w:rsidRPr="00BF2504">
              <w:t>City of Oshawa</w:t>
            </w:r>
          </w:p>
        </w:tc>
        <w:tc>
          <w:tcPr>
            <w:tcW w:w="1151" w:type="pct"/>
            <w:noWrap/>
            <w:vAlign w:val="center"/>
            <w:hideMark/>
          </w:tcPr>
          <w:p w14:paraId="394B19CF" w14:textId="3DD10CDE" w:rsidR="008D1895" w:rsidRPr="00BF2504" w:rsidRDefault="002D61AA" w:rsidP="00864C12">
            <w:r w:rsidRPr="00BF2504">
              <w:rPr>
                <w:rFonts w:eastAsia="Times New Roman"/>
                <w:lang w:eastAsia="en-CA"/>
              </w:rPr>
              <w:t>Sans objet</w:t>
            </w:r>
          </w:p>
        </w:tc>
      </w:tr>
      <w:tr w:rsidR="008D1895" w:rsidRPr="00BF2504" w14:paraId="4C798C7F" w14:textId="77777777" w:rsidTr="00864C12">
        <w:trPr>
          <w:cantSplit/>
          <w:trHeight w:val="300"/>
          <w:jc w:val="center"/>
        </w:trPr>
        <w:tc>
          <w:tcPr>
            <w:tcW w:w="3849" w:type="pct"/>
            <w:vAlign w:val="center"/>
            <w:hideMark/>
          </w:tcPr>
          <w:p w14:paraId="0EACB607" w14:textId="77777777" w:rsidR="008D1895" w:rsidRPr="00BF2504" w:rsidRDefault="008D1895" w:rsidP="008D1895">
            <w:pPr>
              <w:pStyle w:val="TableBodyTextMIRB"/>
              <w:rPr>
                <w:rFonts w:eastAsia="Times New Roman"/>
                <w:lang w:eastAsia="en-CA"/>
              </w:rPr>
            </w:pPr>
            <w:r w:rsidRPr="00BF2504">
              <w:lastRenderedPageBreak/>
              <w:t>City of Ottawa</w:t>
            </w:r>
          </w:p>
        </w:tc>
        <w:tc>
          <w:tcPr>
            <w:tcW w:w="1151" w:type="pct"/>
            <w:noWrap/>
            <w:vAlign w:val="center"/>
            <w:hideMark/>
          </w:tcPr>
          <w:p w14:paraId="12CFE464" w14:textId="2741745A" w:rsidR="008D1895" w:rsidRPr="00BF2504" w:rsidRDefault="002D61AA" w:rsidP="00864C12">
            <w:r w:rsidRPr="00BF2504">
              <w:rPr>
                <w:rFonts w:eastAsia="Times New Roman"/>
                <w:lang w:eastAsia="en-CA"/>
              </w:rPr>
              <w:t>Sans objet</w:t>
            </w:r>
          </w:p>
        </w:tc>
      </w:tr>
      <w:tr w:rsidR="008D1895" w:rsidRPr="00BF2504" w14:paraId="0CE41639" w14:textId="77777777" w:rsidTr="00864C12">
        <w:trPr>
          <w:cantSplit/>
          <w:trHeight w:val="300"/>
          <w:jc w:val="center"/>
        </w:trPr>
        <w:tc>
          <w:tcPr>
            <w:tcW w:w="3849" w:type="pct"/>
            <w:vAlign w:val="center"/>
            <w:hideMark/>
          </w:tcPr>
          <w:p w14:paraId="6E0FB881" w14:textId="77777777" w:rsidR="008D1895" w:rsidRPr="00BF2504" w:rsidRDefault="008D1895" w:rsidP="008D1895">
            <w:pPr>
              <w:pStyle w:val="TableBodyTextMIRB"/>
              <w:rPr>
                <w:rFonts w:eastAsia="Times New Roman"/>
                <w:lang w:eastAsia="en-CA"/>
              </w:rPr>
            </w:pPr>
            <w:r w:rsidRPr="00BF2504">
              <w:t>City of Owen Sound</w:t>
            </w:r>
          </w:p>
        </w:tc>
        <w:tc>
          <w:tcPr>
            <w:tcW w:w="1151" w:type="pct"/>
            <w:noWrap/>
            <w:vAlign w:val="center"/>
            <w:hideMark/>
          </w:tcPr>
          <w:p w14:paraId="6C261AEE" w14:textId="082948E0" w:rsidR="008D1895" w:rsidRPr="00BF2504" w:rsidRDefault="002D61AA" w:rsidP="00864C12">
            <w:r w:rsidRPr="00BF2504">
              <w:rPr>
                <w:rFonts w:eastAsia="Times New Roman"/>
                <w:lang w:eastAsia="en-CA"/>
              </w:rPr>
              <w:t>Sans objet</w:t>
            </w:r>
          </w:p>
        </w:tc>
      </w:tr>
      <w:tr w:rsidR="008D1895" w:rsidRPr="00BF2504" w14:paraId="37C81360" w14:textId="77777777" w:rsidTr="00864C12">
        <w:trPr>
          <w:cantSplit/>
          <w:trHeight w:val="300"/>
          <w:jc w:val="center"/>
        </w:trPr>
        <w:tc>
          <w:tcPr>
            <w:tcW w:w="3849" w:type="pct"/>
            <w:vAlign w:val="center"/>
            <w:hideMark/>
          </w:tcPr>
          <w:p w14:paraId="253542A1" w14:textId="77777777" w:rsidR="008D1895" w:rsidRPr="00BF2504" w:rsidRDefault="008D1895" w:rsidP="008D1895">
            <w:pPr>
              <w:pStyle w:val="TableBodyTextMIRB"/>
              <w:rPr>
                <w:rFonts w:eastAsia="Times New Roman"/>
                <w:lang w:eastAsia="en-CA"/>
              </w:rPr>
            </w:pPr>
            <w:r w:rsidRPr="00BF2504">
              <w:t>City of Pembroke</w:t>
            </w:r>
          </w:p>
        </w:tc>
        <w:tc>
          <w:tcPr>
            <w:tcW w:w="1151" w:type="pct"/>
            <w:noWrap/>
            <w:vAlign w:val="center"/>
            <w:hideMark/>
          </w:tcPr>
          <w:p w14:paraId="0749DDA1" w14:textId="73B9D7F6" w:rsidR="008D1895" w:rsidRPr="00BF2504" w:rsidRDefault="002D61AA" w:rsidP="00864C12">
            <w:r w:rsidRPr="00BF2504">
              <w:rPr>
                <w:rFonts w:eastAsia="Times New Roman"/>
                <w:lang w:eastAsia="en-CA"/>
              </w:rPr>
              <w:t>Sans objet</w:t>
            </w:r>
          </w:p>
        </w:tc>
      </w:tr>
      <w:tr w:rsidR="008D1895" w:rsidRPr="00BF2504" w14:paraId="1123AA79" w14:textId="77777777" w:rsidTr="00864C12">
        <w:trPr>
          <w:cantSplit/>
          <w:trHeight w:val="300"/>
          <w:jc w:val="center"/>
        </w:trPr>
        <w:tc>
          <w:tcPr>
            <w:tcW w:w="3849" w:type="pct"/>
            <w:vAlign w:val="center"/>
            <w:hideMark/>
          </w:tcPr>
          <w:p w14:paraId="119C11F6" w14:textId="77777777" w:rsidR="008D1895" w:rsidRPr="00BF2504" w:rsidRDefault="008D1895" w:rsidP="008D1895">
            <w:pPr>
              <w:pStyle w:val="TableBodyTextMIRB"/>
              <w:rPr>
                <w:rFonts w:eastAsia="Times New Roman"/>
                <w:lang w:eastAsia="en-CA"/>
              </w:rPr>
            </w:pPr>
            <w:r w:rsidRPr="00BF2504">
              <w:t>City of Peterborough</w:t>
            </w:r>
          </w:p>
        </w:tc>
        <w:tc>
          <w:tcPr>
            <w:tcW w:w="1151" w:type="pct"/>
            <w:noWrap/>
            <w:vAlign w:val="center"/>
            <w:hideMark/>
          </w:tcPr>
          <w:p w14:paraId="2B69B3CE" w14:textId="584EDD47" w:rsidR="008D1895" w:rsidRPr="00BF2504" w:rsidRDefault="002D61AA" w:rsidP="00864C12">
            <w:r w:rsidRPr="00BF2504">
              <w:rPr>
                <w:rFonts w:eastAsia="Times New Roman"/>
                <w:lang w:eastAsia="en-CA"/>
              </w:rPr>
              <w:t>Sans objet</w:t>
            </w:r>
          </w:p>
        </w:tc>
      </w:tr>
      <w:tr w:rsidR="008D1895" w:rsidRPr="00BF2504" w14:paraId="0BD9789A" w14:textId="77777777" w:rsidTr="00864C12">
        <w:trPr>
          <w:cantSplit/>
          <w:trHeight w:val="300"/>
          <w:jc w:val="center"/>
        </w:trPr>
        <w:tc>
          <w:tcPr>
            <w:tcW w:w="3849" w:type="pct"/>
            <w:vAlign w:val="center"/>
            <w:hideMark/>
          </w:tcPr>
          <w:p w14:paraId="204FA61F" w14:textId="77777777" w:rsidR="008D1895" w:rsidRPr="00BF2504" w:rsidRDefault="008D1895" w:rsidP="008D1895">
            <w:pPr>
              <w:pStyle w:val="TableBodyTextMIRB"/>
              <w:rPr>
                <w:rFonts w:eastAsia="Times New Roman"/>
                <w:lang w:eastAsia="en-CA"/>
              </w:rPr>
            </w:pPr>
            <w:r w:rsidRPr="00BF2504">
              <w:t>City of Pickering</w:t>
            </w:r>
          </w:p>
        </w:tc>
        <w:tc>
          <w:tcPr>
            <w:tcW w:w="1151" w:type="pct"/>
            <w:noWrap/>
            <w:vAlign w:val="center"/>
            <w:hideMark/>
          </w:tcPr>
          <w:p w14:paraId="2AA4B5A6" w14:textId="6141A72B" w:rsidR="008D1895" w:rsidRPr="00BF2504" w:rsidRDefault="002D61AA" w:rsidP="00864C12">
            <w:r w:rsidRPr="00BF2504">
              <w:rPr>
                <w:rFonts w:eastAsia="Times New Roman"/>
                <w:lang w:eastAsia="en-CA"/>
              </w:rPr>
              <w:t>Sans objet</w:t>
            </w:r>
          </w:p>
        </w:tc>
      </w:tr>
      <w:tr w:rsidR="008D1895" w:rsidRPr="00BF2504" w14:paraId="44FDE46E" w14:textId="77777777" w:rsidTr="00864C12">
        <w:trPr>
          <w:cantSplit/>
          <w:trHeight w:val="300"/>
          <w:jc w:val="center"/>
        </w:trPr>
        <w:tc>
          <w:tcPr>
            <w:tcW w:w="3849" w:type="pct"/>
            <w:vAlign w:val="center"/>
            <w:hideMark/>
          </w:tcPr>
          <w:p w14:paraId="30F45083" w14:textId="77777777" w:rsidR="008D1895" w:rsidRPr="00BF2504" w:rsidRDefault="008D1895" w:rsidP="008D1895">
            <w:pPr>
              <w:pStyle w:val="TableBodyTextMIRB"/>
              <w:rPr>
                <w:rFonts w:eastAsia="Times New Roman"/>
                <w:lang w:eastAsia="en-CA"/>
              </w:rPr>
            </w:pPr>
            <w:r w:rsidRPr="00BF2504">
              <w:t>City of Port Colborne</w:t>
            </w:r>
          </w:p>
        </w:tc>
        <w:tc>
          <w:tcPr>
            <w:tcW w:w="1151" w:type="pct"/>
            <w:noWrap/>
            <w:vAlign w:val="center"/>
            <w:hideMark/>
          </w:tcPr>
          <w:p w14:paraId="27C17DA5" w14:textId="3F1F1BC0" w:rsidR="008D1895" w:rsidRPr="00BF2504" w:rsidRDefault="002D61AA" w:rsidP="00864C12">
            <w:r w:rsidRPr="00BF2504">
              <w:rPr>
                <w:rFonts w:eastAsia="Times New Roman"/>
                <w:lang w:eastAsia="en-CA"/>
              </w:rPr>
              <w:t>Sans objet</w:t>
            </w:r>
          </w:p>
        </w:tc>
      </w:tr>
      <w:tr w:rsidR="009A5F90" w:rsidRPr="00BF2504" w14:paraId="4456961D" w14:textId="77777777" w:rsidTr="00864C12">
        <w:trPr>
          <w:cantSplit/>
          <w:trHeight w:val="300"/>
          <w:jc w:val="center"/>
        </w:trPr>
        <w:tc>
          <w:tcPr>
            <w:tcW w:w="3849" w:type="pct"/>
            <w:vAlign w:val="center"/>
          </w:tcPr>
          <w:p w14:paraId="5F48DC77" w14:textId="539DF705" w:rsidR="009A5F90" w:rsidRPr="00BF2504" w:rsidRDefault="009A5F90" w:rsidP="008D1895">
            <w:pPr>
              <w:pStyle w:val="TableBodyTextMIRB"/>
            </w:pPr>
            <w:r w:rsidRPr="00BF2504">
              <w:t>City of Richmond Hill</w:t>
            </w:r>
          </w:p>
        </w:tc>
        <w:tc>
          <w:tcPr>
            <w:tcW w:w="1151" w:type="pct"/>
            <w:noWrap/>
            <w:vAlign w:val="center"/>
          </w:tcPr>
          <w:p w14:paraId="093EABEF" w14:textId="52BE8273" w:rsidR="009A5F90" w:rsidRPr="00BF2504" w:rsidRDefault="002D61AA" w:rsidP="00864C12">
            <w:r w:rsidRPr="00BF2504">
              <w:t>Sans objet</w:t>
            </w:r>
          </w:p>
        </w:tc>
      </w:tr>
      <w:tr w:rsidR="008D1895" w:rsidRPr="00BF2504" w14:paraId="2595999C" w14:textId="77777777" w:rsidTr="00864C12">
        <w:trPr>
          <w:cantSplit/>
          <w:trHeight w:val="300"/>
          <w:jc w:val="center"/>
        </w:trPr>
        <w:tc>
          <w:tcPr>
            <w:tcW w:w="3849" w:type="pct"/>
            <w:vAlign w:val="center"/>
            <w:hideMark/>
          </w:tcPr>
          <w:p w14:paraId="5B31205C" w14:textId="77777777" w:rsidR="008D1895" w:rsidRPr="00BF2504" w:rsidRDefault="008D1895" w:rsidP="008D1895">
            <w:pPr>
              <w:pStyle w:val="TableBodyTextMIRB"/>
              <w:rPr>
                <w:rFonts w:eastAsia="Times New Roman"/>
                <w:lang w:eastAsia="en-CA"/>
              </w:rPr>
            </w:pPr>
            <w:r w:rsidRPr="00BF2504">
              <w:t>City of Quinte West</w:t>
            </w:r>
          </w:p>
        </w:tc>
        <w:tc>
          <w:tcPr>
            <w:tcW w:w="1151" w:type="pct"/>
            <w:noWrap/>
            <w:vAlign w:val="center"/>
            <w:hideMark/>
          </w:tcPr>
          <w:p w14:paraId="06B33F72" w14:textId="07651615" w:rsidR="008D1895" w:rsidRPr="00BF2504" w:rsidRDefault="002D61AA" w:rsidP="00864C12">
            <w:r w:rsidRPr="00BF2504">
              <w:rPr>
                <w:rFonts w:eastAsia="Times New Roman"/>
                <w:lang w:eastAsia="en-CA"/>
              </w:rPr>
              <w:t>Sans objet</w:t>
            </w:r>
          </w:p>
        </w:tc>
      </w:tr>
      <w:tr w:rsidR="008D1895" w:rsidRPr="00BF2504" w14:paraId="389345A7" w14:textId="77777777" w:rsidTr="00864C12">
        <w:trPr>
          <w:cantSplit/>
          <w:trHeight w:val="300"/>
          <w:jc w:val="center"/>
        </w:trPr>
        <w:tc>
          <w:tcPr>
            <w:tcW w:w="3849" w:type="pct"/>
            <w:vAlign w:val="center"/>
            <w:hideMark/>
          </w:tcPr>
          <w:p w14:paraId="7732BB0D" w14:textId="77777777" w:rsidR="008D1895" w:rsidRPr="00BF2504" w:rsidRDefault="008D1895" w:rsidP="008D1895">
            <w:pPr>
              <w:pStyle w:val="TableBodyTextMIRB"/>
              <w:rPr>
                <w:rFonts w:eastAsia="Times New Roman"/>
                <w:lang w:eastAsia="en-CA"/>
              </w:rPr>
            </w:pPr>
            <w:r w:rsidRPr="00BF2504">
              <w:t>City of Sarnia</w:t>
            </w:r>
          </w:p>
        </w:tc>
        <w:tc>
          <w:tcPr>
            <w:tcW w:w="1151" w:type="pct"/>
            <w:noWrap/>
            <w:vAlign w:val="center"/>
            <w:hideMark/>
          </w:tcPr>
          <w:p w14:paraId="703EE991" w14:textId="257C6346" w:rsidR="008D1895" w:rsidRPr="00BF2504" w:rsidRDefault="002D61AA" w:rsidP="00864C12">
            <w:r w:rsidRPr="00BF2504">
              <w:rPr>
                <w:rFonts w:eastAsia="Times New Roman"/>
                <w:lang w:eastAsia="en-CA"/>
              </w:rPr>
              <w:t>Sans objet</w:t>
            </w:r>
          </w:p>
        </w:tc>
      </w:tr>
      <w:tr w:rsidR="008D1895" w:rsidRPr="00BF2504" w14:paraId="1259A5EC" w14:textId="77777777" w:rsidTr="00864C12">
        <w:trPr>
          <w:cantSplit/>
          <w:trHeight w:val="300"/>
          <w:jc w:val="center"/>
        </w:trPr>
        <w:tc>
          <w:tcPr>
            <w:tcW w:w="3849" w:type="pct"/>
            <w:vAlign w:val="center"/>
            <w:hideMark/>
          </w:tcPr>
          <w:p w14:paraId="04E3F9C1" w14:textId="77777777" w:rsidR="008D1895" w:rsidRPr="00BF2504" w:rsidRDefault="008D1895" w:rsidP="008D1895">
            <w:pPr>
              <w:pStyle w:val="TableBodyTextMIRB"/>
              <w:rPr>
                <w:rFonts w:eastAsia="Times New Roman"/>
                <w:lang w:eastAsia="en-CA"/>
              </w:rPr>
            </w:pPr>
            <w:r w:rsidRPr="00BF2504">
              <w:t>City of Sault Ste. Marie</w:t>
            </w:r>
          </w:p>
        </w:tc>
        <w:tc>
          <w:tcPr>
            <w:tcW w:w="1151" w:type="pct"/>
            <w:noWrap/>
            <w:vAlign w:val="center"/>
            <w:hideMark/>
          </w:tcPr>
          <w:p w14:paraId="38F10BAC" w14:textId="069EE863" w:rsidR="008D1895" w:rsidRPr="00BF2504" w:rsidRDefault="002D61AA" w:rsidP="00864C12">
            <w:r w:rsidRPr="00BF2504">
              <w:rPr>
                <w:rFonts w:eastAsia="Times New Roman"/>
                <w:lang w:eastAsia="en-CA"/>
              </w:rPr>
              <w:t>Sans objet</w:t>
            </w:r>
          </w:p>
        </w:tc>
      </w:tr>
      <w:tr w:rsidR="008D1895" w:rsidRPr="00BF2504" w14:paraId="0E0AC211" w14:textId="77777777" w:rsidTr="00864C12">
        <w:trPr>
          <w:cantSplit/>
          <w:trHeight w:val="300"/>
          <w:jc w:val="center"/>
        </w:trPr>
        <w:tc>
          <w:tcPr>
            <w:tcW w:w="3849" w:type="pct"/>
            <w:vAlign w:val="center"/>
            <w:hideMark/>
          </w:tcPr>
          <w:p w14:paraId="143EF972" w14:textId="77777777" w:rsidR="008D1895" w:rsidRPr="00BF2504" w:rsidRDefault="008D1895" w:rsidP="008D1895">
            <w:pPr>
              <w:pStyle w:val="TableBodyTextMIRB"/>
              <w:rPr>
                <w:rFonts w:eastAsia="Times New Roman"/>
                <w:lang w:eastAsia="en-CA"/>
              </w:rPr>
            </w:pPr>
            <w:r w:rsidRPr="00BF2504">
              <w:t>City of St. Catharines</w:t>
            </w:r>
          </w:p>
        </w:tc>
        <w:tc>
          <w:tcPr>
            <w:tcW w:w="1151" w:type="pct"/>
            <w:noWrap/>
            <w:vAlign w:val="center"/>
            <w:hideMark/>
          </w:tcPr>
          <w:p w14:paraId="4EF4526B" w14:textId="2413C9A9" w:rsidR="008D1895" w:rsidRPr="00BF2504" w:rsidRDefault="002D61AA" w:rsidP="00864C12">
            <w:r w:rsidRPr="00BF2504">
              <w:rPr>
                <w:rFonts w:eastAsia="Times New Roman"/>
                <w:lang w:eastAsia="en-CA"/>
              </w:rPr>
              <w:t>Sans objet</w:t>
            </w:r>
          </w:p>
        </w:tc>
      </w:tr>
      <w:tr w:rsidR="008D1895" w:rsidRPr="00BF2504" w14:paraId="014814F3" w14:textId="77777777" w:rsidTr="00864C12">
        <w:trPr>
          <w:cantSplit/>
          <w:trHeight w:val="300"/>
          <w:jc w:val="center"/>
        </w:trPr>
        <w:tc>
          <w:tcPr>
            <w:tcW w:w="3849" w:type="pct"/>
            <w:vAlign w:val="center"/>
            <w:hideMark/>
          </w:tcPr>
          <w:p w14:paraId="4DC3CEEE" w14:textId="77777777" w:rsidR="008D1895" w:rsidRPr="00BF2504" w:rsidRDefault="008D1895" w:rsidP="008D1895">
            <w:pPr>
              <w:pStyle w:val="TableBodyTextMIRB"/>
              <w:rPr>
                <w:rFonts w:eastAsia="Times New Roman"/>
                <w:lang w:eastAsia="en-CA"/>
              </w:rPr>
            </w:pPr>
            <w:r w:rsidRPr="00BF2504">
              <w:t>City of St. Thomas</w:t>
            </w:r>
          </w:p>
        </w:tc>
        <w:tc>
          <w:tcPr>
            <w:tcW w:w="1151" w:type="pct"/>
            <w:noWrap/>
            <w:vAlign w:val="center"/>
            <w:hideMark/>
          </w:tcPr>
          <w:p w14:paraId="6BE6689C" w14:textId="03E9EF03" w:rsidR="008D1895" w:rsidRPr="00BF2504" w:rsidRDefault="002D61AA" w:rsidP="00864C12">
            <w:r w:rsidRPr="00BF2504">
              <w:rPr>
                <w:rFonts w:eastAsia="Times New Roman"/>
                <w:lang w:eastAsia="en-CA"/>
              </w:rPr>
              <w:t>Sans objet</w:t>
            </w:r>
          </w:p>
        </w:tc>
      </w:tr>
      <w:tr w:rsidR="008D1895" w:rsidRPr="00BF2504" w14:paraId="6E202764" w14:textId="77777777" w:rsidTr="00864C12">
        <w:trPr>
          <w:cantSplit/>
          <w:trHeight w:val="300"/>
          <w:jc w:val="center"/>
        </w:trPr>
        <w:tc>
          <w:tcPr>
            <w:tcW w:w="3849" w:type="pct"/>
            <w:vAlign w:val="center"/>
            <w:hideMark/>
          </w:tcPr>
          <w:p w14:paraId="45584D86" w14:textId="77777777" w:rsidR="008D1895" w:rsidRPr="00BF2504" w:rsidRDefault="008D1895" w:rsidP="008D1895">
            <w:pPr>
              <w:pStyle w:val="TableBodyTextMIRB"/>
              <w:rPr>
                <w:rFonts w:eastAsia="Times New Roman"/>
                <w:lang w:eastAsia="en-CA"/>
              </w:rPr>
            </w:pPr>
            <w:r w:rsidRPr="00BF2504">
              <w:t>City of Stratford</w:t>
            </w:r>
          </w:p>
        </w:tc>
        <w:tc>
          <w:tcPr>
            <w:tcW w:w="1151" w:type="pct"/>
            <w:noWrap/>
            <w:vAlign w:val="center"/>
            <w:hideMark/>
          </w:tcPr>
          <w:p w14:paraId="67A2DDB4" w14:textId="7E5362D3" w:rsidR="008D1895" w:rsidRPr="00BF2504" w:rsidRDefault="002D61AA" w:rsidP="00864C12">
            <w:r w:rsidRPr="00BF2504">
              <w:rPr>
                <w:rFonts w:eastAsia="Times New Roman"/>
                <w:lang w:eastAsia="en-CA"/>
              </w:rPr>
              <w:t>Sans objet</w:t>
            </w:r>
          </w:p>
        </w:tc>
      </w:tr>
      <w:tr w:rsidR="008D1895" w:rsidRPr="00BF2504" w14:paraId="06EA6ED7" w14:textId="77777777" w:rsidTr="00864C12">
        <w:trPr>
          <w:cantSplit/>
          <w:trHeight w:val="300"/>
          <w:jc w:val="center"/>
        </w:trPr>
        <w:tc>
          <w:tcPr>
            <w:tcW w:w="3849" w:type="pct"/>
            <w:vAlign w:val="center"/>
            <w:hideMark/>
          </w:tcPr>
          <w:p w14:paraId="629421D6" w14:textId="77777777" w:rsidR="008D1895" w:rsidRPr="00BF2504" w:rsidRDefault="008D1895" w:rsidP="008D1895">
            <w:pPr>
              <w:pStyle w:val="TableBodyTextMIRB"/>
              <w:rPr>
                <w:rFonts w:eastAsia="Times New Roman"/>
                <w:lang w:eastAsia="en-CA"/>
              </w:rPr>
            </w:pPr>
            <w:r w:rsidRPr="00BF2504">
              <w:t>City of Temiskaming Shores</w:t>
            </w:r>
          </w:p>
        </w:tc>
        <w:tc>
          <w:tcPr>
            <w:tcW w:w="1151" w:type="pct"/>
            <w:noWrap/>
            <w:vAlign w:val="center"/>
            <w:hideMark/>
          </w:tcPr>
          <w:p w14:paraId="67E2E7FB" w14:textId="7492535B" w:rsidR="008D1895" w:rsidRPr="00BF2504" w:rsidRDefault="002D61AA" w:rsidP="00864C12">
            <w:r w:rsidRPr="00BF2504">
              <w:rPr>
                <w:rFonts w:eastAsia="Times New Roman"/>
                <w:lang w:eastAsia="en-CA"/>
              </w:rPr>
              <w:t>Sans objet</w:t>
            </w:r>
          </w:p>
        </w:tc>
      </w:tr>
      <w:tr w:rsidR="008D1895" w:rsidRPr="00BF2504" w14:paraId="5C416864" w14:textId="77777777" w:rsidTr="00864C12">
        <w:trPr>
          <w:cantSplit/>
          <w:trHeight w:val="300"/>
          <w:jc w:val="center"/>
        </w:trPr>
        <w:tc>
          <w:tcPr>
            <w:tcW w:w="3849" w:type="pct"/>
            <w:vAlign w:val="center"/>
            <w:hideMark/>
          </w:tcPr>
          <w:p w14:paraId="6AAADBBC" w14:textId="77777777" w:rsidR="008D1895" w:rsidRPr="00BF2504" w:rsidRDefault="008D1895" w:rsidP="008D1895">
            <w:pPr>
              <w:pStyle w:val="TableBodyTextMIRB"/>
              <w:rPr>
                <w:rFonts w:eastAsia="Times New Roman"/>
                <w:lang w:eastAsia="en-CA"/>
              </w:rPr>
            </w:pPr>
            <w:r w:rsidRPr="00BF2504">
              <w:t>City of Thorold</w:t>
            </w:r>
          </w:p>
        </w:tc>
        <w:tc>
          <w:tcPr>
            <w:tcW w:w="1151" w:type="pct"/>
            <w:noWrap/>
            <w:vAlign w:val="center"/>
            <w:hideMark/>
          </w:tcPr>
          <w:p w14:paraId="37BCACE4" w14:textId="63FD940D" w:rsidR="008D1895" w:rsidRPr="00BF2504" w:rsidRDefault="002D61AA" w:rsidP="00864C12">
            <w:r w:rsidRPr="00BF2504">
              <w:rPr>
                <w:rFonts w:eastAsia="Times New Roman"/>
                <w:lang w:eastAsia="en-CA"/>
              </w:rPr>
              <w:t>Sans objet</w:t>
            </w:r>
          </w:p>
        </w:tc>
      </w:tr>
      <w:tr w:rsidR="008D1895" w:rsidRPr="00BF2504" w14:paraId="3455D53F" w14:textId="77777777" w:rsidTr="00864C12">
        <w:trPr>
          <w:cantSplit/>
          <w:trHeight w:val="300"/>
          <w:jc w:val="center"/>
        </w:trPr>
        <w:tc>
          <w:tcPr>
            <w:tcW w:w="3849" w:type="pct"/>
            <w:vAlign w:val="center"/>
            <w:hideMark/>
          </w:tcPr>
          <w:p w14:paraId="544E9BB2" w14:textId="77777777" w:rsidR="008D1895" w:rsidRPr="00BF2504" w:rsidRDefault="008D1895" w:rsidP="008D1895">
            <w:pPr>
              <w:pStyle w:val="TableBodyTextMIRB"/>
              <w:rPr>
                <w:rFonts w:eastAsia="Times New Roman"/>
                <w:lang w:eastAsia="en-CA"/>
              </w:rPr>
            </w:pPr>
            <w:r w:rsidRPr="00BF2504">
              <w:t>City of Thunder Bay</w:t>
            </w:r>
          </w:p>
        </w:tc>
        <w:tc>
          <w:tcPr>
            <w:tcW w:w="1151" w:type="pct"/>
            <w:noWrap/>
            <w:vAlign w:val="center"/>
            <w:hideMark/>
          </w:tcPr>
          <w:p w14:paraId="66B7CD8F" w14:textId="4A46A685" w:rsidR="008D1895" w:rsidRPr="00BF2504" w:rsidRDefault="002D61AA" w:rsidP="00864C12">
            <w:r w:rsidRPr="00BF2504">
              <w:rPr>
                <w:rFonts w:eastAsia="Times New Roman"/>
                <w:lang w:eastAsia="en-CA"/>
              </w:rPr>
              <w:t>Sans objet</w:t>
            </w:r>
          </w:p>
        </w:tc>
      </w:tr>
      <w:tr w:rsidR="008D1895" w:rsidRPr="00BF2504" w14:paraId="3D5756E7" w14:textId="77777777" w:rsidTr="00864C12">
        <w:trPr>
          <w:cantSplit/>
          <w:trHeight w:val="300"/>
          <w:jc w:val="center"/>
        </w:trPr>
        <w:tc>
          <w:tcPr>
            <w:tcW w:w="3849" w:type="pct"/>
            <w:vAlign w:val="center"/>
            <w:hideMark/>
          </w:tcPr>
          <w:p w14:paraId="5BE293BF" w14:textId="77777777" w:rsidR="008D1895" w:rsidRPr="00BF2504" w:rsidRDefault="008D1895" w:rsidP="008D1895">
            <w:pPr>
              <w:pStyle w:val="TableBodyTextMIRB"/>
              <w:rPr>
                <w:rFonts w:eastAsia="Times New Roman"/>
                <w:lang w:eastAsia="en-CA"/>
              </w:rPr>
            </w:pPr>
            <w:r w:rsidRPr="00BF2504">
              <w:t>City of Timmins</w:t>
            </w:r>
          </w:p>
        </w:tc>
        <w:tc>
          <w:tcPr>
            <w:tcW w:w="1151" w:type="pct"/>
            <w:noWrap/>
            <w:vAlign w:val="center"/>
            <w:hideMark/>
          </w:tcPr>
          <w:p w14:paraId="1E4AF9A1" w14:textId="2AF088D4" w:rsidR="008D1895" w:rsidRPr="00BF2504" w:rsidRDefault="002D61AA" w:rsidP="00864C12">
            <w:r w:rsidRPr="00BF2504">
              <w:rPr>
                <w:rFonts w:eastAsia="Times New Roman"/>
                <w:lang w:eastAsia="en-CA"/>
              </w:rPr>
              <w:t>Sans objet</w:t>
            </w:r>
          </w:p>
        </w:tc>
      </w:tr>
      <w:tr w:rsidR="008D1895" w:rsidRPr="00BF2504" w14:paraId="56E9E623" w14:textId="77777777" w:rsidTr="00864C12">
        <w:trPr>
          <w:cantSplit/>
          <w:trHeight w:val="300"/>
          <w:jc w:val="center"/>
        </w:trPr>
        <w:tc>
          <w:tcPr>
            <w:tcW w:w="3849" w:type="pct"/>
            <w:vAlign w:val="center"/>
            <w:hideMark/>
          </w:tcPr>
          <w:p w14:paraId="5AADA559" w14:textId="77777777" w:rsidR="008D1895" w:rsidRPr="00BF2504" w:rsidRDefault="008D1895" w:rsidP="008D1895">
            <w:pPr>
              <w:pStyle w:val="TableBodyTextMIRB"/>
              <w:rPr>
                <w:rFonts w:eastAsia="Times New Roman"/>
                <w:lang w:eastAsia="en-CA"/>
              </w:rPr>
            </w:pPr>
            <w:r w:rsidRPr="00BF2504">
              <w:t>City of Toronto</w:t>
            </w:r>
          </w:p>
        </w:tc>
        <w:tc>
          <w:tcPr>
            <w:tcW w:w="1151" w:type="pct"/>
            <w:noWrap/>
            <w:vAlign w:val="center"/>
            <w:hideMark/>
          </w:tcPr>
          <w:p w14:paraId="52AD2178" w14:textId="5CC674FB" w:rsidR="008D1895" w:rsidRPr="00BF2504" w:rsidRDefault="002D61AA" w:rsidP="00864C12">
            <w:r w:rsidRPr="00BF2504">
              <w:rPr>
                <w:rFonts w:eastAsia="Times New Roman"/>
                <w:lang w:eastAsia="en-CA"/>
              </w:rPr>
              <w:t>Sans objet</w:t>
            </w:r>
          </w:p>
        </w:tc>
      </w:tr>
      <w:tr w:rsidR="008D1895" w:rsidRPr="00BF2504" w14:paraId="3E087519" w14:textId="77777777" w:rsidTr="00864C12">
        <w:trPr>
          <w:cantSplit/>
          <w:trHeight w:val="300"/>
          <w:jc w:val="center"/>
        </w:trPr>
        <w:tc>
          <w:tcPr>
            <w:tcW w:w="3849" w:type="pct"/>
            <w:vAlign w:val="center"/>
            <w:hideMark/>
          </w:tcPr>
          <w:p w14:paraId="662EBBFB" w14:textId="77777777" w:rsidR="008D1895" w:rsidRPr="00BF2504" w:rsidRDefault="008D1895" w:rsidP="008D1895">
            <w:pPr>
              <w:pStyle w:val="TableBodyTextMIRB"/>
              <w:rPr>
                <w:rFonts w:eastAsia="Times New Roman"/>
                <w:lang w:eastAsia="en-CA"/>
              </w:rPr>
            </w:pPr>
            <w:r w:rsidRPr="00BF2504">
              <w:t>City of Vaughan</w:t>
            </w:r>
          </w:p>
        </w:tc>
        <w:tc>
          <w:tcPr>
            <w:tcW w:w="1151" w:type="pct"/>
            <w:noWrap/>
            <w:vAlign w:val="center"/>
            <w:hideMark/>
          </w:tcPr>
          <w:p w14:paraId="29EE8246" w14:textId="621A5FFF" w:rsidR="008D1895" w:rsidRPr="00BF2504" w:rsidRDefault="002D61AA" w:rsidP="00864C12">
            <w:r w:rsidRPr="00BF2504">
              <w:rPr>
                <w:rFonts w:eastAsia="Times New Roman"/>
                <w:lang w:eastAsia="en-CA"/>
              </w:rPr>
              <w:t>Sans objet</w:t>
            </w:r>
          </w:p>
        </w:tc>
      </w:tr>
      <w:tr w:rsidR="008D1895" w:rsidRPr="00BF2504" w14:paraId="5D9F2DB5" w14:textId="77777777" w:rsidTr="00864C12">
        <w:trPr>
          <w:cantSplit/>
          <w:trHeight w:val="300"/>
          <w:jc w:val="center"/>
        </w:trPr>
        <w:tc>
          <w:tcPr>
            <w:tcW w:w="3849" w:type="pct"/>
            <w:vAlign w:val="center"/>
            <w:hideMark/>
          </w:tcPr>
          <w:p w14:paraId="6581065D" w14:textId="77777777" w:rsidR="008D1895" w:rsidRPr="00BF2504" w:rsidRDefault="008D1895" w:rsidP="008D1895">
            <w:pPr>
              <w:pStyle w:val="TableBodyTextMIRB"/>
              <w:rPr>
                <w:rFonts w:eastAsia="Times New Roman"/>
                <w:lang w:eastAsia="en-CA"/>
              </w:rPr>
            </w:pPr>
            <w:r w:rsidRPr="00BF2504">
              <w:t>City of Waterloo</w:t>
            </w:r>
          </w:p>
        </w:tc>
        <w:tc>
          <w:tcPr>
            <w:tcW w:w="1151" w:type="pct"/>
            <w:noWrap/>
            <w:vAlign w:val="center"/>
            <w:hideMark/>
          </w:tcPr>
          <w:p w14:paraId="21DE062A" w14:textId="72958D76" w:rsidR="008D1895" w:rsidRPr="00BF2504" w:rsidRDefault="002D61AA" w:rsidP="00864C12">
            <w:r w:rsidRPr="00BF2504">
              <w:rPr>
                <w:rFonts w:eastAsia="Times New Roman"/>
                <w:lang w:eastAsia="en-CA"/>
              </w:rPr>
              <w:t>Sans objet</w:t>
            </w:r>
          </w:p>
        </w:tc>
      </w:tr>
      <w:tr w:rsidR="008D1895" w:rsidRPr="00BF2504" w14:paraId="5F100DE8" w14:textId="77777777" w:rsidTr="00864C12">
        <w:trPr>
          <w:cantSplit/>
          <w:trHeight w:val="300"/>
          <w:jc w:val="center"/>
        </w:trPr>
        <w:tc>
          <w:tcPr>
            <w:tcW w:w="3849" w:type="pct"/>
            <w:vAlign w:val="center"/>
            <w:hideMark/>
          </w:tcPr>
          <w:p w14:paraId="3EA9584A" w14:textId="77777777" w:rsidR="008D1895" w:rsidRPr="00BF2504" w:rsidRDefault="008D1895" w:rsidP="008D1895">
            <w:pPr>
              <w:pStyle w:val="TableBodyTextMIRB"/>
              <w:rPr>
                <w:rFonts w:eastAsia="Times New Roman"/>
                <w:lang w:eastAsia="en-CA"/>
              </w:rPr>
            </w:pPr>
            <w:r w:rsidRPr="00BF2504">
              <w:t>City of Welland</w:t>
            </w:r>
          </w:p>
        </w:tc>
        <w:tc>
          <w:tcPr>
            <w:tcW w:w="1151" w:type="pct"/>
            <w:noWrap/>
            <w:vAlign w:val="center"/>
            <w:hideMark/>
          </w:tcPr>
          <w:p w14:paraId="01ACD911" w14:textId="155DBB9B" w:rsidR="008D1895" w:rsidRPr="00BF2504" w:rsidRDefault="002D61AA" w:rsidP="00864C12">
            <w:r w:rsidRPr="00BF2504">
              <w:rPr>
                <w:rFonts w:eastAsia="Times New Roman"/>
                <w:lang w:eastAsia="en-CA"/>
              </w:rPr>
              <w:t>Sans objet</w:t>
            </w:r>
          </w:p>
        </w:tc>
      </w:tr>
      <w:tr w:rsidR="008D1895" w:rsidRPr="00BF2504" w14:paraId="75E360E8" w14:textId="77777777" w:rsidTr="00864C12">
        <w:trPr>
          <w:cantSplit/>
          <w:trHeight w:val="300"/>
          <w:jc w:val="center"/>
        </w:trPr>
        <w:tc>
          <w:tcPr>
            <w:tcW w:w="3849" w:type="pct"/>
            <w:vAlign w:val="center"/>
            <w:hideMark/>
          </w:tcPr>
          <w:p w14:paraId="05F267FC" w14:textId="77777777" w:rsidR="008D1895" w:rsidRPr="00BF2504" w:rsidRDefault="008D1895" w:rsidP="008D1895">
            <w:pPr>
              <w:pStyle w:val="TableBodyTextMIRB"/>
              <w:rPr>
                <w:rFonts w:eastAsia="Times New Roman"/>
                <w:lang w:eastAsia="en-CA"/>
              </w:rPr>
            </w:pPr>
            <w:r w:rsidRPr="00BF2504">
              <w:t>City of Windsor</w:t>
            </w:r>
          </w:p>
        </w:tc>
        <w:tc>
          <w:tcPr>
            <w:tcW w:w="1151" w:type="pct"/>
            <w:noWrap/>
            <w:vAlign w:val="center"/>
            <w:hideMark/>
          </w:tcPr>
          <w:p w14:paraId="3F8BEBD7" w14:textId="49BF6BB1" w:rsidR="008D1895" w:rsidRPr="00BF2504" w:rsidRDefault="002D61AA" w:rsidP="00864C12">
            <w:r w:rsidRPr="00BF2504">
              <w:rPr>
                <w:rFonts w:eastAsia="Times New Roman"/>
                <w:lang w:eastAsia="en-CA"/>
              </w:rPr>
              <w:t>Sans objet</w:t>
            </w:r>
          </w:p>
        </w:tc>
      </w:tr>
      <w:tr w:rsidR="008D1895" w:rsidRPr="00BF2504" w14:paraId="018674F0" w14:textId="77777777" w:rsidTr="00864C12">
        <w:trPr>
          <w:cantSplit/>
          <w:trHeight w:val="300"/>
          <w:jc w:val="center"/>
        </w:trPr>
        <w:tc>
          <w:tcPr>
            <w:tcW w:w="3849" w:type="pct"/>
            <w:vAlign w:val="center"/>
            <w:hideMark/>
          </w:tcPr>
          <w:p w14:paraId="2F09A143" w14:textId="77777777" w:rsidR="008D1895" w:rsidRPr="00BF2504" w:rsidRDefault="008D1895" w:rsidP="008D1895">
            <w:pPr>
              <w:pStyle w:val="TableBodyTextMIRB"/>
              <w:rPr>
                <w:rFonts w:eastAsia="Times New Roman"/>
                <w:lang w:eastAsia="en-CA"/>
              </w:rPr>
            </w:pPr>
            <w:r w:rsidRPr="00BF2504">
              <w:t>City of Woodstock</w:t>
            </w:r>
          </w:p>
        </w:tc>
        <w:tc>
          <w:tcPr>
            <w:tcW w:w="1151" w:type="pct"/>
            <w:noWrap/>
            <w:vAlign w:val="center"/>
            <w:hideMark/>
          </w:tcPr>
          <w:p w14:paraId="1F7C6048" w14:textId="617F3C01" w:rsidR="008D1895" w:rsidRPr="00BF2504" w:rsidRDefault="002D61AA" w:rsidP="00864C12">
            <w:r w:rsidRPr="00BF2504">
              <w:rPr>
                <w:rFonts w:eastAsia="Times New Roman"/>
                <w:lang w:eastAsia="en-CA"/>
              </w:rPr>
              <w:t>Sans objet</w:t>
            </w:r>
          </w:p>
        </w:tc>
      </w:tr>
      <w:tr w:rsidR="008D1895" w:rsidRPr="00BF2504" w14:paraId="1D2F1A54" w14:textId="77777777" w:rsidTr="00864C12">
        <w:trPr>
          <w:cantSplit/>
          <w:trHeight w:val="300"/>
          <w:jc w:val="center"/>
        </w:trPr>
        <w:tc>
          <w:tcPr>
            <w:tcW w:w="3849" w:type="pct"/>
            <w:vAlign w:val="center"/>
            <w:hideMark/>
          </w:tcPr>
          <w:p w14:paraId="1E40D94E" w14:textId="77777777" w:rsidR="008D1895" w:rsidRPr="00BF2504" w:rsidRDefault="008D1895" w:rsidP="008D1895">
            <w:pPr>
              <w:pStyle w:val="TableBodyTextMIRB"/>
              <w:rPr>
                <w:rFonts w:eastAsia="Times New Roman"/>
                <w:lang w:eastAsia="en-CA"/>
              </w:rPr>
            </w:pPr>
            <w:r w:rsidRPr="00BF2504">
              <w:t>Constance Lake 92</w:t>
            </w:r>
          </w:p>
        </w:tc>
        <w:tc>
          <w:tcPr>
            <w:tcW w:w="1151" w:type="pct"/>
            <w:noWrap/>
            <w:vAlign w:val="center"/>
            <w:hideMark/>
          </w:tcPr>
          <w:p w14:paraId="38DD4F11" w14:textId="1E9DA5F1" w:rsidR="008D1895" w:rsidRPr="00BF2504" w:rsidRDefault="002D61AA" w:rsidP="00864C12">
            <w:r w:rsidRPr="00BF2504">
              <w:rPr>
                <w:rFonts w:eastAsia="Times New Roman"/>
                <w:lang w:eastAsia="en-CA"/>
              </w:rPr>
              <w:t>Sans objet</w:t>
            </w:r>
          </w:p>
        </w:tc>
      </w:tr>
      <w:tr w:rsidR="008D1895" w:rsidRPr="00BF2504" w14:paraId="06F1FDCC" w14:textId="77777777" w:rsidTr="00864C12">
        <w:trPr>
          <w:cantSplit/>
          <w:trHeight w:val="300"/>
          <w:jc w:val="center"/>
        </w:trPr>
        <w:tc>
          <w:tcPr>
            <w:tcW w:w="3849" w:type="pct"/>
            <w:vAlign w:val="center"/>
            <w:hideMark/>
          </w:tcPr>
          <w:p w14:paraId="1EFD3806" w14:textId="55C9F4E2" w:rsidR="008D1895" w:rsidRPr="00BF2504" w:rsidRDefault="008D1895" w:rsidP="008D1895">
            <w:pPr>
              <w:pStyle w:val="TableBodyTextMIRB"/>
              <w:rPr>
                <w:rFonts w:eastAsia="Times New Roman"/>
                <w:lang w:eastAsia="en-CA"/>
              </w:rPr>
            </w:pPr>
            <w:r w:rsidRPr="00BF2504">
              <w:t>Couchiching 16</w:t>
            </w:r>
            <w:r w:rsidR="0022787A">
              <w:t>A</w:t>
            </w:r>
          </w:p>
        </w:tc>
        <w:tc>
          <w:tcPr>
            <w:tcW w:w="1151" w:type="pct"/>
            <w:noWrap/>
            <w:vAlign w:val="center"/>
            <w:hideMark/>
          </w:tcPr>
          <w:p w14:paraId="735B0C41" w14:textId="1795D3AD" w:rsidR="008D1895" w:rsidRPr="00BF2504" w:rsidRDefault="002D61AA" w:rsidP="00864C12">
            <w:r w:rsidRPr="00BF2504">
              <w:rPr>
                <w:rFonts w:eastAsia="Times New Roman"/>
                <w:lang w:eastAsia="en-CA"/>
              </w:rPr>
              <w:t>Sans objet</w:t>
            </w:r>
          </w:p>
        </w:tc>
      </w:tr>
      <w:tr w:rsidR="008D1895" w:rsidRPr="00BF2504" w14:paraId="4D1F42BD" w14:textId="77777777" w:rsidTr="00864C12">
        <w:trPr>
          <w:cantSplit/>
          <w:trHeight w:val="300"/>
          <w:jc w:val="center"/>
        </w:trPr>
        <w:tc>
          <w:tcPr>
            <w:tcW w:w="3849" w:type="pct"/>
            <w:vAlign w:val="center"/>
            <w:hideMark/>
          </w:tcPr>
          <w:p w14:paraId="0CA2290B" w14:textId="77777777" w:rsidR="008D1895" w:rsidRPr="00BF2504" w:rsidRDefault="008D1895" w:rsidP="008D1895">
            <w:pPr>
              <w:pStyle w:val="TableBodyTextMIRB"/>
              <w:rPr>
                <w:rFonts w:eastAsia="Times New Roman"/>
                <w:lang w:eastAsia="en-CA"/>
              </w:rPr>
            </w:pPr>
            <w:r w:rsidRPr="00BF2504">
              <w:t>County of Brant</w:t>
            </w:r>
          </w:p>
        </w:tc>
        <w:tc>
          <w:tcPr>
            <w:tcW w:w="1151" w:type="pct"/>
            <w:noWrap/>
            <w:vAlign w:val="center"/>
            <w:hideMark/>
          </w:tcPr>
          <w:p w14:paraId="440D4BBC" w14:textId="43873E99" w:rsidR="008D1895" w:rsidRPr="00BF2504" w:rsidRDefault="002D61AA" w:rsidP="00864C12">
            <w:r w:rsidRPr="00BF2504">
              <w:rPr>
                <w:rFonts w:eastAsia="Times New Roman"/>
                <w:lang w:eastAsia="en-CA"/>
              </w:rPr>
              <w:t>Sans objet</w:t>
            </w:r>
          </w:p>
        </w:tc>
      </w:tr>
      <w:tr w:rsidR="005D030C" w:rsidRPr="00BF2504" w14:paraId="355A8C80" w14:textId="77777777" w:rsidTr="00864C12">
        <w:trPr>
          <w:cantSplit/>
          <w:trHeight w:val="300"/>
          <w:jc w:val="center"/>
        </w:trPr>
        <w:tc>
          <w:tcPr>
            <w:tcW w:w="3849" w:type="pct"/>
            <w:vAlign w:val="center"/>
          </w:tcPr>
          <w:p w14:paraId="51F6C768" w14:textId="4EB70EA1" w:rsidR="005D030C" w:rsidRPr="00BF2504" w:rsidRDefault="005D030C" w:rsidP="005D030C">
            <w:pPr>
              <w:pStyle w:val="TableBodyTextMIRB"/>
            </w:pPr>
            <w:r w:rsidRPr="00BF2504">
              <w:t>County of Bruce</w:t>
            </w:r>
          </w:p>
        </w:tc>
        <w:tc>
          <w:tcPr>
            <w:tcW w:w="1151" w:type="pct"/>
            <w:noWrap/>
            <w:vAlign w:val="center"/>
          </w:tcPr>
          <w:p w14:paraId="034CD380" w14:textId="6798EE86" w:rsidR="005D030C" w:rsidRPr="00BF2504" w:rsidRDefault="002D61AA" w:rsidP="005D030C">
            <w:r w:rsidRPr="00BF2504">
              <w:rPr>
                <w:rFonts w:eastAsia="Times New Roman"/>
                <w:lang w:eastAsia="en-CA"/>
              </w:rPr>
              <w:t>Sans objet</w:t>
            </w:r>
          </w:p>
        </w:tc>
      </w:tr>
      <w:tr w:rsidR="005D030C" w:rsidRPr="00BF2504" w14:paraId="52FD3EAA" w14:textId="77777777" w:rsidTr="00864C12">
        <w:trPr>
          <w:cantSplit/>
          <w:trHeight w:val="300"/>
          <w:jc w:val="center"/>
        </w:trPr>
        <w:tc>
          <w:tcPr>
            <w:tcW w:w="3849" w:type="pct"/>
            <w:vAlign w:val="center"/>
          </w:tcPr>
          <w:p w14:paraId="3E968490" w14:textId="48F15BA3" w:rsidR="005D030C" w:rsidRPr="00BF2504" w:rsidRDefault="005D030C" w:rsidP="005D030C">
            <w:pPr>
              <w:pStyle w:val="TableBodyTextMIRB"/>
            </w:pPr>
            <w:r w:rsidRPr="00BF2504">
              <w:t>County of Dufferin</w:t>
            </w:r>
          </w:p>
        </w:tc>
        <w:tc>
          <w:tcPr>
            <w:tcW w:w="1151" w:type="pct"/>
            <w:noWrap/>
            <w:vAlign w:val="center"/>
          </w:tcPr>
          <w:p w14:paraId="2F686526" w14:textId="2D47B08E" w:rsidR="005D030C" w:rsidRPr="00BF2504" w:rsidRDefault="002D61AA" w:rsidP="005D030C">
            <w:r w:rsidRPr="00BF2504">
              <w:rPr>
                <w:rFonts w:eastAsia="Times New Roman"/>
                <w:lang w:eastAsia="en-CA"/>
              </w:rPr>
              <w:t>Sans objet</w:t>
            </w:r>
          </w:p>
        </w:tc>
      </w:tr>
      <w:tr w:rsidR="005D030C" w:rsidRPr="00BF2504" w14:paraId="6FF23293" w14:textId="77777777" w:rsidTr="00864C12">
        <w:trPr>
          <w:cantSplit/>
          <w:trHeight w:val="300"/>
          <w:jc w:val="center"/>
        </w:trPr>
        <w:tc>
          <w:tcPr>
            <w:tcW w:w="3849" w:type="pct"/>
            <w:vAlign w:val="center"/>
          </w:tcPr>
          <w:p w14:paraId="46636025" w14:textId="15620D8E" w:rsidR="005D030C" w:rsidRPr="00BF2504" w:rsidRDefault="005D030C" w:rsidP="005D030C">
            <w:pPr>
              <w:pStyle w:val="TableBodyTextMIRB"/>
            </w:pPr>
            <w:r w:rsidRPr="00BF2504">
              <w:t>County of Elgin</w:t>
            </w:r>
          </w:p>
        </w:tc>
        <w:tc>
          <w:tcPr>
            <w:tcW w:w="1151" w:type="pct"/>
            <w:noWrap/>
            <w:vAlign w:val="center"/>
          </w:tcPr>
          <w:p w14:paraId="6D6C547D" w14:textId="4F12F1C1" w:rsidR="005D030C" w:rsidRPr="00BF2504" w:rsidRDefault="002D61AA" w:rsidP="005D030C">
            <w:r w:rsidRPr="00BF2504">
              <w:rPr>
                <w:rFonts w:eastAsia="Times New Roman"/>
                <w:lang w:eastAsia="en-CA"/>
              </w:rPr>
              <w:t>Sans objet</w:t>
            </w:r>
          </w:p>
        </w:tc>
      </w:tr>
      <w:tr w:rsidR="005D030C" w:rsidRPr="00BF2504" w14:paraId="3C283E17" w14:textId="77777777" w:rsidTr="00864C12">
        <w:trPr>
          <w:cantSplit/>
          <w:trHeight w:val="300"/>
          <w:jc w:val="center"/>
        </w:trPr>
        <w:tc>
          <w:tcPr>
            <w:tcW w:w="3849" w:type="pct"/>
            <w:vAlign w:val="center"/>
          </w:tcPr>
          <w:p w14:paraId="7166901E" w14:textId="429E3820" w:rsidR="005D030C" w:rsidRPr="00BF2504" w:rsidRDefault="005D030C" w:rsidP="005D030C">
            <w:pPr>
              <w:pStyle w:val="TableBodyTextMIRB"/>
            </w:pPr>
            <w:r w:rsidRPr="00BF2504">
              <w:t>County of Essex</w:t>
            </w:r>
          </w:p>
        </w:tc>
        <w:tc>
          <w:tcPr>
            <w:tcW w:w="1151" w:type="pct"/>
            <w:noWrap/>
            <w:vAlign w:val="center"/>
          </w:tcPr>
          <w:p w14:paraId="06B3D613" w14:textId="102B4C80" w:rsidR="005D030C" w:rsidRPr="00BF2504" w:rsidRDefault="002D61AA" w:rsidP="005D030C">
            <w:r w:rsidRPr="00BF2504">
              <w:rPr>
                <w:rFonts w:eastAsia="Times New Roman"/>
                <w:lang w:eastAsia="en-CA"/>
              </w:rPr>
              <w:t>Sans objet</w:t>
            </w:r>
          </w:p>
        </w:tc>
      </w:tr>
      <w:tr w:rsidR="005D030C" w:rsidRPr="00BF2504" w14:paraId="7AA03E88" w14:textId="77777777" w:rsidTr="00864C12">
        <w:trPr>
          <w:cantSplit/>
          <w:trHeight w:val="300"/>
          <w:jc w:val="center"/>
        </w:trPr>
        <w:tc>
          <w:tcPr>
            <w:tcW w:w="3849" w:type="pct"/>
            <w:vAlign w:val="center"/>
          </w:tcPr>
          <w:p w14:paraId="0F2AE7FF" w14:textId="0689D38A" w:rsidR="005D030C" w:rsidRPr="00BF2504" w:rsidRDefault="005D030C" w:rsidP="005D030C">
            <w:pPr>
              <w:pStyle w:val="TableBodyTextMIRB"/>
            </w:pPr>
            <w:r w:rsidRPr="00BF2504">
              <w:t>County of Frontenac</w:t>
            </w:r>
          </w:p>
        </w:tc>
        <w:tc>
          <w:tcPr>
            <w:tcW w:w="1151" w:type="pct"/>
            <w:noWrap/>
            <w:vAlign w:val="center"/>
          </w:tcPr>
          <w:p w14:paraId="7C12DC74" w14:textId="11838C40" w:rsidR="005D030C" w:rsidRPr="00BF2504" w:rsidRDefault="002D61AA" w:rsidP="005D030C">
            <w:r w:rsidRPr="00BF2504">
              <w:rPr>
                <w:rFonts w:eastAsia="Times New Roman"/>
                <w:lang w:eastAsia="en-CA"/>
              </w:rPr>
              <w:t>Sans objet</w:t>
            </w:r>
          </w:p>
        </w:tc>
      </w:tr>
      <w:tr w:rsidR="005D030C" w:rsidRPr="00BF2504" w14:paraId="461A0292" w14:textId="77777777" w:rsidTr="00864C12">
        <w:trPr>
          <w:cantSplit/>
          <w:trHeight w:val="300"/>
          <w:jc w:val="center"/>
        </w:trPr>
        <w:tc>
          <w:tcPr>
            <w:tcW w:w="3849" w:type="pct"/>
            <w:vAlign w:val="center"/>
          </w:tcPr>
          <w:p w14:paraId="4DF68F2C" w14:textId="5BF1A261" w:rsidR="005D030C" w:rsidRPr="00BF2504" w:rsidRDefault="005D030C" w:rsidP="005D030C">
            <w:pPr>
              <w:pStyle w:val="TableBodyTextMIRB"/>
            </w:pPr>
            <w:r w:rsidRPr="00BF2504">
              <w:t>County of Grey</w:t>
            </w:r>
          </w:p>
        </w:tc>
        <w:tc>
          <w:tcPr>
            <w:tcW w:w="1151" w:type="pct"/>
            <w:noWrap/>
            <w:vAlign w:val="center"/>
          </w:tcPr>
          <w:p w14:paraId="06DF7862" w14:textId="142D3BE2" w:rsidR="005D030C" w:rsidRPr="00BF2504" w:rsidRDefault="002D61AA" w:rsidP="005D030C">
            <w:r w:rsidRPr="00BF2504">
              <w:rPr>
                <w:rFonts w:eastAsia="Times New Roman"/>
                <w:lang w:eastAsia="en-CA"/>
              </w:rPr>
              <w:t>Sans objet</w:t>
            </w:r>
          </w:p>
        </w:tc>
      </w:tr>
      <w:tr w:rsidR="005D030C" w:rsidRPr="00BF2504" w14:paraId="7C1BE6CB" w14:textId="77777777" w:rsidTr="00864C12">
        <w:trPr>
          <w:cantSplit/>
          <w:trHeight w:val="300"/>
          <w:jc w:val="center"/>
        </w:trPr>
        <w:tc>
          <w:tcPr>
            <w:tcW w:w="3849" w:type="pct"/>
            <w:vAlign w:val="center"/>
            <w:hideMark/>
          </w:tcPr>
          <w:p w14:paraId="43502586" w14:textId="77777777" w:rsidR="005D030C" w:rsidRPr="00BF2504" w:rsidRDefault="005D030C" w:rsidP="005D030C">
            <w:pPr>
              <w:pStyle w:val="TableBodyTextMIRB"/>
              <w:rPr>
                <w:rFonts w:eastAsia="Times New Roman"/>
                <w:lang w:eastAsia="en-CA"/>
              </w:rPr>
            </w:pPr>
            <w:r w:rsidRPr="00BF2504">
              <w:t>County of Haliburton</w:t>
            </w:r>
          </w:p>
        </w:tc>
        <w:tc>
          <w:tcPr>
            <w:tcW w:w="1151" w:type="pct"/>
            <w:noWrap/>
            <w:vAlign w:val="center"/>
            <w:hideMark/>
          </w:tcPr>
          <w:p w14:paraId="74BC6FDA" w14:textId="26C57282" w:rsidR="005D030C" w:rsidRPr="00BF2504" w:rsidRDefault="002D61AA" w:rsidP="005D030C">
            <w:r w:rsidRPr="00BF2504">
              <w:rPr>
                <w:rFonts w:eastAsia="Times New Roman"/>
                <w:lang w:eastAsia="en-CA"/>
              </w:rPr>
              <w:t>Sans objet</w:t>
            </w:r>
          </w:p>
        </w:tc>
      </w:tr>
      <w:tr w:rsidR="005D030C" w:rsidRPr="00BF2504" w14:paraId="75E8A7BC" w14:textId="77777777" w:rsidTr="00864C12">
        <w:trPr>
          <w:cantSplit/>
          <w:trHeight w:val="300"/>
          <w:jc w:val="center"/>
        </w:trPr>
        <w:tc>
          <w:tcPr>
            <w:tcW w:w="3849" w:type="pct"/>
            <w:vAlign w:val="center"/>
          </w:tcPr>
          <w:p w14:paraId="4BE064EB" w14:textId="3B33A012" w:rsidR="005D030C" w:rsidRPr="00BF2504" w:rsidRDefault="005D030C" w:rsidP="005D030C">
            <w:pPr>
              <w:pStyle w:val="TableBodyTextMIRB"/>
            </w:pPr>
            <w:r w:rsidRPr="00BF2504">
              <w:t>County of Hastings</w:t>
            </w:r>
          </w:p>
        </w:tc>
        <w:tc>
          <w:tcPr>
            <w:tcW w:w="1151" w:type="pct"/>
            <w:noWrap/>
            <w:vAlign w:val="center"/>
          </w:tcPr>
          <w:p w14:paraId="7A8C5D6A" w14:textId="024732C6" w:rsidR="005D030C" w:rsidRPr="00BF2504" w:rsidRDefault="002D61AA" w:rsidP="005D030C">
            <w:r w:rsidRPr="00BF2504">
              <w:rPr>
                <w:rFonts w:eastAsia="Times New Roman"/>
                <w:lang w:eastAsia="en-CA"/>
              </w:rPr>
              <w:t>Sans objet</w:t>
            </w:r>
          </w:p>
        </w:tc>
      </w:tr>
      <w:tr w:rsidR="005D030C" w:rsidRPr="00BF2504" w14:paraId="209313A6" w14:textId="77777777" w:rsidTr="00864C12">
        <w:trPr>
          <w:cantSplit/>
          <w:trHeight w:val="300"/>
          <w:jc w:val="center"/>
        </w:trPr>
        <w:tc>
          <w:tcPr>
            <w:tcW w:w="3849" w:type="pct"/>
            <w:vAlign w:val="center"/>
          </w:tcPr>
          <w:p w14:paraId="2E305A8E" w14:textId="32C81984" w:rsidR="005D030C" w:rsidRPr="00BF2504" w:rsidRDefault="005D030C" w:rsidP="005D030C">
            <w:pPr>
              <w:pStyle w:val="TableBodyTextMIRB"/>
            </w:pPr>
            <w:r w:rsidRPr="00BF2504">
              <w:t>County of Huron</w:t>
            </w:r>
          </w:p>
        </w:tc>
        <w:tc>
          <w:tcPr>
            <w:tcW w:w="1151" w:type="pct"/>
            <w:noWrap/>
            <w:vAlign w:val="center"/>
          </w:tcPr>
          <w:p w14:paraId="100EBDC6" w14:textId="684650AA" w:rsidR="005D030C" w:rsidRPr="00BF2504" w:rsidRDefault="002D61AA" w:rsidP="005D030C">
            <w:r w:rsidRPr="00BF2504">
              <w:rPr>
                <w:rFonts w:eastAsia="Times New Roman"/>
                <w:lang w:eastAsia="en-CA"/>
              </w:rPr>
              <w:t>Sans objet</w:t>
            </w:r>
          </w:p>
        </w:tc>
      </w:tr>
      <w:tr w:rsidR="005D030C" w:rsidRPr="00BF2504" w14:paraId="0C2921C2" w14:textId="77777777" w:rsidTr="00864C12">
        <w:trPr>
          <w:cantSplit/>
          <w:trHeight w:val="300"/>
          <w:jc w:val="center"/>
        </w:trPr>
        <w:tc>
          <w:tcPr>
            <w:tcW w:w="3849" w:type="pct"/>
            <w:vAlign w:val="center"/>
          </w:tcPr>
          <w:p w14:paraId="48A0D317" w14:textId="724D2946" w:rsidR="005D030C" w:rsidRPr="00BF2504" w:rsidRDefault="005D030C" w:rsidP="005D030C">
            <w:pPr>
              <w:pStyle w:val="TableBodyTextMIRB"/>
            </w:pPr>
            <w:r w:rsidRPr="00BF2504">
              <w:t>County of Lambton</w:t>
            </w:r>
          </w:p>
        </w:tc>
        <w:tc>
          <w:tcPr>
            <w:tcW w:w="1151" w:type="pct"/>
            <w:noWrap/>
            <w:vAlign w:val="center"/>
          </w:tcPr>
          <w:p w14:paraId="5CCEFF68" w14:textId="247AB0B0" w:rsidR="005D030C" w:rsidRPr="00BF2504" w:rsidRDefault="002D61AA" w:rsidP="005D030C">
            <w:r w:rsidRPr="00BF2504">
              <w:rPr>
                <w:rFonts w:eastAsia="Times New Roman"/>
                <w:lang w:eastAsia="en-CA"/>
              </w:rPr>
              <w:t>Sans objet</w:t>
            </w:r>
          </w:p>
        </w:tc>
      </w:tr>
      <w:tr w:rsidR="005D030C" w:rsidRPr="00BF2504" w14:paraId="7F382521" w14:textId="77777777" w:rsidTr="00864C12">
        <w:trPr>
          <w:cantSplit/>
          <w:trHeight w:val="300"/>
          <w:jc w:val="center"/>
        </w:trPr>
        <w:tc>
          <w:tcPr>
            <w:tcW w:w="3849" w:type="pct"/>
            <w:vAlign w:val="center"/>
          </w:tcPr>
          <w:p w14:paraId="70F96314" w14:textId="52400C88" w:rsidR="005D030C" w:rsidRPr="00BF2504" w:rsidRDefault="005D030C" w:rsidP="005D030C">
            <w:pPr>
              <w:pStyle w:val="TableBodyTextMIRB"/>
            </w:pPr>
            <w:r w:rsidRPr="00BF2504">
              <w:t>County of Lanark</w:t>
            </w:r>
          </w:p>
        </w:tc>
        <w:tc>
          <w:tcPr>
            <w:tcW w:w="1151" w:type="pct"/>
            <w:noWrap/>
            <w:vAlign w:val="center"/>
          </w:tcPr>
          <w:p w14:paraId="2A5AFA11" w14:textId="4D9E4898" w:rsidR="005D030C" w:rsidRPr="00BF2504" w:rsidRDefault="002D61AA" w:rsidP="005D030C">
            <w:r w:rsidRPr="00BF2504">
              <w:rPr>
                <w:rFonts w:eastAsia="Times New Roman"/>
                <w:lang w:eastAsia="en-CA"/>
              </w:rPr>
              <w:t>Sans objet</w:t>
            </w:r>
          </w:p>
        </w:tc>
      </w:tr>
      <w:tr w:rsidR="005D030C" w:rsidRPr="00BF2504" w14:paraId="55456370" w14:textId="77777777" w:rsidTr="00864C12">
        <w:trPr>
          <w:cantSplit/>
          <w:trHeight w:val="300"/>
          <w:jc w:val="center"/>
        </w:trPr>
        <w:tc>
          <w:tcPr>
            <w:tcW w:w="3849" w:type="pct"/>
            <w:vAlign w:val="center"/>
          </w:tcPr>
          <w:p w14:paraId="03A56C40" w14:textId="6E8CFA4E" w:rsidR="005D030C" w:rsidRPr="00BF2504" w:rsidRDefault="005D030C" w:rsidP="005D030C">
            <w:pPr>
              <w:pStyle w:val="TableBodyTextMIRB"/>
            </w:pPr>
            <w:r w:rsidRPr="00BF2504">
              <w:t>County of Lennox and Addington</w:t>
            </w:r>
          </w:p>
        </w:tc>
        <w:tc>
          <w:tcPr>
            <w:tcW w:w="1151" w:type="pct"/>
            <w:noWrap/>
            <w:vAlign w:val="center"/>
          </w:tcPr>
          <w:p w14:paraId="7C3696D5" w14:textId="446960BA" w:rsidR="005D030C" w:rsidRPr="00BF2504" w:rsidRDefault="002D61AA" w:rsidP="005D030C">
            <w:r w:rsidRPr="00BF2504">
              <w:rPr>
                <w:rFonts w:eastAsia="Times New Roman"/>
                <w:lang w:eastAsia="en-CA"/>
              </w:rPr>
              <w:t>Sans objet</w:t>
            </w:r>
          </w:p>
        </w:tc>
      </w:tr>
      <w:tr w:rsidR="005D030C" w:rsidRPr="00BF2504" w14:paraId="528E0013" w14:textId="77777777" w:rsidTr="00864C12">
        <w:trPr>
          <w:cantSplit/>
          <w:trHeight w:val="300"/>
          <w:jc w:val="center"/>
        </w:trPr>
        <w:tc>
          <w:tcPr>
            <w:tcW w:w="3849" w:type="pct"/>
            <w:vAlign w:val="center"/>
          </w:tcPr>
          <w:p w14:paraId="78A3369A" w14:textId="47058E05" w:rsidR="005D030C" w:rsidRPr="00BF2504" w:rsidRDefault="005D030C" w:rsidP="005D030C">
            <w:pPr>
              <w:pStyle w:val="TableBodyTextMIRB"/>
            </w:pPr>
            <w:r w:rsidRPr="00BF2504">
              <w:t>County of Middlesex</w:t>
            </w:r>
          </w:p>
        </w:tc>
        <w:tc>
          <w:tcPr>
            <w:tcW w:w="1151" w:type="pct"/>
            <w:noWrap/>
            <w:vAlign w:val="center"/>
          </w:tcPr>
          <w:p w14:paraId="2872AE1B" w14:textId="25CF3045" w:rsidR="005D030C" w:rsidRPr="00BF2504" w:rsidRDefault="002D61AA" w:rsidP="005D030C">
            <w:r w:rsidRPr="00BF2504">
              <w:rPr>
                <w:rFonts w:eastAsia="Times New Roman"/>
                <w:lang w:eastAsia="en-CA"/>
              </w:rPr>
              <w:t>Sans objet</w:t>
            </w:r>
          </w:p>
        </w:tc>
      </w:tr>
      <w:tr w:rsidR="005D030C" w:rsidRPr="00BF2504" w14:paraId="14B96627" w14:textId="77777777" w:rsidTr="00864C12">
        <w:trPr>
          <w:cantSplit/>
          <w:trHeight w:val="300"/>
          <w:jc w:val="center"/>
        </w:trPr>
        <w:tc>
          <w:tcPr>
            <w:tcW w:w="3849" w:type="pct"/>
            <w:vAlign w:val="center"/>
          </w:tcPr>
          <w:p w14:paraId="0CE71953" w14:textId="00231281" w:rsidR="005D030C" w:rsidRPr="00BF2504" w:rsidRDefault="005D030C" w:rsidP="005D030C">
            <w:pPr>
              <w:pStyle w:val="TableBodyTextMIRB"/>
            </w:pPr>
            <w:r w:rsidRPr="00BF2504">
              <w:t>County of Northumberland</w:t>
            </w:r>
          </w:p>
        </w:tc>
        <w:tc>
          <w:tcPr>
            <w:tcW w:w="1151" w:type="pct"/>
            <w:noWrap/>
            <w:vAlign w:val="center"/>
          </w:tcPr>
          <w:p w14:paraId="18C33AF4" w14:textId="5504AD90" w:rsidR="005D030C" w:rsidRPr="00BF2504" w:rsidRDefault="002D61AA" w:rsidP="005D030C">
            <w:r w:rsidRPr="00BF2504">
              <w:rPr>
                <w:rFonts w:eastAsia="Times New Roman"/>
                <w:lang w:eastAsia="en-CA"/>
              </w:rPr>
              <w:t>Sans objet</w:t>
            </w:r>
          </w:p>
        </w:tc>
      </w:tr>
      <w:tr w:rsidR="005D030C" w:rsidRPr="00BF2504" w14:paraId="08A71398" w14:textId="77777777" w:rsidTr="00864C12">
        <w:trPr>
          <w:cantSplit/>
          <w:trHeight w:val="300"/>
          <w:jc w:val="center"/>
        </w:trPr>
        <w:tc>
          <w:tcPr>
            <w:tcW w:w="3849" w:type="pct"/>
            <w:vAlign w:val="center"/>
            <w:hideMark/>
          </w:tcPr>
          <w:p w14:paraId="5571E977" w14:textId="77777777" w:rsidR="005D030C" w:rsidRPr="00BF2504" w:rsidRDefault="005D030C" w:rsidP="005D030C">
            <w:pPr>
              <w:pStyle w:val="TableBodyTextMIRB"/>
              <w:rPr>
                <w:rFonts w:eastAsia="Times New Roman"/>
                <w:lang w:eastAsia="en-CA"/>
              </w:rPr>
            </w:pPr>
            <w:r w:rsidRPr="00BF2504">
              <w:t>County of Oxford</w:t>
            </w:r>
          </w:p>
        </w:tc>
        <w:tc>
          <w:tcPr>
            <w:tcW w:w="1151" w:type="pct"/>
            <w:noWrap/>
            <w:vAlign w:val="center"/>
            <w:hideMark/>
          </w:tcPr>
          <w:p w14:paraId="0E164D7B" w14:textId="5B55E8F1" w:rsidR="005D030C" w:rsidRPr="00BF2504" w:rsidRDefault="002D61AA" w:rsidP="005D030C">
            <w:r w:rsidRPr="00BF2504">
              <w:rPr>
                <w:rFonts w:eastAsia="Times New Roman"/>
                <w:lang w:eastAsia="en-CA"/>
              </w:rPr>
              <w:t>Sans objet</w:t>
            </w:r>
          </w:p>
        </w:tc>
      </w:tr>
      <w:tr w:rsidR="005D030C" w:rsidRPr="00BF2504" w14:paraId="1E53B410" w14:textId="77777777" w:rsidTr="00864C12">
        <w:trPr>
          <w:cantSplit/>
          <w:trHeight w:val="300"/>
          <w:jc w:val="center"/>
        </w:trPr>
        <w:tc>
          <w:tcPr>
            <w:tcW w:w="3849" w:type="pct"/>
            <w:vAlign w:val="center"/>
          </w:tcPr>
          <w:p w14:paraId="6262148E" w14:textId="6994D215" w:rsidR="005D030C" w:rsidRPr="00BF2504" w:rsidRDefault="005D030C" w:rsidP="005D030C">
            <w:pPr>
              <w:pStyle w:val="TableBodyTextMIRB"/>
            </w:pPr>
            <w:r w:rsidRPr="00BF2504">
              <w:t>County of Perth</w:t>
            </w:r>
          </w:p>
        </w:tc>
        <w:tc>
          <w:tcPr>
            <w:tcW w:w="1151" w:type="pct"/>
            <w:noWrap/>
            <w:vAlign w:val="center"/>
          </w:tcPr>
          <w:p w14:paraId="67BB7A67" w14:textId="7BE5EA03" w:rsidR="005D030C" w:rsidRPr="00BF2504" w:rsidRDefault="002D61AA" w:rsidP="005D030C">
            <w:r w:rsidRPr="00BF2504">
              <w:rPr>
                <w:rFonts w:eastAsia="Times New Roman"/>
                <w:lang w:eastAsia="en-CA"/>
              </w:rPr>
              <w:t>Sans objet</w:t>
            </w:r>
          </w:p>
        </w:tc>
      </w:tr>
      <w:tr w:rsidR="005D030C" w:rsidRPr="00BF2504" w14:paraId="105826ED" w14:textId="77777777" w:rsidTr="00864C12">
        <w:trPr>
          <w:cantSplit/>
          <w:trHeight w:val="300"/>
          <w:jc w:val="center"/>
        </w:trPr>
        <w:tc>
          <w:tcPr>
            <w:tcW w:w="3849" w:type="pct"/>
            <w:vAlign w:val="center"/>
            <w:hideMark/>
          </w:tcPr>
          <w:p w14:paraId="0CA772A2" w14:textId="77777777" w:rsidR="005D030C" w:rsidRPr="00BF2504" w:rsidRDefault="005D030C" w:rsidP="005D030C">
            <w:pPr>
              <w:pStyle w:val="TableBodyTextMIRB"/>
              <w:rPr>
                <w:rFonts w:eastAsia="Times New Roman"/>
                <w:lang w:eastAsia="en-CA"/>
              </w:rPr>
            </w:pPr>
            <w:r w:rsidRPr="00BF2504">
              <w:t>County of Peterborough</w:t>
            </w:r>
          </w:p>
        </w:tc>
        <w:tc>
          <w:tcPr>
            <w:tcW w:w="1151" w:type="pct"/>
            <w:noWrap/>
            <w:vAlign w:val="center"/>
            <w:hideMark/>
          </w:tcPr>
          <w:p w14:paraId="0EE55E1D" w14:textId="0A678395" w:rsidR="005D030C" w:rsidRPr="00BF2504" w:rsidRDefault="002D61AA" w:rsidP="005D030C">
            <w:r w:rsidRPr="00BF2504">
              <w:rPr>
                <w:rFonts w:eastAsia="Times New Roman"/>
                <w:lang w:eastAsia="en-CA"/>
              </w:rPr>
              <w:t>Sans objet</w:t>
            </w:r>
          </w:p>
        </w:tc>
      </w:tr>
      <w:tr w:rsidR="005D030C" w:rsidRPr="00BF2504" w14:paraId="03532FA7" w14:textId="77777777" w:rsidTr="00864C12">
        <w:trPr>
          <w:cantSplit/>
          <w:trHeight w:val="300"/>
          <w:jc w:val="center"/>
        </w:trPr>
        <w:tc>
          <w:tcPr>
            <w:tcW w:w="3849" w:type="pct"/>
            <w:vAlign w:val="center"/>
            <w:hideMark/>
          </w:tcPr>
          <w:p w14:paraId="20DA01E7" w14:textId="59C97EBB" w:rsidR="005D030C" w:rsidRPr="00BF2504" w:rsidRDefault="005D030C" w:rsidP="005D030C">
            <w:pPr>
              <w:pStyle w:val="TableBodyTextMIRB"/>
              <w:rPr>
                <w:rFonts w:eastAsia="Times New Roman"/>
                <w:lang w:eastAsia="en-CA"/>
              </w:rPr>
            </w:pPr>
            <w:r w:rsidRPr="00BF2504">
              <w:lastRenderedPageBreak/>
              <w:t>County of Prince Edward</w:t>
            </w:r>
          </w:p>
        </w:tc>
        <w:tc>
          <w:tcPr>
            <w:tcW w:w="1151" w:type="pct"/>
            <w:noWrap/>
            <w:vAlign w:val="center"/>
            <w:hideMark/>
          </w:tcPr>
          <w:p w14:paraId="6687D069" w14:textId="7D129B6B" w:rsidR="005D030C" w:rsidRPr="00BF2504" w:rsidRDefault="002D61AA" w:rsidP="005D030C">
            <w:r w:rsidRPr="00BF2504">
              <w:rPr>
                <w:rFonts w:eastAsia="Times New Roman"/>
                <w:lang w:eastAsia="en-CA"/>
              </w:rPr>
              <w:t>Sans objet</w:t>
            </w:r>
          </w:p>
        </w:tc>
      </w:tr>
      <w:tr w:rsidR="005D030C" w:rsidRPr="00BF2504" w14:paraId="65DE0BCE" w14:textId="77777777" w:rsidTr="00864C12">
        <w:trPr>
          <w:cantSplit/>
          <w:trHeight w:val="300"/>
          <w:jc w:val="center"/>
        </w:trPr>
        <w:tc>
          <w:tcPr>
            <w:tcW w:w="3849" w:type="pct"/>
            <w:vAlign w:val="center"/>
          </w:tcPr>
          <w:p w14:paraId="1A00A589" w14:textId="3A33BC98" w:rsidR="005D030C" w:rsidRPr="00BF2504" w:rsidRDefault="005D030C" w:rsidP="005D030C">
            <w:pPr>
              <w:pStyle w:val="TableBodyTextMIRB"/>
            </w:pPr>
            <w:r w:rsidRPr="00BF2504">
              <w:t>County of Renfrew</w:t>
            </w:r>
          </w:p>
        </w:tc>
        <w:tc>
          <w:tcPr>
            <w:tcW w:w="1151" w:type="pct"/>
            <w:noWrap/>
            <w:vAlign w:val="center"/>
          </w:tcPr>
          <w:p w14:paraId="25DB371D" w14:textId="58028DD3" w:rsidR="005D030C" w:rsidRPr="00BF2504" w:rsidRDefault="002D61AA" w:rsidP="005D030C">
            <w:r w:rsidRPr="00BF2504">
              <w:rPr>
                <w:rFonts w:eastAsia="Times New Roman"/>
                <w:lang w:eastAsia="en-CA"/>
              </w:rPr>
              <w:t>Sans objet</w:t>
            </w:r>
          </w:p>
        </w:tc>
      </w:tr>
      <w:tr w:rsidR="005D030C" w:rsidRPr="00BF2504" w14:paraId="6452BB44" w14:textId="77777777" w:rsidTr="00864C12">
        <w:trPr>
          <w:cantSplit/>
          <w:trHeight w:val="300"/>
          <w:jc w:val="center"/>
        </w:trPr>
        <w:tc>
          <w:tcPr>
            <w:tcW w:w="3849" w:type="pct"/>
            <w:vAlign w:val="center"/>
          </w:tcPr>
          <w:p w14:paraId="2971E03B" w14:textId="4B1EC5B8" w:rsidR="005D030C" w:rsidRPr="00BF2504" w:rsidRDefault="005D030C" w:rsidP="005D030C">
            <w:pPr>
              <w:pStyle w:val="TableBodyTextMIRB"/>
            </w:pPr>
            <w:r w:rsidRPr="00BF2504">
              <w:t>County of Simcoe</w:t>
            </w:r>
          </w:p>
        </w:tc>
        <w:tc>
          <w:tcPr>
            <w:tcW w:w="1151" w:type="pct"/>
            <w:noWrap/>
            <w:vAlign w:val="center"/>
          </w:tcPr>
          <w:p w14:paraId="10B3FF38" w14:textId="451C8A55" w:rsidR="005D030C" w:rsidRPr="00BF2504" w:rsidRDefault="002D61AA" w:rsidP="005D030C">
            <w:r w:rsidRPr="00BF2504">
              <w:rPr>
                <w:rFonts w:eastAsia="Times New Roman"/>
                <w:lang w:eastAsia="en-CA"/>
              </w:rPr>
              <w:t>Sans objet</w:t>
            </w:r>
          </w:p>
        </w:tc>
      </w:tr>
      <w:tr w:rsidR="005D030C" w:rsidRPr="00BF2504" w14:paraId="1A676696" w14:textId="77777777" w:rsidTr="00864C12">
        <w:trPr>
          <w:cantSplit/>
          <w:trHeight w:val="300"/>
          <w:jc w:val="center"/>
        </w:trPr>
        <w:tc>
          <w:tcPr>
            <w:tcW w:w="3849" w:type="pct"/>
            <w:vAlign w:val="center"/>
          </w:tcPr>
          <w:p w14:paraId="3B43A2AF" w14:textId="6501BBCF" w:rsidR="005D030C" w:rsidRPr="00BF2504" w:rsidRDefault="005D030C" w:rsidP="005D030C">
            <w:pPr>
              <w:pStyle w:val="TableBodyTextMIRB"/>
            </w:pPr>
            <w:r w:rsidRPr="00BF2504">
              <w:t>County of Wellington</w:t>
            </w:r>
          </w:p>
        </w:tc>
        <w:tc>
          <w:tcPr>
            <w:tcW w:w="1151" w:type="pct"/>
            <w:noWrap/>
            <w:vAlign w:val="center"/>
          </w:tcPr>
          <w:p w14:paraId="2CC4F13C" w14:textId="08D4959C" w:rsidR="005D030C" w:rsidRPr="00BF2504" w:rsidRDefault="002D61AA" w:rsidP="005D030C">
            <w:r w:rsidRPr="00BF2504">
              <w:rPr>
                <w:rFonts w:eastAsia="Times New Roman"/>
                <w:lang w:eastAsia="en-CA"/>
              </w:rPr>
              <w:t>Sans objet</w:t>
            </w:r>
          </w:p>
        </w:tc>
      </w:tr>
      <w:tr w:rsidR="001C08E8" w:rsidRPr="00BF2504" w14:paraId="5DAE5D63" w14:textId="77777777" w:rsidTr="00864C12">
        <w:trPr>
          <w:cantSplit/>
          <w:trHeight w:val="300"/>
          <w:jc w:val="center"/>
        </w:trPr>
        <w:tc>
          <w:tcPr>
            <w:tcW w:w="3849" w:type="pct"/>
            <w:vAlign w:val="center"/>
          </w:tcPr>
          <w:p w14:paraId="0EB1AA17" w14:textId="0901413D" w:rsidR="001C08E8" w:rsidRPr="00BF2504" w:rsidRDefault="001C08E8" w:rsidP="005D030C">
            <w:pPr>
              <w:pStyle w:val="TableBodyTextMIRB"/>
            </w:pPr>
            <w:r>
              <w:t>Curve Lake 35</w:t>
            </w:r>
          </w:p>
        </w:tc>
        <w:tc>
          <w:tcPr>
            <w:tcW w:w="1151" w:type="pct"/>
            <w:noWrap/>
            <w:vAlign w:val="center"/>
          </w:tcPr>
          <w:p w14:paraId="50D6DB78" w14:textId="430BB13E" w:rsidR="001C08E8" w:rsidRPr="00BF2504" w:rsidRDefault="00037818" w:rsidP="005D030C">
            <w:r w:rsidRPr="00BF2504">
              <w:rPr>
                <w:rFonts w:eastAsia="Times New Roman"/>
                <w:lang w:eastAsia="en-CA"/>
              </w:rPr>
              <w:t>Sans objet</w:t>
            </w:r>
          </w:p>
        </w:tc>
      </w:tr>
      <w:tr w:rsidR="001C08E8" w:rsidRPr="00BF2504" w14:paraId="63BD42B6" w14:textId="77777777" w:rsidTr="00864C12">
        <w:trPr>
          <w:cantSplit/>
          <w:trHeight w:val="300"/>
          <w:jc w:val="center"/>
        </w:trPr>
        <w:tc>
          <w:tcPr>
            <w:tcW w:w="3849" w:type="pct"/>
            <w:vAlign w:val="center"/>
          </w:tcPr>
          <w:p w14:paraId="20766B0E" w14:textId="3D2555CF" w:rsidR="001C08E8" w:rsidRPr="00BF2504" w:rsidRDefault="001C08E8" w:rsidP="005D030C">
            <w:pPr>
              <w:pStyle w:val="TableBodyTextMIRB"/>
            </w:pPr>
            <w:r>
              <w:t>Curve Lake 35A</w:t>
            </w:r>
          </w:p>
        </w:tc>
        <w:tc>
          <w:tcPr>
            <w:tcW w:w="1151" w:type="pct"/>
            <w:noWrap/>
            <w:vAlign w:val="center"/>
          </w:tcPr>
          <w:p w14:paraId="79F5BF6A" w14:textId="329B80B9" w:rsidR="001C08E8" w:rsidRPr="00BF2504" w:rsidRDefault="00037818" w:rsidP="005D030C">
            <w:r w:rsidRPr="00BF2504">
              <w:rPr>
                <w:rFonts w:eastAsia="Times New Roman"/>
                <w:lang w:eastAsia="en-CA"/>
              </w:rPr>
              <w:t>Sans objet</w:t>
            </w:r>
          </w:p>
        </w:tc>
      </w:tr>
      <w:tr w:rsidR="001C08E8" w:rsidRPr="00BF2504" w14:paraId="0592B394" w14:textId="77777777" w:rsidTr="00864C12">
        <w:trPr>
          <w:cantSplit/>
          <w:trHeight w:val="300"/>
          <w:jc w:val="center"/>
        </w:trPr>
        <w:tc>
          <w:tcPr>
            <w:tcW w:w="3849" w:type="pct"/>
            <w:vAlign w:val="center"/>
          </w:tcPr>
          <w:p w14:paraId="7E81732B" w14:textId="478BA2D8" w:rsidR="001C08E8" w:rsidRDefault="001C08E8" w:rsidP="005D030C">
            <w:pPr>
              <w:pStyle w:val="TableBodyTextMIRB"/>
            </w:pPr>
            <w:r>
              <w:t>Deer Lake</w:t>
            </w:r>
          </w:p>
        </w:tc>
        <w:tc>
          <w:tcPr>
            <w:tcW w:w="1151" w:type="pct"/>
            <w:noWrap/>
            <w:vAlign w:val="center"/>
          </w:tcPr>
          <w:p w14:paraId="472C324E" w14:textId="12A613F3" w:rsidR="001C08E8" w:rsidRPr="00BF2504" w:rsidRDefault="00037818" w:rsidP="005D030C">
            <w:r w:rsidRPr="00BF2504">
              <w:rPr>
                <w:rFonts w:eastAsia="Times New Roman"/>
                <w:lang w:eastAsia="en-CA"/>
              </w:rPr>
              <w:t>Sans objet</w:t>
            </w:r>
          </w:p>
        </w:tc>
      </w:tr>
      <w:tr w:rsidR="005D030C" w:rsidRPr="00BF2504" w14:paraId="24A25AAF" w14:textId="77777777" w:rsidTr="00864C12">
        <w:trPr>
          <w:cantSplit/>
          <w:trHeight w:val="300"/>
          <w:jc w:val="center"/>
        </w:trPr>
        <w:tc>
          <w:tcPr>
            <w:tcW w:w="3849" w:type="pct"/>
            <w:vAlign w:val="center"/>
            <w:hideMark/>
          </w:tcPr>
          <w:p w14:paraId="2957D58A" w14:textId="77777777" w:rsidR="005D030C" w:rsidRPr="00BF2504" w:rsidRDefault="005D030C" w:rsidP="005D030C">
            <w:pPr>
              <w:pStyle w:val="TableBodyTextMIRB"/>
              <w:rPr>
                <w:rFonts w:eastAsia="Times New Roman"/>
                <w:lang w:eastAsia="en-CA"/>
              </w:rPr>
            </w:pPr>
            <w:r w:rsidRPr="00BF2504">
              <w:t>District Municipality of Muskoka</w:t>
            </w:r>
          </w:p>
        </w:tc>
        <w:tc>
          <w:tcPr>
            <w:tcW w:w="1151" w:type="pct"/>
            <w:noWrap/>
            <w:vAlign w:val="center"/>
            <w:hideMark/>
          </w:tcPr>
          <w:p w14:paraId="29A7C7A2" w14:textId="5D12CFDB" w:rsidR="005D030C" w:rsidRPr="00BF2504" w:rsidRDefault="002D61AA" w:rsidP="005D030C">
            <w:r w:rsidRPr="00BF2504">
              <w:rPr>
                <w:rFonts w:eastAsia="Times New Roman"/>
                <w:lang w:eastAsia="en-CA"/>
              </w:rPr>
              <w:t>Sans objet</w:t>
            </w:r>
          </w:p>
        </w:tc>
      </w:tr>
      <w:tr w:rsidR="005D030C" w:rsidRPr="00BF2504" w14:paraId="13B38008" w14:textId="77777777" w:rsidTr="00864C12">
        <w:trPr>
          <w:cantSplit/>
          <w:trHeight w:val="300"/>
          <w:jc w:val="center"/>
        </w:trPr>
        <w:tc>
          <w:tcPr>
            <w:tcW w:w="3849" w:type="pct"/>
            <w:vAlign w:val="center"/>
            <w:hideMark/>
          </w:tcPr>
          <w:p w14:paraId="037DB455" w14:textId="77777777" w:rsidR="005D030C" w:rsidRPr="00BF2504" w:rsidRDefault="005D030C" w:rsidP="005D030C">
            <w:pPr>
              <w:pStyle w:val="TableBodyTextMIRB"/>
              <w:rPr>
                <w:rFonts w:eastAsia="Times New Roman"/>
                <w:lang w:eastAsia="en-CA"/>
              </w:rPr>
            </w:pPr>
            <w:r w:rsidRPr="00BF2504">
              <w:t>District of Algoma</w:t>
            </w:r>
          </w:p>
        </w:tc>
        <w:tc>
          <w:tcPr>
            <w:tcW w:w="1151" w:type="pct"/>
            <w:noWrap/>
            <w:vAlign w:val="center"/>
            <w:hideMark/>
          </w:tcPr>
          <w:p w14:paraId="087BE2AB" w14:textId="2C366380" w:rsidR="005D030C" w:rsidRPr="00BF2504" w:rsidRDefault="002D61AA" w:rsidP="005D030C">
            <w:r w:rsidRPr="00BF2504">
              <w:rPr>
                <w:rFonts w:eastAsia="Times New Roman"/>
                <w:lang w:eastAsia="en-CA"/>
              </w:rPr>
              <w:t>Sans objet</w:t>
            </w:r>
          </w:p>
        </w:tc>
      </w:tr>
      <w:tr w:rsidR="005D030C" w:rsidRPr="00BF2504" w14:paraId="12BDF979" w14:textId="77777777" w:rsidTr="00864C12">
        <w:trPr>
          <w:cantSplit/>
          <w:trHeight w:val="300"/>
          <w:jc w:val="center"/>
        </w:trPr>
        <w:tc>
          <w:tcPr>
            <w:tcW w:w="3849" w:type="pct"/>
            <w:vAlign w:val="center"/>
            <w:hideMark/>
          </w:tcPr>
          <w:p w14:paraId="68437870" w14:textId="77777777" w:rsidR="005D030C" w:rsidRPr="00BF2504" w:rsidRDefault="005D030C" w:rsidP="005D030C">
            <w:pPr>
              <w:pStyle w:val="TableBodyTextMIRB"/>
              <w:rPr>
                <w:rFonts w:eastAsia="Times New Roman"/>
                <w:lang w:eastAsia="en-CA"/>
              </w:rPr>
            </w:pPr>
            <w:r w:rsidRPr="00BF2504">
              <w:t>District of Cochrane</w:t>
            </w:r>
          </w:p>
        </w:tc>
        <w:tc>
          <w:tcPr>
            <w:tcW w:w="1151" w:type="pct"/>
            <w:noWrap/>
            <w:vAlign w:val="center"/>
            <w:hideMark/>
          </w:tcPr>
          <w:p w14:paraId="7F70501A" w14:textId="700E116A" w:rsidR="005D030C" w:rsidRPr="00BF2504" w:rsidRDefault="002D61AA" w:rsidP="005D030C">
            <w:r w:rsidRPr="00BF2504">
              <w:rPr>
                <w:rFonts w:eastAsia="Times New Roman"/>
                <w:lang w:eastAsia="en-CA"/>
              </w:rPr>
              <w:t>Sans objet</w:t>
            </w:r>
          </w:p>
        </w:tc>
      </w:tr>
      <w:tr w:rsidR="005D030C" w:rsidRPr="00BF2504" w14:paraId="605F85F7" w14:textId="77777777" w:rsidTr="00864C12">
        <w:trPr>
          <w:cantSplit/>
          <w:trHeight w:val="300"/>
          <w:jc w:val="center"/>
        </w:trPr>
        <w:tc>
          <w:tcPr>
            <w:tcW w:w="3849" w:type="pct"/>
            <w:vAlign w:val="center"/>
          </w:tcPr>
          <w:p w14:paraId="1D184C89" w14:textId="77777777" w:rsidR="005D030C" w:rsidRPr="00BF2504" w:rsidRDefault="005D030C" w:rsidP="005D030C">
            <w:pPr>
              <w:pStyle w:val="TableBodyTextMIRB"/>
            </w:pPr>
            <w:r w:rsidRPr="00BF2504">
              <w:t>District of Kenora</w:t>
            </w:r>
          </w:p>
        </w:tc>
        <w:tc>
          <w:tcPr>
            <w:tcW w:w="1151" w:type="pct"/>
            <w:noWrap/>
            <w:vAlign w:val="center"/>
          </w:tcPr>
          <w:p w14:paraId="483CD260" w14:textId="4A23D25D" w:rsidR="005D030C" w:rsidRPr="00BF2504" w:rsidRDefault="002D61AA" w:rsidP="005D030C">
            <w:r w:rsidRPr="00BF2504">
              <w:t>Sans objet</w:t>
            </w:r>
          </w:p>
        </w:tc>
      </w:tr>
      <w:tr w:rsidR="005D030C" w:rsidRPr="00BF2504" w14:paraId="5523B325" w14:textId="77777777" w:rsidTr="00864C12">
        <w:trPr>
          <w:cantSplit/>
          <w:trHeight w:val="300"/>
          <w:jc w:val="center"/>
        </w:trPr>
        <w:tc>
          <w:tcPr>
            <w:tcW w:w="3849" w:type="pct"/>
            <w:vAlign w:val="center"/>
            <w:hideMark/>
          </w:tcPr>
          <w:p w14:paraId="4BA32D72" w14:textId="77777777" w:rsidR="005D030C" w:rsidRPr="00BF2504" w:rsidRDefault="005D030C" w:rsidP="005D030C">
            <w:pPr>
              <w:pStyle w:val="TableBodyTextMIRB"/>
              <w:rPr>
                <w:rFonts w:eastAsia="Times New Roman"/>
                <w:lang w:eastAsia="en-CA"/>
              </w:rPr>
            </w:pPr>
            <w:r w:rsidRPr="00BF2504">
              <w:t>District of Manitoulin</w:t>
            </w:r>
          </w:p>
        </w:tc>
        <w:tc>
          <w:tcPr>
            <w:tcW w:w="1151" w:type="pct"/>
            <w:noWrap/>
            <w:vAlign w:val="center"/>
            <w:hideMark/>
          </w:tcPr>
          <w:p w14:paraId="4E134AA6" w14:textId="462CF849" w:rsidR="005D030C" w:rsidRPr="00BF2504" w:rsidRDefault="002D61AA" w:rsidP="005D030C">
            <w:r w:rsidRPr="00BF2504">
              <w:rPr>
                <w:rFonts w:eastAsia="Times New Roman"/>
                <w:lang w:eastAsia="en-CA"/>
              </w:rPr>
              <w:t>Sans objet</w:t>
            </w:r>
          </w:p>
        </w:tc>
      </w:tr>
      <w:tr w:rsidR="005D030C" w:rsidRPr="00BF2504" w14:paraId="34DF5E93" w14:textId="77777777" w:rsidTr="00864C12">
        <w:trPr>
          <w:cantSplit/>
          <w:trHeight w:val="300"/>
          <w:jc w:val="center"/>
        </w:trPr>
        <w:tc>
          <w:tcPr>
            <w:tcW w:w="3849" w:type="pct"/>
            <w:vAlign w:val="center"/>
            <w:hideMark/>
          </w:tcPr>
          <w:p w14:paraId="559C8169" w14:textId="77777777" w:rsidR="005D030C" w:rsidRPr="00BF2504" w:rsidRDefault="005D030C" w:rsidP="005D030C">
            <w:pPr>
              <w:pStyle w:val="TableBodyTextMIRB"/>
              <w:rPr>
                <w:rFonts w:eastAsia="Times New Roman"/>
                <w:lang w:eastAsia="en-CA"/>
              </w:rPr>
            </w:pPr>
            <w:r w:rsidRPr="00BF2504">
              <w:t>District of Nipissing</w:t>
            </w:r>
          </w:p>
        </w:tc>
        <w:tc>
          <w:tcPr>
            <w:tcW w:w="1151" w:type="pct"/>
            <w:noWrap/>
            <w:vAlign w:val="center"/>
            <w:hideMark/>
          </w:tcPr>
          <w:p w14:paraId="701D735B" w14:textId="4EF0D74B" w:rsidR="005D030C" w:rsidRPr="00BF2504" w:rsidRDefault="002D61AA" w:rsidP="005D030C">
            <w:r w:rsidRPr="00BF2504">
              <w:rPr>
                <w:rFonts w:eastAsia="Times New Roman"/>
                <w:lang w:eastAsia="en-CA"/>
              </w:rPr>
              <w:t>Sans objet</w:t>
            </w:r>
          </w:p>
        </w:tc>
      </w:tr>
      <w:tr w:rsidR="005D030C" w:rsidRPr="00BF2504" w14:paraId="0E8D3152" w14:textId="77777777" w:rsidTr="00864C12">
        <w:trPr>
          <w:cantSplit/>
          <w:trHeight w:val="300"/>
          <w:jc w:val="center"/>
        </w:trPr>
        <w:tc>
          <w:tcPr>
            <w:tcW w:w="3849" w:type="pct"/>
            <w:vAlign w:val="center"/>
            <w:hideMark/>
          </w:tcPr>
          <w:p w14:paraId="783BF242" w14:textId="77777777" w:rsidR="005D030C" w:rsidRPr="00BF2504" w:rsidRDefault="005D030C" w:rsidP="005D030C">
            <w:pPr>
              <w:pStyle w:val="TableBodyTextMIRB"/>
              <w:rPr>
                <w:rFonts w:eastAsia="Times New Roman"/>
                <w:lang w:eastAsia="en-CA"/>
              </w:rPr>
            </w:pPr>
            <w:r w:rsidRPr="00BF2504">
              <w:t>District of Parry Sound</w:t>
            </w:r>
          </w:p>
        </w:tc>
        <w:tc>
          <w:tcPr>
            <w:tcW w:w="1151" w:type="pct"/>
            <w:noWrap/>
            <w:vAlign w:val="center"/>
            <w:hideMark/>
          </w:tcPr>
          <w:p w14:paraId="2EC9CB68" w14:textId="37FD33F3" w:rsidR="005D030C" w:rsidRPr="00BF2504" w:rsidRDefault="002D61AA" w:rsidP="005D030C">
            <w:r w:rsidRPr="00BF2504">
              <w:rPr>
                <w:rFonts w:eastAsia="Times New Roman"/>
                <w:lang w:eastAsia="en-CA"/>
              </w:rPr>
              <w:t>Sans objet</w:t>
            </w:r>
          </w:p>
        </w:tc>
      </w:tr>
      <w:tr w:rsidR="005D030C" w:rsidRPr="00BF2504" w14:paraId="4323A401" w14:textId="77777777" w:rsidTr="00864C12">
        <w:trPr>
          <w:cantSplit/>
          <w:trHeight w:val="300"/>
          <w:jc w:val="center"/>
        </w:trPr>
        <w:tc>
          <w:tcPr>
            <w:tcW w:w="3849" w:type="pct"/>
            <w:vAlign w:val="center"/>
            <w:hideMark/>
          </w:tcPr>
          <w:p w14:paraId="59A9D6C7" w14:textId="77777777" w:rsidR="005D030C" w:rsidRPr="00BF2504" w:rsidRDefault="005D030C" w:rsidP="005D030C">
            <w:pPr>
              <w:pStyle w:val="TableBodyTextMIRB"/>
              <w:rPr>
                <w:rFonts w:eastAsia="Times New Roman"/>
                <w:lang w:eastAsia="en-CA"/>
              </w:rPr>
            </w:pPr>
            <w:r w:rsidRPr="00BF2504">
              <w:t>District of Rainy River</w:t>
            </w:r>
          </w:p>
        </w:tc>
        <w:tc>
          <w:tcPr>
            <w:tcW w:w="1151" w:type="pct"/>
            <w:noWrap/>
            <w:vAlign w:val="center"/>
            <w:hideMark/>
          </w:tcPr>
          <w:p w14:paraId="63A16EC7" w14:textId="3E9FA2C4" w:rsidR="005D030C" w:rsidRPr="00BF2504" w:rsidRDefault="002D61AA" w:rsidP="005D030C">
            <w:r w:rsidRPr="00BF2504">
              <w:rPr>
                <w:rFonts w:eastAsia="Times New Roman"/>
                <w:lang w:eastAsia="en-CA"/>
              </w:rPr>
              <w:t>Sans objet</w:t>
            </w:r>
          </w:p>
        </w:tc>
      </w:tr>
      <w:tr w:rsidR="005D030C" w:rsidRPr="00BF2504" w14:paraId="0903CB56" w14:textId="77777777" w:rsidTr="00864C12">
        <w:trPr>
          <w:cantSplit/>
          <w:trHeight w:val="300"/>
          <w:jc w:val="center"/>
        </w:trPr>
        <w:tc>
          <w:tcPr>
            <w:tcW w:w="3849" w:type="pct"/>
            <w:vAlign w:val="center"/>
            <w:hideMark/>
          </w:tcPr>
          <w:p w14:paraId="4957A0CA" w14:textId="77777777" w:rsidR="005D030C" w:rsidRPr="00BF2504" w:rsidRDefault="005D030C" w:rsidP="005D030C">
            <w:pPr>
              <w:pStyle w:val="TableBodyTextMIRB"/>
              <w:rPr>
                <w:rFonts w:eastAsia="Times New Roman"/>
                <w:lang w:eastAsia="en-CA"/>
              </w:rPr>
            </w:pPr>
            <w:r w:rsidRPr="00BF2504">
              <w:t>District of Sudbury</w:t>
            </w:r>
          </w:p>
        </w:tc>
        <w:tc>
          <w:tcPr>
            <w:tcW w:w="1151" w:type="pct"/>
            <w:noWrap/>
            <w:vAlign w:val="center"/>
            <w:hideMark/>
          </w:tcPr>
          <w:p w14:paraId="41C04AD6" w14:textId="23D3A743" w:rsidR="005D030C" w:rsidRPr="00BF2504" w:rsidRDefault="002D61AA" w:rsidP="005D030C">
            <w:r w:rsidRPr="00BF2504">
              <w:rPr>
                <w:rFonts w:eastAsia="Times New Roman"/>
                <w:lang w:eastAsia="en-CA"/>
              </w:rPr>
              <w:t>Sans objet</w:t>
            </w:r>
          </w:p>
        </w:tc>
      </w:tr>
      <w:tr w:rsidR="005D030C" w:rsidRPr="00BF2504" w14:paraId="06BA4182" w14:textId="77777777" w:rsidTr="00864C12">
        <w:trPr>
          <w:cantSplit/>
          <w:trHeight w:val="300"/>
          <w:jc w:val="center"/>
        </w:trPr>
        <w:tc>
          <w:tcPr>
            <w:tcW w:w="3849" w:type="pct"/>
            <w:vAlign w:val="center"/>
            <w:hideMark/>
          </w:tcPr>
          <w:p w14:paraId="719C62AE" w14:textId="77777777" w:rsidR="005D030C" w:rsidRPr="00BF2504" w:rsidRDefault="005D030C" w:rsidP="005D030C">
            <w:pPr>
              <w:pStyle w:val="TableBodyTextMIRB"/>
              <w:rPr>
                <w:rFonts w:eastAsia="Times New Roman"/>
                <w:lang w:eastAsia="en-CA"/>
              </w:rPr>
            </w:pPr>
            <w:r w:rsidRPr="00BF2504">
              <w:t>District of Thunder Bay</w:t>
            </w:r>
          </w:p>
        </w:tc>
        <w:tc>
          <w:tcPr>
            <w:tcW w:w="1151" w:type="pct"/>
            <w:noWrap/>
            <w:vAlign w:val="center"/>
            <w:hideMark/>
          </w:tcPr>
          <w:p w14:paraId="17828F25" w14:textId="5217E784" w:rsidR="005D030C" w:rsidRPr="00BF2504" w:rsidRDefault="002D61AA" w:rsidP="005D030C">
            <w:r w:rsidRPr="00BF2504">
              <w:rPr>
                <w:rFonts w:eastAsia="Times New Roman"/>
                <w:lang w:eastAsia="en-CA"/>
              </w:rPr>
              <w:t>Sans objet</w:t>
            </w:r>
          </w:p>
        </w:tc>
      </w:tr>
      <w:tr w:rsidR="005D030C" w:rsidRPr="00BF2504" w14:paraId="4581F75E" w14:textId="77777777" w:rsidTr="00864C12">
        <w:trPr>
          <w:cantSplit/>
          <w:trHeight w:val="300"/>
          <w:jc w:val="center"/>
        </w:trPr>
        <w:tc>
          <w:tcPr>
            <w:tcW w:w="3849" w:type="pct"/>
            <w:vAlign w:val="center"/>
            <w:hideMark/>
          </w:tcPr>
          <w:p w14:paraId="326FBB25" w14:textId="77777777" w:rsidR="005D030C" w:rsidRPr="00BF2504" w:rsidRDefault="005D030C" w:rsidP="005D030C">
            <w:pPr>
              <w:pStyle w:val="TableBodyTextMIRB"/>
              <w:rPr>
                <w:rFonts w:eastAsia="Times New Roman"/>
                <w:lang w:eastAsia="en-CA"/>
              </w:rPr>
            </w:pPr>
            <w:r w:rsidRPr="00BF2504">
              <w:t>District of Timiskaming</w:t>
            </w:r>
          </w:p>
        </w:tc>
        <w:tc>
          <w:tcPr>
            <w:tcW w:w="1151" w:type="pct"/>
            <w:noWrap/>
            <w:vAlign w:val="center"/>
            <w:hideMark/>
          </w:tcPr>
          <w:p w14:paraId="036B46A6" w14:textId="4154F841" w:rsidR="005D030C" w:rsidRPr="00BF2504" w:rsidRDefault="002D61AA" w:rsidP="005D030C">
            <w:r w:rsidRPr="00BF2504">
              <w:rPr>
                <w:rFonts w:eastAsia="Times New Roman"/>
                <w:lang w:eastAsia="en-CA"/>
              </w:rPr>
              <w:t>Sans objet</w:t>
            </w:r>
          </w:p>
        </w:tc>
      </w:tr>
      <w:tr w:rsidR="005D030C" w:rsidRPr="00BF2504" w14:paraId="5083F852" w14:textId="77777777" w:rsidTr="00864C12">
        <w:trPr>
          <w:cantSplit/>
          <w:trHeight w:val="300"/>
          <w:jc w:val="center"/>
        </w:trPr>
        <w:tc>
          <w:tcPr>
            <w:tcW w:w="3849" w:type="pct"/>
            <w:vAlign w:val="center"/>
            <w:hideMark/>
          </w:tcPr>
          <w:p w14:paraId="25FB994E" w14:textId="77777777" w:rsidR="005D030C" w:rsidRPr="00BF2504" w:rsidRDefault="005D030C" w:rsidP="005D030C">
            <w:pPr>
              <w:pStyle w:val="TableBodyTextMIRB"/>
              <w:rPr>
                <w:rFonts w:eastAsia="Times New Roman"/>
                <w:lang w:eastAsia="en-CA"/>
              </w:rPr>
            </w:pPr>
            <w:r w:rsidRPr="00BF2504">
              <w:t>Dokis 9</w:t>
            </w:r>
          </w:p>
        </w:tc>
        <w:tc>
          <w:tcPr>
            <w:tcW w:w="1151" w:type="pct"/>
            <w:noWrap/>
            <w:vAlign w:val="center"/>
            <w:hideMark/>
          </w:tcPr>
          <w:p w14:paraId="40351C1A" w14:textId="5BAE4542" w:rsidR="005D030C" w:rsidRPr="00BF2504" w:rsidRDefault="002D61AA" w:rsidP="005D030C">
            <w:r w:rsidRPr="00BF2504">
              <w:rPr>
                <w:rFonts w:eastAsia="Times New Roman"/>
                <w:lang w:eastAsia="en-CA"/>
              </w:rPr>
              <w:t>Sans objet</w:t>
            </w:r>
          </w:p>
        </w:tc>
      </w:tr>
      <w:tr w:rsidR="005D030C" w:rsidRPr="00BF2504" w14:paraId="0F9B5F63" w14:textId="77777777" w:rsidTr="00864C12">
        <w:trPr>
          <w:cantSplit/>
          <w:trHeight w:val="300"/>
          <w:jc w:val="center"/>
        </w:trPr>
        <w:tc>
          <w:tcPr>
            <w:tcW w:w="3849" w:type="pct"/>
            <w:vAlign w:val="center"/>
            <w:hideMark/>
          </w:tcPr>
          <w:p w14:paraId="71DA4AB0" w14:textId="6DD0DE26" w:rsidR="005D030C" w:rsidRPr="00BF2504" w:rsidRDefault="005D030C" w:rsidP="005D030C">
            <w:pPr>
              <w:pStyle w:val="TableBodyTextMIRB"/>
              <w:rPr>
                <w:rFonts w:eastAsia="Times New Roman"/>
                <w:lang w:eastAsia="en-CA"/>
              </w:rPr>
            </w:pPr>
            <w:r w:rsidRPr="00BF2504">
              <w:t>Duck Lake 76</w:t>
            </w:r>
            <w:r w:rsidR="0022787A">
              <w:t>B</w:t>
            </w:r>
          </w:p>
        </w:tc>
        <w:tc>
          <w:tcPr>
            <w:tcW w:w="1151" w:type="pct"/>
            <w:noWrap/>
            <w:vAlign w:val="center"/>
            <w:hideMark/>
          </w:tcPr>
          <w:p w14:paraId="5E70272A" w14:textId="764CCB0A" w:rsidR="005D030C" w:rsidRPr="00BF2504" w:rsidRDefault="002D61AA" w:rsidP="005D030C">
            <w:r w:rsidRPr="00BF2504">
              <w:rPr>
                <w:rFonts w:eastAsia="Times New Roman"/>
                <w:lang w:eastAsia="en-CA"/>
              </w:rPr>
              <w:t>Sans objet</w:t>
            </w:r>
          </w:p>
        </w:tc>
      </w:tr>
      <w:tr w:rsidR="005D030C" w:rsidRPr="00BF2504" w14:paraId="4C343D74" w14:textId="77777777" w:rsidTr="00864C12">
        <w:trPr>
          <w:cantSplit/>
          <w:trHeight w:val="300"/>
          <w:jc w:val="center"/>
        </w:trPr>
        <w:tc>
          <w:tcPr>
            <w:tcW w:w="3849" w:type="pct"/>
            <w:vAlign w:val="center"/>
            <w:hideMark/>
          </w:tcPr>
          <w:p w14:paraId="56A7065F" w14:textId="77777777" w:rsidR="005D030C" w:rsidRPr="00BF2504" w:rsidRDefault="005D030C" w:rsidP="005D030C">
            <w:pPr>
              <w:pStyle w:val="TableBodyTextMIRB"/>
              <w:rPr>
                <w:rFonts w:eastAsia="Times New Roman"/>
                <w:lang w:eastAsia="en-CA"/>
              </w:rPr>
            </w:pPr>
            <w:r w:rsidRPr="00BF2504">
              <w:t>Eagle Lake 27</w:t>
            </w:r>
          </w:p>
        </w:tc>
        <w:tc>
          <w:tcPr>
            <w:tcW w:w="1151" w:type="pct"/>
            <w:noWrap/>
            <w:vAlign w:val="center"/>
            <w:hideMark/>
          </w:tcPr>
          <w:p w14:paraId="60AC4732" w14:textId="1B8756C1" w:rsidR="005D030C" w:rsidRPr="00BF2504" w:rsidRDefault="002D61AA" w:rsidP="005D030C">
            <w:r w:rsidRPr="00BF2504">
              <w:rPr>
                <w:rFonts w:eastAsia="Times New Roman"/>
                <w:lang w:eastAsia="en-CA"/>
              </w:rPr>
              <w:t>Sans objet</w:t>
            </w:r>
          </w:p>
        </w:tc>
      </w:tr>
      <w:tr w:rsidR="005D030C" w:rsidRPr="00BF2504" w14:paraId="00984A33" w14:textId="77777777" w:rsidTr="00864C12">
        <w:trPr>
          <w:cantSplit/>
          <w:trHeight w:val="300"/>
          <w:jc w:val="center"/>
        </w:trPr>
        <w:tc>
          <w:tcPr>
            <w:tcW w:w="3849" w:type="pct"/>
            <w:vAlign w:val="center"/>
            <w:hideMark/>
          </w:tcPr>
          <w:p w14:paraId="0B266163" w14:textId="77777777" w:rsidR="005D030C" w:rsidRPr="00BF2504" w:rsidRDefault="005D030C" w:rsidP="005D030C">
            <w:pPr>
              <w:pStyle w:val="TableBodyTextMIRB"/>
              <w:rPr>
                <w:rFonts w:eastAsia="Times New Roman"/>
                <w:lang w:eastAsia="en-CA"/>
              </w:rPr>
            </w:pPr>
            <w:r w:rsidRPr="00BF2504">
              <w:t>East Luther Grand Valley</w:t>
            </w:r>
          </w:p>
        </w:tc>
        <w:tc>
          <w:tcPr>
            <w:tcW w:w="1151" w:type="pct"/>
            <w:noWrap/>
            <w:vAlign w:val="center"/>
            <w:hideMark/>
          </w:tcPr>
          <w:p w14:paraId="5A72C910" w14:textId="5D094892" w:rsidR="005D030C" w:rsidRPr="00BF2504" w:rsidRDefault="002D61AA" w:rsidP="005D030C">
            <w:r w:rsidRPr="00BF2504">
              <w:rPr>
                <w:rFonts w:eastAsia="Times New Roman"/>
                <w:lang w:eastAsia="en-CA"/>
              </w:rPr>
              <w:t>Sans objet</w:t>
            </w:r>
          </w:p>
        </w:tc>
      </w:tr>
      <w:tr w:rsidR="005D030C" w:rsidRPr="00BF2504" w14:paraId="2C7D457B" w14:textId="77777777" w:rsidTr="00864C12">
        <w:trPr>
          <w:cantSplit/>
          <w:trHeight w:val="300"/>
          <w:jc w:val="center"/>
        </w:trPr>
        <w:tc>
          <w:tcPr>
            <w:tcW w:w="3849" w:type="pct"/>
            <w:vAlign w:val="center"/>
            <w:hideMark/>
          </w:tcPr>
          <w:p w14:paraId="6D6342C4" w14:textId="77777777" w:rsidR="005D030C" w:rsidRPr="00BF2504" w:rsidRDefault="005D030C" w:rsidP="005D030C">
            <w:pPr>
              <w:pStyle w:val="TableBodyTextMIRB"/>
              <w:rPr>
                <w:rFonts w:eastAsia="Times New Roman"/>
                <w:lang w:eastAsia="en-CA"/>
              </w:rPr>
            </w:pPr>
            <w:r w:rsidRPr="00BF2504">
              <w:t>English River 21</w:t>
            </w:r>
          </w:p>
        </w:tc>
        <w:tc>
          <w:tcPr>
            <w:tcW w:w="1151" w:type="pct"/>
            <w:noWrap/>
            <w:vAlign w:val="center"/>
            <w:hideMark/>
          </w:tcPr>
          <w:p w14:paraId="14055AE8" w14:textId="40AAF771" w:rsidR="005D030C" w:rsidRPr="00BF2504" w:rsidRDefault="002D61AA" w:rsidP="005D030C">
            <w:r w:rsidRPr="00BF2504">
              <w:rPr>
                <w:rFonts w:eastAsia="Times New Roman"/>
                <w:lang w:eastAsia="en-CA"/>
              </w:rPr>
              <w:t>Sans objet</w:t>
            </w:r>
          </w:p>
        </w:tc>
      </w:tr>
      <w:tr w:rsidR="001C08E8" w:rsidRPr="00BF2504" w14:paraId="4F6084D4" w14:textId="77777777" w:rsidTr="00864C12">
        <w:trPr>
          <w:cantSplit/>
          <w:trHeight w:val="300"/>
          <w:jc w:val="center"/>
        </w:trPr>
        <w:tc>
          <w:tcPr>
            <w:tcW w:w="3849" w:type="pct"/>
            <w:vAlign w:val="center"/>
          </w:tcPr>
          <w:p w14:paraId="3E4C2F91" w14:textId="4250C791" w:rsidR="001C08E8" w:rsidRPr="00BF2504" w:rsidRDefault="001C08E8" w:rsidP="005D030C">
            <w:pPr>
              <w:pStyle w:val="TableBodyTextMIRB"/>
            </w:pPr>
            <w:r w:rsidRPr="001C08E8">
              <w:t>English River 66</w:t>
            </w:r>
          </w:p>
        </w:tc>
        <w:tc>
          <w:tcPr>
            <w:tcW w:w="1151" w:type="pct"/>
            <w:noWrap/>
            <w:vAlign w:val="center"/>
          </w:tcPr>
          <w:p w14:paraId="0BC994DC" w14:textId="0858037C" w:rsidR="001C08E8" w:rsidRPr="00BF2504" w:rsidRDefault="00037818" w:rsidP="005D030C">
            <w:r w:rsidRPr="00BF2504">
              <w:rPr>
                <w:rFonts w:eastAsia="Times New Roman"/>
                <w:lang w:eastAsia="en-CA"/>
              </w:rPr>
              <w:t>Sans objet</w:t>
            </w:r>
          </w:p>
        </w:tc>
      </w:tr>
      <w:tr w:rsidR="001C08E8" w:rsidRPr="00BF2504" w14:paraId="3ADB0ED6" w14:textId="77777777" w:rsidTr="00864C12">
        <w:trPr>
          <w:cantSplit/>
          <w:trHeight w:val="300"/>
          <w:jc w:val="center"/>
        </w:trPr>
        <w:tc>
          <w:tcPr>
            <w:tcW w:w="3849" w:type="pct"/>
            <w:vAlign w:val="center"/>
          </w:tcPr>
          <w:p w14:paraId="75DE42F5" w14:textId="7397D820" w:rsidR="001C08E8" w:rsidRPr="001C08E8" w:rsidRDefault="001C08E8" w:rsidP="005D030C">
            <w:pPr>
              <w:pStyle w:val="TableBodyTextMIRB"/>
            </w:pPr>
            <w:r w:rsidRPr="001C08E8">
              <w:t>Factory Island 1</w:t>
            </w:r>
          </w:p>
        </w:tc>
        <w:tc>
          <w:tcPr>
            <w:tcW w:w="1151" w:type="pct"/>
            <w:noWrap/>
            <w:vAlign w:val="center"/>
          </w:tcPr>
          <w:p w14:paraId="6ABB9F4C" w14:textId="338A53FC" w:rsidR="001C08E8" w:rsidRPr="00BF2504" w:rsidRDefault="00037818" w:rsidP="005D030C">
            <w:r w:rsidRPr="00BF2504">
              <w:rPr>
                <w:rFonts w:eastAsia="Times New Roman"/>
                <w:lang w:eastAsia="en-CA"/>
              </w:rPr>
              <w:t>Sans objet</w:t>
            </w:r>
          </w:p>
        </w:tc>
      </w:tr>
      <w:tr w:rsidR="005D030C" w:rsidRPr="00BF2504" w14:paraId="4470876A" w14:textId="77777777" w:rsidTr="00864C12">
        <w:trPr>
          <w:cantSplit/>
          <w:trHeight w:val="300"/>
          <w:jc w:val="center"/>
        </w:trPr>
        <w:tc>
          <w:tcPr>
            <w:tcW w:w="3849" w:type="pct"/>
            <w:vAlign w:val="center"/>
            <w:hideMark/>
          </w:tcPr>
          <w:p w14:paraId="5CDF594C" w14:textId="77777777" w:rsidR="005D030C" w:rsidRPr="00BF2504" w:rsidRDefault="005D030C" w:rsidP="005D030C">
            <w:pPr>
              <w:pStyle w:val="TableBodyTextMIRB"/>
              <w:rPr>
                <w:rFonts w:eastAsia="Times New Roman"/>
                <w:lang w:eastAsia="en-CA"/>
              </w:rPr>
            </w:pPr>
            <w:r w:rsidRPr="00BF2504">
              <w:t>Federal</w:t>
            </w:r>
          </w:p>
        </w:tc>
        <w:tc>
          <w:tcPr>
            <w:tcW w:w="1151" w:type="pct"/>
            <w:noWrap/>
            <w:vAlign w:val="center"/>
            <w:hideMark/>
          </w:tcPr>
          <w:p w14:paraId="7F719BBC" w14:textId="2533F6F0" w:rsidR="005D030C" w:rsidRPr="00BF2504" w:rsidRDefault="002D61AA" w:rsidP="005D030C">
            <w:r w:rsidRPr="00BF2504">
              <w:rPr>
                <w:rFonts w:eastAsia="Times New Roman"/>
                <w:lang w:eastAsia="en-CA"/>
              </w:rPr>
              <w:t>Sans objet</w:t>
            </w:r>
          </w:p>
        </w:tc>
      </w:tr>
      <w:tr w:rsidR="001C08E8" w:rsidRPr="00BF2504" w14:paraId="083BC423" w14:textId="77777777" w:rsidTr="00864C12">
        <w:trPr>
          <w:cantSplit/>
          <w:trHeight w:val="300"/>
          <w:jc w:val="center"/>
        </w:trPr>
        <w:tc>
          <w:tcPr>
            <w:tcW w:w="3849" w:type="pct"/>
            <w:vAlign w:val="center"/>
          </w:tcPr>
          <w:p w14:paraId="275FC731" w14:textId="69DE166B" w:rsidR="001C08E8" w:rsidRPr="00BF2504" w:rsidRDefault="001C08E8" w:rsidP="005D030C">
            <w:pPr>
              <w:pStyle w:val="TableBodyTextMIRB"/>
            </w:pPr>
            <w:r w:rsidRPr="001C08E8">
              <w:t>Flying Post 73</w:t>
            </w:r>
          </w:p>
        </w:tc>
        <w:tc>
          <w:tcPr>
            <w:tcW w:w="1151" w:type="pct"/>
            <w:noWrap/>
            <w:vAlign w:val="center"/>
          </w:tcPr>
          <w:p w14:paraId="206971B4" w14:textId="5CC4BD44" w:rsidR="001C08E8" w:rsidRPr="00BF2504" w:rsidRDefault="00037818" w:rsidP="005D030C">
            <w:r w:rsidRPr="00BF2504">
              <w:rPr>
                <w:rFonts w:eastAsia="Times New Roman"/>
                <w:lang w:eastAsia="en-CA"/>
              </w:rPr>
              <w:t>Sans objet</w:t>
            </w:r>
          </w:p>
        </w:tc>
      </w:tr>
      <w:tr w:rsidR="009C7746" w:rsidRPr="00BF2504" w14:paraId="7CDA7A2E" w14:textId="77777777" w:rsidTr="00864C12">
        <w:trPr>
          <w:cantSplit/>
          <w:trHeight w:val="300"/>
          <w:jc w:val="center"/>
        </w:trPr>
        <w:tc>
          <w:tcPr>
            <w:tcW w:w="3849" w:type="pct"/>
            <w:vAlign w:val="center"/>
          </w:tcPr>
          <w:p w14:paraId="5B41EDF5" w14:textId="565586C7" w:rsidR="009C7746" w:rsidRPr="001C08E8" w:rsidRDefault="009C7746" w:rsidP="005D030C">
            <w:pPr>
              <w:pStyle w:val="TableBodyTextMIRB"/>
            </w:pPr>
            <w:r w:rsidRPr="009C7746">
              <w:t>Fort Albany 67</w:t>
            </w:r>
          </w:p>
        </w:tc>
        <w:tc>
          <w:tcPr>
            <w:tcW w:w="1151" w:type="pct"/>
            <w:noWrap/>
            <w:vAlign w:val="center"/>
          </w:tcPr>
          <w:p w14:paraId="0B52A6ED" w14:textId="029DC7ED" w:rsidR="009C7746" w:rsidRPr="00BF2504" w:rsidRDefault="00037818" w:rsidP="005D030C">
            <w:r w:rsidRPr="00BF2504">
              <w:rPr>
                <w:rFonts w:eastAsia="Times New Roman"/>
                <w:lang w:eastAsia="en-CA"/>
              </w:rPr>
              <w:t>Sans objet</w:t>
            </w:r>
          </w:p>
        </w:tc>
      </w:tr>
      <w:tr w:rsidR="009C7746" w:rsidRPr="00BF2504" w14:paraId="516B9319" w14:textId="77777777" w:rsidTr="00864C12">
        <w:trPr>
          <w:cantSplit/>
          <w:trHeight w:val="300"/>
          <w:jc w:val="center"/>
        </w:trPr>
        <w:tc>
          <w:tcPr>
            <w:tcW w:w="3849" w:type="pct"/>
            <w:vAlign w:val="center"/>
          </w:tcPr>
          <w:p w14:paraId="7BCC89CA" w14:textId="29B9E8DD" w:rsidR="009C7746" w:rsidRPr="009C7746" w:rsidRDefault="009C7746" w:rsidP="005D030C">
            <w:pPr>
              <w:pStyle w:val="TableBodyTextMIRB"/>
            </w:pPr>
            <w:r w:rsidRPr="009C7746">
              <w:t>Fort Hope 64</w:t>
            </w:r>
          </w:p>
        </w:tc>
        <w:tc>
          <w:tcPr>
            <w:tcW w:w="1151" w:type="pct"/>
            <w:noWrap/>
            <w:vAlign w:val="center"/>
          </w:tcPr>
          <w:p w14:paraId="70CF07CF" w14:textId="7A0B89FD" w:rsidR="009C7746" w:rsidRPr="00BF2504" w:rsidRDefault="00037818" w:rsidP="005D030C">
            <w:r w:rsidRPr="00BF2504">
              <w:rPr>
                <w:rFonts w:eastAsia="Times New Roman"/>
                <w:lang w:eastAsia="en-CA"/>
              </w:rPr>
              <w:t>Sans objet</w:t>
            </w:r>
          </w:p>
        </w:tc>
      </w:tr>
      <w:tr w:rsidR="009C7746" w:rsidRPr="00BF2504" w14:paraId="6490CD9F" w14:textId="77777777" w:rsidTr="00864C12">
        <w:trPr>
          <w:cantSplit/>
          <w:trHeight w:val="300"/>
          <w:jc w:val="center"/>
        </w:trPr>
        <w:tc>
          <w:tcPr>
            <w:tcW w:w="3849" w:type="pct"/>
            <w:vAlign w:val="center"/>
          </w:tcPr>
          <w:p w14:paraId="0D5627C4" w14:textId="49B1EB83" w:rsidR="009C7746" w:rsidRPr="009C7746" w:rsidRDefault="009C7746" w:rsidP="005D030C">
            <w:pPr>
              <w:pStyle w:val="TableBodyTextMIRB"/>
            </w:pPr>
            <w:r w:rsidRPr="009C7746">
              <w:t>Fort Severn 89</w:t>
            </w:r>
          </w:p>
        </w:tc>
        <w:tc>
          <w:tcPr>
            <w:tcW w:w="1151" w:type="pct"/>
            <w:noWrap/>
            <w:vAlign w:val="center"/>
          </w:tcPr>
          <w:p w14:paraId="3D403DD4" w14:textId="27B9A646" w:rsidR="009C7746" w:rsidRPr="00BF2504" w:rsidRDefault="00037818" w:rsidP="005D030C">
            <w:r w:rsidRPr="00BF2504">
              <w:rPr>
                <w:rFonts w:eastAsia="Times New Roman"/>
                <w:lang w:eastAsia="en-CA"/>
              </w:rPr>
              <w:t>Sans objet</w:t>
            </w:r>
          </w:p>
        </w:tc>
      </w:tr>
      <w:tr w:rsidR="005D030C" w:rsidRPr="00BF2504" w14:paraId="404E491F" w14:textId="77777777" w:rsidTr="00864C12">
        <w:trPr>
          <w:cantSplit/>
          <w:trHeight w:val="300"/>
          <w:jc w:val="center"/>
        </w:trPr>
        <w:tc>
          <w:tcPr>
            <w:tcW w:w="3849" w:type="pct"/>
            <w:vAlign w:val="center"/>
            <w:hideMark/>
          </w:tcPr>
          <w:p w14:paraId="2C07BAC3" w14:textId="77777777" w:rsidR="005D030C" w:rsidRPr="00BF2504" w:rsidRDefault="005D030C" w:rsidP="005D030C">
            <w:pPr>
              <w:pStyle w:val="TableBodyTextMIRB"/>
              <w:rPr>
                <w:rFonts w:eastAsia="Times New Roman"/>
                <w:lang w:eastAsia="en-CA"/>
              </w:rPr>
            </w:pPr>
            <w:r w:rsidRPr="00BF2504">
              <w:t>Fort William 52</w:t>
            </w:r>
          </w:p>
        </w:tc>
        <w:tc>
          <w:tcPr>
            <w:tcW w:w="1151" w:type="pct"/>
            <w:noWrap/>
            <w:vAlign w:val="center"/>
            <w:hideMark/>
          </w:tcPr>
          <w:p w14:paraId="3F9488BB" w14:textId="53E7177F" w:rsidR="005D030C" w:rsidRPr="00BF2504" w:rsidRDefault="002D61AA" w:rsidP="005D030C">
            <w:r w:rsidRPr="00BF2504">
              <w:rPr>
                <w:rFonts w:eastAsia="Times New Roman"/>
                <w:lang w:eastAsia="en-CA"/>
              </w:rPr>
              <w:t>Sans objet</w:t>
            </w:r>
          </w:p>
        </w:tc>
      </w:tr>
      <w:tr w:rsidR="005D030C" w:rsidRPr="00BF2504" w14:paraId="6B56F61D" w14:textId="77777777" w:rsidTr="00864C12">
        <w:trPr>
          <w:cantSplit/>
          <w:trHeight w:val="300"/>
          <w:jc w:val="center"/>
        </w:trPr>
        <w:tc>
          <w:tcPr>
            <w:tcW w:w="3849" w:type="pct"/>
            <w:vAlign w:val="center"/>
            <w:hideMark/>
          </w:tcPr>
          <w:p w14:paraId="16580647" w14:textId="77777777" w:rsidR="005D030C" w:rsidRPr="00BF2504" w:rsidRDefault="005D030C" w:rsidP="005D030C">
            <w:pPr>
              <w:pStyle w:val="TableBodyTextMIRB"/>
              <w:rPr>
                <w:rFonts w:eastAsia="Times New Roman"/>
                <w:lang w:eastAsia="en-CA"/>
              </w:rPr>
            </w:pPr>
            <w:r w:rsidRPr="00BF2504">
              <w:t>French River 13</w:t>
            </w:r>
          </w:p>
        </w:tc>
        <w:tc>
          <w:tcPr>
            <w:tcW w:w="1151" w:type="pct"/>
            <w:noWrap/>
            <w:vAlign w:val="center"/>
            <w:hideMark/>
          </w:tcPr>
          <w:p w14:paraId="49F5875E" w14:textId="555CE2B8" w:rsidR="005D030C" w:rsidRPr="00BF2504" w:rsidRDefault="002D61AA" w:rsidP="005D030C">
            <w:r w:rsidRPr="00BF2504">
              <w:rPr>
                <w:rFonts w:eastAsia="Times New Roman"/>
                <w:lang w:eastAsia="en-CA"/>
              </w:rPr>
              <w:t>Sans objet</w:t>
            </w:r>
          </w:p>
        </w:tc>
      </w:tr>
      <w:tr w:rsidR="005D030C" w:rsidRPr="00BF2504" w14:paraId="471F4D3C" w14:textId="77777777" w:rsidTr="00864C12">
        <w:trPr>
          <w:cantSplit/>
          <w:trHeight w:val="300"/>
          <w:jc w:val="center"/>
        </w:trPr>
        <w:tc>
          <w:tcPr>
            <w:tcW w:w="3849" w:type="pct"/>
            <w:vAlign w:val="center"/>
            <w:hideMark/>
          </w:tcPr>
          <w:p w14:paraId="022CB5FE" w14:textId="77777777" w:rsidR="005D030C" w:rsidRPr="00BF2504" w:rsidRDefault="005D030C" w:rsidP="005D030C">
            <w:pPr>
              <w:pStyle w:val="TableBodyTextMIRB"/>
              <w:rPr>
                <w:rFonts w:eastAsia="Times New Roman"/>
                <w:lang w:eastAsia="en-CA"/>
              </w:rPr>
            </w:pPr>
            <w:r w:rsidRPr="00BF2504">
              <w:t>Garden River 14</w:t>
            </w:r>
          </w:p>
        </w:tc>
        <w:tc>
          <w:tcPr>
            <w:tcW w:w="1151" w:type="pct"/>
            <w:noWrap/>
            <w:vAlign w:val="center"/>
            <w:hideMark/>
          </w:tcPr>
          <w:p w14:paraId="084E83B4" w14:textId="2E86462E" w:rsidR="005D030C" w:rsidRPr="00BF2504" w:rsidRDefault="002D61AA" w:rsidP="005D030C">
            <w:r w:rsidRPr="00BF2504">
              <w:rPr>
                <w:rFonts w:eastAsia="Times New Roman"/>
                <w:lang w:eastAsia="en-CA"/>
              </w:rPr>
              <w:t>Sans objet</w:t>
            </w:r>
          </w:p>
        </w:tc>
      </w:tr>
      <w:tr w:rsidR="005D030C" w:rsidRPr="00BF2504" w14:paraId="4BB34387" w14:textId="77777777" w:rsidTr="00864C12">
        <w:trPr>
          <w:cantSplit/>
          <w:trHeight w:val="300"/>
          <w:jc w:val="center"/>
        </w:trPr>
        <w:tc>
          <w:tcPr>
            <w:tcW w:w="3849" w:type="pct"/>
            <w:vAlign w:val="center"/>
            <w:hideMark/>
          </w:tcPr>
          <w:p w14:paraId="16E2D427" w14:textId="77777777" w:rsidR="005D030C" w:rsidRPr="00BF2504" w:rsidRDefault="005D030C" w:rsidP="005D030C">
            <w:pPr>
              <w:pStyle w:val="TableBodyTextMIRB"/>
              <w:rPr>
                <w:rFonts w:eastAsia="Times New Roman"/>
                <w:lang w:eastAsia="en-CA"/>
              </w:rPr>
            </w:pPr>
            <w:r w:rsidRPr="00BF2504">
              <w:t>Ginoogaming First Nation</w:t>
            </w:r>
          </w:p>
        </w:tc>
        <w:tc>
          <w:tcPr>
            <w:tcW w:w="1151" w:type="pct"/>
            <w:noWrap/>
            <w:vAlign w:val="center"/>
            <w:hideMark/>
          </w:tcPr>
          <w:p w14:paraId="16F18CCD" w14:textId="411040BE" w:rsidR="005D030C" w:rsidRPr="00BF2504" w:rsidRDefault="002D61AA" w:rsidP="005D030C">
            <w:r w:rsidRPr="00BF2504">
              <w:rPr>
                <w:rFonts w:eastAsia="Times New Roman"/>
                <w:lang w:eastAsia="en-CA"/>
              </w:rPr>
              <w:t>Sans objet</w:t>
            </w:r>
          </w:p>
        </w:tc>
      </w:tr>
      <w:tr w:rsidR="009C7746" w:rsidRPr="00BF2504" w14:paraId="1A552E48" w14:textId="77777777" w:rsidTr="00864C12">
        <w:trPr>
          <w:cantSplit/>
          <w:trHeight w:val="300"/>
          <w:jc w:val="center"/>
        </w:trPr>
        <w:tc>
          <w:tcPr>
            <w:tcW w:w="3849" w:type="pct"/>
            <w:vAlign w:val="center"/>
          </w:tcPr>
          <w:p w14:paraId="44284587" w14:textId="0A87126A" w:rsidR="009C7746" w:rsidRPr="00BF2504" w:rsidRDefault="009C7746" w:rsidP="005D030C">
            <w:pPr>
              <w:pStyle w:val="TableBodyTextMIRB"/>
            </w:pPr>
            <w:r w:rsidRPr="009C7746">
              <w:t>Glebe Farm 40B</w:t>
            </w:r>
          </w:p>
        </w:tc>
        <w:tc>
          <w:tcPr>
            <w:tcW w:w="1151" w:type="pct"/>
            <w:noWrap/>
            <w:vAlign w:val="center"/>
          </w:tcPr>
          <w:p w14:paraId="58003098" w14:textId="182CA379" w:rsidR="009C7746" w:rsidRPr="00BF2504" w:rsidRDefault="00037818" w:rsidP="005D030C">
            <w:r w:rsidRPr="00BF2504">
              <w:rPr>
                <w:rFonts w:eastAsia="Times New Roman"/>
                <w:lang w:eastAsia="en-CA"/>
              </w:rPr>
              <w:t>Sans objet</w:t>
            </w:r>
          </w:p>
        </w:tc>
      </w:tr>
      <w:tr w:rsidR="005D030C" w:rsidRPr="00BF2504" w14:paraId="4F95FF62" w14:textId="77777777" w:rsidTr="00864C12">
        <w:trPr>
          <w:cantSplit/>
          <w:trHeight w:val="300"/>
          <w:jc w:val="center"/>
        </w:trPr>
        <w:tc>
          <w:tcPr>
            <w:tcW w:w="3849" w:type="pct"/>
            <w:vAlign w:val="center"/>
            <w:hideMark/>
          </w:tcPr>
          <w:p w14:paraId="37326E95" w14:textId="426801AB" w:rsidR="005D030C" w:rsidRPr="00BF2504" w:rsidRDefault="005D030C" w:rsidP="005D030C">
            <w:pPr>
              <w:pStyle w:val="TableBodyTextMIRB"/>
              <w:rPr>
                <w:rFonts w:eastAsia="Times New Roman"/>
                <w:lang w:eastAsia="en-CA"/>
              </w:rPr>
            </w:pPr>
            <w:r w:rsidRPr="00BF2504">
              <w:t>Goulais Bay 15</w:t>
            </w:r>
            <w:r w:rsidR="0022787A">
              <w:t>A</w:t>
            </w:r>
          </w:p>
        </w:tc>
        <w:tc>
          <w:tcPr>
            <w:tcW w:w="1151" w:type="pct"/>
            <w:noWrap/>
            <w:vAlign w:val="center"/>
            <w:hideMark/>
          </w:tcPr>
          <w:p w14:paraId="24C90A1F" w14:textId="6F4B065F" w:rsidR="005D030C" w:rsidRPr="00BF2504" w:rsidRDefault="002D61AA" w:rsidP="005D030C">
            <w:r w:rsidRPr="00BF2504">
              <w:rPr>
                <w:rFonts w:eastAsia="Times New Roman"/>
                <w:lang w:eastAsia="en-CA"/>
              </w:rPr>
              <w:t>Sans objet</w:t>
            </w:r>
          </w:p>
        </w:tc>
      </w:tr>
      <w:tr w:rsidR="005D030C" w:rsidRPr="00BF2504" w14:paraId="624135DC" w14:textId="77777777" w:rsidTr="00864C12">
        <w:trPr>
          <w:cantSplit/>
          <w:trHeight w:val="300"/>
          <w:jc w:val="center"/>
        </w:trPr>
        <w:tc>
          <w:tcPr>
            <w:tcW w:w="3849" w:type="pct"/>
            <w:vAlign w:val="center"/>
            <w:hideMark/>
          </w:tcPr>
          <w:p w14:paraId="48732E50" w14:textId="77777777" w:rsidR="005D030C" w:rsidRPr="00BF2504" w:rsidRDefault="005D030C" w:rsidP="005D030C">
            <w:pPr>
              <w:pStyle w:val="TableBodyTextMIRB"/>
              <w:rPr>
                <w:rFonts w:eastAsia="Times New Roman"/>
                <w:lang w:eastAsia="en-CA"/>
              </w:rPr>
            </w:pPr>
            <w:r w:rsidRPr="00BF2504">
              <w:t>Greater Toronto Airport Authority</w:t>
            </w:r>
          </w:p>
        </w:tc>
        <w:tc>
          <w:tcPr>
            <w:tcW w:w="1151" w:type="pct"/>
            <w:noWrap/>
            <w:vAlign w:val="center"/>
            <w:hideMark/>
          </w:tcPr>
          <w:p w14:paraId="05C4997E" w14:textId="3A45AE87" w:rsidR="005D030C" w:rsidRPr="00BF2504" w:rsidRDefault="002D61AA" w:rsidP="005D030C">
            <w:r w:rsidRPr="00BF2504">
              <w:rPr>
                <w:rFonts w:eastAsia="Times New Roman"/>
                <w:lang w:eastAsia="en-CA"/>
              </w:rPr>
              <w:t>Sans objet</w:t>
            </w:r>
          </w:p>
        </w:tc>
      </w:tr>
      <w:tr w:rsidR="005D030C" w:rsidRPr="00BF2504" w14:paraId="7C699E47" w14:textId="77777777" w:rsidTr="00864C12">
        <w:trPr>
          <w:cantSplit/>
          <w:trHeight w:val="300"/>
          <w:jc w:val="center"/>
        </w:trPr>
        <w:tc>
          <w:tcPr>
            <w:tcW w:w="3849" w:type="pct"/>
            <w:vAlign w:val="center"/>
            <w:hideMark/>
          </w:tcPr>
          <w:p w14:paraId="7ABC36E0" w14:textId="77777777" w:rsidR="005D030C" w:rsidRPr="00BF2504" w:rsidRDefault="005D030C" w:rsidP="005D030C">
            <w:pPr>
              <w:pStyle w:val="TableBodyTextMIRB"/>
              <w:rPr>
                <w:rFonts w:eastAsia="Times New Roman"/>
                <w:lang w:eastAsia="en-CA"/>
              </w:rPr>
            </w:pPr>
            <w:r w:rsidRPr="00BF2504">
              <w:t>Gros Cap 49</w:t>
            </w:r>
          </w:p>
        </w:tc>
        <w:tc>
          <w:tcPr>
            <w:tcW w:w="1151" w:type="pct"/>
            <w:noWrap/>
            <w:vAlign w:val="center"/>
            <w:hideMark/>
          </w:tcPr>
          <w:p w14:paraId="2192162E" w14:textId="61318A79" w:rsidR="005D030C" w:rsidRPr="00BF2504" w:rsidRDefault="002D61AA" w:rsidP="005D030C">
            <w:r w:rsidRPr="00BF2504">
              <w:rPr>
                <w:rFonts w:eastAsia="Times New Roman"/>
                <w:lang w:eastAsia="en-CA"/>
              </w:rPr>
              <w:t>Sans objet</w:t>
            </w:r>
          </w:p>
        </w:tc>
      </w:tr>
      <w:tr w:rsidR="009C7746" w:rsidRPr="00BF2504" w14:paraId="744CE842" w14:textId="77777777" w:rsidTr="00864C12">
        <w:trPr>
          <w:cantSplit/>
          <w:trHeight w:val="300"/>
          <w:jc w:val="center"/>
        </w:trPr>
        <w:tc>
          <w:tcPr>
            <w:tcW w:w="3849" w:type="pct"/>
            <w:vAlign w:val="center"/>
          </w:tcPr>
          <w:p w14:paraId="2B8566C2" w14:textId="68E9B800" w:rsidR="009C7746" w:rsidRPr="00BF2504" w:rsidRDefault="009C7746" w:rsidP="005D030C">
            <w:pPr>
              <w:pStyle w:val="TableBodyTextMIRB"/>
            </w:pPr>
            <w:r w:rsidRPr="009C7746">
              <w:t>Gros Cap Indian Village 49A</w:t>
            </w:r>
          </w:p>
        </w:tc>
        <w:tc>
          <w:tcPr>
            <w:tcW w:w="1151" w:type="pct"/>
            <w:noWrap/>
            <w:vAlign w:val="center"/>
          </w:tcPr>
          <w:p w14:paraId="37C3F9A4" w14:textId="03881CD9" w:rsidR="009C7746" w:rsidRPr="00BF2504" w:rsidRDefault="00037818" w:rsidP="005D030C">
            <w:r w:rsidRPr="00BF2504">
              <w:rPr>
                <w:rFonts w:eastAsia="Times New Roman"/>
                <w:lang w:eastAsia="en-CA"/>
              </w:rPr>
              <w:t>Sans objet</w:t>
            </w:r>
          </w:p>
        </w:tc>
      </w:tr>
      <w:tr w:rsidR="005D030C" w:rsidRPr="00BF2504" w14:paraId="2F5A4041" w14:textId="77777777" w:rsidTr="00864C12">
        <w:trPr>
          <w:cantSplit/>
          <w:trHeight w:val="300"/>
          <w:jc w:val="center"/>
        </w:trPr>
        <w:tc>
          <w:tcPr>
            <w:tcW w:w="3849" w:type="pct"/>
            <w:vAlign w:val="center"/>
            <w:hideMark/>
          </w:tcPr>
          <w:p w14:paraId="7AE9F324" w14:textId="77777777" w:rsidR="005D030C" w:rsidRPr="00BF2504" w:rsidRDefault="005D030C" w:rsidP="005D030C">
            <w:pPr>
              <w:pStyle w:val="TableBodyTextMIRB"/>
              <w:rPr>
                <w:rFonts w:eastAsia="Times New Roman"/>
                <w:lang w:eastAsia="en-CA"/>
              </w:rPr>
            </w:pPr>
            <w:r w:rsidRPr="00BF2504">
              <w:t>Gull River 55</w:t>
            </w:r>
          </w:p>
        </w:tc>
        <w:tc>
          <w:tcPr>
            <w:tcW w:w="1151" w:type="pct"/>
            <w:noWrap/>
            <w:vAlign w:val="center"/>
            <w:hideMark/>
          </w:tcPr>
          <w:p w14:paraId="7C2194E6" w14:textId="6A5E6B49" w:rsidR="005D030C" w:rsidRPr="00BF2504" w:rsidRDefault="002D61AA" w:rsidP="005D030C">
            <w:r w:rsidRPr="00BF2504">
              <w:rPr>
                <w:rFonts w:eastAsia="Times New Roman"/>
                <w:lang w:eastAsia="en-CA"/>
              </w:rPr>
              <w:t>Sans objet</w:t>
            </w:r>
          </w:p>
        </w:tc>
      </w:tr>
      <w:tr w:rsidR="005D030C" w:rsidRPr="00BF2504" w14:paraId="4EAF2C72" w14:textId="77777777" w:rsidTr="00864C12">
        <w:trPr>
          <w:cantSplit/>
          <w:trHeight w:val="300"/>
          <w:jc w:val="center"/>
        </w:trPr>
        <w:tc>
          <w:tcPr>
            <w:tcW w:w="3849" w:type="pct"/>
            <w:vAlign w:val="center"/>
            <w:hideMark/>
          </w:tcPr>
          <w:p w14:paraId="345FCB77" w14:textId="77777777" w:rsidR="005D030C" w:rsidRPr="00BF2504" w:rsidRDefault="005D030C" w:rsidP="005D030C">
            <w:pPr>
              <w:pStyle w:val="TableBodyTextMIRB"/>
              <w:rPr>
                <w:rFonts w:eastAsia="Times New Roman"/>
                <w:lang w:eastAsia="en-CA"/>
              </w:rPr>
            </w:pPr>
            <w:r w:rsidRPr="00BF2504">
              <w:t>Haldimand County</w:t>
            </w:r>
          </w:p>
        </w:tc>
        <w:tc>
          <w:tcPr>
            <w:tcW w:w="1151" w:type="pct"/>
            <w:noWrap/>
            <w:vAlign w:val="center"/>
            <w:hideMark/>
          </w:tcPr>
          <w:p w14:paraId="5A0D6381" w14:textId="09D0551B" w:rsidR="005D030C" w:rsidRPr="00BF2504" w:rsidRDefault="002D61AA" w:rsidP="005D030C">
            <w:r w:rsidRPr="00BF2504">
              <w:rPr>
                <w:rFonts w:eastAsia="Times New Roman"/>
                <w:lang w:eastAsia="en-CA"/>
              </w:rPr>
              <w:t>Sans objet</w:t>
            </w:r>
          </w:p>
        </w:tc>
      </w:tr>
      <w:tr w:rsidR="005D030C" w:rsidRPr="00BF2504" w14:paraId="613DCA5D" w14:textId="77777777" w:rsidTr="00864C12">
        <w:trPr>
          <w:cantSplit/>
          <w:trHeight w:val="300"/>
          <w:jc w:val="center"/>
        </w:trPr>
        <w:tc>
          <w:tcPr>
            <w:tcW w:w="3849" w:type="pct"/>
            <w:vAlign w:val="center"/>
            <w:hideMark/>
          </w:tcPr>
          <w:p w14:paraId="3148F06D" w14:textId="77777777" w:rsidR="005D030C" w:rsidRPr="00BF2504" w:rsidRDefault="005D030C" w:rsidP="005D030C">
            <w:pPr>
              <w:pStyle w:val="TableBodyTextMIRB"/>
              <w:rPr>
                <w:rFonts w:eastAsia="Times New Roman"/>
                <w:lang w:eastAsia="en-CA"/>
              </w:rPr>
            </w:pPr>
            <w:r w:rsidRPr="00BF2504">
              <w:t>Henvey Inlet 2</w:t>
            </w:r>
          </w:p>
        </w:tc>
        <w:tc>
          <w:tcPr>
            <w:tcW w:w="1151" w:type="pct"/>
            <w:noWrap/>
            <w:vAlign w:val="center"/>
            <w:hideMark/>
          </w:tcPr>
          <w:p w14:paraId="563C455C" w14:textId="5A090BA2" w:rsidR="005D030C" w:rsidRPr="00BF2504" w:rsidRDefault="002D61AA" w:rsidP="005D030C">
            <w:r w:rsidRPr="00BF2504">
              <w:rPr>
                <w:rFonts w:eastAsia="Times New Roman"/>
                <w:lang w:eastAsia="en-CA"/>
              </w:rPr>
              <w:t>Sans objet</w:t>
            </w:r>
          </w:p>
        </w:tc>
      </w:tr>
      <w:tr w:rsidR="005D030C" w:rsidRPr="00BF2504" w14:paraId="755F84B9" w14:textId="77777777" w:rsidTr="00864C12">
        <w:trPr>
          <w:cantSplit/>
          <w:trHeight w:val="300"/>
          <w:jc w:val="center"/>
        </w:trPr>
        <w:tc>
          <w:tcPr>
            <w:tcW w:w="3849" w:type="pct"/>
            <w:vAlign w:val="center"/>
            <w:hideMark/>
          </w:tcPr>
          <w:p w14:paraId="1A8939DD" w14:textId="77777777" w:rsidR="005D030C" w:rsidRPr="00BF2504" w:rsidRDefault="005D030C" w:rsidP="005D030C">
            <w:pPr>
              <w:pStyle w:val="TableBodyTextMIRB"/>
              <w:rPr>
                <w:rFonts w:eastAsia="Times New Roman"/>
                <w:lang w:eastAsia="en-CA"/>
              </w:rPr>
            </w:pPr>
            <w:r w:rsidRPr="00BF2504">
              <w:t>Hiawatha First Nation 36</w:t>
            </w:r>
          </w:p>
        </w:tc>
        <w:tc>
          <w:tcPr>
            <w:tcW w:w="1151" w:type="pct"/>
            <w:noWrap/>
            <w:vAlign w:val="center"/>
            <w:hideMark/>
          </w:tcPr>
          <w:p w14:paraId="1D7D923A" w14:textId="0CA2863A" w:rsidR="005D030C" w:rsidRPr="00BF2504" w:rsidRDefault="002D61AA" w:rsidP="005D030C">
            <w:r w:rsidRPr="00BF2504">
              <w:rPr>
                <w:rFonts w:eastAsia="Times New Roman"/>
                <w:lang w:eastAsia="en-CA"/>
              </w:rPr>
              <w:t>Sans objet</w:t>
            </w:r>
          </w:p>
        </w:tc>
      </w:tr>
      <w:tr w:rsidR="009C7746" w:rsidRPr="00BF2504" w14:paraId="4505BD27" w14:textId="77777777" w:rsidTr="00864C12">
        <w:trPr>
          <w:cantSplit/>
          <w:trHeight w:val="300"/>
          <w:jc w:val="center"/>
        </w:trPr>
        <w:tc>
          <w:tcPr>
            <w:tcW w:w="3849" w:type="pct"/>
            <w:vAlign w:val="center"/>
          </w:tcPr>
          <w:p w14:paraId="234CB1B4" w14:textId="29DCE9D9" w:rsidR="009C7746" w:rsidRPr="00BF2504" w:rsidRDefault="009C7746" w:rsidP="005D030C">
            <w:pPr>
              <w:pStyle w:val="TableBodyTextMIRB"/>
            </w:pPr>
            <w:r w:rsidRPr="009C7746">
              <w:lastRenderedPageBreak/>
              <w:t>Indian River 1</w:t>
            </w:r>
          </w:p>
        </w:tc>
        <w:tc>
          <w:tcPr>
            <w:tcW w:w="1151" w:type="pct"/>
            <w:noWrap/>
            <w:vAlign w:val="center"/>
          </w:tcPr>
          <w:p w14:paraId="504A149D" w14:textId="17C753AD" w:rsidR="009C7746" w:rsidRPr="00BF2504" w:rsidRDefault="00037818" w:rsidP="005D030C">
            <w:r w:rsidRPr="00BF2504">
              <w:rPr>
                <w:rFonts w:eastAsia="Times New Roman"/>
                <w:lang w:eastAsia="en-CA"/>
              </w:rPr>
              <w:t>Sans objet</w:t>
            </w:r>
          </w:p>
        </w:tc>
      </w:tr>
      <w:tr w:rsidR="009C7746" w:rsidRPr="00BF2504" w14:paraId="1EFE41FC" w14:textId="77777777" w:rsidTr="00864C12">
        <w:trPr>
          <w:cantSplit/>
          <w:trHeight w:val="300"/>
          <w:jc w:val="center"/>
        </w:trPr>
        <w:tc>
          <w:tcPr>
            <w:tcW w:w="3849" w:type="pct"/>
            <w:vAlign w:val="center"/>
          </w:tcPr>
          <w:p w14:paraId="18B41739" w14:textId="434A6028" w:rsidR="009C7746" w:rsidRPr="009C7746" w:rsidRDefault="009C7746" w:rsidP="005D030C">
            <w:pPr>
              <w:pStyle w:val="TableBodyTextMIRB"/>
            </w:pPr>
            <w:r w:rsidRPr="009C7746">
              <w:t>Islands in the Trent Waters 36A</w:t>
            </w:r>
          </w:p>
        </w:tc>
        <w:tc>
          <w:tcPr>
            <w:tcW w:w="1151" w:type="pct"/>
            <w:noWrap/>
            <w:vAlign w:val="center"/>
          </w:tcPr>
          <w:p w14:paraId="4FEBAAA4" w14:textId="54E1D915" w:rsidR="009C7746" w:rsidRPr="00BF2504" w:rsidRDefault="00037818" w:rsidP="005D030C">
            <w:r w:rsidRPr="00BF2504">
              <w:rPr>
                <w:rFonts w:eastAsia="Times New Roman"/>
                <w:lang w:eastAsia="en-CA"/>
              </w:rPr>
              <w:t>Sans objet</w:t>
            </w:r>
          </w:p>
        </w:tc>
      </w:tr>
      <w:tr w:rsidR="009C7746" w:rsidRPr="00BF2504" w14:paraId="7607D76C" w14:textId="77777777" w:rsidTr="00864C12">
        <w:trPr>
          <w:cantSplit/>
          <w:trHeight w:val="300"/>
          <w:jc w:val="center"/>
        </w:trPr>
        <w:tc>
          <w:tcPr>
            <w:tcW w:w="3849" w:type="pct"/>
            <w:vAlign w:val="center"/>
          </w:tcPr>
          <w:p w14:paraId="22032491" w14:textId="1F648B05" w:rsidR="009C7746" w:rsidRPr="009C7746" w:rsidRDefault="009C7746" w:rsidP="005D030C">
            <w:pPr>
              <w:pStyle w:val="TableBodyTextMIRB"/>
            </w:pPr>
            <w:r w:rsidRPr="009C7746">
              <w:t>Kasabonika Lake</w:t>
            </w:r>
          </w:p>
        </w:tc>
        <w:tc>
          <w:tcPr>
            <w:tcW w:w="1151" w:type="pct"/>
            <w:noWrap/>
            <w:vAlign w:val="center"/>
          </w:tcPr>
          <w:p w14:paraId="6D9E8958" w14:textId="7751CE2C" w:rsidR="009C7746" w:rsidRPr="00BF2504" w:rsidRDefault="00037818" w:rsidP="005D030C">
            <w:r w:rsidRPr="00BF2504">
              <w:rPr>
                <w:rFonts w:eastAsia="Times New Roman"/>
                <w:lang w:eastAsia="en-CA"/>
              </w:rPr>
              <w:t>Sans objet</w:t>
            </w:r>
          </w:p>
        </w:tc>
      </w:tr>
      <w:tr w:rsidR="009C7746" w:rsidRPr="00BF2504" w14:paraId="7A40D578" w14:textId="77777777" w:rsidTr="00864C12">
        <w:trPr>
          <w:cantSplit/>
          <w:trHeight w:val="300"/>
          <w:jc w:val="center"/>
        </w:trPr>
        <w:tc>
          <w:tcPr>
            <w:tcW w:w="3849" w:type="pct"/>
            <w:vAlign w:val="center"/>
          </w:tcPr>
          <w:p w14:paraId="283376CB" w14:textId="0451C5B7" w:rsidR="009C7746" w:rsidRPr="009C7746" w:rsidRDefault="009C7746" w:rsidP="005D030C">
            <w:pPr>
              <w:pStyle w:val="TableBodyTextMIRB"/>
            </w:pPr>
            <w:r w:rsidRPr="009C7746">
              <w:t>Keewaywin</w:t>
            </w:r>
          </w:p>
        </w:tc>
        <w:tc>
          <w:tcPr>
            <w:tcW w:w="1151" w:type="pct"/>
            <w:noWrap/>
            <w:vAlign w:val="center"/>
          </w:tcPr>
          <w:p w14:paraId="59610670" w14:textId="185F5C22" w:rsidR="009C7746" w:rsidRPr="00BF2504" w:rsidRDefault="00037818" w:rsidP="005D030C">
            <w:r w:rsidRPr="00BF2504">
              <w:rPr>
                <w:rFonts w:eastAsia="Times New Roman"/>
                <w:lang w:eastAsia="en-CA"/>
              </w:rPr>
              <w:t>Sans objet</w:t>
            </w:r>
          </w:p>
        </w:tc>
      </w:tr>
      <w:tr w:rsidR="005D030C" w:rsidRPr="00BF2504" w14:paraId="2D0E402C" w14:textId="77777777" w:rsidTr="00864C12">
        <w:trPr>
          <w:cantSplit/>
          <w:trHeight w:val="300"/>
          <w:jc w:val="center"/>
        </w:trPr>
        <w:tc>
          <w:tcPr>
            <w:tcW w:w="3849" w:type="pct"/>
            <w:vAlign w:val="center"/>
            <w:hideMark/>
          </w:tcPr>
          <w:p w14:paraId="6C739C40" w14:textId="59CF5545" w:rsidR="005D030C" w:rsidRPr="00BF2504" w:rsidRDefault="005D030C" w:rsidP="005D030C">
            <w:pPr>
              <w:pStyle w:val="TableBodyTextMIRB"/>
              <w:rPr>
                <w:rFonts w:eastAsia="Times New Roman"/>
                <w:lang w:eastAsia="en-CA"/>
              </w:rPr>
            </w:pPr>
            <w:r w:rsidRPr="00BF2504">
              <w:t>Kenora 38</w:t>
            </w:r>
            <w:r w:rsidR="0022787A">
              <w:t>B</w:t>
            </w:r>
          </w:p>
        </w:tc>
        <w:tc>
          <w:tcPr>
            <w:tcW w:w="1151" w:type="pct"/>
            <w:noWrap/>
            <w:vAlign w:val="center"/>
            <w:hideMark/>
          </w:tcPr>
          <w:p w14:paraId="2A3E2495" w14:textId="0333E06C" w:rsidR="005D030C" w:rsidRPr="00BF2504" w:rsidRDefault="002D61AA" w:rsidP="005D030C">
            <w:r w:rsidRPr="00BF2504">
              <w:rPr>
                <w:rFonts w:eastAsia="Times New Roman"/>
                <w:lang w:eastAsia="en-CA"/>
              </w:rPr>
              <w:t>Sans objet</w:t>
            </w:r>
          </w:p>
        </w:tc>
      </w:tr>
      <w:tr w:rsidR="005D030C" w:rsidRPr="00BF2504" w14:paraId="0B3EC095" w14:textId="77777777" w:rsidTr="00864C12">
        <w:trPr>
          <w:cantSplit/>
          <w:trHeight w:val="300"/>
          <w:jc w:val="center"/>
        </w:trPr>
        <w:tc>
          <w:tcPr>
            <w:tcW w:w="3849" w:type="pct"/>
            <w:vAlign w:val="center"/>
            <w:hideMark/>
          </w:tcPr>
          <w:p w14:paraId="16C09BDF" w14:textId="77777777" w:rsidR="005D030C" w:rsidRPr="00BF2504" w:rsidRDefault="005D030C" w:rsidP="005D030C">
            <w:pPr>
              <w:pStyle w:val="TableBodyTextMIRB"/>
              <w:rPr>
                <w:rFonts w:eastAsia="Times New Roman"/>
                <w:lang w:eastAsia="en-CA"/>
              </w:rPr>
            </w:pPr>
            <w:r w:rsidRPr="00BF2504">
              <w:t>Kettle Point 44</w:t>
            </w:r>
          </w:p>
        </w:tc>
        <w:tc>
          <w:tcPr>
            <w:tcW w:w="1151" w:type="pct"/>
            <w:noWrap/>
            <w:vAlign w:val="center"/>
            <w:hideMark/>
          </w:tcPr>
          <w:p w14:paraId="76288337" w14:textId="2C1C8B03" w:rsidR="005D030C" w:rsidRPr="00BF2504" w:rsidRDefault="002D61AA" w:rsidP="005D030C">
            <w:r w:rsidRPr="00BF2504">
              <w:rPr>
                <w:rFonts w:eastAsia="Times New Roman"/>
                <w:lang w:eastAsia="en-CA"/>
              </w:rPr>
              <w:t>Sans objet</w:t>
            </w:r>
          </w:p>
        </w:tc>
      </w:tr>
      <w:tr w:rsidR="009C7746" w:rsidRPr="00BF2504" w14:paraId="20BD00F9" w14:textId="77777777" w:rsidTr="00864C12">
        <w:trPr>
          <w:cantSplit/>
          <w:trHeight w:val="300"/>
          <w:jc w:val="center"/>
        </w:trPr>
        <w:tc>
          <w:tcPr>
            <w:tcW w:w="3849" w:type="pct"/>
            <w:vAlign w:val="center"/>
          </w:tcPr>
          <w:p w14:paraId="40E20816" w14:textId="1018D234" w:rsidR="009C7746" w:rsidRPr="00BF2504" w:rsidRDefault="009C7746" w:rsidP="005D030C">
            <w:pPr>
              <w:pStyle w:val="TableBodyTextMIRB"/>
            </w:pPr>
            <w:r w:rsidRPr="009C7746">
              <w:t>Kingfisher 2A</w:t>
            </w:r>
          </w:p>
        </w:tc>
        <w:tc>
          <w:tcPr>
            <w:tcW w:w="1151" w:type="pct"/>
            <w:noWrap/>
            <w:vAlign w:val="center"/>
          </w:tcPr>
          <w:p w14:paraId="3A5D1A0C" w14:textId="1D5E386E" w:rsidR="009C7746" w:rsidRPr="00BF2504" w:rsidRDefault="00037818" w:rsidP="005D030C">
            <w:r w:rsidRPr="00BF2504">
              <w:rPr>
                <w:rFonts w:eastAsia="Times New Roman"/>
                <w:lang w:eastAsia="en-CA"/>
              </w:rPr>
              <w:t>Sans objet</w:t>
            </w:r>
          </w:p>
        </w:tc>
      </w:tr>
      <w:tr w:rsidR="009C7746" w:rsidRPr="00BF2504" w14:paraId="5512CA9E" w14:textId="77777777" w:rsidTr="00864C12">
        <w:trPr>
          <w:cantSplit/>
          <w:trHeight w:val="300"/>
          <w:jc w:val="center"/>
        </w:trPr>
        <w:tc>
          <w:tcPr>
            <w:tcW w:w="3849" w:type="pct"/>
            <w:vAlign w:val="center"/>
          </w:tcPr>
          <w:p w14:paraId="6768449F" w14:textId="2E4EC23E" w:rsidR="009C7746" w:rsidRPr="009C7746" w:rsidRDefault="009C7746" w:rsidP="005D030C">
            <w:pPr>
              <w:pStyle w:val="TableBodyTextMIRB"/>
            </w:pPr>
            <w:r w:rsidRPr="009C7746">
              <w:t xml:space="preserve">Kingfisher </w:t>
            </w:r>
            <w:r>
              <w:t>3</w:t>
            </w:r>
            <w:r w:rsidRPr="009C7746">
              <w:t>A</w:t>
            </w:r>
          </w:p>
        </w:tc>
        <w:tc>
          <w:tcPr>
            <w:tcW w:w="1151" w:type="pct"/>
            <w:noWrap/>
            <w:vAlign w:val="center"/>
          </w:tcPr>
          <w:p w14:paraId="261D820C" w14:textId="42A790A7" w:rsidR="009C7746" w:rsidRPr="00BF2504" w:rsidRDefault="00037818" w:rsidP="005D030C">
            <w:r w:rsidRPr="00BF2504">
              <w:rPr>
                <w:rFonts w:eastAsia="Times New Roman"/>
                <w:lang w:eastAsia="en-CA"/>
              </w:rPr>
              <w:t>Sans objet</w:t>
            </w:r>
          </w:p>
        </w:tc>
      </w:tr>
      <w:tr w:rsidR="009C7746" w:rsidRPr="00BF2504" w14:paraId="54E11722" w14:textId="77777777" w:rsidTr="00864C12">
        <w:trPr>
          <w:cantSplit/>
          <w:trHeight w:val="300"/>
          <w:jc w:val="center"/>
        </w:trPr>
        <w:tc>
          <w:tcPr>
            <w:tcW w:w="3849" w:type="pct"/>
            <w:vAlign w:val="center"/>
          </w:tcPr>
          <w:p w14:paraId="5ACD8284" w14:textId="26FE60A2" w:rsidR="009C7746" w:rsidRPr="009C7746" w:rsidRDefault="009C7746" w:rsidP="005D030C">
            <w:pPr>
              <w:pStyle w:val="TableBodyTextMIRB"/>
            </w:pPr>
            <w:r w:rsidRPr="009C7746">
              <w:t>Kingfisher Lake 1</w:t>
            </w:r>
          </w:p>
        </w:tc>
        <w:tc>
          <w:tcPr>
            <w:tcW w:w="1151" w:type="pct"/>
            <w:noWrap/>
            <w:vAlign w:val="center"/>
          </w:tcPr>
          <w:p w14:paraId="1914FAAA" w14:textId="31653574" w:rsidR="009C7746" w:rsidRPr="00BF2504" w:rsidRDefault="00037818" w:rsidP="005D030C">
            <w:r w:rsidRPr="00BF2504">
              <w:rPr>
                <w:rFonts w:eastAsia="Times New Roman"/>
                <w:lang w:eastAsia="en-CA"/>
              </w:rPr>
              <w:t>Sans objet</w:t>
            </w:r>
          </w:p>
        </w:tc>
      </w:tr>
      <w:tr w:rsidR="009C7746" w:rsidRPr="00BF2504" w14:paraId="2E148AAC" w14:textId="77777777" w:rsidTr="00864C12">
        <w:trPr>
          <w:cantSplit/>
          <w:trHeight w:val="300"/>
          <w:jc w:val="center"/>
        </w:trPr>
        <w:tc>
          <w:tcPr>
            <w:tcW w:w="3849" w:type="pct"/>
            <w:vAlign w:val="center"/>
          </w:tcPr>
          <w:p w14:paraId="6422E6EE" w14:textId="3DCCFC0D" w:rsidR="009C7746" w:rsidRPr="009C7746" w:rsidRDefault="009C7746" w:rsidP="005D030C">
            <w:pPr>
              <w:pStyle w:val="TableBodyTextMIRB"/>
            </w:pPr>
            <w:r w:rsidRPr="009C7746">
              <w:t>Kitchenuhmaykoosib Aaki 84</w:t>
            </w:r>
          </w:p>
        </w:tc>
        <w:tc>
          <w:tcPr>
            <w:tcW w:w="1151" w:type="pct"/>
            <w:noWrap/>
            <w:vAlign w:val="center"/>
          </w:tcPr>
          <w:p w14:paraId="2A021CB8" w14:textId="12C0745E" w:rsidR="009C7746" w:rsidRPr="00BF2504" w:rsidRDefault="00037818" w:rsidP="005D030C">
            <w:r w:rsidRPr="00BF2504">
              <w:rPr>
                <w:rFonts w:eastAsia="Times New Roman"/>
                <w:lang w:eastAsia="en-CA"/>
              </w:rPr>
              <w:t>Sans objet</w:t>
            </w:r>
          </w:p>
        </w:tc>
      </w:tr>
      <w:tr w:rsidR="009C7746" w:rsidRPr="00BF2504" w14:paraId="0D846320" w14:textId="77777777" w:rsidTr="00864C12">
        <w:trPr>
          <w:cantSplit/>
          <w:trHeight w:val="300"/>
          <w:jc w:val="center"/>
        </w:trPr>
        <w:tc>
          <w:tcPr>
            <w:tcW w:w="3849" w:type="pct"/>
            <w:vAlign w:val="center"/>
          </w:tcPr>
          <w:p w14:paraId="5DD9AF64" w14:textId="0249D1FA" w:rsidR="009C7746" w:rsidRPr="009C7746" w:rsidRDefault="009C7746" w:rsidP="005D030C">
            <w:pPr>
              <w:pStyle w:val="TableBodyTextMIRB"/>
            </w:pPr>
            <w:r w:rsidRPr="009C7746">
              <w:t>Lac Des Mille Lacs 22A1</w:t>
            </w:r>
          </w:p>
        </w:tc>
        <w:tc>
          <w:tcPr>
            <w:tcW w:w="1151" w:type="pct"/>
            <w:noWrap/>
            <w:vAlign w:val="center"/>
          </w:tcPr>
          <w:p w14:paraId="032A6C2B" w14:textId="7C3CE9B9" w:rsidR="009C7746" w:rsidRPr="00BF2504" w:rsidRDefault="00037818" w:rsidP="005D030C">
            <w:r w:rsidRPr="00BF2504">
              <w:rPr>
                <w:rFonts w:eastAsia="Times New Roman"/>
                <w:lang w:eastAsia="en-CA"/>
              </w:rPr>
              <w:t>Sans objet</w:t>
            </w:r>
          </w:p>
        </w:tc>
      </w:tr>
      <w:tr w:rsidR="009C7746" w:rsidRPr="00BF2504" w14:paraId="1BCBF7E1" w14:textId="77777777" w:rsidTr="00864C12">
        <w:trPr>
          <w:cantSplit/>
          <w:trHeight w:val="300"/>
          <w:jc w:val="center"/>
        </w:trPr>
        <w:tc>
          <w:tcPr>
            <w:tcW w:w="3849" w:type="pct"/>
            <w:vAlign w:val="center"/>
          </w:tcPr>
          <w:p w14:paraId="2E69AFD3" w14:textId="3B917E14" w:rsidR="009C7746" w:rsidRPr="009C7746" w:rsidRDefault="009C7746" w:rsidP="005D030C">
            <w:pPr>
              <w:pStyle w:val="TableBodyTextMIRB"/>
            </w:pPr>
            <w:r w:rsidRPr="009C7746">
              <w:t>Lac Des Mille Lacs 22A2</w:t>
            </w:r>
          </w:p>
        </w:tc>
        <w:tc>
          <w:tcPr>
            <w:tcW w:w="1151" w:type="pct"/>
            <w:noWrap/>
            <w:vAlign w:val="center"/>
          </w:tcPr>
          <w:p w14:paraId="278B0859" w14:textId="47DF6B86" w:rsidR="009C7746" w:rsidRPr="00BF2504" w:rsidRDefault="00037818" w:rsidP="005D030C">
            <w:r w:rsidRPr="00BF2504">
              <w:rPr>
                <w:rFonts w:eastAsia="Times New Roman"/>
                <w:lang w:eastAsia="en-CA"/>
              </w:rPr>
              <w:t>Sans objet</w:t>
            </w:r>
          </w:p>
        </w:tc>
      </w:tr>
      <w:tr w:rsidR="005D030C" w:rsidRPr="00BF2504" w14:paraId="03B6F5C3" w14:textId="77777777" w:rsidTr="00864C12">
        <w:trPr>
          <w:cantSplit/>
          <w:trHeight w:val="300"/>
          <w:jc w:val="center"/>
        </w:trPr>
        <w:tc>
          <w:tcPr>
            <w:tcW w:w="3849" w:type="pct"/>
            <w:vAlign w:val="center"/>
            <w:hideMark/>
          </w:tcPr>
          <w:p w14:paraId="016EC151" w14:textId="77777777" w:rsidR="005D030C" w:rsidRPr="00BF2504" w:rsidRDefault="005D030C" w:rsidP="005D030C">
            <w:pPr>
              <w:pStyle w:val="TableBodyTextMIRB"/>
              <w:rPr>
                <w:rFonts w:eastAsia="Times New Roman"/>
                <w:lang w:eastAsia="en-CA"/>
              </w:rPr>
            </w:pPr>
            <w:r w:rsidRPr="00BF2504">
              <w:t>Lac Seul 28</w:t>
            </w:r>
          </w:p>
        </w:tc>
        <w:tc>
          <w:tcPr>
            <w:tcW w:w="1151" w:type="pct"/>
            <w:noWrap/>
            <w:vAlign w:val="center"/>
            <w:hideMark/>
          </w:tcPr>
          <w:p w14:paraId="10FAE1D9" w14:textId="4FA919E9" w:rsidR="005D030C" w:rsidRPr="00BF2504" w:rsidRDefault="002D61AA" w:rsidP="005D030C">
            <w:r w:rsidRPr="00BF2504">
              <w:rPr>
                <w:rFonts w:eastAsia="Times New Roman"/>
                <w:lang w:eastAsia="en-CA"/>
              </w:rPr>
              <w:t>Sans objet</w:t>
            </w:r>
          </w:p>
        </w:tc>
      </w:tr>
      <w:tr w:rsidR="005D030C" w:rsidRPr="00BF2504" w14:paraId="6F851D93" w14:textId="77777777" w:rsidTr="00864C12">
        <w:trPr>
          <w:cantSplit/>
          <w:trHeight w:val="300"/>
          <w:jc w:val="center"/>
        </w:trPr>
        <w:tc>
          <w:tcPr>
            <w:tcW w:w="3849" w:type="pct"/>
            <w:vAlign w:val="center"/>
            <w:hideMark/>
          </w:tcPr>
          <w:p w14:paraId="1CFEF419" w14:textId="64D0BCBE" w:rsidR="005D030C" w:rsidRPr="00BF2504" w:rsidRDefault="005D030C" w:rsidP="005D030C">
            <w:pPr>
              <w:pStyle w:val="TableBodyTextMIRB"/>
              <w:rPr>
                <w:rFonts w:eastAsia="Times New Roman"/>
                <w:lang w:eastAsia="en-CA"/>
              </w:rPr>
            </w:pPr>
            <w:r w:rsidRPr="00BF2504">
              <w:t>Lake Helen 53</w:t>
            </w:r>
            <w:r w:rsidR="0022787A">
              <w:t>A</w:t>
            </w:r>
          </w:p>
        </w:tc>
        <w:tc>
          <w:tcPr>
            <w:tcW w:w="1151" w:type="pct"/>
            <w:noWrap/>
            <w:vAlign w:val="center"/>
            <w:hideMark/>
          </w:tcPr>
          <w:p w14:paraId="7BE73264" w14:textId="1FFB96FE" w:rsidR="005D030C" w:rsidRPr="00BF2504" w:rsidRDefault="002D61AA" w:rsidP="005D030C">
            <w:r w:rsidRPr="00BF2504">
              <w:rPr>
                <w:rFonts w:eastAsia="Times New Roman"/>
                <w:lang w:eastAsia="en-CA"/>
              </w:rPr>
              <w:t>Sans objet</w:t>
            </w:r>
          </w:p>
        </w:tc>
      </w:tr>
      <w:tr w:rsidR="009C7746" w:rsidRPr="00BF2504" w14:paraId="315171C6" w14:textId="77777777" w:rsidTr="00864C12">
        <w:trPr>
          <w:cantSplit/>
          <w:trHeight w:val="300"/>
          <w:jc w:val="center"/>
        </w:trPr>
        <w:tc>
          <w:tcPr>
            <w:tcW w:w="3849" w:type="pct"/>
            <w:vAlign w:val="center"/>
          </w:tcPr>
          <w:p w14:paraId="0F3D74F4" w14:textId="782109E3" w:rsidR="009C7746" w:rsidRPr="00BF2504" w:rsidRDefault="009C7746" w:rsidP="005D030C">
            <w:pPr>
              <w:pStyle w:val="TableBodyTextMIRB"/>
            </w:pPr>
            <w:r w:rsidRPr="009C7746">
              <w:t>Lake Nipigon Reserve</w:t>
            </w:r>
          </w:p>
        </w:tc>
        <w:tc>
          <w:tcPr>
            <w:tcW w:w="1151" w:type="pct"/>
            <w:noWrap/>
            <w:vAlign w:val="center"/>
          </w:tcPr>
          <w:p w14:paraId="43BC7E98" w14:textId="612CBD55" w:rsidR="009C7746" w:rsidRPr="00BF2504" w:rsidRDefault="00037818" w:rsidP="005D030C">
            <w:r w:rsidRPr="00BF2504">
              <w:rPr>
                <w:rFonts w:eastAsia="Times New Roman"/>
                <w:lang w:eastAsia="en-CA"/>
              </w:rPr>
              <w:t>Sans objet</w:t>
            </w:r>
          </w:p>
        </w:tc>
      </w:tr>
      <w:tr w:rsidR="009C7746" w:rsidRPr="00BF2504" w14:paraId="490511BC" w14:textId="77777777" w:rsidTr="00864C12">
        <w:trPr>
          <w:cantSplit/>
          <w:trHeight w:val="300"/>
          <w:jc w:val="center"/>
        </w:trPr>
        <w:tc>
          <w:tcPr>
            <w:tcW w:w="3849" w:type="pct"/>
            <w:vAlign w:val="center"/>
          </w:tcPr>
          <w:p w14:paraId="24CEFDB1" w14:textId="44A92AF9" w:rsidR="009C7746" w:rsidRPr="009C7746" w:rsidRDefault="009C7746" w:rsidP="005D030C">
            <w:pPr>
              <w:pStyle w:val="TableBodyTextMIRB"/>
            </w:pPr>
            <w:r w:rsidRPr="009C7746">
              <w:t>Lake of the Woods 31B</w:t>
            </w:r>
          </w:p>
        </w:tc>
        <w:tc>
          <w:tcPr>
            <w:tcW w:w="1151" w:type="pct"/>
            <w:noWrap/>
            <w:vAlign w:val="center"/>
          </w:tcPr>
          <w:p w14:paraId="33E73C67" w14:textId="0C6854ED" w:rsidR="009C7746" w:rsidRPr="00BF2504" w:rsidRDefault="00037818" w:rsidP="005D030C">
            <w:r w:rsidRPr="00BF2504">
              <w:rPr>
                <w:rFonts w:eastAsia="Times New Roman"/>
                <w:lang w:eastAsia="en-CA"/>
              </w:rPr>
              <w:t>Sans objet</w:t>
            </w:r>
          </w:p>
        </w:tc>
      </w:tr>
      <w:tr w:rsidR="009C7746" w:rsidRPr="00BF2504" w14:paraId="36B75856" w14:textId="77777777" w:rsidTr="00864C12">
        <w:trPr>
          <w:cantSplit/>
          <w:trHeight w:val="300"/>
          <w:jc w:val="center"/>
        </w:trPr>
        <w:tc>
          <w:tcPr>
            <w:tcW w:w="3849" w:type="pct"/>
            <w:vAlign w:val="center"/>
          </w:tcPr>
          <w:p w14:paraId="3DDAF0FA" w14:textId="1C8E3DA2" w:rsidR="009C7746" w:rsidRPr="009C7746" w:rsidRDefault="009C7746" w:rsidP="005D030C">
            <w:pPr>
              <w:pStyle w:val="TableBodyTextMIRB"/>
            </w:pPr>
            <w:r w:rsidRPr="009C7746">
              <w:t>Lake of the Woods 31</w:t>
            </w:r>
            <w:r>
              <w:t>C</w:t>
            </w:r>
          </w:p>
        </w:tc>
        <w:tc>
          <w:tcPr>
            <w:tcW w:w="1151" w:type="pct"/>
            <w:noWrap/>
            <w:vAlign w:val="center"/>
          </w:tcPr>
          <w:p w14:paraId="135B7580" w14:textId="198EC2EB" w:rsidR="009C7746" w:rsidRPr="00BF2504" w:rsidRDefault="00037818" w:rsidP="005D030C">
            <w:r w:rsidRPr="00BF2504">
              <w:rPr>
                <w:rFonts w:eastAsia="Times New Roman"/>
                <w:lang w:eastAsia="en-CA"/>
              </w:rPr>
              <w:t>Sans objet</w:t>
            </w:r>
          </w:p>
        </w:tc>
      </w:tr>
      <w:tr w:rsidR="009C7746" w:rsidRPr="00BF2504" w14:paraId="023C1B94" w14:textId="77777777" w:rsidTr="00864C12">
        <w:trPr>
          <w:cantSplit/>
          <w:trHeight w:val="300"/>
          <w:jc w:val="center"/>
        </w:trPr>
        <w:tc>
          <w:tcPr>
            <w:tcW w:w="3849" w:type="pct"/>
            <w:vAlign w:val="center"/>
          </w:tcPr>
          <w:p w14:paraId="060290A2" w14:textId="6B09C942" w:rsidR="009C7746" w:rsidRPr="009C7746" w:rsidRDefault="009C7746" w:rsidP="005D030C">
            <w:pPr>
              <w:pStyle w:val="TableBodyTextMIRB"/>
            </w:pPr>
            <w:r w:rsidRPr="009C7746">
              <w:t>Lake of the Woods 31</w:t>
            </w:r>
            <w:r>
              <w:t>G</w:t>
            </w:r>
          </w:p>
        </w:tc>
        <w:tc>
          <w:tcPr>
            <w:tcW w:w="1151" w:type="pct"/>
            <w:noWrap/>
            <w:vAlign w:val="center"/>
          </w:tcPr>
          <w:p w14:paraId="2B7352CC" w14:textId="14D87B67" w:rsidR="009C7746" w:rsidRPr="00BF2504" w:rsidRDefault="00037818" w:rsidP="005D030C">
            <w:r w:rsidRPr="00BF2504">
              <w:rPr>
                <w:rFonts w:eastAsia="Times New Roman"/>
                <w:lang w:eastAsia="en-CA"/>
              </w:rPr>
              <w:t>Sans objet</w:t>
            </w:r>
          </w:p>
        </w:tc>
      </w:tr>
      <w:tr w:rsidR="009C7746" w:rsidRPr="00BF2504" w14:paraId="364E8F57" w14:textId="77777777" w:rsidTr="00864C12">
        <w:trPr>
          <w:cantSplit/>
          <w:trHeight w:val="300"/>
          <w:jc w:val="center"/>
        </w:trPr>
        <w:tc>
          <w:tcPr>
            <w:tcW w:w="3849" w:type="pct"/>
            <w:vAlign w:val="center"/>
          </w:tcPr>
          <w:p w14:paraId="6EE9DBFF" w14:textId="0EAD30F3" w:rsidR="009C7746" w:rsidRPr="009C7746" w:rsidRDefault="009C7746" w:rsidP="005D030C">
            <w:pPr>
              <w:pStyle w:val="TableBodyTextMIRB"/>
            </w:pPr>
            <w:r w:rsidRPr="009C7746">
              <w:t>Lake of the Woods 31</w:t>
            </w:r>
            <w:r>
              <w:t>H</w:t>
            </w:r>
          </w:p>
        </w:tc>
        <w:tc>
          <w:tcPr>
            <w:tcW w:w="1151" w:type="pct"/>
            <w:noWrap/>
            <w:vAlign w:val="center"/>
          </w:tcPr>
          <w:p w14:paraId="1CA9B9EE" w14:textId="5002E393" w:rsidR="009C7746" w:rsidRPr="00BF2504" w:rsidRDefault="00037818" w:rsidP="005D030C">
            <w:r w:rsidRPr="00BF2504">
              <w:rPr>
                <w:rFonts w:eastAsia="Times New Roman"/>
                <w:lang w:eastAsia="en-CA"/>
              </w:rPr>
              <w:t>Sans objet</w:t>
            </w:r>
          </w:p>
        </w:tc>
      </w:tr>
      <w:tr w:rsidR="009C7746" w:rsidRPr="00BF2504" w14:paraId="5FBA4353" w14:textId="77777777" w:rsidTr="00864C12">
        <w:trPr>
          <w:cantSplit/>
          <w:trHeight w:val="300"/>
          <w:jc w:val="center"/>
        </w:trPr>
        <w:tc>
          <w:tcPr>
            <w:tcW w:w="3849" w:type="pct"/>
            <w:vAlign w:val="center"/>
          </w:tcPr>
          <w:p w14:paraId="120EA12A" w14:textId="72256AFF" w:rsidR="009C7746" w:rsidRPr="009C7746" w:rsidRDefault="009C7746" w:rsidP="005D030C">
            <w:pPr>
              <w:pStyle w:val="TableBodyTextMIRB"/>
            </w:pPr>
            <w:r w:rsidRPr="009C7746">
              <w:t xml:space="preserve">Lake of the Woods </w:t>
            </w:r>
            <w:r>
              <w:t>34</w:t>
            </w:r>
          </w:p>
        </w:tc>
        <w:tc>
          <w:tcPr>
            <w:tcW w:w="1151" w:type="pct"/>
            <w:noWrap/>
            <w:vAlign w:val="center"/>
          </w:tcPr>
          <w:p w14:paraId="564993DC" w14:textId="19E17158" w:rsidR="009C7746" w:rsidRPr="00BF2504" w:rsidRDefault="00037818" w:rsidP="005D030C">
            <w:r w:rsidRPr="00BF2504">
              <w:rPr>
                <w:rFonts w:eastAsia="Times New Roman"/>
                <w:lang w:eastAsia="en-CA"/>
              </w:rPr>
              <w:t>Sans objet</w:t>
            </w:r>
          </w:p>
        </w:tc>
      </w:tr>
      <w:tr w:rsidR="009C7746" w:rsidRPr="00BF2504" w14:paraId="6FCA619B" w14:textId="77777777" w:rsidTr="00864C12">
        <w:trPr>
          <w:cantSplit/>
          <w:trHeight w:val="300"/>
          <w:jc w:val="center"/>
        </w:trPr>
        <w:tc>
          <w:tcPr>
            <w:tcW w:w="3849" w:type="pct"/>
            <w:vAlign w:val="center"/>
          </w:tcPr>
          <w:p w14:paraId="4A3BB94B" w14:textId="10051568" w:rsidR="009C7746" w:rsidRPr="009C7746" w:rsidRDefault="009C7746" w:rsidP="005D030C">
            <w:pPr>
              <w:pStyle w:val="TableBodyTextMIRB"/>
            </w:pPr>
            <w:r w:rsidRPr="009C7746">
              <w:t xml:space="preserve">Lake of the Woods </w:t>
            </w:r>
            <w:r>
              <w:t>35J</w:t>
            </w:r>
          </w:p>
        </w:tc>
        <w:tc>
          <w:tcPr>
            <w:tcW w:w="1151" w:type="pct"/>
            <w:noWrap/>
            <w:vAlign w:val="center"/>
          </w:tcPr>
          <w:p w14:paraId="70405A05" w14:textId="78C608DE" w:rsidR="009C7746" w:rsidRPr="00BF2504" w:rsidRDefault="00037818" w:rsidP="005D030C">
            <w:r w:rsidRPr="00BF2504">
              <w:rPr>
                <w:rFonts w:eastAsia="Times New Roman"/>
                <w:lang w:eastAsia="en-CA"/>
              </w:rPr>
              <w:t>Sans objet</w:t>
            </w:r>
          </w:p>
        </w:tc>
      </w:tr>
      <w:tr w:rsidR="009C7746" w:rsidRPr="00BF2504" w14:paraId="07AB357F" w14:textId="77777777" w:rsidTr="00864C12">
        <w:trPr>
          <w:cantSplit/>
          <w:trHeight w:val="300"/>
          <w:jc w:val="center"/>
        </w:trPr>
        <w:tc>
          <w:tcPr>
            <w:tcW w:w="3849" w:type="pct"/>
            <w:vAlign w:val="center"/>
          </w:tcPr>
          <w:p w14:paraId="2A63DC5B" w14:textId="63A79378" w:rsidR="009C7746" w:rsidRPr="009C7746" w:rsidRDefault="009C7746" w:rsidP="005D030C">
            <w:pPr>
              <w:pStyle w:val="TableBodyTextMIRB"/>
            </w:pPr>
            <w:r w:rsidRPr="009C7746">
              <w:t xml:space="preserve">Lake of the Woods </w:t>
            </w:r>
            <w:r>
              <w:t>37</w:t>
            </w:r>
          </w:p>
        </w:tc>
        <w:tc>
          <w:tcPr>
            <w:tcW w:w="1151" w:type="pct"/>
            <w:noWrap/>
            <w:vAlign w:val="center"/>
          </w:tcPr>
          <w:p w14:paraId="5409666D" w14:textId="604F2CED" w:rsidR="009C7746" w:rsidRPr="00BF2504" w:rsidRDefault="00037818" w:rsidP="005D030C">
            <w:r w:rsidRPr="00BF2504">
              <w:rPr>
                <w:rFonts w:eastAsia="Times New Roman"/>
                <w:lang w:eastAsia="en-CA"/>
              </w:rPr>
              <w:t>Sans objet</w:t>
            </w:r>
          </w:p>
        </w:tc>
      </w:tr>
      <w:tr w:rsidR="009C7746" w:rsidRPr="00BF2504" w14:paraId="2F0167A1" w14:textId="77777777" w:rsidTr="00864C12">
        <w:trPr>
          <w:cantSplit/>
          <w:trHeight w:val="300"/>
          <w:jc w:val="center"/>
        </w:trPr>
        <w:tc>
          <w:tcPr>
            <w:tcW w:w="3849" w:type="pct"/>
            <w:vAlign w:val="center"/>
          </w:tcPr>
          <w:p w14:paraId="1468DDCA" w14:textId="4DCA59C0" w:rsidR="009C7746" w:rsidRPr="009C7746" w:rsidRDefault="009C7746" w:rsidP="005D030C">
            <w:pPr>
              <w:pStyle w:val="TableBodyTextMIRB"/>
            </w:pPr>
            <w:r w:rsidRPr="009C7746">
              <w:t>Lake of the Woods 3</w:t>
            </w:r>
            <w:r>
              <w:t>7B</w:t>
            </w:r>
          </w:p>
        </w:tc>
        <w:tc>
          <w:tcPr>
            <w:tcW w:w="1151" w:type="pct"/>
            <w:noWrap/>
            <w:vAlign w:val="center"/>
          </w:tcPr>
          <w:p w14:paraId="16114143" w14:textId="587B58BD" w:rsidR="009C7746" w:rsidRPr="00BF2504" w:rsidRDefault="00037818" w:rsidP="005D030C">
            <w:r w:rsidRPr="00BF2504">
              <w:rPr>
                <w:rFonts w:eastAsia="Times New Roman"/>
                <w:lang w:eastAsia="en-CA"/>
              </w:rPr>
              <w:t>Sans objet</w:t>
            </w:r>
          </w:p>
        </w:tc>
      </w:tr>
      <w:tr w:rsidR="005D030C" w:rsidRPr="00BF2504" w14:paraId="0F68E3E9" w14:textId="77777777" w:rsidTr="00864C12">
        <w:trPr>
          <w:cantSplit/>
          <w:trHeight w:val="300"/>
          <w:jc w:val="center"/>
        </w:trPr>
        <w:tc>
          <w:tcPr>
            <w:tcW w:w="3849" w:type="pct"/>
            <w:vAlign w:val="center"/>
          </w:tcPr>
          <w:p w14:paraId="7E624035" w14:textId="180E2481" w:rsidR="005D030C" w:rsidRPr="00BF2504" w:rsidRDefault="005D030C" w:rsidP="005D030C">
            <w:pPr>
              <w:pStyle w:val="TableBodyTextMIRB"/>
            </w:pPr>
            <w:r w:rsidRPr="00BF2504">
              <w:t>Local Roads Board</w:t>
            </w:r>
          </w:p>
        </w:tc>
        <w:tc>
          <w:tcPr>
            <w:tcW w:w="1151" w:type="pct"/>
            <w:noWrap/>
            <w:vAlign w:val="center"/>
          </w:tcPr>
          <w:p w14:paraId="1A4620E6" w14:textId="4C96549B" w:rsidR="005D030C" w:rsidRPr="00BF2504" w:rsidRDefault="002D61AA" w:rsidP="005D030C">
            <w:r w:rsidRPr="00BF2504">
              <w:rPr>
                <w:rFonts w:eastAsia="Times New Roman"/>
                <w:lang w:eastAsia="en-CA"/>
              </w:rPr>
              <w:t>Sans objet</w:t>
            </w:r>
          </w:p>
        </w:tc>
      </w:tr>
      <w:tr w:rsidR="00792652" w:rsidRPr="00BF2504" w14:paraId="15DE3C2C" w14:textId="77777777" w:rsidTr="00864C12">
        <w:trPr>
          <w:cantSplit/>
          <w:trHeight w:val="300"/>
          <w:jc w:val="center"/>
        </w:trPr>
        <w:tc>
          <w:tcPr>
            <w:tcW w:w="3849" w:type="pct"/>
            <w:vAlign w:val="center"/>
          </w:tcPr>
          <w:p w14:paraId="6F672464" w14:textId="52F790E3" w:rsidR="00792652" w:rsidRPr="00BF2504" w:rsidRDefault="00792652" w:rsidP="005D030C">
            <w:pPr>
              <w:pStyle w:val="TableBodyTextMIRB"/>
            </w:pPr>
            <w:r w:rsidRPr="00792652">
              <w:t>Long Lake 58</w:t>
            </w:r>
          </w:p>
        </w:tc>
        <w:tc>
          <w:tcPr>
            <w:tcW w:w="1151" w:type="pct"/>
            <w:noWrap/>
            <w:vAlign w:val="center"/>
          </w:tcPr>
          <w:p w14:paraId="62EC1493" w14:textId="0F081FEF" w:rsidR="00792652" w:rsidRPr="00BF2504" w:rsidRDefault="00037818" w:rsidP="005D030C">
            <w:r w:rsidRPr="00BF2504">
              <w:rPr>
                <w:rFonts w:eastAsia="Times New Roman"/>
                <w:lang w:eastAsia="en-CA"/>
              </w:rPr>
              <w:t>Sans objet</w:t>
            </w:r>
          </w:p>
        </w:tc>
      </w:tr>
      <w:tr w:rsidR="00792652" w:rsidRPr="00BF2504" w14:paraId="0999C4DD" w14:textId="77777777" w:rsidTr="00864C12">
        <w:trPr>
          <w:cantSplit/>
          <w:trHeight w:val="300"/>
          <w:jc w:val="center"/>
        </w:trPr>
        <w:tc>
          <w:tcPr>
            <w:tcW w:w="3849" w:type="pct"/>
            <w:vAlign w:val="center"/>
          </w:tcPr>
          <w:p w14:paraId="50F957B8" w14:textId="4BC30539" w:rsidR="00792652" w:rsidRPr="00792652" w:rsidRDefault="00792652" w:rsidP="005D030C">
            <w:pPr>
              <w:pStyle w:val="TableBodyTextMIRB"/>
            </w:pPr>
            <w:r w:rsidRPr="00792652">
              <w:t>Long Sault 12</w:t>
            </w:r>
          </w:p>
        </w:tc>
        <w:tc>
          <w:tcPr>
            <w:tcW w:w="1151" w:type="pct"/>
            <w:noWrap/>
            <w:vAlign w:val="center"/>
          </w:tcPr>
          <w:p w14:paraId="08A6FF38" w14:textId="45BDBC10" w:rsidR="00792652" w:rsidRPr="00BF2504" w:rsidRDefault="00037818" w:rsidP="005D030C">
            <w:r w:rsidRPr="00BF2504">
              <w:rPr>
                <w:rFonts w:eastAsia="Times New Roman"/>
                <w:lang w:eastAsia="en-CA"/>
              </w:rPr>
              <w:t>Sans objet</w:t>
            </w:r>
          </w:p>
        </w:tc>
      </w:tr>
      <w:tr w:rsidR="005D030C" w:rsidRPr="00BF2504" w14:paraId="18FFE0D8" w14:textId="77777777" w:rsidTr="00864C12">
        <w:trPr>
          <w:cantSplit/>
          <w:trHeight w:val="300"/>
          <w:jc w:val="center"/>
        </w:trPr>
        <w:tc>
          <w:tcPr>
            <w:tcW w:w="3849" w:type="pct"/>
            <w:vAlign w:val="center"/>
            <w:hideMark/>
          </w:tcPr>
          <w:p w14:paraId="60CC8091" w14:textId="77777777" w:rsidR="005D030C" w:rsidRPr="00BF2504" w:rsidRDefault="005D030C" w:rsidP="005D030C">
            <w:pPr>
              <w:pStyle w:val="TableBodyTextMIRB"/>
              <w:rPr>
                <w:rFonts w:eastAsia="Times New Roman"/>
                <w:lang w:eastAsia="en-CA"/>
              </w:rPr>
            </w:pPr>
            <w:r w:rsidRPr="00BF2504">
              <w:t>Magnetawan 1</w:t>
            </w:r>
          </w:p>
        </w:tc>
        <w:tc>
          <w:tcPr>
            <w:tcW w:w="1151" w:type="pct"/>
            <w:noWrap/>
            <w:vAlign w:val="center"/>
            <w:hideMark/>
          </w:tcPr>
          <w:p w14:paraId="206D37BC" w14:textId="1F6D963C" w:rsidR="005D030C" w:rsidRPr="00BF2504" w:rsidRDefault="002D61AA" w:rsidP="005D030C">
            <w:r w:rsidRPr="00BF2504">
              <w:rPr>
                <w:rFonts w:eastAsia="Times New Roman"/>
                <w:lang w:eastAsia="en-CA"/>
              </w:rPr>
              <w:t>Sans objet</w:t>
            </w:r>
          </w:p>
        </w:tc>
      </w:tr>
      <w:tr w:rsidR="005D030C" w:rsidRPr="00BF2504" w14:paraId="5A6E91E4" w14:textId="77777777" w:rsidTr="00864C12">
        <w:trPr>
          <w:cantSplit/>
          <w:trHeight w:val="300"/>
          <w:jc w:val="center"/>
        </w:trPr>
        <w:tc>
          <w:tcPr>
            <w:tcW w:w="3849" w:type="pct"/>
            <w:vAlign w:val="center"/>
            <w:hideMark/>
          </w:tcPr>
          <w:p w14:paraId="2B618521" w14:textId="77777777" w:rsidR="005D030C" w:rsidRPr="00BF2504" w:rsidRDefault="005D030C" w:rsidP="005D030C">
            <w:pPr>
              <w:pStyle w:val="TableBodyTextMIRB"/>
              <w:rPr>
                <w:rFonts w:eastAsia="Times New Roman"/>
                <w:lang w:eastAsia="en-CA"/>
              </w:rPr>
            </w:pPr>
            <w:r w:rsidRPr="00BF2504">
              <w:t>Manitou Rapids 11</w:t>
            </w:r>
          </w:p>
        </w:tc>
        <w:tc>
          <w:tcPr>
            <w:tcW w:w="1151" w:type="pct"/>
            <w:noWrap/>
            <w:vAlign w:val="center"/>
            <w:hideMark/>
          </w:tcPr>
          <w:p w14:paraId="573D017A" w14:textId="29521EBE" w:rsidR="005D030C" w:rsidRPr="00BF2504" w:rsidRDefault="002D61AA" w:rsidP="005D030C">
            <w:r w:rsidRPr="00BF2504">
              <w:rPr>
                <w:rFonts w:eastAsia="Times New Roman"/>
                <w:lang w:eastAsia="en-CA"/>
              </w:rPr>
              <w:t>Sans objet</w:t>
            </w:r>
          </w:p>
        </w:tc>
      </w:tr>
      <w:tr w:rsidR="00792652" w:rsidRPr="00BF2504" w14:paraId="37FEC46D" w14:textId="77777777" w:rsidTr="00864C12">
        <w:trPr>
          <w:cantSplit/>
          <w:trHeight w:val="300"/>
          <w:jc w:val="center"/>
        </w:trPr>
        <w:tc>
          <w:tcPr>
            <w:tcW w:w="3849" w:type="pct"/>
            <w:vAlign w:val="center"/>
          </w:tcPr>
          <w:p w14:paraId="53C34409" w14:textId="3368B356" w:rsidR="00792652" w:rsidRPr="00BF2504" w:rsidRDefault="00792652" w:rsidP="005D030C">
            <w:pPr>
              <w:pStyle w:val="TableBodyTextMIRB"/>
            </w:pPr>
            <w:r w:rsidRPr="00792652">
              <w:t>Marten Falls 65</w:t>
            </w:r>
          </w:p>
        </w:tc>
        <w:tc>
          <w:tcPr>
            <w:tcW w:w="1151" w:type="pct"/>
            <w:noWrap/>
            <w:vAlign w:val="center"/>
          </w:tcPr>
          <w:p w14:paraId="0515FFB0" w14:textId="1AE47A0C" w:rsidR="00792652" w:rsidRPr="00BF2504" w:rsidRDefault="00037818" w:rsidP="005D030C">
            <w:r w:rsidRPr="00BF2504">
              <w:rPr>
                <w:rFonts w:eastAsia="Times New Roman"/>
                <w:lang w:eastAsia="en-CA"/>
              </w:rPr>
              <w:t>Sans objet</w:t>
            </w:r>
          </w:p>
        </w:tc>
      </w:tr>
      <w:tr w:rsidR="005D030C" w:rsidRPr="00BF2504" w14:paraId="60FF1217" w14:textId="77777777" w:rsidTr="00864C12">
        <w:trPr>
          <w:cantSplit/>
          <w:trHeight w:val="300"/>
          <w:jc w:val="center"/>
        </w:trPr>
        <w:tc>
          <w:tcPr>
            <w:tcW w:w="3849" w:type="pct"/>
            <w:vAlign w:val="center"/>
            <w:hideMark/>
          </w:tcPr>
          <w:p w14:paraId="5EDFB93C" w14:textId="77777777" w:rsidR="005D030C" w:rsidRPr="00BF2504" w:rsidRDefault="005D030C" w:rsidP="005D030C">
            <w:pPr>
              <w:pStyle w:val="TableBodyTextMIRB"/>
              <w:rPr>
                <w:rFonts w:eastAsia="Times New Roman"/>
                <w:lang w:eastAsia="en-CA"/>
              </w:rPr>
            </w:pPr>
            <w:r w:rsidRPr="00BF2504">
              <w:t>Matachewan 72</w:t>
            </w:r>
          </w:p>
        </w:tc>
        <w:tc>
          <w:tcPr>
            <w:tcW w:w="1151" w:type="pct"/>
            <w:noWrap/>
            <w:vAlign w:val="center"/>
            <w:hideMark/>
          </w:tcPr>
          <w:p w14:paraId="47D211BB" w14:textId="0A5BFD3E" w:rsidR="005D030C" w:rsidRPr="00BF2504" w:rsidRDefault="002D61AA" w:rsidP="005D030C">
            <w:r w:rsidRPr="00BF2504">
              <w:rPr>
                <w:rFonts w:eastAsia="Times New Roman"/>
                <w:lang w:eastAsia="en-CA"/>
              </w:rPr>
              <w:t>Sans objet</w:t>
            </w:r>
          </w:p>
        </w:tc>
      </w:tr>
      <w:tr w:rsidR="005D030C" w:rsidRPr="00BF2504" w14:paraId="367F69DD" w14:textId="77777777" w:rsidTr="00864C12">
        <w:trPr>
          <w:cantSplit/>
          <w:trHeight w:val="300"/>
          <w:jc w:val="center"/>
        </w:trPr>
        <w:tc>
          <w:tcPr>
            <w:tcW w:w="3849" w:type="pct"/>
            <w:vAlign w:val="center"/>
            <w:hideMark/>
          </w:tcPr>
          <w:p w14:paraId="3465F06C" w14:textId="77777777" w:rsidR="005D030C" w:rsidRPr="00BF2504" w:rsidRDefault="005D030C" w:rsidP="005D030C">
            <w:pPr>
              <w:pStyle w:val="TableBodyTextMIRB"/>
              <w:rPr>
                <w:rFonts w:eastAsia="Times New Roman"/>
                <w:lang w:eastAsia="en-CA"/>
              </w:rPr>
            </w:pPr>
            <w:r w:rsidRPr="00BF2504">
              <w:t>Mattagami 71</w:t>
            </w:r>
          </w:p>
        </w:tc>
        <w:tc>
          <w:tcPr>
            <w:tcW w:w="1151" w:type="pct"/>
            <w:noWrap/>
            <w:vAlign w:val="center"/>
            <w:hideMark/>
          </w:tcPr>
          <w:p w14:paraId="45C52092" w14:textId="062AEC61" w:rsidR="005D030C" w:rsidRPr="00BF2504" w:rsidRDefault="002D61AA" w:rsidP="005D030C">
            <w:r w:rsidRPr="00BF2504">
              <w:rPr>
                <w:rFonts w:eastAsia="Times New Roman"/>
                <w:lang w:eastAsia="en-CA"/>
              </w:rPr>
              <w:t>Sans objet</w:t>
            </w:r>
          </w:p>
        </w:tc>
      </w:tr>
      <w:tr w:rsidR="005D030C" w:rsidRPr="00BF2504" w14:paraId="6CBB728C" w14:textId="77777777" w:rsidTr="00864C12">
        <w:trPr>
          <w:cantSplit/>
          <w:trHeight w:val="300"/>
          <w:jc w:val="center"/>
        </w:trPr>
        <w:tc>
          <w:tcPr>
            <w:tcW w:w="3849" w:type="pct"/>
            <w:vAlign w:val="center"/>
            <w:hideMark/>
          </w:tcPr>
          <w:p w14:paraId="510D218B" w14:textId="77777777" w:rsidR="005D030C" w:rsidRPr="00BF2504" w:rsidRDefault="005D030C" w:rsidP="005D030C">
            <w:pPr>
              <w:pStyle w:val="TableBodyTextMIRB"/>
              <w:rPr>
                <w:rFonts w:eastAsia="Times New Roman"/>
                <w:lang w:eastAsia="en-CA"/>
              </w:rPr>
            </w:pPr>
            <w:r w:rsidRPr="00BF2504">
              <w:t>M'Chigeeng 22</w:t>
            </w:r>
          </w:p>
        </w:tc>
        <w:tc>
          <w:tcPr>
            <w:tcW w:w="1151" w:type="pct"/>
            <w:noWrap/>
            <w:vAlign w:val="center"/>
            <w:hideMark/>
          </w:tcPr>
          <w:p w14:paraId="7FCCBEAA" w14:textId="1D7F3827" w:rsidR="005D030C" w:rsidRPr="00BF2504" w:rsidRDefault="002D61AA" w:rsidP="005D030C">
            <w:r w:rsidRPr="00BF2504">
              <w:rPr>
                <w:rFonts w:eastAsia="Times New Roman"/>
                <w:lang w:eastAsia="en-CA"/>
              </w:rPr>
              <w:t>Sans objet</w:t>
            </w:r>
          </w:p>
        </w:tc>
      </w:tr>
      <w:tr w:rsidR="005D030C" w:rsidRPr="00BF2504" w14:paraId="2337B70F" w14:textId="77777777" w:rsidTr="00864C12">
        <w:trPr>
          <w:cantSplit/>
          <w:trHeight w:val="300"/>
          <w:jc w:val="center"/>
        </w:trPr>
        <w:tc>
          <w:tcPr>
            <w:tcW w:w="3849" w:type="pct"/>
            <w:vAlign w:val="center"/>
            <w:hideMark/>
          </w:tcPr>
          <w:p w14:paraId="6E264930" w14:textId="26D4F5DE" w:rsidR="005D030C" w:rsidRPr="00BF2504" w:rsidRDefault="005D030C" w:rsidP="005D030C">
            <w:pPr>
              <w:pStyle w:val="TableBodyTextMIRB"/>
              <w:rPr>
                <w:rFonts w:eastAsia="Times New Roman"/>
                <w:lang w:eastAsia="en-CA"/>
              </w:rPr>
            </w:pPr>
            <w:r w:rsidRPr="00BF2504">
              <w:t>Ministry of Natural Resources</w:t>
            </w:r>
          </w:p>
        </w:tc>
        <w:tc>
          <w:tcPr>
            <w:tcW w:w="1151" w:type="pct"/>
            <w:noWrap/>
            <w:vAlign w:val="center"/>
            <w:hideMark/>
          </w:tcPr>
          <w:p w14:paraId="4DD298AB" w14:textId="0F20BE38" w:rsidR="005D030C" w:rsidRPr="00BF2504" w:rsidRDefault="002D61AA" w:rsidP="005D030C">
            <w:r w:rsidRPr="00BF2504">
              <w:rPr>
                <w:rFonts w:eastAsia="Times New Roman"/>
                <w:lang w:eastAsia="en-CA"/>
              </w:rPr>
              <w:t>Sans objet</w:t>
            </w:r>
          </w:p>
        </w:tc>
      </w:tr>
      <w:tr w:rsidR="005D030C" w:rsidRPr="00BF2504" w14:paraId="1F533332" w14:textId="77777777" w:rsidTr="00864C12">
        <w:trPr>
          <w:cantSplit/>
          <w:trHeight w:val="300"/>
          <w:jc w:val="center"/>
        </w:trPr>
        <w:tc>
          <w:tcPr>
            <w:tcW w:w="3849" w:type="pct"/>
            <w:vAlign w:val="center"/>
            <w:hideMark/>
          </w:tcPr>
          <w:p w14:paraId="2B76733F" w14:textId="77777777" w:rsidR="005D030C" w:rsidRPr="00BF2504" w:rsidRDefault="005D030C" w:rsidP="005D030C">
            <w:pPr>
              <w:pStyle w:val="TableBodyTextMIRB"/>
              <w:rPr>
                <w:rFonts w:eastAsia="Times New Roman"/>
                <w:lang w:eastAsia="en-CA"/>
              </w:rPr>
            </w:pPr>
            <w:r w:rsidRPr="00BF2504">
              <w:t>Ministry of Transportation</w:t>
            </w:r>
          </w:p>
        </w:tc>
        <w:tc>
          <w:tcPr>
            <w:tcW w:w="1151" w:type="pct"/>
            <w:noWrap/>
            <w:vAlign w:val="center"/>
            <w:hideMark/>
          </w:tcPr>
          <w:p w14:paraId="7A300596" w14:textId="64293CB7" w:rsidR="005D030C" w:rsidRPr="00BF2504" w:rsidRDefault="002D61AA" w:rsidP="005D030C">
            <w:r w:rsidRPr="00BF2504">
              <w:rPr>
                <w:rFonts w:eastAsia="Times New Roman"/>
                <w:lang w:eastAsia="en-CA"/>
              </w:rPr>
              <w:t>Sans objet</w:t>
            </w:r>
          </w:p>
        </w:tc>
      </w:tr>
      <w:tr w:rsidR="00792652" w:rsidRPr="00BF2504" w14:paraId="74D37DE8" w14:textId="77777777" w:rsidTr="00864C12">
        <w:trPr>
          <w:cantSplit/>
          <w:trHeight w:val="300"/>
          <w:jc w:val="center"/>
        </w:trPr>
        <w:tc>
          <w:tcPr>
            <w:tcW w:w="3849" w:type="pct"/>
            <w:vAlign w:val="center"/>
          </w:tcPr>
          <w:p w14:paraId="208FFC91" w14:textId="40BB7A77" w:rsidR="00792652" w:rsidRPr="00BF2504" w:rsidRDefault="00792652" w:rsidP="005D030C">
            <w:pPr>
              <w:pStyle w:val="TableBodyTextMIRB"/>
            </w:pPr>
            <w:r w:rsidRPr="00792652">
              <w:t>Missanabie 62</w:t>
            </w:r>
          </w:p>
        </w:tc>
        <w:tc>
          <w:tcPr>
            <w:tcW w:w="1151" w:type="pct"/>
            <w:noWrap/>
            <w:vAlign w:val="center"/>
          </w:tcPr>
          <w:p w14:paraId="4ED8F8F4" w14:textId="4A2AD5BB" w:rsidR="00792652" w:rsidRPr="00BF2504" w:rsidRDefault="00037818" w:rsidP="005D030C">
            <w:r w:rsidRPr="00BF2504">
              <w:rPr>
                <w:rFonts w:eastAsia="Times New Roman"/>
                <w:lang w:eastAsia="en-CA"/>
              </w:rPr>
              <w:t>Sans objet</w:t>
            </w:r>
          </w:p>
        </w:tc>
      </w:tr>
      <w:tr w:rsidR="005D030C" w:rsidRPr="00BF2504" w14:paraId="3B3D3E8D" w14:textId="77777777" w:rsidTr="00864C12">
        <w:trPr>
          <w:cantSplit/>
          <w:trHeight w:val="300"/>
          <w:jc w:val="center"/>
        </w:trPr>
        <w:tc>
          <w:tcPr>
            <w:tcW w:w="3849" w:type="pct"/>
            <w:vAlign w:val="center"/>
          </w:tcPr>
          <w:p w14:paraId="2A759730" w14:textId="17B81EC8" w:rsidR="005D030C" w:rsidRPr="00BF2504" w:rsidRDefault="005D030C" w:rsidP="005D030C">
            <w:pPr>
              <w:pStyle w:val="TableBodyTextMIRB"/>
            </w:pPr>
            <w:r w:rsidRPr="00BF2504">
              <w:t>Missanabie Cree First Nation</w:t>
            </w:r>
          </w:p>
        </w:tc>
        <w:tc>
          <w:tcPr>
            <w:tcW w:w="1151" w:type="pct"/>
            <w:noWrap/>
            <w:vAlign w:val="center"/>
          </w:tcPr>
          <w:p w14:paraId="7C35E91F" w14:textId="4FC18351" w:rsidR="005D030C" w:rsidRPr="00BF2504" w:rsidRDefault="002D61AA" w:rsidP="005D030C">
            <w:r w:rsidRPr="00BF2504">
              <w:t>Sans objet</w:t>
            </w:r>
          </w:p>
        </w:tc>
      </w:tr>
      <w:tr w:rsidR="005D030C" w:rsidRPr="00BF2504" w14:paraId="0B2C53C7" w14:textId="77777777" w:rsidTr="00864C12">
        <w:trPr>
          <w:cantSplit/>
          <w:trHeight w:val="300"/>
          <w:jc w:val="center"/>
        </w:trPr>
        <w:tc>
          <w:tcPr>
            <w:tcW w:w="3849" w:type="pct"/>
            <w:vAlign w:val="center"/>
            <w:hideMark/>
          </w:tcPr>
          <w:p w14:paraId="55DFC7A0" w14:textId="77777777" w:rsidR="005D030C" w:rsidRPr="00BF2504" w:rsidRDefault="005D030C" w:rsidP="005D030C">
            <w:pPr>
              <w:pStyle w:val="TableBodyTextMIRB"/>
              <w:rPr>
                <w:rFonts w:eastAsia="Times New Roman"/>
                <w:lang w:eastAsia="en-CA"/>
              </w:rPr>
            </w:pPr>
            <w:r w:rsidRPr="00BF2504">
              <w:t>Mississagi River 8</w:t>
            </w:r>
          </w:p>
        </w:tc>
        <w:tc>
          <w:tcPr>
            <w:tcW w:w="1151" w:type="pct"/>
            <w:noWrap/>
            <w:vAlign w:val="center"/>
            <w:hideMark/>
          </w:tcPr>
          <w:p w14:paraId="04FA2364" w14:textId="65FD5CBB" w:rsidR="005D030C" w:rsidRPr="00BF2504" w:rsidRDefault="002D61AA" w:rsidP="005D030C">
            <w:r w:rsidRPr="00BF2504">
              <w:rPr>
                <w:rFonts w:eastAsia="Times New Roman"/>
                <w:lang w:eastAsia="en-CA"/>
              </w:rPr>
              <w:t>Sans objet</w:t>
            </w:r>
          </w:p>
        </w:tc>
      </w:tr>
      <w:tr w:rsidR="005D030C" w:rsidRPr="00BF2504" w14:paraId="5C6E9A1F" w14:textId="77777777" w:rsidTr="00864C12">
        <w:trPr>
          <w:cantSplit/>
          <w:trHeight w:val="300"/>
          <w:jc w:val="center"/>
        </w:trPr>
        <w:tc>
          <w:tcPr>
            <w:tcW w:w="3849" w:type="pct"/>
            <w:vAlign w:val="center"/>
            <w:hideMark/>
          </w:tcPr>
          <w:p w14:paraId="3E969F5B" w14:textId="57C9E397" w:rsidR="005D030C" w:rsidRPr="00BF2504" w:rsidRDefault="0020203E" w:rsidP="005D030C">
            <w:pPr>
              <w:pStyle w:val="TableBodyTextMIRB"/>
              <w:rPr>
                <w:rFonts w:eastAsia="Times New Roman"/>
                <w:lang w:eastAsia="en-CA"/>
              </w:rPr>
            </w:pPr>
            <w:r w:rsidRPr="0020203E">
              <w:t>Mississaugas of Scugog Island</w:t>
            </w:r>
          </w:p>
        </w:tc>
        <w:tc>
          <w:tcPr>
            <w:tcW w:w="1151" w:type="pct"/>
            <w:noWrap/>
            <w:vAlign w:val="center"/>
            <w:hideMark/>
          </w:tcPr>
          <w:p w14:paraId="336C4A63" w14:textId="51412238" w:rsidR="005D030C" w:rsidRPr="00BF2504" w:rsidRDefault="002D61AA" w:rsidP="005D030C">
            <w:r w:rsidRPr="00BF2504">
              <w:rPr>
                <w:rFonts w:eastAsia="Times New Roman"/>
                <w:lang w:eastAsia="en-CA"/>
              </w:rPr>
              <w:t>Sans objet</w:t>
            </w:r>
          </w:p>
        </w:tc>
      </w:tr>
      <w:tr w:rsidR="005D030C" w:rsidRPr="00BF2504" w14:paraId="491FCB21" w14:textId="77777777" w:rsidTr="00864C12">
        <w:trPr>
          <w:cantSplit/>
          <w:trHeight w:val="300"/>
          <w:jc w:val="center"/>
        </w:trPr>
        <w:tc>
          <w:tcPr>
            <w:tcW w:w="3849" w:type="pct"/>
            <w:vAlign w:val="center"/>
            <w:hideMark/>
          </w:tcPr>
          <w:p w14:paraId="1A1B6F28" w14:textId="77777777" w:rsidR="005D030C" w:rsidRPr="00BF2504" w:rsidRDefault="005D030C" w:rsidP="005D030C">
            <w:pPr>
              <w:pStyle w:val="TableBodyTextMIRB"/>
              <w:rPr>
                <w:rFonts w:eastAsia="Times New Roman"/>
                <w:lang w:eastAsia="en-CA"/>
              </w:rPr>
            </w:pPr>
            <w:r w:rsidRPr="00BF2504">
              <w:t>Mnjikaning First Nation 32</w:t>
            </w:r>
          </w:p>
        </w:tc>
        <w:tc>
          <w:tcPr>
            <w:tcW w:w="1151" w:type="pct"/>
            <w:noWrap/>
            <w:vAlign w:val="center"/>
            <w:hideMark/>
          </w:tcPr>
          <w:p w14:paraId="2984077B" w14:textId="59AA4FD5" w:rsidR="005D030C" w:rsidRPr="00BF2504" w:rsidRDefault="002D61AA" w:rsidP="005D030C">
            <w:r w:rsidRPr="00BF2504">
              <w:rPr>
                <w:rFonts w:eastAsia="Times New Roman"/>
                <w:lang w:eastAsia="en-CA"/>
              </w:rPr>
              <w:t>Sans objet</w:t>
            </w:r>
          </w:p>
        </w:tc>
      </w:tr>
      <w:tr w:rsidR="00792652" w:rsidRPr="00BF2504" w14:paraId="1692C987" w14:textId="77777777" w:rsidTr="00864C12">
        <w:trPr>
          <w:cantSplit/>
          <w:trHeight w:val="300"/>
          <w:jc w:val="center"/>
        </w:trPr>
        <w:tc>
          <w:tcPr>
            <w:tcW w:w="3849" w:type="pct"/>
            <w:vAlign w:val="center"/>
          </w:tcPr>
          <w:p w14:paraId="7C053758" w14:textId="0FFD665B" w:rsidR="00792652" w:rsidRPr="00BF2504" w:rsidRDefault="00792652" w:rsidP="005D030C">
            <w:pPr>
              <w:pStyle w:val="TableBodyTextMIRB"/>
            </w:pPr>
            <w:r w:rsidRPr="00792652">
              <w:t>Moose Factory 68</w:t>
            </w:r>
          </w:p>
        </w:tc>
        <w:tc>
          <w:tcPr>
            <w:tcW w:w="1151" w:type="pct"/>
            <w:noWrap/>
            <w:vAlign w:val="center"/>
          </w:tcPr>
          <w:p w14:paraId="6F291836" w14:textId="685649B0" w:rsidR="00792652" w:rsidRPr="00BF2504" w:rsidRDefault="00037818" w:rsidP="005D030C">
            <w:r w:rsidRPr="00BF2504">
              <w:rPr>
                <w:rFonts w:eastAsia="Times New Roman"/>
                <w:lang w:eastAsia="en-CA"/>
              </w:rPr>
              <w:t>Sans objet</w:t>
            </w:r>
          </w:p>
        </w:tc>
      </w:tr>
      <w:tr w:rsidR="00792652" w:rsidRPr="00BF2504" w14:paraId="114B2D49" w14:textId="77777777" w:rsidTr="00864C12">
        <w:trPr>
          <w:cantSplit/>
          <w:trHeight w:val="300"/>
          <w:jc w:val="center"/>
        </w:trPr>
        <w:tc>
          <w:tcPr>
            <w:tcW w:w="3849" w:type="pct"/>
            <w:vAlign w:val="center"/>
          </w:tcPr>
          <w:p w14:paraId="3F568D97" w14:textId="771BF043" w:rsidR="00792652" w:rsidRPr="00792652" w:rsidRDefault="00792652" w:rsidP="005D030C">
            <w:pPr>
              <w:pStyle w:val="TableBodyTextMIRB"/>
            </w:pPr>
            <w:r w:rsidRPr="00792652">
              <w:t>Moose Point 79</w:t>
            </w:r>
          </w:p>
        </w:tc>
        <w:tc>
          <w:tcPr>
            <w:tcW w:w="1151" w:type="pct"/>
            <w:noWrap/>
            <w:vAlign w:val="center"/>
          </w:tcPr>
          <w:p w14:paraId="7682C1A1" w14:textId="5155CE36" w:rsidR="00792652" w:rsidRPr="00BF2504" w:rsidRDefault="00037818" w:rsidP="005D030C">
            <w:r w:rsidRPr="00BF2504">
              <w:rPr>
                <w:rFonts w:eastAsia="Times New Roman"/>
                <w:lang w:eastAsia="en-CA"/>
              </w:rPr>
              <w:t>Sans objet</w:t>
            </w:r>
          </w:p>
        </w:tc>
      </w:tr>
      <w:tr w:rsidR="005D030C" w:rsidRPr="00BF2504" w14:paraId="4F1BF682" w14:textId="77777777" w:rsidTr="00864C12">
        <w:trPr>
          <w:cantSplit/>
          <w:trHeight w:val="300"/>
          <w:jc w:val="center"/>
        </w:trPr>
        <w:tc>
          <w:tcPr>
            <w:tcW w:w="3849" w:type="pct"/>
            <w:vAlign w:val="center"/>
            <w:hideMark/>
          </w:tcPr>
          <w:p w14:paraId="63C09BD6" w14:textId="77777777" w:rsidR="005D030C" w:rsidRPr="00BF2504" w:rsidRDefault="005D030C" w:rsidP="005D030C">
            <w:pPr>
              <w:pStyle w:val="TableBodyTextMIRB"/>
              <w:rPr>
                <w:rFonts w:eastAsia="Times New Roman"/>
                <w:lang w:eastAsia="en-CA"/>
              </w:rPr>
            </w:pPr>
            <w:r w:rsidRPr="00BF2504">
              <w:t>Moravian 47</w:t>
            </w:r>
          </w:p>
        </w:tc>
        <w:tc>
          <w:tcPr>
            <w:tcW w:w="1151" w:type="pct"/>
            <w:noWrap/>
            <w:vAlign w:val="center"/>
            <w:hideMark/>
          </w:tcPr>
          <w:p w14:paraId="6F273B54" w14:textId="3317D439" w:rsidR="005D030C" w:rsidRPr="00BF2504" w:rsidRDefault="002D61AA" w:rsidP="005D030C">
            <w:r w:rsidRPr="00BF2504">
              <w:rPr>
                <w:rFonts w:eastAsia="Times New Roman"/>
                <w:lang w:eastAsia="en-CA"/>
              </w:rPr>
              <w:t>Sans objet</w:t>
            </w:r>
          </w:p>
        </w:tc>
      </w:tr>
      <w:tr w:rsidR="005D030C" w:rsidRPr="00BF2504" w14:paraId="7F557F2E" w14:textId="77777777" w:rsidTr="00864C12">
        <w:trPr>
          <w:cantSplit/>
          <w:trHeight w:val="300"/>
          <w:jc w:val="center"/>
        </w:trPr>
        <w:tc>
          <w:tcPr>
            <w:tcW w:w="3849" w:type="pct"/>
            <w:vAlign w:val="center"/>
            <w:hideMark/>
          </w:tcPr>
          <w:p w14:paraId="7ECCAFC4" w14:textId="545B70BA" w:rsidR="005D030C" w:rsidRPr="00BF2504" w:rsidRDefault="005D030C" w:rsidP="005D030C">
            <w:pPr>
              <w:pStyle w:val="TableBodyTextMIRB"/>
              <w:rPr>
                <w:rFonts w:eastAsia="Times New Roman"/>
                <w:lang w:eastAsia="en-CA"/>
              </w:rPr>
            </w:pPr>
            <w:r w:rsidRPr="00BF2504">
              <w:t>Mountbatten 76</w:t>
            </w:r>
            <w:r w:rsidR="0022787A">
              <w:t>A</w:t>
            </w:r>
          </w:p>
        </w:tc>
        <w:tc>
          <w:tcPr>
            <w:tcW w:w="1151" w:type="pct"/>
            <w:noWrap/>
            <w:vAlign w:val="center"/>
            <w:hideMark/>
          </w:tcPr>
          <w:p w14:paraId="0D7FEA8B" w14:textId="00D30AB5" w:rsidR="005D030C" w:rsidRPr="00BF2504" w:rsidRDefault="002D61AA" w:rsidP="005D030C">
            <w:r w:rsidRPr="00BF2504">
              <w:rPr>
                <w:rFonts w:eastAsia="Times New Roman"/>
                <w:lang w:eastAsia="en-CA"/>
              </w:rPr>
              <w:t>Sans objet</w:t>
            </w:r>
          </w:p>
        </w:tc>
      </w:tr>
      <w:tr w:rsidR="005D030C" w:rsidRPr="00BF2504" w14:paraId="2FF71802" w14:textId="77777777" w:rsidTr="00864C12">
        <w:trPr>
          <w:cantSplit/>
          <w:trHeight w:val="300"/>
          <w:jc w:val="center"/>
        </w:trPr>
        <w:tc>
          <w:tcPr>
            <w:tcW w:w="3849" w:type="pct"/>
            <w:vAlign w:val="center"/>
            <w:hideMark/>
          </w:tcPr>
          <w:p w14:paraId="0DFCF9C1" w14:textId="77777777" w:rsidR="005D030C" w:rsidRPr="00BF2504" w:rsidRDefault="005D030C" w:rsidP="005D030C">
            <w:pPr>
              <w:pStyle w:val="TableBodyTextMIRB"/>
              <w:rPr>
                <w:rFonts w:eastAsia="Times New Roman"/>
                <w:lang w:eastAsia="en-CA"/>
              </w:rPr>
            </w:pPr>
            <w:r w:rsidRPr="00BF2504">
              <w:lastRenderedPageBreak/>
              <w:t>Municipality of Arran-Elderslie</w:t>
            </w:r>
          </w:p>
        </w:tc>
        <w:tc>
          <w:tcPr>
            <w:tcW w:w="1151" w:type="pct"/>
            <w:noWrap/>
            <w:vAlign w:val="center"/>
            <w:hideMark/>
          </w:tcPr>
          <w:p w14:paraId="3D062646" w14:textId="4AF175BF" w:rsidR="005D030C" w:rsidRPr="00BF2504" w:rsidRDefault="002D61AA" w:rsidP="005D030C">
            <w:r w:rsidRPr="00BF2504">
              <w:rPr>
                <w:rFonts w:eastAsia="Times New Roman"/>
                <w:lang w:eastAsia="en-CA"/>
              </w:rPr>
              <w:t>Sans objet</w:t>
            </w:r>
          </w:p>
        </w:tc>
      </w:tr>
      <w:tr w:rsidR="005D030C" w:rsidRPr="00BF2504" w14:paraId="073A6A10" w14:textId="77777777" w:rsidTr="00864C12">
        <w:trPr>
          <w:cantSplit/>
          <w:trHeight w:val="300"/>
          <w:jc w:val="center"/>
        </w:trPr>
        <w:tc>
          <w:tcPr>
            <w:tcW w:w="3849" w:type="pct"/>
            <w:vAlign w:val="center"/>
            <w:hideMark/>
          </w:tcPr>
          <w:p w14:paraId="3560D0A1" w14:textId="77777777" w:rsidR="005D030C" w:rsidRPr="00BF2504" w:rsidRDefault="005D030C" w:rsidP="005D030C">
            <w:pPr>
              <w:pStyle w:val="TableBodyTextMIRB"/>
              <w:rPr>
                <w:rFonts w:eastAsia="Times New Roman"/>
                <w:lang w:eastAsia="en-CA"/>
              </w:rPr>
            </w:pPr>
            <w:r w:rsidRPr="00BF2504">
              <w:t>Municipality of Bayham</w:t>
            </w:r>
          </w:p>
        </w:tc>
        <w:tc>
          <w:tcPr>
            <w:tcW w:w="1151" w:type="pct"/>
            <w:noWrap/>
            <w:vAlign w:val="center"/>
            <w:hideMark/>
          </w:tcPr>
          <w:p w14:paraId="5E308A67" w14:textId="06D037B8" w:rsidR="005D030C" w:rsidRPr="00BF2504" w:rsidRDefault="002D61AA" w:rsidP="005D030C">
            <w:r w:rsidRPr="00BF2504">
              <w:rPr>
                <w:rFonts w:eastAsia="Times New Roman"/>
                <w:lang w:eastAsia="en-CA"/>
              </w:rPr>
              <w:t>Sans objet</w:t>
            </w:r>
          </w:p>
        </w:tc>
      </w:tr>
      <w:tr w:rsidR="005D030C" w:rsidRPr="00BF2504" w14:paraId="68BDE0A5" w14:textId="77777777" w:rsidTr="00864C12">
        <w:trPr>
          <w:cantSplit/>
          <w:trHeight w:val="300"/>
          <w:jc w:val="center"/>
        </w:trPr>
        <w:tc>
          <w:tcPr>
            <w:tcW w:w="3849" w:type="pct"/>
            <w:vAlign w:val="center"/>
            <w:hideMark/>
          </w:tcPr>
          <w:p w14:paraId="670396B7" w14:textId="77777777" w:rsidR="005D030C" w:rsidRPr="00BF2504" w:rsidRDefault="005D030C" w:rsidP="005D030C">
            <w:pPr>
              <w:pStyle w:val="TableBodyTextMIRB"/>
              <w:rPr>
                <w:rFonts w:eastAsia="Times New Roman"/>
                <w:lang w:eastAsia="en-CA"/>
              </w:rPr>
            </w:pPr>
            <w:r w:rsidRPr="00BF2504">
              <w:t>Municipality of Bluewater</w:t>
            </w:r>
          </w:p>
        </w:tc>
        <w:tc>
          <w:tcPr>
            <w:tcW w:w="1151" w:type="pct"/>
            <w:noWrap/>
            <w:vAlign w:val="center"/>
            <w:hideMark/>
          </w:tcPr>
          <w:p w14:paraId="0FB9DF72" w14:textId="10D83A13" w:rsidR="005D030C" w:rsidRPr="00BF2504" w:rsidRDefault="002D61AA" w:rsidP="005D030C">
            <w:r w:rsidRPr="00BF2504">
              <w:rPr>
                <w:rFonts w:eastAsia="Times New Roman"/>
                <w:lang w:eastAsia="en-CA"/>
              </w:rPr>
              <w:t>Sans objet</w:t>
            </w:r>
          </w:p>
        </w:tc>
      </w:tr>
      <w:tr w:rsidR="005D030C" w:rsidRPr="00BF2504" w14:paraId="77AB1F37" w14:textId="77777777" w:rsidTr="00864C12">
        <w:trPr>
          <w:cantSplit/>
          <w:trHeight w:val="300"/>
          <w:jc w:val="center"/>
        </w:trPr>
        <w:tc>
          <w:tcPr>
            <w:tcW w:w="3849" w:type="pct"/>
            <w:vAlign w:val="center"/>
            <w:hideMark/>
          </w:tcPr>
          <w:p w14:paraId="575FF7AD" w14:textId="77777777" w:rsidR="005D030C" w:rsidRPr="00BF2504" w:rsidRDefault="005D030C" w:rsidP="005D030C">
            <w:pPr>
              <w:pStyle w:val="TableBodyTextMIRB"/>
              <w:rPr>
                <w:rFonts w:eastAsia="Times New Roman"/>
                <w:lang w:eastAsia="en-CA"/>
              </w:rPr>
            </w:pPr>
            <w:r w:rsidRPr="00BF2504">
              <w:t>Municipality of Brighton</w:t>
            </w:r>
          </w:p>
        </w:tc>
        <w:tc>
          <w:tcPr>
            <w:tcW w:w="1151" w:type="pct"/>
            <w:noWrap/>
            <w:vAlign w:val="center"/>
            <w:hideMark/>
          </w:tcPr>
          <w:p w14:paraId="17AD8A9B" w14:textId="5FAB11B9" w:rsidR="005D030C" w:rsidRPr="00BF2504" w:rsidRDefault="002D61AA" w:rsidP="005D030C">
            <w:r w:rsidRPr="00BF2504">
              <w:rPr>
                <w:rFonts w:eastAsia="Times New Roman"/>
                <w:lang w:eastAsia="en-CA"/>
              </w:rPr>
              <w:t>Sans objet</w:t>
            </w:r>
          </w:p>
        </w:tc>
      </w:tr>
      <w:tr w:rsidR="005D030C" w:rsidRPr="00BF2504" w14:paraId="66ED1C5E" w14:textId="77777777" w:rsidTr="00864C12">
        <w:trPr>
          <w:cantSplit/>
          <w:trHeight w:val="300"/>
          <w:jc w:val="center"/>
        </w:trPr>
        <w:tc>
          <w:tcPr>
            <w:tcW w:w="3849" w:type="pct"/>
            <w:vAlign w:val="center"/>
            <w:hideMark/>
          </w:tcPr>
          <w:p w14:paraId="7AD9890C" w14:textId="77777777" w:rsidR="005D030C" w:rsidRPr="00BF2504" w:rsidRDefault="005D030C" w:rsidP="005D030C">
            <w:pPr>
              <w:pStyle w:val="TableBodyTextMIRB"/>
              <w:rPr>
                <w:rFonts w:eastAsia="Times New Roman"/>
                <w:lang w:eastAsia="en-CA"/>
              </w:rPr>
            </w:pPr>
            <w:r w:rsidRPr="00BF2504">
              <w:t>Municipality of Brockton</w:t>
            </w:r>
          </w:p>
        </w:tc>
        <w:tc>
          <w:tcPr>
            <w:tcW w:w="1151" w:type="pct"/>
            <w:noWrap/>
            <w:vAlign w:val="center"/>
            <w:hideMark/>
          </w:tcPr>
          <w:p w14:paraId="066B8C2C" w14:textId="16366123" w:rsidR="005D030C" w:rsidRPr="00BF2504" w:rsidRDefault="002D61AA" w:rsidP="005D030C">
            <w:r w:rsidRPr="00BF2504">
              <w:rPr>
                <w:rFonts w:eastAsia="Times New Roman"/>
                <w:lang w:eastAsia="en-CA"/>
              </w:rPr>
              <w:t>Sans objet</w:t>
            </w:r>
          </w:p>
        </w:tc>
      </w:tr>
      <w:tr w:rsidR="005D030C" w:rsidRPr="00BF2504" w14:paraId="45C6D2E5" w14:textId="77777777" w:rsidTr="00864C12">
        <w:trPr>
          <w:cantSplit/>
          <w:trHeight w:val="300"/>
          <w:jc w:val="center"/>
        </w:trPr>
        <w:tc>
          <w:tcPr>
            <w:tcW w:w="3849" w:type="pct"/>
            <w:vAlign w:val="center"/>
            <w:hideMark/>
          </w:tcPr>
          <w:p w14:paraId="31663EAE" w14:textId="77777777" w:rsidR="005D030C" w:rsidRPr="00BF2504" w:rsidRDefault="005D030C" w:rsidP="005D030C">
            <w:pPr>
              <w:pStyle w:val="TableBodyTextMIRB"/>
              <w:rPr>
                <w:rFonts w:eastAsia="Times New Roman"/>
                <w:lang w:eastAsia="en-CA"/>
              </w:rPr>
            </w:pPr>
            <w:r w:rsidRPr="00BF2504">
              <w:t>Municipality of Brooke-Alvinston</w:t>
            </w:r>
          </w:p>
        </w:tc>
        <w:tc>
          <w:tcPr>
            <w:tcW w:w="1151" w:type="pct"/>
            <w:noWrap/>
            <w:vAlign w:val="center"/>
            <w:hideMark/>
          </w:tcPr>
          <w:p w14:paraId="3A7F6EB4" w14:textId="1315D6F9" w:rsidR="005D030C" w:rsidRPr="00BF2504" w:rsidRDefault="002D61AA" w:rsidP="005D030C">
            <w:r w:rsidRPr="00BF2504">
              <w:rPr>
                <w:rFonts w:eastAsia="Times New Roman"/>
                <w:lang w:eastAsia="en-CA"/>
              </w:rPr>
              <w:t>Sans objet</w:t>
            </w:r>
          </w:p>
        </w:tc>
      </w:tr>
      <w:tr w:rsidR="005D030C" w:rsidRPr="00BF2504" w14:paraId="495AAC0F" w14:textId="77777777" w:rsidTr="00864C12">
        <w:trPr>
          <w:cantSplit/>
          <w:trHeight w:val="300"/>
          <w:jc w:val="center"/>
        </w:trPr>
        <w:tc>
          <w:tcPr>
            <w:tcW w:w="3849" w:type="pct"/>
            <w:vAlign w:val="center"/>
            <w:hideMark/>
          </w:tcPr>
          <w:p w14:paraId="77957D6B" w14:textId="77777777" w:rsidR="005D030C" w:rsidRPr="00BF2504" w:rsidRDefault="005D030C" w:rsidP="005D030C">
            <w:pPr>
              <w:pStyle w:val="TableBodyTextMIRB"/>
              <w:rPr>
                <w:rFonts w:eastAsia="Times New Roman"/>
                <w:lang w:eastAsia="en-CA"/>
              </w:rPr>
            </w:pPr>
            <w:r w:rsidRPr="00BF2504">
              <w:t>Municipality of Callander</w:t>
            </w:r>
          </w:p>
        </w:tc>
        <w:tc>
          <w:tcPr>
            <w:tcW w:w="1151" w:type="pct"/>
            <w:noWrap/>
            <w:vAlign w:val="center"/>
            <w:hideMark/>
          </w:tcPr>
          <w:p w14:paraId="3CF97718" w14:textId="2CFF4A5C" w:rsidR="005D030C" w:rsidRPr="00BF2504" w:rsidRDefault="002D61AA" w:rsidP="005D030C">
            <w:r w:rsidRPr="00BF2504">
              <w:rPr>
                <w:rFonts w:eastAsia="Times New Roman"/>
                <w:lang w:eastAsia="en-CA"/>
              </w:rPr>
              <w:t>Sans objet</w:t>
            </w:r>
          </w:p>
        </w:tc>
      </w:tr>
      <w:tr w:rsidR="0020203E" w:rsidRPr="00BF2504" w14:paraId="398B8842" w14:textId="77777777" w:rsidTr="00864C12">
        <w:trPr>
          <w:cantSplit/>
          <w:trHeight w:val="300"/>
          <w:jc w:val="center"/>
        </w:trPr>
        <w:tc>
          <w:tcPr>
            <w:tcW w:w="3849" w:type="pct"/>
            <w:vAlign w:val="center"/>
          </w:tcPr>
          <w:p w14:paraId="742F6DC0" w14:textId="5B696249" w:rsidR="0020203E" w:rsidRPr="00BF2504" w:rsidRDefault="0020203E" w:rsidP="005D030C">
            <w:pPr>
              <w:pStyle w:val="TableBodyTextMIRB"/>
            </w:pPr>
            <w:r w:rsidRPr="0020203E">
              <w:t>Municipality of Calvin</w:t>
            </w:r>
          </w:p>
        </w:tc>
        <w:tc>
          <w:tcPr>
            <w:tcW w:w="1151" w:type="pct"/>
            <w:noWrap/>
            <w:vAlign w:val="center"/>
          </w:tcPr>
          <w:p w14:paraId="5A924C72" w14:textId="22E23CA3" w:rsidR="0020203E" w:rsidRPr="00BF2504" w:rsidRDefault="0020203E" w:rsidP="005D030C">
            <w:r>
              <w:t>Sans objet</w:t>
            </w:r>
          </w:p>
        </w:tc>
      </w:tr>
      <w:tr w:rsidR="005D030C" w:rsidRPr="00BF2504" w14:paraId="26DBD349" w14:textId="77777777" w:rsidTr="00864C12">
        <w:trPr>
          <w:cantSplit/>
          <w:trHeight w:val="300"/>
          <w:jc w:val="center"/>
        </w:trPr>
        <w:tc>
          <w:tcPr>
            <w:tcW w:w="3849" w:type="pct"/>
            <w:vAlign w:val="center"/>
          </w:tcPr>
          <w:p w14:paraId="1C9F6ACC" w14:textId="5B5C946F" w:rsidR="005D030C" w:rsidRPr="00BF2504" w:rsidRDefault="005D030C" w:rsidP="005D030C">
            <w:pPr>
              <w:pStyle w:val="TableBodyTextMIRB"/>
            </w:pPr>
            <w:r w:rsidRPr="00BF2504">
              <w:t>Municipality of Casselman</w:t>
            </w:r>
          </w:p>
        </w:tc>
        <w:tc>
          <w:tcPr>
            <w:tcW w:w="1151" w:type="pct"/>
            <w:noWrap/>
            <w:vAlign w:val="center"/>
          </w:tcPr>
          <w:p w14:paraId="2AD0C9D6" w14:textId="6C1A6C3C" w:rsidR="005D030C" w:rsidRPr="00BF2504" w:rsidRDefault="002D61AA" w:rsidP="005D030C">
            <w:r w:rsidRPr="00BF2504">
              <w:t>Sans objet</w:t>
            </w:r>
          </w:p>
        </w:tc>
      </w:tr>
      <w:tr w:rsidR="005D030C" w:rsidRPr="00BF2504" w14:paraId="1B711357" w14:textId="77777777" w:rsidTr="00864C12">
        <w:trPr>
          <w:cantSplit/>
          <w:trHeight w:val="300"/>
          <w:jc w:val="center"/>
        </w:trPr>
        <w:tc>
          <w:tcPr>
            <w:tcW w:w="3849" w:type="pct"/>
            <w:vAlign w:val="center"/>
            <w:hideMark/>
          </w:tcPr>
          <w:p w14:paraId="36879B35" w14:textId="77777777" w:rsidR="005D030C" w:rsidRPr="00BF2504" w:rsidRDefault="005D030C" w:rsidP="005D030C">
            <w:pPr>
              <w:pStyle w:val="TableBodyTextMIRB"/>
              <w:rPr>
                <w:rFonts w:eastAsia="Times New Roman"/>
                <w:lang w:eastAsia="en-CA"/>
              </w:rPr>
            </w:pPr>
            <w:r w:rsidRPr="00BF2504">
              <w:t>Municipality of Central Elgin</w:t>
            </w:r>
          </w:p>
        </w:tc>
        <w:tc>
          <w:tcPr>
            <w:tcW w:w="1151" w:type="pct"/>
            <w:noWrap/>
            <w:vAlign w:val="center"/>
            <w:hideMark/>
          </w:tcPr>
          <w:p w14:paraId="0B5A1F57" w14:textId="28730F34" w:rsidR="005D030C" w:rsidRPr="00BF2504" w:rsidRDefault="002D61AA" w:rsidP="005D030C">
            <w:r w:rsidRPr="00BF2504">
              <w:rPr>
                <w:rFonts w:eastAsia="Times New Roman"/>
                <w:lang w:eastAsia="en-CA"/>
              </w:rPr>
              <w:t>Sans objet</w:t>
            </w:r>
          </w:p>
        </w:tc>
      </w:tr>
      <w:tr w:rsidR="005D030C" w:rsidRPr="00BF2504" w14:paraId="045E2820" w14:textId="77777777" w:rsidTr="00864C12">
        <w:trPr>
          <w:cantSplit/>
          <w:trHeight w:val="300"/>
          <w:jc w:val="center"/>
        </w:trPr>
        <w:tc>
          <w:tcPr>
            <w:tcW w:w="3849" w:type="pct"/>
            <w:vAlign w:val="center"/>
            <w:hideMark/>
          </w:tcPr>
          <w:p w14:paraId="5BFFB610" w14:textId="77777777" w:rsidR="005D030C" w:rsidRPr="00BF2504" w:rsidRDefault="005D030C" w:rsidP="005D030C">
            <w:pPr>
              <w:pStyle w:val="TableBodyTextMIRB"/>
              <w:rPr>
                <w:rFonts w:eastAsia="Times New Roman"/>
                <w:lang w:eastAsia="en-CA"/>
              </w:rPr>
            </w:pPr>
            <w:r w:rsidRPr="00BF2504">
              <w:t>Municipality of Central Huron</w:t>
            </w:r>
          </w:p>
        </w:tc>
        <w:tc>
          <w:tcPr>
            <w:tcW w:w="1151" w:type="pct"/>
            <w:noWrap/>
            <w:vAlign w:val="center"/>
            <w:hideMark/>
          </w:tcPr>
          <w:p w14:paraId="7BF86C42" w14:textId="632E835C" w:rsidR="005D030C" w:rsidRPr="00BF2504" w:rsidRDefault="002D61AA" w:rsidP="005D030C">
            <w:r w:rsidRPr="00BF2504">
              <w:rPr>
                <w:rFonts w:eastAsia="Times New Roman"/>
                <w:lang w:eastAsia="en-CA"/>
              </w:rPr>
              <w:t>Sans objet</w:t>
            </w:r>
          </w:p>
        </w:tc>
      </w:tr>
      <w:tr w:rsidR="0020203E" w:rsidRPr="00BF2504" w14:paraId="14F0EF12" w14:textId="77777777" w:rsidTr="00864C12">
        <w:trPr>
          <w:cantSplit/>
          <w:trHeight w:val="300"/>
          <w:jc w:val="center"/>
        </w:trPr>
        <w:tc>
          <w:tcPr>
            <w:tcW w:w="3849" w:type="pct"/>
            <w:vAlign w:val="center"/>
          </w:tcPr>
          <w:p w14:paraId="4F4BDA25" w14:textId="4C4818C9" w:rsidR="0020203E" w:rsidRPr="00BF2504" w:rsidRDefault="0020203E" w:rsidP="005D030C">
            <w:pPr>
              <w:pStyle w:val="TableBodyTextMIRB"/>
            </w:pPr>
            <w:r w:rsidRPr="0020203E">
              <w:t>Municipality of Central Manitoulin</w:t>
            </w:r>
          </w:p>
        </w:tc>
        <w:tc>
          <w:tcPr>
            <w:tcW w:w="1151" w:type="pct"/>
            <w:noWrap/>
            <w:vAlign w:val="center"/>
          </w:tcPr>
          <w:p w14:paraId="2BFC9BC7" w14:textId="0295CEAD" w:rsidR="0020203E" w:rsidRPr="00BF2504" w:rsidRDefault="0020203E" w:rsidP="005D030C">
            <w:r>
              <w:t>Sans objet</w:t>
            </w:r>
          </w:p>
        </w:tc>
      </w:tr>
      <w:tr w:rsidR="005D030C" w:rsidRPr="00BF2504" w14:paraId="6EF16BE1" w14:textId="77777777" w:rsidTr="00864C12">
        <w:trPr>
          <w:cantSplit/>
          <w:trHeight w:val="300"/>
          <w:jc w:val="center"/>
        </w:trPr>
        <w:tc>
          <w:tcPr>
            <w:tcW w:w="3849" w:type="pct"/>
            <w:vAlign w:val="center"/>
            <w:hideMark/>
          </w:tcPr>
          <w:p w14:paraId="2B3608C0" w14:textId="77777777" w:rsidR="005D030C" w:rsidRPr="00BF2504" w:rsidRDefault="005D030C" w:rsidP="005D030C">
            <w:pPr>
              <w:pStyle w:val="TableBodyTextMIRB"/>
              <w:rPr>
                <w:rFonts w:eastAsia="Times New Roman"/>
                <w:lang w:eastAsia="en-CA"/>
              </w:rPr>
            </w:pPr>
            <w:r w:rsidRPr="00BF2504">
              <w:t>Municipality of Centre Hastings</w:t>
            </w:r>
          </w:p>
        </w:tc>
        <w:tc>
          <w:tcPr>
            <w:tcW w:w="1151" w:type="pct"/>
            <w:noWrap/>
            <w:vAlign w:val="center"/>
            <w:hideMark/>
          </w:tcPr>
          <w:p w14:paraId="52FA7F45" w14:textId="5DFDADCF" w:rsidR="005D030C" w:rsidRPr="00BF2504" w:rsidRDefault="002D61AA" w:rsidP="005D030C">
            <w:r w:rsidRPr="00BF2504">
              <w:rPr>
                <w:rFonts w:eastAsia="Times New Roman"/>
                <w:lang w:eastAsia="en-CA"/>
              </w:rPr>
              <w:t>Sans objet</w:t>
            </w:r>
          </w:p>
        </w:tc>
      </w:tr>
      <w:tr w:rsidR="005D030C" w:rsidRPr="00BF2504" w14:paraId="32131FC2" w14:textId="77777777" w:rsidTr="00864C12">
        <w:trPr>
          <w:cantSplit/>
          <w:trHeight w:val="300"/>
          <w:jc w:val="center"/>
        </w:trPr>
        <w:tc>
          <w:tcPr>
            <w:tcW w:w="3849" w:type="pct"/>
            <w:vAlign w:val="center"/>
            <w:hideMark/>
          </w:tcPr>
          <w:p w14:paraId="3EC49392" w14:textId="77777777" w:rsidR="005D030C" w:rsidRPr="00BF2504" w:rsidRDefault="005D030C" w:rsidP="005D030C">
            <w:pPr>
              <w:pStyle w:val="TableBodyTextMIRB"/>
              <w:rPr>
                <w:rFonts w:eastAsia="Times New Roman"/>
                <w:lang w:eastAsia="en-CA"/>
              </w:rPr>
            </w:pPr>
            <w:r w:rsidRPr="00BF2504">
              <w:t>Municipality of Charlton and Dack</w:t>
            </w:r>
          </w:p>
        </w:tc>
        <w:tc>
          <w:tcPr>
            <w:tcW w:w="1151" w:type="pct"/>
            <w:noWrap/>
            <w:vAlign w:val="center"/>
            <w:hideMark/>
          </w:tcPr>
          <w:p w14:paraId="165E1332" w14:textId="265FB966" w:rsidR="005D030C" w:rsidRPr="00BF2504" w:rsidRDefault="002D61AA" w:rsidP="005D030C">
            <w:r w:rsidRPr="00BF2504">
              <w:rPr>
                <w:rFonts w:eastAsia="Times New Roman"/>
                <w:lang w:eastAsia="en-CA"/>
              </w:rPr>
              <w:t>Sans objet</w:t>
            </w:r>
          </w:p>
        </w:tc>
      </w:tr>
      <w:tr w:rsidR="005D030C" w:rsidRPr="00BF2504" w14:paraId="744A9A10" w14:textId="77777777" w:rsidTr="00864C12">
        <w:trPr>
          <w:cantSplit/>
          <w:trHeight w:val="300"/>
          <w:jc w:val="center"/>
        </w:trPr>
        <w:tc>
          <w:tcPr>
            <w:tcW w:w="3849" w:type="pct"/>
            <w:vAlign w:val="center"/>
            <w:hideMark/>
          </w:tcPr>
          <w:p w14:paraId="22B630F7" w14:textId="77777777" w:rsidR="005D030C" w:rsidRPr="00BF2504" w:rsidRDefault="005D030C" w:rsidP="005D030C">
            <w:pPr>
              <w:pStyle w:val="TableBodyTextMIRB"/>
              <w:rPr>
                <w:rFonts w:eastAsia="Times New Roman"/>
                <w:lang w:eastAsia="en-CA"/>
              </w:rPr>
            </w:pPr>
            <w:r w:rsidRPr="00BF2504">
              <w:t>Municipality of Chatham-Kent</w:t>
            </w:r>
          </w:p>
        </w:tc>
        <w:tc>
          <w:tcPr>
            <w:tcW w:w="1151" w:type="pct"/>
            <w:noWrap/>
            <w:vAlign w:val="center"/>
            <w:hideMark/>
          </w:tcPr>
          <w:p w14:paraId="42814541" w14:textId="73E62CBC" w:rsidR="005D030C" w:rsidRPr="00BF2504" w:rsidRDefault="002D61AA" w:rsidP="005D030C">
            <w:r w:rsidRPr="00BF2504">
              <w:rPr>
                <w:rFonts w:eastAsia="Times New Roman"/>
                <w:lang w:eastAsia="en-CA"/>
              </w:rPr>
              <w:t>Sans objet</w:t>
            </w:r>
          </w:p>
        </w:tc>
      </w:tr>
      <w:tr w:rsidR="005D030C" w:rsidRPr="00BF2504" w14:paraId="3DA2BEC0" w14:textId="77777777" w:rsidTr="00864C12">
        <w:trPr>
          <w:cantSplit/>
          <w:trHeight w:val="300"/>
          <w:jc w:val="center"/>
        </w:trPr>
        <w:tc>
          <w:tcPr>
            <w:tcW w:w="3849" w:type="pct"/>
            <w:vAlign w:val="center"/>
            <w:hideMark/>
          </w:tcPr>
          <w:p w14:paraId="6D0554A4" w14:textId="77777777" w:rsidR="005D030C" w:rsidRPr="00BF2504" w:rsidRDefault="005D030C" w:rsidP="005D030C">
            <w:pPr>
              <w:pStyle w:val="TableBodyTextMIRB"/>
              <w:rPr>
                <w:rFonts w:eastAsia="Times New Roman"/>
                <w:lang w:eastAsia="en-CA"/>
              </w:rPr>
            </w:pPr>
            <w:r w:rsidRPr="00BF2504">
              <w:t>Municipality of Clarington</w:t>
            </w:r>
          </w:p>
        </w:tc>
        <w:tc>
          <w:tcPr>
            <w:tcW w:w="1151" w:type="pct"/>
            <w:noWrap/>
            <w:vAlign w:val="center"/>
            <w:hideMark/>
          </w:tcPr>
          <w:p w14:paraId="008D0919" w14:textId="5408D3E7" w:rsidR="005D030C" w:rsidRPr="00BF2504" w:rsidRDefault="002D61AA" w:rsidP="005D030C">
            <w:r w:rsidRPr="00BF2504">
              <w:rPr>
                <w:rFonts w:eastAsia="Times New Roman"/>
                <w:lang w:eastAsia="en-CA"/>
              </w:rPr>
              <w:t>Sans objet</w:t>
            </w:r>
          </w:p>
        </w:tc>
      </w:tr>
      <w:tr w:rsidR="005D030C" w:rsidRPr="00BF2504" w14:paraId="66F56912" w14:textId="77777777" w:rsidTr="00864C12">
        <w:trPr>
          <w:cantSplit/>
          <w:trHeight w:val="300"/>
          <w:jc w:val="center"/>
        </w:trPr>
        <w:tc>
          <w:tcPr>
            <w:tcW w:w="3849" w:type="pct"/>
            <w:vAlign w:val="center"/>
            <w:hideMark/>
          </w:tcPr>
          <w:p w14:paraId="277CAE35" w14:textId="77777777" w:rsidR="005D030C" w:rsidRPr="00BF2504" w:rsidRDefault="005D030C" w:rsidP="005D030C">
            <w:pPr>
              <w:pStyle w:val="TableBodyTextMIRB"/>
              <w:rPr>
                <w:rFonts w:eastAsia="Times New Roman"/>
                <w:lang w:eastAsia="en-CA"/>
              </w:rPr>
            </w:pPr>
            <w:r w:rsidRPr="00BF2504">
              <w:t>Municipality of Dutton/Dunwich</w:t>
            </w:r>
          </w:p>
        </w:tc>
        <w:tc>
          <w:tcPr>
            <w:tcW w:w="1151" w:type="pct"/>
            <w:noWrap/>
            <w:vAlign w:val="center"/>
            <w:hideMark/>
          </w:tcPr>
          <w:p w14:paraId="7534001E" w14:textId="75F4458C" w:rsidR="005D030C" w:rsidRPr="00BF2504" w:rsidRDefault="002D61AA" w:rsidP="005D030C">
            <w:r w:rsidRPr="00BF2504">
              <w:rPr>
                <w:rFonts w:eastAsia="Times New Roman"/>
                <w:lang w:eastAsia="en-CA"/>
              </w:rPr>
              <w:t>Sans objet</w:t>
            </w:r>
          </w:p>
        </w:tc>
      </w:tr>
      <w:tr w:rsidR="0020203E" w:rsidRPr="00BF2504" w14:paraId="0D09009D" w14:textId="77777777" w:rsidTr="00864C12">
        <w:trPr>
          <w:cantSplit/>
          <w:trHeight w:val="300"/>
          <w:jc w:val="center"/>
        </w:trPr>
        <w:tc>
          <w:tcPr>
            <w:tcW w:w="3849" w:type="pct"/>
            <w:vAlign w:val="center"/>
          </w:tcPr>
          <w:p w14:paraId="4668EDFB" w14:textId="260D87A5" w:rsidR="0020203E" w:rsidRPr="00BF2504" w:rsidRDefault="0020203E" w:rsidP="005D030C">
            <w:pPr>
              <w:pStyle w:val="TableBodyTextMIRB"/>
            </w:pPr>
            <w:r w:rsidRPr="0020203E">
              <w:t>Municipality of Dysart Et Al</w:t>
            </w:r>
          </w:p>
        </w:tc>
        <w:tc>
          <w:tcPr>
            <w:tcW w:w="1151" w:type="pct"/>
            <w:noWrap/>
            <w:vAlign w:val="center"/>
          </w:tcPr>
          <w:p w14:paraId="427E9438" w14:textId="514ED93B" w:rsidR="0020203E" w:rsidRPr="00BF2504" w:rsidRDefault="0020203E" w:rsidP="005D030C">
            <w:r>
              <w:t>Sans objet</w:t>
            </w:r>
          </w:p>
        </w:tc>
      </w:tr>
      <w:tr w:rsidR="005D030C" w:rsidRPr="00BF2504" w14:paraId="43555563" w14:textId="77777777" w:rsidTr="00864C12">
        <w:trPr>
          <w:cantSplit/>
          <w:trHeight w:val="300"/>
          <w:jc w:val="center"/>
        </w:trPr>
        <w:tc>
          <w:tcPr>
            <w:tcW w:w="3849" w:type="pct"/>
            <w:vAlign w:val="center"/>
            <w:hideMark/>
          </w:tcPr>
          <w:p w14:paraId="6FCCC036" w14:textId="77777777" w:rsidR="005D030C" w:rsidRPr="00BF2504" w:rsidRDefault="005D030C" w:rsidP="005D030C">
            <w:pPr>
              <w:pStyle w:val="TableBodyTextMIRB"/>
              <w:rPr>
                <w:rFonts w:eastAsia="Times New Roman"/>
                <w:lang w:eastAsia="en-CA"/>
              </w:rPr>
            </w:pPr>
            <w:r w:rsidRPr="00BF2504">
              <w:t>Municipality of French River</w:t>
            </w:r>
          </w:p>
        </w:tc>
        <w:tc>
          <w:tcPr>
            <w:tcW w:w="1151" w:type="pct"/>
            <w:noWrap/>
            <w:vAlign w:val="center"/>
            <w:hideMark/>
          </w:tcPr>
          <w:p w14:paraId="1CF6CE4E" w14:textId="6E08EEB7" w:rsidR="005D030C" w:rsidRPr="00BF2504" w:rsidRDefault="002D61AA" w:rsidP="005D030C">
            <w:r w:rsidRPr="00BF2504">
              <w:rPr>
                <w:rFonts w:eastAsia="Times New Roman"/>
                <w:lang w:eastAsia="en-CA"/>
              </w:rPr>
              <w:t>Sans objet</w:t>
            </w:r>
          </w:p>
        </w:tc>
      </w:tr>
      <w:tr w:rsidR="005D030C" w:rsidRPr="00BF2504" w14:paraId="60252747" w14:textId="77777777" w:rsidTr="00864C12">
        <w:trPr>
          <w:cantSplit/>
          <w:trHeight w:val="300"/>
          <w:jc w:val="center"/>
        </w:trPr>
        <w:tc>
          <w:tcPr>
            <w:tcW w:w="3849" w:type="pct"/>
            <w:vAlign w:val="center"/>
            <w:hideMark/>
          </w:tcPr>
          <w:p w14:paraId="3BB982A5" w14:textId="77777777" w:rsidR="005D030C" w:rsidRPr="00BF2504" w:rsidRDefault="005D030C" w:rsidP="005D030C">
            <w:pPr>
              <w:pStyle w:val="TableBodyTextMIRB"/>
              <w:rPr>
                <w:rFonts w:eastAsia="Times New Roman"/>
                <w:lang w:eastAsia="en-CA"/>
              </w:rPr>
            </w:pPr>
            <w:r w:rsidRPr="00BF2504">
              <w:t>Municipality of Gordon / Barrie Island</w:t>
            </w:r>
          </w:p>
        </w:tc>
        <w:tc>
          <w:tcPr>
            <w:tcW w:w="1151" w:type="pct"/>
            <w:noWrap/>
            <w:vAlign w:val="center"/>
            <w:hideMark/>
          </w:tcPr>
          <w:p w14:paraId="56D5B8F3" w14:textId="0607973A" w:rsidR="005D030C" w:rsidRPr="00BF2504" w:rsidRDefault="002D61AA" w:rsidP="005D030C">
            <w:r w:rsidRPr="00BF2504">
              <w:rPr>
                <w:rFonts w:eastAsia="Times New Roman"/>
                <w:lang w:eastAsia="en-CA"/>
              </w:rPr>
              <w:t>Sans objet</w:t>
            </w:r>
          </w:p>
        </w:tc>
      </w:tr>
      <w:tr w:rsidR="005D030C" w:rsidRPr="00BF2504" w14:paraId="3502E666" w14:textId="77777777" w:rsidTr="00864C12">
        <w:trPr>
          <w:cantSplit/>
          <w:trHeight w:val="300"/>
          <w:jc w:val="center"/>
        </w:trPr>
        <w:tc>
          <w:tcPr>
            <w:tcW w:w="3849" w:type="pct"/>
            <w:vAlign w:val="center"/>
            <w:hideMark/>
          </w:tcPr>
          <w:p w14:paraId="0C60C94E" w14:textId="77777777" w:rsidR="005D030C" w:rsidRPr="00BF2504" w:rsidRDefault="005D030C" w:rsidP="005D030C">
            <w:pPr>
              <w:pStyle w:val="TableBodyTextMIRB"/>
              <w:rPr>
                <w:rFonts w:eastAsia="Times New Roman"/>
                <w:lang w:eastAsia="en-CA"/>
              </w:rPr>
            </w:pPr>
            <w:r w:rsidRPr="00BF2504">
              <w:t>Municipality of Greenstone</w:t>
            </w:r>
          </w:p>
        </w:tc>
        <w:tc>
          <w:tcPr>
            <w:tcW w:w="1151" w:type="pct"/>
            <w:noWrap/>
            <w:vAlign w:val="center"/>
            <w:hideMark/>
          </w:tcPr>
          <w:p w14:paraId="78176822" w14:textId="1DB9D4D6" w:rsidR="005D030C" w:rsidRPr="00BF2504" w:rsidRDefault="002D61AA" w:rsidP="005D030C">
            <w:r w:rsidRPr="00BF2504">
              <w:rPr>
                <w:rFonts w:eastAsia="Times New Roman"/>
                <w:lang w:eastAsia="en-CA"/>
              </w:rPr>
              <w:t>Sans objet</w:t>
            </w:r>
          </w:p>
        </w:tc>
      </w:tr>
      <w:tr w:rsidR="005D030C" w:rsidRPr="00BF2504" w14:paraId="4B3B6814" w14:textId="77777777" w:rsidTr="00864C12">
        <w:trPr>
          <w:cantSplit/>
          <w:trHeight w:val="300"/>
          <w:jc w:val="center"/>
        </w:trPr>
        <w:tc>
          <w:tcPr>
            <w:tcW w:w="3849" w:type="pct"/>
            <w:vAlign w:val="center"/>
            <w:hideMark/>
          </w:tcPr>
          <w:p w14:paraId="4B4DAF3F" w14:textId="77777777" w:rsidR="005D030C" w:rsidRPr="00BF2504" w:rsidRDefault="005D030C" w:rsidP="005D030C">
            <w:pPr>
              <w:pStyle w:val="TableBodyTextMIRB"/>
              <w:rPr>
                <w:rFonts w:eastAsia="Times New Roman"/>
                <w:lang w:eastAsia="en-CA"/>
              </w:rPr>
            </w:pPr>
            <w:r w:rsidRPr="00BF2504">
              <w:t>Municipality of Grey Highlands</w:t>
            </w:r>
          </w:p>
        </w:tc>
        <w:tc>
          <w:tcPr>
            <w:tcW w:w="1151" w:type="pct"/>
            <w:noWrap/>
            <w:vAlign w:val="center"/>
            <w:hideMark/>
          </w:tcPr>
          <w:p w14:paraId="7E48D5B4" w14:textId="5646E0E4" w:rsidR="005D030C" w:rsidRPr="00BF2504" w:rsidRDefault="002D61AA" w:rsidP="005D030C">
            <w:r w:rsidRPr="00BF2504">
              <w:rPr>
                <w:rFonts w:eastAsia="Times New Roman"/>
                <w:lang w:eastAsia="en-CA"/>
              </w:rPr>
              <w:t>Sans objet</w:t>
            </w:r>
          </w:p>
        </w:tc>
      </w:tr>
      <w:tr w:rsidR="005D030C" w:rsidRPr="00BF2504" w14:paraId="38538EF5" w14:textId="77777777" w:rsidTr="00864C12">
        <w:trPr>
          <w:cantSplit/>
          <w:trHeight w:val="300"/>
          <w:jc w:val="center"/>
        </w:trPr>
        <w:tc>
          <w:tcPr>
            <w:tcW w:w="3849" w:type="pct"/>
            <w:vAlign w:val="center"/>
            <w:hideMark/>
          </w:tcPr>
          <w:p w14:paraId="4114B3B0" w14:textId="77777777" w:rsidR="005D030C" w:rsidRPr="00BF2504" w:rsidRDefault="005D030C" w:rsidP="005D030C">
            <w:pPr>
              <w:pStyle w:val="TableBodyTextMIRB"/>
              <w:rPr>
                <w:rFonts w:eastAsia="Times New Roman"/>
                <w:lang w:eastAsia="en-CA"/>
              </w:rPr>
            </w:pPr>
            <w:r w:rsidRPr="00BF2504">
              <w:t>Municipality of Hastings Highlands</w:t>
            </w:r>
          </w:p>
        </w:tc>
        <w:tc>
          <w:tcPr>
            <w:tcW w:w="1151" w:type="pct"/>
            <w:noWrap/>
            <w:vAlign w:val="center"/>
            <w:hideMark/>
          </w:tcPr>
          <w:p w14:paraId="523E3A68" w14:textId="288232A8" w:rsidR="005D030C" w:rsidRPr="00BF2504" w:rsidRDefault="002D61AA" w:rsidP="005D030C">
            <w:r w:rsidRPr="00BF2504">
              <w:rPr>
                <w:rFonts w:eastAsia="Times New Roman"/>
                <w:lang w:eastAsia="en-CA"/>
              </w:rPr>
              <w:t>Sans objet</w:t>
            </w:r>
          </w:p>
        </w:tc>
      </w:tr>
      <w:tr w:rsidR="005D030C" w:rsidRPr="00BF2504" w14:paraId="422FBFE0" w14:textId="77777777" w:rsidTr="00864C12">
        <w:trPr>
          <w:cantSplit/>
          <w:trHeight w:val="300"/>
          <w:jc w:val="center"/>
        </w:trPr>
        <w:tc>
          <w:tcPr>
            <w:tcW w:w="3849" w:type="pct"/>
            <w:vAlign w:val="center"/>
            <w:hideMark/>
          </w:tcPr>
          <w:p w14:paraId="78A02B69" w14:textId="77777777" w:rsidR="005D030C" w:rsidRPr="00BF2504" w:rsidRDefault="005D030C" w:rsidP="005D030C">
            <w:pPr>
              <w:pStyle w:val="TableBodyTextMIRB"/>
              <w:rPr>
                <w:rFonts w:eastAsia="Times New Roman"/>
                <w:lang w:eastAsia="en-CA"/>
              </w:rPr>
            </w:pPr>
            <w:r w:rsidRPr="00BF2504">
              <w:t>Municipality of Highlands East</w:t>
            </w:r>
          </w:p>
        </w:tc>
        <w:tc>
          <w:tcPr>
            <w:tcW w:w="1151" w:type="pct"/>
            <w:noWrap/>
            <w:vAlign w:val="center"/>
            <w:hideMark/>
          </w:tcPr>
          <w:p w14:paraId="33AE5641" w14:textId="52CFE8B1" w:rsidR="005D030C" w:rsidRPr="00BF2504" w:rsidRDefault="002D61AA" w:rsidP="005D030C">
            <w:r w:rsidRPr="00BF2504">
              <w:rPr>
                <w:rFonts w:eastAsia="Times New Roman"/>
                <w:lang w:eastAsia="en-CA"/>
              </w:rPr>
              <w:t>Sans objet</w:t>
            </w:r>
          </w:p>
        </w:tc>
      </w:tr>
      <w:tr w:rsidR="005D030C" w:rsidRPr="00BF2504" w14:paraId="28A0CC79" w14:textId="77777777" w:rsidTr="00864C12">
        <w:trPr>
          <w:cantSplit/>
          <w:trHeight w:val="300"/>
          <w:jc w:val="center"/>
        </w:trPr>
        <w:tc>
          <w:tcPr>
            <w:tcW w:w="3849" w:type="pct"/>
            <w:vAlign w:val="center"/>
            <w:hideMark/>
          </w:tcPr>
          <w:p w14:paraId="3CE0BA0F" w14:textId="77777777" w:rsidR="005D030C" w:rsidRPr="00BF2504" w:rsidRDefault="005D030C" w:rsidP="005D030C">
            <w:pPr>
              <w:pStyle w:val="TableBodyTextMIRB"/>
              <w:rPr>
                <w:rFonts w:eastAsia="Times New Roman"/>
                <w:lang w:eastAsia="en-CA"/>
              </w:rPr>
            </w:pPr>
            <w:r w:rsidRPr="00BF2504">
              <w:t>Municipality of Huron East</w:t>
            </w:r>
          </w:p>
        </w:tc>
        <w:tc>
          <w:tcPr>
            <w:tcW w:w="1151" w:type="pct"/>
            <w:noWrap/>
            <w:vAlign w:val="center"/>
            <w:hideMark/>
          </w:tcPr>
          <w:p w14:paraId="144EA872" w14:textId="6B2E09DF" w:rsidR="005D030C" w:rsidRPr="00BF2504" w:rsidRDefault="002D61AA" w:rsidP="005D030C">
            <w:r w:rsidRPr="00BF2504">
              <w:rPr>
                <w:rFonts w:eastAsia="Times New Roman"/>
                <w:lang w:eastAsia="en-CA"/>
              </w:rPr>
              <w:t>Sans objet</w:t>
            </w:r>
          </w:p>
        </w:tc>
      </w:tr>
      <w:tr w:rsidR="005D030C" w:rsidRPr="00BF2504" w14:paraId="5DD8F417" w14:textId="77777777" w:rsidTr="00864C12">
        <w:trPr>
          <w:cantSplit/>
          <w:trHeight w:val="300"/>
          <w:jc w:val="center"/>
        </w:trPr>
        <w:tc>
          <w:tcPr>
            <w:tcW w:w="3849" w:type="pct"/>
            <w:vAlign w:val="center"/>
            <w:hideMark/>
          </w:tcPr>
          <w:p w14:paraId="3BD0F421" w14:textId="77777777" w:rsidR="005D030C" w:rsidRPr="00BF2504" w:rsidRDefault="005D030C" w:rsidP="005D030C">
            <w:pPr>
              <w:pStyle w:val="TableBodyTextMIRB"/>
              <w:rPr>
                <w:rFonts w:eastAsia="Times New Roman"/>
                <w:lang w:eastAsia="en-CA"/>
              </w:rPr>
            </w:pPr>
            <w:r w:rsidRPr="00BF2504">
              <w:t>Municipality of Huron Shores</w:t>
            </w:r>
          </w:p>
        </w:tc>
        <w:tc>
          <w:tcPr>
            <w:tcW w:w="1151" w:type="pct"/>
            <w:noWrap/>
            <w:vAlign w:val="center"/>
            <w:hideMark/>
          </w:tcPr>
          <w:p w14:paraId="5A327C57" w14:textId="352BB2F1" w:rsidR="005D030C" w:rsidRPr="00BF2504" w:rsidRDefault="002D61AA" w:rsidP="005D030C">
            <w:r w:rsidRPr="00BF2504">
              <w:rPr>
                <w:rFonts w:eastAsia="Times New Roman"/>
                <w:lang w:eastAsia="en-CA"/>
              </w:rPr>
              <w:t>Sans objet</w:t>
            </w:r>
          </w:p>
        </w:tc>
      </w:tr>
      <w:tr w:rsidR="005D030C" w:rsidRPr="00BF2504" w14:paraId="25EC6566" w14:textId="77777777" w:rsidTr="00864C12">
        <w:trPr>
          <w:cantSplit/>
          <w:trHeight w:val="300"/>
          <w:jc w:val="center"/>
        </w:trPr>
        <w:tc>
          <w:tcPr>
            <w:tcW w:w="3849" w:type="pct"/>
            <w:vAlign w:val="center"/>
            <w:hideMark/>
          </w:tcPr>
          <w:p w14:paraId="6718F211" w14:textId="77777777" w:rsidR="005D030C" w:rsidRPr="00BF2504" w:rsidRDefault="005D030C" w:rsidP="005D030C">
            <w:pPr>
              <w:pStyle w:val="TableBodyTextMIRB"/>
              <w:rPr>
                <w:rFonts w:eastAsia="Times New Roman"/>
                <w:lang w:eastAsia="en-CA"/>
              </w:rPr>
            </w:pPr>
            <w:r w:rsidRPr="00BF2504">
              <w:t>Municipality of Killarney</w:t>
            </w:r>
          </w:p>
        </w:tc>
        <w:tc>
          <w:tcPr>
            <w:tcW w:w="1151" w:type="pct"/>
            <w:noWrap/>
            <w:vAlign w:val="center"/>
            <w:hideMark/>
          </w:tcPr>
          <w:p w14:paraId="430B5C9A" w14:textId="0E9BFE46" w:rsidR="005D030C" w:rsidRPr="00BF2504" w:rsidRDefault="002D61AA" w:rsidP="005D030C">
            <w:r w:rsidRPr="00BF2504">
              <w:rPr>
                <w:rFonts w:eastAsia="Times New Roman"/>
                <w:lang w:eastAsia="en-CA"/>
              </w:rPr>
              <w:t>Sans objet</w:t>
            </w:r>
          </w:p>
        </w:tc>
      </w:tr>
      <w:tr w:rsidR="005D030C" w:rsidRPr="00BF2504" w14:paraId="25CF93F5" w14:textId="77777777" w:rsidTr="00864C12">
        <w:trPr>
          <w:cantSplit/>
          <w:trHeight w:val="300"/>
          <w:jc w:val="center"/>
        </w:trPr>
        <w:tc>
          <w:tcPr>
            <w:tcW w:w="3849" w:type="pct"/>
            <w:vAlign w:val="center"/>
            <w:hideMark/>
          </w:tcPr>
          <w:p w14:paraId="78FAD1A5" w14:textId="77777777" w:rsidR="005D030C" w:rsidRPr="00BF2504" w:rsidRDefault="005D030C" w:rsidP="005D030C">
            <w:pPr>
              <w:pStyle w:val="TableBodyTextMIRB"/>
              <w:rPr>
                <w:rFonts w:eastAsia="Times New Roman"/>
                <w:lang w:eastAsia="en-CA"/>
              </w:rPr>
            </w:pPr>
            <w:r w:rsidRPr="00BF2504">
              <w:t>Municipality of Kincardine</w:t>
            </w:r>
          </w:p>
        </w:tc>
        <w:tc>
          <w:tcPr>
            <w:tcW w:w="1151" w:type="pct"/>
            <w:noWrap/>
            <w:vAlign w:val="center"/>
            <w:hideMark/>
          </w:tcPr>
          <w:p w14:paraId="49498DBE" w14:textId="08B3D458" w:rsidR="005D030C" w:rsidRPr="00BF2504" w:rsidRDefault="002D61AA" w:rsidP="005D030C">
            <w:r w:rsidRPr="00BF2504">
              <w:rPr>
                <w:rFonts w:eastAsia="Times New Roman"/>
                <w:lang w:eastAsia="en-CA"/>
              </w:rPr>
              <w:t>Sans objet</w:t>
            </w:r>
          </w:p>
        </w:tc>
      </w:tr>
      <w:tr w:rsidR="005D030C" w:rsidRPr="00BF2504" w14:paraId="3FD874D1" w14:textId="77777777" w:rsidTr="00864C12">
        <w:trPr>
          <w:cantSplit/>
          <w:trHeight w:val="300"/>
          <w:jc w:val="center"/>
        </w:trPr>
        <w:tc>
          <w:tcPr>
            <w:tcW w:w="3849" w:type="pct"/>
            <w:vAlign w:val="center"/>
            <w:hideMark/>
          </w:tcPr>
          <w:p w14:paraId="276BE0FE" w14:textId="77777777" w:rsidR="005D030C" w:rsidRPr="00BF2504" w:rsidRDefault="005D030C" w:rsidP="005D030C">
            <w:pPr>
              <w:pStyle w:val="TableBodyTextMIRB"/>
              <w:rPr>
                <w:rFonts w:eastAsia="Times New Roman"/>
                <w:lang w:eastAsia="en-CA"/>
              </w:rPr>
            </w:pPr>
            <w:r w:rsidRPr="00BF2504">
              <w:t>Municipality of Lambton Shores</w:t>
            </w:r>
          </w:p>
        </w:tc>
        <w:tc>
          <w:tcPr>
            <w:tcW w:w="1151" w:type="pct"/>
            <w:noWrap/>
            <w:vAlign w:val="center"/>
            <w:hideMark/>
          </w:tcPr>
          <w:p w14:paraId="70A33295" w14:textId="11B5DD87" w:rsidR="005D030C" w:rsidRPr="00BF2504" w:rsidRDefault="002D61AA" w:rsidP="005D030C">
            <w:r w:rsidRPr="00BF2504">
              <w:rPr>
                <w:rFonts w:eastAsia="Times New Roman"/>
                <w:lang w:eastAsia="en-CA"/>
              </w:rPr>
              <w:t>Sans objet</w:t>
            </w:r>
          </w:p>
        </w:tc>
      </w:tr>
      <w:tr w:rsidR="005D030C" w:rsidRPr="00BF2504" w14:paraId="314D51A9" w14:textId="77777777" w:rsidTr="00864C12">
        <w:trPr>
          <w:cantSplit/>
          <w:trHeight w:val="300"/>
          <w:jc w:val="center"/>
        </w:trPr>
        <w:tc>
          <w:tcPr>
            <w:tcW w:w="3849" w:type="pct"/>
            <w:vAlign w:val="center"/>
            <w:hideMark/>
          </w:tcPr>
          <w:p w14:paraId="6E0644F9" w14:textId="77777777" w:rsidR="005D030C" w:rsidRPr="00BF2504" w:rsidRDefault="005D030C" w:rsidP="005D030C">
            <w:pPr>
              <w:pStyle w:val="TableBodyTextMIRB"/>
              <w:rPr>
                <w:rFonts w:eastAsia="Times New Roman"/>
                <w:lang w:eastAsia="en-CA"/>
              </w:rPr>
            </w:pPr>
            <w:r w:rsidRPr="00BF2504">
              <w:t>Municipality of Leamington</w:t>
            </w:r>
          </w:p>
        </w:tc>
        <w:tc>
          <w:tcPr>
            <w:tcW w:w="1151" w:type="pct"/>
            <w:noWrap/>
            <w:vAlign w:val="center"/>
            <w:hideMark/>
          </w:tcPr>
          <w:p w14:paraId="0190F681" w14:textId="67DA80EF" w:rsidR="005D030C" w:rsidRPr="00BF2504" w:rsidRDefault="002D61AA" w:rsidP="005D030C">
            <w:r w:rsidRPr="00BF2504">
              <w:rPr>
                <w:rFonts w:eastAsia="Times New Roman"/>
                <w:lang w:eastAsia="en-CA"/>
              </w:rPr>
              <w:t>Sans objet</w:t>
            </w:r>
          </w:p>
        </w:tc>
      </w:tr>
      <w:tr w:rsidR="005D030C" w:rsidRPr="00BF2504" w14:paraId="25CBF799" w14:textId="77777777" w:rsidTr="00864C12">
        <w:trPr>
          <w:cantSplit/>
          <w:trHeight w:val="300"/>
          <w:jc w:val="center"/>
        </w:trPr>
        <w:tc>
          <w:tcPr>
            <w:tcW w:w="3849" w:type="pct"/>
            <w:vAlign w:val="center"/>
            <w:hideMark/>
          </w:tcPr>
          <w:p w14:paraId="7E428CF8" w14:textId="77777777" w:rsidR="005D030C" w:rsidRPr="00BF2504" w:rsidRDefault="005D030C" w:rsidP="005D030C">
            <w:pPr>
              <w:pStyle w:val="TableBodyTextMIRB"/>
              <w:rPr>
                <w:rFonts w:eastAsia="Times New Roman"/>
                <w:lang w:eastAsia="en-CA"/>
              </w:rPr>
            </w:pPr>
            <w:r w:rsidRPr="00BF2504">
              <w:t>Municipality of Magnetawan</w:t>
            </w:r>
          </w:p>
        </w:tc>
        <w:tc>
          <w:tcPr>
            <w:tcW w:w="1151" w:type="pct"/>
            <w:noWrap/>
            <w:vAlign w:val="center"/>
            <w:hideMark/>
          </w:tcPr>
          <w:p w14:paraId="5A2703DC" w14:textId="1576CFE0" w:rsidR="005D030C" w:rsidRPr="00BF2504" w:rsidRDefault="002D61AA" w:rsidP="005D030C">
            <w:r w:rsidRPr="00BF2504">
              <w:rPr>
                <w:rFonts w:eastAsia="Times New Roman"/>
                <w:lang w:eastAsia="en-CA"/>
              </w:rPr>
              <w:t>Sans objet</w:t>
            </w:r>
          </w:p>
        </w:tc>
      </w:tr>
      <w:tr w:rsidR="005D030C" w:rsidRPr="00BF2504" w14:paraId="6AC0278E" w14:textId="77777777" w:rsidTr="00864C12">
        <w:trPr>
          <w:cantSplit/>
          <w:trHeight w:val="300"/>
          <w:jc w:val="center"/>
        </w:trPr>
        <w:tc>
          <w:tcPr>
            <w:tcW w:w="3849" w:type="pct"/>
            <w:vAlign w:val="center"/>
            <w:hideMark/>
          </w:tcPr>
          <w:p w14:paraId="1CE678E8" w14:textId="77777777" w:rsidR="005D030C" w:rsidRPr="00BF2504" w:rsidRDefault="005D030C" w:rsidP="005D030C">
            <w:pPr>
              <w:pStyle w:val="TableBodyTextMIRB"/>
              <w:rPr>
                <w:rFonts w:eastAsia="Times New Roman"/>
                <w:lang w:eastAsia="en-CA"/>
              </w:rPr>
            </w:pPr>
            <w:r w:rsidRPr="00BF2504">
              <w:t>Municipality of Markstay-Warren</w:t>
            </w:r>
          </w:p>
        </w:tc>
        <w:tc>
          <w:tcPr>
            <w:tcW w:w="1151" w:type="pct"/>
            <w:noWrap/>
            <w:vAlign w:val="center"/>
            <w:hideMark/>
          </w:tcPr>
          <w:p w14:paraId="50B92B54" w14:textId="5A5B0170" w:rsidR="005D030C" w:rsidRPr="00BF2504" w:rsidRDefault="002D61AA" w:rsidP="005D030C">
            <w:r w:rsidRPr="00BF2504">
              <w:rPr>
                <w:rFonts w:eastAsia="Times New Roman"/>
                <w:lang w:eastAsia="en-CA"/>
              </w:rPr>
              <w:t>Sans objet</w:t>
            </w:r>
          </w:p>
        </w:tc>
      </w:tr>
      <w:tr w:rsidR="005D030C" w:rsidRPr="00BF2504" w14:paraId="0D36D1E0" w14:textId="77777777" w:rsidTr="00864C12">
        <w:trPr>
          <w:cantSplit/>
          <w:trHeight w:val="300"/>
          <w:jc w:val="center"/>
        </w:trPr>
        <w:tc>
          <w:tcPr>
            <w:tcW w:w="3849" w:type="pct"/>
            <w:vAlign w:val="center"/>
            <w:hideMark/>
          </w:tcPr>
          <w:p w14:paraId="68BA5DF5" w14:textId="77777777" w:rsidR="005D030C" w:rsidRPr="00BF2504" w:rsidRDefault="005D030C" w:rsidP="005D030C">
            <w:pPr>
              <w:pStyle w:val="TableBodyTextMIRB"/>
              <w:rPr>
                <w:rFonts w:eastAsia="Times New Roman"/>
                <w:lang w:eastAsia="en-CA"/>
              </w:rPr>
            </w:pPr>
            <w:r w:rsidRPr="00BF2504">
              <w:t>Municipality of Marmora and Lake</w:t>
            </w:r>
          </w:p>
        </w:tc>
        <w:tc>
          <w:tcPr>
            <w:tcW w:w="1151" w:type="pct"/>
            <w:noWrap/>
            <w:vAlign w:val="center"/>
            <w:hideMark/>
          </w:tcPr>
          <w:p w14:paraId="50B36502" w14:textId="3AC5B3DB" w:rsidR="005D030C" w:rsidRPr="00BF2504" w:rsidRDefault="002D61AA" w:rsidP="005D030C">
            <w:r w:rsidRPr="00BF2504">
              <w:rPr>
                <w:rFonts w:eastAsia="Times New Roman"/>
                <w:lang w:eastAsia="en-CA"/>
              </w:rPr>
              <w:t>Sans objet</w:t>
            </w:r>
          </w:p>
        </w:tc>
      </w:tr>
      <w:tr w:rsidR="0020203E" w:rsidRPr="00BF2504" w14:paraId="6A9591D0" w14:textId="77777777" w:rsidTr="00864C12">
        <w:trPr>
          <w:cantSplit/>
          <w:trHeight w:val="300"/>
          <w:jc w:val="center"/>
        </w:trPr>
        <w:tc>
          <w:tcPr>
            <w:tcW w:w="3849" w:type="pct"/>
            <w:vAlign w:val="center"/>
          </w:tcPr>
          <w:p w14:paraId="7F366A29" w14:textId="5F700043" w:rsidR="0020203E" w:rsidRPr="00BF2504" w:rsidRDefault="0020203E" w:rsidP="005D030C">
            <w:pPr>
              <w:pStyle w:val="TableBodyTextMIRB"/>
            </w:pPr>
            <w:r w:rsidRPr="0020203E">
              <w:t>Municipality of Mattawan</w:t>
            </w:r>
          </w:p>
        </w:tc>
        <w:tc>
          <w:tcPr>
            <w:tcW w:w="1151" w:type="pct"/>
            <w:noWrap/>
            <w:vAlign w:val="center"/>
          </w:tcPr>
          <w:p w14:paraId="65939A5B" w14:textId="1C892DD2" w:rsidR="0020203E" w:rsidRPr="00BF2504" w:rsidRDefault="0020203E" w:rsidP="005D030C">
            <w:r>
              <w:t>Sans objet</w:t>
            </w:r>
          </w:p>
        </w:tc>
      </w:tr>
      <w:tr w:rsidR="005D030C" w:rsidRPr="00BF2504" w14:paraId="0582B98B" w14:textId="77777777" w:rsidTr="00864C12">
        <w:trPr>
          <w:cantSplit/>
          <w:trHeight w:val="300"/>
          <w:jc w:val="center"/>
        </w:trPr>
        <w:tc>
          <w:tcPr>
            <w:tcW w:w="3849" w:type="pct"/>
            <w:vAlign w:val="center"/>
            <w:hideMark/>
          </w:tcPr>
          <w:p w14:paraId="55B5B308" w14:textId="77777777" w:rsidR="005D030C" w:rsidRPr="00BF2504" w:rsidRDefault="005D030C" w:rsidP="005D030C">
            <w:pPr>
              <w:pStyle w:val="TableBodyTextMIRB"/>
              <w:rPr>
                <w:rFonts w:eastAsia="Times New Roman"/>
                <w:lang w:eastAsia="en-CA"/>
              </w:rPr>
            </w:pPr>
            <w:r w:rsidRPr="00BF2504">
              <w:t>Municipality of Meaford</w:t>
            </w:r>
          </w:p>
        </w:tc>
        <w:tc>
          <w:tcPr>
            <w:tcW w:w="1151" w:type="pct"/>
            <w:noWrap/>
            <w:vAlign w:val="center"/>
            <w:hideMark/>
          </w:tcPr>
          <w:p w14:paraId="36A2256E" w14:textId="3C6BEC63" w:rsidR="005D030C" w:rsidRPr="00BF2504" w:rsidRDefault="002D61AA" w:rsidP="005D030C">
            <w:r w:rsidRPr="00BF2504">
              <w:rPr>
                <w:rFonts w:eastAsia="Times New Roman"/>
                <w:lang w:eastAsia="en-CA"/>
              </w:rPr>
              <w:t>Sans objet</w:t>
            </w:r>
          </w:p>
        </w:tc>
      </w:tr>
      <w:tr w:rsidR="005D030C" w:rsidRPr="00BF2504" w14:paraId="4C3ED1B7" w14:textId="77777777" w:rsidTr="00864C12">
        <w:trPr>
          <w:cantSplit/>
          <w:trHeight w:val="300"/>
          <w:jc w:val="center"/>
        </w:trPr>
        <w:tc>
          <w:tcPr>
            <w:tcW w:w="3849" w:type="pct"/>
            <w:vAlign w:val="center"/>
            <w:hideMark/>
          </w:tcPr>
          <w:p w14:paraId="0314AF0A" w14:textId="77777777" w:rsidR="005D030C" w:rsidRPr="00BF2504" w:rsidRDefault="005D030C" w:rsidP="005D030C">
            <w:pPr>
              <w:pStyle w:val="TableBodyTextMIRB"/>
              <w:rPr>
                <w:rFonts w:eastAsia="Times New Roman"/>
                <w:lang w:eastAsia="en-CA"/>
              </w:rPr>
            </w:pPr>
            <w:r w:rsidRPr="00BF2504">
              <w:t>Municipality of Middlesex Centre</w:t>
            </w:r>
          </w:p>
        </w:tc>
        <w:tc>
          <w:tcPr>
            <w:tcW w:w="1151" w:type="pct"/>
            <w:noWrap/>
            <w:vAlign w:val="center"/>
            <w:hideMark/>
          </w:tcPr>
          <w:p w14:paraId="4B8BC62F" w14:textId="3EF0B4C1" w:rsidR="005D030C" w:rsidRPr="00BF2504" w:rsidRDefault="002D61AA" w:rsidP="005D030C">
            <w:r w:rsidRPr="00BF2504">
              <w:rPr>
                <w:rFonts w:eastAsia="Times New Roman"/>
                <w:lang w:eastAsia="en-CA"/>
              </w:rPr>
              <w:t>Sans objet</w:t>
            </w:r>
          </w:p>
        </w:tc>
      </w:tr>
      <w:tr w:rsidR="0020203E" w:rsidRPr="00BF2504" w14:paraId="4792E872" w14:textId="77777777" w:rsidTr="00864C12">
        <w:trPr>
          <w:cantSplit/>
          <w:trHeight w:val="300"/>
          <w:jc w:val="center"/>
        </w:trPr>
        <w:tc>
          <w:tcPr>
            <w:tcW w:w="3849" w:type="pct"/>
            <w:vAlign w:val="center"/>
          </w:tcPr>
          <w:p w14:paraId="1F8C115D" w14:textId="0E8F052C" w:rsidR="0020203E" w:rsidRPr="00BF2504" w:rsidRDefault="0020203E" w:rsidP="005D030C">
            <w:pPr>
              <w:pStyle w:val="TableBodyTextMIRB"/>
            </w:pPr>
            <w:r w:rsidRPr="0020203E">
              <w:t>Municipality of Mississippi Mills</w:t>
            </w:r>
          </w:p>
        </w:tc>
        <w:tc>
          <w:tcPr>
            <w:tcW w:w="1151" w:type="pct"/>
            <w:noWrap/>
            <w:vAlign w:val="center"/>
          </w:tcPr>
          <w:p w14:paraId="5B82E4DD" w14:textId="5A7BBF8A" w:rsidR="0020203E" w:rsidRPr="00BF2504" w:rsidRDefault="0020203E" w:rsidP="005D030C">
            <w:r>
              <w:t>Sans objet</w:t>
            </w:r>
          </w:p>
        </w:tc>
      </w:tr>
      <w:tr w:rsidR="005D030C" w:rsidRPr="00BF2504" w14:paraId="40B8235C" w14:textId="77777777" w:rsidTr="00864C12">
        <w:trPr>
          <w:cantSplit/>
          <w:trHeight w:val="300"/>
          <w:jc w:val="center"/>
        </w:trPr>
        <w:tc>
          <w:tcPr>
            <w:tcW w:w="3849" w:type="pct"/>
            <w:vAlign w:val="center"/>
            <w:hideMark/>
          </w:tcPr>
          <w:p w14:paraId="210045C1" w14:textId="77777777" w:rsidR="005D030C" w:rsidRPr="00BF2504" w:rsidRDefault="005D030C" w:rsidP="005D030C">
            <w:pPr>
              <w:pStyle w:val="TableBodyTextMIRB"/>
              <w:rPr>
                <w:rFonts w:eastAsia="Times New Roman"/>
                <w:lang w:eastAsia="en-CA"/>
              </w:rPr>
            </w:pPr>
            <w:r w:rsidRPr="00BF2504">
              <w:t>Municipality of Morris-Turnberry</w:t>
            </w:r>
          </w:p>
        </w:tc>
        <w:tc>
          <w:tcPr>
            <w:tcW w:w="1151" w:type="pct"/>
            <w:noWrap/>
            <w:vAlign w:val="center"/>
            <w:hideMark/>
          </w:tcPr>
          <w:p w14:paraId="2280C2A6" w14:textId="18100C3B" w:rsidR="005D030C" w:rsidRPr="00BF2504" w:rsidRDefault="002D61AA" w:rsidP="005D030C">
            <w:r w:rsidRPr="00BF2504">
              <w:rPr>
                <w:rFonts w:eastAsia="Times New Roman"/>
                <w:lang w:eastAsia="en-CA"/>
              </w:rPr>
              <w:t>Sans objet</w:t>
            </w:r>
          </w:p>
        </w:tc>
      </w:tr>
      <w:tr w:rsidR="005D030C" w:rsidRPr="00BF2504" w14:paraId="563BFAFA" w14:textId="77777777" w:rsidTr="00864C12">
        <w:trPr>
          <w:cantSplit/>
          <w:trHeight w:val="300"/>
          <w:jc w:val="center"/>
        </w:trPr>
        <w:tc>
          <w:tcPr>
            <w:tcW w:w="3849" w:type="pct"/>
            <w:vAlign w:val="center"/>
            <w:hideMark/>
          </w:tcPr>
          <w:p w14:paraId="73315E14" w14:textId="77777777" w:rsidR="005D030C" w:rsidRPr="00BF2504" w:rsidRDefault="005D030C" w:rsidP="005D030C">
            <w:pPr>
              <w:pStyle w:val="TableBodyTextMIRB"/>
              <w:rPr>
                <w:rFonts w:eastAsia="Times New Roman"/>
                <w:lang w:eastAsia="en-CA"/>
              </w:rPr>
            </w:pPr>
            <w:r w:rsidRPr="00BF2504">
              <w:t>Municipality of Neebing</w:t>
            </w:r>
          </w:p>
        </w:tc>
        <w:tc>
          <w:tcPr>
            <w:tcW w:w="1151" w:type="pct"/>
            <w:noWrap/>
            <w:vAlign w:val="center"/>
            <w:hideMark/>
          </w:tcPr>
          <w:p w14:paraId="47F3276A" w14:textId="565BC5A9" w:rsidR="005D030C" w:rsidRPr="00BF2504" w:rsidRDefault="002D61AA" w:rsidP="005D030C">
            <w:r w:rsidRPr="00BF2504">
              <w:rPr>
                <w:rFonts w:eastAsia="Times New Roman"/>
                <w:lang w:eastAsia="en-CA"/>
              </w:rPr>
              <w:t>Sans objet</w:t>
            </w:r>
          </w:p>
        </w:tc>
      </w:tr>
      <w:tr w:rsidR="005D030C" w:rsidRPr="00BF2504" w14:paraId="0C8B5D77" w14:textId="77777777" w:rsidTr="00864C12">
        <w:trPr>
          <w:cantSplit/>
          <w:trHeight w:val="300"/>
          <w:jc w:val="center"/>
        </w:trPr>
        <w:tc>
          <w:tcPr>
            <w:tcW w:w="3849" w:type="pct"/>
            <w:vAlign w:val="center"/>
            <w:hideMark/>
          </w:tcPr>
          <w:p w14:paraId="5618311F" w14:textId="77777777" w:rsidR="005D030C" w:rsidRPr="00BF2504" w:rsidRDefault="005D030C" w:rsidP="005D030C">
            <w:pPr>
              <w:pStyle w:val="TableBodyTextMIRB"/>
              <w:rPr>
                <w:rFonts w:eastAsia="Times New Roman"/>
                <w:lang w:eastAsia="en-CA"/>
              </w:rPr>
            </w:pPr>
            <w:r w:rsidRPr="00BF2504">
              <w:t>Municipality of North Grenville</w:t>
            </w:r>
          </w:p>
        </w:tc>
        <w:tc>
          <w:tcPr>
            <w:tcW w:w="1151" w:type="pct"/>
            <w:noWrap/>
            <w:vAlign w:val="center"/>
            <w:hideMark/>
          </w:tcPr>
          <w:p w14:paraId="7921461A" w14:textId="2CD30D74" w:rsidR="005D030C" w:rsidRPr="00BF2504" w:rsidRDefault="002D61AA" w:rsidP="005D030C">
            <w:r w:rsidRPr="00BF2504">
              <w:rPr>
                <w:rFonts w:eastAsia="Times New Roman"/>
                <w:lang w:eastAsia="en-CA"/>
              </w:rPr>
              <w:t>Sans objet</w:t>
            </w:r>
          </w:p>
        </w:tc>
      </w:tr>
      <w:tr w:rsidR="005D030C" w:rsidRPr="00BF2504" w14:paraId="34AB6C30" w14:textId="77777777" w:rsidTr="00864C12">
        <w:trPr>
          <w:cantSplit/>
          <w:trHeight w:val="300"/>
          <w:jc w:val="center"/>
        </w:trPr>
        <w:tc>
          <w:tcPr>
            <w:tcW w:w="3849" w:type="pct"/>
            <w:vAlign w:val="center"/>
            <w:hideMark/>
          </w:tcPr>
          <w:p w14:paraId="598D682F" w14:textId="77777777" w:rsidR="005D030C" w:rsidRPr="00BF2504" w:rsidRDefault="005D030C" w:rsidP="005D030C">
            <w:pPr>
              <w:pStyle w:val="TableBodyTextMIRB"/>
              <w:rPr>
                <w:rFonts w:eastAsia="Times New Roman"/>
                <w:lang w:eastAsia="en-CA"/>
              </w:rPr>
            </w:pPr>
            <w:r w:rsidRPr="00BF2504">
              <w:t>Municipality of North Middlesex</w:t>
            </w:r>
          </w:p>
        </w:tc>
        <w:tc>
          <w:tcPr>
            <w:tcW w:w="1151" w:type="pct"/>
            <w:noWrap/>
            <w:vAlign w:val="center"/>
            <w:hideMark/>
          </w:tcPr>
          <w:p w14:paraId="20E2B7A1" w14:textId="23613F58" w:rsidR="005D030C" w:rsidRPr="00BF2504" w:rsidRDefault="002D61AA" w:rsidP="005D030C">
            <w:r w:rsidRPr="00BF2504">
              <w:rPr>
                <w:rFonts w:eastAsia="Times New Roman"/>
                <w:lang w:eastAsia="en-CA"/>
              </w:rPr>
              <w:t>Sans objet</w:t>
            </w:r>
          </w:p>
        </w:tc>
      </w:tr>
      <w:tr w:rsidR="005D030C" w:rsidRPr="00BF2504" w14:paraId="630DED80" w14:textId="77777777" w:rsidTr="00864C12">
        <w:trPr>
          <w:cantSplit/>
          <w:trHeight w:val="300"/>
          <w:jc w:val="center"/>
        </w:trPr>
        <w:tc>
          <w:tcPr>
            <w:tcW w:w="3849" w:type="pct"/>
            <w:vAlign w:val="center"/>
            <w:hideMark/>
          </w:tcPr>
          <w:p w14:paraId="2F6238F7" w14:textId="77777777" w:rsidR="005D030C" w:rsidRPr="00BF2504" w:rsidRDefault="005D030C" w:rsidP="005D030C">
            <w:pPr>
              <w:pStyle w:val="TableBodyTextMIRB"/>
              <w:rPr>
                <w:rFonts w:eastAsia="Times New Roman"/>
                <w:lang w:eastAsia="en-CA"/>
              </w:rPr>
            </w:pPr>
            <w:r w:rsidRPr="00BF2504">
              <w:t>Municipality of North Perth</w:t>
            </w:r>
          </w:p>
        </w:tc>
        <w:tc>
          <w:tcPr>
            <w:tcW w:w="1151" w:type="pct"/>
            <w:noWrap/>
            <w:vAlign w:val="center"/>
            <w:hideMark/>
          </w:tcPr>
          <w:p w14:paraId="6630392A" w14:textId="647E56C0" w:rsidR="005D030C" w:rsidRPr="00BF2504" w:rsidRDefault="002D61AA" w:rsidP="005D030C">
            <w:r w:rsidRPr="00BF2504">
              <w:rPr>
                <w:rFonts w:eastAsia="Times New Roman"/>
                <w:lang w:eastAsia="en-CA"/>
              </w:rPr>
              <w:t>Sans objet</w:t>
            </w:r>
          </w:p>
        </w:tc>
      </w:tr>
      <w:tr w:rsidR="005D030C" w:rsidRPr="00BF2504" w14:paraId="5CA62A9A" w14:textId="77777777" w:rsidTr="00864C12">
        <w:trPr>
          <w:cantSplit/>
          <w:trHeight w:val="300"/>
          <w:jc w:val="center"/>
        </w:trPr>
        <w:tc>
          <w:tcPr>
            <w:tcW w:w="3849" w:type="pct"/>
            <w:vAlign w:val="center"/>
            <w:hideMark/>
          </w:tcPr>
          <w:p w14:paraId="285D4143" w14:textId="77777777" w:rsidR="005D030C" w:rsidRPr="00BF2504" w:rsidRDefault="005D030C" w:rsidP="005D030C">
            <w:pPr>
              <w:pStyle w:val="TableBodyTextMIRB"/>
              <w:rPr>
                <w:rFonts w:eastAsia="Times New Roman"/>
                <w:lang w:eastAsia="en-CA"/>
              </w:rPr>
            </w:pPr>
            <w:r w:rsidRPr="00BF2504">
              <w:t>Municipality of Northern Bruce Peninsula</w:t>
            </w:r>
          </w:p>
        </w:tc>
        <w:tc>
          <w:tcPr>
            <w:tcW w:w="1151" w:type="pct"/>
            <w:noWrap/>
            <w:vAlign w:val="center"/>
            <w:hideMark/>
          </w:tcPr>
          <w:p w14:paraId="1C9D6130" w14:textId="7EC22D8E" w:rsidR="005D030C" w:rsidRPr="00BF2504" w:rsidRDefault="002D61AA" w:rsidP="005D030C">
            <w:r w:rsidRPr="00BF2504">
              <w:rPr>
                <w:rFonts w:eastAsia="Times New Roman"/>
                <w:lang w:eastAsia="en-CA"/>
              </w:rPr>
              <w:t>Sans objet</w:t>
            </w:r>
          </w:p>
        </w:tc>
      </w:tr>
      <w:tr w:rsidR="005D030C" w:rsidRPr="00BF2504" w14:paraId="5A5D0CC4" w14:textId="77777777" w:rsidTr="00864C12">
        <w:trPr>
          <w:cantSplit/>
          <w:trHeight w:val="300"/>
          <w:jc w:val="center"/>
        </w:trPr>
        <w:tc>
          <w:tcPr>
            <w:tcW w:w="3849" w:type="pct"/>
            <w:vAlign w:val="center"/>
            <w:hideMark/>
          </w:tcPr>
          <w:p w14:paraId="6DBD50AD" w14:textId="77777777" w:rsidR="005D030C" w:rsidRPr="00BF2504" w:rsidRDefault="005D030C" w:rsidP="005D030C">
            <w:pPr>
              <w:pStyle w:val="TableBodyTextMIRB"/>
              <w:rPr>
                <w:rFonts w:eastAsia="Times New Roman"/>
                <w:lang w:eastAsia="en-CA"/>
              </w:rPr>
            </w:pPr>
            <w:r w:rsidRPr="00BF2504">
              <w:lastRenderedPageBreak/>
              <w:t>Municipality of Oliver Paipoonge</w:t>
            </w:r>
          </w:p>
        </w:tc>
        <w:tc>
          <w:tcPr>
            <w:tcW w:w="1151" w:type="pct"/>
            <w:noWrap/>
            <w:vAlign w:val="center"/>
            <w:hideMark/>
          </w:tcPr>
          <w:p w14:paraId="12CCEAEC" w14:textId="04105D87" w:rsidR="005D030C" w:rsidRPr="00BF2504" w:rsidRDefault="002D61AA" w:rsidP="005D030C">
            <w:r w:rsidRPr="00BF2504">
              <w:rPr>
                <w:rFonts w:eastAsia="Times New Roman"/>
                <w:lang w:eastAsia="en-CA"/>
              </w:rPr>
              <w:t>Sans objet</w:t>
            </w:r>
          </w:p>
        </w:tc>
      </w:tr>
      <w:tr w:rsidR="005D030C" w:rsidRPr="00BF2504" w14:paraId="12DFDA38" w14:textId="77777777" w:rsidTr="00864C12">
        <w:trPr>
          <w:cantSplit/>
          <w:trHeight w:val="300"/>
          <w:jc w:val="center"/>
        </w:trPr>
        <w:tc>
          <w:tcPr>
            <w:tcW w:w="3849" w:type="pct"/>
            <w:vAlign w:val="center"/>
            <w:hideMark/>
          </w:tcPr>
          <w:p w14:paraId="3EBF9B69" w14:textId="77777777" w:rsidR="005D030C" w:rsidRPr="00BF2504" w:rsidRDefault="005D030C" w:rsidP="005D030C">
            <w:pPr>
              <w:pStyle w:val="TableBodyTextMIRB"/>
              <w:rPr>
                <w:rFonts w:eastAsia="Times New Roman"/>
                <w:lang w:eastAsia="en-CA"/>
              </w:rPr>
            </w:pPr>
            <w:r w:rsidRPr="00BF2504">
              <w:t>Municipality of Port Hope</w:t>
            </w:r>
          </w:p>
        </w:tc>
        <w:tc>
          <w:tcPr>
            <w:tcW w:w="1151" w:type="pct"/>
            <w:noWrap/>
            <w:vAlign w:val="center"/>
            <w:hideMark/>
          </w:tcPr>
          <w:p w14:paraId="57B9EDAD" w14:textId="015D8175" w:rsidR="005D030C" w:rsidRPr="00BF2504" w:rsidRDefault="002D61AA" w:rsidP="005D030C">
            <w:r w:rsidRPr="00BF2504">
              <w:rPr>
                <w:rFonts w:eastAsia="Times New Roman"/>
                <w:lang w:eastAsia="en-CA"/>
              </w:rPr>
              <w:t>Sans objet</w:t>
            </w:r>
          </w:p>
        </w:tc>
      </w:tr>
      <w:tr w:rsidR="005D030C" w:rsidRPr="00BF2504" w14:paraId="489B3B3C" w14:textId="77777777" w:rsidTr="00864C12">
        <w:trPr>
          <w:cantSplit/>
          <w:trHeight w:val="300"/>
          <w:jc w:val="center"/>
        </w:trPr>
        <w:tc>
          <w:tcPr>
            <w:tcW w:w="3849" w:type="pct"/>
            <w:vAlign w:val="center"/>
            <w:hideMark/>
          </w:tcPr>
          <w:p w14:paraId="30C35E0D" w14:textId="77777777" w:rsidR="005D030C" w:rsidRPr="00BF2504" w:rsidRDefault="005D030C" w:rsidP="005D030C">
            <w:pPr>
              <w:pStyle w:val="TableBodyTextMIRB"/>
              <w:rPr>
                <w:rFonts w:eastAsia="Times New Roman"/>
                <w:lang w:eastAsia="en-CA"/>
              </w:rPr>
            </w:pPr>
            <w:r w:rsidRPr="00BF2504">
              <w:t>Municipality of Powassan</w:t>
            </w:r>
          </w:p>
        </w:tc>
        <w:tc>
          <w:tcPr>
            <w:tcW w:w="1151" w:type="pct"/>
            <w:noWrap/>
            <w:vAlign w:val="center"/>
            <w:hideMark/>
          </w:tcPr>
          <w:p w14:paraId="51FBEC0B" w14:textId="4DA8260E" w:rsidR="005D030C" w:rsidRPr="00BF2504" w:rsidRDefault="002D61AA" w:rsidP="005D030C">
            <w:r w:rsidRPr="00BF2504">
              <w:rPr>
                <w:rFonts w:eastAsia="Times New Roman"/>
                <w:lang w:eastAsia="en-CA"/>
              </w:rPr>
              <w:t>Sans objet</w:t>
            </w:r>
          </w:p>
        </w:tc>
      </w:tr>
      <w:tr w:rsidR="005D030C" w:rsidRPr="00BF2504" w14:paraId="46F41528" w14:textId="77777777" w:rsidTr="00864C12">
        <w:trPr>
          <w:cantSplit/>
          <w:trHeight w:val="300"/>
          <w:jc w:val="center"/>
        </w:trPr>
        <w:tc>
          <w:tcPr>
            <w:tcW w:w="3849" w:type="pct"/>
            <w:vAlign w:val="center"/>
            <w:hideMark/>
          </w:tcPr>
          <w:p w14:paraId="063C5374" w14:textId="77777777" w:rsidR="005D030C" w:rsidRPr="00BF2504" w:rsidRDefault="005D030C" w:rsidP="005D030C">
            <w:pPr>
              <w:pStyle w:val="TableBodyTextMIRB"/>
              <w:rPr>
                <w:rFonts w:eastAsia="Times New Roman"/>
                <w:lang w:eastAsia="en-CA"/>
              </w:rPr>
            </w:pPr>
            <w:r w:rsidRPr="00BF2504">
              <w:t>Municipality of Red Lake</w:t>
            </w:r>
          </w:p>
        </w:tc>
        <w:tc>
          <w:tcPr>
            <w:tcW w:w="1151" w:type="pct"/>
            <w:noWrap/>
            <w:vAlign w:val="center"/>
            <w:hideMark/>
          </w:tcPr>
          <w:p w14:paraId="535A36C5" w14:textId="216CB571" w:rsidR="005D030C" w:rsidRPr="00BF2504" w:rsidRDefault="002D61AA" w:rsidP="005D030C">
            <w:r w:rsidRPr="00BF2504">
              <w:rPr>
                <w:rFonts w:eastAsia="Times New Roman"/>
                <w:lang w:eastAsia="en-CA"/>
              </w:rPr>
              <w:t>Sans objet</w:t>
            </w:r>
          </w:p>
        </w:tc>
      </w:tr>
      <w:tr w:rsidR="005D030C" w:rsidRPr="00BF2504" w14:paraId="2921BEE9" w14:textId="77777777" w:rsidTr="00864C12">
        <w:trPr>
          <w:cantSplit/>
          <w:trHeight w:val="300"/>
          <w:jc w:val="center"/>
        </w:trPr>
        <w:tc>
          <w:tcPr>
            <w:tcW w:w="3849" w:type="pct"/>
            <w:vAlign w:val="center"/>
            <w:hideMark/>
          </w:tcPr>
          <w:p w14:paraId="1CDC8776" w14:textId="77777777" w:rsidR="005D030C" w:rsidRPr="00BF2504" w:rsidRDefault="005D030C" w:rsidP="005D030C">
            <w:pPr>
              <w:pStyle w:val="TableBodyTextMIRB"/>
              <w:rPr>
                <w:rFonts w:eastAsia="Times New Roman"/>
                <w:lang w:eastAsia="en-CA"/>
              </w:rPr>
            </w:pPr>
            <w:r w:rsidRPr="00BF2504">
              <w:t>Municipality of Shuniah</w:t>
            </w:r>
          </w:p>
        </w:tc>
        <w:tc>
          <w:tcPr>
            <w:tcW w:w="1151" w:type="pct"/>
            <w:noWrap/>
            <w:vAlign w:val="center"/>
            <w:hideMark/>
          </w:tcPr>
          <w:p w14:paraId="53456ADF" w14:textId="66AF7AEB" w:rsidR="005D030C" w:rsidRPr="00BF2504" w:rsidRDefault="002D61AA" w:rsidP="005D030C">
            <w:r w:rsidRPr="00BF2504">
              <w:rPr>
                <w:rFonts w:eastAsia="Times New Roman"/>
                <w:lang w:eastAsia="en-CA"/>
              </w:rPr>
              <w:t>Sans objet</w:t>
            </w:r>
          </w:p>
        </w:tc>
      </w:tr>
      <w:tr w:rsidR="005D030C" w:rsidRPr="00BF2504" w14:paraId="4745385D" w14:textId="77777777" w:rsidTr="00864C12">
        <w:trPr>
          <w:cantSplit/>
          <w:trHeight w:val="300"/>
          <w:jc w:val="center"/>
        </w:trPr>
        <w:tc>
          <w:tcPr>
            <w:tcW w:w="3849" w:type="pct"/>
            <w:vAlign w:val="center"/>
            <w:hideMark/>
          </w:tcPr>
          <w:p w14:paraId="0EA5B894" w14:textId="77777777" w:rsidR="005D030C" w:rsidRPr="00BF2504" w:rsidRDefault="005D030C" w:rsidP="005D030C">
            <w:pPr>
              <w:pStyle w:val="TableBodyTextMIRB"/>
              <w:rPr>
                <w:rFonts w:eastAsia="Times New Roman"/>
                <w:lang w:eastAsia="en-CA"/>
              </w:rPr>
            </w:pPr>
            <w:r w:rsidRPr="00BF2504">
              <w:t>Municipality of Sioux Lookout</w:t>
            </w:r>
          </w:p>
        </w:tc>
        <w:tc>
          <w:tcPr>
            <w:tcW w:w="1151" w:type="pct"/>
            <w:noWrap/>
            <w:vAlign w:val="center"/>
            <w:hideMark/>
          </w:tcPr>
          <w:p w14:paraId="06A6C7A2" w14:textId="54D7F306" w:rsidR="005D030C" w:rsidRPr="00BF2504" w:rsidRDefault="002D61AA" w:rsidP="005D030C">
            <w:r w:rsidRPr="00BF2504">
              <w:rPr>
                <w:rFonts w:eastAsia="Times New Roman"/>
                <w:lang w:eastAsia="en-CA"/>
              </w:rPr>
              <w:t>Sans objet</w:t>
            </w:r>
          </w:p>
        </w:tc>
      </w:tr>
      <w:tr w:rsidR="005D030C" w:rsidRPr="00BF2504" w14:paraId="325B032A" w14:textId="77777777" w:rsidTr="00864C12">
        <w:trPr>
          <w:cantSplit/>
          <w:trHeight w:val="300"/>
          <w:jc w:val="center"/>
        </w:trPr>
        <w:tc>
          <w:tcPr>
            <w:tcW w:w="3849" w:type="pct"/>
            <w:vAlign w:val="center"/>
            <w:hideMark/>
          </w:tcPr>
          <w:p w14:paraId="45902F90" w14:textId="77777777" w:rsidR="005D030C" w:rsidRPr="00BF2504" w:rsidRDefault="005D030C" w:rsidP="005D030C">
            <w:pPr>
              <w:pStyle w:val="TableBodyTextMIRB"/>
              <w:rPr>
                <w:rFonts w:eastAsia="Times New Roman"/>
                <w:lang w:eastAsia="en-CA"/>
              </w:rPr>
            </w:pPr>
            <w:r w:rsidRPr="00BF2504">
              <w:t>Municipality of South Bruce</w:t>
            </w:r>
          </w:p>
        </w:tc>
        <w:tc>
          <w:tcPr>
            <w:tcW w:w="1151" w:type="pct"/>
            <w:noWrap/>
            <w:vAlign w:val="center"/>
            <w:hideMark/>
          </w:tcPr>
          <w:p w14:paraId="477D70BE" w14:textId="54C0029F" w:rsidR="005D030C" w:rsidRPr="00BF2504" w:rsidRDefault="002D61AA" w:rsidP="005D030C">
            <w:r w:rsidRPr="00BF2504">
              <w:rPr>
                <w:rFonts w:eastAsia="Times New Roman"/>
                <w:lang w:eastAsia="en-CA"/>
              </w:rPr>
              <w:t>Sans objet</w:t>
            </w:r>
          </w:p>
        </w:tc>
      </w:tr>
      <w:tr w:rsidR="005D030C" w:rsidRPr="00BF2504" w14:paraId="318932BB" w14:textId="77777777" w:rsidTr="00864C12">
        <w:trPr>
          <w:cantSplit/>
          <w:trHeight w:val="300"/>
          <w:jc w:val="center"/>
        </w:trPr>
        <w:tc>
          <w:tcPr>
            <w:tcW w:w="3849" w:type="pct"/>
            <w:vAlign w:val="center"/>
            <w:hideMark/>
          </w:tcPr>
          <w:p w14:paraId="68952970" w14:textId="77777777" w:rsidR="005D030C" w:rsidRPr="00BF2504" w:rsidRDefault="005D030C" w:rsidP="005D030C">
            <w:pPr>
              <w:pStyle w:val="TableBodyTextMIRB"/>
              <w:rPr>
                <w:rFonts w:eastAsia="Times New Roman"/>
                <w:lang w:eastAsia="en-CA"/>
              </w:rPr>
            </w:pPr>
            <w:r w:rsidRPr="00BF2504">
              <w:t>Municipality of South Dundas</w:t>
            </w:r>
          </w:p>
        </w:tc>
        <w:tc>
          <w:tcPr>
            <w:tcW w:w="1151" w:type="pct"/>
            <w:noWrap/>
            <w:vAlign w:val="center"/>
            <w:hideMark/>
          </w:tcPr>
          <w:p w14:paraId="3D639CF5" w14:textId="364BAEFE" w:rsidR="005D030C" w:rsidRPr="00BF2504" w:rsidRDefault="002D61AA" w:rsidP="005D030C">
            <w:r w:rsidRPr="00BF2504">
              <w:rPr>
                <w:rFonts w:eastAsia="Times New Roman"/>
                <w:lang w:eastAsia="en-CA"/>
              </w:rPr>
              <w:t>Sans objet</w:t>
            </w:r>
          </w:p>
        </w:tc>
      </w:tr>
      <w:tr w:rsidR="005D030C" w:rsidRPr="00BF2504" w14:paraId="0E2DE099" w14:textId="77777777" w:rsidTr="00864C12">
        <w:trPr>
          <w:cantSplit/>
          <w:trHeight w:val="300"/>
          <w:jc w:val="center"/>
        </w:trPr>
        <w:tc>
          <w:tcPr>
            <w:tcW w:w="3849" w:type="pct"/>
            <w:vAlign w:val="center"/>
            <w:hideMark/>
          </w:tcPr>
          <w:p w14:paraId="776BED99" w14:textId="77777777" w:rsidR="005D030C" w:rsidRPr="00BF2504" w:rsidRDefault="005D030C" w:rsidP="005D030C">
            <w:pPr>
              <w:pStyle w:val="TableBodyTextMIRB"/>
              <w:rPr>
                <w:rFonts w:eastAsia="Times New Roman"/>
                <w:lang w:eastAsia="en-CA"/>
              </w:rPr>
            </w:pPr>
            <w:r w:rsidRPr="00BF2504">
              <w:t>Municipality of South Huron</w:t>
            </w:r>
          </w:p>
        </w:tc>
        <w:tc>
          <w:tcPr>
            <w:tcW w:w="1151" w:type="pct"/>
            <w:noWrap/>
            <w:vAlign w:val="center"/>
            <w:hideMark/>
          </w:tcPr>
          <w:p w14:paraId="0286F33B" w14:textId="5E840653" w:rsidR="005D030C" w:rsidRPr="00BF2504" w:rsidRDefault="002D61AA" w:rsidP="005D030C">
            <w:r w:rsidRPr="00BF2504">
              <w:rPr>
                <w:rFonts w:eastAsia="Times New Roman"/>
                <w:lang w:eastAsia="en-CA"/>
              </w:rPr>
              <w:t>Sans objet</w:t>
            </w:r>
          </w:p>
        </w:tc>
      </w:tr>
      <w:tr w:rsidR="005D030C" w:rsidRPr="00BF2504" w14:paraId="61FB3D30" w14:textId="77777777" w:rsidTr="00864C12">
        <w:trPr>
          <w:cantSplit/>
          <w:trHeight w:val="300"/>
          <w:jc w:val="center"/>
        </w:trPr>
        <w:tc>
          <w:tcPr>
            <w:tcW w:w="3849" w:type="pct"/>
            <w:vAlign w:val="center"/>
            <w:hideMark/>
          </w:tcPr>
          <w:p w14:paraId="110E0FF9" w14:textId="77777777" w:rsidR="005D030C" w:rsidRPr="00BF2504" w:rsidRDefault="005D030C" w:rsidP="005D030C">
            <w:pPr>
              <w:pStyle w:val="TableBodyTextMIRB"/>
              <w:rPr>
                <w:rFonts w:eastAsia="Times New Roman"/>
                <w:lang w:eastAsia="en-CA"/>
              </w:rPr>
            </w:pPr>
            <w:r w:rsidRPr="00BF2504">
              <w:t>Municipality of Southwest Middlesex</w:t>
            </w:r>
          </w:p>
        </w:tc>
        <w:tc>
          <w:tcPr>
            <w:tcW w:w="1151" w:type="pct"/>
            <w:noWrap/>
            <w:vAlign w:val="center"/>
            <w:hideMark/>
          </w:tcPr>
          <w:p w14:paraId="63878B63" w14:textId="60B5EA3F" w:rsidR="005D030C" w:rsidRPr="00BF2504" w:rsidRDefault="002D61AA" w:rsidP="005D030C">
            <w:r w:rsidRPr="00BF2504">
              <w:rPr>
                <w:rFonts w:eastAsia="Times New Roman"/>
                <w:lang w:eastAsia="en-CA"/>
              </w:rPr>
              <w:t>Sans objet</w:t>
            </w:r>
          </w:p>
        </w:tc>
      </w:tr>
      <w:tr w:rsidR="0020203E" w:rsidRPr="00BF2504" w14:paraId="32118BD1" w14:textId="77777777" w:rsidTr="00864C12">
        <w:trPr>
          <w:cantSplit/>
          <w:trHeight w:val="300"/>
          <w:jc w:val="center"/>
        </w:trPr>
        <w:tc>
          <w:tcPr>
            <w:tcW w:w="3849" w:type="pct"/>
            <w:vAlign w:val="center"/>
          </w:tcPr>
          <w:p w14:paraId="0B1B14E9" w14:textId="7E8FD5CC" w:rsidR="0020203E" w:rsidRPr="00BF2504" w:rsidRDefault="0020203E" w:rsidP="005D030C">
            <w:pPr>
              <w:pStyle w:val="TableBodyTextMIRB"/>
            </w:pPr>
            <w:r w:rsidRPr="0020203E">
              <w:t>Municipality of Strathroy-Caradoc</w:t>
            </w:r>
          </w:p>
        </w:tc>
        <w:tc>
          <w:tcPr>
            <w:tcW w:w="1151" w:type="pct"/>
            <w:noWrap/>
            <w:vAlign w:val="center"/>
          </w:tcPr>
          <w:p w14:paraId="28FDF7A0" w14:textId="537FBB29" w:rsidR="0020203E" w:rsidRPr="00BF2504" w:rsidRDefault="0020203E" w:rsidP="005D030C">
            <w:r>
              <w:t>Sans objet</w:t>
            </w:r>
          </w:p>
        </w:tc>
      </w:tr>
      <w:tr w:rsidR="005D030C" w:rsidRPr="00BF2504" w14:paraId="31AC3CA1" w14:textId="77777777" w:rsidTr="00864C12">
        <w:trPr>
          <w:cantSplit/>
          <w:trHeight w:val="300"/>
          <w:jc w:val="center"/>
        </w:trPr>
        <w:tc>
          <w:tcPr>
            <w:tcW w:w="3849" w:type="pct"/>
            <w:vAlign w:val="center"/>
            <w:hideMark/>
          </w:tcPr>
          <w:p w14:paraId="7E674DAC" w14:textId="77777777" w:rsidR="005D030C" w:rsidRPr="00BF2504" w:rsidRDefault="005D030C" w:rsidP="005D030C">
            <w:pPr>
              <w:pStyle w:val="TableBodyTextMIRB"/>
              <w:rPr>
                <w:rFonts w:eastAsia="Times New Roman"/>
                <w:lang w:eastAsia="en-CA"/>
              </w:rPr>
            </w:pPr>
            <w:r w:rsidRPr="00BF2504">
              <w:t>Municipality of St.-Charles</w:t>
            </w:r>
          </w:p>
        </w:tc>
        <w:tc>
          <w:tcPr>
            <w:tcW w:w="1151" w:type="pct"/>
            <w:noWrap/>
            <w:vAlign w:val="center"/>
            <w:hideMark/>
          </w:tcPr>
          <w:p w14:paraId="5C1BCD9F" w14:textId="18E1D30C" w:rsidR="005D030C" w:rsidRPr="00BF2504" w:rsidRDefault="002D61AA" w:rsidP="005D030C">
            <w:r w:rsidRPr="00BF2504">
              <w:rPr>
                <w:rFonts w:eastAsia="Times New Roman"/>
                <w:lang w:eastAsia="en-CA"/>
              </w:rPr>
              <w:t>Sans objet</w:t>
            </w:r>
          </w:p>
        </w:tc>
      </w:tr>
      <w:tr w:rsidR="005D030C" w:rsidRPr="00BF2504" w14:paraId="1F446839" w14:textId="77777777" w:rsidTr="00864C12">
        <w:trPr>
          <w:cantSplit/>
          <w:trHeight w:val="300"/>
          <w:jc w:val="center"/>
        </w:trPr>
        <w:tc>
          <w:tcPr>
            <w:tcW w:w="3849" w:type="pct"/>
            <w:vAlign w:val="center"/>
            <w:hideMark/>
          </w:tcPr>
          <w:p w14:paraId="379ECD99" w14:textId="77777777" w:rsidR="005D030C" w:rsidRPr="00BF2504" w:rsidRDefault="005D030C" w:rsidP="005D030C">
            <w:pPr>
              <w:pStyle w:val="TableBodyTextMIRB"/>
              <w:rPr>
                <w:rFonts w:eastAsia="Times New Roman"/>
                <w:lang w:eastAsia="en-CA"/>
              </w:rPr>
            </w:pPr>
            <w:r w:rsidRPr="00BF2504">
              <w:t>Municipality of Temagami</w:t>
            </w:r>
          </w:p>
        </w:tc>
        <w:tc>
          <w:tcPr>
            <w:tcW w:w="1151" w:type="pct"/>
            <w:noWrap/>
            <w:vAlign w:val="center"/>
            <w:hideMark/>
          </w:tcPr>
          <w:p w14:paraId="624229A4" w14:textId="491B067A" w:rsidR="005D030C" w:rsidRPr="00BF2504" w:rsidRDefault="002D61AA" w:rsidP="005D030C">
            <w:r w:rsidRPr="00BF2504">
              <w:rPr>
                <w:rFonts w:eastAsia="Times New Roman"/>
                <w:lang w:eastAsia="en-CA"/>
              </w:rPr>
              <w:t>Sans objet</w:t>
            </w:r>
          </w:p>
        </w:tc>
      </w:tr>
      <w:tr w:rsidR="005D030C" w:rsidRPr="00BF2504" w14:paraId="04D69AB3" w14:textId="77777777" w:rsidTr="00864C12">
        <w:trPr>
          <w:cantSplit/>
          <w:trHeight w:val="300"/>
          <w:jc w:val="center"/>
        </w:trPr>
        <w:tc>
          <w:tcPr>
            <w:tcW w:w="3849" w:type="pct"/>
            <w:vAlign w:val="center"/>
            <w:hideMark/>
          </w:tcPr>
          <w:p w14:paraId="1E5F1EE9" w14:textId="77777777" w:rsidR="005D030C" w:rsidRPr="00BF2504" w:rsidRDefault="005D030C" w:rsidP="005D030C">
            <w:pPr>
              <w:pStyle w:val="TableBodyTextMIRB"/>
              <w:rPr>
                <w:rFonts w:eastAsia="Times New Roman"/>
                <w:lang w:eastAsia="en-CA"/>
              </w:rPr>
            </w:pPr>
            <w:r w:rsidRPr="00BF2504">
              <w:t>Municipality of Thames Centre</w:t>
            </w:r>
          </w:p>
        </w:tc>
        <w:tc>
          <w:tcPr>
            <w:tcW w:w="1151" w:type="pct"/>
            <w:noWrap/>
            <w:vAlign w:val="center"/>
            <w:hideMark/>
          </w:tcPr>
          <w:p w14:paraId="4231A012" w14:textId="69F13119" w:rsidR="005D030C" w:rsidRPr="00BF2504" w:rsidRDefault="002D61AA" w:rsidP="005D030C">
            <w:r w:rsidRPr="00BF2504">
              <w:rPr>
                <w:rFonts w:eastAsia="Times New Roman"/>
                <w:lang w:eastAsia="en-CA"/>
              </w:rPr>
              <w:t>Sans objet</w:t>
            </w:r>
          </w:p>
        </w:tc>
      </w:tr>
      <w:tr w:rsidR="005D030C" w:rsidRPr="00BF2504" w14:paraId="741C8943" w14:textId="77777777" w:rsidTr="00864C12">
        <w:trPr>
          <w:cantSplit/>
          <w:trHeight w:val="300"/>
          <w:jc w:val="center"/>
        </w:trPr>
        <w:tc>
          <w:tcPr>
            <w:tcW w:w="3849" w:type="pct"/>
            <w:vAlign w:val="center"/>
            <w:hideMark/>
          </w:tcPr>
          <w:p w14:paraId="2B4B85CF" w14:textId="77777777" w:rsidR="005D030C" w:rsidRPr="00BF2504" w:rsidRDefault="005D030C" w:rsidP="005D030C">
            <w:pPr>
              <w:pStyle w:val="TableBodyTextMIRB"/>
              <w:rPr>
                <w:rFonts w:eastAsia="Times New Roman"/>
                <w:lang w:eastAsia="en-CA"/>
              </w:rPr>
            </w:pPr>
            <w:r w:rsidRPr="00BF2504">
              <w:t>Municipality of Trent Hills</w:t>
            </w:r>
          </w:p>
        </w:tc>
        <w:tc>
          <w:tcPr>
            <w:tcW w:w="1151" w:type="pct"/>
            <w:noWrap/>
            <w:vAlign w:val="center"/>
            <w:hideMark/>
          </w:tcPr>
          <w:p w14:paraId="0B5918E4" w14:textId="1FF5A96F" w:rsidR="005D030C" w:rsidRPr="00BF2504" w:rsidRDefault="002D61AA" w:rsidP="005D030C">
            <w:r w:rsidRPr="00BF2504">
              <w:rPr>
                <w:rFonts w:eastAsia="Times New Roman"/>
                <w:lang w:eastAsia="en-CA"/>
              </w:rPr>
              <w:t>Sans objet</w:t>
            </w:r>
          </w:p>
        </w:tc>
      </w:tr>
      <w:tr w:rsidR="005D030C" w:rsidRPr="00BF2504" w14:paraId="3C9497D8" w14:textId="77777777" w:rsidTr="00864C12">
        <w:trPr>
          <w:cantSplit/>
          <w:trHeight w:val="300"/>
          <w:jc w:val="center"/>
        </w:trPr>
        <w:tc>
          <w:tcPr>
            <w:tcW w:w="3849" w:type="pct"/>
            <w:vAlign w:val="center"/>
            <w:hideMark/>
          </w:tcPr>
          <w:p w14:paraId="05CAD684" w14:textId="77777777" w:rsidR="005D030C" w:rsidRPr="00BF2504" w:rsidRDefault="005D030C" w:rsidP="005D030C">
            <w:pPr>
              <w:pStyle w:val="TableBodyTextMIRB"/>
              <w:rPr>
                <w:rFonts w:eastAsia="Times New Roman"/>
                <w:lang w:eastAsia="en-CA"/>
              </w:rPr>
            </w:pPr>
            <w:r w:rsidRPr="00BF2504">
              <w:t>Municipality of Trent Lakes</w:t>
            </w:r>
          </w:p>
        </w:tc>
        <w:tc>
          <w:tcPr>
            <w:tcW w:w="1151" w:type="pct"/>
            <w:noWrap/>
            <w:vAlign w:val="center"/>
            <w:hideMark/>
          </w:tcPr>
          <w:p w14:paraId="51942D24" w14:textId="5DC18901" w:rsidR="005D030C" w:rsidRPr="00BF2504" w:rsidRDefault="002D61AA" w:rsidP="005D030C">
            <w:r w:rsidRPr="00BF2504">
              <w:rPr>
                <w:rFonts w:eastAsia="Times New Roman"/>
                <w:lang w:eastAsia="en-CA"/>
              </w:rPr>
              <w:t>Sans objet</w:t>
            </w:r>
          </w:p>
        </w:tc>
      </w:tr>
      <w:tr w:rsidR="005D030C" w:rsidRPr="00BF2504" w14:paraId="53287AFD" w14:textId="77777777" w:rsidTr="00864C12">
        <w:trPr>
          <w:cantSplit/>
          <w:trHeight w:val="300"/>
          <w:jc w:val="center"/>
        </w:trPr>
        <w:tc>
          <w:tcPr>
            <w:tcW w:w="3849" w:type="pct"/>
            <w:vAlign w:val="center"/>
            <w:hideMark/>
          </w:tcPr>
          <w:p w14:paraId="2B92042D" w14:textId="77777777" w:rsidR="005D030C" w:rsidRPr="00BF2504" w:rsidRDefault="005D030C" w:rsidP="005D030C">
            <w:pPr>
              <w:pStyle w:val="TableBodyTextMIRB"/>
              <w:rPr>
                <w:rFonts w:eastAsia="Times New Roman"/>
                <w:lang w:eastAsia="en-CA"/>
              </w:rPr>
            </w:pPr>
            <w:r w:rsidRPr="00BF2504">
              <w:t>Municipality of Tweed</w:t>
            </w:r>
          </w:p>
        </w:tc>
        <w:tc>
          <w:tcPr>
            <w:tcW w:w="1151" w:type="pct"/>
            <w:noWrap/>
            <w:vAlign w:val="center"/>
            <w:hideMark/>
          </w:tcPr>
          <w:p w14:paraId="1BB6E97F" w14:textId="136B679E" w:rsidR="005D030C" w:rsidRPr="00BF2504" w:rsidRDefault="002D61AA" w:rsidP="005D030C">
            <w:r w:rsidRPr="00BF2504">
              <w:rPr>
                <w:rFonts w:eastAsia="Times New Roman"/>
                <w:lang w:eastAsia="en-CA"/>
              </w:rPr>
              <w:t>Sans objet</w:t>
            </w:r>
          </w:p>
        </w:tc>
      </w:tr>
      <w:tr w:rsidR="005D030C" w:rsidRPr="00BF2504" w14:paraId="07C70E0B" w14:textId="77777777" w:rsidTr="00864C12">
        <w:trPr>
          <w:cantSplit/>
          <w:trHeight w:val="300"/>
          <w:jc w:val="center"/>
        </w:trPr>
        <w:tc>
          <w:tcPr>
            <w:tcW w:w="3849" w:type="pct"/>
            <w:vAlign w:val="center"/>
            <w:hideMark/>
          </w:tcPr>
          <w:p w14:paraId="53030B2F" w14:textId="77777777" w:rsidR="005D030C" w:rsidRPr="00BF2504" w:rsidRDefault="005D030C" w:rsidP="005D030C">
            <w:pPr>
              <w:pStyle w:val="TableBodyTextMIRB"/>
              <w:rPr>
                <w:rFonts w:eastAsia="Times New Roman"/>
                <w:lang w:eastAsia="en-CA"/>
              </w:rPr>
            </w:pPr>
            <w:r w:rsidRPr="00BF2504">
              <w:t>Municipality of Wawa</w:t>
            </w:r>
          </w:p>
        </w:tc>
        <w:tc>
          <w:tcPr>
            <w:tcW w:w="1151" w:type="pct"/>
            <w:noWrap/>
            <w:vAlign w:val="center"/>
            <w:hideMark/>
          </w:tcPr>
          <w:p w14:paraId="36D0EAA8" w14:textId="41491EF1" w:rsidR="005D030C" w:rsidRPr="00BF2504" w:rsidRDefault="002D61AA" w:rsidP="005D030C">
            <w:r w:rsidRPr="00BF2504">
              <w:rPr>
                <w:rFonts w:eastAsia="Times New Roman"/>
                <w:lang w:eastAsia="en-CA"/>
              </w:rPr>
              <w:t>Sans objet</w:t>
            </w:r>
          </w:p>
        </w:tc>
      </w:tr>
      <w:tr w:rsidR="005D030C" w:rsidRPr="00BF2504" w14:paraId="235D3E19" w14:textId="77777777" w:rsidTr="00864C12">
        <w:trPr>
          <w:cantSplit/>
          <w:trHeight w:val="300"/>
          <w:jc w:val="center"/>
        </w:trPr>
        <w:tc>
          <w:tcPr>
            <w:tcW w:w="3849" w:type="pct"/>
            <w:vAlign w:val="center"/>
            <w:hideMark/>
          </w:tcPr>
          <w:p w14:paraId="7A727BC2" w14:textId="77777777" w:rsidR="005D030C" w:rsidRPr="00BF2504" w:rsidRDefault="005D030C" w:rsidP="005D030C">
            <w:pPr>
              <w:pStyle w:val="TableBodyTextMIRB"/>
              <w:rPr>
                <w:rFonts w:eastAsia="Times New Roman"/>
                <w:lang w:eastAsia="en-CA"/>
              </w:rPr>
            </w:pPr>
            <w:r w:rsidRPr="00BF2504">
              <w:t>Municipality of West Elgin</w:t>
            </w:r>
          </w:p>
        </w:tc>
        <w:tc>
          <w:tcPr>
            <w:tcW w:w="1151" w:type="pct"/>
            <w:noWrap/>
            <w:vAlign w:val="center"/>
            <w:hideMark/>
          </w:tcPr>
          <w:p w14:paraId="1502B16C" w14:textId="6279BBD7" w:rsidR="005D030C" w:rsidRPr="00BF2504" w:rsidRDefault="002D61AA" w:rsidP="005D030C">
            <w:r w:rsidRPr="00BF2504">
              <w:rPr>
                <w:rFonts w:eastAsia="Times New Roman"/>
                <w:lang w:eastAsia="en-CA"/>
              </w:rPr>
              <w:t>Sans objet</w:t>
            </w:r>
          </w:p>
        </w:tc>
      </w:tr>
      <w:tr w:rsidR="005D030C" w:rsidRPr="00BF2504" w14:paraId="28838116" w14:textId="77777777" w:rsidTr="00864C12">
        <w:trPr>
          <w:cantSplit/>
          <w:trHeight w:val="300"/>
          <w:jc w:val="center"/>
        </w:trPr>
        <w:tc>
          <w:tcPr>
            <w:tcW w:w="3849" w:type="pct"/>
            <w:vAlign w:val="center"/>
            <w:hideMark/>
          </w:tcPr>
          <w:p w14:paraId="4B2411F5" w14:textId="77777777" w:rsidR="005D030C" w:rsidRPr="00BF2504" w:rsidRDefault="005D030C" w:rsidP="005D030C">
            <w:pPr>
              <w:pStyle w:val="TableBodyTextMIRB"/>
              <w:rPr>
                <w:rFonts w:eastAsia="Times New Roman"/>
                <w:lang w:eastAsia="en-CA"/>
              </w:rPr>
            </w:pPr>
            <w:r w:rsidRPr="00BF2504">
              <w:t>Municipality of West Grey</w:t>
            </w:r>
          </w:p>
        </w:tc>
        <w:tc>
          <w:tcPr>
            <w:tcW w:w="1151" w:type="pct"/>
            <w:noWrap/>
            <w:vAlign w:val="center"/>
            <w:hideMark/>
          </w:tcPr>
          <w:p w14:paraId="41D1CBC8" w14:textId="63317922" w:rsidR="005D030C" w:rsidRPr="00BF2504" w:rsidRDefault="002D61AA" w:rsidP="005D030C">
            <w:r w:rsidRPr="00BF2504">
              <w:rPr>
                <w:rFonts w:eastAsia="Times New Roman"/>
                <w:lang w:eastAsia="en-CA"/>
              </w:rPr>
              <w:t>Sans objet</w:t>
            </w:r>
          </w:p>
        </w:tc>
      </w:tr>
      <w:tr w:rsidR="005D030C" w:rsidRPr="00BF2504" w14:paraId="77CEAEAC" w14:textId="77777777" w:rsidTr="00864C12">
        <w:trPr>
          <w:cantSplit/>
          <w:trHeight w:val="300"/>
          <w:jc w:val="center"/>
        </w:trPr>
        <w:tc>
          <w:tcPr>
            <w:tcW w:w="3849" w:type="pct"/>
            <w:vAlign w:val="center"/>
            <w:hideMark/>
          </w:tcPr>
          <w:p w14:paraId="57FC0321" w14:textId="77777777" w:rsidR="005D030C" w:rsidRPr="00BF2504" w:rsidRDefault="005D030C" w:rsidP="005D030C">
            <w:pPr>
              <w:pStyle w:val="TableBodyTextMIRB"/>
              <w:rPr>
                <w:rFonts w:eastAsia="Times New Roman"/>
                <w:lang w:eastAsia="en-CA"/>
              </w:rPr>
            </w:pPr>
            <w:r w:rsidRPr="00BF2504">
              <w:t>Municipality of West Nipissing</w:t>
            </w:r>
          </w:p>
        </w:tc>
        <w:tc>
          <w:tcPr>
            <w:tcW w:w="1151" w:type="pct"/>
            <w:noWrap/>
            <w:vAlign w:val="center"/>
            <w:hideMark/>
          </w:tcPr>
          <w:p w14:paraId="7A10F688" w14:textId="4BC2FCAD" w:rsidR="005D030C" w:rsidRPr="00BF2504" w:rsidRDefault="002D61AA" w:rsidP="005D030C">
            <w:r w:rsidRPr="00BF2504">
              <w:rPr>
                <w:rFonts w:eastAsia="Times New Roman"/>
                <w:lang w:eastAsia="en-CA"/>
              </w:rPr>
              <w:t>Sans objet</w:t>
            </w:r>
          </w:p>
        </w:tc>
      </w:tr>
      <w:tr w:rsidR="005D030C" w:rsidRPr="00BF2504" w14:paraId="75675595" w14:textId="77777777" w:rsidTr="00864C12">
        <w:trPr>
          <w:cantSplit/>
          <w:trHeight w:val="300"/>
          <w:jc w:val="center"/>
        </w:trPr>
        <w:tc>
          <w:tcPr>
            <w:tcW w:w="3849" w:type="pct"/>
            <w:vAlign w:val="center"/>
            <w:hideMark/>
          </w:tcPr>
          <w:p w14:paraId="4F0FF2A5" w14:textId="77777777" w:rsidR="005D030C" w:rsidRPr="00BF2504" w:rsidRDefault="005D030C" w:rsidP="005D030C">
            <w:pPr>
              <w:pStyle w:val="TableBodyTextMIRB"/>
              <w:rPr>
                <w:rFonts w:eastAsia="Times New Roman"/>
                <w:lang w:eastAsia="en-CA"/>
              </w:rPr>
            </w:pPr>
            <w:r w:rsidRPr="00BF2504">
              <w:t>Municipality of West Perth</w:t>
            </w:r>
          </w:p>
        </w:tc>
        <w:tc>
          <w:tcPr>
            <w:tcW w:w="1151" w:type="pct"/>
            <w:noWrap/>
            <w:vAlign w:val="center"/>
            <w:hideMark/>
          </w:tcPr>
          <w:p w14:paraId="31DC8F04" w14:textId="2F126C9C" w:rsidR="005D030C" w:rsidRPr="00BF2504" w:rsidRDefault="002D61AA" w:rsidP="005D030C">
            <w:r w:rsidRPr="00BF2504">
              <w:rPr>
                <w:rFonts w:eastAsia="Times New Roman"/>
                <w:lang w:eastAsia="en-CA"/>
              </w:rPr>
              <w:t>Sans objet</w:t>
            </w:r>
          </w:p>
        </w:tc>
      </w:tr>
      <w:tr w:rsidR="005D030C" w:rsidRPr="00BF2504" w14:paraId="5D76D5B8" w14:textId="77777777" w:rsidTr="00864C12">
        <w:trPr>
          <w:cantSplit/>
          <w:trHeight w:val="300"/>
          <w:jc w:val="center"/>
        </w:trPr>
        <w:tc>
          <w:tcPr>
            <w:tcW w:w="3849" w:type="pct"/>
            <w:vAlign w:val="center"/>
            <w:hideMark/>
          </w:tcPr>
          <w:p w14:paraId="184B19C3" w14:textId="77777777" w:rsidR="005D030C" w:rsidRPr="00BF2504" w:rsidRDefault="005D030C" w:rsidP="005D030C">
            <w:pPr>
              <w:pStyle w:val="TableBodyTextMIRB"/>
              <w:rPr>
                <w:rFonts w:eastAsia="Times New Roman"/>
                <w:lang w:eastAsia="en-CA"/>
              </w:rPr>
            </w:pPr>
            <w:r w:rsidRPr="00BF2504">
              <w:t>Municipality of Whitestone</w:t>
            </w:r>
          </w:p>
        </w:tc>
        <w:tc>
          <w:tcPr>
            <w:tcW w:w="1151" w:type="pct"/>
            <w:noWrap/>
            <w:vAlign w:val="center"/>
            <w:hideMark/>
          </w:tcPr>
          <w:p w14:paraId="1427FF38" w14:textId="7860B08E" w:rsidR="005D030C" w:rsidRPr="00BF2504" w:rsidRDefault="002D61AA" w:rsidP="005D030C">
            <w:r w:rsidRPr="00BF2504">
              <w:rPr>
                <w:rFonts w:eastAsia="Times New Roman"/>
                <w:lang w:eastAsia="en-CA"/>
              </w:rPr>
              <w:t>Sans objet</w:t>
            </w:r>
          </w:p>
        </w:tc>
      </w:tr>
      <w:tr w:rsidR="005D030C" w:rsidRPr="00BF2504" w14:paraId="5E8D6A7E" w14:textId="77777777" w:rsidTr="00864C12">
        <w:trPr>
          <w:cantSplit/>
          <w:trHeight w:val="300"/>
          <w:jc w:val="center"/>
        </w:trPr>
        <w:tc>
          <w:tcPr>
            <w:tcW w:w="3849" w:type="pct"/>
            <w:vAlign w:val="center"/>
            <w:hideMark/>
          </w:tcPr>
          <w:p w14:paraId="32F1CD89" w14:textId="77777777" w:rsidR="005D030C" w:rsidRPr="00BF2504" w:rsidRDefault="005D030C" w:rsidP="005D030C">
            <w:pPr>
              <w:pStyle w:val="TableBodyTextMIRB"/>
              <w:rPr>
                <w:rFonts w:eastAsia="Times New Roman"/>
                <w:lang w:eastAsia="en-CA"/>
              </w:rPr>
            </w:pPr>
            <w:r w:rsidRPr="00BF2504">
              <w:t>Munsee-Delaware Nation 1</w:t>
            </w:r>
          </w:p>
        </w:tc>
        <w:tc>
          <w:tcPr>
            <w:tcW w:w="1151" w:type="pct"/>
            <w:noWrap/>
            <w:vAlign w:val="center"/>
            <w:hideMark/>
          </w:tcPr>
          <w:p w14:paraId="0166C482" w14:textId="42EC132A" w:rsidR="005D030C" w:rsidRPr="00BF2504" w:rsidRDefault="002D61AA" w:rsidP="005D030C">
            <w:r w:rsidRPr="00BF2504">
              <w:rPr>
                <w:rFonts w:eastAsia="Times New Roman"/>
                <w:lang w:eastAsia="en-CA"/>
              </w:rPr>
              <w:t>Sans objet</w:t>
            </w:r>
          </w:p>
        </w:tc>
      </w:tr>
      <w:tr w:rsidR="00792652" w:rsidRPr="00BF2504" w14:paraId="52F5E61B" w14:textId="77777777" w:rsidTr="00864C12">
        <w:trPr>
          <w:cantSplit/>
          <w:trHeight w:val="300"/>
          <w:jc w:val="center"/>
        </w:trPr>
        <w:tc>
          <w:tcPr>
            <w:tcW w:w="3849" w:type="pct"/>
            <w:vAlign w:val="center"/>
          </w:tcPr>
          <w:p w14:paraId="729FB6D4" w14:textId="23056D9D" w:rsidR="00792652" w:rsidRPr="00BF2504" w:rsidRDefault="00792652" w:rsidP="005D030C">
            <w:pPr>
              <w:pStyle w:val="TableBodyTextMIRB"/>
            </w:pPr>
            <w:r w:rsidRPr="00792652">
              <w:t>Muskrat Dam Lake</w:t>
            </w:r>
          </w:p>
        </w:tc>
        <w:tc>
          <w:tcPr>
            <w:tcW w:w="1151" w:type="pct"/>
            <w:noWrap/>
            <w:vAlign w:val="center"/>
          </w:tcPr>
          <w:p w14:paraId="7435E743" w14:textId="63D4CF52" w:rsidR="00792652" w:rsidRPr="00BF2504" w:rsidRDefault="00037818" w:rsidP="005D030C">
            <w:r w:rsidRPr="00BF2504">
              <w:rPr>
                <w:rFonts w:eastAsia="Times New Roman"/>
                <w:lang w:eastAsia="en-CA"/>
              </w:rPr>
              <w:t>Sans objet</w:t>
            </w:r>
          </w:p>
        </w:tc>
      </w:tr>
      <w:tr w:rsidR="005D030C" w:rsidRPr="00BF2504" w14:paraId="47212A91" w14:textId="77777777" w:rsidTr="00864C12">
        <w:trPr>
          <w:cantSplit/>
          <w:trHeight w:val="300"/>
          <w:jc w:val="center"/>
        </w:trPr>
        <w:tc>
          <w:tcPr>
            <w:tcW w:w="3849" w:type="pct"/>
            <w:vAlign w:val="center"/>
            <w:hideMark/>
          </w:tcPr>
          <w:p w14:paraId="723B579C" w14:textId="0C449933" w:rsidR="005D030C" w:rsidRPr="00BF2504" w:rsidRDefault="005D030C" w:rsidP="005D030C">
            <w:pPr>
              <w:pStyle w:val="TableBodyTextMIRB"/>
              <w:rPr>
                <w:rFonts w:eastAsia="Times New Roman"/>
                <w:lang w:eastAsia="en-CA"/>
              </w:rPr>
            </w:pPr>
            <w:r w:rsidRPr="00BF2504">
              <w:t>Naiscoutaing 17</w:t>
            </w:r>
            <w:r w:rsidR="0022787A">
              <w:t>A</w:t>
            </w:r>
          </w:p>
        </w:tc>
        <w:tc>
          <w:tcPr>
            <w:tcW w:w="1151" w:type="pct"/>
            <w:noWrap/>
            <w:vAlign w:val="center"/>
            <w:hideMark/>
          </w:tcPr>
          <w:p w14:paraId="699D004B" w14:textId="4B100AD0" w:rsidR="005D030C" w:rsidRPr="00BF2504" w:rsidRDefault="002D61AA" w:rsidP="005D030C">
            <w:r w:rsidRPr="00BF2504">
              <w:rPr>
                <w:rFonts w:eastAsia="Times New Roman"/>
                <w:lang w:eastAsia="en-CA"/>
              </w:rPr>
              <w:t>Sans objet</w:t>
            </w:r>
          </w:p>
        </w:tc>
      </w:tr>
      <w:tr w:rsidR="00792652" w:rsidRPr="00BF2504" w14:paraId="526E6A56" w14:textId="77777777" w:rsidTr="00864C12">
        <w:trPr>
          <w:cantSplit/>
          <w:trHeight w:val="300"/>
          <w:jc w:val="center"/>
        </w:trPr>
        <w:tc>
          <w:tcPr>
            <w:tcW w:w="3849" w:type="pct"/>
            <w:vAlign w:val="center"/>
          </w:tcPr>
          <w:p w14:paraId="7732EA8E" w14:textId="1DE254A3" w:rsidR="00792652" w:rsidRPr="00BF2504" w:rsidRDefault="00792652" w:rsidP="005D030C">
            <w:pPr>
              <w:pStyle w:val="TableBodyTextMIRB"/>
            </w:pPr>
            <w:r w:rsidRPr="00792652">
              <w:t>Naongashing 31A &amp; 35A</w:t>
            </w:r>
          </w:p>
        </w:tc>
        <w:tc>
          <w:tcPr>
            <w:tcW w:w="1151" w:type="pct"/>
            <w:noWrap/>
            <w:vAlign w:val="center"/>
          </w:tcPr>
          <w:p w14:paraId="775D540D" w14:textId="76227798" w:rsidR="00792652" w:rsidRPr="00BF2504" w:rsidRDefault="00037818" w:rsidP="005D030C">
            <w:r w:rsidRPr="00BF2504">
              <w:rPr>
                <w:rFonts w:eastAsia="Times New Roman"/>
                <w:lang w:eastAsia="en-CA"/>
              </w:rPr>
              <w:t>Sans objet</w:t>
            </w:r>
          </w:p>
        </w:tc>
      </w:tr>
      <w:tr w:rsidR="005D030C" w:rsidRPr="00BF2504" w14:paraId="7C7F53BF" w14:textId="77777777" w:rsidTr="00864C12">
        <w:trPr>
          <w:cantSplit/>
          <w:trHeight w:val="300"/>
          <w:jc w:val="center"/>
        </w:trPr>
        <w:tc>
          <w:tcPr>
            <w:tcW w:w="3849" w:type="pct"/>
            <w:vAlign w:val="center"/>
            <w:hideMark/>
          </w:tcPr>
          <w:p w14:paraId="5E6AD70A" w14:textId="63F8F50B" w:rsidR="005D030C" w:rsidRPr="00BF2504" w:rsidRDefault="005D030C" w:rsidP="005D030C">
            <w:pPr>
              <w:pStyle w:val="TableBodyTextMIRB"/>
              <w:rPr>
                <w:rFonts w:eastAsia="Times New Roman"/>
                <w:lang w:eastAsia="en-CA"/>
              </w:rPr>
            </w:pPr>
            <w:r w:rsidRPr="00BF2504">
              <w:t>Neguaguon Lake 25</w:t>
            </w:r>
            <w:r w:rsidR="0022787A">
              <w:t>D</w:t>
            </w:r>
          </w:p>
        </w:tc>
        <w:tc>
          <w:tcPr>
            <w:tcW w:w="1151" w:type="pct"/>
            <w:noWrap/>
            <w:vAlign w:val="center"/>
            <w:hideMark/>
          </w:tcPr>
          <w:p w14:paraId="43C876B8" w14:textId="41FF9300" w:rsidR="005D030C" w:rsidRPr="00BF2504" w:rsidRDefault="002D61AA" w:rsidP="005D030C">
            <w:r w:rsidRPr="00BF2504">
              <w:rPr>
                <w:rFonts w:eastAsia="Times New Roman"/>
                <w:lang w:eastAsia="en-CA"/>
              </w:rPr>
              <w:t>Sans objet</w:t>
            </w:r>
          </w:p>
        </w:tc>
      </w:tr>
      <w:tr w:rsidR="00792652" w:rsidRPr="00BF2504" w14:paraId="58BCB6F4" w14:textId="77777777" w:rsidTr="00864C12">
        <w:trPr>
          <w:cantSplit/>
          <w:trHeight w:val="300"/>
          <w:jc w:val="center"/>
        </w:trPr>
        <w:tc>
          <w:tcPr>
            <w:tcW w:w="3849" w:type="pct"/>
            <w:vAlign w:val="center"/>
          </w:tcPr>
          <w:p w14:paraId="74B841C0" w14:textId="567F4D8A" w:rsidR="00792652" w:rsidRPr="00BF2504" w:rsidRDefault="00792652" w:rsidP="005D030C">
            <w:pPr>
              <w:pStyle w:val="TableBodyTextMIRB"/>
            </w:pPr>
            <w:r w:rsidRPr="00792652">
              <w:t>Neskantaga</w:t>
            </w:r>
          </w:p>
        </w:tc>
        <w:tc>
          <w:tcPr>
            <w:tcW w:w="1151" w:type="pct"/>
            <w:noWrap/>
            <w:vAlign w:val="center"/>
          </w:tcPr>
          <w:p w14:paraId="5BBF6619" w14:textId="2352F742" w:rsidR="00792652" w:rsidRPr="00BF2504" w:rsidRDefault="00037818" w:rsidP="005D030C">
            <w:r w:rsidRPr="00BF2504">
              <w:rPr>
                <w:rFonts w:eastAsia="Times New Roman"/>
                <w:lang w:eastAsia="en-CA"/>
              </w:rPr>
              <w:t>Sans objet</w:t>
            </w:r>
          </w:p>
        </w:tc>
      </w:tr>
      <w:tr w:rsidR="005D030C" w:rsidRPr="00BF2504" w14:paraId="0854316D" w14:textId="77777777" w:rsidTr="00864C12">
        <w:trPr>
          <w:cantSplit/>
          <w:trHeight w:val="300"/>
          <w:jc w:val="center"/>
        </w:trPr>
        <w:tc>
          <w:tcPr>
            <w:tcW w:w="3849" w:type="pct"/>
            <w:vAlign w:val="center"/>
            <w:hideMark/>
          </w:tcPr>
          <w:p w14:paraId="3BBCBD99" w14:textId="2E78EE56" w:rsidR="005D030C" w:rsidRPr="00BF2504" w:rsidRDefault="005D030C" w:rsidP="005D030C">
            <w:pPr>
              <w:pStyle w:val="TableBodyTextMIRB"/>
              <w:rPr>
                <w:rFonts w:eastAsia="Times New Roman"/>
                <w:lang w:eastAsia="en-CA"/>
              </w:rPr>
            </w:pPr>
            <w:r w:rsidRPr="00BF2504">
              <w:t>New Credit 40</w:t>
            </w:r>
            <w:r w:rsidR="0022787A">
              <w:t>A</w:t>
            </w:r>
          </w:p>
        </w:tc>
        <w:tc>
          <w:tcPr>
            <w:tcW w:w="1151" w:type="pct"/>
            <w:noWrap/>
            <w:vAlign w:val="center"/>
            <w:hideMark/>
          </w:tcPr>
          <w:p w14:paraId="52C2701F" w14:textId="0619BFF4" w:rsidR="005D030C" w:rsidRPr="00BF2504" w:rsidRDefault="002D61AA" w:rsidP="005D030C">
            <w:r w:rsidRPr="00BF2504">
              <w:rPr>
                <w:rFonts w:eastAsia="Times New Roman"/>
                <w:lang w:eastAsia="en-CA"/>
              </w:rPr>
              <w:t>Sans objet</w:t>
            </w:r>
          </w:p>
        </w:tc>
      </w:tr>
      <w:tr w:rsidR="00792652" w:rsidRPr="00BF2504" w14:paraId="20FFD832" w14:textId="77777777" w:rsidTr="00864C12">
        <w:trPr>
          <w:cantSplit/>
          <w:trHeight w:val="300"/>
          <w:jc w:val="center"/>
        </w:trPr>
        <w:tc>
          <w:tcPr>
            <w:tcW w:w="3849" w:type="pct"/>
            <w:vAlign w:val="center"/>
          </w:tcPr>
          <w:p w14:paraId="48734D94" w14:textId="5982DD6D" w:rsidR="00792652" w:rsidRPr="00BF2504" w:rsidRDefault="00792652" w:rsidP="005D030C">
            <w:pPr>
              <w:pStyle w:val="TableBodyTextMIRB"/>
            </w:pPr>
            <w:r w:rsidRPr="00792652">
              <w:t>New Post 69</w:t>
            </w:r>
          </w:p>
        </w:tc>
        <w:tc>
          <w:tcPr>
            <w:tcW w:w="1151" w:type="pct"/>
            <w:noWrap/>
            <w:vAlign w:val="center"/>
          </w:tcPr>
          <w:p w14:paraId="0A740C13" w14:textId="40E46E53" w:rsidR="00792652" w:rsidRPr="00BF2504" w:rsidRDefault="00037818" w:rsidP="005D030C">
            <w:r w:rsidRPr="00BF2504">
              <w:rPr>
                <w:rFonts w:eastAsia="Times New Roman"/>
                <w:lang w:eastAsia="en-CA"/>
              </w:rPr>
              <w:t>Sans objet</w:t>
            </w:r>
          </w:p>
        </w:tc>
      </w:tr>
      <w:tr w:rsidR="005D030C" w:rsidRPr="00BF2504" w14:paraId="354A2D65" w14:textId="77777777" w:rsidTr="00864C12">
        <w:trPr>
          <w:cantSplit/>
          <w:trHeight w:val="300"/>
          <w:jc w:val="center"/>
        </w:trPr>
        <w:tc>
          <w:tcPr>
            <w:tcW w:w="3849" w:type="pct"/>
            <w:vAlign w:val="center"/>
            <w:hideMark/>
          </w:tcPr>
          <w:p w14:paraId="20F8E61C" w14:textId="192100D5" w:rsidR="005D030C" w:rsidRPr="00BF2504" w:rsidRDefault="005D030C" w:rsidP="005D030C">
            <w:pPr>
              <w:pStyle w:val="TableBodyTextMIRB"/>
              <w:rPr>
                <w:rFonts w:eastAsia="Times New Roman"/>
                <w:lang w:eastAsia="en-CA"/>
              </w:rPr>
            </w:pPr>
            <w:r w:rsidRPr="00BF2504">
              <w:t>New Post 69</w:t>
            </w:r>
            <w:r w:rsidR="0022787A">
              <w:t>A</w:t>
            </w:r>
          </w:p>
        </w:tc>
        <w:tc>
          <w:tcPr>
            <w:tcW w:w="1151" w:type="pct"/>
            <w:noWrap/>
            <w:vAlign w:val="center"/>
            <w:hideMark/>
          </w:tcPr>
          <w:p w14:paraId="07A08CE7" w14:textId="18464736" w:rsidR="005D030C" w:rsidRPr="00BF2504" w:rsidRDefault="002D61AA" w:rsidP="005D030C">
            <w:r w:rsidRPr="00BF2504">
              <w:rPr>
                <w:rFonts w:eastAsia="Times New Roman"/>
                <w:lang w:eastAsia="en-CA"/>
              </w:rPr>
              <w:t>Sans objet</w:t>
            </w:r>
          </w:p>
        </w:tc>
      </w:tr>
      <w:tr w:rsidR="005D030C" w:rsidRPr="00BF2504" w14:paraId="7A5606A5" w14:textId="77777777" w:rsidTr="00864C12">
        <w:trPr>
          <w:cantSplit/>
          <w:trHeight w:val="300"/>
          <w:jc w:val="center"/>
        </w:trPr>
        <w:tc>
          <w:tcPr>
            <w:tcW w:w="3849" w:type="pct"/>
            <w:vAlign w:val="center"/>
            <w:hideMark/>
          </w:tcPr>
          <w:p w14:paraId="79BC4D5C" w14:textId="77777777" w:rsidR="005D030C" w:rsidRPr="00BF2504" w:rsidRDefault="005D030C" w:rsidP="005D030C">
            <w:pPr>
              <w:pStyle w:val="TableBodyTextMIRB"/>
              <w:rPr>
                <w:rFonts w:eastAsia="Times New Roman"/>
                <w:lang w:eastAsia="en-CA"/>
              </w:rPr>
            </w:pPr>
            <w:r w:rsidRPr="00BF2504">
              <w:t>Neyaashiinigmiing</w:t>
            </w:r>
          </w:p>
        </w:tc>
        <w:tc>
          <w:tcPr>
            <w:tcW w:w="1151" w:type="pct"/>
            <w:noWrap/>
            <w:vAlign w:val="center"/>
            <w:hideMark/>
          </w:tcPr>
          <w:p w14:paraId="47F0C22D" w14:textId="761EBCEF" w:rsidR="005D030C" w:rsidRPr="00BF2504" w:rsidRDefault="002D61AA" w:rsidP="005D030C">
            <w:r w:rsidRPr="00BF2504">
              <w:rPr>
                <w:rFonts w:eastAsia="Times New Roman"/>
                <w:lang w:eastAsia="en-CA"/>
              </w:rPr>
              <w:t>Sans objet</w:t>
            </w:r>
          </w:p>
        </w:tc>
      </w:tr>
      <w:tr w:rsidR="005D030C" w:rsidRPr="00BF2504" w14:paraId="05B1DBA9" w14:textId="77777777" w:rsidTr="00864C12">
        <w:trPr>
          <w:cantSplit/>
          <w:trHeight w:val="300"/>
          <w:jc w:val="center"/>
        </w:trPr>
        <w:tc>
          <w:tcPr>
            <w:tcW w:w="3849" w:type="pct"/>
            <w:vAlign w:val="center"/>
          </w:tcPr>
          <w:p w14:paraId="4FA62D3E" w14:textId="0BFBA994" w:rsidR="005D030C" w:rsidRPr="00BF2504" w:rsidRDefault="005D030C" w:rsidP="005D030C">
            <w:pPr>
              <w:pStyle w:val="TableBodyTextMIRB"/>
            </w:pPr>
            <w:r w:rsidRPr="00BF2504">
              <w:t>Niagara Parks Commission</w:t>
            </w:r>
          </w:p>
        </w:tc>
        <w:tc>
          <w:tcPr>
            <w:tcW w:w="1151" w:type="pct"/>
            <w:noWrap/>
            <w:vAlign w:val="center"/>
          </w:tcPr>
          <w:p w14:paraId="35227366" w14:textId="6D222E45" w:rsidR="005D030C" w:rsidRPr="00BF2504" w:rsidRDefault="002D61AA" w:rsidP="005D030C">
            <w:r w:rsidRPr="00BF2504">
              <w:rPr>
                <w:rFonts w:eastAsia="Times New Roman"/>
                <w:lang w:eastAsia="en-CA"/>
              </w:rPr>
              <w:t>Sans objet</w:t>
            </w:r>
          </w:p>
        </w:tc>
      </w:tr>
      <w:tr w:rsidR="005D030C" w:rsidRPr="00BF2504" w14:paraId="39B8D750" w14:textId="77777777" w:rsidTr="00864C12">
        <w:trPr>
          <w:cantSplit/>
          <w:trHeight w:val="300"/>
          <w:jc w:val="center"/>
        </w:trPr>
        <w:tc>
          <w:tcPr>
            <w:tcW w:w="3849" w:type="pct"/>
            <w:vAlign w:val="center"/>
            <w:hideMark/>
          </w:tcPr>
          <w:p w14:paraId="5149E106" w14:textId="77777777" w:rsidR="005D030C" w:rsidRPr="00BF2504" w:rsidRDefault="005D030C" w:rsidP="005D030C">
            <w:pPr>
              <w:pStyle w:val="TableBodyTextMIRB"/>
              <w:rPr>
                <w:rFonts w:eastAsia="Times New Roman"/>
                <w:lang w:eastAsia="en-CA"/>
              </w:rPr>
            </w:pPr>
            <w:r w:rsidRPr="00BF2504">
              <w:t>Nipissing 10</w:t>
            </w:r>
          </w:p>
        </w:tc>
        <w:tc>
          <w:tcPr>
            <w:tcW w:w="1151" w:type="pct"/>
            <w:noWrap/>
            <w:vAlign w:val="center"/>
            <w:hideMark/>
          </w:tcPr>
          <w:p w14:paraId="1A4A9167" w14:textId="271CC3AE" w:rsidR="005D030C" w:rsidRPr="00BF2504" w:rsidRDefault="002D61AA" w:rsidP="005D030C">
            <w:r w:rsidRPr="00BF2504">
              <w:rPr>
                <w:rFonts w:eastAsia="Times New Roman"/>
                <w:lang w:eastAsia="en-CA"/>
              </w:rPr>
              <w:t>Sans objet</w:t>
            </w:r>
          </w:p>
        </w:tc>
      </w:tr>
      <w:tr w:rsidR="005D030C" w:rsidRPr="00BF2504" w14:paraId="35763726" w14:textId="77777777" w:rsidTr="00864C12">
        <w:trPr>
          <w:cantSplit/>
          <w:trHeight w:val="300"/>
          <w:jc w:val="center"/>
        </w:trPr>
        <w:tc>
          <w:tcPr>
            <w:tcW w:w="3849" w:type="pct"/>
            <w:vAlign w:val="center"/>
            <w:hideMark/>
          </w:tcPr>
          <w:p w14:paraId="0328E910" w14:textId="77777777" w:rsidR="005D030C" w:rsidRPr="00BF2504" w:rsidRDefault="005D030C" w:rsidP="005D030C">
            <w:pPr>
              <w:pStyle w:val="TableBodyTextMIRB"/>
              <w:rPr>
                <w:rFonts w:eastAsia="Times New Roman"/>
                <w:lang w:eastAsia="en-CA"/>
              </w:rPr>
            </w:pPr>
            <w:r w:rsidRPr="00BF2504">
              <w:t>Norfolk County</w:t>
            </w:r>
          </w:p>
        </w:tc>
        <w:tc>
          <w:tcPr>
            <w:tcW w:w="1151" w:type="pct"/>
            <w:noWrap/>
            <w:vAlign w:val="center"/>
            <w:hideMark/>
          </w:tcPr>
          <w:p w14:paraId="5381CBD9" w14:textId="2B9FB2E8" w:rsidR="005D030C" w:rsidRPr="00BF2504" w:rsidRDefault="002D61AA" w:rsidP="005D030C">
            <w:r w:rsidRPr="00BF2504">
              <w:rPr>
                <w:rFonts w:eastAsia="Times New Roman"/>
                <w:lang w:eastAsia="en-CA"/>
              </w:rPr>
              <w:t>Sans objet</w:t>
            </w:r>
          </w:p>
        </w:tc>
      </w:tr>
      <w:tr w:rsidR="00792652" w:rsidRPr="00BF2504" w14:paraId="5BE0BE1A" w14:textId="77777777" w:rsidTr="00864C12">
        <w:trPr>
          <w:cantSplit/>
          <w:trHeight w:val="300"/>
          <w:jc w:val="center"/>
        </w:trPr>
        <w:tc>
          <w:tcPr>
            <w:tcW w:w="3849" w:type="pct"/>
            <w:vAlign w:val="center"/>
          </w:tcPr>
          <w:p w14:paraId="55DD390B" w14:textId="4313210D" w:rsidR="00792652" w:rsidRPr="00BF2504" w:rsidRDefault="00792652" w:rsidP="005D030C">
            <w:pPr>
              <w:pStyle w:val="TableBodyTextMIRB"/>
            </w:pPr>
            <w:r w:rsidRPr="00792652">
              <w:t>North Spirit Lake</w:t>
            </w:r>
          </w:p>
        </w:tc>
        <w:tc>
          <w:tcPr>
            <w:tcW w:w="1151" w:type="pct"/>
            <w:noWrap/>
            <w:vAlign w:val="center"/>
          </w:tcPr>
          <w:p w14:paraId="22E23A3B" w14:textId="16694DB5" w:rsidR="00792652" w:rsidRPr="00BF2504" w:rsidRDefault="00037818" w:rsidP="005D030C">
            <w:r w:rsidRPr="00BF2504">
              <w:rPr>
                <w:rFonts w:eastAsia="Times New Roman"/>
                <w:lang w:eastAsia="en-CA"/>
              </w:rPr>
              <w:t>Sans objet</w:t>
            </w:r>
          </w:p>
        </w:tc>
      </w:tr>
      <w:tr w:rsidR="00792652" w:rsidRPr="00BF2504" w14:paraId="4861130C" w14:textId="77777777" w:rsidTr="00864C12">
        <w:trPr>
          <w:cantSplit/>
          <w:trHeight w:val="300"/>
          <w:jc w:val="center"/>
        </w:trPr>
        <w:tc>
          <w:tcPr>
            <w:tcW w:w="3849" w:type="pct"/>
            <w:vAlign w:val="center"/>
          </w:tcPr>
          <w:p w14:paraId="5CD9FD25" w14:textId="4D307F72" w:rsidR="00792652" w:rsidRPr="00792652" w:rsidRDefault="00792652" w:rsidP="005D030C">
            <w:pPr>
              <w:pStyle w:val="TableBodyTextMIRB"/>
            </w:pPr>
            <w:r w:rsidRPr="00792652">
              <w:t>Northwest Angle 33B</w:t>
            </w:r>
          </w:p>
        </w:tc>
        <w:tc>
          <w:tcPr>
            <w:tcW w:w="1151" w:type="pct"/>
            <w:noWrap/>
            <w:vAlign w:val="center"/>
          </w:tcPr>
          <w:p w14:paraId="31D1601D" w14:textId="60D6CD47" w:rsidR="00792652" w:rsidRPr="00BF2504" w:rsidRDefault="00037818" w:rsidP="005D030C">
            <w:r w:rsidRPr="00BF2504">
              <w:rPr>
                <w:rFonts w:eastAsia="Times New Roman"/>
                <w:lang w:eastAsia="en-CA"/>
              </w:rPr>
              <w:t>Sans objet</w:t>
            </w:r>
          </w:p>
        </w:tc>
      </w:tr>
      <w:tr w:rsidR="00792652" w:rsidRPr="00BF2504" w14:paraId="1190D20A" w14:textId="77777777" w:rsidTr="00864C12">
        <w:trPr>
          <w:cantSplit/>
          <w:trHeight w:val="300"/>
          <w:jc w:val="center"/>
        </w:trPr>
        <w:tc>
          <w:tcPr>
            <w:tcW w:w="3849" w:type="pct"/>
            <w:vAlign w:val="center"/>
          </w:tcPr>
          <w:p w14:paraId="593C694C" w14:textId="2D4955A3" w:rsidR="00792652" w:rsidRPr="00792652" w:rsidRDefault="00792652" w:rsidP="005D030C">
            <w:pPr>
              <w:pStyle w:val="TableBodyTextMIRB"/>
            </w:pPr>
            <w:r w:rsidRPr="00792652">
              <w:t>Northwest Angle 34C &amp; 37B</w:t>
            </w:r>
          </w:p>
        </w:tc>
        <w:tc>
          <w:tcPr>
            <w:tcW w:w="1151" w:type="pct"/>
            <w:noWrap/>
            <w:vAlign w:val="center"/>
          </w:tcPr>
          <w:p w14:paraId="7DA08164" w14:textId="2B8E034C" w:rsidR="00792652" w:rsidRPr="00BF2504" w:rsidRDefault="00037818" w:rsidP="005D030C">
            <w:r w:rsidRPr="00BF2504">
              <w:rPr>
                <w:rFonts w:eastAsia="Times New Roman"/>
                <w:lang w:eastAsia="en-CA"/>
              </w:rPr>
              <w:t>Sans objet</w:t>
            </w:r>
          </w:p>
        </w:tc>
      </w:tr>
      <w:tr w:rsidR="00613C29" w:rsidRPr="00BF2504" w14:paraId="7E2DD19B" w14:textId="77777777" w:rsidTr="00864C12">
        <w:trPr>
          <w:cantSplit/>
          <w:trHeight w:val="300"/>
          <w:jc w:val="center"/>
        </w:trPr>
        <w:tc>
          <w:tcPr>
            <w:tcW w:w="3849" w:type="pct"/>
            <w:vAlign w:val="center"/>
          </w:tcPr>
          <w:p w14:paraId="756E5545" w14:textId="238CE5B4" w:rsidR="00613C29" w:rsidRPr="00792652" w:rsidRDefault="00613C29" w:rsidP="005D030C">
            <w:pPr>
              <w:pStyle w:val="TableBodyTextMIRB"/>
            </w:pPr>
            <w:r w:rsidRPr="00613C29">
              <w:t>Obabikong 35B</w:t>
            </w:r>
          </w:p>
        </w:tc>
        <w:tc>
          <w:tcPr>
            <w:tcW w:w="1151" w:type="pct"/>
            <w:noWrap/>
            <w:vAlign w:val="center"/>
          </w:tcPr>
          <w:p w14:paraId="24CA410A" w14:textId="022140AC" w:rsidR="00613C29" w:rsidRPr="00BF2504" w:rsidRDefault="00037818" w:rsidP="005D030C">
            <w:r w:rsidRPr="00BF2504">
              <w:rPr>
                <w:rFonts w:eastAsia="Times New Roman"/>
                <w:lang w:eastAsia="en-CA"/>
              </w:rPr>
              <w:t>Sans objet</w:t>
            </w:r>
          </w:p>
        </w:tc>
      </w:tr>
      <w:tr w:rsidR="00613C29" w:rsidRPr="00BF2504" w14:paraId="3D6AE977" w14:textId="77777777" w:rsidTr="00864C12">
        <w:trPr>
          <w:cantSplit/>
          <w:trHeight w:val="300"/>
          <w:jc w:val="center"/>
        </w:trPr>
        <w:tc>
          <w:tcPr>
            <w:tcW w:w="3849" w:type="pct"/>
            <w:vAlign w:val="center"/>
          </w:tcPr>
          <w:p w14:paraId="3D512D38" w14:textId="27D3710E" w:rsidR="00613C29" w:rsidRPr="00613C29" w:rsidRDefault="00613C29" w:rsidP="005D030C">
            <w:pPr>
              <w:pStyle w:val="TableBodyTextMIRB"/>
            </w:pPr>
            <w:r w:rsidRPr="00613C29">
              <w:t>Obadjiwan 15E</w:t>
            </w:r>
          </w:p>
        </w:tc>
        <w:tc>
          <w:tcPr>
            <w:tcW w:w="1151" w:type="pct"/>
            <w:noWrap/>
            <w:vAlign w:val="center"/>
          </w:tcPr>
          <w:p w14:paraId="6E408CEA" w14:textId="50BAB397" w:rsidR="00613C29" w:rsidRPr="00BF2504" w:rsidRDefault="00037818" w:rsidP="005D030C">
            <w:r w:rsidRPr="00BF2504">
              <w:rPr>
                <w:rFonts w:eastAsia="Times New Roman"/>
                <w:lang w:eastAsia="en-CA"/>
              </w:rPr>
              <w:t>Sans objet</w:t>
            </w:r>
          </w:p>
        </w:tc>
      </w:tr>
      <w:tr w:rsidR="00613C29" w:rsidRPr="00BF2504" w14:paraId="61FA0695" w14:textId="77777777" w:rsidTr="00864C12">
        <w:trPr>
          <w:cantSplit/>
          <w:trHeight w:val="300"/>
          <w:jc w:val="center"/>
        </w:trPr>
        <w:tc>
          <w:tcPr>
            <w:tcW w:w="3849" w:type="pct"/>
            <w:vAlign w:val="center"/>
          </w:tcPr>
          <w:p w14:paraId="14F44071" w14:textId="41D69803" w:rsidR="00613C29" w:rsidRPr="00613C29" w:rsidRDefault="00613C29" w:rsidP="005D030C">
            <w:pPr>
              <w:pStyle w:val="TableBodyTextMIRB"/>
            </w:pPr>
            <w:r w:rsidRPr="00613C29">
              <w:t>Ojibway Nation of Saugeen</w:t>
            </w:r>
          </w:p>
        </w:tc>
        <w:tc>
          <w:tcPr>
            <w:tcW w:w="1151" w:type="pct"/>
            <w:noWrap/>
            <w:vAlign w:val="center"/>
          </w:tcPr>
          <w:p w14:paraId="7958E299" w14:textId="25888F09" w:rsidR="00613C29" w:rsidRPr="00BF2504" w:rsidRDefault="00037818" w:rsidP="005D030C">
            <w:r w:rsidRPr="00BF2504">
              <w:rPr>
                <w:rFonts w:eastAsia="Times New Roman"/>
                <w:lang w:eastAsia="en-CA"/>
              </w:rPr>
              <w:t>Sans objet</w:t>
            </w:r>
          </w:p>
        </w:tc>
      </w:tr>
      <w:tr w:rsidR="00613C29" w:rsidRPr="00BF2504" w14:paraId="5F8049BA" w14:textId="77777777" w:rsidTr="00864C12">
        <w:trPr>
          <w:cantSplit/>
          <w:trHeight w:val="300"/>
          <w:jc w:val="center"/>
        </w:trPr>
        <w:tc>
          <w:tcPr>
            <w:tcW w:w="3849" w:type="pct"/>
            <w:vAlign w:val="center"/>
          </w:tcPr>
          <w:p w14:paraId="55E79999" w14:textId="3A8E5FCF" w:rsidR="00613C29" w:rsidRPr="00613C29" w:rsidRDefault="00613C29" w:rsidP="005D030C">
            <w:pPr>
              <w:pStyle w:val="TableBodyTextMIRB"/>
            </w:pPr>
            <w:r w:rsidRPr="00613C29">
              <w:t>One Man Lake 29</w:t>
            </w:r>
          </w:p>
        </w:tc>
        <w:tc>
          <w:tcPr>
            <w:tcW w:w="1151" w:type="pct"/>
            <w:noWrap/>
            <w:vAlign w:val="center"/>
          </w:tcPr>
          <w:p w14:paraId="30FC70CE" w14:textId="02E41B53" w:rsidR="00613C29" w:rsidRPr="00BF2504" w:rsidRDefault="00037818" w:rsidP="005D030C">
            <w:r w:rsidRPr="00BF2504">
              <w:rPr>
                <w:rFonts w:eastAsia="Times New Roman"/>
                <w:lang w:eastAsia="en-CA"/>
              </w:rPr>
              <w:t>Sans objet</w:t>
            </w:r>
          </w:p>
        </w:tc>
      </w:tr>
      <w:tr w:rsidR="005D030C" w:rsidRPr="00BF2504" w14:paraId="4D39B155" w14:textId="77777777" w:rsidTr="00864C12">
        <w:trPr>
          <w:cantSplit/>
          <w:trHeight w:val="300"/>
          <w:jc w:val="center"/>
        </w:trPr>
        <w:tc>
          <w:tcPr>
            <w:tcW w:w="3849" w:type="pct"/>
            <w:vAlign w:val="center"/>
            <w:hideMark/>
          </w:tcPr>
          <w:p w14:paraId="132E8C31" w14:textId="77777777" w:rsidR="005D030C" w:rsidRPr="00BF2504" w:rsidRDefault="005D030C" w:rsidP="005D030C">
            <w:pPr>
              <w:pStyle w:val="TableBodyTextMIRB"/>
              <w:rPr>
                <w:rFonts w:eastAsia="Times New Roman"/>
                <w:lang w:eastAsia="en-CA"/>
              </w:rPr>
            </w:pPr>
            <w:r w:rsidRPr="00BF2504">
              <w:lastRenderedPageBreak/>
              <w:t>Oneida 41</w:t>
            </w:r>
          </w:p>
        </w:tc>
        <w:tc>
          <w:tcPr>
            <w:tcW w:w="1151" w:type="pct"/>
            <w:noWrap/>
            <w:vAlign w:val="center"/>
            <w:hideMark/>
          </w:tcPr>
          <w:p w14:paraId="7BC4F00A" w14:textId="01ACFE4B" w:rsidR="005D030C" w:rsidRPr="00BF2504" w:rsidRDefault="002D61AA" w:rsidP="005D030C">
            <w:r w:rsidRPr="00BF2504">
              <w:rPr>
                <w:rFonts w:eastAsia="Times New Roman"/>
                <w:lang w:eastAsia="en-CA"/>
              </w:rPr>
              <w:t>Sans objet</w:t>
            </w:r>
          </w:p>
        </w:tc>
      </w:tr>
      <w:tr w:rsidR="005D030C" w:rsidRPr="00BF2504" w14:paraId="658DA54F" w14:textId="77777777" w:rsidTr="00864C12">
        <w:trPr>
          <w:cantSplit/>
          <w:trHeight w:val="300"/>
          <w:jc w:val="center"/>
        </w:trPr>
        <w:tc>
          <w:tcPr>
            <w:tcW w:w="3849" w:type="pct"/>
            <w:vAlign w:val="center"/>
          </w:tcPr>
          <w:p w14:paraId="668E1584" w14:textId="58FFB761" w:rsidR="005D030C" w:rsidRPr="00BF2504" w:rsidRDefault="005D030C" w:rsidP="005D030C">
            <w:pPr>
              <w:pStyle w:val="TableBodyTextMIRB"/>
            </w:pPr>
            <w:r w:rsidRPr="00BF2504">
              <w:t>Ontario Parks</w:t>
            </w:r>
          </w:p>
        </w:tc>
        <w:tc>
          <w:tcPr>
            <w:tcW w:w="1151" w:type="pct"/>
            <w:noWrap/>
            <w:vAlign w:val="center"/>
          </w:tcPr>
          <w:p w14:paraId="73DC4D47" w14:textId="07AC6D3A" w:rsidR="005D030C" w:rsidRPr="00BF2504" w:rsidRDefault="002D61AA" w:rsidP="005D030C">
            <w:r w:rsidRPr="00BF2504">
              <w:rPr>
                <w:rFonts w:eastAsia="Times New Roman"/>
                <w:lang w:eastAsia="en-CA"/>
              </w:rPr>
              <w:t>Sans objet</w:t>
            </w:r>
          </w:p>
        </w:tc>
      </w:tr>
      <w:tr w:rsidR="00613C29" w:rsidRPr="00BF2504" w14:paraId="72EDC1FA" w14:textId="77777777" w:rsidTr="00864C12">
        <w:trPr>
          <w:cantSplit/>
          <w:trHeight w:val="300"/>
          <w:jc w:val="center"/>
        </w:trPr>
        <w:tc>
          <w:tcPr>
            <w:tcW w:w="3849" w:type="pct"/>
            <w:vAlign w:val="center"/>
          </w:tcPr>
          <w:p w14:paraId="10E3E8C9" w14:textId="34A73935" w:rsidR="00613C29" w:rsidRPr="00BF2504" w:rsidRDefault="00613C29" w:rsidP="005D030C">
            <w:pPr>
              <w:pStyle w:val="TableBodyTextMIRB"/>
            </w:pPr>
            <w:r w:rsidRPr="00613C29">
              <w:t>Osnaburgh 63A</w:t>
            </w:r>
          </w:p>
        </w:tc>
        <w:tc>
          <w:tcPr>
            <w:tcW w:w="1151" w:type="pct"/>
            <w:noWrap/>
            <w:vAlign w:val="center"/>
          </w:tcPr>
          <w:p w14:paraId="12662031" w14:textId="03F8E478" w:rsidR="00613C29" w:rsidRPr="00BF2504" w:rsidRDefault="00037818" w:rsidP="005D030C">
            <w:r w:rsidRPr="00BF2504">
              <w:rPr>
                <w:rFonts w:eastAsia="Times New Roman"/>
                <w:lang w:eastAsia="en-CA"/>
              </w:rPr>
              <w:t>Sans objet</w:t>
            </w:r>
          </w:p>
        </w:tc>
      </w:tr>
      <w:tr w:rsidR="005D030C" w:rsidRPr="00BF2504" w14:paraId="0F4B88BB" w14:textId="77777777" w:rsidTr="00864C12">
        <w:trPr>
          <w:cantSplit/>
          <w:trHeight w:val="300"/>
          <w:jc w:val="center"/>
        </w:trPr>
        <w:tc>
          <w:tcPr>
            <w:tcW w:w="3849" w:type="pct"/>
            <w:vAlign w:val="center"/>
            <w:hideMark/>
          </w:tcPr>
          <w:p w14:paraId="3954F3E7" w14:textId="359CDCBE" w:rsidR="005D030C" w:rsidRPr="00BF2504" w:rsidRDefault="005D030C" w:rsidP="005D030C">
            <w:pPr>
              <w:pStyle w:val="TableBodyTextMIRB"/>
              <w:rPr>
                <w:rFonts w:eastAsia="Times New Roman"/>
                <w:lang w:eastAsia="en-CA"/>
              </w:rPr>
            </w:pPr>
            <w:r w:rsidRPr="00BF2504">
              <w:t>Osnaburgh 63</w:t>
            </w:r>
            <w:r w:rsidR="0022787A">
              <w:t>B</w:t>
            </w:r>
          </w:p>
        </w:tc>
        <w:tc>
          <w:tcPr>
            <w:tcW w:w="1151" w:type="pct"/>
            <w:noWrap/>
            <w:vAlign w:val="center"/>
            <w:hideMark/>
          </w:tcPr>
          <w:p w14:paraId="0B1DBF96" w14:textId="434C4488" w:rsidR="005D030C" w:rsidRPr="00BF2504" w:rsidRDefault="002D61AA" w:rsidP="005D030C">
            <w:r w:rsidRPr="00BF2504">
              <w:rPr>
                <w:rFonts w:eastAsia="Times New Roman"/>
                <w:lang w:eastAsia="en-CA"/>
              </w:rPr>
              <w:t>Sans objet</w:t>
            </w:r>
          </w:p>
        </w:tc>
      </w:tr>
      <w:tr w:rsidR="005D030C" w:rsidRPr="00BF2504" w14:paraId="5D865A23" w14:textId="77777777" w:rsidTr="00864C12">
        <w:trPr>
          <w:cantSplit/>
          <w:trHeight w:val="300"/>
          <w:jc w:val="center"/>
        </w:trPr>
        <w:tc>
          <w:tcPr>
            <w:tcW w:w="3849" w:type="pct"/>
            <w:vAlign w:val="center"/>
            <w:hideMark/>
          </w:tcPr>
          <w:p w14:paraId="5FC919FD" w14:textId="77777777" w:rsidR="005D030C" w:rsidRPr="00BF2504" w:rsidRDefault="005D030C" w:rsidP="005D030C">
            <w:pPr>
              <w:pStyle w:val="TableBodyTextMIRB"/>
              <w:rPr>
                <w:rFonts w:eastAsia="Times New Roman"/>
                <w:lang w:eastAsia="en-CA"/>
              </w:rPr>
            </w:pPr>
            <w:r w:rsidRPr="00BF2504">
              <w:t>Parry Island First Nation</w:t>
            </w:r>
          </w:p>
        </w:tc>
        <w:tc>
          <w:tcPr>
            <w:tcW w:w="1151" w:type="pct"/>
            <w:noWrap/>
            <w:vAlign w:val="center"/>
            <w:hideMark/>
          </w:tcPr>
          <w:p w14:paraId="40F6F79F" w14:textId="489AF78E" w:rsidR="005D030C" w:rsidRPr="00BF2504" w:rsidRDefault="002D61AA" w:rsidP="005D030C">
            <w:r w:rsidRPr="00BF2504">
              <w:rPr>
                <w:rFonts w:eastAsia="Times New Roman"/>
                <w:lang w:eastAsia="en-CA"/>
              </w:rPr>
              <w:t>Sans objet</w:t>
            </w:r>
          </w:p>
        </w:tc>
      </w:tr>
      <w:tr w:rsidR="005D030C" w:rsidRPr="00BF2504" w14:paraId="1DEB1F7A" w14:textId="77777777" w:rsidTr="00864C12">
        <w:trPr>
          <w:cantSplit/>
          <w:trHeight w:val="300"/>
          <w:jc w:val="center"/>
        </w:trPr>
        <w:tc>
          <w:tcPr>
            <w:tcW w:w="3849" w:type="pct"/>
            <w:vAlign w:val="center"/>
            <w:hideMark/>
          </w:tcPr>
          <w:p w14:paraId="063CE695" w14:textId="77777777" w:rsidR="005D030C" w:rsidRPr="00BF2504" w:rsidRDefault="005D030C" w:rsidP="005D030C">
            <w:pPr>
              <w:pStyle w:val="TableBodyTextMIRB"/>
              <w:rPr>
                <w:rFonts w:eastAsia="Times New Roman"/>
                <w:lang w:eastAsia="en-CA"/>
              </w:rPr>
            </w:pPr>
            <w:r w:rsidRPr="00BF2504">
              <w:t>Pays Plat 51</w:t>
            </w:r>
          </w:p>
        </w:tc>
        <w:tc>
          <w:tcPr>
            <w:tcW w:w="1151" w:type="pct"/>
            <w:noWrap/>
            <w:vAlign w:val="center"/>
            <w:hideMark/>
          </w:tcPr>
          <w:p w14:paraId="69668AE3" w14:textId="3AD1CEE0" w:rsidR="005D030C" w:rsidRPr="00BF2504" w:rsidRDefault="002D61AA" w:rsidP="005D030C">
            <w:r w:rsidRPr="00BF2504">
              <w:rPr>
                <w:rFonts w:eastAsia="Times New Roman"/>
                <w:lang w:eastAsia="en-CA"/>
              </w:rPr>
              <w:t>Sans objet</w:t>
            </w:r>
          </w:p>
        </w:tc>
      </w:tr>
      <w:tr w:rsidR="00613C29" w:rsidRPr="00BF2504" w14:paraId="23023D05" w14:textId="77777777" w:rsidTr="00864C12">
        <w:trPr>
          <w:cantSplit/>
          <w:trHeight w:val="300"/>
          <w:jc w:val="center"/>
        </w:trPr>
        <w:tc>
          <w:tcPr>
            <w:tcW w:w="3849" w:type="pct"/>
            <w:vAlign w:val="center"/>
          </w:tcPr>
          <w:p w14:paraId="461FCF94" w14:textId="28F28675" w:rsidR="00613C29" w:rsidRPr="00BF2504" w:rsidRDefault="00613C29" w:rsidP="005D030C">
            <w:pPr>
              <w:pStyle w:val="TableBodyTextMIRB"/>
            </w:pPr>
            <w:r w:rsidRPr="00613C29">
              <w:t>Pic Mobert Reserve North</w:t>
            </w:r>
          </w:p>
        </w:tc>
        <w:tc>
          <w:tcPr>
            <w:tcW w:w="1151" w:type="pct"/>
            <w:noWrap/>
            <w:vAlign w:val="center"/>
          </w:tcPr>
          <w:p w14:paraId="4D6B289F" w14:textId="7E61949A" w:rsidR="00613C29" w:rsidRPr="00BF2504" w:rsidRDefault="00037818" w:rsidP="005D030C">
            <w:r w:rsidRPr="00BF2504">
              <w:rPr>
                <w:rFonts w:eastAsia="Times New Roman"/>
                <w:lang w:eastAsia="en-CA"/>
              </w:rPr>
              <w:t>Sans objet</w:t>
            </w:r>
          </w:p>
        </w:tc>
      </w:tr>
      <w:tr w:rsidR="005D030C" w:rsidRPr="00BF2504" w14:paraId="484D8179" w14:textId="77777777" w:rsidTr="00864C12">
        <w:trPr>
          <w:cantSplit/>
          <w:trHeight w:val="300"/>
          <w:jc w:val="center"/>
        </w:trPr>
        <w:tc>
          <w:tcPr>
            <w:tcW w:w="3849" w:type="pct"/>
            <w:vAlign w:val="center"/>
            <w:hideMark/>
          </w:tcPr>
          <w:p w14:paraId="60234C35" w14:textId="77777777" w:rsidR="005D030C" w:rsidRPr="00BF2504" w:rsidRDefault="005D030C" w:rsidP="005D030C">
            <w:pPr>
              <w:pStyle w:val="TableBodyTextMIRB"/>
              <w:rPr>
                <w:rFonts w:eastAsia="Times New Roman"/>
                <w:lang w:eastAsia="en-CA"/>
              </w:rPr>
            </w:pPr>
            <w:r w:rsidRPr="00BF2504">
              <w:t>Pic Mobert Reserve South</w:t>
            </w:r>
          </w:p>
        </w:tc>
        <w:tc>
          <w:tcPr>
            <w:tcW w:w="1151" w:type="pct"/>
            <w:noWrap/>
            <w:vAlign w:val="center"/>
            <w:hideMark/>
          </w:tcPr>
          <w:p w14:paraId="452F72A2" w14:textId="20D358A0" w:rsidR="005D030C" w:rsidRPr="00BF2504" w:rsidRDefault="002D61AA" w:rsidP="005D030C">
            <w:r w:rsidRPr="00BF2504">
              <w:rPr>
                <w:rFonts w:eastAsia="Times New Roman"/>
                <w:lang w:eastAsia="en-CA"/>
              </w:rPr>
              <w:t>Sans objet</w:t>
            </w:r>
          </w:p>
        </w:tc>
      </w:tr>
      <w:tr w:rsidR="005D030C" w:rsidRPr="00BF2504" w14:paraId="5A43B01E" w14:textId="77777777" w:rsidTr="00864C12">
        <w:trPr>
          <w:cantSplit/>
          <w:trHeight w:val="300"/>
          <w:jc w:val="center"/>
        </w:trPr>
        <w:tc>
          <w:tcPr>
            <w:tcW w:w="3849" w:type="pct"/>
            <w:vAlign w:val="center"/>
            <w:hideMark/>
          </w:tcPr>
          <w:p w14:paraId="606CE9E1" w14:textId="77777777" w:rsidR="005D030C" w:rsidRPr="00BF2504" w:rsidRDefault="005D030C" w:rsidP="005D030C">
            <w:pPr>
              <w:pStyle w:val="TableBodyTextMIRB"/>
              <w:rPr>
                <w:rFonts w:eastAsia="Times New Roman"/>
                <w:lang w:eastAsia="en-CA"/>
              </w:rPr>
            </w:pPr>
            <w:r w:rsidRPr="00BF2504">
              <w:t>Pic River 50</w:t>
            </w:r>
          </w:p>
        </w:tc>
        <w:tc>
          <w:tcPr>
            <w:tcW w:w="1151" w:type="pct"/>
            <w:noWrap/>
            <w:vAlign w:val="center"/>
            <w:hideMark/>
          </w:tcPr>
          <w:p w14:paraId="4D553E4B" w14:textId="61FDF4BB" w:rsidR="005D030C" w:rsidRPr="00BF2504" w:rsidRDefault="002D61AA" w:rsidP="005D030C">
            <w:r w:rsidRPr="00BF2504">
              <w:rPr>
                <w:rFonts w:eastAsia="Times New Roman"/>
                <w:lang w:eastAsia="en-CA"/>
              </w:rPr>
              <w:t>Sans objet</w:t>
            </w:r>
          </w:p>
        </w:tc>
      </w:tr>
      <w:tr w:rsidR="00613C29" w:rsidRPr="00BF2504" w14:paraId="701DA091" w14:textId="77777777" w:rsidTr="00864C12">
        <w:trPr>
          <w:cantSplit/>
          <w:trHeight w:val="300"/>
          <w:jc w:val="center"/>
        </w:trPr>
        <w:tc>
          <w:tcPr>
            <w:tcW w:w="3849" w:type="pct"/>
            <w:vAlign w:val="center"/>
          </w:tcPr>
          <w:p w14:paraId="2970D1EE" w14:textId="777C8848" w:rsidR="00613C29" w:rsidRPr="00BF2504" w:rsidRDefault="00613C29" w:rsidP="005D030C">
            <w:pPr>
              <w:pStyle w:val="TableBodyTextMIRB"/>
            </w:pPr>
            <w:r w:rsidRPr="00613C29">
              <w:t>Pikangikum 14</w:t>
            </w:r>
          </w:p>
        </w:tc>
        <w:tc>
          <w:tcPr>
            <w:tcW w:w="1151" w:type="pct"/>
            <w:noWrap/>
            <w:vAlign w:val="center"/>
          </w:tcPr>
          <w:p w14:paraId="68326370" w14:textId="008ED3F2" w:rsidR="00613C29" w:rsidRPr="00BF2504" w:rsidRDefault="00037818" w:rsidP="005D030C">
            <w:r w:rsidRPr="00BF2504">
              <w:rPr>
                <w:rFonts w:eastAsia="Times New Roman"/>
                <w:lang w:eastAsia="en-CA"/>
              </w:rPr>
              <w:t>Sans objet</w:t>
            </w:r>
          </w:p>
        </w:tc>
      </w:tr>
      <w:tr w:rsidR="005D030C" w:rsidRPr="00BF2504" w14:paraId="3312109C" w14:textId="77777777" w:rsidTr="00864C12">
        <w:trPr>
          <w:cantSplit/>
          <w:trHeight w:val="300"/>
          <w:jc w:val="center"/>
        </w:trPr>
        <w:tc>
          <w:tcPr>
            <w:tcW w:w="3849" w:type="pct"/>
            <w:vAlign w:val="center"/>
            <w:hideMark/>
          </w:tcPr>
          <w:p w14:paraId="71C845D0" w14:textId="77777777" w:rsidR="005D030C" w:rsidRPr="00BF2504" w:rsidRDefault="005D030C" w:rsidP="005D030C">
            <w:pPr>
              <w:pStyle w:val="TableBodyTextMIRB"/>
              <w:rPr>
                <w:rFonts w:eastAsia="Times New Roman"/>
                <w:lang w:eastAsia="en-CA"/>
              </w:rPr>
            </w:pPr>
            <w:r w:rsidRPr="00BF2504">
              <w:t>Pikwakanagan</w:t>
            </w:r>
          </w:p>
        </w:tc>
        <w:tc>
          <w:tcPr>
            <w:tcW w:w="1151" w:type="pct"/>
            <w:noWrap/>
            <w:vAlign w:val="center"/>
            <w:hideMark/>
          </w:tcPr>
          <w:p w14:paraId="2B2B3161" w14:textId="087FDCBD" w:rsidR="005D030C" w:rsidRPr="00BF2504" w:rsidRDefault="002D61AA" w:rsidP="005D030C">
            <w:r w:rsidRPr="00BF2504">
              <w:rPr>
                <w:rFonts w:eastAsia="Times New Roman"/>
                <w:lang w:eastAsia="en-CA"/>
              </w:rPr>
              <w:t>Sans objet</w:t>
            </w:r>
          </w:p>
        </w:tc>
      </w:tr>
      <w:tr w:rsidR="005D030C" w:rsidRPr="00BF2504" w14:paraId="326036D4" w14:textId="77777777" w:rsidTr="00864C12">
        <w:trPr>
          <w:cantSplit/>
          <w:trHeight w:val="300"/>
          <w:jc w:val="center"/>
        </w:trPr>
        <w:tc>
          <w:tcPr>
            <w:tcW w:w="3849" w:type="pct"/>
            <w:vAlign w:val="center"/>
            <w:hideMark/>
          </w:tcPr>
          <w:p w14:paraId="5713F741" w14:textId="77777777" w:rsidR="005D030C" w:rsidRPr="00BF2504" w:rsidRDefault="005D030C" w:rsidP="005D030C">
            <w:pPr>
              <w:pStyle w:val="TableBodyTextMIRB"/>
              <w:rPr>
                <w:rFonts w:eastAsia="Times New Roman"/>
                <w:lang w:eastAsia="en-CA"/>
              </w:rPr>
            </w:pPr>
            <w:r w:rsidRPr="00BF2504">
              <w:t>Private</w:t>
            </w:r>
          </w:p>
        </w:tc>
        <w:tc>
          <w:tcPr>
            <w:tcW w:w="1151" w:type="pct"/>
            <w:noWrap/>
            <w:vAlign w:val="center"/>
            <w:hideMark/>
          </w:tcPr>
          <w:p w14:paraId="34015680" w14:textId="4345D610" w:rsidR="005D030C" w:rsidRPr="00BF2504" w:rsidRDefault="002D61AA" w:rsidP="005D030C">
            <w:r w:rsidRPr="00BF2504">
              <w:rPr>
                <w:rFonts w:eastAsia="Times New Roman"/>
                <w:lang w:eastAsia="en-CA"/>
              </w:rPr>
              <w:t>Sans objet</w:t>
            </w:r>
          </w:p>
        </w:tc>
      </w:tr>
      <w:tr w:rsidR="005D030C" w:rsidRPr="00BF2504" w14:paraId="6C02B953" w14:textId="77777777" w:rsidTr="00864C12">
        <w:trPr>
          <w:cantSplit/>
          <w:trHeight w:val="300"/>
          <w:jc w:val="center"/>
        </w:trPr>
        <w:tc>
          <w:tcPr>
            <w:tcW w:w="3849" w:type="pct"/>
            <w:vAlign w:val="center"/>
            <w:hideMark/>
          </w:tcPr>
          <w:p w14:paraId="3024440D" w14:textId="77777777" w:rsidR="005D030C" w:rsidRPr="00BF2504" w:rsidRDefault="005D030C" w:rsidP="005D030C">
            <w:pPr>
              <w:pStyle w:val="TableBodyTextMIRB"/>
              <w:rPr>
                <w:rFonts w:eastAsia="Times New Roman"/>
                <w:lang w:eastAsia="en-CA"/>
              </w:rPr>
            </w:pPr>
            <w:r w:rsidRPr="00BF2504">
              <w:t>Provincial</w:t>
            </w:r>
          </w:p>
        </w:tc>
        <w:tc>
          <w:tcPr>
            <w:tcW w:w="1151" w:type="pct"/>
            <w:noWrap/>
            <w:vAlign w:val="center"/>
            <w:hideMark/>
          </w:tcPr>
          <w:p w14:paraId="7A5362D0" w14:textId="3DBA42E4" w:rsidR="005D030C" w:rsidRPr="00BF2504" w:rsidRDefault="002D61AA" w:rsidP="005D030C">
            <w:r w:rsidRPr="00BF2504">
              <w:rPr>
                <w:rFonts w:eastAsia="Times New Roman"/>
                <w:lang w:eastAsia="en-CA"/>
              </w:rPr>
              <w:t>Sans objet</w:t>
            </w:r>
          </w:p>
        </w:tc>
      </w:tr>
      <w:tr w:rsidR="00613C29" w:rsidRPr="00BF2504" w14:paraId="5732921C" w14:textId="77777777" w:rsidTr="00864C12">
        <w:trPr>
          <w:cantSplit/>
          <w:trHeight w:val="300"/>
          <w:jc w:val="center"/>
        </w:trPr>
        <w:tc>
          <w:tcPr>
            <w:tcW w:w="3849" w:type="pct"/>
            <w:vAlign w:val="center"/>
          </w:tcPr>
          <w:p w14:paraId="2505AB4B" w14:textId="1FDFFC5A" w:rsidR="00613C29" w:rsidRPr="00BF2504" w:rsidRDefault="00613C29" w:rsidP="005D030C">
            <w:pPr>
              <w:pStyle w:val="TableBodyTextMIRB"/>
            </w:pPr>
            <w:r w:rsidRPr="00613C29">
              <w:t>Point Grondine 3</w:t>
            </w:r>
          </w:p>
        </w:tc>
        <w:tc>
          <w:tcPr>
            <w:tcW w:w="1151" w:type="pct"/>
            <w:noWrap/>
            <w:vAlign w:val="center"/>
          </w:tcPr>
          <w:p w14:paraId="6589168A" w14:textId="0265A6C9" w:rsidR="00613C29" w:rsidRPr="00BF2504" w:rsidRDefault="00037818" w:rsidP="005D030C">
            <w:r w:rsidRPr="00BF2504">
              <w:rPr>
                <w:rFonts w:eastAsia="Times New Roman"/>
                <w:lang w:eastAsia="en-CA"/>
              </w:rPr>
              <w:t>Sans objet</w:t>
            </w:r>
          </w:p>
        </w:tc>
      </w:tr>
      <w:tr w:rsidR="00613C29" w:rsidRPr="00BF2504" w14:paraId="2499E0A2" w14:textId="77777777" w:rsidTr="00864C12">
        <w:trPr>
          <w:cantSplit/>
          <w:trHeight w:val="300"/>
          <w:jc w:val="center"/>
        </w:trPr>
        <w:tc>
          <w:tcPr>
            <w:tcW w:w="3849" w:type="pct"/>
            <w:vAlign w:val="center"/>
          </w:tcPr>
          <w:p w14:paraId="17853AA6" w14:textId="4B2DE0B0" w:rsidR="00613C29" w:rsidRPr="00613C29" w:rsidRDefault="00613C29" w:rsidP="005D030C">
            <w:pPr>
              <w:pStyle w:val="TableBodyTextMIRB"/>
            </w:pPr>
            <w:r w:rsidRPr="00613C29">
              <w:t>Poplar Hill</w:t>
            </w:r>
          </w:p>
        </w:tc>
        <w:tc>
          <w:tcPr>
            <w:tcW w:w="1151" w:type="pct"/>
            <w:noWrap/>
            <w:vAlign w:val="center"/>
          </w:tcPr>
          <w:p w14:paraId="6D27A2B5" w14:textId="10BC2585" w:rsidR="00613C29" w:rsidRPr="00BF2504" w:rsidRDefault="00037818" w:rsidP="005D030C">
            <w:r w:rsidRPr="00BF2504">
              <w:rPr>
                <w:rFonts w:eastAsia="Times New Roman"/>
                <w:lang w:eastAsia="en-CA"/>
              </w:rPr>
              <w:t>Sans objet</w:t>
            </w:r>
          </w:p>
        </w:tc>
      </w:tr>
      <w:tr w:rsidR="005D030C" w:rsidRPr="00BF2504" w14:paraId="18158088" w14:textId="77777777" w:rsidTr="00864C12">
        <w:trPr>
          <w:cantSplit/>
          <w:trHeight w:val="300"/>
          <w:jc w:val="center"/>
        </w:trPr>
        <w:tc>
          <w:tcPr>
            <w:tcW w:w="3849" w:type="pct"/>
            <w:vAlign w:val="center"/>
            <w:hideMark/>
          </w:tcPr>
          <w:p w14:paraId="3F8C976B" w14:textId="262533A2" w:rsidR="005D030C" w:rsidRPr="00BF2504" w:rsidRDefault="005D030C" w:rsidP="005D030C">
            <w:pPr>
              <w:pStyle w:val="TableBodyTextMIRB"/>
              <w:rPr>
                <w:rFonts w:eastAsia="Times New Roman"/>
                <w:lang w:eastAsia="en-CA"/>
              </w:rPr>
            </w:pPr>
            <w:r w:rsidRPr="00BF2504">
              <w:t>Rainy Lake 17</w:t>
            </w:r>
            <w:r w:rsidR="0022787A">
              <w:t>A</w:t>
            </w:r>
          </w:p>
        </w:tc>
        <w:tc>
          <w:tcPr>
            <w:tcW w:w="1151" w:type="pct"/>
            <w:noWrap/>
            <w:vAlign w:val="center"/>
            <w:hideMark/>
          </w:tcPr>
          <w:p w14:paraId="0F99BDDD" w14:textId="2F62E56E" w:rsidR="005D030C" w:rsidRPr="00BF2504" w:rsidRDefault="002D61AA" w:rsidP="005D030C">
            <w:r w:rsidRPr="00BF2504">
              <w:rPr>
                <w:rFonts w:eastAsia="Times New Roman"/>
                <w:lang w:eastAsia="en-CA"/>
              </w:rPr>
              <w:t>Sans objet</w:t>
            </w:r>
          </w:p>
        </w:tc>
      </w:tr>
      <w:tr w:rsidR="00613C29" w:rsidRPr="00BF2504" w14:paraId="4290E3ED" w14:textId="77777777" w:rsidTr="00864C12">
        <w:trPr>
          <w:cantSplit/>
          <w:trHeight w:val="300"/>
          <w:jc w:val="center"/>
        </w:trPr>
        <w:tc>
          <w:tcPr>
            <w:tcW w:w="3849" w:type="pct"/>
            <w:vAlign w:val="center"/>
          </w:tcPr>
          <w:p w14:paraId="53171A4D" w14:textId="36007115" w:rsidR="00613C29" w:rsidRPr="00BF2504" w:rsidRDefault="00613C29" w:rsidP="005D030C">
            <w:pPr>
              <w:pStyle w:val="TableBodyTextMIRB"/>
            </w:pPr>
            <w:r w:rsidRPr="00613C29">
              <w:t>Rainy Lake 17B</w:t>
            </w:r>
          </w:p>
        </w:tc>
        <w:tc>
          <w:tcPr>
            <w:tcW w:w="1151" w:type="pct"/>
            <w:noWrap/>
            <w:vAlign w:val="center"/>
          </w:tcPr>
          <w:p w14:paraId="3858D284" w14:textId="1CF81CA5" w:rsidR="00613C29" w:rsidRPr="00BF2504" w:rsidRDefault="00037818" w:rsidP="005D030C">
            <w:r w:rsidRPr="00BF2504">
              <w:rPr>
                <w:rFonts w:eastAsia="Times New Roman"/>
                <w:lang w:eastAsia="en-CA"/>
              </w:rPr>
              <w:t>Sans objet</w:t>
            </w:r>
          </w:p>
        </w:tc>
      </w:tr>
      <w:tr w:rsidR="005D030C" w:rsidRPr="00BF2504" w14:paraId="672E1905" w14:textId="77777777" w:rsidTr="00864C12">
        <w:trPr>
          <w:cantSplit/>
          <w:trHeight w:val="300"/>
          <w:jc w:val="center"/>
        </w:trPr>
        <w:tc>
          <w:tcPr>
            <w:tcW w:w="3849" w:type="pct"/>
            <w:vAlign w:val="center"/>
            <w:hideMark/>
          </w:tcPr>
          <w:p w14:paraId="0BF0B28F" w14:textId="6BD0C190" w:rsidR="005D030C" w:rsidRPr="00BF2504" w:rsidRDefault="005D030C" w:rsidP="005D030C">
            <w:pPr>
              <w:pStyle w:val="TableBodyTextMIRB"/>
              <w:rPr>
                <w:rFonts w:eastAsia="Times New Roman"/>
                <w:lang w:eastAsia="en-CA"/>
              </w:rPr>
            </w:pPr>
            <w:r w:rsidRPr="00BF2504">
              <w:t>Rainy Lake 18</w:t>
            </w:r>
            <w:r w:rsidR="0022787A">
              <w:t>C</w:t>
            </w:r>
          </w:p>
        </w:tc>
        <w:tc>
          <w:tcPr>
            <w:tcW w:w="1151" w:type="pct"/>
            <w:noWrap/>
            <w:vAlign w:val="center"/>
            <w:hideMark/>
          </w:tcPr>
          <w:p w14:paraId="2BFEC090" w14:textId="60A149BB" w:rsidR="005D030C" w:rsidRPr="00BF2504" w:rsidRDefault="002D61AA" w:rsidP="005D030C">
            <w:r w:rsidRPr="00BF2504">
              <w:rPr>
                <w:rFonts w:eastAsia="Times New Roman"/>
                <w:lang w:eastAsia="en-CA"/>
              </w:rPr>
              <w:t>Sans objet</w:t>
            </w:r>
          </w:p>
        </w:tc>
      </w:tr>
      <w:tr w:rsidR="005D030C" w:rsidRPr="00BF2504" w14:paraId="2A374142" w14:textId="77777777" w:rsidTr="00864C12">
        <w:trPr>
          <w:cantSplit/>
          <w:trHeight w:val="300"/>
          <w:jc w:val="center"/>
        </w:trPr>
        <w:tc>
          <w:tcPr>
            <w:tcW w:w="3849" w:type="pct"/>
            <w:vAlign w:val="center"/>
            <w:hideMark/>
          </w:tcPr>
          <w:p w14:paraId="6E82C44F" w14:textId="5CF5E7BC" w:rsidR="005D030C" w:rsidRPr="00BF2504" w:rsidRDefault="005D030C" w:rsidP="005D030C">
            <w:pPr>
              <w:pStyle w:val="TableBodyTextMIRB"/>
              <w:rPr>
                <w:rFonts w:eastAsia="Times New Roman"/>
                <w:lang w:eastAsia="en-CA"/>
              </w:rPr>
            </w:pPr>
            <w:r w:rsidRPr="00BF2504">
              <w:t>Rainy Lake 26</w:t>
            </w:r>
            <w:r w:rsidR="0022787A">
              <w:t>A</w:t>
            </w:r>
          </w:p>
        </w:tc>
        <w:tc>
          <w:tcPr>
            <w:tcW w:w="1151" w:type="pct"/>
            <w:noWrap/>
            <w:vAlign w:val="center"/>
            <w:hideMark/>
          </w:tcPr>
          <w:p w14:paraId="29B1EF54" w14:textId="761477A9" w:rsidR="005D030C" w:rsidRPr="00BF2504" w:rsidRDefault="002D61AA" w:rsidP="005D030C">
            <w:r w:rsidRPr="00BF2504">
              <w:rPr>
                <w:rFonts w:eastAsia="Times New Roman"/>
                <w:lang w:eastAsia="en-CA"/>
              </w:rPr>
              <w:t>Sans objet</w:t>
            </w:r>
          </w:p>
        </w:tc>
      </w:tr>
      <w:tr w:rsidR="00613C29" w:rsidRPr="00BF2504" w14:paraId="179D9BCB" w14:textId="77777777" w:rsidTr="00864C12">
        <w:trPr>
          <w:cantSplit/>
          <w:trHeight w:val="300"/>
          <w:jc w:val="center"/>
        </w:trPr>
        <w:tc>
          <w:tcPr>
            <w:tcW w:w="3849" w:type="pct"/>
            <w:vAlign w:val="center"/>
          </w:tcPr>
          <w:p w14:paraId="2BC449DF" w14:textId="4ADBE05A" w:rsidR="00613C29" w:rsidRPr="00BF2504" w:rsidRDefault="00613C29" w:rsidP="005D030C">
            <w:pPr>
              <w:pStyle w:val="TableBodyTextMIRB"/>
            </w:pPr>
            <w:r w:rsidRPr="00613C29">
              <w:t>Rainy Lake 26B</w:t>
            </w:r>
          </w:p>
        </w:tc>
        <w:tc>
          <w:tcPr>
            <w:tcW w:w="1151" w:type="pct"/>
            <w:noWrap/>
            <w:vAlign w:val="center"/>
          </w:tcPr>
          <w:p w14:paraId="2452CD60" w14:textId="756FAF68" w:rsidR="00613C29" w:rsidRPr="00BF2504" w:rsidRDefault="00037818" w:rsidP="005D030C">
            <w:r w:rsidRPr="00BF2504">
              <w:rPr>
                <w:rFonts w:eastAsia="Times New Roman"/>
                <w:lang w:eastAsia="en-CA"/>
              </w:rPr>
              <w:t>Sans objet</w:t>
            </w:r>
          </w:p>
        </w:tc>
      </w:tr>
      <w:tr w:rsidR="00613C29" w:rsidRPr="00BF2504" w14:paraId="37D2B4DA" w14:textId="77777777" w:rsidTr="00864C12">
        <w:trPr>
          <w:cantSplit/>
          <w:trHeight w:val="300"/>
          <w:jc w:val="center"/>
        </w:trPr>
        <w:tc>
          <w:tcPr>
            <w:tcW w:w="3849" w:type="pct"/>
            <w:vAlign w:val="center"/>
          </w:tcPr>
          <w:p w14:paraId="0A429F5A" w14:textId="06395C48" w:rsidR="00613C29" w:rsidRPr="00613C29" w:rsidRDefault="00613C29" w:rsidP="005D030C">
            <w:pPr>
              <w:pStyle w:val="TableBodyTextMIRB"/>
            </w:pPr>
            <w:r w:rsidRPr="00613C29">
              <w:t>Rainy Lake 26</w:t>
            </w:r>
            <w:r>
              <w:t>C</w:t>
            </w:r>
          </w:p>
        </w:tc>
        <w:tc>
          <w:tcPr>
            <w:tcW w:w="1151" w:type="pct"/>
            <w:noWrap/>
            <w:vAlign w:val="center"/>
          </w:tcPr>
          <w:p w14:paraId="38E80348" w14:textId="58A91996" w:rsidR="00613C29" w:rsidRPr="00BF2504" w:rsidRDefault="00037818" w:rsidP="005D030C">
            <w:r w:rsidRPr="00BF2504">
              <w:rPr>
                <w:rFonts w:eastAsia="Times New Roman"/>
                <w:lang w:eastAsia="en-CA"/>
              </w:rPr>
              <w:t>Sans objet</w:t>
            </w:r>
          </w:p>
        </w:tc>
      </w:tr>
      <w:tr w:rsidR="005D030C" w:rsidRPr="00BF2504" w14:paraId="05EE3ED2" w14:textId="77777777" w:rsidTr="00864C12">
        <w:trPr>
          <w:cantSplit/>
          <w:trHeight w:val="300"/>
          <w:jc w:val="center"/>
        </w:trPr>
        <w:tc>
          <w:tcPr>
            <w:tcW w:w="3849" w:type="pct"/>
            <w:vAlign w:val="center"/>
          </w:tcPr>
          <w:p w14:paraId="19D10006" w14:textId="635D90A2" w:rsidR="005D030C" w:rsidRPr="00BF2504" w:rsidRDefault="005D030C" w:rsidP="005D030C">
            <w:pPr>
              <w:pStyle w:val="TableBodyTextMIRB"/>
            </w:pPr>
            <w:r w:rsidRPr="00BF2504">
              <w:t>Rainy River First Nations 1</w:t>
            </w:r>
          </w:p>
        </w:tc>
        <w:tc>
          <w:tcPr>
            <w:tcW w:w="1151" w:type="pct"/>
            <w:noWrap/>
            <w:vAlign w:val="center"/>
          </w:tcPr>
          <w:p w14:paraId="01FA99E3" w14:textId="445109B1" w:rsidR="005D030C" w:rsidRPr="00BF2504" w:rsidRDefault="002D61AA" w:rsidP="005D030C">
            <w:r w:rsidRPr="00BF2504">
              <w:rPr>
                <w:rFonts w:eastAsia="Times New Roman"/>
                <w:lang w:eastAsia="en-CA"/>
              </w:rPr>
              <w:t>Sans objet</w:t>
            </w:r>
          </w:p>
        </w:tc>
      </w:tr>
      <w:tr w:rsidR="005D030C" w:rsidRPr="00BF2504" w14:paraId="70836724" w14:textId="77777777" w:rsidTr="00864C12">
        <w:trPr>
          <w:cantSplit/>
          <w:trHeight w:val="300"/>
          <w:jc w:val="center"/>
        </w:trPr>
        <w:tc>
          <w:tcPr>
            <w:tcW w:w="3849" w:type="pct"/>
            <w:vAlign w:val="center"/>
          </w:tcPr>
          <w:p w14:paraId="7A09AB45" w14:textId="28608586" w:rsidR="005D030C" w:rsidRPr="00BF2504" w:rsidRDefault="005D030C" w:rsidP="005D030C">
            <w:pPr>
              <w:pStyle w:val="TableBodyTextMIRB"/>
            </w:pPr>
            <w:r w:rsidRPr="00BF2504">
              <w:t>Rainy River First Nations 2</w:t>
            </w:r>
          </w:p>
        </w:tc>
        <w:tc>
          <w:tcPr>
            <w:tcW w:w="1151" w:type="pct"/>
            <w:noWrap/>
            <w:vAlign w:val="center"/>
          </w:tcPr>
          <w:p w14:paraId="5FFC6389" w14:textId="7C0828BA" w:rsidR="005D030C" w:rsidRPr="00BF2504" w:rsidRDefault="002D61AA" w:rsidP="005D030C">
            <w:r w:rsidRPr="00BF2504">
              <w:rPr>
                <w:rFonts w:eastAsia="Times New Roman"/>
                <w:lang w:eastAsia="en-CA"/>
              </w:rPr>
              <w:t>Sans objet</w:t>
            </w:r>
          </w:p>
        </w:tc>
      </w:tr>
      <w:tr w:rsidR="005D030C" w:rsidRPr="00BF2504" w14:paraId="02BD1D65" w14:textId="77777777" w:rsidTr="00864C12">
        <w:trPr>
          <w:cantSplit/>
          <w:trHeight w:val="300"/>
          <w:jc w:val="center"/>
        </w:trPr>
        <w:tc>
          <w:tcPr>
            <w:tcW w:w="3849" w:type="pct"/>
            <w:vAlign w:val="center"/>
          </w:tcPr>
          <w:p w14:paraId="5B9C7F83" w14:textId="06AD2DCD" w:rsidR="005D030C" w:rsidRPr="00BF2504" w:rsidRDefault="005D030C" w:rsidP="005D030C">
            <w:pPr>
              <w:pStyle w:val="TableBodyTextMIRB"/>
            </w:pPr>
            <w:r w:rsidRPr="00BF2504">
              <w:t>Rainy River First Nations 3</w:t>
            </w:r>
          </w:p>
        </w:tc>
        <w:tc>
          <w:tcPr>
            <w:tcW w:w="1151" w:type="pct"/>
            <w:noWrap/>
            <w:vAlign w:val="center"/>
          </w:tcPr>
          <w:p w14:paraId="1DD4AB52" w14:textId="4680918B" w:rsidR="005D030C" w:rsidRPr="00BF2504" w:rsidRDefault="002D61AA" w:rsidP="005D030C">
            <w:r w:rsidRPr="00BF2504">
              <w:rPr>
                <w:rFonts w:eastAsia="Times New Roman"/>
                <w:lang w:eastAsia="en-CA"/>
              </w:rPr>
              <w:t>Sans objet</w:t>
            </w:r>
          </w:p>
        </w:tc>
      </w:tr>
      <w:tr w:rsidR="005D030C" w:rsidRPr="00BF2504" w14:paraId="3DDDB7BB" w14:textId="77777777" w:rsidTr="00864C12">
        <w:trPr>
          <w:cantSplit/>
          <w:trHeight w:val="300"/>
          <w:jc w:val="center"/>
        </w:trPr>
        <w:tc>
          <w:tcPr>
            <w:tcW w:w="3849" w:type="pct"/>
            <w:vAlign w:val="center"/>
          </w:tcPr>
          <w:p w14:paraId="4F78B2F9" w14:textId="146CAE16" w:rsidR="005D030C" w:rsidRPr="00BF2504" w:rsidRDefault="005D030C" w:rsidP="005D030C">
            <w:pPr>
              <w:pStyle w:val="TableBodyTextMIRB"/>
            </w:pPr>
            <w:r w:rsidRPr="00BF2504">
              <w:t>Rainy River First Nations 4</w:t>
            </w:r>
          </w:p>
        </w:tc>
        <w:tc>
          <w:tcPr>
            <w:tcW w:w="1151" w:type="pct"/>
            <w:noWrap/>
            <w:vAlign w:val="center"/>
          </w:tcPr>
          <w:p w14:paraId="6476D531" w14:textId="6BD25C48" w:rsidR="005D030C" w:rsidRPr="00BF2504" w:rsidRDefault="002D61AA" w:rsidP="005D030C">
            <w:r w:rsidRPr="00BF2504">
              <w:rPr>
                <w:rFonts w:eastAsia="Times New Roman"/>
                <w:lang w:eastAsia="en-CA"/>
              </w:rPr>
              <w:t>Sans objet</w:t>
            </w:r>
          </w:p>
        </w:tc>
      </w:tr>
      <w:tr w:rsidR="005D030C" w:rsidRPr="00BF2504" w14:paraId="4188DEB3" w14:textId="77777777" w:rsidTr="00864C12">
        <w:trPr>
          <w:cantSplit/>
          <w:trHeight w:val="300"/>
          <w:jc w:val="center"/>
        </w:trPr>
        <w:tc>
          <w:tcPr>
            <w:tcW w:w="3849" w:type="pct"/>
            <w:vAlign w:val="center"/>
            <w:hideMark/>
          </w:tcPr>
          <w:p w14:paraId="24CF4F5B" w14:textId="71A5BB72" w:rsidR="005D030C" w:rsidRPr="00BF2504" w:rsidRDefault="005D030C" w:rsidP="005D030C">
            <w:pPr>
              <w:pStyle w:val="TableBodyTextMIRB"/>
              <w:rPr>
                <w:rFonts w:eastAsia="Times New Roman"/>
                <w:lang w:eastAsia="en-CA"/>
              </w:rPr>
            </w:pPr>
            <w:r w:rsidRPr="00BF2504">
              <w:t>Rankin Location 15</w:t>
            </w:r>
            <w:r w:rsidR="0022787A">
              <w:t>D</w:t>
            </w:r>
          </w:p>
        </w:tc>
        <w:tc>
          <w:tcPr>
            <w:tcW w:w="1151" w:type="pct"/>
            <w:noWrap/>
            <w:vAlign w:val="center"/>
            <w:hideMark/>
          </w:tcPr>
          <w:p w14:paraId="40240963" w14:textId="12CEB03F" w:rsidR="005D030C" w:rsidRPr="00BF2504" w:rsidRDefault="002D61AA" w:rsidP="005D030C">
            <w:r w:rsidRPr="00BF2504">
              <w:rPr>
                <w:rFonts w:eastAsia="Times New Roman"/>
                <w:lang w:eastAsia="en-CA"/>
              </w:rPr>
              <w:t>Sans objet</w:t>
            </w:r>
          </w:p>
        </w:tc>
      </w:tr>
      <w:tr w:rsidR="005D030C" w:rsidRPr="00BF2504" w14:paraId="3DF487CF" w14:textId="77777777" w:rsidTr="00864C12">
        <w:trPr>
          <w:cantSplit/>
          <w:trHeight w:val="300"/>
          <w:jc w:val="center"/>
        </w:trPr>
        <w:tc>
          <w:tcPr>
            <w:tcW w:w="3849" w:type="pct"/>
            <w:vAlign w:val="center"/>
            <w:hideMark/>
          </w:tcPr>
          <w:p w14:paraId="3AD45AA9" w14:textId="03C9FC54" w:rsidR="005D030C" w:rsidRPr="00BF2504" w:rsidRDefault="005D030C" w:rsidP="005D030C">
            <w:pPr>
              <w:pStyle w:val="TableBodyTextMIRB"/>
              <w:rPr>
                <w:rFonts w:eastAsia="Times New Roman"/>
                <w:lang w:eastAsia="en-CA"/>
              </w:rPr>
            </w:pPr>
            <w:r w:rsidRPr="00BF2504">
              <w:t>Rat Portage 38</w:t>
            </w:r>
            <w:r w:rsidR="0022787A">
              <w:t>A</w:t>
            </w:r>
          </w:p>
        </w:tc>
        <w:tc>
          <w:tcPr>
            <w:tcW w:w="1151" w:type="pct"/>
            <w:noWrap/>
            <w:vAlign w:val="center"/>
            <w:hideMark/>
          </w:tcPr>
          <w:p w14:paraId="7FA6D2DE" w14:textId="68F52578" w:rsidR="005D030C" w:rsidRPr="00BF2504" w:rsidRDefault="002D61AA" w:rsidP="005D030C">
            <w:r w:rsidRPr="00BF2504">
              <w:rPr>
                <w:rFonts w:eastAsia="Times New Roman"/>
                <w:lang w:eastAsia="en-CA"/>
              </w:rPr>
              <w:t>Sans objet</w:t>
            </w:r>
          </w:p>
        </w:tc>
      </w:tr>
      <w:tr w:rsidR="00613C29" w:rsidRPr="00BF2504" w14:paraId="50A5D7C0" w14:textId="77777777" w:rsidTr="00864C12">
        <w:trPr>
          <w:cantSplit/>
          <w:trHeight w:val="300"/>
          <w:jc w:val="center"/>
        </w:trPr>
        <w:tc>
          <w:tcPr>
            <w:tcW w:w="3849" w:type="pct"/>
            <w:vAlign w:val="center"/>
          </w:tcPr>
          <w:p w14:paraId="28079E18" w14:textId="65C8817B" w:rsidR="00613C29" w:rsidRPr="00BF2504" w:rsidRDefault="00613C29" w:rsidP="005D030C">
            <w:pPr>
              <w:pStyle w:val="TableBodyTextMIRB"/>
            </w:pPr>
            <w:r w:rsidRPr="00613C29">
              <w:t>Red Rock 53</w:t>
            </w:r>
          </w:p>
        </w:tc>
        <w:tc>
          <w:tcPr>
            <w:tcW w:w="1151" w:type="pct"/>
            <w:noWrap/>
            <w:vAlign w:val="center"/>
          </w:tcPr>
          <w:p w14:paraId="4748D87C" w14:textId="6A4767D5" w:rsidR="00613C29" w:rsidRPr="00BF2504" w:rsidRDefault="00037818" w:rsidP="005D030C">
            <w:r w:rsidRPr="00BF2504">
              <w:rPr>
                <w:rFonts w:eastAsia="Times New Roman"/>
                <w:lang w:eastAsia="en-CA"/>
              </w:rPr>
              <w:t>Sans objet</w:t>
            </w:r>
          </w:p>
        </w:tc>
      </w:tr>
      <w:tr w:rsidR="005D030C" w:rsidRPr="00BF2504" w14:paraId="497D4CB0" w14:textId="77777777" w:rsidTr="00864C12">
        <w:trPr>
          <w:cantSplit/>
          <w:trHeight w:val="300"/>
          <w:jc w:val="center"/>
        </w:trPr>
        <w:tc>
          <w:tcPr>
            <w:tcW w:w="3849" w:type="pct"/>
            <w:vAlign w:val="center"/>
            <w:hideMark/>
          </w:tcPr>
          <w:p w14:paraId="690ADF19" w14:textId="77777777" w:rsidR="005D030C" w:rsidRPr="00BF2504" w:rsidRDefault="005D030C" w:rsidP="005D030C">
            <w:pPr>
              <w:pStyle w:val="TableBodyTextMIRB"/>
              <w:rPr>
                <w:rFonts w:eastAsia="Times New Roman"/>
                <w:lang w:eastAsia="en-CA"/>
              </w:rPr>
            </w:pPr>
            <w:r w:rsidRPr="00BF2504">
              <w:t>Regional Municipality of Durham</w:t>
            </w:r>
          </w:p>
        </w:tc>
        <w:tc>
          <w:tcPr>
            <w:tcW w:w="1151" w:type="pct"/>
            <w:noWrap/>
            <w:vAlign w:val="center"/>
            <w:hideMark/>
          </w:tcPr>
          <w:p w14:paraId="611DA62F" w14:textId="098E986E" w:rsidR="005D030C" w:rsidRPr="00BF2504" w:rsidRDefault="002D61AA" w:rsidP="005D030C">
            <w:r w:rsidRPr="00BF2504">
              <w:rPr>
                <w:rFonts w:eastAsia="Times New Roman"/>
                <w:lang w:eastAsia="en-CA"/>
              </w:rPr>
              <w:t>Sans objet</w:t>
            </w:r>
          </w:p>
        </w:tc>
      </w:tr>
      <w:tr w:rsidR="005D030C" w:rsidRPr="00BF2504" w14:paraId="72CFCFEB" w14:textId="77777777" w:rsidTr="00864C12">
        <w:trPr>
          <w:cantSplit/>
          <w:trHeight w:val="300"/>
          <w:jc w:val="center"/>
        </w:trPr>
        <w:tc>
          <w:tcPr>
            <w:tcW w:w="3849" w:type="pct"/>
            <w:vAlign w:val="center"/>
            <w:hideMark/>
          </w:tcPr>
          <w:p w14:paraId="66F3E031" w14:textId="77777777" w:rsidR="005D030C" w:rsidRPr="00BF2504" w:rsidRDefault="005D030C" w:rsidP="005D030C">
            <w:pPr>
              <w:pStyle w:val="TableBodyTextMIRB"/>
              <w:rPr>
                <w:rFonts w:eastAsia="Times New Roman"/>
                <w:lang w:eastAsia="en-CA"/>
              </w:rPr>
            </w:pPr>
            <w:r w:rsidRPr="00BF2504">
              <w:t>Regional Municipality of Halton</w:t>
            </w:r>
          </w:p>
        </w:tc>
        <w:tc>
          <w:tcPr>
            <w:tcW w:w="1151" w:type="pct"/>
            <w:noWrap/>
            <w:vAlign w:val="center"/>
            <w:hideMark/>
          </w:tcPr>
          <w:p w14:paraId="34EC92FD" w14:textId="791882C5" w:rsidR="005D030C" w:rsidRPr="00BF2504" w:rsidRDefault="002D61AA" w:rsidP="005D030C">
            <w:r w:rsidRPr="00BF2504">
              <w:rPr>
                <w:rFonts w:eastAsia="Times New Roman"/>
                <w:lang w:eastAsia="en-CA"/>
              </w:rPr>
              <w:t>Sans objet</w:t>
            </w:r>
          </w:p>
        </w:tc>
      </w:tr>
      <w:tr w:rsidR="005D030C" w:rsidRPr="00BF2504" w14:paraId="61E23619" w14:textId="77777777" w:rsidTr="00864C12">
        <w:trPr>
          <w:cantSplit/>
          <w:trHeight w:val="300"/>
          <w:jc w:val="center"/>
        </w:trPr>
        <w:tc>
          <w:tcPr>
            <w:tcW w:w="3849" w:type="pct"/>
            <w:vAlign w:val="center"/>
            <w:hideMark/>
          </w:tcPr>
          <w:p w14:paraId="29686CAC" w14:textId="77777777" w:rsidR="005D030C" w:rsidRPr="00BF2504" w:rsidRDefault="005D030C" w:rsidP="005D030C">
            <w:pPr>
              <w:pStyle w:val="TableBodyTextMIRB"/>
              <w:rPr>
                <w:rFonts w:eastAsia="Times New Roman"/>
                <w:lang w:eastAsia="en-CA"/>
              </w:rPr>
            </w:pPr>
            <w:r w:rsidRPr="00BF2504">
              <w:t>Regional Municipality of Niagara</w:t>
            </w:r>
          </w:p>
        </w:tc>
        <w:tc>
          <w:tcPr>
            <w:tcW w:w="1151" w:type="pct"/>
            <w:noWrap/>
            <w:vAlign w:val="center"/>
            <w:hideMark/>
          </w:tcPr>
          <w:p w14:paraId="261DD788" w14:textId="72A704EA" w:rsidR="005D030C" w:rsidRPr="00BF2504" w:rsidRDefault="002D61AA" w:rsidP="005D030C">
            <w:r w:rsidRPr="00BF2504">
              <w:rPr>
                <w:rFonts w:eastAsia="Times New Roman"/>
                <w:lang w:eastAsia="en-CA"/>
              </w:rPr>
              <w:t>Sans objet</w:t>
            </w:r>
          </w:p>
        </w:tc>
      </w:tr>
      <w:tr w:rsidR="005D030C" w:rsidRPr="00BF2504" w14:paraId="1604BBD9" w14:textId="77777777" w:rsidTr="00864C12">
        <w:trPr>
          <w:cantSplit/>
          <w:trHeight w:val="300"/>
          <w:jc w:val="center"/>
        </w:trPr>
        <w:tc>
          <w:tcPr>
            <w:tcW w:w="3849" w:type="pct"/>
            <w:vAlign w:val="center"/>
            <w:hideMark/>
          </w:tcPr>
          <w:p w14:paraId="3E42580A" w14:textId="77777777" w:rsidR="005D030C" w:rsidRPr="00BF2504" w:rsidRDefault="005D030C" w:rsidP="005D030C">
            <w:pPr>
              <w:pStyle w:val="TableBodyTextMIRB"/>
              <w:rPr>
                <w:rFonts w:eastAsia="Times New Roman"/>
                <w:lang w:eastAsia="en-CA"/>
              </w:rPr>
            </w:pPr>
            <w:r w:rsidRPr="00BF2504">
              <w:t>Regional Municipality of Peel</w:t>
            </w:r>
          </w:p>
        </w:tc>
        <w:tc>
          <w:tcPr>
            <w:tcW w:w="1151" w:type="pct"/>
            <w:noWrap/>
            <w:vAlign w:val="center"/>
            <w:hideMark/>
          </w:tcPr>
          <w:p w14:paraId="1238543F" w14:textId="6D079BB6" w:rsidR="005D030C" w:rsidRPr="00BF2504" w:rsidRDefault="002D61AA" w:rsidP="005D030C">
            <w:r w:rsidRPr="00BF2504">
              <w:rPr>
                <w:rFonts w:eastAsia="Times New Roman"/>
                <w:lang w:eastAsia="en-CA"/>
              </w:rPr>
              <w:t>Sans objet</w:t>
            </w:r>
          </w:p>
        </w:tc>
      </w:tr>
      <w:tr w:rsidR="005D030C" w:rsidRPr="00BF2504" w14:paraId="61F5A222" w14:textId="77777777" w:rsidTr="00864C12">
        <w:trPr>
          <w:cantSplit/>
          <w:trHeight w:val="300"/>
          <w:jc w:val="center"/>
        </w:trPr>
        <w:tc>
          <w:tcPr>
            <w:tcW w:w="3849" w:type="pct"/>
            <w:vAlign w:val="center"/>
            <w:hideMark/>
          </w:tcPr>
          <w:p w14:paraId="4EA727D5" w14:textId="77777777" w:rsidR="005D030C" w:rsidRPr="00BF2504" w:rsidRDefault="005D030C" w:rsidP="005D030C">
            <w:pPr>
              <w:pStyle w:val="TableBodyTextMIRB"/>
              <w:rPr>
                <w:rFonts w:eastAsia="Times New Roman"/>
                <w:lang w:eastAsia="en-CA"/>
              </w:rPr>
            </w:pPr>
            <w:r w:rsidRPr="00BF2504">
              <w:t>Regional Municipality of Waterloo</w:t>
            </w:r>
          </w:p>
        </w:tc>
        <w:tc>
          <w:tcPr>
            <w:tcW w:w="1151" w:type="pct"/>
            <w:noWrap/>
            <w:vAlign w:val="center"/>
            <w:hideMark/>
          </w:tcPr>
          <w:p w14:paraId="7DAFF276" w14:textId="4BC09393" w:rsidR="005D030C" w:rsidRPr="00BF2504" w:rsidRDefault="002D61AA" w:rsidP="005D030C">
            <w:r w:rsidRPr="00BF2504">
              <w:rPr>
                <w:rFonts w:eastAsia="Times New Roman"/>
                <w:lang w:eastAsia="en-CA"/>
              </w:rPr>
              <w:t>Sans objet</w:t>
            </w:r>
          </w:p>
        </w:tc>
      </w:tr>
      <w:tr w:rsidR="005D030C" w:rsidRPr="00BF2504" w14:paraId="3077317D" w14:textId="77777777" w:rsidTr="00864C12">
        <w:trPr>
          <w:cantSplit/>
          <w:trHeight w:val="300"/>
          <w:jc w:val="center"/>
        </w:trPr>
        <w:tc>
          <w:tcPr>
            <w:tcW w:w="3849" w:type="pct"/>
            <w:vAlign w:val="center"/>
            <w:hideMark/>
          </w:tcPr>
          <w:p w14:paraId="2759E990" w14:textId="77777777" w:rsidR="005D030C" w:rsidRPr="00BF2504" w:rsidRDefault="005D030C" w:rsidP="005D030C">
            <w:pPr>
              <w:pStyle w:val="TableBodyTextMIRB"/>
              <w:rPr>
                <w:rFonts w:eastAsia="Times New Roman"/>
                <w:lang w:eastAsia="en-CA"/>
              </w:rPr>
            </w:pPr>
            <w:r w:rsidRPr="00BF2504">
              <w:t>Regional Municipality of York</w:t>
            </w:r>
          </w:p>
        </w:tc>
        <w:tc>
          <w:tcPr>
            <w:tcW w:w="1151" w:type="pct"/>
            <w:noWrap/>
            <w:vAlign w:val="center"/>
            <w:hideMark/>
          </w:tcPr>
          <w:p w14:paraId="3F6212C7" w14:textId="77EAE3CE" w:rsidR="005D030C" w:rsidRPr="00BF2504" w:rsidRDefault="002D61AA" w:rsidP="005D030C">
            <w:r w:rsidRPr="00BF2504">
              <w:rPr>
                <w:rFonts w:eastAsia="Times New Roman"/>
                <w:lang w:eastAsia="en-CA"/>
              </w:rPr>
              <w:t>Sans objet</w:t>
            </w:r>
          </w:p>
        </w:tc>
      </w:tr>
      <w:tr w:rsidR="00613C29" w:rsidRPr="00BF2504" w14:paraId="1020E052" w14:textId="77777777" w:rsidTr="00864C12">
        <w:trPr>
          <w:cantSplit/>
          <w:trHeight w:val="300"/>
          <w:jc w:val="center"/>
        </w:trPr>
        <w:tc>
          <w:tcPr>
            <w:tcW w:w="3849" w:type="pct"/>
            <w:vAlign w:val="center"/>
          </w:tcPr>
          <w:p w14:paraId="6A0660B8" w14:textId="2BFBEC5B" w:rsidR="00613C29" w:rsidRPr="00BF2504" w:rsidRDefault="00613C29" w:rsidP="005D030C">
            <w:pPr>
              <w:pStyle w:val="TableBodyTextMIRB"/>
            </w:pPr>
            <w:r w:rsidRPr="00613C29">
              <w:t>Rocky Bay 1</w:t>
            </w:r>
          </w:p>
        </w:tc>
        <w:tc>
          <w:tcPr>
            <w:tcW w:w="1151" w:type="pct"/>
            <w:noWrap/>
            <w:vAlign w:val="center"/>
          </w:tcPr>
          <w:p w14:paraId="11B9633D" w14:textId="50673623" w:rsidR="00613C29" w:rsidRPr="00BF2504" w:rsidRDefault="00037818" w:rsidP="005D030C">
            <w:r w:rsidRPr="00BF2504">
              <w:rPr>
                <w:rFonts w:eastAsia="Times New Roman"/>
                <w:lang w:eastAsia="en-CA"/>
              </w:rPr>
              <w:t>Sans objet</w:t>
            </w:r>
          </w:p>
        </w:tc>
      </w:tr>
      <w:tr w:rsidR="00613C29" w:rsidRPr="00BF2504" w14:paraId="4DAA5C2A" w14:textId="77777777" w:rsidTr="00864C12">
        <w:trPr>
          <w:cantSplit/>
          <w:trHeight w:val="300"/>
          <w:jc w:val="center"/>
        </w:trPr>
        <w:tc>
          <w:tcPr>
            <w:tcW w:w="3849" w:type="pct"/>
            <w:vAlign w:val="center"/>
          </w:tcPr>
          <w:p w14:paraId="60F18672" w14:textId="799A6846" w:rsidR="00613C29" w:rsidRPr="00613C29" w:rsidRDefault="00613C29" w:rsidP="005D030C">
            <w:pPr>
              <w:pStyle w:val="TableBodyTextMIRB"/>
            </w:pPr>
            <w:r w:rsidRPr="00613C29">
              <w:t>Sabaskong Bay 32C</w:t>
            </w:r>
          </w:p>
        </w:tc>
        <w:tc>
          <w:tcPr>
            <w:tcW w:w="1151" w:type="pct"/>
            <w:noWrap/>
            <w:vAlign w:val="center"/>
          </w:tcPr>
          <w:p w14:paraId="2CBF9B02" w14:textId="2294BBCD" w:rsidR="00613C29" w:rsidRPr="00BF2504" w:rsidRDefault="00037818" w:rsidP="005D030C">
            <w:r w:rsidRPr="00BF2504">
              <w:rPr>
                <w:rFonts w:eastAsia="Times New Roman"/>
                <w:lang w:eastAsia="en-CA"/>
              </w:rPr>
              <w:t>Sans objet</w:t>
            </w:r>
          </w:p>
        </w:tc>
      </w:tr>
      <w:tr w:rsidR="00613C29" w:rsidRPr="00BF2504" w14:paraId="45E3850A" w14:textId="77777777" w:rsidTr="00864C12">
        <w:trPr>
          <w:cantSplit/>
          <w:trHeight w:val="300"/>
          <w:jc w:val="center"/>
        </w:trPr>
        <w:tc>
          <w:tcPr>
            <w:tcW w:w="3849" w:type="pct"/>
            <w:vAlign w:val="center"/>
          </w:tcPr>
          <w:p w14:paraId="00813F33" w14:textId="7B697DFF" w:rsidR="00613C29" w:rsidRPr="00613C29" w:rsidRDefault="00613C29" w:rsidP="005D030C">
            <w:pPr>
              <w:pStyle w:val="TableBodyTextMIRB"/>
            </w:pPr>
            <w:r w:rsidRPr="00613C29">
              <w:t>Sabaskong Bay 3</w:t>
            </w:r>
            <w:r>
              <w:t>5</w:t>
            </w:r>
            <w:r w:rsidRPr="00613C29">
              <w:t>C</w:t>
            </w:r>
          </w:p>
        </w:tc>
        <w:tc>
          <w:tcPr>
            <w:tcW w:w="1151" w:type="pct"/>
            <w:noWrap/>
            <w:vAlign w:val="center"/>
          </w:tcPr>
          <w:p w14:paraId="7962299E" w14:textId="3EF56E35" w:rsidR="00613C29" w:rsidRPr="00BF2504" w:rsidRDefault="00037818" w:rsidP="005D030C">
            <w:r w:rsidRPr="00BF2504">
              <w:rPr>
                <w:rFonts w:eastAsia="Times New Roman"/>
                <w:lang w:eastAsia="en-CA"/>
              </w:rPr>
              <w:t>Sans objet</w:t>
            </w:r>
          </w:p>
        </w:tc>
      </w:tr>
      <w:tr w:rsidR="005D030C" w:rsidRPr="00BF2504" w14:paraId="54566DB1" w14:textId="77777777" w:rsidTr="00864C12">
        <w:trPr>
          <w:cantSplit/>
          <w:trHeight w:val="300"/>
          <w:jc w:val="center"/>
        </w:trPr>
        <w:tc>
          <w:tcPr>
            <w:tcW w:w="3849" w:type="pct"/>
            <w:vAlign w:val="center"/>
            <w:hideMark/>
          </w:tcPr>
          <w:p w14:paraId="67B2500A" w14:textId="5256B1E0" w:rsidR="005D030C" w:rsidRPr="00BF2504" w:rsidRDefault="005D030C" w:rsidP="005D030C">
            <w:pPr>
              <w:pStyle w:val="TableBodyTextMIRB"/>
              <w:rPr>
                <w:rFonts w:eastAsia="Times New Roman"/>
                <w:lang w:eastAsia="en-CA"/>
              </w:rPr>
            </w:pPr>
            <w:r w:rsidRPr="00BF2504">
              <w:t>Sabaskong Bay 35</w:t>
            </w:r>
            <w:r w:rsidR="0022787A">
              <w:t>D</w:t>
            </w:r>
          </w:p>
        </w:tc>
        <w:tc>
          <w:tcPr>
            <w:tcW w:w="1151" w:type="pct"/>
            <w:noWrap/>
            <w:vAlign w:val="center"/>
            <w:hideMark/>
          </w:tcPr>
          <w:p w14:paraId="3EB58259" w14:textId="6930056B" w:rsidR="005D030C" w:rsidRPr="00BF2504" w:rsidRDefault="002D61AA" w:rsidP="005D030C">
            <w:r w:rsidRPr="00BF2504">
              <w:rPr>
                <w:rFonts w:eastAsia="Times New Roman"/>
                <w:lang w:eastAsia="en-CA"/>
              </w:rPr>
              <w:t>Sans objet</w:t>
            </w:r>
          </w:p>
        </w:tc>
      </w:tr>
      <w:tr w:rsidR="00613C29" w:rsidRPr="00BF2504" w14:paraId="0B53FFA6" w14:textId="77777777" w:rsidTr="00864C12">
        <w:trPr>
          <w:cantSplit/>
          <w:trHeight w:val="300"/>
          <w:jc w:val="center"/>
        </w:trPr>
        <w:tc>
          <w:tcPr>
            <w:tcW w:w="3849" w:type="pct"/>
            <w:vAlign w:val="center"/>
          </w:tcPr>
          <w:p w14:paraId="5E366414" w14:textId="24186CAA" w:rsidR="00613C29" w:rsidRPr="00BF2504" w:rsidRDefault="00613C29" w:rsidP="005D030C">
            <w:pPr>
              <w:pStyle w:val="TableBodyTextMIRB"/>
            </w:pPr>
            <w:r w:rsidRPr="00613C29">
              <w:t>Sabaskong Bay 3</w:t>
            </w:r>
            <w:r>
              <w:t>5F</w:t>
            </w:r>
          </w:p>
        </w:tc>
        <w:tc>
          <w:tcPr>
            <w:tcW w:w="1151" w:type="pct"/>
            <w:noWrap/>
            <w:vAlign w:val="center"/>
          </w:tcPr>
          <w:p w14:paraId="67AA4CDF" w14:textId="6891ACB6" w:rsidR="00613C29" w:rsidRPr="00BF2504" w:rsidRDefault="00037818" w:rsidP="005D030C">
            <w:r w:rsidRPr="00BF2504">
              <w:rPr>
                <w:rFonts w:eastAsia="Times New Roman"/>
                <w:lang w:eastAsia="en-CA"/>
              </w:rPr>
              <w:t>Sans objet</w:t>
            </w:r>
          </w:p>
        </w:tc>
      </w:tr>
      <w:tr w:rsidR="00613C29" w:rsidRPr="00BF2504" w14:paraId="4955825C" w14:textId="77777777" w:rsidTr="00864C12">
        <w:trPr>
          <w:cantSplit/>
          <w:trHeight w:val="300"/>
          <w:jc w:val="center"/>
        </w:trPr>
        <w:tc>
          <w:tcPr>
            <w:tcW w:w="3849" w:type="pct"/>
            <w:vAlign w:val="center"/>
          </w:tcPr>
          <w:p w14:paraId="5412CF31" w14:textId="192B6AB3" w:rsidR="00613C29" w:rsidRPr="00613C29" w:rsidRDefault="00613C29" w:rsidP="005D030C">
            <w:pPr>
              <w:pStyle w:val="TableBodyTextMIRB"/>
            </w:pPr>
            <w:r w:rsidRPr="00613C29">
              <w:t>Sabaskong Bay 3</w:t>
            </w:r>
            <w:r>
              <w:t>5H</w:t>
            </w:r>
          </w:p>
        </w:tc>
        <w:tc>
          <w:tcPr>
            <w:tcW w:w="1151" w:type="pct"/>
            <w:noWrap/>
            <w:vAlign w:val="center"/>
          </w:tcPr>
          <w:p w14:paraId="70A371E6" w14:textId="379BAA91" w:rsidR="00613C29" w:rsidRPr="00BF2504" w:rsidRDefault="00037818" w:rsidP="005D030C">
            <w:r w:rsidRPr="00BF2504">
              <w:rPr>
                <w:rFonts w:eastAsia="Times New Roman"/>
                <w:lang w:eastAsia="en-CA"/>
              </w:rPr>
              <w:t>Sans objet</w:t>
            </w:r>
          </w:p>
        </w:tc>
      </w:tr>
      <w:tr w:rsidR="00613C29" w:rsidRPr="00BF2504" w14:paraId="71FD80FE" w14:textId="77777777" w:rsidTr="00864C12">
        <w:trPr>
          <w:cantSplit/>
          <w:trHeight w:val="300"/>
          <w:jc w:val="center"/>
        </w:trPr>
        <w:tc>
          <w:tcPr>
            <w:tcW w:w="3849" w:type="pct"/>
            <w:vAlign w:val="center"/>
          </w:tcPr>
          <w:p w14:paraId="2B0E18DF" w14:textId="3B4D81AE" w:rsidR="00613C29" w:rsidRPr="00613C29" w:rsidRDefault="00613C29" w:rsidP="005D030C">
            <w:pPr>
              <w:pStyle w:val="TableBodyTextMIRB"/>
            </w:pPr>
            <w:r w:rsidRPr="00613C29">
              <w:t>Sachigo Lake 1</w:t>
            </w:r>
          </w:p>
        </w:tc>
        <w:tc>
          <w:tcPr>
            <w:tcW w:w="1151" w:type="pct"/>
            <w:noWrap/>
            <w:vAlign w:val="center"/>
          </w:tcPr>
          <w:p w14:paraId="56DCDC55" w14:textId="69EB5E74" w:rsidR="00613C29" w:rsidRPr="00BF2504" w:rsidRDefault="00037818" w:rsidP="005D030C">
            <w:r w:rsidRPr="00BF2504">
              <w:rPr>
                <w:rFonts w:eastAsia="Times New Roman"/>
                <w:lang w:eastAsia="en-CA"/>
              </w:rPr>
              <w:t>Sans objet</w:t>
            </w:r>
          </w:p>
        </w:tc>
      </w:tr>
      <w:tr w:rsidR="00613C29" w:rsidRPr="00BF2504" w14:paraId="78B276F5" w14:textId="77777777" w:rsidTr="00864C12">
        <w:trPr>
          <w:cantSplit/>
          <w:trHeight w:val="300"/>
          <w:jc w:val="center"/>
        </w:trPr>
        <w:tc>
          <w:tcPr>
            <w:tcW w:w="3849" w:type="pct"/>
            <w:vAlign w:val="center"/>
          </w:tcPr>
          <w:p w14:paraId="097954F3" w14:textId="3D01A2D2" w:rsidR="00613C29" w:rsidRPr="00613C29" w:rsidRDefault="00613C29" w:rsidP="005D030C">
            <w:pPr>
              <w:pStyle w:val="TableBodyTextMIRB"/>
            </w:pPr>
            <w:r w:rsidRPr="00613C29">
              <w:t xml:space="preserve">Sachigo Lake </w:t>
            </w:r>
            <w:r>
              <w:t>2</w:t>
            </w:r>
          </w:p>
        </w:tc>
        <w:tc>
          <w:tcPr>
            <w:tcW w:w="1151" w:type="pct"/>
            <w:noWrap/>
            <w:vAlign w:val="center"/>
          </w:tcPr>
          <w:p w14:paraId="0EBCB683" w14:textId="059389EC" w:rsidR="00613C29" w:rsidRPr="00BF2504" w:rsidRDefault="00037818" w:rsidP="005D030C">
            <w:r w:rsidRPr="00BF2504">
              <w:rPr>
                <w:rFonts w:eastAsia="Times New Roman"/>
                <w:lang w:eastAsia="en-CA"/>
              </w:rPr>
              <w:t>Sans objet</w:t>
            </w:r>
          </w:p>
        </w:tc>
      </w:tr>
      <w:tr w:rsidR="00613C29" w:rsidRPr="00BF2504" w14:paraId="243966B4" w14:textId="77777777" w:rsidTr="00864C12">
        <w:trPr>
          <w:cantSplit/>
          <w:trHeight w:val="300"/>
          <w:jc w:val="center"/>
        </w:trPr>
        <w:tc>
          <w:tcPr>
            <w:tcW w:w="3849" w:type="pct"/>
            <w:vAlign w:val="center"/>
          </w:tcPr>
          <w:p w14:paraId="30103467" w14:textId="072E402E" w:rsidR="00613C29" w:rsidRPr="00613C29" w:rsidRDefault="00613C29" w:rsidP="005D030C">
            <w:pPr>
              <w:pStyle w:val="TableBodyTextMIRB"/>
            </w:pPr>
            <w:r w:rsidRPr="00613C29">
              <w:t xml:space="preserve">Sachigo Lake </w:t>
            </w:r>
            <w:r>
              <w:t>3</w:t>
            </w:r>
          </w:p>
        </w:tc>
        <w:tc>
          <w:tcPr>
            <w:tcW w:w="1151" w:type="pct"/>
            <w:noWrap/>
            <w:vAlign w:val="center"/>
          </w:tcPr>
          <w:p w14:paraId="78B71F51" w14:textId="081EC6EE" w:rsidR="00613C29" w:rsidRPr="00BF2504" w:rsidRDefault="00037818" w:rsidP="005D030C">
            <w:r w:rsidRPr="00BF2504">
              <w:rPr>
                <w:rFonts w:eastAsia="Times New Roman"/>
                <w:lang w:eastAsia="en-CA"/>
              </w:rPr>
              <w:t>Sans objet</w:t>
            </w:r>
          </w:p>
        </w:tc>
      </w:tr>
      <w:tr w:rsidR="005D030C" w:rsidRPr="00BF2504" w14:paraId="2C1667FE" w14:textId="77777777" w:rsidTr="00864C12">
        <w:trPr>
          <w:cantSplit/>
          <w:trHeight w:val="300"/>
          <w:jc w:val="center"/>
        </w:trPr>
        <w:tc>
          <w:tcPr>
            <w:tcW w:w="3849" w:type="pct"/>
            <w:vAlign w:val="center"/>
            <w:hideMark/>
          </w:tcPr>
          <w:p w14:paraId="12BB0595" w14:textId="77777777" w:rsidR="005D030C" w:rsidRPr="00BF2504" w:rsidRDefault="005D030C" w:rsidP="005D030C">
            <w:pPr>
              <w:pStyle w:val="TableBodyTextMIRB"/>
              <w:rPr>
                <w:rFonts w:eastAsia="Times New Roman"/>
                <w:lang w:eastAsia="en-CA"/>
              </w:rPr>
            </w:pPr>
            <w:r w:rsidRPr="00BF2504">
              <w:lastRenderedPageBreak/>
              <w:t>Sagamok</w:t>
            </w:r>
          </w:p>
        </w:tc>
        <w:tc>
          <w:tcPr>
            <w:tcW w:w="1151" w:type="pct"/>
            <w:noWrap/>
            <w:vAlign w:val="center"/>
            <w:hideMark/>
          </w:tcPr>
          <w:p w14:paraId="2BD1D649" w14:textId="05A52720" w:rsidR="005D030C" w:rsidRPr="00BF2504" w:rsidRDefault="002D61AA" w:rsidP="005D030C">
            <w:r w:rsidRPr="00BF2504">
              <w:rPr>
                <w:rFonts w:eastAsia="Times New Roman"/>
                <w:lang w:eastAsia="en-CA"/>
              </w:rPr>
              <w:t>Sans objet</w:t>
            </w:r>
          </w:p>
        </w:tc>
      </w:tr>
      <w:tr w:rsidR="00613C29" w:rsidRPr="00BF2504" w14:paraId="14B90840" w14:textId="77777777" w:rsidTr="00864C12">
        <w:trPr>
          <w:cantSplit/>
          <w:trHeight w:val="300"/>
          <w:jc w:val="center"/>
        </w:trPr>
        <w:tc>
          <w:tcPr>
            <w:tcW w:w="3849" w:type="pct"/>
            <w:vAlign w:val="center"/>
          </w:tcPr>
          <w:p w14:paraId="43985B7C" w14:textId="474BFA96" w:rsidR="00613C29" w:rsidRPr="00BF2504" w:rsidRDefault="00613C29" w:rsidP="005D030C">
            <w:pPr>
              <w:pStyle w:val="TableBodyTextMIRB"/>
            </w:pPr>
            <w:r w:rsidRPr="00613C29">
              <w:t>Sand Point First Nation Reserve</w:t>
            </w:r>
          </w:p>
        </w:tc>
        <w:tc>
          <w:tcPr>
            <w:tcW w:w="1151" w:type="pct"/>
            <w:noWrap/>
            <w:vAlign w:val="center"/>
          </w:tcPr>
          <w:p w14:paraId="46FA8B26" w14:textId="1FC241AC" w:rsidR="00613C29" w:rsidRPr="00BF2504" w:rsidRDefault="00037818" w:rsidP="005D030C">
            <w:r w:rsidRPr="00BF2504">
              <w:rPr>
                <w:rFonts w:eastAsia="Times New Roman"/>
                <w:lang w:eastAsia="en-CA"/>
              </w:rPr>
              <w:t>Sans objet</w:t>
            </w:r>
          </w:p>
        </w:tc>
      </w:tr>
      <w:tr w:rsidR="00613C29" w:rsidRPr="00BF2504" w14:paraId="4848953F" w14:textId="77777777" w:rsidTr="00864C12">
        <w:trPr>
          <w:cantSplit/>
          <w:trHeight w:val="300"/>
          <w:jc w:val="center"/>
        </w:trPr>
        <w:tc>
          <w:tcPr>
            <w:tcW w:w="3849" w:type="pct"/>
            <w:vAlign w:val="center"/>
          </w:tcPr>
          <w:p w14:paraId="31356D88" w14:textId="7E80A275" w:rsidR="00613C29" w:rsidRPr="00613C29" w:rsidRDefault="00613C29" w:rsidP="005D030C">
            <w:pPr>
              <w:pStyle w:val="TableBodyTextMIRB"/>
            </w:pPr>
            <w:r w:rsidRPr="00613C29">
              <w:t>Sandy Lake 88</w:t>
            </w:r>
          </w:p>
        </w:tc>
        <w:tc>
          <w:tcPr>
            <w:tcW w:w="1151" w:type="pct"/>
            <w:noWrap/>
            <w:vAlign w:val="center"/>
          </w:tcPr>
          <w:p w14:paraId="69B7B932" w14:textId="7A5E3993" w:rsidR="00613C29" w:rsidRPr="00BF2504" w:rsidRDefault="00037818" w:rsidP="005D030C">
            <w:r w:rsidRPr="00BF2504">
              <w:rPr>
                <w:rFonts w:eastAsia="Times New Roman"/>
                <w:lang w:eastAsia="en-CA"/>
              </w:rPr>
              <w:t>Sans objet</w:t>
            </w:r>
          </w:p>
        </w:tc>
      </w:tr>
      <w:tr w:rsidR="005D030C" w:rsidRPr="00BF2504" w14:paraId="70326DE0" w14:textId="77777777" w:rsidTr="00864C12">
        <w:trPr>
          <w:cantSplit/>
          <w:trHeight w:val="300"/>
          <w:jc w:val="center"/>
        </w:trPr>
        <w:tc>
          <w:tcPr>
            <w:tcW w:w="3849" w:type="pct"/>
            <w:vAlign w:val="center"/>
            <w:hideMark/>
          </w:tcPr>
          <w:p w14:paraId="72A03AF6" w14:textId="77777777" w:rsidR="005D030C" w:rsidRPr="00BF2504" w:rsidRDefault="005D030C" w:rsidP="005D030C">
            <w:pPr>
              <w:pStyle w:val="TableBodyTextMIRB"/>
              <w:rPr>
                <w:rFonts w:eastAsia="Times New Roman"/>
                <w:lang w:eastAsia="en-CA"/>
              </w:rPr>
            </w:pPr>
            <w:r w:rsidRPr="00BF2504">
              <w:t>Sarnia 45</w:t>
            </w:r>
          </w:p>
        </w:tc>
        <w:tc>
          <w:tcPr>
            <w:tcW w:w="1151" w:type="pct"/>
            <w:noWrap/>
            <w:vAlign w:val="center"/>
            <w:hideMark/>
          </w:tcPr>
          <w:p w14:paraId="0802D858" w14:textId="00A52323" w:rsidR="005D030C" w:rsidRPr="00BF2504" w:rsidRDefault="002D61AA" w:rsidP="005D030C">
            <w:r w:rsidRPr="00BF2504">
              <w:rPr>
                <w:rFonts w:eastAsia="Times New Roman"/>
                <w:lang w:eastAsia="en-CA"/>
              </w:rPr>
              <w:t>Sans objet</w:t>
            </w:r>
          </w:p>
        </w:tc>
      </w:tr>
      <w:tr w:rsidR="005D030C" w:rsidRPr="00BF2504" w14:paraId="40E526B5" w14:textId="77777777" w:rsidTr="00864C12">
        <w:trPr>
          <w:cantSplit/>
          <w:trHeight w:val="300"/>
          <w:jc w:val="center"/>
        </w:trPr>
        <w:tc>
          <w:tcPr>
            <w:tcW w:w="3849" w:type="pct"/>
            <w:vAlign w:val="center"/>
            <w:hideMark/>
          </w:tcPr>
          <w:p w14:paraId="59AE1645" w14:textId="77777777" w:rsidR="005D030C" w:rsidRPr="00BF2504" w:rsidRDefault="005D030C" w:rsidP="005D030C">
            <w:pPr>
              <w:pStyle w:val="TableBodyTextMIRB"/>
              <w:rPr>
                <w:rFonts w:eastAsia="Times New Roman"/>
                <w:lang w:eastAsia="en-CA"/>
              </w:rPr>
            </w:pPr>
            <w:r w:rsidRPr="00BF2504">
              <w:t>Saug-A-Gaw-Sing 1</w:t>
            </w:r>
          </w:p>
        </w:tc>
        <w:tc>
          <w:tcPr>
            <w:tcW w:w="1151" w:type="pct"/>
            <w:noWrap/>
            <w:vAlign w:val="center"/>
            <w:hideMark/>
          </w:tcPr>
          <w:p w14:paraId="0699447D" w14:textId="22722095" w:rsidR="005D030C" w:rsidRPr="00BF2504" w:rsidRDefault="002D61AA" w:rsidP="005D030C">
            <w:r w:rsidRPr="00BF2504">
              <w:rPr>
                <w:rFonts w:eastAsia="Times New Roman"/>
                <w:lang w:eastAsia="en-CA"/>
              </w:rPr>
              <w:t>Sans objet</w:t>
            </w:r>
          </w:p>
        </w:tc>
      </w:tr>
      <w:tr w:rsidR="005D030C" w:rsidRPr="00BF2504" w14:paraId="2B353C60" w14:textId="77777777" w:rsidTr="00864C12">
        <w:trPr>
          <w:cantSplit/>
          <w:trHeight w:val="300"/>
          <w:jc w:val="center"/>
        </w:trPr>
        <w:tc>
          <w:tcPr>
            <w:tcW w:w="3849" w:type="pct"/>
            <w:vAlign w:val="center"/>
            <w:hideMark/>
          </w:tcPr>
          <w:p w14:paraId="320AC98B" w14:textId="77777777" w:rsidR="005D030C" w:rsidRPr="00BF2504" w:rsidRDefault="005D030C" w:rsidP="005D030C">
            <w:pPr>
              <w:pStyle w:val="TableBodyTextMIRB"/>
              <w:rPr>
                <w:rFonts w:eastAsia="Times New Roman"/>
                <w:lang w:eastAsia="en-CA"/>
              </w:rPr>
            </w:pPr>
            <w:r w:rsidRPr="00BF2504">
              <w:t>Saugeen 29</w:t>
            </w:r>
          </w:p>
        </w:tc>
        <w:tc>
          <w:tcPr>
            <w:tcW w:w="1151" w:type="pct"/>
            <w:noWrap/>
            <w:vAlign w:val="center"/>
            <w:hideMark/>
          </w:tcPr>
          <w:p w14:paraId="62E2A087" w14:textId="5902C162" w:rsidR="005D030C" w:rsidRPr="00BF2504" w:rsidRDefault="002D61AA" w:rsidP="005D030C">
            <w:r w:rsidRPr="00BF2504">
              <w:rPr>
                <w:rFonts w:eastAsia="Times New Roman"/>
                <w:lang w:eastAsia="en-CA"/>
              </w:rPr>
              <w:t>Sans objet</w:t>
            </w:r>
          </w:p>
        </w:tc>
      </w:tr>
      <w:tr w:rsidR="00613C29" w:rsidRPr="00BF2504" w14:paraId="5D009503" w14:textId="77777777" w:rsidTr="00864C12">
        <w:trPr>
          <w:cantSplit/>
          <w:trHeight w:val="300"/>
          <w:jc w:val="center"/>
        </w:trPr>
        <w:tc>
          <w:tcPr>
            <w:tcW w:w="3849" w:type="pct"/>
            <w:vAlign w:val="center"/>
          </w:tcPr>
          <w:p w14:paraId="333FE65A" w14:textId="7D16A6C0" w:rsidR="00613C29" w:rsidRPr="00BF2504" w:rsidRDefault="00613C29" w:rsidP="005D030C">
            <w:pPr>
              <w:pStyle w:val="TableBodyTextMIRB"/>
            </w:pPr>
            <w:r w:rsidRPr="00613C29">
              <w:t>Saugeen and Cape Croker Fishing Islands 1</w:t>
            </w:r>
          </w:p>
        </w:tc>
        <w:tc>
          <w:tcPr>
            <w:tcW w:w="1151" w:type="pct"/>
            <w:noWrap/>
            <w:vAlign w:val="center"/>
          </w:tcPr>
          <w:p w14:paraId="3574CD9B" w14:textId="0BD3B14B" w:rsidR="00613C29" w:rsidRPr="00BF2504" w:rsidRDefault="00037818" w:rsidP="005D030C">
            <w:r w:rsidRPr="00BF2504">
              <w:rPr>
                <w:rFonts w:eastAsia="Times New Roman"/>
                <w:lang w:eastAsia="en-CA"/>
              </w:rPr>
              <w:t>Sans objet</w:t>
            </w:r>
          </w:p>
        </w:tc>
      </w:tr>
      <w:tr w:rsidR="00613C29" w:rsidRPr="00BF2504" w14:paraId="5902677D" w14:textId="77777777" w:rsidTr="00864C12">
        <w:trPr>
          <w:cantSplit/>
          <w:trHeight w:val="300"/>
          <w:jc w:val="center"/>
        </w:trPr>
        <w:tc>
          <w:tcPr>
            <w:tcW w:w="3849" w:type="pct"/>
            <w:vAlign w:val="center"/>
          </w:tcPr>
          <w:p w14:paraId="6EC40373" w14:textId="39621CD9" w:rsidR="00613C29" w:rsidRPr="00613C29" w:rsidRDefault="00613C29" w:rsidP="005D030C">
            <w:pPr>
              <w:pStyle w:val="TableBodyTextMIRB"/>
            </w:pPr>
            <w:r w:rsidRPr="00613C29">
              <w:t>Saugeen Hunting Grounds 60A</w:t>
            </w:r>
          </w:p>
        </w:tc>
        <w:tc>
          <w:tcPr>
            <w:tcW w:w="1151" w:type="pct"/>
            <w:noWrap/>
            <w:vAlign w:val="center"/>
          </w:tcPr>
          <w:p w14:paraId="70C53801" w14:textId="53454B82" w:rsidR="00613C29" w:rsidRPr="00BF2504" w:rsidRDefault="00037818" w:rsidP="005D030C">
            <w:r w:rsidRPr="00BF2504">
              <w:rPr>
                <w:rFonts w:eastAsia="Times New Roman"/>
                <w:lang w:eastAsia="en-CA"/>
              </w:rPr>
              <w:t>Sans objet</w:t>
            </w:r>
          </w:p>
        </w:tc>
      </w:tr>
      <w:tr w:rsidR="005D030C" w:rsidRPr="00BF2504" w14:paraId="379D284B" w14:textId="77777777" w:rsidTr="00864C12">
        <w:trPr>
          <w:cantSplit/>
          <w:trHeight w:val="300"/>
          <w:jc w:val="center"/>
        </w:trPr>
        <w:tc>
          <w:tcPr>
            <w:tcW w:w="3849" w:type="pct"/>
            <w:vAlign w:val="center"/>
            <w:hideMark/>
          </w:tcPr>
          <w:p w14:paraId="345A06D8" w14:textId="137DF412" w:rsidR="005D030C" w:rsidRPr="00BF2504" w:rsidRDefault="005D030C" w:rsidP="005D030C">
            <w:pPr>
              <w:pStyle w:val="TableBodyTextMIRB"/>
              <w:rPr>
                <w:rFonts w:eastAsia="Times New Roman"/>
                <w:lang w:eastAsia="en-CA"/>
              </w:rPr>
            </w:pPr>
            <w:r w:rsidRPr="00BF2504">
              <w:t>Seine River 23</w:t>
            </w:r>
            <w:r w:rsidR="0022787A">
              <w:t>A</w:t>
            </w:r>
          </w:p>
        </w:tc>
        <w:tc>
          <w:tcPr>
            <w:tcW w:w="1151" w:type="pct"/>
            <w:noWrap/>
            <w:vAlign w:val="center"/>
            <w:hideMark/>
          </w:tcPr>
          <w:p w14:paraId="7CC54962" w14:textId="7562EB7D" w:rsidR="005D030C" w:rsidRPr="00BF2504" w:rsidRDefault="002D61AA" w:rsidP="005D030C">
            <w:r w:rsidRPr="00BF2504">
              <w:rPr>
                <w:rFonts w:eastAsia="Times New Roman"/>
                <w:lang w:eastAsia="en-CA"/>
              </w:rPr>
              <w:t>Sans objet</w:t>
            </w:r>
          </w:p>
        </w:tc>
      </w:tr>
      <w:tr w:rsidR="00613C29" w:rsidRPr="00BF2504" w14:paraId="2E5DE5FD" w14:textId="77777777" w:rsidTr="00864C12">
        <w:trPr>
          <w:cantSplit/>
          <w:trHeight w:val="300"/>
          <w:jc w:val="center"/>
        </w:trPr>
        <w:tc>
          <w:tcPr>
            <w:tcW w:w="3849" w:type="pct"/>
            <w:vAlign w:val="center"/>
          </w:tcPr>
          <w:p w14:paraId="084B3339" w14:textId="61C8A47B" w:rsidR="00613C29" w:rsidRPr="00BF2504" w:rsidRDefault="00613C29" w:rsidP="005D030C">
            <w:pPr>
              <w:pStyle w:val="TableBodyTextMIRB"/>
            </w:pPr>
            <w:r w:rsidRPr="00613C29">
              <w:t>Seine River 23B</w:t>
            </w:r>
          </w:p>
        </w:tc>
        <w:tc>
          <w:tcPr>
            <w:tcW w:w="1151" w:type="pct"/>
            <w:noWrap/>
            <w:vAlign w:val="center"/>
          </w:tcPr>
          <w:p w14:paraId="47F8C9AE" w14:textId="246E9C16" w:rsidR="00613C29" w:rsidRPr="00BF2504" w:rsidRDefault="00037818" w:rsidP="005D030C">
            <w:r w:rsidRPr="00BF2504">
              <w:rPr>
                <w:rFonts w:eastAsia="Times New Roman"/>
                <w:lang w:eastAsia="en-CA"/>
              </w:rPr>
              <w:t>Sans objet</w:t>
            </w:r>
          </w:p>
        </w:tc>
      </w:tr>
      <w:tr w:rsidR="005D030C" w:rsidRPr="00BF2504" w14:paraId="4481E1C3" w14:textId="77777777" w:rsidTr="00864C12">
        <w:trPr>
          <w:cantSplit/>
          <w:trHeight w:val="300"/>
          <w:jc w:val="center"/>
        </w:trPr>
        <w:tc>
          <w:tcPr>
            <w:tcW w:w="3849" w:type="pct"/>
            <w:vAlign w:val="center"/>
            <w:hideMark/>
          </w:tcPr>
          <w:p w14:paraId="231F8A1B" w14:textId="77777777" w:rsidR="005D030C" w:rsidRPr="00BF2504" w:rsidRDefault="005D030C" w:rsidP="005D030C">
            <w:pPr>
              <w:pStyle w:val="TableBodyTextMIRB"/>
              <w:rPr>
                <w:rFonts w:eastAsia="Times New Roman"/>
                <w:lang w:eastAsia="en-CA"/>
              </w:rPr>
            </w:pPr>
            <w:r w:rsidRPr="00BF2504">
              <w:t>Serpent River 7</w:t>
            </w:r>
          </w:p>
        </w:tc>
        <w:tc>
          <w:tcPr>
            <w:tcW w:w="1151" w:type="pct"/>
            <w:noWrap/>
            <w:vAlign w:val="center"/>
            <w:hideMark/>
          </w:tcPr>
          <w:p w14:paraId="0C0204E1" w14:textId="2E949907" w:rsidR="005D030C" w:rsidRPr="00BF2504" w:rsidRDefault="002D61AA" w:rsidP="005D030C">
            <w:r w:rsidRPr="00BF2504">
              <w:rPr>
                <w:rFonts w:eastAsia="Times New Roman"/>
                <w:lang w:eastAsia="en-CA"/>
              </w:rPr>
              <w:t>Sans objet</w:t>
            </w:r>
          </w:p>
        </w:tc>
      </w:tr>
      <w:tr w:rsidR="005D030C" w:rsidRPr="00BF2504" w14:paraId="21913692" w14:textId="77777777" w:rsidTr="00864C12">
        <w:trPr>
          <w:cantSplit/>
          <w:trHeight w:val="300"/>
          <w:jc w:val="center"/>
        </w:trPr>
        <w:tc>
          <w:tcPr>
            <w:tcW w:w="3849" w:type="pct"/>
            <w:vAlign w:val="center"/>
            <w:hideMark/>
          </w:tcPr>
          <w:p w14:paraId="45BECE41" w14:textId="77777777" w:rsidR="005D030C" w:rsidRPr="00BF2504" w:rsidRDefault="005D030C" w:rsidP="005D030C">
            <w:pPr>
              <w:pStyle w:val="TableBodyTextMIRB"/>
              <w:rPr>
                <w:rFonts w:eastAsia="Times New Roman"/>
                <w:lang w:eastAsia="en-CA"/>
              </w:rPr>
            </w:pPr>
            <w:r w:rsidRPr="00BF2504">
              <w:t>Shawanaga 17</w:t>
            </w:r>
          </w:p>
        </w:tc>
        <w:tc>
          <w:tcPr>
            <w:tcW w:w="1151" w:type="pct"/>
            <w:noWrap/>
            <w:vAlign w:val="center"/>
            <w:hideMark/>
          </w:tcPr>
          <w:p w14:paraId="43FB7A57" w14:textId="6C3843EE" w:rsidR="005D030C" w:rsidRPr="00BF2504" w:rsidRDefault="002D61AA" w:rsidP="005D030C">
            <w:r w:rsidRPr="00BF2504">
              <w:rPr>
                <w:rFonts w:eastAsia="Times New Roman"/>
                <w:lang w:eastAsia="en-CA"/>
              </w:rPr>
              <w:t>Sans objet</w:t>
            </w:r>
          </w:p>
        </w:tc>
      </w:tr>
      <w:tr w:rsidR="00613C29" w:rsidRPr="00BF2504" w14:paraId="086DBCFB" w14:textId="77777777" w:rsidTr="00864C12">
        <w:trPr>
          <w:cantSplit/>
          <w:trHeight w:val="300"/>
          <w:jc w:val="center"/>
        </w:trPr>
        <w:tc>
          <w:tcPr>
            <w:tcW w:w="3849" w:type="pct"/>
            <w:vAlign w:val="center"/>
          </w:tcPr>
          <w:p w14:paraId="0B719EDD" w14:textId="5E4B05BC" w:rsidR="00613C29" w:rsidRPr="00BF2504" w:rsidRDefault="00613C29" w:rsidP="005D030C">
            <w:pPr>
              <w:pStyle w:val="TableBodyTextMIRB"/>
            </w:pPr>
            <w:r w:rsidRPr="00613C29">
              <w:t>Shawanaga 17B</w:t>
            </w:r>
          </w:p>
        </w:tc>
        <w:tc>
          <w:tcPr>
            <w:tcW w:w="1151" w:type="pct"/>
            <w:noWrap/>
            <w:vAlign w:val="center"/>
          </w:tcPr>
          <w:p w14:paraId="20E83CB5" w14:textId="4266B403" w:rsidR="00613C29" w:rsidRPr="00BF2504" w:rsidRDefault="00037818" w:rsidP="005D030C">
            <w:r w:rsidRPr="00BF2504">
              <w:rPr>
                <w:rFonts w:eastAsia="Times New Roman"/>
                <w:lang w:eastAsia="en-CA"/>
              </w:rPr>
              <w:t>Sans objet</w:t>
            </w:r>
          </w:p>
        </w:tc>
      </w:tr>
      <w:tr w:rsidR="00613C29" w:rsidRPr="00BF2504" w14:paraId="6B45AD36" w14:textId="77777777" w:rsidTr="00864C12">
        <w:trPr>
          <w:cantSplit/>
          <w:trHeight w:val="300"/>
          <w:jc w:val="center"/>
        </w:trPr>
        <w:tc>
          <w:tcPr>
            <w:tcW w:w="3849" w:type="pct"/>
            <w:vAlign w:val="center"/>
          </w:tcPr>
          <w:p w14:paraId="791F13AB" w14:textId="6042A3DC" w:rsidR="00613C29" w:rsidRPr="00613C29" w:rsidRDefault="00613C29" w:rsidP="005D030C">
            <w:pPr>
              <w:pStyle w:val="TableBodyTextMIRB"/>
            </w:pPr>
            <w:r w:rsidRPr="00613C29">
              <w:t>Sheguiandah 24</w:t>
            </w:r>
          </w:p>
        </w:tc>
        <w:tc>
          <w:tcPr>
            <w:tcW w:w="1151" w:type="pct"/>
            <w:noWrap/>
            <w:vAlign w:val="center"/>
          </w:tcPr>
          <w:p w14:paraId="38428719" w14:textId="79149D85" w:rsidR="00613C29" w:rsidRPr="00BF2504" w:rsidRDefault="00037818" w:rsidP="005D030C">
            <w:r w:rsidRPr="00BF2504">
              <w:rPr>
                <w:rFonts w:eastAsia="Times New Roman"/>
                <w:lang w:eastAsia="en-CA"/>
              </w:rPr>
              <w:t>Sans objet</w:t>
            </w:r>
          </w:p>
        </w:tc>
      </w:tr>
      <w:tr w:rsidR="005D030C" w:rsidRPr="00BF2504" w14:paraId="063309DF" w14:textId="77777777" w:rsidTr="00864C12">
        <w:trPr>
          <w:cantSplit/>
          <w:trHeight w:val="300"/>
          <w:jc w:val="center"/>
        </w:trPr>
        <w:tc>
          <w:tcPr>
            <w:tcW w:w="3849" w:type="pct"/>
            <w:vAlign w:val="center"/>
            <w:hideMark/>
          </w:tcPr>
          <w:p w14:paraId="5AE74625" w14:textId="77777777" w:rsidR="005D030C" w:rsidRPr="00BF2504" w:rsidRDefault="005D030C" w:rsidP="005D030C">
            <w:pPr>
              <w:pStyle w:val="TableBodyTextMIRB"/>
              <w:rPr>
                <w:rFonts w:eastAsia="Times New Roman"/>
                <w:lang w:eastAsia="en-CA"/>
              </w:rPr>
            </w:pPr>
            <w:r w:rsidRPr="00BF2504">
              <w:t>Sheshegwaning 20</w:t>
            </w:r>
          </w:p>
        </w:tc>
        <w:tc>
          <w:tcPr>
            <w:tcW w:w="1151" w:type="pct"/>
            <w:noWrap/>
            <w:vAlign w:val="center"/>
            <w:hideMark/>
          </w:tcPr>
          <w:p w14:paraId="757AE1BD" w14:textId="2FC595C5" w:rsidR="005D030C" w:rsidRPr="00BF2504" w:rsidRDefault="002D61AA" w:rsidP="005D030C">
            <w:r w:rsidRPr="00BF2504">
              <w:rPr>
                <w:rFonts w:eastAsia="Times New Roman"/>
                <w:lang w:eastAsia="en-CA"/>
              </w:rPr>
              <w:t>Sans objet</w:t>
            </w:r>
          </w:p>
        </w:tc>
      </w:tr>
      <w:tr w:rsidR="00613C29" w:rsidRPr="00BF2504" w14:paraId="67D149CE" w14:textId="77777777" w:rsidTr="00864C12">
        <w:trPr>
          <w:cantSplit/>
          <w:trHeight w:val="300"/>
          <w:jc w:val="center"/>
        </w:trPr>
        <w:tc>
          <w:tcPr>
            <w:tcW w:w="3849" w:type="pct"/>
            <w:vAlign w:val="center"/>
          </w:tcPr>
          <w:p w14:paraId="34CB3545" w14:textId="050A96C8" w:rsidR="00613C29" w:rsidRPr="00BF2504" w:rsidRDefault="00613C29" w:rsidP="005D030C">
            <w:pPr>
              <w:pStyle w:val="TableBodyTextMIRB"/>
            </w:pPr>
            <w:r w:rsidRPr="00613C29">
              <w:t>Shoal Lake 31J</w:t>
            </w:r>
          </w:p>
        </w:tc>
        <w:tc>
          <w:tcPr>
            <w:tcW w:w="1151" w:type="pct"/>
            <w:noWrap/>
            <w:vAlign w:val="center"/>
          </w:tcPr>
          <w:p w14:paraId="72C76DEE" w14:textId="26EBEDA1" w:rsidR="00613C29" w:rsidRPr="00BF2504" w:rsidRDefault="00037818" w:rsidP="005D030C">
            <w:r w:rsidRPr="00BF2504">
              <w:rPr>
                <w:rFonts w:eastAsia="Times New Roman"/>
                <w:lang w:eastAsia="en-CA"/>
              </w:rPr>
              <w:t>Sans objet</w:t>
            </w:r>
          </w:p>
        </w:tc>
      </w:tr>
      <w:tr w:rsidR="00613C29" w:rsidRPr="00BF2504" w14:paraId="38759178" w14:textId="77777777" w:rsidTr="00864C12">
        <w:trPr>
          <w:cantSplit/>
          <w:trHeight w:val="300"/>
          <w:jc w:val="center"/>
        </w:trPr>
        <w:tc>
          <w:tcPr>
            <w:tcW w:w="3849" w:type="pct"/>
            <w:vAlign w:val="center"/>
          </w:tcPr>
          <w:p w14:paraId="4146D782" w14:textId="4EE1A8A3" w:rsidR="00613C29" w:rsidRPr="00613C29" w:rsidRDefault="00613C29" w:rsidP="005D030C">
            <w:pPr>
              <w:pStyle w:val="TableBodyTextMIRB"/>
            </w:pPr>
            <w:r w:rsidRPr="00613C29">
              <w:t>Shoal Lake 34B1</w:t>
            </w:r>
          </w:p>
        </w:tc>
        <w:tc>
          <w:tcPr>
            <w:tcW w:w="1151" w:type="pct"/>
            <w:noWrap/>
            <w:vAlign w:val="center"/>
          </w:tcPr>
          <w:p w14:paraId="55C66DF7" w14:textId="44080C22" w:rsidR="00613C29" w:rsidRPr="00BF2504" w:rsidRDefault="00037818" w:rsidP="005D030C">
            <w:r w:rsidRPr="00BF2504">
              <w:rPr>
                <w:rFonts w:eastAsia="Times New Roman"/>
                <w:lang w:eastAsia="en-CA"/>
              </w:rPr>
              <w:t>Sans objet</w:t>
            </w:r>
          </w:p>
        </w:tc>
      </w:tr>
      <w:tr w:rsidR="005D030C" w:rsidRPr="00BF2504" w14:paraId="2F258CBD" w14:textId="77777777" w:rsidTr="00864C12">
        <w:trPr>
          <w:cantSplit/>
          <w:trHeight w:val="300"/>
          <w:jc w:val="center"/>
        </w:trPr>
        <w:tc>
          <w:tcPr>
            <w:tcW w:w="3849" w:type="pct"/>
            <w:vAlign w:val="center"/>
            <w:hideMark/>
          </w:tcPr>
          <w:p w14:paraId="6F0E6D60" w14:textId="118CB936" w:rsidR="005D030C" w:rsidRPr="00BF2504" w:rsidRDefault="005D030C" w:rsidP="005D030C">
            <w:pPr>
              <w:pStyle w:val="TableBodyTextMIRB"/>
              <w:rPr>
                <w:rFonts w:eastAsia="Times New Roman"/>
                <w:lang w:eastAsia="en-CA"/>
              </w:rPr>
            </w:pPr>
            <w:r w:rsidRPr="00BF2504">
              <w:t>Shoal Lake 34</w:t>
            </w:r>
            <w:r w:rsidR="0022787A">
              <w:t>B</w:t>
            </w:r>
            <w:r w:rsidRPr="00BF2504">
              <w:t>2</w:t>
            </w:r>
          </w:p>
        </w:tc>
        <w:tc>
          <w:tcPr>
            <w:tcW w:w="1151" w:type="pct"/>
            <w:noWrap/>
            <w:vAlign w:val="center"/>
            <w:hideMark/>
          </w:tcPr>
          <w:p w14:paraId="1786F304" w14:textId="4E67D6D8" w:rsidR="005D030C" w:rsidRPr="00BF2504" w:rsidRDefault="002D61AA" w:rsidP="005D030C">
            <w:r w:rsidRPr="00BF2504">
              <w:rPr>
                <w:rFonts w:eastAsia="Times New Roman"/>
                <w:lang w:eastAsia="en-CA"/>
              </w:rPr>
              <w:t>Sans objet</w:t>
            </w:r>
          </w:p>
        </w:tc>
      </w:tr>
      <w:tr w:rsidR="00613C29" w:rsidRPr="00BF2504" w14:paraId="1F392A1D" w14:textId="77777777" w:rsidTr="00864C12">
        <w:trPr>
          <w:cantSplit/>
          <w:trHeight w:val="300"/>
          <w:jc w:val="center"/>
        </w:trPr>
        <w:tc>
          <w:tcPr>
            <w:tcW w:w="3849" w:type="pct"/>
            <w:vAlign w:val="center"/>
          </w:tcPr>
          <w:p w14:paraId="4289D7C2" w14:textId="3AF1C96A" w:rsidR="00613C29" w:rsidRPr="00BF2504" w:rsidRDefault="00613C29" w:rsidP="005D030C">
            <w:pPr>
              <w:pStyle w:val="TableBodyTextMIRB"/>
            </w:pPr>
            <w:r w:rsidRPr="00613C29">
              <w:t>Shoal Lake 37A</w:t>
            </w:r>
          </w:p>
        </w:tc>
        <w:tc>
          <w:tcPr>
            <w:tcW w:w="1151" w:type="pct"/>
            <w:noWrap/>
            <w:vAlign w:val="center"/>
          </w:tcPr>
          <w:p w14:paraId="3D27140E" w14:textId="03C65B9B" w:rsidR="00613C29" w:rsidRPr="00BF2504" w:rsidRDefault="00037818" w:rsidP="005D030C">
            <w:r w:rsidRPr="00BF2504">
              <w:rPr>
                <w:rFonts w:eastAsia="Times New Roman"/>
                <w:lang w:eastAsia="en-CA"/>
              </w:rPr>
              <w:t>Sans objet</w:t>
            </w:r>
          </w:p>
        </w:tc>
      </w:tr>
      <w:tr w:rsidR="00613C29" w:rsidRPr="00BF2504" w14:paraId="401811F7" w14:textId="77777777" w:rsidTr="00864C12">
        <w:trPr>
          <w:cantSplit/>
          <w:trHeight w:val="300"/>
          <w:jc w:val="center"/>
        </w:trPr>
        <w:tc>
          <w:tcPr>
            <w:tcW w:w="3849" w:type="pct"/>
            <w:vAlign w:val="center"/>
          </w:tcPr>
          <w:p w14:paraId="3362D856" w14:textId="12921D99" w:rsidR="00613C29" w:rsidRPr="00613C29" w:rsidRDefault="00613C29" w:rsidP="005D030C">
            <w:pPr>
              <w:pStyle w:val="TableBodyTextMIRB"/>
            </w:pPr>
            <w:r w:rsidRPr="00613C29">
              <w:t>Shoal Lake 39</w:t>
            </w:r>
          </w:p>
        </w:tc>
        <w:tc>
          <w:tcPr>
            <w:tcW w:w="1151" w:type="pct"/>
            <w:noWrap/>
            <w:vAlign w:val="center"/>
          </w:tcPr>
          <w:p w14:paraId="721238C0" w14:textId="6BB50852" w:rsidR="00613C29" w:rsidRPr="00BF2504" w:rsidRDefault="00037818" w:rsidP="005D030C">
            <w:r w:rsidRPr="00BF2504">
              <w:rPr>
                <w:rFonts w:eastAsia="Times New Roman"/>
                <w:lang w:eastAsia="en-CA"/>
              </w:rPr>
              <w:t>Sans objet</w:t>
            </w:r>
          </w:p>
        </w:tc>
      </w:tr>
      <w:tr w:rsidR="005D030C" w:rsidRPr="00BF2504" w14:paraId="7606FBC8" w14:textId="77777777" w:rsidTr="00864C12">
        <w:trPr>
          <w:cantSplit/>
          <w:trHeight w:val="300"/>
          <w:jc w:val="center"/>
        </w:trPr>
        <w:tc>
          <w:tcPr>
            <w:tcW w:w="3849" w:type="pct"/>
            <w:vAlign w:val="center"/>
            <w:hideMark/>
          </w:tcPr>
          <w:p w14:paraId="4E94EF8C" w14:textId="3D61CCE8" w:rsidR="005D030C" w:rsidRPr="00BF2504" w:rsidRDefault="005D030C" w:rsidP="005D030C">
            <w:pPr>
              <w:pStyle w:val="TableBodyTextMIRB"/>
              <w:rPr>
                <w:rFonts w:eastAsia="Times New Roman"/>
                <w:lang w:eastAsia="en-CA"/>
              </w:rPr>
            </w:pPr>
            <w:r w:rsidRPr="00BF2504">
              <w:t>Shoal Lake 39</w:t>
            </w:r>
            <w:r w:rsidR="0022787A">
              <w:t>A</w:t>
            </w:r>
          </w:p>
        </w:tc>
        <w:tc>
          <w:tcPr>
            <w:tcW w:w="1151" w:type="pct"/>
            <w:noWrap/>
            <w:vAlign w:val="center"/>
            <w:hideMark/>
          </w:tcPr>
          <w:p w14:paraId="42B6B33D" w14:textId="120AB581" w:rsidR="005D030C" w:rsidRPr="00BF2504" w:rsidRDefault="002D61AA" w:rsidP="005D030C">
            <w:r w:rsidRPr="00BF2504">
              <w:rPr>
                <w:rFonts w:eastAsia="Times New Roman"/>
                <w:lang w:eastAsia="en-CA"/>
              </w:rPr>
              <w:t>Sans objet</w:t>
            </w:r>
          </w:p>
        </w:tc>
      </w:tr>
      <w:tr w:rsidR="005D030C" w:rsidRPr="00BF2504" w14:paraId="2990AB88" w14:textId="77777777" w:rsidTr="00864C12">
        <w:trPr>
          <w:cantSplit/>
          <w:trHeight w:val="300"/>
          <w:jc w:val="center"/>
        </w:trPr>
        <w:tc>
          <w:tcPr>
            <w:tcW w:w="3849" w:type="pct"/>
            <w:vAlign w:val="center"/>
            <w:hideMark/>
          </w:tcPr>
          <w:p w14:paraId="04F61295" w14:textId="77777777" w:rsidR="005D030C" w:rsidRPr="00BF2504" w:rsidRDefault="005D030C" w:rsidP="005D030C">
            <w:pPr>
              <w:pStyle w:val="TableBodyTextMIRB"/>
              <w:rPr>
                <w:rFonts w:eastAsia="Times New Roman"/>
                <w:lang w:eastAsia="en-CA"/>
              </w:rPr>
            </w:pPr>
            <w:r w:rsidRPr="00BF2504">
              <w:t>Shoal Lake 40</w:t>
            </w:r>
          </w:p>
        </w:tc>
        <w:tc>
          <w:tcPr>
            <w:tcW w:w="1151" w:type="pct"/>
            <w:noWrap/>
            <w:vAlign w:val="center"/>
            <w:hideMark/>
          </w:tcPr>
          <w:p w14:paraId="6F339965" w14:textId="572926EB" w:rsidR="005D030C" w:rsidRPr="00BF2504" w:rsidRDefault="002D61AA" w:rsidP="005D030C">
            <w:r w:rsidRPr="00BF2504">
              <w:rPr>
                <w:rFonts w:eastAsia="Times New Roman"/>
                <w:lang w:eastAsia="en-CA"/>
              </w:rPr>
              <w:t>Sans objet</w:t>
            </w:r>
          </w:p>
        </w:tc>
      </w:tr>
      <w:tr w:rsidR="00613C29" w:rsidRPr="00BF2504" w14:paraId="44C7A6B5" w14:textId="77777777" w:rsidTr="00864C12">
        <w:trPr>
          <w:cantSplit/>
          <w:trHeight w:val="300"/>
          <w:jc w:val="center"/>
        </w:trPr>
        <w:tc>
          <w:tcPr>
            <w:tcW w:w="3849" w:type="pct"/>
            <w:vAlign w:val="center"/>
          </w:tcPr>
          <w:p w14:paraId="1AD98AD6" w14:textId="47B2DC68" w:rsidR="00613C29" w:rsidRPr="00BF2504" w:rsidRDefault="00613C29" w:rsidP="005D030C">
            <w:pPr>
              <w:pStyle w:val="TableBodyTextMIRB"/>
            </w:pPr>
            <w:r w:rsidRPr="00613C29">
              <w:t>Sugar Island 37A</w:t>
            </w:r>
          </w:p>
        </w:tc>
        <w:tc>
          <w:tcPr>
            <w:tcW w:w="1151" w:type="pct"/>
            <w:noWrap/>
            <w:vAlign w:val="center"/>
          </w:tcPr>
          <w:p w14:paraId="26AFE3EC" w14:textId="1B0D28C7" w:rsidR="00613C29" w:rsidRPr="00BF2504" w:rsidRDefault="00037818" w:rsidP="005D030C">
            <w:r w:rsidRPr="00BF2504">
              <w:rPr>
                <w:rFonts w:eastAsia="Times New Roman"/>
                <w:lang w:eastAsia="en-CA"/>
              </w:rPr>
              <w:t>Sans objet</w:t>
            </w:r>
          </w:p>
        </w:tc>
      </w:tr>
      <w:tr w:rsidR="005D030C" w:rsidRPr="00BF2504" w14:paraId="3FC7DD66" w14:textId="77777777" w:rsidTr="00864C12">
        <w:trPr>
          <w:cantSplit/>
          <w:trHeight w:val="300"/>
          <w:jc w:val="center"/>
        </w:trPr>
        <w:tc>
          <w:tcPr>
            <w:tcW w:w="3849" w:type="pct"/>
            <w:vAlign w:val="center"/>
            <w:hideMark/>
          </w:tcPr>
          <w:p w14:paraId="2E11535A" w14:textId="77777777" w:rsidR="005D030C" w:rsidRPr="00BF2504" w:rsidRDefault="005D030C" w:rsidP="005D030C">
            <w:pPr>
              <w:pStyle w:val="TableBodyTextMIRB"/>
              <w:rPr>
                <w:rFonts w:eastAsia="Times New Roman"/>
                <w:lang w:eastAsia="en-CA"/>
              </w:rPr>
            </w:pPr>
            <w:r w:rsidRPr="00BF2504">
              <w:t>Six Nations 40</w:t>
            </w:r>
          </w:p>
        </w:tc>
        <w:tc>
          <w:tcPr>
            <w:tcW w:w="1151" w:type="pct"/>
            <w:noWrap/>
            <w:vAlign w:val="center"/>
            <w:hideMark/>
          </w:tcPr>
          <w:p w14:paraId="69B78074" w14:textId="4CC65A3D" w:rsidR="005D030C" w:rsidRPr="00BF2504" w:rsidRDefault="002D61AA" w:rsidP="005D030C">
            <w:r w:rsidRPr="00BF2504">
              <w:rPr>
                <w:rFonts w:eastAsia="Times New Roman"/>
                <w:lang w:eastAsia="en-CA"/>
              </w:rPr>
              <w:t>Sans objet</w:t>
            </w:r>
          </w:p>
        </w:tc>
      </w:tr>
      <w:tr w:rsidR="005D030C" w:rsidRPr="00BF2504" w14:paraId="169E64E6" w14:textId="77777777" w:rsidTr="00864C12">
        <w:trPr>
          <w:cantSplit/>
          <w:trHeight w:val="300"/>
          <w:jc w:val="center"/>
        </w:trPr>
        <w:tc>
          <w:tcPr>
            <w:tcW w:w="3849" w:type="pct"/>
            <w:vAlign w:val="center"/>
          </w:tcPr>
          <w:p w14:paraId="04289527" w14:textId="4E297688" w:rsidR="005D030C" w:rsidRPr="00BF2504" w:rsidRDefault="005D030C" w:rsidP="005D030C">
            <w:pPr>
              <w:pStyle w:val="TableBodyTextMIRB"/>
            </w:pPr>
            <w:r w:rsidRPr="00BF2504">
              <w:t>Slate Falls Nation Reserve</w:t>
            </w:r>
          </w:p>
        </w:tc>
        <w:tc>
          <w:tcPr>
            <w:tcW w:w="1151" w:type="pct"/>
            <w:noWrap/>
            <w:vAlign w:val="center"/>
          </w:tcPr>
          <w:p w14:paraId="23EEAE38" w14:textId="16510621" w:rsidR="005D030C" w:rsidRPr="00BF2504" w:rsidRDefault="002D61AA" w:rsidP="005D030C">
            <w:r w:rsidRPr="00BF2504">
              <w:t>Sans objet</w:t>
            </w:r>
          </w:p>
        </w:tc>
      </w:tr>
      <w:tr w:rsidR="005D030C" w:rsidRPr="00BF2504" w14:paraId="12C4BA04" w14:textId="77777777" w:rsidTr="00864C12">
        <w:trPr>
          <w:cantSplit/>
          <w:trHeight w:val="300"/>
          <w:jc w:val="center"/>
        </w:trPr>
        <w:tc>
          <w:tcPr>
            <w:tcW w:w="3849" w:type="pct"/>
            <w:vAlign w:val="center"/>
            <w:hideMark/>
          </w:tcPr>
          <w:p w14:paraId="7185642C" w14:textId="77777777" w:rsidR="005D030C" w:rsidRPr="00BF2504" w:rsidRDefault="005D030C" w:rsidP="005D030C">
            <w:pPr>
              <w:pStyle w:val="TableBodyTextMIRB"/>
              <w:rPr>
                <w:rFonts w:eastAsia="Times New Roman"/>
                <w:lang w:eastAsia="en-CA"/>
              </w:rPr>
            </w:pPr>
            <w:r w:rsidRPr="00BF2504">
              <w:t>Sturgeon Falls 23</w:t>
            </w:r>
          </w:p>
        </w:tc>
        <w:tc>
          <w:tcPr>
            <w:tcW w:w="1151" w:type="pct"/>
            <w:noWrap/>
            <w:vAlign w:val="center"/>
            <w:hideMark/>
          </w:tcPr>
          <w:p w14:paraId="2560EF30" w14:textId="60B246A9" w:rsidR="005D030C" w:rsidRPr="00BF2504" w:rsidRDefault="002D61AA" w:rsidP="005D030C">
            <w:r w:rsidRPr="00BF2504">
              <w:rPr>
                <w:rFonts w:eastAsia="Times New Roman"/>
                <w:lang w:eastAsia="en-CA"/>
              </w:rPr>
              <w:t>Sans objet</w:t>
            </w:r>
          </w:p>
        </w:tc>
      </w:tr>
      <w:tr w:rsidR="005D030C" w:rsidRPr="00BF2504" w14:paraId="4DEA68D9" w14:textId="77777777" w:rsidTr="00864C12">
        <w:trPr>
          <w:cantSplit/>
          <w:trHeight w:val="300"/>
          <w:jc w:val="center"/>
        </w:trPr>
        <w:tc>
          <w:tcPr>
            <w:tcW w:w="3849" w:type="pct"/>
            <w:vAlign w:val="center"/>
            <w:hideMark/>
          </w:tcPr>
          <w:p w14:paraId="2020DA10" w14:textId="77777777" w:rsidR="005D030C" w:rsidRPr="00BF2504" w:rsidRDefault="005D030C" w:rsidP="005D030C">
            <w:pPr>
              <w:pStyle w:val="TableBodyTextMIRB"/>
              <w:rPr>
                <w:rFonts w:eastAsia="Times New Roman"/>
                <w:lang w:eastAsia="en-CA"/>
              </w:rPr>
            </w:pPr>
            <w:r w:rsidRPr="00BF2504">
              <w:t>Sucker Creek 23</w:t>
            </w:r>
          </w:p>
        </w:tc>
        <w:tc>
          <w:tcPr>
            <w:tcW w:w="1151" w:type="pct"/>
            <w:noWrap/>
            <w:vAlign w:val="center"/>
            <w:hideMark/>
          </w:tcPr>
          <w:p w14:paraId="275A4A8A" w14:textId="6620E047" w:rsidR="005D030C" w:rsidRPr="00BF2504" w:rsidRDefault="002D61AA" w:rsidP="005D030C">
            <w:r w:rsidRPr="00BF2504">
              <w:rPr>
                <w:rFonts w:eastAsia="Times New Roman"/>
                <w:lang w:eastAsia="en-CA"/>
              </w:rPr>
              <w:t>Sans objet</w:t>
            </w:r>
          </w:p>
        </w:tc>
      </w:tr>
      <w:tr w:rsidR="00613C29" w:rsidRPr="00BF2504" w14:paraId="50FF30AD" w14:textId="77777777" w:rsidTr="00864C12">
        <w:trPr>
          <w:cantSplit/>
          <w:trHeight w:val="300"/>
          <w:jc w:val="center"/>
        </w:trPr>
        <w:tc>
          <w:tcPr>
            <w:tcW w:w="3849" w:type="pct"/>
            <w:vAlign w:val="center"/>
          </w:tcPr>
          <w:p w14:paraId="4F4EEB5E" w14:textId="414546A6" w:rsidR="00613C29" w:rsidRPr="00BF2504" w:rsidRDefault="00613C29" w:rsidP="005D030C">
            <w:pPr>
              <w:pStyle w:val="TableBodyTextMIRB"/>
            </w:pPr>
            <w:r w:rsidRPr="00613C29">
              <w:t>Swan Lake 29</w:t>
            </w:r>
          </w:p>
        </w:tc>
        <w:tc>
          <w:tcPr>
            <w:tcW w:w="1151" w:type="pct"/>
            <w:noWrap/>
            <w:vAlign w:val="center"/>
          </w:tcPr>
          <w:p w14:paraId="21A84F84" w14:textId="62E21EDA" w:rsidR="00613C29" w:rsidRPr="00BF2504" w:rsidRDefault="00037818" w:rsidP="005D030C">
            <w:r w:rsidRPr="00BF2504">
              <w:rPr>
                <w:rFonts w:eastAsia="Times New Roman"/>
                <w:lang w:eastAsia="en-CA"/>
              </w:rPr>
              <w:t>Sans objet</w:t>
            </w:r>
          </w:p>
        </w:tc>
      </w:tr>
      <w:tr w:rsidR="005D030C" w:rsidRPr="00BF2504" w14:paraId="01F76F40" w14:textId="77777777" w:rsidTr="00864C12">
        <w:trPr>
          <w:cantSplit/>
          <w:trHeight w:val="300"/>
          <w:jc w:val="center"/>
        </w:trPr>
        <w:tc>
          <w:tcPr>
            <w:tcW w:w="3849" w:type="pct"/>
            <w:vAlign w:val="center"/>
            <w:hideMark/>
          </w:tcPr>
          <w:p w14:paraId="3D8B6373" w14:textId="23516A4D" w:rsidR="005D030C" w:rsidRPr="00BF2504" w:rsidRDefault="005D030C" w:rsidP="005D030C">
            <w:pPr>
              <w:pStyle w:val="TableBodyTextMIRB"/>
              <w:rPr>
                <w:rFonts w:eastAsia="Times New Roman"/>
                <w:lang w:eastAsia="en-CA"/>
              </w:rPr>
            </w:pPr>
            <w:r w:rsidRPr="00BF2504">
              <w:t>The Dalles 38</w:t>
            </w:r>
            <w:r w:rsidR="0022787A">
              <w:t>C</w:t>
            </w:r>
          </w:p>
        </w:tc>
        <w:tc>
          <w:tcPr>
            <w:tcW w:w="1151" w:type="pct"/>
            <w:noWrap/>
            <w:vAlign w:val="center"/>
            <w:hideMark/>
          </w:tcPr>
          <w:p w14:paraId="277300EE" w14:textId="366512DD" w:rsidR="005D030C" w:rsidRPr="00BF2504" w:rsidRDefault="002D61AA" w:rsidP="005D030C">
            <w:r w:rsidRPr="00BF2504">
              <w:rPr>
                <w:rFonts w:eastAsia="Times New Roman"/>
                <w:lang w:eastAsia="en-CA"/>
              </w:rPr>
              <w:t>Sans objet</w:t>
            </w:r>
          </w:p>
        </w:tc>
      </w:tr>
      <w:tr w:rsidR="0020203E" w:rsidRPr="00BF2504" w14:paraId="115D402D" w14:textId="77777777" w:rsidTr="00864C12">
        <w:trPr>
          <w:cantSplit/>
          <w:trHeight w:val="300"/>
          <w:jc w:val="center"/>
        </w:trPr>
        <w:tc>
          <w:tcPr>
            <w:tcW w:w="3849" w:type="pct"/>
            <w:vAlign w:val="center"/>
          </w:tcPr>
          <w:p w14:paraId="0748957C" w14:textId="61D0CACF" w:rsidR="0020203E" w:rsidRPr="00BF2504" w:rsidRDefault="0020203E" w:rsidP="005D030C">
            <w:pPr>
              <w:pStyle w:val="TableBodyTextMIRB"/>
            </w:pPr>
            <w:r w:rsidRPr="0020203E">
              <w:t>The Nation Municipality</w:t>
            </w:r>
          </w:p>
        </w:tc>
        <w:tc>
          <w:tcPr>
            <w:tcW w:w="1151" w:type="pct"/>
            <w:noWrap/>
            <w:vAlign w:val="center"/>
          </w:tcPr>
          <w:p w14:paraId="069B5D77" w14:textId="73256A6F" w:rsidR="0020203E" w:rsidRPr="00BF2504" w:rsidRDefault="0020203E" w:rsidP="005D030C">
            <w:r>
              <w:t>Sans objet</w:t>
            </w:r>
          </w:p>
        </w:tc>
      </w:tr>
      <w:tr w:rsidR="005D030C" w:rsidRPr="00BF2504" w14:paraId="4812071F" w14:textId="77777777" w:rsidTr="00864C12">
        <w:trPr>
          <w:cantSplit/>
          <w:trHeight w:val="300"/>
          <w:jc w:val="center"/>
        </w:trPr>
        <w:tc>
          <w:tcPr>
            <w:tcW w:w="3849" w:type="pct"/>
            <w:vAlign w:val="center"/>
            <w:hideMark/>
          </w:tcPr>
          <w:p w14:paraId="0C7393FD" w14:textId="77777777" w:rsidR="005D030C" w:rsidRPr="00BF2504" w:rsidRDefault="005D030C" w:rsidP="005D030C">
            <w:pPr>
              <w:pStyle w:val="TableBodyTextMIRB"/>
              <w:rPr>
                <w:rFonts w:eastAsia="Times New Roman"/>
                <w:lang w:eastAsia="en-CA"/>
              </w:rPr>
            </w:pPr>
            <w:r w:rsidRPr="00BF2504">
              <w:t>Thessalon 12</w:t>
            </w:r>
          </w:p>
        </w:tc>
        <w:tc>
          <w:tcPr>
            <w:tcW w:w="1151" w:type="pct"/>
            <w:noWrap/>
            <w:vAlign w:val="center"/>
            <w:hideMark/>
          </w:tcPr>
          <w:p w14:paraId="49010B0E" w14:textId="0C59F868" w:rsidR="005D030C" w:rsidRPr="00BF2504" w:rsidRDefault="002D61AA" w:rsidP="005D030C">
            <w:r w:rsidRPr="00BF2504">
              <w:rPr>
                <w:rFonts w:eastAsia="Times New Roman"/>
                <w:lang w:eastAsia="en-CA"/>
              </w:rPr>
              <w:t>Sans objet</w:t>
            </w:r>
          </w:p>
        </w:tc>
      </w:tr>
      <w:tr w:rsidR="005D030C" w:rsidRPr="00BF2504" w14:paraId="7177D4E0" w14:textId="77777777" w:rsidTr="00864C12">
        <w:trPr>
          <w:cantSplit/>
          <w:trHeight w:val="300"/>
          <w:jc w:val="center"/>
        </w:trPr>
        <w:tc>
          <w:tcPr>
            <w:tcW w:w="3849" w:type="pct"/>
            <w:vAlign w:val="center"/>
            <w:hideMark/>
          </w:tcPr>
          <w:p w14:paraId="76A80228" w14:textId="77777777" w:rsidR="005D030C" w:rsidRPr="00BF2504" w:rsidRDefault="005D030C" w:rsidP="005D030C">
            <w:pPr>
              <w:pStyle w:val="TableBodyTextMIRB"/>
              <w:rPr>
                <w:rFonts w:eastAsia="Times New Roman"/>
                <w:lang w:eastAsia="en-CA"/>
              </w:rPr>
            </w:pPr>
            <w:r w:rsidRPr="00BF2504">
              <w:t>Town of Ajax</w:t>
            </w:r>
          </w:p>
        </w:tc>
        <w:tc>
          <w:tcPr>
            <w:tcW w:w="1151" w:type="pct"/>
            <w:noWrap/>
            <w:vAlign w:val="center"/>
            <w:hideMark/>
          </w:tcPr>
          <w:p w14:paraId="2667A6D4" w14:textId="50BD9251" w:rsidR="005D030C" w:rsidRPr="00BF2504" w:rsidRDefault="002D61AA" w:rsidP="005D030C">
            <w:r w:rsidRPr="00BF2504">
              <w:rPr>
                <w:rFonts w:eastAsia="Times New Roman"/>
                <w:lang w:eastAsia="en-CA"/>
              </w:rPr>
              <w:t>Sans objet</w:t>
            </w:r>
          </w:p>
        </w:tc>
      </w:tr>
      <w:tr w:rsidR="005D030C" w:rsidRPr="00BF2504" w14:paraId="1BB272BC" w14:textId="77777777" w:rsidTr="00864C12">
        <w:trPr>
          <w:cantSplit/>
          <w:trHeight w:val="300"/>
          <w:jc w:val="center"/>
        </w:trPr>
        <w:tc>
          <w:tcPr>
            <w:tcW w:w="3849" w:type="pct"/>
            <w:vAlign w:val="center"/>
            <w:hideMark/>
          </w:tcPr>
          <w:p w14:paraId="1D2E889E" w14:textId="77777777" w:rsidR="005D030C" w:rsidRPr="00BF2504" w:rsidRDefault="005D030C" w:rsidP="005D030C">
            <w:pPr>
              <w:pStyle w:val="TableBodyTextMIRB"/>
              <w:rPr>
                <w:rFonts w:eastAsia="Times New Roman"/>
                <w:lang w:eastAsia="en-CA"/>
              </w:rPr>
            </w:pPr>
            <w:r w:rsidRPr="00BF2504">
              <w:t>Town of Amherstburg</w:t>
            </w:r>
          </w:p>
        </w:tc>
        <w:tc>
          <w:tcPr>
            <w:tcW w:w="1151" w:type="pct"/>
            <w:noWrap/>
            <w:vAlign w:val="center"/>
            <w:hideMark/>
          </w:tcPr>
          <w:p w14:paraId="1D3BD6F7" w14:textId="711E0494" w:rsidR="005D030C" w:rsidRPr="00BF2504" w:rsidRDefault="002D61AA" w:rsidP="005D030C">
            <w:r w:rsidRPr="00BF2504">
              <w:rPr>
                <w:rFonts w:eastAsia="Times New Roman"/>
                <w:lang w:eastAsia="en-CA"/>
              </w:rPr>
              <w:t>Sans objet</w:t>
            </w:r>
          </w:p>
        </w:tc>
      </w:tr>
      <w:tr w:rsidR="005D030C" w:rsidRPr="00BF2504" w14:paraId="761396F1" w14:textId="77777777" w:rsidTr="00864C12">
        <w:trPr>
          <w:cantSplit/>
          <w:trHeight w:val="300"/>
          <w:jc w:val="center"/>
        </w:trPr>
        <w:tc>
          <w:tcPr>
            <w:tcW w:w="3849" w:type="pct"/>
            <w:vAlign w:val="center"/>
            <w:hideMark/>
          </w:tcPr>
          <w:p w14:paraId="27E86832" w14:textId="77777777" w:rsidR="005D030C" w:rsidRPr="00BF2504" w:rsidRDefault="005D030C" w:rsidP="005D030C">
            <w:pPr>
              <w:pStyle w:val="TableBodyTextMIRB"/>
              <w:rPr>
                <w:rFonts w:eastAsia="Times New Roman"/>
                <w:lang w:eastAsia="en-CA"/>
              </w:rPr>
            </w:pPr>
            <w:r w:rsidRPr="00BF2504">
              <w:t>Town of Arnprior</w:t>
            </w:r>
          </w:p>
        </w:tc>
        <w:tc>
          <w:tcPr>
            <w:tcW w:w="1151" w:type="pct"/>
            <w:noWrap/>
            <w:vAlign w:val="center"/>
            <w:hideMark/>
          </w:tcPr>
          <w:p w14:paraId="19F20E19" w14:textId="235ACDCB" w:rsidR="005D030C" w:rsidRPr="00BF2504" w:rsidRDefault="002D61AA" w:rsidP="005D030C">
            <w:r w:rsidRPr="00BF2504">
              <w:rPr>
                <w:rFonts w:eastAsia="Times New Roman"/>
                <w:lang w:eastAsia="en-CA"/>
              </w:rPr>
              <w:t>Sans objet</w:t>
            </w:r>
          </w:p>
        </w:tc>
      </w:tr>
      <w:tr w:rsidR="005D030C" w:rsidRPr="00BF2504" w14:paraId="2CBFDEAD" w14:textId="77777777" w:rsidTr="00864C12">
        <w:trPr>
          <w:cantSplit/>
          <w:trHeight w:val="300"/>
          <w:jc w:val="center"/>
        </w:trPr>
        <w:tc>
          <w:tcPr>
            <w:tcW w:w="3849" w:type="pct"/>
            <w:vAlign w:val="center"/>
          </w:tcPr>
          <w:p w14:paraId="10AD468A" w14:textId="38241FA2" w:rsidR="005D030C" w:rsidRPr="00BF2504" w:rsidRDefault="005D030C" w:rsidP="005D030C">
            <w:pPr>
              <w:pStyle w:val="TableBodyTextMIRB"/>
            </w:pPr>
            <w:r w:rsidRPr="00BF2504">
              <w:t>Town of Atikokan</w:t>
            </w:r>
          </w:p>
        </w:tc>
        <w:tc>
          <w:tcPr>
            <w:tcW w:w="1151" w:type="pct"/>
            <w:noWrap/>
            <w:vAlign w:val="center"/>
          </w:tcPr>
          <w:p w14:paraId="6277E603" w14:textId="2247CE7D" w:rsidR="005D030C" w:rsidRPr="00BF2504" w:rsidRDefault="002D61AA" w:rsidP="005D030C">
            <w:r w:rsidRPr="00BF2504">
              <w:t>Sans objet</w:t>
            </w:r>
          </w:p>
        </w:tc>
      </w:tr>
      <w:tr w:rsidR="005D030C" w:rsidRPr="00BF2504" w14:paraId="225D8511" w14:textId="77777777" w:rsidTr="00864C12">
        <w:trPr>
          <w:cantSplit/>
          <w:trHeight w:val="300"/>
          <w:jc w:val="center"/>
        </w:trPr>
        <w:tc>
          <w:tcPr>
            <w:tcW w:w="3849" w:type="pct"/>
            <w:vAlign w:val="center"/>
            <w:hideMark/>
          </w:tcPr>
          <w:p w14:paraId="68928ECA" w14:textId="77777777" w:rsidR="005D030C" w:rsidRPr="00BF2504" w:rsidRDefault="005D030C" w:rsidP="005D030C">
            <w:pPr>
              <w:pStyle w:val="TableBodyTextMIRB"/>
              <w:rPr>
                <w:rFonts w:eastAsia="Times New Roman"/>
                <w:lang w:eastAsia="en-CA"/>
              </w:rPr>
            </w:pPr>
            <w:r w:rsidRPr="00BF2504">
              <w:t>Town of Aurora</w:t>
            </w:r>
          </w:p>
        </w:tc>
        <w:tc>
          <w:tcPr>
            <w:tcW w:w="1151" w:type="pct"/>
            <w:noWrap/>
            <w:vAlign w:val="center"/>
            <w:hideMark/>
          </w:tcPr>
          <w:p w14:paraId="597CC34F" w14:textId="425B67FF" w:rsidR="005D030C" w:rsidRPr="00BF2504" w:rsidRDefault="002D61AA" w:rsidP="005D030C">
            <w:r w:rsidRPr="00BF2504">
              <w:rPr>
                <w:rFonts w:eastAsia="Times New Roman"/>
                <w:lang w:eastAsia="en-CA"/>
              </w:rPr>
              <w:t>Sans objet</w:t>
            </w:r>
          </w:p>
        </w:tc>
      </w:tr>
      <w:tr w:rsidR="005D030C" w:rsidRPr="00BF2504" w14:paraId="55CC5A9A" w14:textId="77777777" w:rsidTr="00864C12">
        <w:trPr>
          <w:cantSplit/>
          <w:trHeight w:val="300"/>
          <w:jc w:val="center"/>
        </w:trPr>
        <w:tc>
          <w:tcPr>
            <w:tcW w:w="3849" w:type="pct"/>
            <w:vAlign w:val="center"/>
            <w:hideMark/>
          </w:tcPr>
          <w:p w14:paraId="78C6AF12" w14:textId="77777777" w:rsidR="005D030C" w:rsidRPr="00BF2504" w:rsidRDefault="005D030C" w:rsidP="005D030C">
            <w:pPr>
              <w:pStyle w:val="TableBodyTextMIRB"/>
              <w:rPr>
                <w:rFonts w:eastAsia="Times New Roman"/>
                <w:lang w:eastAsia="en-CA"/>
              </w:rPr>
            </w:pPr>
            <w:r w:rsidRPr="00BF2504">
              <w:t>Town of Aylmer</w:t>
            </w:r>
          </w:p>
        </w:tc>
        <w:tc>
          <w:tcPr>
            <w:tcW w:w="1151" w:type="pct"/>
            <w:noWrap/>
            <w:vAlign w:val="center"/>
            <w:hideMark/>
          </w:tcPr>
          <w:p w14:paraId="793733D5" w14:textId="7CB8A190" w:rsidR="005D030C" w:rsidRPr="00BF2504" w:rsidRDefault="002D61AA" w:rsidP="005D030C">
            <w:r w:rsidRPr="00BF2504">
              <w:rPr>
                <w:rFonts w:eastAsia="Times New Roman"/>
                <w:lang w:eastAsia="en-CA"/>
              </w:rPr>
              <w:t>Sans objet</w:t>
            </w:r>
          </w:p>
        </w:tc>
      </w:tr>
      <w:tr w:rsidR="005D030C" w:rsidRPr="00BF2504" w14:paraId="78610983" w14:textId="77777777" w:rsidTr="00864C12">
        <w:trPr>
          <w:cantSplit/>
          <w:trHeight w:val="300"/>
          <w:jc w:val="center"/>
        </w:trPr>
        <w:tc>
          <w:tcPr>
            <w:tcW w:w="3849" w:type="pct"/>
            <w:vAlign w:val="center"/>
            <w:hideMark/>
          </w:tcPr>
          <w:p w14:paraId="1BBCB943" w14:textId="77777777" w:rsidR="005D030C" w:rsidRPr="00BF2504" w:rsidRDefault="005D030C" w:rsidP="005D030C">
            <w:pPr>
              <w:pStyle w:val="TableBodyTextMIRB"/>
              <w:rPr>
                <w:rFonts w:eastAsia="Times New Roman"/>
                <w:lang w:eastAsia="en-CA"/>
              </w:rPr>
            </w:pPr>
            <w:r w:rsidRPr="00BF2504">
              <w:t>Town of Bancroft</w:t>
            </w:r>
          </w:p>
        </w:tc>
        <w:tc>
          <w:tcPr>
            <w:tcW w:w="1151" w:type="pct"/>
            <w:noWrap/>
            <w:vAlign w:val="center"/>
            <w:hideMark/>
          </w:tcPr>
          <w:p w14:paraId="321C07B9" w14:textId="70066E88" w:rsidR="005D030C" w:rsidRPr="00BF2504" w:rsidRDefault="002D61AA" w:rsidP="005D030C">
            <w:r w:rsidRPr="00BF2504">
              <w:rPr>
                <w:rFonts w:eastAsia="Times New Roman"/>
                <w:lang w:eastAsia="en-CA"/>
              </w:rPr>
              <w:t>Sans objet</w:t>
            </w:r>
          </w:p>
        </w:tc>
      </w:tr>
      <w:tr w:rsidR="005D030C" w:rsidRPr="00BF2504" w14:paraId="5BC25A46" w14:textId="77777777" w:rsidTr="00864C12">
        <w:trPr>
          <w:cantSplit/>
          <w:trHeight w:val="300"/>
          <w:jc w:val="center"/>
        </w:trPr>
        <w:tc>
          <w:tcPr>
            <w:tcW w:w="3849" w:type="pct"/>
            <w:vAlign w:val="center"/>
            <w:hideMark/>
          </w:tcPr>
          <w:p w14:paraId="3DB6E778" w14:textId="77777777" w:rsidR="005D030C" w:rsidRPr="00BF2504" w:rsidRDefault="005D030C" w:rsidP="005D030C">
            <w:pPr>
              <w:pStyle w:val="TableBodyTextMIRB"/>
              <w:rPr>
                <w:rFonts w:eastAsia="Times New Roman"/>
                <w:lang w:eastAsia="en-CA"/>
              </w:rPr>
            </w:pPr>
            <w:r w:rsidRPr="00BF2504">
              <w:t>Town of Blind River</w:t>
            </w:r>
          </w:p>
        </w:tc>
        <w:tc>
          <w:tcPr>
            <w:tcW w:w="1151" w:type="pct"/>
            <w:noWrap/>
            <w:vAlign w:val="center"/>
            <w:hideMark/>
          </w:tcPr>
          <w:p w14:paraId="2CDAAA41" w14:textId="2CA59EC5" w:rsidR="005D030C" w:rsidRPr="00BF2504" w:rsidRDefault="002D61AA" w:rsidP="005D030C">
            <w:r w:rsidRPr="00BF2504">
              <w:rPr>
                <w:rFonts w:eastAsia="Times New Roman"/>
                <w:lang w:eastAsia="en-CA"/>
              </w:rPr>
              <w:t>Sans objet</w:t>
            </w:r>
          </w:p>
        </w:tc>
      </w:tr>
      <w:tr w:rsidR="005D030C" w:rsidRPr="00BF2504" w14:paraId="45BF0D19" w14:textId="77777777" w:rsidTr="00864C12">
        <w:trPr>
          <w:cantSplit/>
          <w:trHeight w:val="300"/>
          <w:jc w:val="center"/>
        </w:trPr>
        <w:tc>
          <w:tcPr>
            <w:tcW w:w="3849" w:type="pct"/>
            <w:vAlign w:val="center"/>
            <w:hideMark/>
          </w:tcPr>
          <w:p w14:paraId="4A0E2764" w14:textId="77777777" w:rsidR="005D030C" w:rsidRPr="00BF2504" w:rsidRDefault="005D030C" w:rsidP="005D030C">
            <w:pPr>
              <w:pStyle w:val="TableBodyTextMIRB"/>
              <w:rPr>
                <w:rFonts w:eastAsia="Times New Roman"/>
                <w:lang w:eastAsia="en-CA"/>
              </w:rPr>
            </w:pPr>
            <w:r w:rsidRPr="00BF2504">
              <w:t>Town of Bracebridge</w:t>
            </w:r>
          </w:p>
        </w:tc>
        <w:tc>
          <w:tcPr>
            <w:tcW w:w="1151" w:type="pct"/>
            <w:noWrap/>
            <w:vAlign w:val="center"/>
            <w:hideMark/>
          </w:tcPr>
          <w:p w14:paraId="1C09F9C0" w14:textId="7525482C" w:rsidR="005D030C" w:rsidRPr="00BF2504" w:rsidRDefault="002D61AA" w:rsidP="005D030C">
            <w:r w:rsidRPr="00BF2504">
              <w:rPr>
                <w:rFonts w:eastAsia="Times New Roman"/>
                <w:lang w:eastAsia="en-CA"/>
              </w:rPr>
              <w:t>Sans objet</w:t>
            </w:r>
          </w:p>
        </w:tc>
      </w:tr>
      <w:tr w:rsidR="005D030C" w:rsidRPr="00BF2504" w14:paraId="3DA44646" w14:textId="77777777" w:rsidTr="00864C12">
        <w:trPr>
          <w:cantSplit/>
          <w:trHeight w:val="300"/>
          <w:jc w:val="center"/>
        </w:trPr>
        <w:tc>
          <w:tcPr>
            <w:tcW w:w="3849" w:type="pct"/>
            <w:vAlign w:val="center"/>
            <w:hideMark/>
          </w:tcPr>
          <w:p w14:paraId="4D664376" w14:textId="77777777" w:rsidR="005D030C" w:rsidRPr="00BF2504" w:rsidRDefault="005D030C" w:rsidP="005D030C">
            <w:pPr>
              <w:pStyle w:val="TableBodyTextMIRB"/>
              <w:rPr>
                <w:rFonts w:eastAsia="Times New Roman"/>
                <w:lang w:eastAsia="en-CA"/>
              </w:rPr>
            </w:pPr>
            <w:r w:rsidRPr="00BF2504">
              <w:t>Town of Bradford West Gwillimbury</w:t>
            </w:r>
          </w:p>
        </w:tc>
        <w:tc>
          <w:tcPr>
            <w:tcW w:w="1151" w:type="pct"/>
            <w:noWrap/>
            <w:vAlign w:val="center"/>
            <w:hideMark/>
          </w:tcPr>
          <w:p w14:paraId="6736D55D" w14:textId="100ABBD0" w:rsidR="005D030C" w:rsidRPr="00BF2504" w:rsidRDefault="002D61AA" w:rsidP="005D030C">
            <w:r w:rsidRPr="00BF2504">
              <w:rPr>
                <w:rFonts w:eastAsia="Times New Roman"/>
                <w:lang w:eastAsia="en-CA"/>
              </w:rPr>
              <w:t>Sans objet</w:t>
            </w:r>
          </w:p>
        </w:tc>
      </w:tr>
      <w:tr w:rsidR="005D030C" w:rsidRPr="00BF2504" w14:paraId="2E8EAB8C" w14:textId="77777777" w:rsidTr="00864C12">
        <w:trPr>
          <w:cantSplit/>
          <w:trHeight w:val="300"/>
          <w:jc w:val="center"/>
        </w:trPr>
        <w:tc>
          <w:tcPr>
            <w:tcW w:w="3849" w:type="pct"/>
            <w:vAlign w:val="center"/>
            <w:hideMark/>
          </w:tcPr>
          <w:p w14:paraId="6228BE13" w14:textId="77777777" w:rsidR="005D030C" w:rsidRPr="00BF2504" w:rsidRDefault="005D030C" w:rsidP="005D030C">
            <w:pPr>
              <w:pStyle w:val="TableBodyTextMIRB"/>
              <w:rPr>
                <w:rFonts w:eastAsia="Times New Roman"/>
                <w:lang w:eastAsia="en-CA"/>
              </w:rPr>
            </w:pPr>
            <w:r w:rsidRPr="00BF2504">
              <w:t>Town of Bruce Mines</w:t>
            </w:r>
          </w:p>
        </w:tc>
        <w:tc>
          <w:tcPr>
            <w:tcW w:w="1151" w:type="pct"/>
            <w:noWrap/>
            <w:vAlign w:val="center"/>
            <w:hideMark/>
          </w:tcPr>
          <w:p w14:paraId="5010C627" w14:textId="097CA5D0" w:rsidR="005D030C" w:rsidRPr="00BF2504" w:rsidRDefault="002D61AA" w:rsidP="005D030C">
            <w:r w:rsidRPr="00BF2504">
              <w:rPr>
                <w:rFonts w:eastAsia="Times New Roman"/>
                <w:lang w:eastAsia="en-CA"/>
              </w:rPr>
              <w:t>Sans objet</w:t>
            </w:r>
          </w:p>
        </w:tc>
      </w:tr>
      <w:tr w:rsidR="005D030C" w:rsidRPr="00BF2504" w14:paraId="21862ADE" w14:textId="77777777" w:rsidTr="00864C12">
        <w:trPr>
          <w:cantSplit/>
          <w:trHeight w:val="300"/>
          <w:jc w:val="center"/>
        </w:trPr>
        <w:tc>
          <w:tcPr>
            <w:tcW w:w="3849" w:type="pct"/>
            <w:vAlign w:val="center"/>
            <w:hideMark/>
          </w:tcPr>
          <w:p w14:paraId="3257EA7C" w14:textId="77777777" w:rsidR="005D030C" w:rsidRPr="00BF2504" w:rsidRDefault="005D030C" w:rsidP="005D030C">
            <w:pPr>
              <w:pStyle w:val="TableBodyTextMIRB"/>
              <w:rPr>
                <w:rFonts w:eastAsia="Times New Roman"/>
                <w:lang w:eastAsia="en-CA"/>
              </w:rPr>
            </w:pPr>
            <w:r w:rsidRPr="00BF2504">
              <w:t>Town of Caledon</w:t>
            </w:r>
          </w:p>
        </w:tc>
        <w:tc>
          <w:tcPr>
            <w:tcW w:w="1151" w:type="pct"/>
            <w:noWrap/>
            <w:vAlign w:val="center"/>
            <w:hideMark/>
          </w:tcPr>
          <w:p w14:paraId="71CB5B9B" w14:textId="11BB3651" w:rsidR="005D030C" w:rsidRPr="00BF2504" w:rsidRDefault="002D61AA" w:rsidP="005D030C">
            <w:r w:rsidRPr="00BF2504">
              <w:rPr>
                <w:rFonts w:eastAsia="Times New Roman"/>
                <w:lang w:eastAsia="en-CA"/>
              </w:rPr>
              <w:t>Sans objet</w:t>
            </w:r>
          </w:p>
        </w:tc>
      </w:tr>
      <w:tr w:rsidR="005D030C" w:rsidRPr="00BF2504" w14:paraId="39D4B402" w14:textId="77777777" w:rsidTr="00864C12">
        <w:trPr>
          <w:cantSplit/>
          <w:trHeight w:val="300"/>
          <w:jc w:val="center"/>
        </w:trPr>
        <w:tc>
          <w:tcPr>
            <w:tcW w:w="3849" w:type="pct"/>
            <w:vAlign w:val="center"/>
            <w:hideMark/>
          </w:tcPr>
          <w:p w14:paraId="33274D4F" w14:textId="77777777" w:rsidR="005D030C" w:rsidRPr="00BF2504" w:rsidRDefault="005D030C" w:rsidP="005D030C">
            <w:pPr>
              <w:pStyle w:val="TableBodyTextMIRB"/>
              <w:rPr>
                <w:rFonts w:eastAsia="Times New Roman"/>
                <w:lang w:eastAsia="en-CA"/>
              </w:rPr>
            </w:pPr>
            <w:r w:rsidRPr="00BF2504">
              <w:lastRenderedPageBreak/>
              <w:t>Town of Carleton Place</w:t>
            </w:r>
          </w:p>
        </w:tc>
        <w:tc>
          <w:tcPr>
            <w:tcW w:w="1151" w:type="pct"/>
            <w:noWrap/>
            <w:vAlign w:val="center"/>
            <w:hideMark/>
          </w:tcPr>
          <w:p w14:paraId="05CD8E31" w14:textId="0F02BD09" w:rsidR="005D030C" w:rsidRPr="00BF2504" w:rsidRDefault="002D61AA" w:rsidP="005D030C">
            <w:r w:rsidRPr="00BF2504">
              <w:rPr>
                <w:rFonts w:eastAsia="Times New Roman"/>
                <w:lang w:eastAsia="en-CA"/>
              </w:rPr>
              <w:t>Sans objet</w:t>
            </w:r>
          </w:p>
        </w:tc>
      </w:tr>
      <w:tr w:rsidR="005D030C" w:rsidRPr="00BF2504" w14:paraId="0F5F2CAF" w14:textId="77777777" w:rsidTr="00864C12">
        <w:trPr>
          <w:cantSplit/>
          <w:trHeight w:val="300"/>
          <w:jc w:val="center"/>
        </w:trPr>
        <w:tc>
          <w:tcPr>
            <w:tcW w:w="3849" w:type="pct"/>
            <w:vAlign w:val="center"/>
            <w:hideMark/>
          </w:tcPr>
          <w:p w14:paraId="300A9222" w14:textId="77777777" w:rsidR="005D030C" w:rsidRPr="00BF2504" w:rsidRDefault="005D030C" w:rsidP="005D030C">
            <w:pPr>
              <w:pStyle w:val="TableBodyTextMIRB"/>
              <w:rPr>
                <w:rFonts w:eastAsia="Times New Roman"/>
                <w:lang w:eastAsia="en-CA"/>
              </w:rPr>
            </w:pPr>
            <w:r w:rsidRPr="00BF2504">
              <w:t>Town of Cobalt</w:t>
            </w:r>
          </w:p>
        </w:tc>
        <w:tc>
          <w:tcPr>
            <w:tcW w:w="1151" w:type="pct"/>
            <w:noWrap/>
            <w:vAlign w:val="center"/>
            <w:hideMark/>
          </w:tcPr>
          <w:p w14:paraId="2095014A" w14:textId="55C11D4F" w:rsidR="005D030C" w:rsidRPr="00BF2504" w:rsidRDefault="002D61AA" w:rsidP="005D030C">
            <w:r w:rsidRPr="00BF2504">
              <w:rPr>
                <w:rFonts w:eastAsia="Times New Roman"/>
                <w:lang w:eastAsia="en-CA"/>
              </w:rPr>
              <w:t>Sans objet</w:t>
            </w:r>
          </w:p>
        </w:tc>
      </w:tr>
      <w:tr w:rsidR="005D030C" w:rsidRPr="00BF2504" w14:paraId="24C71ECC" w14:textId="77777777" w:rsidTr="00864C12">
        <w:trPr>
          <w:cantSplit/>
          <w:trHeight w:val="300"/>
          <w:jc w:val="center"/>
        </w:trPr>
        <w:tc>
          <w:tcPr>
            <w:tcW w:w="3849" w:type="pct"/>
            <w:vAlign w:val="center"/>
            <w:hideMark/>
          </w:tcPr>
          <w:p w14:paraId="5141DCE9" w14:textId="77777777" w:rsidR="005D030C" w:rsidRPr="00BF2504" w:rsidRDefault="005D030C" w:rsidP="005D030C">
            <w:pPr>
              <w:pStyle w:val="TableBodyTextMIRB"/>
              <w:rPr>
                <w:rFonts w:eastAsia="Times New Roman"/>
                <w:lang w:eastAsia="en-CA"/>
              </w:rPr>
            </w:pPr>
            <w:r w:rsidRPr="00BF2504">
              <w:t>Town of Cobourg</w:t>
            </w:r>
          </w:p>
        </w:tc>
        <w:tc>
          <w:tcPr>
            <w:tcW w:w="1151" w:type="pct"/>
            <w:noWrap/>
            <w:vAlign w:val="center"/>
            <w:hideMark/>
          </w:tcPr>
          <w:p w14:paraId="66C4BE58" w14:textId="29309E90" w:rsidR="005D030C" w:rsidRPr="00BF2504" w:rsidRDefault="002D61AA" w:rsidP="005D030C">
            <w:r w:rsidRPr="00BF2504">
              <w:rPr>
                <w:rFonts w:eastAsia="Times New Roman"/>
                <w:lang w:eastAsia="en-CA"/>
              </w:rPr>
              <w:t>Sans objet</w:t>
            </w:r>
          </w:p>
        </w:tc>
      </w:tr>
      <w:tr w:rsidR="005D030C" w:rsidRPr="00BF2504" w14:paraId="61A5EB32" w14:textId="77777777" w:rsidTr="00864C12">
        <w:trPr>
          <w:cantSplit/>
          <w:trHeight w:val="300"/>
          <w:jc w:val="center"/>
        </w:trPr>
        <w:tc>
          <w:tcPr>
            <w:tcW w:w="3849" w:type="pct"/>
            <w:vAlign w:val="center"/>
            <w:hideMark/>
          </w:tcPr>
          <w:p w14:paraId="05F53002" w14:textId="77777777" w:rsidR="005D030C" w:rsidRPr="00BF2504" w:rsidRDefault="005D030C" w:rsidP="005D030C">
            <w:pPr>
              <w:pStyle w:val="TableBodyTextMIRB"/>
              <w:rPr>
                <w:rFonts w:eastAsia="Times New Roman"/>
                <w:lang w:eastAsia="en-CA"/>
              </w:rPr>
            </w:pPr>
            <w:r w:rsidRPr="00BF2504">
              <w:t>Town of Cochrane</w:t>
            </w:r>
          </w:p>
        </w:tc>
        <w:tc>
          <w:tcPr>
            <w:tcW w:w="1151" w:type="pct"/>
            <w:noWrap/>
            <w:vAlign w:val="center"/>
            <w:hideMark/>
          </w:tcPr>
          <w:p w14:paraId="2A3F8389" w14:textId="2DF1CDEA" w:rsidR="005D030C" w:rsidRPr="00BF2504" w:rsidRDefault="002D61AA" w:rsidP="005D030C">
            <w:r w:rsidRPr="00BF2504">
              <w:rPr>
                <w:rFonts w:eastAsia="Times New Roman"/>
                <w:lang w:eastAsia="en-CA"/>
              </w:rPr>
              <w:t>Sans objet</w:t>
            </w:r>
          </w:p>
        </w:tc>
      </w:tr>
      <w:tr w:rsidR="005D030C" w:rsidRPr="00BF2504" w14:paraId="52DCE25A" w14:textId="77777777" w:rsidTr="00864C12">
        <w:trPr>
          <w:cantSplit/>
          <w:trHeight w:val="300"/>
          <w:jc w:val="center"/>
        </w:trPr>
        <w:tc>
          <w:tcPr>
            <w:tcW w:w="3849" w:type="pct"/>
            <w:vAlign w:val="center"/>
            <w:hideMark/>
          </w:tcPr>
          <w:p w14:paraId="353CC17E" w14:textId="77777777" w:rsidR="005D030C" w:rsidRPr="00BF2504" w:rsidRDefault="005D030C" w:rsidP="005D030C">
            <w:pPr>
              <w:pStyle w:val="TableBodyTextMIRB"/>
              <w:rPr>
                <w:rFonts w:eastAsia="Times New Roman"/>
                <w:lang w:eastAsia="en-CA"/>
              </w:rPr>
            </w:pPr>
            <w:r w:rsidRPr="00BF2504">
              <w:t>Town of Collingwood</w:t>
            </w:r>
          </w:p>
        </w:tc>
        <w:tc>
          <w:tcPr>
            <w:tcW w:w="1151" w:type="pct"/>
            <w:noWrap/>
            <w:vAlign w:val="center"/>
            <w:hideMark/>
          </w:tcPr>
          <w:p w14:paraId="76D7E0ED" w14:textId="20622614" w:rsidR="005D030C" w:rsidRPr="00BF2504" w:rsidRDefault="002D61AA" w:rsidP="005D030C">
            <w:r w:rsidRPr="00BF2504">
              <w:rPr>
                <w:rFonts w:eastAsia="Times New Roman"/>
                <w:lang w:eastAsia="en-CA"/>
              </w:rPr>
              <w:t>Sans objet</w:t>
            </w:r>
          </w:p>
        </w:tc>
      </w:tr>
      <w:tr w:rsidR="005D030C" w:rsidRPr="00BF2504" w14:paraId="66D71DB9" w14:textId="77777777" w:rsidTr="00864C12">
        <w:trPr>
          <w:cantSplit/>
          <w:trHeight w:val="300"/>
          <w:jc w:val="center"/>
        </w:trPr>
        <w:tc>
          <w:tcPr>
            <w:tcW w:w="3849" w:type="pct"/>
            <w:vAlign w:val="center"/>
            <w:hideMark/>
          </w:tcPr>
          <w:p w14:paraId="7EE47314" w14:textId="77777777" w:rsidR="005D030C" w:rsidRPr="00BF2504" w:rsidRDefault="005D030C" w:rsidP="005D030C">
            <w:pPr>
              <w:pStyle w:val="TableBodyTextMIRB"/>
              <w:rPr>
                <w:rFonts w:eastAsia="Times New Roman"/>
                <w:lang w:eastAsia="en-CA"/>
              </w:rPr>
            </w:pPr>
            <w:r w:rsidRPr="00BF2504">
              <w:t>Town of Deep River</w:t>
            </w:r>
          </w:p>
        </w:tc>
        <w:tc>
          <w:tcPr>
            <w:tcW w:w="1151" w:type="pct"/>
            <w:noWrap/>
            <w:vAlign w:val="center"/>
            <w:hideMark/>
          </w:tcPr>
          <w:p w14:paraId="1D1FC50C" w14:textId="03B13051" w:rsidR="005D030C" w:rsidRPr="00BF2504" w:rsidRDefault="002D61AA" w:rsidP="005D030C">
            <w:r w:rsidRPr="00BF2504">
              <w:rPr>
                <w:rFonts w:eastAsia="Times New Roman"/>
                <w:lang w:eastAsia="en-CA"/>
              </w:rPr>
              <w:t>Sans objet</w:t>
            </w:r>
          </w:p>
        </w:tc>
      </w:tr>
      <w:tr w:rsidR="005D030C" w:rsidRPr="00BF2504" w14:paraId="7D2FA2A7" w14:textId="77777777" w:rsidTr="00864C12">
        <w:trPr>
          <w:cantSplit/>
          <w:trHeight w:val="300"/>
          <w:jc w:val="center"/>
        </w:trPr>
        <w:tc>
          <w:tcPr>
            <w:tcW w:w="3849" w:type="pct"/>
            <w:vAlign w:val="center"/>
            <w:hideMark/>
          </w:tcPr>
          <w:p w14:paraId="659C1D2B" w14:textId="77777777" w:rsidR="005D030C" w:rsidRPr="00BF2504" w:rsidRDefault="005D030C" w:rsidP="005D030C">
            <w:pPr>
              <w:pStyle w:val="TableBodyTextMIRB"/>
              <w:rPr>
                <w:rFonts w:eastAsia="Times New Roman"/>
                <w:lang w:eastAsia="en-CA"/>
              </w:rPr>
            </w:pPr>
            <w:r w:rsidRPr="00BF2504">
              <w:t>Town of Deseronto</w:t>
            </w:r>
          </w:p>
        </w:tc>
        <w:tc>
          <w:tcPr>
            <w:tcW w:w="1151" w:type="pct"/>
            <w:noWrap/>
            <w:vAlign w:val="center"/>
            <w:hideMark/>
          </w:tcPr>
          <w:p w14:paraId="3117E818" w14:textId="29FAD86B" w:rsidR="005D030C" w:rsidRPr="00BF2504" w:rsidRDefault="002D61AA" w:rsidP="005D030C">
            <w:r w:rsidRPr="00BF2504">
              <w:rPr>
                <w:rFonts w:eastAsia="Times New Roman"/>
                <w:lang w:eastAsia="en-CA"/>
              </w:rPr>
              <w:t>Sans objet</w:t>
            </w:r>
          </w:p>
        </w:tc>
      </w:tr>
      <w:tr w:rsidR="005D030C" w:rsidRPr="00BF2504" w14:paraId="6DA38794" w14:textId="77777777" w:rsidTr="00864C12">
        <w:trPr>
          <w:cantSplit/>
          <w:trHeight w:val="300"/>
          <w:jc w:val="center"/>
        </w:trPr>
        <w:tc>
          <w:tcPr>
            <w:tcW w:w="3849" w:type="pct"/>
            <w:vAlign w:val="center"/>
            <w:hideMark/>
          </w:tcPr>
          <w:p w14:paraId="277FDAE1" w14:textId="77777777" w:rsidR="005D030C" w:rsidRPr="00BF2504" w:rsidRDefault="005D030C" w:rsidP="005D030C">
            <w:pPr>
              <w:pStyle w:val="TableBodyTextMIRB"/>
              <w:rPr>
                <w:rFonts w:eastAsia="Times New Roman"/>
                <w:lang w:eastAsia="en-CA"/>
              </w:rPr>
            </w:pPr>
            <w:r w:rsidRPr="00BF2504">
              <w:t>Town of East Gwillimbury</w:t>
            </w:r>
          </w:p>
        </w:tc>
        <w:tc>
          <w:tcPr>
            <w:tcW w:w="1151" w:type="pct"/>
            <w:noWrap/>
            <w:vAlign w:val="center"/>
            <w:hideMark/>
          </w:tcPr>
          <w:p w14:paraId="6EFCA71A" w14:textId="0BD79E3A" w:rsidR="005D030C" w:rsidRPr="00BF2504" w:rsidRDefault="002D61AA" w:rsidP="005D030C">
            <w:r w:rsidRPr="00BF2504">
              <w:rPr>
                <w:rFonts w:eastAsia="Times New Roman"/>
                <w:lang w:eastAsia="en-CA"/>
              </w:rPr>
              <w:t>Sans objet</w:t>
            </w:r>
          </w:p>
        </w:tc>
      </w:tr>
      <w:tr w:rsidR="005D030C" w:rsidRPr="00BF2504" w14:paraId="11B089F6" w14:textId="77777777" w:rsidTr="00864C12">
        <w:trPr>
          <w:cantSplit/>
          <w:trHeight w:val="300"/>
          <w:jc w:val="center"/>
        </w:trPr>
        <w:tc>
          <w:tcPr>
            <w:tcW w:w="3849" w:type="pct"/>
            <w:vAlign w:val="center"/>
            <w:hideMark/>
          </w:tcPr>
          <w:p w14:paraId="359531C7" w14:textId="77777777" w:rsidR="005D030C" w:rsidRPr="00BF2504" w:rsidRDefault="005D030C" w:rsidP="005D030C">
            <w:pPr>
              <w:pStyle w:val="TableBodyTextMIRB"/>
              <w:rPr>
                <w:rFonts w:eastAsia="Times New Roman"/>
                <w:lang w:eastAsia="en-CA"/>
              </w:rPr>
            </w:pPr>
            <w:r w:rsidRPr="00BF2504">
              <w:t>Town of Englehart</w:t>
            </w:r>
          </w:p>
        </w:tc>
        <w:tc>
          <w:tcPr>
            <w:tcW w:w="1151" w:type="pct"/>
            <w:noWrap/>
            <w:vAlign w:val="center"/>
            <w:hideMark/>
          </w:tcPr>
          <w:p w14:paraId="37A36042" w14:textId="7C76B11D" w:rsidR="005D030C" w:rsidRPr="00BF2504" w:rsidRDefault="002D61AA" w:rsidP="005D030C">
            <w:r w:rsidRPr="00BF2504">
              <w:rPr>
                <w:rFonts w:eastAsia="Times New Roman"/>
                <w:lang w:eastAsia="en-CA"/>
              </w:rPr>
              <w:t>Sans objet</w:t>
            </w:r>
          </w:p>
        </w:tc>
      </w:tr>
      <w:tr w:rsidR="005D030C" w:rsidRPr="00BF2504" w14:paraId="1F2F92F4" w14:textId="77777777" w:rsidTr="00864C12">
        <w:trPr>
          <w:cantSplit/>
          <w:trHeight w:val="300"/>
          <w:jc w:val="center"/>
        </w:trPr>
        <w:tc>
          <w:tcPr>
            <w:tcW w:w="3849" w:type="pct"/>
            <w:vAlign w:val="center"/>
            <w:hideMark/>
          </w:tcPr>
          <w:p w14:paraId="3CA96EDF" w14:textId="77777777" w:rsidR="005D030C" w:rsidRPr="00BF2504" w:rsidRDefault="005D030C" w:rsidP="005D030C">
            <w:pPr>
              <w:pStyle w:val="TableBodyTextMIRB"/>
              <w:rPr>
                <w:rFonts w:eastAsia="Times New Roman"/>
                <w:lang w:eastAsia="en-CA"/>
              </w:rPr>
            </w:pPr>
            <w:r w:rsidRPr="00BF2504">
              <w:t>Town of Erin</w:t>
            </w:r>
          </w:p>
        </w:tc>
        <w:tc>
          <w:tcPr>
            <w:tcW w:w="1151" w:type="pct"/>
            <w:noWrap/>
            <w:vAlign w:val="center"/>
            <w:hideMark/>
          </w:tcPr>
          <w:p w14:paraId="4B0F25F2" w14:textId="6D2D4C5A" w:rsidR="005D030C" w:rsidRPr="00BF2504" w:rsidRDefault="002D61AA" w:rsidP="005D030C">
            <w:r w:rsidRPr="00BF2504">
              <w:rPr>
                <w:rFonts w:eastAsia="Times New Roman"/>
                <w:lang w:eastAsia="en-CA"/>
              </w:rPr>
              <w:t>Sans objet</w:t>
            </w:r>
          </w:p>
        </w:tc>
      </w:tr>
      <w:tr w:rsidR="005D030C" w:rsidRPr="00BF2504" w14:paraId="076658CE" w14:textId="77777777" w:rsidTr="00864C12">
        <w:trPr>
          <w:cantSplit/>
          <w:trHeight w:val="300"/>
          <w:jc w:val="center"/>
        </w:trPr>
        <w:tc>
          <w:tcPr>
            <w:tcW w:w="3849" w:type="pct"/>
            <w:vAlign w:val="center"/>
            <w:hideMark/>
          </w:tcPr>
          <w:p w14:paraId="7F254C8A" w14:textId="77777777" w:rsidR="005D030C" w:rsidRPr="00BF2504" w:rsidRDefault="005D030C" w:rsidP="005D030C">
            <w:pPr>
              <w:pStyle w:val="TableBodyTextMIRB"/>
              <w:rPr>
                <w:rFonts w:eastAsia="Times New Roman"/>
                <w:lang w:eastAsia="en-CA"/>
              </w:rPr>
            </w:pPr>
            <w:r w:rsidRPr="00BF2504">
              <w:t>Town of Espanola</w:t>
            </w:r>
          </w:p>
        </w:tc>
        <w:tc>
          <w:tcPr>
            <w:tcW w:w="1151" w:type="pct"/>
            <w:noWrap/>
            <w:vAlign w:val="center"/>
            <w:hideMark/>
          </w:tcPr>
          <w:p w14:paraId="54F64949" w14:textId="3DE35852" w:rsidR="005D030C" w:rsidRPr="00BF2504" w:rsidRDefault="002D61AA" w:rsidP="005D030C">
            <w:r w:rsidRPr="00BF2504">
              <w:rPr>
                <w:rFonts w:eastAsia="Times New Roman"/>
                <w:lang w:eastAsia="en-CA"/>
              </w:rPr>
              <w:t>Sans objet</w:t>
            </w:r>
          </w:p>
        </w:tc>
      </w:tr>
      <w:tr w:rsidR="005D030C" w:rsidRPr="00BF2504" w14:paraId="41902205" w14:textId="77777777" w:rsidTr="00864C12">
        <w:trPr>
          <w:cantSplit/>
          <w:trHeight w:val="300"/>
          <w:jc w:val="center"/>
        </w:trPr>
        <w:tc>
          <w:tcPr>
            <w:tcW w:w="3849" w:type="pct"/>
            <w:vAlign w:val="center"/>
            <w:hideMark/>
          </w:tcPr>
          <w:p w14:paraId="7C697DCC" w14:textId="77777777" w:rsidR="005D030C" w:rsidRPr="00BF2504" w:rsidRDefault="005D030C" w:rsidP="005D030C">
            <w:pPr>
              <w:pStyle w:val="TableBodyTextMIRB"/>
              <w:rPr>
                <w:rFonts w:eastAsia="Times New Roman"/>
                <w:lang w:eastAsia="en-CA"/>
              </w:rPr>
            </w:pPr>
            <w:r w:rsidRPr="00BF2504">
              <w:t>Town of Essex</w:t>
            </w:r>
          </w:p>
        </w:tc>
        <w:tc>
          <w:tcPr>
            <w:tcW w:w="1151" w:type="pct"/>
            <w:noWrap/>
            <w:vAlign w:val="center"/>
            <w:hideMark/>
          </w:tcPr>
          <w:p w14:paraId="760BE654" w14:textId="479FEDC3" w:rsidR="005D030C" w:rsidRPr="00BF2504" w:rsidRDefault="002D61AA" w:rsidP="005D030C">
            <w:r w:rsidRPr="00BF2504">
              <w:rPr>
                <w:rFonts w:eastAsia="Times New Roman"/>
                <w:lang w:eastAsia="en-CA"/>
              </w:rPr>
              <w:t>Sans objet</w:t>
            </w:r>
          </w:p>
        </w:tc>
      </w:tr>
      <w:tr w:rsidR="005D030C" w:rsidRPr="00BF2504" w14:paraId="15E0D5CA" w14:textId="77777777" w:rsidTr="00864C12">
        <w:trPr>
          <w:cantSplit/>
          <w:trHeight w:val="300"/>
          <w:jc w:val="center"/>
        </w:trPr>
        <w:tc>
          <w:tcPr>
            <w:tcW w:w="3849" w:type="pct"/>
            <w:vAlign w:val="center"/>
            <w:hideMark/>
          </w:tcPr>
          <w:p w14:paraId="5175FD3F" w14:textId="77777777" w:rsidR="005D030C" w:rsidRPr="00BF2504" w:rsidRDefault="005D030C" w:rsidP="005D030C">
            <w:pPr>
              <w:pStyle w:val="TableBodyTextMIRB"/>
              <w:rPr>
                <w:rFonts w:eastAsia="Times New Roman"/>
                <w:lang w:eastAsia="en-CA"/>
              </w:rPr>
            </w:pPr>
            <w:r w:rsidRPr="00BF2504">
              <w:t>Town of Fort Erie</w:t>
            </w:r>
          </w:p>
        </w:tc>
        <w:tc>
          <w:tcPr>
            <w:tcW w:w="1151" w:type="pct"/>
            <w:noWrap/>
            <w:vAlign w:val="center"/>
            <w:hideMark/>
          </w:tcPr>
          <w:p w14:paraId="36813526" w14:textId="58ED8C29" w:rsidR="005D030C" w:rsidRPr="00BF2504" w:rsidRDefault="002D61AA" w:rsidP="005D030C">
            <w:r w:rsidRPr="00BF2504">
              <w:rPr>
                <w:rFonts w:eastAsia="Times New Roman"/>
                <w:lang w:eastAsia="en-CA"/>
              </w:rPr>
              <w:t>Sans objet</w:t>
            </w:r>
          </w:p>
        </w:tc>
      </w:tr>
      <w:tr w:rsidR="005D030C" w:rsidRPr="00BF2504" w14:paraId="5DCF5BA2" w14:textId="77777777" w:rsidTr="00864C12">
        <w:trPr>
          <w:cantSplit/>
          <w:trHeight w:val="300"/>
          <w:jc w:val="center"/>
        </w:trPr>
        <w:tc>
          <w:tcPr>
            <w:tcW w:w="3849" w:type="pct"/>
            <w:vAlign w:val="center"/>
            <w:hideMark/>
          </w:tcPr>
          <w:p w14:paraId="6D7657D5" w14:textId="77777777" w:rsidR="005D030C" w:rsidRPr="00BF2504" w:rsidRDefault="005D030C" w:rsidP="005D030C">
            <w:pPr>
              <w:pStyle w:val="TableBodyTextMIRB"/>
              <w:rPr>
                <w:rFonts w:eastAsia="Times New Roman"/>
                <w:lang w:eastAsia="en-CA"/>
              </w:rPr>
            </w:pPr>
            <w:r w:rsidRPr="00BF2504">
              <w:t>Town of Fort Frances</w:t>
            </w:r>
          </w:p>
        </w:tc>
        <w:tc>
          <w:tcPr>
            <w:tcW w:w="1151" w:type="pct"/>
            <w:noWrap/>
            <w:vAlign w:val="center"/>
            <w:hideMark/>
          </w:tcPr>
          <w:p w14:paraId="70148215" w14:textId="68D8F905" w:rsidR="005D030C" w:rsidRPr="00BF2504" w:rsidRDefault="002D61AA" w:rsidP="005D030C">
            <w:r w:rsidRPr="00BF2504">
              <w:rPr>
                <w:rFonts w:eastAsia="Times New Roman"/>
                <w:lang w:eastAsia="en-CA"/>
              </w:rPr>
              <w:t>Sans objet</w:t>
            </w:r>
          </w:p>
        </w:tc>
      </w:tr>
      <w:tr w:rsidR="005D030C" w:rsidRPr="00BF2504" w14:paraId="5C3C6172" w14:textId="77777777" w:rsidTr="00864C12">
        <w:trPr>
          <w:cantSplit/>
          <w:trHeight w:val="300"/>
          <w:jc w:val="center"/>
        </w:trPr>
        <w:tc>
          <w:tcPr>
            <w:tcW w:w="3849" w:type="pct"/>
            <w:vAlign w:val="center"/>
            <w:hideMark/>
          </w:tcPr>
          <w:p w14:paraId="76FB475D" w14:textId="77777777" w:rsidR="005D030C" w:rsidRPr="00BF2504" w:rsidRDefault="005D030C" w:rsidP="005D030C">
            <w:pPr>
              <w:pStyle w:val="TableBodyTextMIRB"/>
              <w:rPr>
                <w:rFonts w:eastAsia="Times New Roman"/>
                <w:lang w:eastAsia="en-CA"/>
              </w:rPr>
            </w:pPr>
            <w:r w:rsidRPr="00BF2504">
              <w:t>Town of Gananoque</w:t>
            </w:r>
          </w:p>
        </w:tc>
        <w:tc>
          <w:tcPr>
            <w:tcW w:w="1151" w:type="pct"/>
            <w:noWrap/>
            <w:vAlign w:val="center"/>
            <w:hideMark/>
          </w:tcPr>
          <w:p w14:paraId="20EDC21C" w14:textId="3FE87314" w:rsidR="005D030C" w:rsidRPr="00BF2504" w:rsidRDefault="002D61AA" w:rsidP="005D030C">
            <w:r w:rsidRPr="00BF2504">
              <w:rPr>
                <w:rFonts w:eastAsia="Times New Roman"/>
                <w:lang w:eastAsia="en-CA"/>
              </w:rPr>
              <w:t>Sans objet</w:t>
            </w:r>
          </w:p>
        </w:tc>
      </w:tr>
      <w:tr w:rsidR="005D030C" w:rsidRPr="00BF2504" w14:paraId="3B0E4EB6" w14:textId="77777777" w:rsidTr="00864C12">
        <w:trPr>
          <w:cantSplit/>
          <w:trHeight w:val="300"/>
          <w:jc w:val="center"/>
        </w:trPr>
        <w:tc>
          <w:tcPr>
            <w:tcW w:w="3849" w:type="pct"/>
            <w:vAlign w:val="center"/>
            <w:hideMark/>
          </w:tcPr>
          <w:p w14:paraId="137331E0" w14:textId="77777777" w:rsidR="005D030C" w:rsidRPr="00BF2504" w:rsidRDefault="005D030C" w:rsidP="005D030C">
            <w:pPr>
              <w:pStyle w:val="TableBodyTextMIRB"/>
              <w:rPr>
                <w:rFonts w:eastAsia="Times New Roman"/>
                <w:lang w:eastAsia="en-CA"/>
              </w:rPr>
            </w:pPr>
            <w:r w:rsidRPr="00BF2504">
              <w:t>Town of Georgina</w:t>
            </w:r>
          </w:p>
        </w:tc>
        <w:tc>
          <w:tcPr>
            <w:tcW w:w="1151" w:type="pct"/>
            <w:noWrap/>
            <w:vAlign w:val="center"/>
            <w:hideMark/>
          </w:tcPr>
          <w:p w14:paraId="454D2196" w14:textId="61C83999" w:rsidR="005D030C" w:rsidRPr="00BF2504" w:rsidRDefault="002D61AA" w:rsidP="005D030C">
            <w:r w:rsidRPr="00BF2504">
              <w:rPr>
                <w:rFonts w:eastAsia="Times New Roman"/>
                <w:lang w:eastAsia="en-CA"/>
              </w:rPr>
              <w:t>Sans objet</w:t>
            </w:r>
          </w:p>
        </w:tc>
      </w:tr>
      <w:tr w:rsidR="005D030C" w:rsidRPr="00BF2504" w14:paraId="3E9F432A" w14:textId="77777777" w:rsidTr="00864C12">
        <w:trPr>
          <w:cantSplit/>
          <w:trHeight w:val="300"/>
          <w:jc w:val="center"/>
        </w:trPr>
        <w:tc>
          <w:tcPr>
            <w:tcW w:w="3849" w:type="pct"/>
            <w:vAlign w:val="center"/>
            <w:hideMark/>
          </w:tcPr>
          <w:p w14:paraId="2EEE6014" w14:textId="77777777" w:rsidR="005D030C" w:rsidRPr="00BF2504" w:rsidRDefault="005D030C" w:rsidP="005D030C">
            <w:pPr>
              <w:pStyle w:val="TableBodyTextMIRB"/>
              <w:rPr>
                <w:rFonts w:eastAsia="Times New Roman"/>
                <w:lang w:eastAsia="en-CA"/>
              </w:rPr>
            </w:pPr>
            <w:r w:rsidRPr="00BF2504">
              <w:t>Town of Goderich</w:t>
            </w:r>
          </w:p>
        </w:tc>
        <w:tc>
          <w:tcPr>
            <w:tcW w:w="1151" w:type="pct"/>
            <w:noWrap/>
            <w:vAlign w:val="center"/>
            <w:hideMark/>
          </w:tcPr>
          <w:p w14:paraId="09E8AF71" w14:textId="6A56DA35" w:rsidR="005D030C" w:rsidRPr="00BF2504" w:rsidRDefault="002D61AA" w:rsidP="005D030C">
            <w:r w:rsidRPr="00BF2504">
              <w:rPr>
                <w:rFonts w:eastAsia="Times New Roman"/>
                <w:lang w:eastAsia="en-CA"/>
              </w:rPr>
              <w:t>Sans objet</w:t>
            </w:r>
          </w:p>
        </w:tc>
      </w:tr>
      <w:tr w:rsidR="005D030C" w:rsidRPr="00BF2504" w14:paraId="3BA0C437" w14:textId="77777777" w:rsidTr="00864C12">
        <w:trPr>
          <w:cantSplit/>
          <w:trHeight w:val="300"/>
          <w:jc w:val="center"/>
        </w:trPr>
        <w:tc>
          <w:tcPr>
            <w:tcW w:w="3849" w:type="pct"/>
            <w:vAlign w:val="center"/>
            <w:hideMark/>
          </w:tcPr>
          <w:p w14:paraId="7EE0762D" w14:textId="77777777" w:rsidR="005D030C" w:rsidRPr="00BF2504" w:rsidRDefault="005D030C" w:rsidP="005D030C">
            <w:pPr>
              <w:pStyle w:val="TableBodyTextMIRB"/>
              <w:rPr>
                <w:rFonts w:eastAsia="Times New Roman"/>
                <w:lang w:eastAsia="en-CA"/>
              </w:rPr>
            </w:pPr>
            <w:r w:rsidRPr="00BF2504">
              <w:t>Town of Gore Bay</w:t>
            </w:r>
          </w:p>
        </w:tc>
        <w:tc>
          <w:tcPr>
            <w:tcW w:w="1151" w:type="pct"/>
            <w:noWrap/>
            <w:vAlign w:val="center"/>
            <w:hideMark/>
          </w:tcPr>
          <w:p w14:paraId="042286F9" w14:textId="4FF0D931" w:rsidR="005D030C" w:rsidRPr="00BF2504" w:rsidRDefault="002D61AA" w:rsidP="005D030C">
            <w:r w:rsidRPr="00BF2504">
              <w:rPr>
                <w:rFonts w:eastAsia="Times New Roman"/>
                <w:lang w:eastAsia="en-CA"/>
              </w:rPr>
              <w:t>Sans objet</w:t>
            </w:r>
          </w:p>
        </w:tc>
      </w:tr>
      <w:tr w:rsidR="005D030C" w:rsidRPr="00BF2504" w14:paraId="0C0CDEBF" w14:textId="77777777" w:rsidTr="00864C12">
        <w:trPr>
          <w:cantSplit/>
          <w:trHeight w:val="300"/>
          <w:jc w:val="center"/>
        </w:trPr>
        <w:tc>
          <w:tcPr>
            <w:tcW w:w="3849" w:type="pct"/>
            <w:vAlign w:val="center"/>
            <w:hideMark/>
          </w:tcPr>
          <w:p w14:paraId="21944FF1" w14:textId="77777777" w:rsidR="005D030C" w:rsidRPr="00BF2504" w:rsidRDefault="005D030C" w:rsidP="005D030C">
            <w:pPr>
              <w:pStyle w:val="TableBodyTextMIRB"/>
              <w:rPr>
                <w:rFonts w:eastAsia="Times New Roman"/>
                <w:lang w:eastAsia="en-CA"/>
              </w:rPr>
            </w:pPr>
            <w:r w:rsidRPr="00BF2504">
              <w:t>Town of Grand Valley</w:t>
            </w:r>
          </w:p>
        </w:tc>
        <w:tc>
          <w:tcPr>
            <w:tcW w:w="1151" w:type="pct"/>
            <w:noWrap/>
            <w:vAlign w:val="center"/>
            <w:hideMark/>
          </w:tcPr>
          <w:p w14:paraId="51CBA1D9" w14:textId="6FCAE850" w:rsidR="005D030C" w:rsidRPr="00BF2504" w:rsidRDefault="002D61AA" w:rsidP="005D030C">
            <w:r w:rsidRPr="00BF2504">
              <w:rPr>
                <w:rFonts w:eastAsia="Times New Roman"/>
                <w:lang w:eastAsia="en-CA"/>
              </w:rPr>
              <w:t>Sans objet</w:t>
            </w:r>
          </w:p>
        </w:tc>
      </w:tr>
      <w:tr w:rsidR="005D030C" w:rsidRPr="00BF2504" w14:paraId="4408BE46" w14:textId="77777777" w:rsidTr="00864C12">
        <w:trPr>
          <w:cantSplit/>
          <w:trHeight w:val="300"/>
          <w:jc w:val="center"/>
        </w:trPr>
        <w:tc>
          <w:tcPr>
            <w:tcW w:w="3849" w:type="pct"/>
            <w:vAlign w:val="center"/>
            <w:hideMark/>
          </w:tcPr>
          <w:p w14:paraId="64CA01DA" w14:textId="77777777" w:rsidR="005D030C" w:rsidRPr="00BF2504" w:rsidRDefault="005D030C" w:rsidP="005D030C">
            <w:pPr>
              <w:pStyle w:val="TableBodyTextMIRB"/>
              <w:rPr>
                <w:rFonts w:eastAsia="Times New Roman"/>
                <w:lang w:eastAsia="en-CA"/>
              </w:rPr>
            </w:pPr>
            <w:r w:rsidRPr="00BF2504">
              <w:t>Town of Gravenhurst</w:t>
            </w:r>
          </w:p>
        </w:tc>
        <w:tc>
          <w:tcPr>
            <w:tcW w:w="1151" w:type="pct"/>
            <w:noWrap/>
            <w:vAlign w:val="center"/>
            <w:hideMark/>
          </w:tcPr>
          <w:p w14:paraId="34B5F870" w14:textId="506E8032" w:rsidR="005D030C" w:rsidRPr="00BF2504" w:rsidRDefault="002D61AA" w:rsidP="005D030C">
            <w:r w:rsidRPr="00BF2504">
              <w:rPr>
                <w:rFonts w:eastAsia="Times New Roman"/>
                <w:lang w:eastAsia="en-CA"/>
              </w:rPr>
              <w:t>Sans objet</w:t>
            </w:r>
          </w:p>
        </w:tc>
      </w:tr>
      <w:tr w:rsidR="005D030C" w:rsidRPr="00BF2504" w14:paraId="323F0260" w14:textId="77777777" w:rsidTr="00864C12">
        <w:trPr>
          <w:cantSplit/>
          <w:trHeight w:val="300"/>
          <w:jc w:val="center"/>
        </w:trPr>
        <w:tc>
          <w:tcPr>
            <w:tcW w:w="3849" w:type="pct"/>
            <w:vAlign w:val="center"/>
            <w:hideMark/>
          </w:tcPr>
          <w:p w14:paraId="1E785840" w14:textId="77777777" w:rsidR="005D030C" w:rsidRPr="00BF2504" w:rsidRDefault="005D030C" w:rsidP="005D030C">
            <w:pPr>
              <w:pStyle w:val="TableBodyTextMIRB"/>
              <w:rPr>
                <w:rFonts w:eastAsia="Times New Roman"/>
                <w:lang w:eastAsia="en-CA"/>
              </w:rPr>
            </w:pPr>
            <w:r w:rsidRPr="00BF2504">
              <w:t>Town of Greater Napanee</w:t>
            </w:r>
          </w:p>
        </w:tc>
        <w:tc>
          <w:tcPr>
            <w:tcW w:w="1151" w:type="pct"/>
            <w:noWrap/>
            <w:vAlign w:val="center"/>
            <w:hideMark/>
          </w:tcPr>
          <w:p w14:paraId="09DE5A68" w14:textId="33B4B9AA" w:rsidR="005D030C" w:rsidRPr="00BF2504" w:rsidRDefault="002D61AA" w:rsidP="005D030C">
            <w:r w:rsidRPr="00BF2504">
              <w:rPr>
                <w:rFonts w:eastAsia="Times New Roman"/>
                <w:lang w:eastAsia="en-CA"/>
              </w:rPr>
              <w:t>Sans objet</w:t>
            </w:r>
          </w:p>
        </w:tc>
      </w:tr>
      <w:tr w:rsidR="005D030C" w:rsidRPr="00BF2504" w14:paraId="6E6B7726" w14:textId="77777777" w:rsidTr="00864C12">
        <w:trPr>
          <w:cantSplit/>
          <w:trHeight w:val="300"/>
          <w:jc w:val="center"/>
        </w:trPr>
        <w:tc>
          <w:tcPr>
            <w:tcW w:w="3849" w:type="pct"/>
            <w:vAlign w:val="center"/>
            <w:hideMark/>
          </w:tcPr>
          <w:p w14:paraId="364AF85D" w14:textId="77777777" w:rsidR="005D030C" w:rsidRPr="00BF2504" w:rsidRDefault="005D030C" w:rsidP="005D030C">
            <w:pPr>
              <w:pStyle w:val="TableBodyTextMIRB"/>
              <w:rPr>
                <w:rFonts w:eastAsia="Times New Roman"/>
                <w:lang w:eastAsia="en-CA"/>
              </w:rPr>
            </w:pPr>
            <w:r w:rsidRPr="00BF2504">
              <w:t>Town of Grimsby</w:t>
            </w:r>
          </w:p>
        </w:tc>
        <w:tc>
          <w:tcPr>
            <w:tcW w:w="1151" w:type="pct"/>
            <w:noWrap/>
            <w:vAlign w:val="center"/>
            <w:hideMark/>
          </w:tcPr>
          <w:p w14:paraId="7526D94E" w14:textId="316F6EB3" w:rsidR="005D030C" w:rsidRPr="00BF2504" w:rsidRDefault="002D61AA" w:rsidP="005D030C">
            <w:r w:rsidRPr="00BF2504">
              <w:rPr>
                <w:rFonts w:eastAsia="Times New Roman"/>
                <w:lang w:eastAsia="en-CA"/>
              </w:rPr>
              <w:t>Sans objet</w:t>
            </w:r>
          </w:p>
        </w:tc>
      </w:tr>
      <w:tr w:rsidR="005D030C" w:rsidRPr="00BF2504" w14:paraId="7C65CA1F" w14:textId="77777777" w:rsidTr="00864C12">
        <w:trPr>
          <w:cantSplit/>
          <w:trHeight w:val="300"/>
          <w:jc w:val="center"/>
        </w:trPr>
        <w:tc>
          <w:tcPr>
            <w:tcW w:w="3849" w:type="pct"/>
            <w:vAlign w:val="center"/>
            <w:hideMark/>
          </w:tcPr>
          <w:p w14:paraId="2BC6E9B6" w14:textId="77777777" w:rsidR="005D030C" w:rsidRPr="00BF2504" w:rsidRDefault="005D030C" w:rsidP="005D030C">
            <w:pPr>
              <w:pStyle w:val="TableBodyTextMIRB"/>
              <w:rPr>
                <w:rFonts w:eastAsia="Times New Roman"/>
                <w:lang w:eastAsia="en-CA"/>
              </w:rPr>
            </w:pPr>
            <w:r w:rsidRPr="00BF2504">
              <w:t>Town of Halton Hills</w:t>
            </w:r>
          </w:p>
        </w:tc>
        <w:tc>
          <w:tcPr>
            <w:tcW w:w="1151" w:type="pct"/>
            <w:noWrap/>
            <w:vAlign w:val="center"/>
            <w:hideMark/>
          </w:tcPr>
          <w:p w14:paraId="0900BD2B" w14:textId="0165E0C0" w:rsidR="005D030C" w:rsidRPr="00BF2504" w:rsidRDefault="002D61AA" w:rsidP="005D030C">
            <w:r w:rsidRPr="00BF2504">
              <w:rPr>
                <w:rFonts w:eastAsia="Times New Roman"/>
                <w:lang w:eastAsia="en-CA"/>
              </w:rPr>
              <w:t>Sans objet</w:t>
            </w:r>
          </w:p>
        </w:tc>
      </w:tr>
      <w:tr w:rsidR="005D030C" w:rsidRPr="00BF2504" w14:paraId="28FF0F37" w14:textId="77777777" w:rsidTr="00864C12">
        <w:trPr>
          <w:cantSplit/>
          <w:trHeight w:val="300"/>
          <w:jc w:val="center"/>
        </w:trPr>
        <w:tc>
          <w:tcPr>
            <w:tcW w:w="3849" w:type="pct"/>
            <w:vAlign w:val="center"/>
            <w:hideMark/>
          </w:tcPr>
          <w:p w14:paraId="68080D9B" w14:textId="77777777" w:rsidR="005D030C" w:rsidRPr="00BF2504" w:rsidRDefault="005D030C" w:rsidP="005D030C">
            <w:pPr>
              <w:pStyle w:val="TableBodyTextMIRB"/>
              <w:rPr>
                <w:rFonts w:eastAsia="Times New Roman"/>
                <w:lang w:eastAsia="en-CA"/>
              </w:rPr>
            </w:pPr>
            <w:r w:rsidRPr="00BF2504">
              <w:t>Town of Hanover</w:t>
            </w:r>
          </w:p>
        </w:tc>
        <w:tc>
          <w:tcPr>
            <w:tcW w:w="1151" w:type="pct"/>
            <w:noWrap/>
            <w:vAlign w:val="center"/>
            <w:hideMark/>
          </w:tcPr>
          <w:p w14:paraId="17FEE760" w14:textId="0E5A1030" w:rsidR="005D030C" w:rsidRPr="00BF2504" w:rsidRDefault="002D61AA" w:rsidP="005D030C">
            <w:r w:rsidRPr="00BF2504">
              <w:rPr>
                <w:rFonts w:eastAsia="Times New Roman"/>
                <w:lang w:eastAsia="en-CA"/>
              </w:rPr>
              <w:t>Sans objet</w:t>
            </w:r>
          </w:p>
        </w:tc>
      </w:tr>
      <w:tr w:rsidR="005D030C" w:rsidRPr="00BF2504" w14:paraId="138A87DF" w14:textId="77777777" w:rsidTr="00864C12">
        <w:trPr>
          <w:cantSplit/>
          <w:trHeight w:val="300"/>
          <w:jc w:val="center"/>
        </w:trPr>
        <w:tc>
          <w:tcPr>
            <w:tcW w:w="3849" w:type="pct"/>
            <w:vAlign w:val="center"/>
            <w:hideMark/>
          </w:tcPr>
          <w:p w14:paraId="5BF77371" w14:textId="77777777" w:rsidR="005D030C" w:rsidRPr="00BF2504" w:rsidRDefault="005D030C" w:rsidP="005D030C">
            <w:pPr>
              <w:pStyle w:val="TableBodyTextMIRB"/>
              <w:rPr>
                <w:rFonts w:eastAsia="Times New Roman"/>
                <w:lang w:eastAsia="en-CA"/>
              </w:rPr>
            </w:pPr>
            <w:r w:rsidRPr="00BF2504">
              <w:t>Town of Hawkesbury</w:t>
            </w:r>
          </w:p>
        </w:tc>
        <w:tc>
          <w:tcPr>
            <w:tcW w:w="1151" w:type="pct"/>
            <w:noWrap/>
            <w:vAlign w:val="center"/>
            <w:hideMark/>
          </w:tcPr>
          <w:p w14:paraId="3F149450" w14:textId="1B2C5FA0" w:rsidR="005D030C" w:rsidRPr="00BF2504" w:rsidRDefault="002D61AA" w:rsidP="005D030C">
            <w:r w:rsidRPr="00BF2504">
              <w:rPr>
                <w:rFonts w:eastAsia="Times New Roman"/>
                <w:lang w:eastAsia="en-CA"/>
              </w:rPr>
              <w:t>Sans objet</w:t>
            </w:r>
          </w:p>
        </w:tc>
      </w:tr>
      <w:tr w:rsidR="005D030C" w:rsidRPr="00BF2504" w14:paraId="3B94269C" w14:textId="77777777" w:rsidTr="00864C12">
        <w:trPr>
          <w:cantSplit/>
          <w:trHeight w:val="300"/>
          <w:jc w:val="center"/>
        </w:trPr>
        <w:tc>
          <w:tcPr>
            <w:tcW w:w="3849" w:type="pct"/>
            <w:vAlign w:val="center"/>
            <w:hideMark/>
          </w:tcPr>
          <w:p w14:paraId="448B4270" w14:textId="77777777" w:rsidR="005D030C" w:rsidRPr="00BF2504" w:rsidRDefault="005D030C" w:rsidP="005D030C">
            <w:pPr>
              <w:pStyle w:val="TableBodyTextMIRB"/>
              <w:rPr>
                <w:rFonts w:eastAsia="Times New Roman"/>
                <w:lang w:eastAsia="en-CA"/>
              </w:rPr>
            </w:pPr>
            <w:r w:rsidRPr="00BF2504">
              <w:t>Town of Hearst</w:t>
            </w:r>
          </w:p>
        </w:tc>
        <w:tc>
          <w:tcPr>
            <w:tcW w:w="1151" w:type="pct"/>
            <w:noWrap/>
            <w:vAlign w:val="center"/>
            <w:hideMark/>
          </w:tcPr>
          <w:p w14:paraId="2D80A705" w14:textId="65433167" w:rsidR="005D030C" w:rsidRPr="00BF2504" w:rsidRDefault="002D61AA" w:rsidP="005D030C">
            <w:r w:rsidRPr="00BF2504">
              <w:rPr>
                <w:rFonts w:eastAsia="Times New Roman"/>
                <w:lang w:eastAsia="en-CA"/>
              </w:rPr>
              <w:t>Sans objet</w:t>
            </w:r>
          </w:p>
        </w:tc>
      </w:tr>
      <w:tr w:rsidR="005D030C" w:rsidRPr="00BF2504" w14:paraId="21A43193" w14:textId="77777777" w:rsidTr="00864C12">
        <w:trPr>
          <w:cantSplit/>
          <w:trHeight w:val="300"/>
          <w:jc w:val="center"/>
        </w:trPr>
        <w:tc>
          <w:tcPr>
            <w:tcW w:w="3849" w:type="pct"/>
            <w:vAlign w:val="center"/>
            <w:hideMark/>
          </w:tcPr>
          <w:p w14:paraId="3D9A0690" w14:textId="77777777" w:rsidR="005D030C" w:rsidRPr="00BF2504" w:rsidRDefault="005D030C" w:rsidP="005D030C">
            <w:pPr>
              <w:pStyle w:val="TableBodyTextMIRB"/>
              <w:rPr>
                <w:rFonts w:eastAsia="Times New Roman"/>
                <w:lang w:eastAsia="en-CA"/>
              </w:rPr>
            </w:pPr>
            <w:r w:rsidRPr="00BF2504">
              <w:t>Town of Huntsville</w:t>
            </w:r>
          </w:p>
        </w:tc>
        <w:tc>
          <w:tcPr>
            <w:tcW w:w="1151" w:type="pct"/>
            <w:noWrap/>
            <w:vAlign w:val="center"/>
            <w:hideMark/>
          </w:tcPr>
          <w:p w14:paraId="58FA9E9F" w14:textId="585D3762" w:rsidR="005D030C" w:rsidRPr="00BF2504" w:rsidRDefault="002D61AA" w:rsidP="005D030C">
            <w:r w:rsidRPr="00BF2504">
              <w:rPr>
                <w:rFonts w:eastAsia="Times New Roman"/>
                <w:lang w:eastAsia="en-CA"/>
              </w:rPr>
              <w:t>Sans objet</w:t>
            </w:r>
          </w:p>
        </w:tc>
      </w:tr>
      <w:tr w:rsidR="005D030C" w:rsidRPr="00BF2504" w14:paraId="34DD3EB7" w14:textId="77777777" w:rsidTr="00864C12">
        <w:trPr>
          <w:cantSplit/>
          <w:trHeight w:val="300"/>
          <w:jc w:val="center"/>
        </w:trPr>
        <w:tc>
          <w:tcPr>
            <w:tcW w:w="3849" w:type="pct"/>
            <w:vAlign w:val="center"/>
            <w:hideMark/>
          </w:tcPr>
          <w:p w14:paraId="330E98E3" w14:textId="77777777" w:rsidR="005D030C" w:rsidRPr="00BF2504" w:rsidRDefault="005D030C" w:rsidP="005D030C">
            <w:pPr>
              <w:pStyle w:val="TableBodyTextMIRB"/>
              <w:rPr>
                <w:rFonts w:eastAsia="Times New Roman"/>
                <w:lang w:eastAsia="en-CA"/>
              </w:rPr>
            </w:pPr>
            <w:r w:rsidRPr="00BF2504">
              <w:t>Town of Ingersoll</w:t>
            </w:r>
          </w:p>
        </w:tc>
        <w:tc>
          <w:tcPr>
            <w:tcW w:w="1151" w:type="pct"/>
            <w:noWrap/>
            <w:vAlign w:val="center"/>
            <w:hideMark/>
          </w:tcPr>
          <w:p w14:paraId="520C170D" w14:textId="45D83961" w:rsidR="005D030C" w:rsidRPr="00BF2504" w:rsidRDefault="002D61AA" w:rsidP="005D030C">
            <w:r w:rsidRPr="00BF2504">
              <w:rPr>
                <w:rFonts w:eastAsia="Times New Roman"/>
                <w:lang w:eastAsia="en-CA"/>
              </w:rPr>
              <w:t>Sans objet</w:t>
            </w:r>
          </w:p>
        </w:tc>
      </w:tr>
      <w:tr w:rsidR="005D030C" w:rsidRPr="00BF2504" w14:paraId="7C345010" w14:textId="77777777" w:rsidTr="00864C12">
        <w:trPr>
          <w:cantSplit/>
          <w:trHeight w:val="300"/>
          <w:jc w:val="center"/>
        </w:trPr>
        <w:tc>
          <w:tcPr>
            <w:tcW w:w="3849" w:type="pct"/>
            <w:vAlign w:val="center"/>
            <w:hideMark/>
          </w:tcPr>
          <w:p w14:paraId="26BBC906" w14:textId="77777777" w:rsidR="005D030C" w:rsidRPr="00BF2504" w:rsidRDefault="005D030C" w:rsidP="005D030C">
            <w:pPr>
              <w:pStyle w:val="TableBodyTextMIRB"/>
              <w:rPr>
                <w:rFonts w:eastAsia="Times New Roman"/>
                <w:lang w:eastAsia="en-CA"/>
              </w:rPr>
            </w:pPr>
            <w:r w:rsidRPr="00BF2504">
              <w:t>Town of Innisfil</w:t>
            </w:r>
          </w:p>
        </w:tc>
        <w:tc>
          <w:tcPr>
            <w:tcW w:w="1151" w:type="pct"/>
            <w:noWrap/>
            <w:vAlign w:val="center"/>
            <w:hideMark/>
          </w:tcPr>
          <w:p w14:paraId="0D1BBD28" w14:textId="03B9D283" w:rsidR="005D030C" w:rsidRPr="00BF2504" w:rsidRDefault="002D61AA" w:rsidP="005D030C">
            <w:r w:rsidRPr="00BF2504">
              <w:rPr>
                <w:rFonts w:eastAsia="Times New Roman"/>
                <w:lang w:eastAsia="en-CA"/>
              </w:rPr>
              <w:t>Sans objet</w:t>
            </w:r>
          </w:p>
        </w:tc>
      </w:tr>
      <w:tr w:rsidR="005D030C" w:rsidRPr="00BF2504" w14:paraId="636CD51C" w14:textId="77777777" w:rsidTr="00864C12">
        <w:trPr>
          <w:cantSplit/>
          <w:trHeight w:val="300"/>
          <w:jc w:val="center"/>
        </w:trPr>
        <w:tc>
          <w:tcPr>
            <w:tcW w:w="3849" w:type="pct"/>
            <w:vAlign w:val="center"/>
            <w:hideMark/>
          </w:tcPr>
          <w:p w14:paraId="7DF08047" w14:textId="77777777" w:rsidR="005D030C" w:rsidRPr="00BF2504" w:rsidRDefault="005D030C" w:rsidP="005D030C">
            <w:pPr>
              <w:pStyle w:val="TableBodyTextMIRB"/>
              <w:rPr>
                <w:rFonts w:eastAsia="Times New Roman"/>
                <w:lang w:eastAsia="en-CA"/>
              </w:rPr>
            </w:pPr>
            <w:r w:rsidRPr="00BF2504">
              <w:t>Town of Iroquois Falls</w:t>
            </w:r>
          </w:p>
        </w:tc>
        <w:tc>
          <w:tcPr>
            <w:tcW w:w="1151" w:type="pct"/>
            <w:noWrap/>
            <w:vAlign w:val="center"/>
            <w:hideMark/>
          </w:tcPr>
          <w:p w14:paraId="0E761769" w14:textId="0D0024FD" w:rsidR="005D030C" w:rsidRPr="00BF2504" w:rsidRDefault="002D61AA" w:rsidP="005D030C">
            <w:r w:rsidRPr="00BF2504">
              <w:rPr>
                <w:rFonts w:eastAsia="Times New Roman"/>
                <w:lang w:eastAsia="en-CA"/>
              </w:rPr>
              <w:t>Sans objet</w:t>
            </w:r>
          </w:p>
        </w:tc>
      </w:tr>
      <w:tr w:rsidR="005D030C" w:rsidRPr="00BF2504" w14:paraId="08624519" w14:textId="77777777" w:rsidTr="00864C12">
        <w:trPr>
          <w:cantSplit/>
          <w:trHeight w:val="300"/>
          <w:jc w:val="center"/>
        </w:trPr>
        <w:tc>
          <w:tcPr>
            <w:tcW w:w="3849" w:type="pct"/>
            <w:vAlign w:val="center"/>
            <w:hideMark/>
          </w:tcPr>
          <w:p w14:paraId="61387554" w14:textId="77777777" w:rsidR="005D030C" w:rsidRPr="00BF2504" w:rsidRDefault="005D030C" w:rsidP="005D030C">
            <w:pPr>
              <w:pStyle w:val="TableBodyTextMIRB"/>
              <w:rPr>
                <w:rFonts w:eastAsia="Times New Roman"/>
                <w:lang w:eastAsia="en-CA"/>
              </w:rPr>
            </w:pPr>
            <w:r w:rsidRPr="00BF2504">
              <w:t>Town of Kapuskasing</w:t>
            </w:r>
          </w:p>
        </w:tc>
        <w:tc>
          <w:tcPr>
            <w:tcW w:w="1151" w:type="pct"/>
            <w:noWrap/>
            <w:vAlign w:val="center"/>
            <w:hideMark/>
          </w:tcPr>
          <w:p w14:paraId="4DF9EF68" w14:textId="2DEF9872" w:rsidR="005D030C" w:rsidRPr="00BF2504" w:rsidRDefault="002D61AA" w:rsidP="005D030C">
            <w:r w:rsidRPr="00BF2504">
              <w:rPr>
                <w:rFonts w:eastAsia="Times New Roman"/>
                <w:lang w:eastAsia="en-CA"/>
              </w:rPr>
              <w:t>Sans objet</w:t>
            </w:r>
          </w:p>
        </w:tc>
      </w:tr>
      <w:tr w:rsidR="005D030C" w:rsidRPr="00BF2504" w14:paraId="0E081766" w14:textId="77777777" w:rsidTr="00864C12">
        <w:trPr>
          <w:cantSplit/>
          <w:trHeight w:val="300"/>
          <w:jc w:val="center"/>
        </w:trPr>
        <w:tc>
          <w:tcPr>
            <w:tcW w:w="3849" w:type="pct"/>
            <w:vAlign w:val="center"/>
            <w:hideMark/>
          </w:tcPr>
          <w:p w14:paraId="3D017B2B" w14:textId="77777777" w:rsidR="005D030C" w:rsidRPr="00BF2504" w:rsidRDefault="005D030C" w:rsidP="005D030C">
            <w:pPr>
              <w:pStyle w:val="TableBodyTextMIRB"/>
              <w:rPr>
                <w:rFonts w:eastAsia="Times New Roman"/>
                <w:lang w:eastAsia="en-CA"/>
              </w:rPr>
            </w:pPr>
            <w:r w:rsidRPr="00BF2504">
              <w:t>Town of Kearney</w:t>
            </w:r>
          </w:p>
        </w:tc>
        <w:tc>
          <w:tcPr>
            <w:tcW w:w="1151" w:type="pct"/>
            <w:noWrap/>
            <w:vAlign w:val="center"/>
            <w:hideMark/>
          </w:tcPr>
          <w:p w14:paraId="7CDEE51A" w14:textId="404E56BD" w:rsidR="005D030C" w:rsidRPr="00BF2504" w:rsidRDefault="002D61AA" w:rsidP="005D030C">
            <w:r w:rsidRPr="00BF2504">
              <w:rPr>
                <w:rFonts w:eastAsia="Times New Roman"/>
                <w:lang w:eastAsia="en-CA"/>
              </w:rPr>
              <w:t>Sans objet</w:t>
            </w:r>
          </w:p>
        </w:tc>
      </w:tr>
      <w:tr w:rsidR="005D030C" w:rsidRPr="00BF2504" w14:paraId="701AE8C2" w14:textId="77777777" w:rsidTr="00864C12">
        <w:trPr>
          <w:cantSplit/>
          <w:trHeight w:val="300"/>
          <w:jc w:val="center"/>
        </w:trPr>
        <w:tc>
          <w:tcPr>
            <w:tcW w:w="3849" w:type="pct"/>
            <w:vAlign w:val="center"/>
            <w:hideMark/>
          </w:tcPr>
          <w:p w14:paraId="67766EC2" w14:textId="77777777" w:rsidR="005D030C" w:rsidRPr="00BF2504" w:rsidRDefault="005D030C" w:rsidP="005D030C">
            <w:pPr>
              <w:pStyle w:val="TableBodyTextMIRB"/>
              <w:rPr>
                <w:rFonts w:eastAsia="Times New Roman"/>
                <w:lang w:eastAsia="en-CA"/>
              </w:rPr>
            </w:pPr>
            <w:r w:rsidRPr="00BF2504">
              <w:t>Town of Kingsville</w:t>
            </w:r>
          </w:p>
        </w:tc>
        <w:tc>
          <w:tcPr>
            <w:tcW w:w="1151" w:type="pct"/>
            <w:noWrap/>
            <w:vAlign w:val="center"/>
            <w:hideMark/>
          </w:tcPr>
          <w:p w14:paraId="4583E5FD" w14:textId="106EDB44" w:rsidR="005D030C" w:rsidRPr="00BF2504" w:rsidRDefault="002D61AA" w:rsidP="005D030C">
            <w:r w:rsidRPr="00BF2504">
              <w:rPr>
                <w:rFonts w:eastAsia="Times New Roman"/>
                <w:lang w:eastAsia="en-CA"/>
              </w:rPr>
              <w:t>Sans objet</w:t>
            </w:r>
          </w:p>
        </w:tc>
      </w:tr>
      <w:tr w:rsidR="005D030C" w:rsidRPr="00BF2504" w14:paraId="407DA2A6" w14:textId="77777777" w:rsidTr="00864C12">
        <w:trPr>
          <w:cantSplit/>
          <w:trHeight w:val="300"/>
          <w:jc w:val="center"/>
        </w:trPr>
        <w:tc>
          <w:tcPr>
            <w:tcW w:w="3849" w:type="pct"/>
            <w:vAlign w:val="center"/>
            <w:hideMark/>
          </w:tcPr>
          <w:p w14:paraId="5360501D" w14:textId="77777777" w:rsidR="005D030C" w:rsidRPr="00BF2504" w:rsidRDefault="005D030C" w:rsidP="005D030C">
            <w:pPr>
              <w:pStyle w:val="TableBodyTextMIRB"/>
              <w:rPr>
                <w:rFonts w:eastAsia="Times New Roman"/>
                <w:lang w:eastAsia="en-CA"/>
              </w:rPr>
            </w:pPr>
            <w:r w:rsidRPr="00BF2504">
              <w:t>Town of Kirkland Lake</w:t>
            </w:r>
          </w:p>
        </w:tc>
        <w:tc>
          <w:tcPr>
            <w:tcW w:w="1151" w:type="pct"/>
            <w:noWrap/>
            <w:vAlign w:val="center"/>
            <w:hideMark/>
          </w:tcPr>
          <w:p w14:paraId="30EE4945" w14:textId="7AF888C3" w:rsidR="005D030C" w:rsidRPr="00BF2504" w:rsidRDefault="002D61AA" w:rsidP="005D030C">
            <w:r w:rsidRPr="00BF2504">
              <w:rPr>
                <w:rFonts w:eastAsia="Times New Roman"/>
                <w:lang w:eastAsia="en-CA"/>
              </w:rPr>
              <w:t>Sans objet</w:t>
            </w:r>
          </w:p>
        </w:tc>
      </w:tr>
      <w:tr w:rsidR="005D030C" w:rsidRPr="00BF2504" w14:paraId="4D5A8505" w14:textId="77777777" w:rsidTr="00864C12">
        <w:trPr>
          <w:cantSplit/>
          <w:trHeight w:val="300"/>
          <w:jc w:val="center"/>
        </w:trPr>
        <w:tc>
          <w:tcPr>
            <w:tcW w:w="3849" w:type="pct"/>
            <w:vAlign w:val="center"/>
            <w:hideMark/>
          </w:tcPr>
          <w:p w14:paraId="2ED59831" w14:textId="77777777" w:rsidR="005D030C" w:rsidRPr="00BF2504" w:rsidRDefault="005D030C" w:rsidP="005D030C">
            <w:pPr>
              <w:pStyle w:val="TableBodyTextMIRB"/>
              <w:rPr>
                <w:rFonts w:eastAsia="Times New Roman"/>
                <w:lang w:eastAsia="en-CA"/>
              </w:rPr>
            </w:pPr>
            <w:r w:rsidRPr="00BF2504">
              <w:t>Town of Lakeshore</w:t>
            </w:r>
          </w:p>
        </w:tc>
        <w:tc>
          <w:tcPr>
            <w:tcW w:w="1151" w:type="pct"/>
            <w:noWrap/>
            <w:vAlign w:val="center"/>
            <w:hideMark/>
          </w:tcPr>
          <w:p w14:paraId="533C5A21" w14:textId="3C2FD9BB" w:rsidR="005D030C" w:rsidRPr="00BF2504" w:rsidRDefault="002D61AA" w:rsidP="005D030C">
            <w:r w:rsidRPr="00BF2504">
              <w:rPr>
                <w:rFonts w:eastAsia="Times New Roman"/>
                <w:lang w:eastAsia="en-CA"/>
              </w:rPr>
              <w:t>Sans objet</w:t>
            </w:r>
          </w:p>
        </w:tc>
      </w:tr>
      <w:tr w:rsidR="005D030C" w:rsidRPr="00BF2504" w14:paraId="6D996434" w14:textId="77777777" w:rsidTr="00864C12">
        <w:trPr>
          <w:cantSplit/>
          <w:trHeight w:val="300"/>
          <w:jc w:val="center"/>
        </w:trPr>
        <w:tc>
          <w:tcPr>
            <w:tcW w:w="3849" w:type="pct"/>
            <w:vAlign w:val="center"/>
            <w:hideMark/>
          </w:tcPr>
          <w:p w14:paraId="24ADF346" w14:textId="77777777" w:rsidR="005D030C" w:rsidRPr="00BF2504" w:rsidRDefault="005D030C" w:rsidP="005D030C">
            <w:pPr>
              <w:pStyle w:val="TableBodyTextMIRB"/>
              <w:rPr>
                <w:rFonts w:eastAsia="Times New Roman"/>
                <w:lang w:eastAsia="en-CA"/>
              </w:rPr>
            </w:pPr>
            <w:r w:rsidRPr="00BF2504">
              <w:t>Town of Lasalle</w:t>
            </w:r>
          </w:p>
        </w:tc>
        <w:tc>
          <w:tcPr>
            <w:tcW w:w="1151" w:type="pct"/>
            <w:noWrap/>
            <w:vAlign w:val="center"/>
            <w:hideMark/>
          </w:tcPr>
          <w:p w14:paraId="405A91D5" w14:textId="0545C8B8" w:rsidR="005D030C" w:rsidRPr="00BF2504" w:rsidRDefault="002D61AA" w:rsidP="005D030C">
            <w:r w:rsidRPr="00BF2504">
              <w:rPr>
                <w:rFonts w:eastAsia="Times New Roman"/>
                <w:lang w:eastAsia="en-CA"/>
              </w:rPr>
              <w:t>Sans objet</w:t>
            </w:r>
          </w:p>
        </w:tc>
      </w:tr>
      <w:tr w:rsidR="005D030C" w:rsidRPr="00BF2504" w14:paraId="36D480A6" w14:textId="77777777" w:rsidTr="00864C12">
        <w:trPr>
          <w:cantSplit/>
          <w:trHeight w:val="300"/>
          <w:jc w:val="center"/>
        </w:trPr>
        <w:tc>
          <w:tcPr>
            <w:tcW w:w="3849" w:type="pct"/>
            <w:vAlign w:val="center"/>
            <w:hideMark/>
          </w:tcPr>
          <w:p w14:paraId="30A61833" w14:textId="77777777" w:rsidR="005D030C" w:rsidRPr="00BF2504" w:rsidRDefault="005D030C" w:rsidP="005D030C">
            <w:pPr>
              <w:pStyle w:val="TableBodyTextMIRB"/>
              <w:rPr>
                <w:rFonts w:eastAsia="Times New Roman"/>
                <w:lang w:eastAsia="en-CA"/>
              </w:rPr>
            </w:pPr>
            <w:r w:rsidRPr="00BF2504">
              <w:t>Town of Latchford</w:t>
            </w:r>
          </w:p>
        </w:tc>
        <w:tc>
          <w:tcPr>
            <w:tcW w:w="1151" w:type="pct"/>
            <w:noWrap/>
            <w:vAlign w:val="center"/>
            <w:hideMark/>
          </w:tcPr>
          <w:p w14:paraId="6EFB395C" w14:textId="52F83850" w:rsidR="005D030C" w:rsidRPr="00BF2504" w:rsidRDefault="002D61AA" w:rsidP="005D030C">
            <w:r w:rsidRPr="00BF2504">
              <w:rPr>
                <w:rFonts w:eastAsia="Times New Roman"/>
                <w:lang w:eastAsia="en-CA"/>
              </w:rPr>
              <w:t>Sans objet</w:t>
            </w:r>
          </w:p>
        </w:tc>
      </w:tr>
      <w:tr w:rsidR="005D030C" w:rsidRPr="00BF2504" w14:paraId="7EB9FDFA" w14:textId="77777777" w:rsidTr="00864C12">
        <w:trPr>
          <w:cantSplit/>
          <w:trHeight w:val="300"/>
          <w:jc w:val="center"/>
        </w:trPr>
        <w:tc>
          <w:tcPr>
            <w:tcW w:w="3849" w:type="pct"/>
            <w:vAlign w:val="center"/>
            <w:hideMark/>
          </w:tcPr>
          <w:p w14:paraId="11582E75" w14:textId="77777777" w:rsidR="005D030C" w:rsidRPr="00BF2504" w:rsidRDefault="005D030C" w:rsidP="005D030C">
            <w:pPr>
              <w:pStyle w:val="TableBodyTextMIRB"/>
              <w:rPr>
                <w:rFonts w:eastAsia="Times New Roman"/>
                <w:lang w:eastAsia="en-CA"/>
              </w:rPr>
            </w:pPr>
            <w:r w:rsidRPr="00BF2504">
              <w:t>Town of Laurentian Hills</w:t>
            </w:r>
          </w:p>
        </w:tc>
        <w:tc>
          <w:tcPr>
            <w:tcW w:w="1151" w:type="pct"/>
            <w:noWrap/>
            <w:vAlign w:val="center"/>
            <w:hideMark/>
          </w:tcPr>
          <w:p w14:paraId="7EFB0349" w14:textId="55205874" w:rsidR="005D030C" w:rsidRPr="00BF2504" w:rsidRDefault="002D61AA" w:rsidP="005D030C">
            <w:r w:rsidRPr="00BF2504">
              <w:rPr>
                <w:rFonts w:eastAsia="Times New Roman"/>
                <w:lang w:eastAsia="en-CA"/>
              </w:rPr>
              <w:t>Sans objet</w:t>
            </w:r>
          </w:p>
        </w:tc>
      </w:tr>
      <w:tr w:rsidR="005D030C" w:rsidRPr="00BF2504" w14:paraId="70DB799D" w14:textId="77777777" w:rsidTr="00864C12">
        <w:trPr>
          <w:cantSplit/>
          <w:trHeight w:val="300"/>
          <w:jc w:val="center"/>
        </w:trPr>
        <w:tc>
          <w:tcPr>
            <w:tcW w:w="3849" w:type="pct"/>
            <w:vAlign w:val="center"/>
            <w:hideMark/>
          </w:tcPr>
          <w:p w14:paraId="405166C4" w14:textId="77777777" w:rsidR="005D030C" w:rsidRPr="00BF2504" w:rsidRDefault="005D030C" w:rsidP="005D030C">
            <w:pPr>
              <w:pStyle w:val="TableBodyTextMIRB"/>
              <w:rPr>
                <w:rFonts w:eastAsia="Times New Roman"/>
                <w:lang w:eastAsia="en-CA"/>
              </w:rPr>
            </w:pPr>
            <w:r w:rsidRPr="00BF2504">
              <w:t>Town of Lincoln</w:t>
            </w:r>
          </w:p>
        </w:tc>
        <w:tc>
          <w:tcPr>
            <w:tcW w:w="1151" w:type="pct"/>
            <w:noWrap/>
            <w:vAlign w:val="center"/>
            <w:hideMark/>
          </w:tcPr>
          <w:p w14:paraId="0DE04C4A" w14:textId="5429F4E0" w:rsidR="005D030C" w:rsidRPr="00BF2504" w:rsidRDefault="002D61AA" w:rsidP="005D030C">
            <w:r w:rsidRPr="00BF2504">
              <w:rPr>
                <w:rFonts w:eastAsia="Times New Roman"/>
                <w:lang w:eastAsia="en-CA"/>
              </w:rPr>
              <w:t>Sans objet</w:t>
            </w:r>
          </w:p>
        </w:tc>
      </w:tr>
      <w:tr w:rsidR="005D030C" w:rsidRPr="00BF2504" w14:paraId="6FE17F60" w14:textId="77777777" w:rsidTr="00864C12">
        <w:trPr>
          <w:cantSplit/>
          <w:trHeight w:val="300"/>
          <w:jc w:val="center"/>
        </w:trPr>
        <w:tc>
          <w:tcPr>
            <w:tcW w:w="3849" w:type="pct"/>
            <w:vAlign w:val="center"/>
            <w:hideMark/>
          </w:tcPr>
          <w:p w14:paraId="2ED567DC" w14:textId="77777777" w:rsidR="005D030C" w:rsidRPr="00BF2504" w:rsidRDefault="005D030C" w:rsidP="005D030C">
            <w:pPr>
              <w:pStyle w:val="TableBodyTextMIRB"/>
              <w:rPr>
                <w:rFonts w:eastAsia="Times New Roman"/>
                <w:lang w:eastAsia="en-CA"/>
              </w:rPr>
            </w:pPr>
            <w:r w:rsidRPr="00BF2504">
              <w:t>Town of Marathon</w:t>
            </w:r>
          </w:p>
        </w:tc>
        <w:tc>
          <w:tcPr>
            <w:tcW w:w="1151" w:type="pct"/>
            <w:noWrap/>
            <w:vAlign w:val="center"/>
            <w:hideMark/>
          </w:tcPr>
          <w:p w14:paraId="4BFE2515" w14:textId="7C553B34" w:rsidR="005D030C" w:rsidRPr="00BF2504" w:rsidRDefault="002D61AA" w:rsidP="005D030C">
            <w:r w:rsidRPr="00BF2504">
              <w:rPr>
                <w:rFonts w:eastAsia="Times New Roman"/>
                <w:lang w:eastAsia="en-CA"/>
              </w:rPr>
              <w:t>Sans objet</w:t>
            </w:r>
          </w:p>
        </w:tc>
      </w:tr>
      <w:tr w:rsidR="005D030C" w:rsidRPr="00BF2504" w14:paraId="08AF662B" w14:textId="77777777" w:rsidTr="00864C12">
        <w:trPr>
          <w:cantSplit/>
          <w:trHeight w:val="300"/>
          <w:jc w:val="center"/>
        </w:trPr>
        <w:tc>
          <w:tcPr>
            <w:tcW w:w="3849" w:type="pct"/>
            <w:vAlign w:val="center"/>
            <w:hideMark/>
          </w:tcPr>
          <w:p w14:paraId="38E08388" w14:textId="77777777" w:rsidR="005D030C" w:rsidRPr="00BF2504" w:rsidRDefault="005D030C" w:rsidP="005D030C">
            <w:pPr>
              <w:pStyle w:val="TableBodyTextMIRB"/>
              <w:rPr>
                <w:rFonts w:eastAsia="Times New Roman"/>
                <w:lang w:eastAsia="en-CA"/>
              </w:rPr>
            </w:pPr>
            <w:r w:rsidRPr="00BF2504">
              <w:t>Town of Mattawa</w:t>
            </w:r>
          </w:p>
        </w:tc>
        <w:tc>
          <w:tcPr>
            <w:tcW w:w="1151" w:type="pct"/>
            <w:noWrap/>
            <w:vAlign w:val="center"/>
            <w:hideMark/>
          </w:tcPr>
          <w:p w14:paraId="1822C36A" w14:textId="19850DAC" w:rsidR="005D030C" w:rsidRPr="00BF2504" w:rsidRDefault="002D61AA" w:rsidP="005D030C">
            <w:r w:rsidRPr="00BF2504">
              <w:rPr>
                <w:rFonts w:eastAsia="Times New Roman"/>
                <w:lang w:eastAsia="en-CA"/>
              </w:rPr>
              <w:t>Sans objet</w:t>
            </w:r>
          </w:p>
        </w:tc>
      </w:tr>
      <w:tr w:rsidR="005D030C" w:rsidRPr="00BF2504" w14:paraId="0652BA13" w14:textId="77777777" w:rsidTr="00864C12">
        <w:trPr>
          <w:cantSplit/>
          <w:trHeight w:val="300"/>
          <w:jc w:val="center"/>
        </w:trPr>
        <w:tc>
          <w:tcPr>
            <w:tcW w:w="3849" w:type="pct"/>
            <w:vAlign w:val="center"/>
            <w:hideMark/>
          </w:tcPr>
          <w:p w14:paraId="4BEF3CFD" w14:textId="77777777" w:rsidR="005D030C" w:rsidRPr="00BF2504" w:rsidRDefault="005D030C" w:rsidP="005D030C">
            <w:pPr>
              <w:pStyle w:val="TableBodyTextMIRB"/>
              <w:rPr>
                <w:rFonts w:eastAsia="Times New Roman"/>
                <w:lang w:eastAsia="en-CA"/>
              </w:rPr>
            </w:pPr>
            <w:r w:rsidRPr="00BF2504">
              <w:t>Town of Midland</w:t>
            </w:r>
          </w:p>
        </w:tc>
        <w:tc>
          <w:tcPr>
            <w:tcW w:w="1151" w:type="pct"/>
            <w:noWrap/>
            <w:vAlign w:val="center"/>
            <w:hideMark/>
          </w:tcPr>
          <w:p w14:paraId="340386AF" w14:textId="2531D90A" w:rsidR="005D030C" w:rsidRPr="00BF2504" w:rsidRDefault="002D61AA" w:rsidP="005D030C">
            <w:r w:rsidRPr="00BF2504">
              <w:rPr>
                <w:rFonts w:eastAsia="Times New Roman"/>
                <w:lang w:eastAsia="en-CA"/>
              </w:rPr>
              <w:t>Sans objet</w:t>
            </w:r>
          </w:p>
        </w:tc>
      </w:tr>
      <w:tr w:rsidR="005D030C" w:rsidRPr="00BF2504" w14:paraId="3C0D1ECD" w14:textId="77777777" w:rsidTr="00864C12">
        <w:trPr>
          <w:cantSplit/>
          <w:trHeight w:val="300"/>
          <w:jc w:val="center"/>
        </w:trPr>
        <w:tc>
          <w:tcPr>
            <w:tcW w:w="3849" w:type="pct"/>
            <w:vAlign w:val="center"/>
            <w:hideMark/>
          </w:tcPr>
          <w:p w14:paraId="2EB91DDB" w14:textId="77777777" w:rsidR="005D030C" w:rsidRPr="00BF2504" w:rsidRDefault="005D030C" w:rsidP="005D030C">
            <w:pPr>
              <w:pStyle w:val="TableBodyTextMIRB"/>
              <w:rPr>
                <w:rFonts w:eastAsia="Times New Roman"/>
                <w:lang w:eastAsia="en-CA"/>
              </w:rPr>
            </w:pPr>
            <w:r w:rsidRPr="00BF2504">
              <w:t>Town of Milton</w:t>
            </w:r>
          </w:p>
        </w:tc>
        <w:tc>
          <w:tcPr>
            <w:tcW w:w="1151" w:type="pct"/>
            <w:noWrap/>
            <w:vAlign w:val="center"/>
            <w:hideMark/>
          </w:tcPr>
          <w:p w14:paraId="0EBB21D2" w14:textId="78D26A67" w:rsidR="005D030C" w:rsidRPr="00BF2504" w:rsidRDefault="002D61AA" w:rsidP="005D030C">
            <w:r w:rsidRPr="00BF2504">
              <w:rPr>
                <w:rFonts w:eastAsia="Times New Roman"/>
                <w:lang w:eastAsia="en-CA"/>
              </w:rPr>
              <w:t>Sans objet</w:t>
            </w:r>
          </w:p>
        </w:tc>
      </w:tr>
      <w:tr w:rsidR="005D030C" w:rsidRPr="00BF2504" w14:paraId="5D2E7C75" w14:textId="77777777" w:rsidTr="00864C12">
        <w:trPr>
          <w:cantSplit/>
          <w:trHeight w:val="300"/>
          <w:jc w:val="center"/>
        </w:trPr>
        <w:tc>
          <w:tcPr>
            <w:tcW w:w="3849" w:type="pct"/>
            <w:vAlign w:val="center"/>
            <w:hideMark/>
          </w:tcPr>
          <w:p w14:paraId="5E636A13" w14:textId="77777777" w:rsidR="005D030C" w:rsidRPr="00BF2504" w:rsidRDefault="005D030C" w:rsidP="005D030C">
            <w:pPr>
              <w:pStyle w:val="TableBodyTextMIRB"/>
              <w:rPr>
                <w:rFonts w:eastAsia="Times New Roman"/>
                <w:lang w:eastAsia="en-CA"/>
              </w:rPr>
            </w:pPr>
            <w:r w:rsidRPr="00BF2504">
              <w:lastRenderedPageBreak/>
              <w:t>Town of Minto</w:t>
            </w:r>
          </w:p>
        </w:tc>
        <w:tc>
          <w:tcPr>
            <w:tcW w:w="1151" w:type="pct"/>
            <w:noWrap/>
            <w:vAlign w:val="center"/>
            <w:hideMark/>
          </w:tcPr>
          <w:p w14:paraId="26E93F4F" w14:textId="764DCAD2" w:rsidR="005D030C" w:rsidRPr="00BF2504" w:rsidRDefault="002D61AA" w:rsidP="005D030C">
            <w:r w:rsidRPr="00BF2504">
              <w:rPr>
                <w:rFonts w:eastAsia="Times New Roman"/>
                <w:lang w:eastAsia="en-CA"/>
              </w:rPr>
              <w:t>Sans objet</w:t>
            </w:r>
          </w:p>
        </w:tc>
      </w:tr>
      <w:tr w:rsidR="005D030C" w:rsidRPr="00BF2504" w14:paraId="26476ED8" w14:textId="77777777" w:rsidTr="00864C12">
        <w:trPr>
          <w:cantSplit/>
          <w:trHeight w:val="300"/>
          <w:jc w:val="center"/>
        </w:trPr>
        <w:tc>
          <w:tcPr>
            <w:tcW w:w="3849" w:type="pct"/>
            <w:vAlign w:val="center"/>
            <w:hideMark/>
          </w:tcPr>
          <w:p w14:paraId="5B698EA3" w14:textId="77777777" w:rsidR="005D030C" w:rsidRPr="00BF2504" w:rsidRDefault="005D030C" w:rsidP="005D030C">
            <w:pPr>
              <w:pStyle w:val="TableBodyTextMIRB"/>
              <w:rPr>
                <w:rFonts w:eastAsia="Times New Roman"/>
                <w:lang w:eastAsia="en-CA"/>
              </w:rPr>
            </w:pPr>
            <w:r w:rsidRPr="00BF2504">
              <w:t>Town of Mono</w:t>
            </w:r>
          </w:p>
        </w:tc>
        <w:tc>
          <w:tcPr>
            <w:tcW w:w="1151" w:type="pct"/>
            <w:noWrap/>
            <w:vAlign w:val="center"/>
            <w:hideMark/>
          </w:tcPr>
          <w:p w14:paraId="7B91DFE6" w14:textId="17A6AFA1" w:rsidR="005D030C" w:rsidRPr="00BF2504" w:rsidRDefault="002D61AA" w:rsidP="005D030C">
            <w:r w:rsidRPr="00BF2504">
              <w:rPr>
                <w:rFonts w:eastAsia="Times New Roman"/>
                <w:lang w:eastAsia="en-CA"/>
              </w:rPr>
              <w:t>Sans objet</w:t>
            </w:r>
          </w:p>
        </w:tc>
      </w:tr>
      <w:tr w:rsidR="005D030C" w:rsidRPr="00BF2504" w14:paraId="26FA6127" w14:textId="77777777" w:rsidTr="00864C12">
        <w:trPr>
          <w:cantSplit/>
          <w:trHeight w:val="300"/>
          <w:jc w:val="center"/>
        </w:trPr>
        <w:tc>
          <w:tcPr>
            <w:tcW w:w="3849" w:type="pct"/>
            <w:vAlign w:val="center"/>
            <w:hideMark/>
          </w:tcPr>
          <w:p w14:paraId="1D742AB7" w14:textId="77777777" w:rsidR="005D030C" w:rsidRPr="00BF2504" w:rsidRDefault="005D030C" w:rsidP="005D030C">
            <w:pPr>
              <w:pStyle w:val="TableBodyTextMIRB"/>
              <w:rPr>
                <w:rFonts w:eastAsia="Times New Roman"/>
                <w:lang w:eastAsia="en-CA"/>
              </w:rPr>
            </w:pPr>
            <w:r w:rsidRPr="00BF2504">
              <w:t>Town of New Tecumseth</w:t>
            </w:r>
          </w:p>
        </w:tc>
        <w:tc>
          <w:tcPr>
            <w:tcW w:w="1151" w:type="pct"/>
            <w:noWrap/>
            <w:vAlign w:val="center"/>
            <w:hideMark/>
          </w:tcPr>
          <w:p w14:paraId="0C976495" w14:textId="227AF1F2" w:rsidR="005D030C" w:rsidRPr="00BF2504" w:rsidRDefault="002D61AA" w:rsidP="005D030C">
            <w:r w:rsidRPr="00BF2504">
              <w:rPr>
                <w:rFonts w:eastAsia="Times New Roman"/>
                <w:lang w:eastAsia="en-CA"/>
              </w:rPr>
              <w:t>Sans objet</w:t>
            </w:r>
          </w:p>
        </w:tc>
      </w:tr>
      <w:tr w:rsidR="005D030C" w:rsidRPr="00BF2504" w14:paraId="69724CB4" w14:textId="77777777" w:rsidTr="00864C12">
        <w:trPr>
          <w:cantSplit/>
          <w:trHeight w:val="300"/>
          <w:jc w:val="center"/>
        </w:trPr>
        <w:tc>
          <w:tcPr>
            <w:tcW w:w="3849" w:type="pct"/>
            <w:vAlign w:val="center"/>
            <w:hideMark/>
          </w:tcPr>
          <w:p w14:paraId="6E6DD168" w14:textId="77777777" w:rsidR="005D030C" w:rsidRPr="00BF2504" w:rsidRDefault="005D030C" w:rsidP="005D030C">
            <w:pPr>
              <w:pStyle w:val="TableBodyTextMIRB"/>
              <w:rPr>
                <w:rFonts w:eastAsia="Times New Roman"/>
                <w:lang w:eastAsia="en-CA"/>
              </w:rPr>
            </w:pPr>
            <w:r w:rsidRPr="00BF2504">
              <w:t>Town of Newmarket</w:t>
            </w:r>
          </w:p>
        </w:tc>
        <w:tc>
          <w:tcPr>
            <w:tcW w:w="1151" w:type="pct"/>
            <w:noWrap/>
            <w:vAlign w:val="center"/>
            <w:hideMark/>
          </w:tcPr>
          <w:p w14:paraId="0607847C" w14:textId="68D261AB" w:rsidR="005D030C" w:rsidRPr="00BF2504" w:rsidRDefault="002D61AA" w:rsidP="005D030C">
            <w:r w:rsidRPr="00BF2504">
              <w:rPr>
                <w:rFonts w:eastAsia="Times New Roman"/>
                <w:lang w:eastAsia="en-CA"/>
              </w:rPr>
              <w:t>Sans objet</w:t>
            </w:r>
          </w:p>
        </w:tc>
      </w:tr>
      <w:tr w:rsidR="005D030C" w:rsidRPr="00BF2504" w14:paraId="1786C605" w14:textId="77777777" w:rsidTr="00864C12">
        <w:trPr>
          <w:cantSplit/>
          <w:trHeight w:val="300"/>
          <w:jc w:val="center"/>
        </w:trPr>
        <w:tc>
          <w:tcPr>
            <w:tcW w:w="3849" w:type="pct"/>
            <w:vAlign w:val="center"/>
            <w:hideMark/>
          </w:tcPr>
          <w:p w14:paraId="60F5966A" w14:textId="77777777" w:rsidR="005D030C" w:rsidRPr="00BF2504" w:rsidRDefault="005D030C" w:rsidP="005D030C">
            <w:pPr>
              <w:pStyle w:val="TableBodyTextMIRB"/>
              <w:rPr>
                <w:rFonts w:eastAsia="Times New Roman"/>
                <w:lang w:eastAsia="en-CA"/>
              </w:rPr>
            </w:pPr>
            <w:r w:rsidRPr="00BF2504">
              <w:t>Town of Niagara-On-The-Lake</w:t>
            </w:r>
          </w:p>
        </w:tc>
        <w:tc>
          <w:tcPr>
            <w:tcW w:w="1151" w:type="pct"/>
            <w:noWrap/>
            <w:vAlign w:val="center"/>
            <w:hideMark/>
          </w:tcPr>
          <w:p w14:paraId="48985878" w14:textId="2CB0443F" w:rsidR="005D030C" w:rsidRPr="00BF2504" w:rsidRDefault="002D61AA" w:rsidP="005D030C">
            <w:r w:rsidRPr="00BF2504">
              <w:rPr>
                <w:rFonts w:eastAsia="Times New Roman"/>
                <w:lang w:eastAsia="en-CA"/>
              </w:rPr>
              <w:t>Sans objet</w:t>
            </w:r>
          </w:p>
        </w:tc>
      </w:tr>
      <w:tr w:rsidR="005D030C" w:rsidRPr="00BF2504" w14:paraId="5C47F2B1" w14:textId="77777777" w:rsidTr="00864C12">
        <w:trPr>
          <w:cantSplit/>
          <w:trHeight w:val="300"/>
          <w:jc w:val="center"/>
        </w:trPr>
        <w:tc>
          <w:tcPr>
            <w:tcW w:w="3849" w:type="pct"/>
            <w:vAlign w:val="center"/>
            <w:hideMark/>
          </w:tcPr>
          <w:p w14:paraId="286759CD" w14:textId="77777777" w:rsidR="005D030C" w:rsidRPr="00BF2504" w:rsidRDefault="005D030C" w:rsidP="005D030C">
            <w:pPr>
              <w:pStyle w:val="TableBodyTextMIRB"/>
              <w:rPr>
                <w:rFonts w:eastAsia="Times New Roman"/>
                <w:lang w:eastAsia="en-CA"/>
              </w:rPr>
            </w:pPr>
            <w:r w:rsidRPr="00BF2504">
              <w:t>Town of Northeastern Manitoulin and the Islands</w:t>
            </w:r>
          </w:p>
        </w:tc>
        <w:tc>
          <w:tcPr>
            <w:tcW w:w="1151" w:type="pct"/>
            <w:noWrap/>
            <w:vAlign w:val="center"/>
            <w:hideMark/>
          </w:tcPr>
          <w:p w14:paraId="1FECD8DA" w14:textId="34054C32" w:rsidR="005D030C" w:rsidRPr="00BF2504" w:rsidRDefault="002D61AA" w:rsidP="005D030C">
            <w:r w:rsidRPr="00BF2504">
              <w:rPr>
                <w:rFonts w:eastAsia="Times New Roman"/>
                <w:lang w:eastAsia="en-CA"/>
              </w:rPr>
              <w:t>Sans objet</w:t>
            </w:r>
          </w:p>
        </w:tc>
      </w:tr>
      <w:tr w:rsidR="005D030C" w:rsidRPr="00BF2504" w14:paraId="148BF8CC" w14:textId="77777777" w:rsidTr="00864C12">
        <w:trPr>
          <w:cantSplit/>
          <w:trHeight w:val="300"/>
          <w:jc w:val="center"/>
        </w:trPr>
        <w:tc>
          <w:tcPr>
            <w:tcW w:w="3849" w:type="pct"/>
            <w:vAlign w:val="center"/>
            <w:hideMark/>
          </w:tcPr>
          <w:p w14:paraId="4F3665CA" w14:textId="77777777" w:rsidR="005D030C" w:rsidRPr="00BF2504" w:rsidRDefault="005D030C" w:rsidP="005D030C">
            <w:pPr>
              <w:pStyle w:val="TableBodyTextMIRB"/>
              <w:rPr>
                <w:rFonts w:eastAsia="Times New Roman"/>
                <w:lang w:eastAsia="en-CA"/>
              </w:rPr>
            </w:pPr>
            <w:r w:rsidRPr="00BF2504">
              <w:t>Town of Oakville</w:t>
            </w:r>
          </w:p>
        </w:tc>
        <w:tc>
          <w:tcPr>
            <w:tcW w:w="1151" w:type="pct"/>
            <w:noWrap/>
            <w:vAlign w:val="center"/>
            <w:hideMark/>
          </w:tcPr>
          <w:p w14:paraId="74EBC907" w14:textId="6844CFE2" w:rsidR="005D030C" w:rsidRPr="00BF2504" w:rsidRDefault="002D61AA" w:rsidP="005D030C">
            <w:r w:rsidRPr="00BF2504">
              <w:rPr>
                <w:rFonts w:eastAsia="Times New Roman"/>
                <w:lang w:eastAsia="en-CA"/>
              </w:rPr>
              <w:t>Sans objet</w:t>
            </w:r>
          </w:p>
        </w:tc>
      </w:tr>
      <w:tr w:rsidR="005D030C" w:rsidRPr="00BF2504" w14:paraId="517C4C97" w14:textId="77777777" w:rsidTr="00864C12">
        <w:trPr>
          <w:cantSplit/>
          <w:trHeight w:val="300"/>
          <w:jc w:val="center"/>
        </w:trPr>
        <w:tc>
          <w:tcPr>
            <w:tcW w:w="3849" w:type="pct"/>
            <w:vAlign w:val="center"/>
            <w:hideMark/>
          </w:tcPr>
          <w:p w14:paraId="58D46946" w14:textId="77777777" w:rsidR="005D030C" w:rsidRPr="00BF2504" w:rsidRDefault="005D030C" w:rsidP="005D030C">
            <w:pPr>
              <w:pStyle w:val="TableBodyTextMIRB"/>
              <w:rPr>
                <w:rFonts w:eastAsia="Times New Roman"/>
                <w:lang w:eastAsia="en-CA"/>
              </w:rPr>
            </w:pPr>
            <w:r w:rsidRPr="00BF2504">
              <w:t>Town of Orangeville</w:t>
            </w:r>
          </w:p>
        </w:tc>
        <w:tc>
          <w:tcPr>
            <w:tcW w:w="1151" w:type="pct"/>
            <w:noWrap/>
            <w:vAlign w:val="center"/>
            <w:hideMark/>
          </w:tcPr>
          <w:p w14:paraId="67D780FD" w14:textId="0B4316A4" w:rsidR="005D030C" w:rsidRPr="00BF2504" w:rsidRDefault="002D61AA" w:rsidP="005D030C">
            <w:r w:rsidRPr="00BF2504">
              <w:rPr>
                <w:rFonts w:eastAsia="Times New Roman"/>
                <w:lang w:eastAsia="en-CA"/>
              </w:rPr>
              <w:t>Sans objet</w:t>
            </w:r>
          </w:p>
        </w:tc>
      </w:tr>
      <w:tr w:rsidR="005D030C" w:rsidRPr="00BF2504" w14:paraId="5EF58646" w14:textId="77777777" w:rsidTr="00864C12">
        <w:trPr>
          <w:cantSplit/>
          <w:trHeight w:val="300"/>
          <w:jc w:val="center"/>
        </w:trPr>
        <w:tc>
          <w:tcPr>
            <w:tcW w:w="3849" w:type="pct"/>
            <w:vAlign w:val="center"/>
            <w:hideMark/>
          </w:tcPr>
          <w:p w14:paraId="28931F2A" w14:textId="77777777" w:rsidR="005D030C" w:rsidRPr="00BF2504" w:rsidRDefault="005D030C" w:rsidP="005D030C">
            <w:pPr>
              <w:pStyle w:val="TableBodyTextMIRB"/>
              <w:rPr>
                <w:rFonts w:eastAsia="Times New Roman"/>
                <w:lang w:eastAsia="en-CA"/>
              </w:rPr>
            </w:pPr>
            <w:r w:rsidRPr="00BF2504">
              <w:t>Town of Parry Sound</w:t>
            </w:r>
          </w:p>
        </w:tc>
        <w:tc>
          <w:tcPr>
            <w:tcW w:w="1151" w:type="pct"/>
            <w:noWrap/>
            <w:vAlign w:val="center"/>
            <w:hideMark/>
          </w:tcPr>
          <w:p w14:paraId="2F1F4DB9" w14:textId="4AEE0629" w:rsidR="005D030C" w:rsidRPr="00BF2504" w:rsidRDefault="002D61AA" w:rsidP="005D030C">
            <w:r w:rsidRPr="00BF2504">
              <w:rPr>
                <w:rFonts w:eastAsia="Times New Roman"/>
                <w:lang w:eastAsia="en-CA"/>
              </w:rPr>
              <w:t>Sans objet</w:t>
            </w:r>
          </w:p>
        </w:tc>
      </w:tr>
      <w:tr w:rsidR="005D030C" w:rsidRPr="00BF2504" w14:paraId="0652383A" w14:textId="77777777" w:rsidTr="00864C12">
        <w:trPr>
          <w:cantSplit/>
          <w:trHeight w:val="300"/>
          <w:jc w:val="center"/>
        </w:trPr>
        <w:tc>
          <w:tcPr>
            <w:tcW w:w="3849" w:type="pct"/>
            <w:vAlign w:val="center"/>
            <w:hideMark/>
          </w:tcPr>
          <w:p w14:paraId="0C2D23FE" w14:textId="77777777" w:rsidR="005D030C" w:rsidRPr="00BF2504" w:rsidRDefault="005D030C" w:rsidP="005D030C">
            <w:pPr>
              <w:pStyle w:val="TableBodyTextMIRB"/>
              <w:rPr>
                <w:rFonts w:eastAsia="Times New Roman"/>
                <w:lang w:eastAsia="en-CA"/>
              </w:rPr>
            </w:pPr>
            <w:r w:rsidRPr="00BF2504">
              <w:t>Town of Pelham</w:t>
            </w:r>
          </w:p>
        </w:tc>
        <w:tc>
          <w:tcPr>
            <w:tcW w:w="1151" w:type="pct"/>
            <w:noWrap/>
            <w:vAlign w:val="center"/>
            <w:hideMark/>
          </w:tcPr>
          <w:p w14:paraId="3ACA84B7" w14:textId="4C5BD6BC" w:rsidR="005D030C" w:rsidRPr="00BF2504" w:rsidRDefault="002D61AA" w:rsidP="005D030C">
            <w:r w:rsidRPr="00BF2504">
              <w:rPr>
                <w:rFonts w:eastAsia="Times New Roman"/>
                <w:lang w:eastAsia="en-CA"/>
              </w:rPr>
              <w:t>Sans objet</w:t>
            </w:r>
          </w:p>
        </w:tc>
      </w:tr>
      <w:tr w:rsidR="005D030C" w:rsidRPr="00BF2504" w14:paraId="4095A986" w14:textId="77777777" w:rsidTr="00864C12">
        <w:trPr>
          <w:cantSplit/>
          <w:trHeight w:val="300"/>
          <w:jc w:val="center"/>
        </w:trPr>
        <w:tc>
          <w:tcPr>
            <w:tcW w:w="3849" w:type="pct"/>
            <w:vAlign w:val="center"/>
            <w:hideMark/>
          </w:tcPr>
          <w:p w14:paraId="1B43B116" w14:textId="77777777" w:rsidR="005D030C" w:rsidRPr="00BF2504" w:rsidRDefault="005D030C" w:rsidP="005D030C">
            <w:pPr>
              <w:pStyle w:val="TableBodyTextMIRB"/>
              <w:rPr>
                <w:rFonts w:eastAsia="Times New Roman"/>
                <w:lang w:eastAsia="en-CA"/>
              </w:rPr>
            </w:pPr>
            <w:r w:rsidRPr="00BF2504">
              <w:t>Town of Penetanguishene</w:t>
            </w:r>
          </w:p>
        </w:tc>
        <w:tc>
          <w:tcPr>
            <w:tcW w:w="1151" w:type="pct"/>
            <w:noWrap/>
            <w:vAlign w:val="center"/>
            <w:hideMark/>
          </w:tcPr>
          <w:p w14:paraId="0EED4C52" w14:textId="7CB3D056" w:rsidR="005D030C" w:rsidRPr="00BF2504" w:rsidRDefault="002D61AA" w:rsidP="005D030C">
            <w:r w:rsidRPr="00BF2504">
              <w:rPr>
                <w:rFonts w:eastAsia="Times New Roman"/>
                <w:lang w:eastAsia="en-CA"/>
              </w:rPr>
              <w:t>Sans objet</w:t>
            </w:r>
          </w:p>
        </w:tc>
      </w:tr>
      <w:tr w:rsidR="005D030C" w:rsidRPr="00BF2504" w14:paraId="479255EE" w14:textId="77777777" w:rsidTr="00864C12">
        <w:trPr>
          <w:cantSplit/>
          <w:trHeight w:val="300"/>
          <w:jc w:val="center"/>
        </w:trPr>
        <w:tc>
          <w:tcPr>
            <w:tcW w:w="3849" w:type="pct"/>
            <w:vAlign w:val="center"/>
            <w:hideMark/>
          </w:tcPr>
          <w:p w14:paraId="48955B50" w14:textId="77777777" w:rsidR="005D030C" w:rsidRPr="00BF2504" w:rsidRDefault="005D030C" w:rsidP="005D030C">
            <w:pPr>
              <w:pStyle w:val="TableBodyTextMIRB"/>
              <w:rPr>
                <w:rFonts w:eastAsia="Times New Roman"/>
                <w:lang w:eastAsia="en-CA"/>
              </w:rPr>
            </w:pPr>
            <w:r w:rsidRPr="00BF2504">
              <w:t>Town of Perth</w:t>
            </w:r>
          </w:p>
        </w:tc>
        <w:tc>
          <w:tcPr>
            <w:tcW w:w="1151" w:type="pct"/>
            <w:noWrap/>
            <w:vAlign w:val="center"/>
            <w:hideMark/>
          </w:tcPr>
          <w:p w14:paraId="24DCD98A" w14:textId="26E9D7A9" w:rsidR="005D030C" w:rsidRPr="00BF2504" w:rsidRDefault="002D61AA" w:rsidP="005D030C">
            <w:r w:rsidRPr="00BF2504">
              <w:rPr>
                <w:rFonts w:eastAsia="Times New Roman"/>
                <w:lang w:eastAsia="en-CA"/>
              </w:rPr>
              <w:t>Sans objet</w:t>
            </w:r>
          </w:p>
        </w:tc>
      </w:tr>
      <w:tr w:rsidR="005D030C" w:rsidRPr="00BF2504" w14:paraId="2BE12168" w14:textId="77777777" w:rsidTr="00864C12">
        <w:trPr>
          <w:cantSplit/>
          <w:trHeight w:val="300"/>
          <w:jc w:val="center"/>
        </w:trPr>
        <w:tc>
          <w:tcPr>
            <w:tcW w:w="3849" w:type="pct"/>
            <w:vAlign w:val="center"/>
            <w:hideMark/>
          </w:tcPr>
          <w:p w14:paraId="53F75A49" w14:textId="77777777" w:rsidR="005D030C" w:rsidRPr="00BF2504" w:rsidRDefault="005D030C" w:rsidP="005D030C">
            <w:pPr>
              <w:pStyle w:val="TableBodyTextMIRB"/>
              <w:rPr>
                <w:rFonts w:eastAsia="Times New Roman"/>
                <w:lang w:eastAsia="en-CA"/>
              </w:rPr>
            </w:pPr>
            <w:r w:rsidRPr="00BF2504">
              <w:t>Town of Petawawa</w:t>
            </w:r>
          </w:p>
        </w:tc>
        <w:tc>
          <w:tcPr>
            <w:tcW w:w="1151" w:type="pct"/>
            <w:noWrap/>
            <w:vAlign w:val="center"/>
            <w:hideMark/>
          </w:tcPr>
          <w:p w14:paraId="534F7FA8" w14:textId="39F77A00" w:rsidR="005D030C" w:rsidRPr="00BF2504" w:rsidRDefault="002D61AA" w:rsidP="005D030C">
            <w:r w:rsidRPr="00BF2504">
              <w:rPr>
                <w:rFonts w:eastAsia="Times New Roman"/>
                <w:lang w:eastAsia="en-CA"/>
              </w:rPr>
              <w:t>Sans objet</w:t>
            </w:r>
          </w:p>
        </w:tc>
      </w:tr>
      <w:tr w:rsidR="005D030C" w:rsidRPr="00BF2504" w14:paraId="1C66DE0C" w14:textId="77777777" w:rsidTr="00864C12">
        <w:trPr>
          <w:cantSplit/>
          <w:trHeight w:val="300"/>
          <w:jc w:val="center"/>
        </w:trPr>
        <w:tc>
          <w:tcPr>
            <w:tcW w:w="3849" w:type="pct"/>
            <w:vAlign w:val="center"/>
            <w:hideMark/>
          </w:tcPr>
          <w:p w14:paraId="76CB504B" w14:textId="77777777" w:rsidR="005D030C" w:rsidRPr="00BF2504" w:rsidRDefault="005D030C" w:rsidP="005D030C">
            <w:pPr>
              <w:pStyle w:val="TableBodyTextMIRB"/>
              <w:rPr>
                <w:rFonts w:eastAsia="Times New Roman"/>
                <w:lang w:eastAsia="en-CA"/>
              </w:rPr>
            </w:pPr>
            <w:r w:rsidRPr="00BF2504">
              <w:t>Town of Petrolia</w:t>
            </w:r>
          </w:p>
        </w:tc>
        <w:tc>
          <w:tcPr>
            <w:tcW w:w="1151" w:type="pct"/>
            <w:noWrap/>
            <w:vAlign w:val="center"/>
            <w:hideMark/>
          </w:tcPr>
          <w:p w14:paraId="70D45251" w14:textId="138BBE82" w:rsidR="005D030C" w:rsidRPr="00BF2504" w:rsidRDefault="002D61AA" w:rsidP="005D030C">
            <w:r w:rsidRPr="00BF2504">
              <w:rPr>
                <w:rFonts w:eastAsia="Times New Roman"/>
                <w:lang w:eastAsia="en-CA"/>
              </w:rPr>
              <w:t>Sans objet</w:t>
            </w:r>
          </w:p>
        </w:tc>
      </w:tr>
      <w:tr w:rsidR="005D030C" w:rsidRPr="00BF2504" w14:paraId="75CDE775" w14:textId="77777777" w:rsidTr="00864C12">
        <w:trPr>
          <w:cantSplit/>
          <w:trHeight w:val="300"/>
          <w:jc w:val="center"/>
        </w:trPr>
        <w:tc>
          <w:tcPr>
            <w:tcW w:w="3849" w:type="pct"/>
            <w:vAlign w:val="center"/>
            <w:hideMark/>
          </w:tcPr>
          <w:p w14:paraId="31612623" w14:textId="77777777" w:rsidR="005D030C" w:rsidRPr="00BF2504" w:rsidRDefault="005D030C" w:rsidP="005D030C">
            <w:pPr>
              <w:pStyle w:val="TableBodyTextMIRB"/>
              <w:rPr>
                <w:rFonts w:eastAsia="Times New Roman"/>
                <w:lang w:eastAsia="en-CA"/>
              </w:rPr>
            </w:pPr>
            <w:r w:rsidRPr="00BF2504">
              <w:t>Town of Plympton-Wyoming</w:t>
            </w:r>
          </w:p>
        </w:tc>
        <w:tc>
          <w:tcPr>
            <w:tcW w:w="1151" w:type="pct"/>
            <w:noWrap/>
            <w:vAlign w:val="center"/>
            <w:hideMark/>
          </w:tcPr>
          <w:p w14:paraId="7700D3E5" w14:textId="02DE6CBD" w:rsidR="005D030C" w:rsidRPr="00BF2504" w:rsidRDefault="002D61AA" w:rsidP="005D030C">
            <w:r w:rsidRPr="00BF2504">
              <w:rPr>
                <w:rFonts w:eastAsia="Times New Roman"/>
                <w:lang w:eastAsia="en-CA"/>
              </w:rPr>
              <w:t>Sans objet</w:t>
            </w:r>
          </w:p>
        </w:tc>
      </w:tr>
      <w:tr w:rsidR="005D030C" w:rsidRPr="00BF2504" w14:paraId="096B7996" w14:textId="77777777" w:rsidTr="00864C12">
        <w:trPr>
          <w:cantSplit/>
          <w:trHeight w:val="300"/>
          <w:jc w:val="center"/>
        </w:trPr>
        <w:tc>
          <w:tcPr>
            <w:tcW w:w="3849" w:type="pct"/>
            <w:vAlign w:val="center"/>
            <w:hideMark/>
          </w:tcPr>
          <w:p w14:paraId="773569AA" w14:textId="77777777" w:rsidR="005D030C" w:rsidRPr="00BF2504" w:rsidRDefault="005D030C" w:rsidP="005D030C">
            <w:pPr>
              <w:pStyle w:val="TableBodyTextMIRB"/>
              <w:rPr>
                <w:rFonts w:eastAsia="Times New Roman"/>
                <w:lang w:eastAsia="en-CA"/>
              </w:rPr>
            </w:pPr>
            <w:r w:rsidRPr="00BF2504">
              <w:t>Town of Prescott</w:t>
            </w:r>
          </w:p>
        </w:tc>
        <w:tc>
          <w:tcPr>
            <w:tcW w:w="1151" w:type="pct"/>
            <w:noWrap/>
            <w:vAlign w:val="center"/>
            <w:hideMark/>
          </w:tcPr>
          <w:p w14:paraId="572389D4" w14:textId="1A8C86C5" w:rsidR="005D030C" w:rsidRPr="00BF2504" w:rsidRDefault="002D61AA" w:rsidP="005D030C">
            <w:r w:rsidRPr="00BF2504">
              <w:rPr>
                <w:rFonts w:eastAsia="Times New Roman"/>
                <w:lang w:eastAsia="en-CA"/>
              </w:rPr>
              <w:t>Sans objet</w:t>
            </w:r>
          </w:p>
        </w:tc>
      </w:tr>
      <w:tr w:rsidR="005D030C" w:rsidRPr="00BF2504" w14:paraId="393D21C1" w14:textId="77777777" w:rsidTr="00864C12">
        <w:trPr>
          <w:cantSplit/>
          <w:trHeight w:val="300"/>
          <w:jc w:val="center"/>
        </w:trPr>
        <w:tc>
          <w:tcPr>
            <w:tcW w:w="3849" w:type="pct"/>
            <w:vAlign w:val="center"/>
            <w:hideMark/>
          </w:tcPr>
          <w:p w14:paraId="7B2434B9" w14:textId="77777777" w:rsidR="005D030C" w:rsidRPr="00BF2504" w:rsidRDefault="005D030C" w:rsidP="005D030C">
            <w:pPr>
              <w:pStyle w:val="TableBodyTextMIRB"/>
              <w:rPr>
                <w:rFonts w:eastAsia="Times New Roman"/>
                <w:lang w:eastAsia="en-CA"/>
              </w:rPr>
            </w:pPr>
            <w:r w:rsidRPr="00BF2504">
              <w:t>Town of Rainy River</w:t>
            </w:r>
          </w:p>
        </w:tc>
        <w:tc>
          <w:tcPr>
            <w:tcW w:w="1151" w:type="pct"/>
            <w:noWrap/>
            <w:vAlign w:val="center"/>
            <w:hideMark/>
          </w:tcPr>
          <w:p w14:paraId="3707971E" w14:textId="52741C42" w:rsidR="005D030C" w:rsidRPr="00BF2504" w:rsidRDefault="002D61AA" w:rsidP="005D030C">
            <w:r w:rsidRPr="00BF2504">
              <w:rPr>
                <w:rFonts w:eastAsia="Times New Roman"/>
                <w:lang w:eastAsia="en-CA"/>
              </w:rPr>
              <w:t>Sans objet</w:t>
            </w:r>
          </w:p>
        </w:tc>
      </w:tr>
      <w:tr w:rsidR="005D030C" w:rsidRPr="00BF2504" w14:paraId="2E06B5B4" w14:textId="77777777" w:rsidTr="00864C12">
        <w:trPr>
          <w:cantSplit/>
          <w:trHeight w:val="300"/>
          <w:jc w:val="center"/>
        </w:trPr>
        <w:tc>
          <w:tcPr>
            <w:tcW w:w="3849" w:type="pct"/>
            <w:vAlign w:val="center"/>
            <w:hideMark/>
          </w:tcPr>
          <w:p w14:paraId="7944CA5E" w14:textId="77777777" w:rsidR="005D030C" w:rsidRPr="00BF2504" w:rsidRDefault="005D030C" w:rsidP="005D030C">
            <w:pPr>
              <w:pStyle w:val="TableBodyTextMIRB"/>
              <w:rPr>
                <w:rFonts w:eastAsia="Times New Roman"/>
                <w:lang w:eastAsia="en-CA"/>
              </w:rPr>
            </w:pPr>
            <w:r w:rsidRPr="00BF2504">
              <w:t>Town of Renfrew</w:t>
            </w:r>
          </w:p>
        </w:tc>
        <w:tc>
          <w:tcPr>
            <w:tcW w:w="1151" w:type="pct"/>
            <w:noWrap/>
            <w:vAlign w:val="center"/>
            <w:hideMark/>
          </w:tcPr>
          <w:p w14:paraId="5F146F82" w14:textId="2CCE630A" w:rsidR="005D030C" w:rsidRPr="00BF2504" w:rsidRDefault="002D61AA" w:rsidP="005D030C">
            <w:r w:rsidRPr="00BF2504">
              <w:rPr>
                <w:rFonts w:eastAsia="Times New Roman"/>
                <w:lang w:eastAsia="en-CA"/>
              </w:rPr>
              <w:t>Sans objet</w:t>
            </w:r>
          </w:p>
        </w:tc>
      </w:tr>
      <w:tr w:rsidR="005D030C" w:rsidRPr="00BF2504" w14:paraId="740F5650" w14:textId="77777777" w:rsidTr="00864C12">
        <w:trPr>
          <w:cantSplit/>
          <w:trHeight w:val="300"/>
          <w:jc w:val="center"/>
        </w:trPr>
        <w:tc>
          <w:tcPr>
            <w:tcW w:w="3849" w:type="pct"/>
            <w:vAlign w:val="center"/>
            <w:hideMark/>
          </w:tcPr>
          <w:p w14:paraId="3A5B78BD" w14:textId="77777777" w:rsidR="005D030C" w:rsidRPr="00BF2504" w:rsidRDefault="005D030C" w:rsidP="005D030C">
            <w:pPr>
              <w:pStyle w:val="TableBodyTextMIRB"/>
              <w:rPr>
                <w:rFonts w:eastAsia="Times New Roman"/>
                <w:lang w:eastAsia="en-CA"/>
              </w:rPr>
            </w:pPr>
            <w:r w:rsidRPr="00BF2504">
              <w:t>Town of Saugeen Shores</w:t>
            </w:r>
          </w:p>
        </w:tc>
        <w:tc>
          <w:tcPr>
            <w:tcW w:w="1151" w:type="pct"/>
            <w:noWrap/>
            <w:vAlign w:val="center"/>
            <w:hideMark/>
          </w:tcPr>
          <w:p w14:paraId="6233B0B7" w14:textId="770D8D66" w:rsidR="005D030C" w:rsidRPr="00BF2504" w:rsidRDefault="002D61AA" w:rsidP="005D030C">
            <w:r w:rsidRPr="00BF2504">
              <w:rPr>
                <w:rFonts w:eastAsia="Times New Roman"/>
                <w:lang w:eastAsia="en-CA"/>
              </w:rPr>
              <w:t>Sans objet</w:t>
            </w:r>
          </w:p>
        </w:tc>
      </w:tr>
      <w:tr w:rsidR="005D030C" w:rsidRPr="00BF2504" w14:paraId="1ACC01A8" w14:textId="77777777" w:rsidTr="00864C12">
        <w:trPr>
          <w:cantSplit/>
          <w:trHeight w:val="300"/>
          <w:jc w:val="center"/>
        </w:trPr>
        <w:tc>
          <w:tcPr>
            <w:tcW w:w="3849" w:type="pct"/>
            <w:vAlign w:val="center"/>
            <w:hideMark/>
          </w:tcPr>
          <w:p w14:paraId="0B6F223E" w14:textId="77777777" w:rsidR="005D030C" w:rsidRPr="00BF2504" w:rsidRDefault="005D030C" w:rsidP="005D030C">
            <w:pPr>
              <w:pStyle w:val="TableBodyTextMIRB"/>
              <w:rPr>
                <w:rFonts w:eastAsia="Times New Roman"/>
                <w:lang w:eastAsia="en-CA"/>
              </w:rPr>
            </w:pPr>
            <w:r w:rsidRPr="00BF2504">
              <w:t>Town of Shelburne</w:t>
            </w:r>
          </w:p>
        </w:tc>
        <w:tc>
          <w:tcPr>
            <w:tcW w:w="1151" w:type="pct"/>
            <w:noWrap/>
            <w:vAlign w:val="center"/>
            <w:hideMark/>
          </w:tcPr>
          <w:p w14:paraId="41815CA5" w14:textId="5321249E" w:rsidR="005D030C" w:rsidRPr="00BF2504" w:rsidRDefault="002D61AA" w:rsidP="005D030C">
            <w:r w:rsidRPr="00BF2504">
              <w:rPr>
                <w:rFonts w:eastAsia="Times New Roman"/>
                <w:lang w:eastAsia="en-CA"/>
              </w:rPr>
              <w:t>Sans objet</w:t>
            </w:r>
          </w:p>
        </w:tc>
      </w:tr>
      <w:tr w:rsidR="005D030C" w:rsidRPr="00BF2504" w14:paraId="40494F93" w14:textId="77777777" w:rsidTr="00864C12">
        <w:trPr>
          <w:cantSplit/>
          <w:trHeight w:val="300"/>
          <w:jc w:val="center"/>
        </w:trPr>
        <w:tc>
          <w:tcPr>
            <w:tcW w:w="3849" w:type="pct"/>
            <w:vAlign w:val="center"/>
            <w:hideMark/>
          </w:tcPr>
          <w:p w14:paraId="1F684A19" w14:textId="77777777" w:rsidR="005D030C" w:rsidRPr="00BF2504" w:rsidRDefault="005D030C" w:rsidP="005D030C">
            <w:pPr>
              <w:pStyle w:val="TableBodyTextMIRB"/>
              <w:rPr>
                <w:rFonts w:eastAsia="Times New Roman"/>
                <w:lang w:eastAsia="en-CA"/>
              </w:rPr>
            </w:pPr>
            <w:r w:rsidRPr="00BF2504">
              <w:t>Town of Smiths Falls</w:t>
            </w:r>
          </w:p>
        </w:tc>
        <w:tc>
          <w:tcPr>
            <w:tcW w:w="1151" w:type="pct"/>
            <w:noWrap/>
            <w:vAlign w:val="center"/>
            <w:hideMark/>
          </w:tcPr>
          <w:p w14:paraId="7EEF602B" w14:textId="7FB5BA06" w:rsidR="005D030C" w:rsidRPr="00BF2504" w:rsidRDefault="002D61AA" w:rsidP="005D030C">
            <w:r w:rsidRPr="00BF2504">
              <w:rPr>
                <w:rFonts w:eastAsia="Times New Roman"/>
                <w:lang w:eastAsia="en-CA"/>
              </w:rPr>
              <w:t>Sans objet</w:t>
            </w:r>
          </w:p>
        </w:tc>
      </w:tr>
      <w:tr w:rsidR="005D030C" w:rsidRPr="00BF2504" w14:paraId="3FC6B087" w14:textId="77777777" w:rsidTr="00864C12">
        <w:trPr>
          <w:cantSplit/>
          <w:trHeight w:val="300"/>
          <w:jc w:val="center"/>
        </w:trPr>
        <w:tc>
          <w:tcPr>
            <w:tcW w:w="3849" w:type="pct"/>
            <w:vAlign w:val="center"/>
            <w:hideMark/>
          </w:tcPr>
          <w:p w14:paraId="577EA147" w14:textId="77777777" w:rsidR="005D030C" w:rsidRPr="00BF2504" w:rsidRDefault="005D030C" w:rsidP="005D030C">
            <w:pPr>
              <w:pStyle w:val="TableBodyTextMIRB"/>
              <w:rPr>
                <w:rFonts w:eastAsia="Times New Roman"/>
                <w:lang w:eastAsia="en-CA"/>
              </w:rPr>
            </w:pPr>
            <w:r w:rsidRPr="00BF2504">
              <w:t>Town of Smooth Rock Falls</w:t>
            </w:r>
          </w:p>
        </w:tc>
        <w:tc>
          <w:tcPr>
            <w:tcW w:w="1151" w:type="pct"/>
            <w:noWrap/>
            <w:vAlign w:val="center"/>
            <w:hideMark/>
          </w:tcPr>
          <w:p w14:paraId="2FFE09B2" w14:textId="32089EE9" w:rsidR="005D030C" w:rsidRPr="00BF2504" w:rsidRDefault="002D61AA" w:rsidP="005D030C">
            <w:r w:rsidRPr="00BF2504">
              <w:rPr>
                <w:rFonts w:eastAsia="Times New Roman"/>
                <w:lang w:eastAsia="en-CA"/>
              </w:rPr>
              <w:t>Sans objet</w:t>
            </w:r>
          </w:p>
        </w:tc>
      </w:tr>
      <w:tr w:rsidR="005D030C" w:rsidRPr="00BF2504" w14:paraId="080E3421" w14:textId="77777777" w:rsidTr="00864C12">
        <w:trPr>
          <w:cantSplit/>
          <w:trHeight w:val="300"/>
          <w:jc w:val="center"/>
        </w:trPr>
        <w:tc>
          <w:tcPr>
            <w:tcW w:w="3849" w:type="pct"/>
            <w:vAlign w:val="center"/>
            <w:hideMark/>
          </w:tcPr>
          <w:p w14:paraId="446F1418" w14:textId="77777777" w:rsidR="005D030C" w:rsidRPr="00BF2504" w:rsidRDefault="005D030C" w:rsidP="005D030C">
            <w:pPr>
              <w:pStyle w:val="TableBodyTextMIRB"/>
              <w:rPr>
                <w:rFonts w:eastAsia="Times New Roman"/>
                <w:lang w:eastAsia="en-CA"/>
              </w:rPr>
            </w:pPr>
            <w:r w:rsidRPr="00BF2504">
              <w:t>Town of South Bruce Peninsula</w:t>
            </w:r>
          </w:p>
        </w:tc>
        <w:tc>
          <w:tcPr>
            <w:tcW w:w="1151" w:type="pct"/>
            <w:noWrap/>
            <w:vAlign w:val="center"/>
            <w:hideMark/>
          </w:tcPr>
          <w:p w14:paraId="7462A984" w14:textId="15ABDA62" w:rsidR="005D030C" w:rsidRPr="00BF2504" w:rsidRDefault="002D61AA" w:rsidP="005D030C">
            <w:r w:rsidRPr="00BF2504">
              <w:rPr>
                <w:rFonts w:eastAsia="Times New Roman"/>
                <w:lang w:eastAsia="en-CA"/>
              </w:rPr>
              <w:t>Sans objet</w:t>
            </w:r>
          </w:p>
        </w:tc>
      </w:tr>
      <w:tr w:rsidR="005D030C" w:rsidRPr="00BF2504" w14:paraId="5C6C803D" w14:textId="77777777" w:rsidTr="00864C12">
        <w:trPr>
          <w:cantSplit/>
          <w:trHeight w:val="300"/>
          <w:jc w:val="center"/>
        </w:trPr>
        <w:tc>
          <w:tcPr>
            <w:tcW w:w="3849" w:type="pct"/>
            <w:vAlign w:val="center"/>
            <w:hideMark/>
          </w:tcPr>
          <w:p w14:paraId="23F27D2E" w14:textId="77777777" w:rsidR="005D030C" w:rsidRPr="00BF2504" w:rsidRDefault="005D030C" w:rsidP="005D030C">
            <w:pPr>
              <w:pStyle w:val="TableBodyTextMIRB"/>
              <w:rPr>
                <w:rFonts w:eastAsia="Times New Roman"/>
                <w:lang w:eastAsia="en-CA"/>
              </w:rPr>
            </w:pPr>
            <w:r w:rsidRPr="00BF2504">
              <w:t>Town of Spanish</w:t>
            </w:r>
          </w:p>
        </w:tc>
        <w:tc>
          <w:tcPr>
            <w:tcW w:w="1151" w:type="pct"/>
            <w:noWrap/>
            <w:vAlign w:val="center"/>
            <w:hideMark/>
          </w:tcPr>
          <w:p w14:paraId="28B9011D" w14:textId="0FF3A22A" w:rsidR="005D030C" w:rsidRPr="00BF2504" w:rsidRDefault="002D61AA" w:rsidP="005D030C">
            <w:r w:rsidRPr="00BF2504">
              <w:rPr>
                <w:rFonts w:eastAsia="Times New Roman"/>
                <w:lang w:eastAsia="en-CA"/>
              </w:rPr>
              <w:t>Sans objet</w:t>
            </w:r>
          </w:p>
        </w:tc>
      </w:tr>
      <w:tr w:rsidR="005D030C" w:rsidRPr="00BF2504" w14:paraId="0637BF85" w14:textId="77777777" w:rsidTr="00864C12">
        <w:trPr>
          <w:cantSplit/>
          <w:trHeight w:val="300"/>
          <w:jc w:val="center"/>
        </w:trPr>
        <w:tc>
          <w:tcPr>
            <w:tcW w:w="3849" w:type="pct"/>
            <w:vAlign w:val="center"/>
            <w:hideMark/>
          </w:tcPr>
          <w:p w14:paraId="498081AC" w14:textId="77777777" w:rsidR="005D030C" w:rsidRPr="00BF2504" w:rsidRDefault="005D030C" w:rsidP="005D030C">
            <w:pPr>
              <w:pStyle w:val="TableBodyTextMIRB"/>
              <w:rPr>
                <w:rFonts w:eastAsia="Times New Roman"/>
                <w:lang w:eastAsia="en-CA"/>
              </w:rPr>
            </w:pPr>
            <w:r w:rsidRPr="00BF2504">
              <w:t>Town of St. Marys</w:t>
            </w:r>
          </w:p>
        </w:tc>
        <w:tc>
          <w:tcPr>
            <w:tcW w:w="1151" w:type="pct"/>
            <w:noWrap/>
            <w:vAlign w:val="center"/>
            <w:hideMark/>
          </w:tcPr>
          <w:p w14:paraId="61FB7155" w14:textId="04FAFDBB" w:rsidR="005D030C" w:rsidRPr="00BF2504" w:rsidRDefault="002D61AA" w:rsidP="005D030C">
            <w:r w:rsidRPr="00BF2504">
              <w:rPr>
                <w:rFonts w:eastAsia="Times New Roman"/>
                <w:lang w:eastAsia="en-CA"/>
              </w:rPr>
              <w:t>Sans objet</w:t>
            </w:r>
          </w:p>
        </w:tc>
      </w:tr>
      <w:tr w:rsidR="005D030C" w:rsidRPr="00BF2504" w14:paraId="456B696C" w14:textId="77777777" w:rsidTr="00864C12">
        <w:trPr>
          <w:cantSplit/>
          <w:trHeight w:val="300"/>
          <w:jc w:val="center"/>
        </w:trPr>
        <w:tc>
          <w:tcPr>
            <w:tcW w:w="3849" w:type="pct"/>
            <w:vAlign w:val="center"/>
            <w:hideMark/>
          </w:tcPr>
          <w:p w14:paraId="23BB0B8A" w14:textId="77777777" w:rsidR="005D030C" w:rsidRPr="00BF2504" w:rsidRDefault="005D030C" w:rsidP="005D030C">
            <w:pPr>
              <w:pStyle w:val="TableBodyTextMIRB"/>
              <w:rPr>
                <w:rFonts w:eastAsia="Times New Roman"/>
                <w:lang w:eastAsia="en-CA"/>
              </w:rPr>
            </w:pPr>
            <w:r w:rsidRPr="00BF2504">
              <w:t>Town of Tecumseh</w:t>
            </w:r>
          </w:p>
        </w:tc>
        <w:tc>
          <w:tcPr>
            <w:tcW w:w="1151" w:type="pct"/>
            <w:noWrap/>
            <w:vAlign w:val="center"/>
            <w:hideMark/>
          </w:tcPr>
          <w:p w14:paraId="59B665C7" w14:textId="7FB58B1A" w:rsidR="005D030C" w:rsidRPr="00BF2504" w:rsidRDefault="002D61AA" w:rsidP="005D030C">
            <w:r w:rsidRPr="00BF2504">
              <w:rPr>
                <w:rFonts w:eastAsia="Times New Roman"/>
                <w:lang w:eastAsia="en-CA"/>
              </w:rPr>
              <w:t>Sans objet</w:t>
            </w:r>
          </w:p>
        </w:tc>
      </w:tr>
      <w:tr w:rsidR="005D030C" w:rsidRPr="00BF2504" w14:paraId="09F1FE86" w14:textId="77777777" w:rsidTr="00864C12">
        <w:trPr>
          <w:cantSplit/>
          <w:trHeight w:val="300"/>
          <w:jc w:val="center"/>
        </w:trPr>
        <w:tc>
          <w:tcPr>
            <w:tcW w:w="3849" w:type="pct"/>
            <w:vAlign w:val="center"/>
            <w:hideMark/>
          </w:tcPr>
          <w:p w14:paraId="44B81DD0" w14:textId="77777777" w:rsidR="005D030C" w:rsidRPr="00BF2504" w:rsidRDefault="005D030C" w:rsidP="005D030C">
            <w:pPr>
              <w:pStyle w:val="TableBodyTextMIRB"/>
              <w:rPr>
                <w:rFonts w:eastAsia="Times New Roman"/>
                <w:lang w:eastAsia="en-CA"/>
              </w:rPr>
            </w:pPr>
            <w:r w:rsidRPr="00BF2504">
              <w:t>Town of the Blue Mountains</w:t>
            </w:r>
          </w:p>
        </w:tc>
        <w:tc>
          <w:tcPr>
            <w:tcW w:w="1151" w:type="pct"/>
            <w:noWrap/>
            <w:vAlign w:val="center"/>
            <w:hideMark/>
          </w:tcPr>
          <w:p w14:paraId="665C9CA3" w14:textId="753EFCBD" w:rsidR="005D030C" w:rsidRPr="00BF2504" w:rsidRDefault="002D61AA" w:rsidP="005D030C">
            <w:r w:rsidRPr="00BF2504">
              <w:rPr>
                <w:rFonts w:eastAsia="Times New Roman"/>
                <w:lang w:eastAsia="en-CA"/>
              </w:rPr>
              <w:t>Sans objet</w:t>
            </w:r>
          </w:p>
        </w:tc>
      </w:tr>
      <w:tr w:rsidR="005D030C" w:rsidRPr="00BF2504" w14:paraId="02EFD9E7" w14:textId="77777777" w:rsidTr="00864C12">
        <w:trPr>
          <w:cantSplit/>
          <w:trHeight w:val="300"/>
          <w:jc w:val="center"/>
        </w:trPr>
        <w:tc>
          <w:tcPr>
            <w:tcW w:w="3849" w:type="pct"/>
            <w:vAlign w:val="center"/>
            <w:hideMark/>
          </w:tcPr>
          <w:p w14:paraId="23BDFDF9" w14:textId="77777777" w:rsidR="005D030C" w:rsidRPr="00BF2504" w:rsidRDefault="005D030C" w:rsidP="005D030C">
            <w:pPr>
              <w:pStyle w:val="TableBodyTextMIRB"/>
              <w:rPr>
                <w:rFonts w:eastAsia="Times New Roman"/>
                <w:lang w:eastAsia="en-CA"/>
              </w:rPr>
            </w:pPr>
            <w:r w:rsidRPr="00BF2504">
              <w:t>Town of Thessalon</w:t>
            </w:r>
          </w:p>
        </w:tc>
        <w:tc>
          <w:tcPr>
            <w:tcW w:w="1151" w:type="pct"/>
            <w:noWrap/>
            <w:vAlign w:val="center"/>
            <w:hideMark/>
          </w:tcPr>
          <w:p w14:paraId="4AC50223" w14:textId="2AA0BB48" w:rsidR="005D030C" w:rsidRPr="00BF2504" w:rsidRDefault="002D61AA" w:rsidP="005D030C">
            <w:r w:rsidRPr="00BF2504">
              <w:rPr>
                <w:rFonts w:eastAsia="Times New Roman"/>
                <w:lang w:eastAsia="en-CA"/>
              </w:rPr>
              <w:t>Sans objet</w:t>
            </w:r>
          </w:p>
        </w:tc>
      </w:tr>
      <w:tr w:rsidR="005D030C" w:rsidRPr="00BF2504" w14:paraId="379C1340" w14:textId="77777777" w:rsidTr="00864C12">
        <w:trPr>
          <w:cantSplit/>
          <w:trHeight w:val="300"/>
          <w:jc w:val="center"/>
        </w:trPr>
        <w:tc>
          <w:tcPr>
            <w:tcW w:w="3849" w:type="pct"/>
            <w:vAlign w:val="center"/>
            <w:hideMark/>
          </w:tcPr>
          <w:p w14:paraId="46871695" w14:textId="77777777" w:rsidR="005D030C" w:rsidRPr="00BF2504" w:rsidRDefault="005D030C" w:rsidP="005D030C">
            <w:pPr>
              <w:pStyle w:val="TableBodyTextMIRB"/>
              <w:rPr>
                <w:rFonts w:eastAsia="Times New Roman"/>
                <w:lang w:eastAsia="en-CA"/>
              </w:rPr>
            </w:pPr>
            <w:r w:rsidRPr="00BF2504">
              <w:t>Town of Tillsonburg</w:t>
            </w:r>
          </w:p>
        </w:tc>
        <w:tc>
          <w:tcPr>
            <w:tcW w:w="1151" w:type="pct"/>
            <w:noWrap/>
            <w:vAlign w:val="center"/>
            <w:hideMark/>
          </w:tcPr>
          <w:p w14:paraId="477A3DA7" w14:textId="171B6D6A" w:rsidR="005D030C" w:rsidRPr="00BF2504" w:rsidRDefault="002D61AA" w:rsidP="005D030C">
            <w:r w:rsidRPr="00BF2504">
              <w:rPr>
                <w:rFonts w:eastAsia="Times New Roman"/>
                <w:lang w:eastAsia="en-CA"/>
              </w:rPr>
              <w:t>Sans objet</w:t>
            </w:r>
          </w:p>
        </w:tc>
      </w:tr>
      <w:tr w:rsidR="005D030C" w:rsidRPr="00BF2504" w14:paraId="6E8DB592" w14:textId="77777777" w:rsidTr="00864C12">
        <w:trPr>
          <w:cantSplit/>
          <w:trHeight w:val="300"/>
          <w:jc w:val="center"/>
        </w:trPr>
        <w:tc>
          <w:tcPr>
            <w:tcW w:w="3849" w:type="pct"/>
            <w:vAlign w:val="center"/>
            <w:hideMark/>
          </w:tcPr>
          <w:p w14:paraId="799B4115" w14:textId="77777777" w:rsidR="005D030C" w:rsidRPr="00BF2504" w:rsidRDefault="005D030C" w:rsidP="005D030C">
            <w:pPr>
              <w:pStyle w:val="TableBodyTextMIRB"/>
              <w:rPr>
                <w:rFonts w:eastAsia="Times New Roman"/>
                <w:lang w:eastAsia="en-CA"/>
              </w:rPr>
            </w:pPr>
            <w:r w:rsidRPr="00BF2504">
              <w:t>Town of Wasaga Beach</w:t>
            </w:r>
          </w:p>
        </w:tc>
        <w:tc>
          <w:tcPr>
            <w:tcW w:w="1151" w:type="pct"/>
            <w:noWrap/>
            <w:vAlign w:val="center"/>
            <w:hideMark/>
          </w:tcPr>
          <w:p w14:paraId="541CC3BB" w14:textId="6A2D05C9" w:rsidR="005D030C" w:rsidRPr="00BF2504" w:rsidRDefault="002D61AA" w:rsidP="005D030C">
            <w:r w:rsidRPr="00BF2504">
              <w:rPr>
                <w:rFonts w:eastAsia="Times New Roman"/>
                <w:lang w:eastAsia="en-CA"/>
              </w:rPr>
              <w:t>Sans objet</w:t>
            </w:r>
          </w:p>
        </w:tc>
      </w:tr>
      <w:tr w:rsidR="005D030C" w:rsidRPr="00BF2504" w14:paraId="6E2F39F6" w14:textId="77777777" w:rsidTr="00864C12">
        <w:trPr>
          <w:cantSplit/>
          <w:trHeight w:val="300"/>
          <w:jc w:val="center"/>
        </w:trPr>
        <w:tc>
          <w:tcPr>
            <w:tcW w:w="3849" w:type="pct"/>
            <w:vAlign w:val="center"/>
            <w:hideMark/>
          </w:tcPr>
          <w:p w14:paraId="4D7B9DAC" w14:textId="77777777" w:rsidR="005D030C" w:rsidRPr="00BF2504" w:rsidRDefault="005D030C" w:rsidP="005D030C">
            <w:pPr>
              <w:pStyle w:val="TableBodyTextMIRB"/>
              <w:rPr>
                <w:rFonts w:eastAsia="Times New Roman"/>
                <w:lang w:eastAsia="en-CA"/>
              </w:rPr>
            </w:pPr>
            <w:r w:rsidRPr="00BF2504">
              <w:t>Town of Whitby</w:t>
            </w:r>
          </w:p>
        </w:tc>
        <w:tc>
          <w:tcPr>
            <w:tcW w:w="1151" w:type="pct"/>
            <w:noWrap/>
            <w:vAlign w:val="center"/>
            <w:hideMark/>
          </w:tcPr>
          <w:p w14:paraId="1A5C9E3D" w14:textId="32612F0A" w:rsidR="005D030C" w:rsidRPr="00BF2504" w:rsidRDefault="002D61AA" w:rsidP="005D030C">
            <w:r w:rsidRPr="00BF2504">
              <w:rPr>
                <w:rFonts w:eastAsia="Times New Roman"/>
                <w:lang w:eastAsia="en-CA"/>
              </w:rPr>
              <w:t>Sans objet</w:t>
            </w:r>
          </w:p>
        </w:tc>
      </w:tr>
      <w:tr w:rsidR="005D030C" w:rsidRPr="00BF2504" w14:paraId="35014DB8" w14:textId="77777777" w:rsidTr="00864C12">
        <w:trPr>
          <w:cantSplit/>
          <w:trHeight w:val="300"/>
          <w:jc w:val="center"/>
        </w:trPr>
        <w:tc>
          <w:tcPr>
            <w:tcW w:w="3849" w:type="pct"/>
            <w:vAlign w:val="center"/>
            <w:hideMark/>
          </w:tcPr>
          <w:p w14:paraId="24CF8E3A" w14:textId="77777777" w:rsidR="005D030C" w:rsidRPr="00BF2504" w:rsidRDefault="005D030C" w:rsidP="005D030C">
            <w:pPr>
              <w:pStyle w:val="TableBodyTextMIRB"/>
              <w:rPr>
                <w:rFonts w:eastAsia="Times New Roman"/>
                <w:lang w:eastAsia="en-CA"/>
              </w:rPr>
            </w:pPr>
            <w:r w:rsidRPr="00BF2504">
              <w:t>Town of Whitchurch-Stouffville</w:t>
            </w:r>
          </w:p>
        </w:tc>
        <w:tc>
          <w:tcPr>
            <w:tcW w:w="1151" w:type="pct"/>
            <w:noWrap/>
            <w:vAlign w:val="center"/>
            <w:hideMark/>
          </w:tcPr>
          <w:p w14:paraId="49900449" w14:textId="6E447E5F" w:rsidR="005D030C" w:rsidRPr="00BF2504" w:rsidRDefault="002D61AA" w:rsidP="005D030C">
            <w:r w:rsidRPr="00BF2504">
              <w:rPr>
                <w:rFonts w:eastAsia="Times New Roman"/>
                <w:lang w:eastAsia="en-CA"/>
              </w:rPr>
              <w:t>Sans objet</w:t>
            </w:r>
          </w:p>
        </w:tc>
      </w:tr>
      <w:tr w:rsidR="005D030C" w:rsidRPr="00BF2504" w14:paraId="31DB8CF7" w14:textId="77777777" w:rsidTr="00864C12">
        <w:trPr>
          <w:cantSplit/>
          <w:trHeight w:val="300"/>
          <w:jc w:val="center"/>
        </w:trPr>
        <w:tc>
          <w:tcPr>
            <w:tcW w:w="3849" w:type="pct"/>
            <w:vAlign w:val="center"/>
            <w:hideMark/>
          </w:tcPr>
          <w:p w14:paraId="0E0F6696" w14:textId="77777777" w:rsidR="005D030C" w:rsidRPr="00BF2504" w:rsidRDefault="005D030C" w:rsidP="005D030C">
            <w:pPr>
              <w:pStyle w:val="TableBodyTextMIRB"/>
              <w:rPr>
                <w:rFonts w:eastAsia="Times New Roman"/>
                <w:lang w:eastAsia="en-CA"/>
              </w:rPr>
            </w:pPr>
            <w:r w:rsidRPr="00BF2504">
              <w:t>Township of Addington Highlands</w:t>
            </w:r>
          </w:p>
        </w:tc>
        <w:tc>
          <w:tcPr>
            <w:tcW w:w="1151" w:type="pct"/>
            <w:noWrap/>
            <w:vAlign w:val="center"/>
            <w:hideMark/>
          </w:tcPr>
          <w:p w14:paraId="7FDF3AB1" w14:textId="215B2AED" w:rsidR="005D030C" w:rsidRPr="00BF2504" w:rsidRDefault="002D61AA" w:rsidP="005D030C">
            <w:r w:rsidRPr="00BF2504">
              <w:rPr>
                <w:rFonts w:eastAsia="Times New Roman"/>
                <w:lang w:eastAsia="en-CA"/>
              </w:rPr>
              <w:t>Sans objet</w:t>
            </w:r>
          </w:p>
        </w:tc>
      </w:tr>
      <w:tr w:rsidR="005D030C" w:rsidRPr="00BF2504" w14:paraId="0F4D28CA" w14:textId="77777777" w:rsidTr="00864C12">
        <w:trPr>
          <w:cantSplit/>
          <w:trHeight w:val="300"/>
          <w:jc w:val="center"/>
        </w:trPr>
        <w:tc>
          <w:tcPr>
            <w:tcW w:w="3849" w:type="pct"/>
            <w:vAlign w:val="center"/>
            <w:hideMark/>
          </w:tcPr>
          <w:p w14:paraId="4EBBB287" w14:textId="77777777" w:rsidR="005D030C" w:rsidRPr="00BF2504" w:rsidRDefault="005D030C" w:rsidP="005D030C">
            <w:pPr>
              <w:pStyle w:val="TableBodyTextMIRB"/>
              <w:rPr>
                <w:rFonts w:eastAsia="Times New Roman"/>
                <w:lang w:eastAsia="en-CA"/>
              </w:rPr>
            </w:pPr>
            <w:r w:rsidRPr="00BF2504">
              <w:t>Township of Adelaide-Metcalfe</w:t>
            </w:r>
          </w:p>
        </w:tc>
        <w:tc>
          <w:tcPr>
            <w:tcW w:w="1151" w:type="pct"/>
            <w:noWrap/>
            <w:vAlign w:val="center"/>
            <w:hideMark/>
          </w:tcPr>
          <w:p w14:paraId="11BCB3DF" w14:textId="7A01DB94" w:rsidR="005D030C" w:rsidRPr="00BF2504" w:rsidRDefault="002D61AA" w:rsidP="005D030C">
            <w:r w:rsidRPr="00BF2504">
              <w:rPr>
                <w:rFonts w:eastAsia="Times New Roman"/>
                <w:lang w:eastAsia="en-CA"/>
              </w:rPr>
              <w:t>Sans objet</w:t>
            </w:r>
          </w:p>
        </w:tc>
      </w:tr>
      <w:tr w:rsidR="005D030C" w:rsidRPr="00BF2504" w14:paraId="3B1D67F7" w14:textId="77777777" w:rsidTr="00864C12">
        <w:trPr>
          <w:cantSplit/>
          <w:trHeight w:val="300"/>
          <w:jc w:val="center"/>
        </w:trPr>
        <w:tc>
          <w:tcPr>
            <w:tcW w:w="3849" w:type="pct"/>
            <w:vAlign w:val="center"/>
            <w:hideMark/>
          </w:tcPr>
          <w:p w14:paraId="1E227865" w14:textId="77777777" w:rsidR="005D030C" w:rsidRPr="00BF2504" w:rsidRDefault="005D030C" w:rsidP="005D030C">
            <w:pPr>
              <w:pStyle w:val="TableBodyTextMIRB"/>
              <w:rPr>
                <w:rFonts w:eastAsia="Times New Roman"/>
                <w:lang w:eastAsia="en-CA"/>
              </w:rPr>
            </w:pPr>
            <w:r w:rsidRPr="00BF2504">
              <w:t>Township of Adjala-Tosorontio</w:t>
            </w:r>
          </w:p>
        </w:tc>
        <w:tc>
          <w:tcPr>
            <w:tcW w:w="1151" w:type="pct"/>
            <w:noWrap/>
            <w:vAlign w:val="center"/>
            <w:hideMark/>
          </w:tcPr>
          <w:p w14:paraId="2B717836" w14:textId="3CA64078" w:rsidR="005D030C" w:rsidRPr="00BF2504" w:rsidRDefault="002D61AA" w:rsidP="005D030C">
            <w:r w:rsidRPr="00BF2504">
              <w:rPr>
                <w:rFonts w:eastAsia="Times New Roman"/>
                <w:lang w:eastAsia="en-CA"/>
              </w:rPr>
              <w:t>Sans objet</w:t>
            </w:r>
          </w:p>
        </w:tc>
      </w:tr>
      <w:tr w:rsidR="005D030C" w:rsidRPr="00BF2504" w14:paraId="16534867" w14:textId="77777777" w:rsidTr="00864C12">
        <w:trPr>
          <w:cantSplit/>
          <w:trHeight w:val="300"/>
          <w:jc w:val="center"/>
        </w:trPr>
        <w:tc>
          <w:tcPr>
            <w:tcW w:w="3849" w:type="pct"/>
            <w:vAlign w:val="center"/>
            <w:hideMark/>
          </w:tcPr>
          <w:p w14:paraId="722A38FB" w14:textId="77777777" w:rsidR="005D030C" w:rsidRPr="00BF2504" w:rsidRDefault="005D030C" w:rsidP="005D030C">
            <w:pPr>
              <w:pStyle w:val="TableBodyTextMIRB"/>
              <w:rPr>
                <w:rFonts w:eastAsia="Times New Roman"/>
                <w:lang w:eastAsia="en-CA"/>
              </w:rPr>
            </w:pPr>
            <w:r w:rsidRPr="00BF2504">
              <w:t>Township of Admaston/Bromley</w:t>
            </w:r>
          </w:p>
        </w:tc>
        <w:tc>
          <w:tcPr>
            <w:tcW w:w="1151" w:type="pct"/>
            <w:noWrap/>
            <w:vAlign w:val="center"/>
            <w:hideMark/>
          </w:tcPr>
          <w:p w14:paraId="58D8F59C" w14:textId="21DFD5B8" w:rsidR="005D030C" w:rsidRPr="00BF2504" w:rsidRDefault="002D61AA" w:rsidP="005D030C">
            <w:r w:rsidRPr="00BF2504">
              <w:rPr>
                <w:rFonts w:eastAsia="Times New Roman"/>
                <w:lang w:eastAsia="en-CA"/>
              </w:rPr>
              <w:t>Sans objet</w:t>
            </w:r>
          </w:p>
        </w:tc>
      </w:tr>
      <w:tr w:rsidR="005D030C" w:rsidRPr="00BF2504" w14:paraId="348AA009" w14:textId="77777777" w:rsidTr="00864C12">
        <w:trPr>
          <w:cantSplit/>
          <w:trHeight w:val="300"/>
          <w:jc w:val="center"/>
        </w:trPr>
        <w:tc>
          <w:tcPr>
            <w:tcW w:w="3849" w:type="pct"/>
            <w:vAlign w:val="center"/>
            <w:hideMark/>
          </w:tcPr>
          <w:p w14:paraId="140D4C05" w14:textId="77777777" w:rsidR="005D030C" w:rsidRPr="00BF2504" w:rsidRDefault="005D030C" w:rsidP="005D030C">
            <w:pPr>
              <w:pStyle w:val="TableBodyTextMIRB"/>
              <w:rPr>
                <w:rFonts w:eastAsia="Times New Roman"/>
                <w:lang w:eastAsia="en-CA"/>
              </w:rPr>
            </w:pPr>
            <w:r w:rsidRPr="00BF2504">
              <w:t>Township of Alberton</w:t>
            </w:r>
          </w:p>
        </w:tc>
        <w:tc>
          <w:tcPr>
            <w:tcW w:w="1151" w:type="pct"/>
            <w:noWrap/>
            <w:vAlign w:val="center"/>
            <w:hideMark/>
          </w:tcPr>
          <w:p w14:paraId="5D2A22EC" w14:textId="38121B78" w:rsidR="005D030C" w:rsidRPr="00BF2504" w:rsidRDefault="002D61AA" w:rsidP="005D030C">
            <w:r w:rsidRPr="00BF2504">
              <w:rPr>
                <w:rFonts w:eastAsia="Times New Roman"/>
                <w:lang w:eastAsia="en-CA"/>
              </w:rPr>
              <w:t>Sans objet</w:t>
            </w:r>
          </w:p>
        </w:tc>
      </w:tr>
      <w:tr w:rsidR="005D030C" w:rsidRPr="00BF2504" w14:paraId="7B4E629A" w14:textId="77777777" w:rsidTr="00864C12">
        <w:trPr>
          <w:cantSplit/>
          <w:trHeight w:val="300"/>
          <w:jc w:val="center"/>
        </w:trPr>
        <w:tc>
          <w:tcPr>
            <w:tcW w:w="3849" w:type="pct"/>
            <w:vAlign w:val="center"/>
            <w:hideMark/>
          </w:tcPr>
          <w:p w14:paraId="452A4D1D" w14:textId="77777777" w:rsidR="005D030C" w:rsidRPr="00BF2504" w:rsidRDefault="005D030C" w:rsidP="005D030C">
            <w:pPr>
              <w:pStyle w:val="TableBodyTextMIRB"/>
              <w:rPr>
                <w:rFonts w:eastAsia="Times New Roman"/>
                <w:lang w:eastAsia="en-CA"/>
              </w:rPr>
            </w:pPr>
            <w:r w:rsidRPr="00BF2504">
              <w:t>Township of Alfred and Plantagenet</w:t>
            </w:r>
          </w:p>
        </w:tc>
        <w:tc>
          <w:tcPr>
            <w:tcW w:w="1151" w:type="pct"/>
            <w:noWrap/>
            <w:vAlign w:val="center"/>
            <w:hideMark/>
          </w:tcPr>
          <w:p w14:paraId="02DD3532" w14:textId="11433171" w:rsidR="005D030C" w:rsidRPr="00BF2504" w:rsidRDefault="002D61AA" w:rsidP="005D030C">
            <w:r w:rsidRPr="00BF2504">
              <w:rPr>
                <w:rFonts w:eastAsia="Times New Roman"/>
                <w:lang w:eastAsia="en-CA"/>
              </w:rPr>
              <w:t>Sans objet</w:t>
            </w:r>
          </w:p>
        </w:tc>
      </w:tr>
      <w:tr w:rsidR="005D030C" w:rsidRPr="00BF2504" w14:paraId="771BE593" w14:textId="77777777" w:rsidTr="00864C12">
        <w:trPr>
          <w:cantSplit/>
          <w:trHeight w:val="300"/>
          <w:jc w:val="center"/>
        </w:trPr>
        <w:tc>
          <w:tcPr>
            <w:tcW w:w="3849" w:type="pct"/>
            <w:vAlign w:val="center"/>
            <w:hideMark/>
          </w:tcPr>
          <w:p w14:paraId="0929AAEF" w14:textId="77777777" w:rsidR="005D030C" w:rsidRPr="00BF2504" w:rsidRDefault="005D030C" w:rsidP="005D030C">
            <w:pPr>
              <w:pStyle w:val="TableBodyTextMIRB"/>
              <w:rPr>
                <w:rFonts w:eastAsia="Times New Roman"/>
                <w:lang w:eastAsia="en-CA"/>
              </w:rPr>
            </w:pPr>
            <w:r w:rsidRPr="00BF2504">
              <w:t>Township of Algonquin Highlands</w:t>
            </w:r>
          </w:p>
        </w:tc>
        <w:tc>
          <w:tcPr>
            <w:tcW w:w="1151" w:type="pct"/>
            <w:noWrap/>
            <w:vAlign w:val="center"/>
            <w:hideMark/>
          </w:tcPr>
          <w:p w14:paraId="1E8F361E" w14:textId="11E54AF8" w:rsidR="005D030C" w:rsidRPr="00BF2504" w:rsidRDefault="002D61AA" w:rsidP="005D030C">
            <w:r w:rsidRPr="00BF2504">
              <w:rPr>
                <w:rFonts w:eastAsia="Times New Roman"/>
                <w:lang w:eastAsia="en-CA"/>
              </w:rPr>
              <w:t>Sans objet</w:t>
            </w:r>
          </w:p>
        </w:tc>
      </w:tr>
      <w:tr w:rsidR="005D030C" w:rsidRPr="00BF2504" w14:paraId="4902D6BA" w14:textId="77777777" w:rsidTr="00864C12">
        <w:trPr>
          <w:cantSplit/>
          <w:trHeight w:val="300"/>
          <w:jc w:val="center"/>
        </w:trPr>
        <w:tc>
          <w:tcPr>
            <w:tcW w:w="3849" w:type="pct"/>
            <w:vAlign w:val="center"/>
            <w:hideMark/>
          </w:tcPr>
          <w:p w14:paraId="04433FF4" w14:textId="77777777" w:rsidR="005D030C" w:rsidRPr="00BF2504" w:rsidRDefault="005D030C" w:rsidP="005D030C">
            <w:pPr>
              <w:pStyle w:val="TableBodyTextMIRB"/>
              <w:rPr>
                <w:rFonts w:eastAsia="Times New Roman"/>
                <w:lang w:eastAsia="en-CA"/>
              </w:rPr>
            </w:pPr>
            <w:r w:rsidRPr="00BF2504">
              <w:t>Township of Alnwick/Haldimand</w:t>
            </w:r>
          </w:p>
        </w:tc>
        <w:tc>
          <w:tcPr>
            <w:tcW w:w="1151" w:type="pct"/>
            <w:noWrap/>
            <w:vAlign w:val="center"/>
            <w:hideMark/>
          </w:tcPr>
          <w:p w14:paraId="22F91762" w14:textId="6FA29F98" w:rsidR="005D030C" w:rsidRPr="00BF2504" w:rsidRDefault="002D61AA" w:rsidP="005D030C">
            <w:r w:rsidRPr="00BF2504">
              <w:rPr>
                <w:rFonts w:eastAsia="Times New Roman"/>
                <w:lang w:eastAsia="en-CA"/>
              </w:rPr>
              <w:t>Sans objet</w:t>
            </w:r>
          </w:p>
        </w:tc>
      </w:tr>
      <w:tr w:rsidR="005D030C" w:rsidRPr="00BF2504" w14:paraId="3F49A4B4" w14:textId="77777777" w:rsidTr="00864C12">
        <w:trPr>
          <w:cantSplit/>
          <w:trHeight w:val="300"/>
          <w:jc w:val="center"/>
        </w:trPr>
        <w:tc>
          <w:tcPr>
            <w:tcW w:w="3849" w:type="pct"/>
            <w:vAlign w:val="center"/>
            <w:hideMark/>
          </w:tcPr>
          <w:p w14:paraId="0CF48C65" w14:textId="77777777" w:rsidR="005D030C" w:rsidRPr="00BF2504" w:rsidRDefault="005D030C" w:rsidP="005D030C">
            <w:pPr>
              <w:pStyle w:val="TableBodyTextMIRB"/>
              <w:rPr>
                <w:rFonts w:eastAsia="Times New Roman"/>
                <w:lang w:eastAsia="en-CA"/>
              </w:rPr>
            </w:pPr>
            <w:r w:rsidRPr="00BF2504">
              <w:t>Township of Amaranth</w:t>
            </w:r>
          </w:p>
        </w:tc>
        <w:tc>
          <w:tcPr>
            <w:tcW w:w="1151" w:type="pct"/>
            <w:noWrap/>
            <w:vAlign w:val="center"/>
            <w:hideMark/>
          </w:tcPr>
          <w:p w14:paraId="1CBAA49C" w14:textId="1B879C21" w:rsidR="005D030C" w:rsidRPr="00BF2504" w:rsidRDefault="002D61AA" w:rsidP="005D030C">
            <w:r w:rsidRPr="00BF2504">
              <w:rPr>
                <w:rFonts w:eastAsia="Times New Roman"/>
                <w:lang w:eastAsia="en-CA"/>
              </w:rPr>
              <w:t>Sans objet</w:t>
            </w:r>
          </w:p>
        </w:tc>
      </w:tr>
      <w:tr w:rsidR="005D030C" w:rsidRPr="00BF2504" w14:paraId="6596CB03" w14:textId="77777777" w:rsidTr="00864C12">
        <w:trPr>
          <w:cantSplit/>
          <w:trHeight w:val="300"/>
          <w:jc w:val="center"/>
        </w:trPr>
        <w:tc>
          <w:tcPr>
            <w:tcW w:w="3849" w:type="pct"/>
            <w:vAlign w:val="center"/>
            <w:hideMark/>
          </w:tcPr>
          <w:p w14:paraId="0740516E" w14:textId="77777777" w:rsidR="005D030C" w:rsidRPr="00BF2504" w:rsidRDefault="005D030C" w:rsidP="005D030C">
            <w:pPr>
              <w:pStyle w:val="TableBodyTextMIRB"/>
              <w:rPr>
                <w:rFonts w:eastAsia="Times New Roman"/>
                <w:lang w:eastAsia="en-CA"/>
              </w:rPr>
            </w:pPr>
            <w:r w:rsidRPr="00BF2504">
              <w:t>Township of Armour</w:t>
            </w:r>
          </w:p>
        </w:tc>
        <w:tc>
          <w:tcPr>
            <w:tcW w:w="1151" w:type="pct"/>
            <w:noWrap/>
            <w:vAlign w:val="center"/>
            <w:hideMark/>
          </w:tcPr>
          <w:p w14:paraId="498099BD" w14:textId="2E4C382C" w:rsidR="005D030C" w:rsidRPr="00BF2504" w:rsidRDefault="002D61AA" w:rsidP="005D030C">
            <w:r w:rsidRPr="00BF2504">
              <w:rPr>
                <w:rFonts w:eastAsia="Times New Roman"/>
                <w:lang w:eastAsia="en-CA"/>
              </w:rPr>
              <w:t>Sans objet</w:t>
            </w:r>
          </w:p>
        </w:tc>
      </w:tr>
      <w:tr w:rsidR="005D030C" w:rsidRPr="00BF2504" w14:paraId="38A6CCDA" w14:textId="77777777" w:rsidTr="00864C12">
        <w:trPr>
          <w:cantSplit/>
          <w:trHeight w:val="300"/>
          <w:jc w:val="center"/>
        </w:trPr>
        <w:tc>
          <w:tcPr>
            <w:tcW w:w="3849" w:type="pct"/>
            <w:vAlign w:val="center"/>
            <w:hideMark/>
          </w:tcPr>
          <w:p w14:paraId="64F72CBF" w14:textId="77777777" w:rsidR="005D030C" w:rsidRPr="00BF2504" w:rsidRDefault="005D030C" w:rsidP="005D030C">
            <w:pPr>
              <w:pStyle w:val="TableBodyTextMIRB"/>
              <w:rPr>
                <w:rFonts w:eastAsia="Times New Roman"/>
                <w:lang w:eastAsia="en-CA"/>
              </w:rPr>
            </w:pPr>
            <w:r w:rsidRPr="00BF2504">
              <w:t>Township of Armstrong</w:t>
            </w:r>
          </w:p>
        </w:tc>
        <w:tc>
          <w:tcPr>
            <w:tcW w:w="1151" w:type="pct"/>
            <w:noWrap/>
            <w:vAlign w:val="center"/>
            <w:hideMark/>
          </w:tcPr>
          <w:p w14:paraId="797C827C" w14:textId="3883743C" w:rsidR="005D030C" w:rsidRPr="00BF2504" w:rsidRDefault="002D61AA" w:rsidP="005D030C">
            <w:r w:rsidRPr="00BF2504">
              <w:rPr>
                <w:rFonts w:eastAsia="Times New Roman"/>
                <w:lang w:eastAsia="en-CA"/>
              </w:rPr>
              <w:t>Sans objet</w:t>
            </w:r>
          </w:p>
        </w:tc>
      </w:tr>
      <w:tr w:rsidR="005D030C" w:rsidRPr="00BF2504" w14:paraId="19D5AB68" w14:textId="77777777" w:rsidTr="00864C12">
        <w:trPr>
          <w:cantSplit/>
          <w:trHeight w:val="300"/>
          <w:jc w:val="center"/>
        </w:trPr>
        <w:tc>
          <w:tcPr>
            <w:tcW w:w="3849" w:type="pct"/>
            <w:vAlign w:val="center"/>
            <w:hideMark/>
          </w:tcPr>
          <w:p w14:paraId="720DA022" w14:textId="77777777" w:rsidR="005D030C" w:rsidRPr="00BF2504" w:rsidRDefault="005D030C" w:rsidP="005D030C">
            <w:pPr>
              <w:pStyle w:val="TableBodyTextMIRB"/>
              <w:rPr>
                <w:rFonts w:eastAsia="Times New Roman"/>
                <w:lang w:eastAsia="en-CA"/>
              </w:rPr>
            </w:pPr>
            <w:r w:rsidRPr="00BF2504">
              <w:lastRenderedPageBreak/>
              <w:t>Township of Ashfield-Colborne-Wawanosh</w:t>
            </w:r>
          </w:p>
        </w:tc>
        <w:tc>
          <w:tcPr>
            <w:tcW w:w="1151" w:type="pct"/>
            <w:noWrap/>
            <w:vAlign w:val="center"/>
            <w:hideMark/>
          </w:tcPr>
          <w:p w14:paraId="0FC5297F" w14:textId="25E72443" w:rsidR="005D030C" w:rsidRPr="00BF2504" w:rsidRDefault="002D61AA" w:rsidP="005D030C">
            <w:r w:rsidRPr="00BF2504">
              <w:rPr>
                <w:rFonts w:eastAsia="Times New Roman"/>
                <w:lang w:eastAsia="en-CA"/>
              </w:rPr>
              <w:t>Sans objet</w:t>
            </w:r>
          </w:p>
        </w:tc>
      </w:tr>
      <w:tr w:rsidR="005D030C" w:rsidRPr="00BF2504" w14:paraId="552823DD" w14:textId="77777777" w:rsidTr="00864C12">
        <w:trPr>
          <w:cantSplit/>
          <w:trHeight w:val="300"/>
          <w:jc w:val="center"/>
        </w:trPr>
        <w:tc>
          <w:tcPr>
            <w:tcW w:w="3849" w:type="pct"/>
            <w:vAlign w:val="center"/>
            <w:hideMark/>
          </w:tcPr>
          <w:p w14:paraId="351D6616" w14:textId="77777777" w:rsidR="005D030C" w:rsidRPr="00BF2504" w:rsidRDefault="005D030C" w:rsidP="005D030C">
            <w:pPr>
              <w:pStyle w:val="TableBodyTextMIRB"/>
              <w:rPr>
                <w:rFonts w:eastAsia="Times New Roman"/>
                <w:lang w:eastAsia="en-CA"/>
              </w:rPr>
            </w:pPr>
            <w:r w:rsidRPr="00BF2504">
              <w:t>Township of Asphodel-Norwood</w:t>
            </w:r>
          </w:p>
        </w:tc>
        <w:tc>
          <w:tcPr>
            <w:tcW w:w="1151" w:type="pct"/>
            <w:noWrap/>
            <w:vAlign w:val="center"/>
            <w:hideMark/>
          </w:tcPr>
          <w:p w14:paraId="43E22166" w14:textId="19D64AB5" w:rsidR="005D030C" w:rsidRPr="00BF2504" w:rsidRDefault="002D61AA" w:rsidP="005D030C">
            <w:r w:rsidRPr="00BF2504">
              <w:rPr>
                <w:rFonts w:eastAsia="Times New Roman"/>
                <w:lang w:eastAsia="en-CA"/>
              </w:rPr>
              <w:t>Sans objet</w:t>
            </w:r>
          </w:p>
        </w:tc>
      </w:tr>
      <w:tr w:rsidR="005D030C" w:rsidRPr="00BF2504" w14:paraId="0D6C5DF9" w14:textId="77777777" w:rsidTr="00864C12">
        <w:trPr>
          <w:cantSplit/>
          <w:trHeight w:val="300"/>
          <w:jc w:val="center"/>
        </w:trPr>
        <w:tc>
          <w:tcPr>
            <w:tcW w:w="3849" w:type="pct"/>
            <w:vAlign w:val="center"/>
            <w:hideMark/>
          </w:tcPr>
          <w:p w14:paraId="7FF4BF01" w14:textId="77777777" w:rsidR="005D030C" w:rsidRPr="00BF2504" w:rsidRDefault="005D030C" w:rsidP="005D030C">
            <w:pPr>
              <w:pStyle w:val="TableBodyTextMIRB"/>
              <w:rPr>
                <w:rFonts w:eastAsia="Times New Roman"/>
                <w:lang w:eastAsia="en-CA"/>
              </w:rPr>
            </w:pPr>
            <w:r w:rsidRPr="00BF2504">
              <w:t>Township of Assiginack</w:t>
            </w:r>
          </w:p>
        </w:tc>
        <w:tc>
          <w:tcPr>
            <w:tcW w:w="1151" w:type="pct"/>
            <w:noWrap/>
            <w:vAlign w:val="center"/>
            <w:hideMark/>
          </w:tcPr>
          <w:p w14:paraId="6B5094E1" w14:textId="18B56818" w:rsidR="005D030C" w:rsidRPr="00BF2504" w:rsidRDefault="002D61AA" w:rsidP="005D030C">
            <w:r w:rsidRPr="00BF2504">
              <w:rPr>
                <w:rFonts w:eastAsia="Times New Roman"/>
                <w:lang w:eastAsia="en-CA"/>
              </w:rPr>
              <w:t>Sans objet</w:t>
            </w:r>
          </w:p>
        </w:tc>
      </w:tr>
      <w:tr w:rsidR="005D030C" w:rsidRPr="00BF2504" w14:paraId="14CC0818" w14:textId="77777777" w:rsidTr="00864C12">
        <w:trPr>
          <w:cantSplit/>
          <w:trHeight w:val="300"/>
          <w:jc w:val="center"/>
        </w:trPr>
        <w:tc>
          <w:tcPr>
            <w:tcW w:w="3849" w:type="pct"/>
            <w:vAlign w:val="center"/>
            <w:hideMark/>
          </w:tcPr>
          <w:p w14:paraId="115DD208" w14:textId="77777777" w:rsidR="005D030C" w:rsidRPr="00BF2504" w:rsidRDefault="005D030C" w:rsidP="005D030C">
            <w:pPr>
              <w:pStyle w:val="TableBodyTextMIRB"/>
              <w:rPr>
                <w:rFonts w:eastAsia="Times New Roman"/>
                <w:lang w:eastAsia="en-CA"/>
              </w:rPr>
            </w:pPr>
            <w:r w:rsidRPr="00BF2504">
              <w:t>Township of Athens</w:t>
            </w:r>
          </w:p>
        </w:tc>
        <w:tc>
          <w:tcPr>
            <w:tcW w:w="1151" w:type="pct"/>
            <w:noWrap/>
            <w:vAlign w:val="center"/>
            <w:hideMark/>
          </w:tcPr>
          <w:p w14:paraId="574F35B3" w14:textId="4BBA4314" w:rsidR="005D030C" w:rsidRPr="00BF2504" w:rsidRDefault="002D61AA" w:rsidP="005D030C">
            <w:r w:rsidRPr="00BF2504">
              <w:rPr>
                <w:rFonts w:eastAsia="Times New Roman"/>
                <w:lang w:eastAsia="en-CA"/>
              </w:rPr>
              <w:t>Sans objet</w:t>
            </w:r>
          </w:p>
        </w:tc>
      </w:tr>
      <w:tr w:rsidR="005D030C" w:rsidRPr="00BF2504" w14:paraId="2B02A931" w14:textId="77777777" w:rsidTr="00864C12">
        <w:trPr>
          <w:cantSplit/>
          <w:trHeight w:val="300"/>
          <w:jc w:val="center"/>
        </w:trPr>
        <w:tc>
          <w:tcPr>
            <w:tcW w:w="3849" w:type="pct"/>
            <w:vAlign w:val="center"/>
            <w:hideMark/>
          </w:tcPr>
          <w:p w14:paraId="322F25F6" w14:textId="77777777" w:rsidR="005D030C" w:rsidRPr="00BF2504" w:rsidRDefault="005D030C" w:rsidP="005D030C">
            <w:pPr>
              <w:pStyle w:val="TableBodyTextMIRB"/>
              <w:rPr>
                <w:rFonts w:eastAsia="Times New Roman"/>
                <w:lang w:eastAsia="en-CA"/>
              </w:rPr>
            </w:pPr>
            <w:r w:rsidRPr="00BF2504">
              <w:t>Township of Augusta</w:t>
            </w:r>
          </w:p>
        </w:tc>
        <w:tc>
          <w:tcPr>
            <w:tcW w:w="1151" w:type="pct"/>
            <w:noWrap/>
            <w:vAlign w:val="center"/>
            <w:hideMark/>
          </w:tcPr>
          <w:p w14:paraId="55D016AC" w14:textId="428FE406" w:rsidR="005D030C" w:rsidRPr="00BF2504" w:rsidRDefault="002D61AA" w:rsidP="005D030C">
            <w:r w:rsidRPr="00BF2504">
              <w:rPr>
                <w:rFonts w:eastAsia="Times New Roman"/>
                <w:lang w:eastAsia="en-CA"/>
              </w:rPr>
              <w:t>Sans objet</w:t>
            </w:r>
          </w:p>
        </w:tc>
      </w:tr>
      <w:tr w:rsidR="005D030C" w:rsidRPr="00BF2504" w14:paraId="798D989F" w14:textId="77777777" w:rsidTr="00864C12">
        <w:trPr>
          <w:cantSplit/>
          <w:trHeight w:val="300"/>
          <w:jc w:val="center"/>
        </w:trPr>
        <w:tc>
          <w:tcPr>
            <w:tcW w:w="3849" w:type="pct"/>
            <w:vAlign w:val="center"/>
            <w:hideMark/>
          </w:tcPr>
          <w:p w14:paraId="20217513" w14:textId="77777777" w:rsidR="005D030C" w:rsidRPr="00BF2504" w:rsidRDefault="005D030C" w:rsidP="005D030C">
            <w:pPr>
              <w:pStyle w:val="TableBodyTextMIRB"/>
              <w:rPr>
                <w:rFonts w:eastAsia="Times New Roman"/>
                <w:lang w:eastAsia="en-CA"/>
              </w:rPr>
            </w:pPr>
            <w:r w:rsidRPr="00BF2504">
              <w:t>Township of Baldwin</w:t>
            </w:r>
          </w:p>
        </w:tc>
        <w:tc>
          <w:tcPr>
            <w:tcW w:w="1151" w:type="pct"/>
            <w:noWrap/>
            <w:vAlign w:val="center"/>
            <w:hideMark/>
          </w:tcPr>
          <w:p w14:paraId="3E951D30" w14:textId="12A3E375" w:rsidR="005D030C" w:rsidRPr="00BF2504" w:rsidRDefault="002D61AA" w:rsidP="005D030C">
            <w:r w:rsidRPr="00BF2504">
              <w:rPr>
                <w:rFonts w:eastAsia="Times New Roman"/>
                <w:lang w:eastAsia="en-CA"/>
              </w:rPr>
              <w:t>Sans objet</w:t>
            </w:r>
          </w:p>
        </w:tc>
      </w:tr>
      <w:tr w:rsidR="005D030C" w:rsidRPr="00BF2504" w14:paraId="1B97C4C0" w14:textId="77777777" w:rsidTr="00864C12">
        <w:trPr>
          <w:cantSplit/>
          <w:trHeight w:val="300"/>
          <w:jc w:val="center"/>
        </w:trPr>
        <w:tc>
          <w:tcPr>
            <w:tcW w:w="3849" w:type="pct"/>
            <w:vAlign w:val="center"/>
            <w:hideMark/>
          </w:tcPr>
          <w:p w14:paraId="4824F1F7" w14:textId="77777777" w:rsidR="005D030C" w:rsidRPr="00BF2504" w:rsidRDefault="005D030C" w:rsidP="005D030C">
            <w:pPr>
              <w:pStyle w:val="TableBodyTextMIRB"/>
              <w:rPr>
                <w:rFonts w:eastAsia="Times New Roman"/>
                <w:lang w:eastAsia="en-CA"/>
              </w:rPr>
            </w:pPr>
            <w:r w:rsidRPr="00BF2504">
              <w:t>Township of Barrie Island</w:t>
            </w:r>
          </w:p>
        </w:tc>
        <w:tc>
          <w:tcPr>
            <w:tcW w:w="1151" w:type="pct"/>
            <w:noWrap/>
            <w:vAlign w:val="center"/>
            <w:hideMark/>
          </w:tcPr>
          <w:p w14:paraId="4C636147" w14:textId="739831CC" w:rsidR="005D030C" w:rsidRPr="00BF2504" w:rsidRDefault="002D61AA" w:rsidP="005D030C">
            <w:r w:rsidRPr="00BF2504">
              <w:rPr>
                <w:rFonts w:eastAsia="Times New Roman"/>
                <w:lang w:eastAsia="en-CA"/>
              </w:rPr>
              <w:t>Sans objet</w:t>
            </w:r>
          </w:p>
        </w:tc>
      </w:tr>
      <w:tr w:rsidR="005D030C" w:rsidRPr="00BF2504" w14:paraId="12B6BC24" w14:textId="77777777" w:rsidTr="00864C12">
        <w:trPr>
          <w:cantSplit/>
          <w:trHeight w:val="300"/>
          <w:jc w:val="center"/>
        </w:trPr>
        <w:tc>
          <w:tcPr>
            <w:tcW w:w="3849" w:type="pct"/>
            <w:vAlign w:val="center"/>
            <w:hideMark/>
          </w:tcPr>
          <w:p w14:paraId="2863B911" w14:textId="77777777" w:rsidR="005D030C" w:rsidRPr="00BF2504" w:rsidRDefault="005D030C" w:rsidP="005D030C">
            <w:pPr>
              <w:pStyle w:val="TableBodyTextMIRB"/>
              <w:rPr>
                <w:rFonts w:eastAsia="Times New Roman"/>
                <w:lang w:eastAsia="en-CA"/>
              </w:rPr>
            </w:pPr>
            <w:r w:rsidRPr="00BF2504">
              <w:t>Township of Beckwith</w:t>
            </w:r>
          </w:p>
        </w:tc>
        <w:tc>
          <w:tcPr>
            <w:tcW w:w="1151" w:type="pct"/>
            <w:noWrap/>
            <w:vAlign w:val="center"/>
            <w:hideMark/>
          </w:tcPr>
          <w:p w14:paraId="14BF8750" w14:textId="1CA96FD1" w:rsidR="005D030C" w:rsidRPr="00BF2504" w:rsidRDefault="002D61AA" w:rsidP="005D030C">
            <w:r w:rsidRPr="00BF2504">
              <w:rPr>
                <w:rFonts w:eastAsia="Times New Roman"/>
                <w:lang w:eastAsia="en-CA"/>
              </w:rPr>
              <w:t>Sans objet</w:t>
            </w:r>
          </w:p>
        </w:tc>
      </w:tr>
      <w:tr w:rsidR="005D030C" w:rsidRPr="00BF2504" w14:paraId="1B6336EC" w14:textId="77777777" w:rsidTr="00864C12">
        <w:trPr>
          <w:cantSplit/>
          <w:trHeight w:val="300"/>
          <w:jc w:val="center"/>
        </w:trPr>
        <w:tc>
          <w:tcPr>
            <w:tcW w:w="3849" w:type="pct"/>
            <w:vAlign w:val="center"/>
            <w:hideMark/>
          </w:tcPr>
          <w:p w14:paraId="075C6DC6" w14:textId="77777777" w:rsidR="005D030C" w:rsidRPr="00BF2504" w:rsidRDefault="005D030C" w:rsidP="005D030C">
            <w:pPr>
              <w:pStyle w:val="TableBodyTextMIRB"/>
              <w:rPr>
                <w:rFonts w:eastAsia="Times New Roman"/>
                <w:lang w:eastAsia="en-CA"/>
              </w:rPr>
            </w:pPr>
            <w:r w:rsidRPr="00BF2504">
              <w:t>Township of Billings</w:t>
            </w:r>
          </w:p>
        </w:tc>
        <w:tc>
          <w:tcPr>
            <w:tcW w:w="1151" w:type="pct"/>
            <w:noWrap/>
            <w:vAlign w:val="center"/>
            <w:hideMark/>
          </w:tcPr>
          <w:p w14:paraId="7FEBFD59" w14:textId="6C5A5302" w:rsidR="005D030C" w:rsidRPr="00BF2504" w:rsidRDefault="002D61AA" w:rsidP="005D030C">
            <w:r w:rsidRPr="00BF2504">
              <w:rPr>
                <w:rFonts w:eastAsia="Times New Roman"/>
                <w:lang w:eastAsia="en-CA"/>
              </w:rPr>
              <w:t>Sans objet</w:t>
            </w:r>
          </w:p>
        </w:tc>
      </w:tr>
      <w:tr w:rsidR="005D030C" w:rsidRPr="00BF2504" w14:paraId="376379F5" w14:textId="77777777" w:rsidTr="00864C12">
        <w:trPr>
          <w:cantSplit/>
          <w:trHeight w:val="300"/>
          <w:jc w:val="center"/>
        </w:trPr>
        <w:tc>
          <w:tcPr>
            <w:tcW w:w="3849" w:type="pct"/>
            <w:vAlign w:val="center"/>
            <w:hideMark/>
          </w:tcPr>
          <w:p w14:paraId="483EAB50" w14:textId="77777777" w:rsidR="005D030C" w:rsidRPr="00BF2504" w:rsidRDefault="005D030C" w:rsidP="005D030C">
            <w:pPr>
              <w:pStyle w:val="TableBodyTextMIRB"/>
              <w:rPr>
                <w:rFonts w:eastAsia="Times New Roman"/>
                <w:lang w:eastAsia="en-CA"/>
              </w:rPr>
            </w:pPr>
            <w:r w:rsidRPr="00BF2504">
              <w:t>Township of Black River-Matheson</w:t>
            </w:r>
          </w:p>
        </w:tc>
        <w:tc>
          <w:tcPr>
            <w:tcW w:w="1151" w:type="pct"/>
            <w:noWrap/>
            <w:vAlign w:val="center"/>
            <w:hideMark/>
          </w:tcPr>
          <w:p w14:paraId="273F0304" w14:textId="17262725" w:rsidR="005D030C" w:rsidRPr="00BF2504" w:rsidRDefault="002D61AA" w:rsidP="005D030C">
            <w:r w:rsidRPr="00BF2504">
              <w:rPr>
                <w:rFonts w:eastAsia="Times New Roman"/>
                <w:lang w:eastAsia="en-CA"/>
              </w:rPr>
              <w:t>Sans objet</w:t>
            </w:r>
          </w:p>
        </w:tc>
      </w:tr>
      <w:tr w:rsidR="005D030C" w:rsidRPr="00BF2504" w14:paraId="5FFE3AEF" w14:textId="77777777" w:rsidTr="00864C12">
        <w:trPr>
          <w:cantSplit/>
          <w:trHeight w:val="300"/>
          <w:jc w:val="center"/>
        </w:trPr>
        <w:tc>
          <w:tcPr>
            <w:tcW w:w="3849" w:type="pct"/>
            <w:vAlign w:val="center"/>
            <w:hideMark/>
          </w:tcPr>
          <w:p w14:paraId="7E4A8D1C" w14:textId="77777777" w:rsidR="005D030C" w:rsidRPr="00BF2504" w:rsidRDefault="005D030C" w:rsidP="005D030C">
            <w:pPr>
              <w:pStyle w:val="TableBodyTextMIRB"/>
              <w:rPr>
                <w:rFonts w:eastAsia="Times New Roman"/>
                <w:lang w:eastAsia="en-CA"/>
              </w:rPr>
            </w:pPr>
            <w:r w:rsidRPr="00BF2504">
              <w:t>Township of Blandford-Blenheim</w:t>
            </w:r>
          </w:p>
        </w:tc>
        <w:tc>
          <w:tcPr>
            <w:tcW w:w="1151" w:type="pct"/>
            <w:noWrap/>
            <w:vAlign w:val="center"/>
            <w:hideMark/>
          </w:tcPr>
          <w:p w14:paraId="0D145499" w14:textId="1898B8F7" w:rsidR="005D030C" w:rsidRPr="00BF2504" w:rsidRDefault="002D61AA" w:rsidP="005D030C">
            <w:r w:rsidRPr="00BF2504">
              <w:rPr>
                <w:rFonts w:eastAsia="Times New Roman"/>
                <w:lang w:eastAsia="en-CA"/>
              </w:rPr>
              <w:t>Sans objet</w:t>
            </w:r>
          </w:p>
        </w:tc>
      </w:tr>
      <w:tr w:rsidR="005D030C" w:rsidRPr="00BF2504" w14:paraId="4580281A" w14:textId="77777777" w:rsidTr="00864C12">
        <w:trPr>
          <w:cantSplit/>
          <w:trHeight w:val="300"/>
          <w:jc w:val="center"/>
        </w:trPr>
        <w:tc>
          <w:tcPr>
            <w:tcW w:w="3849" w:type="pct"/>
            <w:vAlign w:val="center"/>
            <w:hideMark/>
          </w:tcPr>
          <w:p w14:paraId="3727DC5C" w14:textId="77777777" w:rsidR="005D030C" w:rsidRPr="00BF2504" w:rsidRDefault="005D030C" w:rsidP="005D030C">
            <w:pPr>
              <w:pStyle w:val="TableBodyTextMIRB"/>
              <w:rPr>
                <w:rFonts w:eastAsia="Times New Roman"/>
                <w:lang w:eastAsia="en-CA"/>
              </w:rPr>
            </w:pPr>
            <w:r w:rsidRPr="00BF2504">
              <w:t>Township of Bonfield</w:t>
            </w:r>
          </w:p>
        </w:tc>
        <w:tc>
          <w:tcPr>
            <w:tcW w:w="1151" w:type="pct"/>
            <w:noWrap/>
            <w:vAlign w:val="center"/>
            <w:hideMark/>
          </w:tcPr>
          <w:p w14:paraId="0F3D80BA" w14:textId="37CEF63E" w:rsidR="005D030C" w:rsidRPr="00BF2504" w:rsidRDefault="002D61AA" w:rsidP="005D030C">
            <w:r w:rsidRPr="00BF2504">
              <w:rPr>
                <w:rFonts w:eastAsia="Times New Roman"/>
                <w:lang w:eastAsia="en-CA"/>
              </w:rPr>
              <w:t>Sans objet</w:t>
            </w:r>
          </w:p>
        </w:tc>
      </w:tr>
      <w:tr w:rsidR="005D030C" w:rsidRPr="00BF2504" w14:paraId="223703D0" w14:textId="77777777" w:rsidTr="00864C12">
        <w:trPr>
          <w:cantSplit/>
          <w:trHeight w:val="300"/>
          <w:jc w:val="center"/>
        </w:trPr>
        <w:tc>
          <w:tcPr>
            <w:tcW w:w="3849" w:type="pct"/>
            <w:vAlign w:val="center"/>
            <w:hideMark/>
          </w:tcPr>
          <w:p w14:paraId="608F40B0" w14:textId="77777777" w:rsidR="005D030C" w:rsidRPr="00BF2504" w:rsidRDefault="005D030C" w:rsidP="005D030C">
            <w:pPr>
              <w:pStyle w:val="TableBodyTextMIRB"/>
              <w:rPr>
                <w:rFonts w:eastAsia="Times New Roman"/>
                <w:lang w:eastAsia="en-CA"/>
              </w:rPr>
            </w:pPr>
            <w:r w:rsidRPr="00BF2504">
              <w:t>Township of Bonnechere Valley</w:t>
            </w:r>
          </w:p>
        </w:tc>
        <w:tc>
          <w:tcPr>
            <w:tcW w:w="1151" w:type="pct"/>
            <w:noWrap/>
            <w:vAlign w:val="center"/>
            <w:hideMark/>
          </w:tcPr>
          <w:p w14:paraId="72B19892" w14:textId="60B53150" w:rsidR="005D030C" w:rsidRPr="00BF2504" w:rsidRDefault="002D61AA" w:rsidP="005D030C">
            <w:r w:rsidRPr="00BF2504">
              <w:rPr>
                <w:rFonts w:eastAsia="Times New Roman"/>
                <w:lang w:eastAsia="en-CA"/>
              </w:rPr>
              <w:t>Sans objet</w:t>
            </w:r>
          </w:p>
        </w:tc>
      </w:tr>
      <w:tr w:rsidR="005D030C" w:rsidRPr="00BF2504" w14:paraId="0217F9B7" w14:textId="77777777" w:rsidTr="00864C12">
        <w:trPr>
          <w:cantSplit/>
          <w:trHeight w:val="300"/>
          <w:jc w:val="center"/>
        </w:trPr>
        <w:tc>
          <w:tcPr>
            <w:tcW w:w="3849" w:type="pct"/>
            <w:vAlign w:val="center"/>
            <w:hideMark/>
          </w:tcPr>
          <w:p w14:paraId="339A1642" w14:textId="77777777" w:rsidR="005D030C" w:rsidRPr="00BF2504" w:rsidRDefault="005D030C" w:rsidP="005D030C">
            <w:pPr>
              <w:pStyle w:val="TableBodyTextMIRB"/>
              <w:rPr>
                <w:rFonts w:eastAsia="Times New Roman"/>
                <w:lang w:eastAsia="en-CA"/>
              </w:rPr>
            </w:pPr>
            <w:r w:rsidRPr="00BF2504">
              <w:t>Township of Brethour</w:t>
            </w:r>
          </w:p>
        </w:tc>
        <w:tc>
          <w:tcPr>
            <w:tcW w:w="1151" w:type="pct"/>
            <w:noWrap/>
            <w:vAlign w:val="center"/>
            <w:hideMark/>
          </w:tcPr>
          <w:p w14:paraId="3954B7B2" w14:textId="663B7D26" w:rsidR="005D030C" w:rsidRPr="00BF2504" w:rsidRDefault="002D61AA" w:rsidP="005D030C">
            <w:r w:rsidRPr="00BF2504">
              <w:rPr>
                <w:rFonts w:eastAsia="Times New Roman"/>
                <w:lang w:eastAsia="en-CA"/>
              </w:rPr>
              <w:t>Sans objet</w:t>
            </w:r>
          </w:p>
        </w:tc>
      </w:tr>
      <w:tr w:rsidR="005D030C" w:rsidRPr="00BF2504" w14:paraId="14248D0A" w14:textId="77777777" w:rsidTr="00864C12">
        <w:trPr>
          <w:cantSplit/>
          <w:trHeight w:val="300"/>
          <w:jc w:val="center"/>
        </w:trPr>
        <w:tc>
          <w:tcPr>
            <w:tcW w:w="3849" w:type="pct"/>
            <w:vAlign w:val="center"/>
            <w:hideMark/>
          </w:tcPr>
          <w:p w14:paraId="6CD390FC" w14:textId="77777777" w:rsidR="005D030C" w:rsidRPr="00BF2504" w:rsidRDefault="005D030C" w:rsidP="005D030C">
            <w:pPr>
              <w:pStyle w:val="TableBodyTextMIRB"/>
              <w:rPr>
                <w:rFonts w:eastAsia="Times New Roman"/>
                <w:lang w:eastAsia="en-CA"/>
              </w:rPr>
            </w:pPr>
            <w:r w:rsidRPr="00BF2504">
              <w:t>Township of Brock</w:t>
            </w:r>
          </w:p>
        </w:tc>
        <w:tc>
          <w:tcPr>
            <w:tcW w:w="1151" w:type="pct"/>
            <w:noWrap/>
            <w:vAlign w:val="center"/>
            <w:hideMark/>
          </w:tcPr>
          <w:p w14:paraId="0B6DF389" w14:textId="2559C5EA" w:rsidR="005D030C" w:rsidRPr="00BF2504" w:rsidRDefault="002D61AA" w:rsidP="005D030C">
            <w:r w:rsidRPr="00BF2504">
              <w:rPr>
                <w:rFonts w:eastAsia="Times New Roman"/>
                <w:lang w:eastAsia="en-CA"/>
              </w:rPr>
              <w:t>Sans objet</w:t>
            </w:r>
          </w:p>
        </w:tc>
      </w:tr>
      <w:tr w:rsidR="005D030C" w:rsidRPr="00BF2504" w14:paraId="697F1C07" w14:textId="77777777" w:rsidTr="00864C12">
        <w:trPr>
          <w:cantSplit/>
          <w:trHeight w:val="300"/>
          <w:jc w:val="center"/>
        </w:trPr>
        <w:tc>
          <w:tcPr>
            <w:tcW w:w="3849" w:type="pct"/>
            <w:vAlign w:val="center"/>
            <w:hideMark/>
          </w:tcPr>
          <w:p w14:paraId="594369EF" w14:textId="77777777" w:rsidR="005D030C" w:rsidRPr="00BF2504" w:rsidRDefault="005D030C" w:rsidP="005D030C">
            <w:pPr>
              <w:pStyle w:val="TableBodyTextMIRB"/>
              <w:rPr>
                <w:rFonts w:eastAsia="Times New Roman"/>
                <w:lang w:eastAsia="en-CA"/>
              </w:rPr>
            </w:pPr>
            <w:r w:rsidRPr="00BF2504">
              <w:t>Township of Brudenell, Lyndoch and Raglan</w:t>
            </w:r>
          </w:p>
        </w:tc>
        <w:tc>
          <w:tcPr>
            <w:tcW w:w="1151" w:type="pct"/>
            <w:noWrap/>
            <w:vAlign w:val="center"/>
            <w:hideMark/>
          </w:tcPr>
          <w:p w14:paraId="0A43E399" w14:textId="2CD96A08" w:rsidR="005D030C" w:rsidRPr="00BF2504" w:rsidRDefault="002D61AA" w:rsidP="005D030C">
            <w:r w:rsidRPr="00BF2504">
              <w:rPr>
                <w:rFonts w:eastAsia="Times New Roman"/>
                <w:lang w:eastAsia="en-CA"/>
              </w:rPr>
              <w:t>Sans objet</w:t>
            </w:r>
          </w:p>
        </w:tc>
      </w:tr>
      <w:tr w:rsidR="005D030C" w:rsidRPr="00BF2504" w14:paraId="679E06A3" w14:textId="77777777" w:rsidTr="00864C12">
        <w:trPr>
          <w:cantSplit/>
          <w:trHeight w:val="300"/>
          <w:jc w:val="center"/>
        </w:trPr>
        <w:tc>
          <w:tcPr>
            <w:tcW w:w="3849" w:type="pct"/>
            <w:vAlign w:val="center"/>
            <w:hideMark/>
          </w:tcPr>
          <w:p w14:paraId="4C632244" w14:textId="77777777" w:rsidR="005D030C" w:rsidRPr="00BF2504" w:rsidRDefault="005D030C" w:rsidP="005D030C">
            <w:pPr>
              <w:pStyle w:val="TableBodyTextMIRB"/>
              <w:rPr>
                <w:rFonts w:eastAsia="Times New Roman"/>
                <w:lang w:eastAsia="en-CA"/>
              </w:rPr>
            </w:pPr>
            <w:r w:rsidRPr="00BF2504">
              <w:t>Township of Burpee and Mills</w:t>
            </w:r>
          </w:p>
        </w:tc>
        <w:tc>
          <w:tcPr>
            <w:tcW w:w="1151" w:type="pct"/>
            <w:noWrap/>
            <w:vAlign w:val="center"/>
            <w:hideMark/>
          </w:tcPr>
          <w:p w14:paraId="12266FDC" w14:textId="538F4561" w:rsidR="005D030C" w:rsidRPr="00BF2504" w:rsidRDefault="002D61AA" w:rsidP="005D030C">
            <w:r w:rsidRPr="00BF2504">
              <w:rPr>
                <w:rFonts w:eastAsia="Times New Roman"/>
                <w:lang w:eastAsia="en-CA"/>
              </w:rPr>
              <w:t>Sans objet</w:t>
            </w:r>
          </w:p>
        </w:tc>
      </w:tr>
      <w:tr w:rsidR="005D030C" w:rsidRPr="00BF2504" w14:paraId="7EDC5131" w14:textId="77777777" w:rsidTr="00864C12">
        <w:trPr>
          <w:cantSplit/>
          <w:trHeight w:val="300"/>
          <w:jc w:val="center"/>
        </w:trPr>
        <w:tc>
          <w:tcPr>
            <w:tcW w:w="3849" w:type="pct"/>
            <w:vAlign w:val="center"/>
            <w:hideMark/>
          </w:tcPr>
          <w:p w14:paraId="32889490" w14:textId="77777777" w:rsidR="005D030C" w:rsidRPr="00BF2504" w:rsidRDefault="005D030C" w:rsidP="005D030C">
            <w:pPr>
              <w:pStyle w:val="TableBodyTextMIRB"/>
              <w:rPr>
                <w:rFonts w:eastAsia="Times New Roman"/>
                <w:lang w:eastAsia="en-CA"/>
              </w:rPr>
            </w:pPr>
            <w:r w:rsidRPr="00BF2504">
              <w:t>Township of Carling</w:t>
            </w:r>
          </w:p>
        </w:tc>
        <w:tc>
          <w:tcPr>
            <w:tcW w:w="1151" w:type="pct"/>
            <w:noWrap/>
            <w:vAlign w:val="center"/>
            <w:hideMark/>
          </w:tcPr>
          <w:p w14:paraId="3CB82125" w14:textId="37B8C60E" w:rsidR="005D030C" w:rsidRPr="00BF2504" w:rsidRDefault="002D61AA" w:rsidP="005D030C">
            <w:r w:rsidRPr="00BF2504">
              <w:rPr>
                <w:rFonts w:eastAsia="Times New Roman"/>
                <w:lang w:eastAsia="en-CA"/>
              </w:rPr>
              <w:t>Sans objet</w:t>
            </w:r>
          </w:p>
        </w:tc>
      </w:tr>
      <w:tr w:rsidR="005D030C" w:rsidRPr="00BF2504" w14:paraId="6EA9B884" w14:textId="77777777" w:rsidTr="00864C12">
        <w:trPr>
          <w:cantSplit/>
          <w:trHeight w:val="300"/>
          <w:jc w:val="center"/>
        </w:trPr>
        <w:tc>
          <w:tcPr>
            <w:tcW w:w="3849" w:type="pct"/>
            <w:vAlign w:val="center"/>
            <w:hideMark/>
          </w:tcPr>
          <w:p w14:paraId="6523D350" w14:textId="77777777" w:rsidR="005D030C" w:rsidRPr="00BF2504" w:rsidRDefault="005D030C" w:rsidP="005D030C">
            <w:pPr>
              <w:pStyle w:val="TableBodyTextMIRB"/>
              <w:rPr>
                <w:rFonts w:eastAsia="Times New Roman"/>
                <w:lang w:eastAsia="en-CA"/>
              </w:rPr>
            </w:pPr>
            <w:r w:rsidRPr="00BF2504">
              <w:t>Township of Carlow/Mayo</w:t>
            </w:r>
          </w:p>
        </w:tc>
        <w:tc>
          <w:tcPr>
            <w:tcW w:w="1151" w:type="pct"/>
            <w:noWrap/>
            <w:vAlign w:val="center"/>
            <w:hideMark/>
          </w:tcPr>
          <w:p w14:paraId="2A6E907C" w14:textId="0C8F2CFB" w:rsidR="005D030C" w:rsidRPr="00BF2504" w:rsidRDefault="002D61AA" w:rsidP="005D030C">
            <w:r w:rsidRPr="00BF2504">
              <w:rPr>
                <w:rFonts w:eastAsia="Times New Roman"/>
                <w:lang w:eastAsia="en-CA"/>
              </w:rPr>
              <w:t>Sans objet</w:t>
            </w:r>
          </w:p>
        </w:tc>
      </w:tr>
      <w:tr w:rsidR="005D030C" w:rsidRPr="00BF2504" w14:paraId="7D648CAB" w14:textId="77777777" w:rsidTr="00864C12">
        <w:trPr>
          <w:cantSplit/>
          <w:trHeight w:val="300"/>
          <w:jc w:val="center"/>
        </w:trPr>
        <w:tc>
          <w:tcPr>
            <w:tcW w:w="3849" w:type="pct"/>
            <w:vAlign w:val="center"/>
            <w:hideMark/>
          </w:tcPr>
          <w:p w14:paraId="00188722" w14:textId="77777777" w:rsidR="005D030C" w:rsidRPr="00BF2504" w:rsidRDefault="005D030C" w:rsidP="005D030C">
            <w:pPr>
              <w:pStyle w:val="TableBodyTextMIRB"/>
              <w:rPr>
                <w:rFonts w:eastAsia="Times New Roman"/>
                <w:lang w:eastAsia="en-CA"/>
              </w:rPr>
            </w:pPr>
            <w:r w:rsidRPr="00BF2504">
              <w:t>Township of Casey</w:t>
            </w:r>
          </w:p>
        </w:tc>
        <w:tc>
          <w:tcPr>
            <w:tcW w:w="1151" w:type="pct"/>
            <w:noWrap/>
            <w:vAlign w:val="center"/>
            <w:hideMark/>
          </w:tcPr>
          <w:p w14:paraId="4804DB79" w14:textId="56611604" w:rsidR="005D030C" w:rsidRPr="00BF2504" w:rsidRDefault="002D61AA" w:rsidP="005D030C">
            <w:r w:rsidRPr="00BF2504">
              <w:rPr>
                <w:rFonts w:eastAsia="Times New Roman"/>
                <w:lang w:eastAsia="en-CA"/>
              </w:rPr>
              <w:t>Sans objet</w:t>
            </w:r>
          </w:p>
        </w:tc>
      </w:tr>
      <w:tr w:rsidR="005D030C" w:rsidRPr="00BF2504" w14:paraId="043D4EA1" w14:textId="77777777" w:rsidTr="00864C12">
        <w:trPr>
          <w:cantSplit/>
          <w:trHeight w:val="300"/>
          <w:jc w:val="center"/>
        </w:trPr>
        <w:tc>
          <w:tcPr>
            <w:tcW w:w="3849" w:type="pct"/>
            <w:vAlign w:val="center"/>
            <w:hideMark/>
          </w:tcPr>
          <w:p w14:paraId="15757030" w14:textId="77777777" w:rsidR="005D030C" w:rsidRPr="00BF2504" w:rsidRDefault="005D030C" w:rsidP="005D030C">
            <w:pPr>
              <w:pStyle w:val="TableBodyTextMIRB"/>
              <w:rPr>
                <w:rFonts w:eastAsia="Times New Roman"/>
                <w:lang w:eastAsia="en-CA"/>
              </w:rPr>
            </w:pPr>
            <w:r w:rsidRPr="00BF2504">
              <w:t>Township of Cavan Monaghan</w:t>
            </w:r>
          </w:p>
        </w:tc>
        <w:tc>
          <w:tcPr>
            <w:tcW w:w="1151" w:type="pct"/>
            <w:noWrap/>
            <w:vAlign w:val="center"/>
            <w:hideMark/>
          </w:tcPr>
          <w:p w14:paraId="555DA2D9" w14:textId="59C4020D" w:rsidR="005D030C" w:rsidRPr="00BF2504" w:rsidRDefault="002D61AA" w:rsidP="005D030C">
            <w:r w:rsidRPr="00BF2504">
              <w:rPr>
                <w:rFonts w:eastAsia="Times New Roman"/>
                <w:lang w:eastAsia="en-CA"/>
              </w:rPr>
              <w:t>Sans objet</w:t>
            </w:r>
          </w:p>
        </w:tc>
      </w:tr>
      <w:tr w:rsidR="005D030C" w:rsidRPr="00BF2504" w14:paraId="4BC1825F" w14:textId="77777777" w:rsidTr="00864C12">
        <w:trPr>
          <w:cantSplit/>
          <w:trHeight w:val="300"/>
          <w:jc w:val="center"/>
        </w:trPr>
        <w:tc>
          <w:tcPr>
            <w:tcW w:w="3849" w:type="pct"/>
            <w:vAlign w:val="center"/>
            <w:hideMark/>
          </w:tcPr>
          <w:p w14:paraId="3EFE2A44" w14:textId="77777777" w:rsidR="005D030C" w:rsidRPr="00BF2504" w:rsidRDefault="005D030C" w:rsidP="005D030C">
            <w:pPr>
              <w:pStyle w:val="TableBodyTextMIRB"/>
              <w:rPr>
                <w:rFonts w:eastAsia="Times New Roman"/>
                <w:lang w:eastAsia="en-CA"/>
              </w:rPr>
            </w:pPr>
            <w:r w:rsidRPr="00BF2504">
              <w:t>Township of Central Frontenac</w:t>
            </w:r>
          </w:p>
        </w:tc>
        <w:tc>
          <w:tcPr>
            <w:tcW w:w="1151" w:type="pct"/>
            <w:noWrap/>
            <w:vAlign w:val="center"/>
            <w:hideMark/>
          </w:tcPr>
          <w:p w14:paraId="37A839E3" w14:textId="530FB29E" w:rsidR="005D030C" w:rsidRPr="00BF2504" w:rsidRDefault="002D61AA" w:rsidP="005D030C">
            <w:r w:rsidRPr="00BF2504">
              <w:rPr>
                <w:rFonts w:eastAsia="Times New Roman"/>
                <w:lang w:eastAsia="en-CA"/>
              </w:rPr>
              <w:t>Sans objet</w:t>
            </w:r>
          </w:p>
        </w:tc>
      </w:tr>
      <w:tr w:rsidR="005D030C" w:rsidRPr="00BF2504" w14:paraId="609E27F4" w14:textId="77777777" w:rsidTr="00864C12">
        <w:trPr>
          <w:cantSplit/>
          <w:trHeight w:val="300"/>
          <w:jc w:val="center"/>
        </w:trPr>
        <w:tc>
          <w:tcPr>
            <w:tcW w:w="3849" w:type="pct"/>
            <w:vAlign w:val="center"/>
            <w:hideMark/>
          </w:tcPr>
          <w:p w14:paraId="6263D1FC" w14:textId="77777777" w:rsidR="005D030C" w:rsidRPr="00BF2504" w:rsidRDefault="005D030C" w:rsidP="005D030C">
            <w:pPr>
              <w:pStyle w:val="TableBodyTextMIRB"/>
              <w:rPr>
                <w:rFonts w:eastAsia="Times New Roman"/>
                <w:lang w:eastAsia="en-CA"/>
              </w:rPr>
            </w:pPr>
            <w:r w:rsidRPr="00BF2504">
              <w:t>Township of Centre Wellington</w:t>
            </w:r>
          </w:p>
        </w:tc>
        <w:tc>
          <w:tcPr>
            <w:tcW w:w="1151" w:type="pct"/>
            <w:noWrap/>
            <w:vAlign w:val="center"/>
            <w:hideMark/>
          </w:tcPr>
          <w:p w14:paraId="2A7B8B5D" w14:textId="68FCB62E" w:rsidR="005D030C" w:rsidRPr="00BF2504" w:rsidRDefault="002D61AA" w:rsidP="005D030C">
            <w:r w:rsidRPr="00BF2504">
              <w:rPr>
                <w:rFonts w:eastAsia="Times New Roman"/>
                <w:lang w:eastAsia="en-CA"/>
              </w:rPr>
              <w:t>Sans objet</w:t>
            </w:r>
          </w:p>
        </w:tc>
      </w:tr>
      <w:tr w:rsidR="005D030C" w:rsidRPr="00BF2504" w14:paraId="1FE90E52" w14:textId="77777777" w:rsidTr="00864C12">
        <w:trPr>
          <w:cantSplit/>
          <w:trHeight w:val="300"/>
          <w:jc w:val="center"/>
        </w:trPr>
        <w:tc>
          <w:tcPr>
            <w:tcW w:w="3849" w:type="pct"/>
            <w:vAlign w:val="center"/>
            <w:hideMark/>
          </w:tcPr>
          <w:p w14:paraId="2E6FAC2F" w14:textId="77777777" w:rsidR="005D030C" w:rsidRPr="00BF2504" w:rsidRDefault="005D030C" w:rsidP="005D030C">
            <w:pPr>
              <w:pStyle w:val="TableBodyTextMIRB"/>
              <w:rPr>
                <w:rFonts w:eastAsia="Times New Roman"/>
                <w:lang w:eastAsia="en-CA"/>
              </w:rPr>
            </w:pPr>
            <w:r w:rsidRPr="00BF2504">
              <w:t>Township of Chamberlain</w:t>
            </w:r>
          </w:p>
        </w:tc>
        <w:tc>
          <w:tcPr>
            <w:tcW w:w="1151" w:type="pct"/>
            <w:noWrap/>
            <w:vAlign w:val="center"/>
            <w:hideMark/>
          </w:tcPr>
          <w:p w14:paraId="0D2D5A2C" w14:textId="2AC22991" w:rsidR="005D030C" w:rsidRPr="00BF2504" w:rsidRDefault="002D61AA" w:rsidP="005D030C">
            <w:r w:rsidRPr="00BF2504">
              <w:rPr>
                <w:rFonts w:eastAsia="Times New Roman"/>
                <w:lang w:eastAsia="en-CA"/>
              </w:rPr>
              <w:t>Sans objet</w:t>
            </w:r>
          </w:p>
        </w:tc>
      </w:tr>
      <w:tr w:rsidR="005D030C" w:rsidRPr="00BF2504" w14:paraId="5212DC87" w14:textId="77777777" w:rsidTr="00864C12">
        <w:trPr>
          <w:cantSplit/>
          <w:trHeight w:val="300"/>
          <w:jc w:val="center"/>
        </w:trPr>
        <w:tc>
          <w:tcPr>
            <w:tcW w:w="3849" w:type="pct"/>
            <w:vAlign w:val="center"/>
            <w:hideMark/>
          </w:tcPr>
          <w:p w14:paraId="4AD72C71" w14:textId="77777777" w:rsidR="005D030C" w:rsidRPr="00BF2504" w:rsidRDefault="005D030C" w:rsidP="005D030C">
            <w:pPr>
              <w:pStyle w:val="TableBodyTextMIRB"/>
              <w:rPr>
                <w:rFonts w:eastAsia="Times New Roman"/>
                <w:lang w:eastAsia="en-CA"/>
              </w:rPr>
            </w:pPr>
            <w:r w:rsidRPr="00BF2504">
              <w:t>Township of Champlain</w:t>
            </w:r>
          </w:p>
        </w:tc>
        <w:tc>
          <w:tcPr>
            <w:tcW w:w="1151" w:type="pct"/>
            <w:noWrap/>
            <w:vAlign w:val="center"/>
            <w:hideMark/>
          </w:tcPr>
          <w:p w14:paraId="3BD0BDEC" w14:textId="1831E7B8" w:rsidR="005D030C" w:rsidRPr="00BF2504" w:rsidRDefault="002D61AA" w:rsidP="005D030C">
            <w:r w:rsidRPr="00BF2504">
              <w:rPr>
                <w:rFonts w:eastAsia="Times New Roman"/>
                <w:lang w:eastAsia="en-CA"/>
              </w:rPr>
              <w:t>Sans objet</w:t>
            </w:r>
          </w:p>
        </w:tc>
      </w:tr>
      <w:tr w:rsidR="005D030C" w:rsidRPr="00BF2504" w14:paraId="7B0E8B85" w14:textId="77777777" w:rsidTr="00864C12">
        <w:trPr>
          <w:cantSplit/>
          <w:trHeight w:val="300"/>
          <w:jc w:val="center"/>
        </w:trPr>
        <w:tc>
          <w:tcPr>
            <w:tcW w:w="3849" w:type="pct"/>
            <w:vAlign w:val="center"/>
            <w:hideMark/>
          </w:tcPr>
          <w:p w14:paraId="38A3000F" w14:textId="77777777" w:rsidR="005D030C" w:rsidRPr="00BF2504" w:rsidRDefault="005D030C" w:rsidP="005D030C">
            <w:pPr>
              <w:pStyle w:val="TableBodyTextMIRB"/>
              <w:rPr>
                <w:rFonts w:eastAsia="Times New Roman"/>
                <w:lang w:eastAsia="en-CA"/>
              </w:rPr>
            </w:pPr>
            <w:r w:rsidRPr="00BF2504">
              <w:t>Township of Chapleau</w:t>
            </w:r>
          </w:p>
        </w:tc>
        <w:tc>
          <w:tcPr>
            <w:tcW w:w="1151" w:type="pct"/>
            <w:noWrap/>
            <w:vAlign w:val="center"/>
            <w:hideMark/>
          </w:tcPr>
          <w:p w14:paraId="60461132" w14:textId="21DAF3D8" w:rsidR="005D030C" w:rsidRPr="00BF2504" w:rsidRDefault="002D61AA" w:rsidP="005D030C">
            <w:r w:rsidRPr="00BF2504">
              <w:rPr>
                <w:rFonts w:eastAsia="Times New Roman"/>
                <w:lang w:eastAsia="en-CA"/>
              </w:rPr>
              <w:t>Sans objet</w:t>
            </w:r>
          </w:p>
        </w:tc>
      </w:tr>
      <w:tr w:rsidR="005D030C" w:rsidRPr="00BF2504" w14:paraId="6023BE34" w14:textId="77777777" w:rsidTr="00864C12">
        <w:trPr>
          <w:cantSplit/>
          <w:trHeight w:val="300"/>
          <w:jc w:val="center"/>
        </w:trPr>
        <w:tc>
          <w:tcPr>
            <w:tcW w:w="3849" w:type="pct"/>
            <w:vAlign w:val="center"/>
            <w:hideMark/>
          </w:tcPr>
          <w:p w14:paraId="780B5DC8" w14:textId="77777777" w:rsidR="005D030C" w:rsidRPr="00BF2504" w:rsidRDefault="005D030C" w:rsidP="005D030C">
            <w:pPr>
              <w:pStyle w:val="TableBodyTextMIRB"/>
              <w:rPr>
                <w:rFonts w:eastAsia="Times New Roman"/>
                <w:lang w:eastAsia="en-CA"/>
              </w:rPr>
            </w:pPr>
            <w:r w:rsidRPr="00BF2504">
              <w:t>Township of Chapple</w:t>
            </w:r>
          </w:p>
        </w:tc>
        <w:tc>
          <w:tcPr>
            <w:tcW w:w="1151" w:type="pct"/>
            <w:noWrap/>
            <w:vAlign w:val="center"/>
            <w:hideMark/>
          </w:tcPr>
          <w:p w14:paraId="6719B438" w14:textId="34EFB05C" w:rsidR="005D030C" w:rsidRPr="00BF2504" w:rsidRDefault="002D61AA" w:rsidP="005D030C">
            <w:r w:rsidRPr="00BF2504">
              <w:rPr>
                <w:rFonts w:eastAsia="Times New Roman"/>
                <w:lang w:eastAsia="en-CA"/>
              </w:rPr>
              <w:t>Sans objet</w:t>
            </w:r>
          </w:p>
        </w:tc>
      </w:tr>
      <w:tr w:rsidR="005D030C" w:rsidRPr="00BF2504" w14:paraId="3FCE4A5A" w14:textId="77777777" w:rsidTr="00864C12">
        <w:trPr>
          <w:cantSplit/>
          <w:trHeight w:val="300"/>
          <w:jc w:val="center"/>
        </w:trPr>
        <w:tc>
          <w:tcPr>
            <w:tcW w:w="3849" w:type="pct"/>
            <w:vAlign w:val="center"/>
            <w:hideMark/>
          </w:tcPr>
          <w:p w14:paraId="5644C661" w14:textId="77777777" w:rsidR="005D030C" w:rsidRPr="00BF2504" w:rsidRDefault="005D030C" w:rsidP="005D030C">
            <w:pPr>
              <w:pStyle w:val="TableBodyTextMIRB"/>
              <w:rPr>
                <w:rFonts w:eastAsia="Times New Roman"/>
                <w:lang w:eastAsia="en-CA"/>
              </w:rPr>
            </w:pPr>
            <w:r w:rsidRPr="00BF2504">
              <w:t>Township of Chatsworth</w:t>
            </w:r>
          </w:p>
        </w:tc>
        <w:tc>
          <w:tcPr>
            <w:tcW w:w="1151" w:type="pct"/>
            <w:noWrap/>
            <w:vAlign w:val="center"/>
            <w:hideMark/>
          </w:tcPr>
          <w:p w14:paraId="277B49E3" w14:textId="3B6DD627" w:rsidR="005D030C" w:rsidRPr="00BF2504" w:rsidRDefault="002D61AA" w:rsidP="005D030C">
            <w:r w:rsidRPr="00BF2504">
              <w:rPr>
                <w:rFonts w:eastAsia="Times New Roman"/>
                <w:lang w:eastAsia="en-CA"/>
              </w:rPr>
              <w:t>Sans objet</w:t>
            </w:r>
          </w:p>
        </w:tc>
      </w:tr>
      <w:tr w:rsidR="005D030C" w:rsidRPr="00BF2504" w14:paraId="09CFC89B" w14:textId="77777777" w:rsidTr="00864C12">
        <w:trPr>
          <w:cantSplit/>
          <w:trHeight w:val="300"/>
          <w:jc w:val="center"/>
        </w:trPr>
        <w:tc>
          <w:tcPr>
            <w:tcW w:w="3849" w:type="pct"/>
            <w:vAlign w:val="center"/>
            <w:hideMark/>
          </w:tcPr>
          <w:p w14:paraId="68074412" w14:textId="77777777" w:rsidR="005D030C" w:rsidRPr="00BF2504" w:rsidRDefault="005D030C" w:rsidP="005D030C">
            <w:pPr>
              <w:pStyle w:val="TableBodyTextMIRB"/>
              <w:rPr>
                <w:rFonts w:eastAsia="Times New Roman"/>
                <w:lang w:eastAsia="en-CA"/>
              </w:rPr>
            </w:pPr>
            <w:r w:rsidRPr="00BF2504">
              <w:t>Township of Chisholm</w:t>
            </w:r>
          </w:p>
        </w:tc>
        <w:tc>
          <w:tcPr>
            <w:tcW w:w="1151" w:type="pct"/>
            <w:noWrap/>
            <w:vAlign w:val="center"/>
            <w:hideMark/>
          </w:tcPr>
          <w:p w14:paraId="79CB5D86" w14:textId="20D815E7" w:rsidR="005D030C" w:rsidRPr="00BF2504" w:rsidRDefault="002D61AA" w:rsidP="005D030C">
            <w:r w:rsidRPr="00BF2504">
              <w:rPr>
                <w:rFonts w:eastAsia="Times New Roman"/>
                <w:lang w:eastAsia="en-CA"/>
              </w:rPr>
              <w:t>Sans objet</w:t>
            </w:r>
          </w:p>
        </w:tc>
      </w:tr>
      <w:tr w:rsidR="005D030C" w:rsidRPr="00BF2504" w14:paraId="2B789153" w14:textId="77777777" w:rsidTr="00864C12">
        <w:trPr>
          <w:cantSplit/>
          <w:trHeight w:val="300"/>
          <w:jc w:val="center"/>
        </w:trPr>
        <w:tc>
          <w:tcPr>
            <w:tcW w:w="3849" w:type="pct"/>
            <w:vAlign w:val="center"/>
            <w:hideMark/>
          </w:tcPr>
          <w:p w14:paraId="034F9D95" w14:textId="77777777" w:rsidR="005D030C" w:rsidRPr="00BF2504" w:rsidRDefault="005D030C" w:rsidP="005D030C">
            <w:pPr>
              <w:pStyle w:val="TableBodyTextMIRB"/>
              <w:rPr>
                <w:rFonts w:eastAsia="Times New Roman"/>
                <w:lang w:eastAsia="en-CA"/>
              </w:rPr>
            </w:pPr>
            <w:r w:rsidRPr="00BF2504">
              <w:t>Township of Clearview</w:t>
            </w:r>
          </w:p>
        </w:tc>
        <w:tc>
          <w:tcPr>
            <w:tcW w:w="1151" w:type="pct"/>
            <w:noWrap/>
            <w:vAlign w:val="center"/>
            <w:hideMark/>
          </w:tcPr>
          <w:p w14:paraId="205D043E" w14:textId="7EBDCFE0" w:rsidR="005D030C" w:rsidRPr="00BF2504" w:rsidRDefault="002D61AA" w:rsidP="005D030C">
            <w:r w:rsidRPr="00BF2504">
              <w:rPr>
                <w:rFonts w:eastAsia="Times New Roman"/>
                <w:lang w:eastAsia="en-CA"/>
              </w:rPr>
              <w:t>Sans objet</w:t>
            </w:r>
          </w:p>
        </w:tc>
      </w:tr>
      <w:tr w:rsidR="005D030C" w:rsidRPr="00BF2504" w14:paraId="5FA366CA" w14:textId="77777777" w:rsidTr="00864C12">
        <w:trPr>
          <w:cantSplit/>
          <w:trHeight w:val="300"/>
          <w:jc w:val="center"/>
        </w:trPr>
        <w:tc>
          <w:tcPr>
            <w:tcW w:w="3849" w:type="pct"/>
            <w:vAlign w:val="center"/>
            <w:hideMark/>
          </w:tcPr>
          <w:p w14:paraId="4B6BDC9E" w14:textId="77777777" w:rsidR="005D030C" w:rsidRPr="00BF2504" w:rsidRDefault="005D030C" w:rsidP="005D030C">
            <w:pPr>
              <w:pStyle w:val="TableBodyTextMIRB"/>
              <w:rPr>
                <w:rFonts w:eastAsia="Times New Roman"/>
                <w:lang w:eastAsia="en-CA"/>
              </w:rPr>
            </w:pPr>
            <w:r w:rsidRPr="00BF2504">
              <w:t>Township of Coleman</w:t>
            </w:r>
          </w:p>
        </w:tc>
        <w:tc>
          <w:tcPr>
            <w:tcW w:w="1151" w:type="pct"/>
            <w:noWrap/>
            <w:vAlign w:val="center"/>
            <w:hideMark/>
          </w:tcPr>
          <w:p w14:paraId="03FB6D79" w14:textId="7A2EF65B" w:rsidR="005D030C" w:rsidRPr="00BF2504" w:rsidRDefault="002D61AA" w:rsidP="005D030C">
            <w:r w:rsidRPr="00BF2504">
              <w:rPr>
                <w:rFonts w:eastAsia="Times New Roman"/>
                <w:lang w:eastAsia="en-CA"/>
              </w:rPr>
              <w:t>Sans objet</w:t>
            </w:r>
          </w:p>
        </w:tc>
      </w:tr>
      <w:tr w:rsidR="005D030C" w:rsidRPr="00BF2504" w14:paraId="4BBA2716" w14:textId="77777777" w:rsidTr="00864C12">
        <w:trPr>
          <w:cantSplit/>
          <w:trHeight w:val="300"/>
          <w:jc w:val="center"/>
        </w:trPr>
        <w:tc>
          <w:tcPr>
            <w:tcW w:w="3849" w:type="pct"/>
            <w:vAlign w:val="center"/>
            <w:hideMark/>
          </w:tcPr>
          <w:p w14:paraId="1AAB3731" w14:textId="77777777" w:rsidR="005D030C" w:rsidRPr="00BF2504" w:rsidRDefault="005D030C" w:rsidP="005D030C">
            <w:pPr>
              <w:pStyle w:val="TableBodyTextMIRB"/>
              <w:rPr>
                <w:rFonts w:eastAsia="Times New Roman"/>
                <w:lang w:eastAsia="en-CA"/>
              </w:rPr>
            </w:pPr>
            <w:r w:rsidRPr="00BF2504">
              <w:t>Township of Conmee</w:t>
            </w:r>
          </w:p>
        </w:tc>
        <w:tc>
          <w:tcPr>
            <w:tcW w:w="1151" w:type="pct"/>
            <w:noWrap/>
            <w:vAlign w:val="center"/>
            <w:hideMark/>
          </w:tcPr>
          <w:p w14:paraId="3571042E" w14:textId="09C437ED" w:rsidR="005D030C" w:rsidRPr="00BF2504" w:rsidRDefault="002D61AA" w:rsidP="005D030C">
            <w:r w:rsidRPr="00BF2504">
              <w:rPr>
                <w:rFonts w:eastAsia="Times New Roman"/>
                <w:lang w:eastAsia="en-CA"/>
              </w:rPr>
              <w:t>Sans objet</w:t>
            </w:r>
          </w:p>
        </w:tc>
      </w:tr>
      <w:tr w:rsidR="005D030C" w:rsidRPr="00BF2504" w14:paraId="15E97155" w14:textId="77777777" w:rsidTr="00864C12">
        <w:trPr>
          <w:cantSplit/>
          <w:trHeight w:val="300"/>
          <w:jc w:val="center"/>
        </w:trPr>
        <w:tc>
          <w:tcPr>
            <w:tcW w:w="3849" w:type="pct"/>
            <w:vAlign w:val="center"/>
            <w:hideMark/>
          </w:tcPr>
          <w:p w14:paraId="3F7A50AF" w14:textId="77777777" w:rsidR="005D030C" w:rsidRPr="00BF2504" w:rsidRDefault="005D030C" w:rsidP="005D030C">
            <w:pPr>
              <w:pStyle w:val="TableBodyTextMIRB"/>
              <w:rPr>
                <w:rFonts w:eastAsia="Times New Roman"/>
                <w:lang w:eastAsia="en-CA"/>
              </w:rPr>
            </w:pPr>
            <w:r w:rsidRPr="00BF2504">
              <w:t>Township of Cramahe</w:t>
            </w:r>
          </w:p>
        </w:tc>
        <w:tc>
          <w:tcPr>
            <w:tcW w:w="1151" w:type="pct"/>
            <w:noWrap/>
            <w:vAlign w:val="center"/>
            <w:hideMark/>
          </w:tcPr>
          <w:p w14:paraId="52760D4F" w14:textId="328C9952" w:rsidR="005D030C" w:rsidRPr="00BF2504" w:rsidRDefault="002D61AA" w:rsidP="005D030C">
            <w:r w:rsidRPr="00BF2504">
              <w:rPr>
                <w:rFonts w:eastAsia="Times New Roman"/>
                <w:lang w:eastAsia="en-CA"/>
              </w:rPr>
              <w:t>Sans objet</w:t>
            </w:r>
          </w:p>
        </w:tc>
      </w:tr>
      <w:tr w:rsidR="005D030C" w:rsidRPr="00BF2504" w14:paraId="69EEB062" w14:textId="77777777" w:rsidTr="00864C12">
        <w:trPr>
          <w:cantSplit/>
          <w:trHeight w:val="300"/>
          <w:jc w:val="center"/>
        </w:trPr>
        <w:tc>
          <w:tcPr>
            <w:tcW w:w="3849" w:type="pct"/>
            <w:vAlign w:val="center"/>
            <w:hideMark/>
          </w:tcPr>
          <w:p w14:paraId="37AD975B" w14:textId="77777777" w:rsidR="005D030C" w:rsidRPr="00BF2504" w:rsidRDefault="005D030C" w:rsidP="005D030C">
            <w:pPr>
              <w:pStyle w:val="TableBodyTextMIRB"/>
              <w:rPr>
                <w:rFonts w:eastAsia="Times New Roman"/>
                <w:lang w:eastAsia="en-CA"/>
              </w:rPr>
            </w:pPr>
            <w:r w:rsidRPr="00BF2504">
              <w:t>Township of Dawn-Euphemia</w:t>
            </w:r>
          </w:p>
        </w:tc>
        <w:tc>
          <w:tcPr>
            <w:tcW w:w="1151" w:type="pct"/>
            <w:noWrap/>
            <w:vAlign w:val="center"/>
            <w:hideMark/>
          </w:tcPr>
          <w:p w14:paraId="199450DB" w14:textId="4FBE2D98" w:rsidR="005D030C" w:rsidRPr="00BF2504" w:rsidRDefault="002D61AA" w:rsidP="005D030C">
            <w:r w:rsidRPr="00BF2504">
              <w:rPr>
                <w:rFonts w:eastAsia="Times New Roman"/>
                <w:lang w:eastAsia="en-CA"/>
              </w:rPr>
              <w:t>Sans objet</w:t>
            </w:r>
          </w:p>
        </w:tc>
      </w:tr>
      <w:tr w:rsidR="005D030C" w:rsidRPr="00BF2504" w14:paraId="427E86C9" w14:textId="77777777" w:rsidTr="00864C12">
        <w:trPr>
          <w:cantSplit/>
          <w:trHeight w:val="300"/>
          <w:jc w:val="center"/>
        </w:trPr>
        <w:tc>
          <w:tcPr>
            <w:tcW w:w="3849" w:type="pct"/>
            <w:vAlign w:val="center"/>
            <w:hideMark/>
          </w:tcPr>
          <w:p w14:paraId="04F17CBE" w14:textId="77777777" w:rsidR="005D030C" w:rsidRPr="00BF2504" w:rsidRDefault="005D030C" w:rsidP="005D030C">
            <w:pPr>
              <w:pStyle w:val="TableBodyTextMIRB"/>
              <w:rPr>
                <w:rFonts w:eastAsia="Times New Roman"/>
                <w:lang w:eastAsia="en-CA"/>
              </w:rPr>
            </w:pPr>
            <w:r w:rsidRPr="00BF2504">
              <w:t>Township of Dawson</w:t>
            </w:r>
          </w:p>
        </w:tc>
        <w:tc>
          <w:tcPr>
            <w:tcW w:w="1151" w:type="pct"/>
            <w:noWrap/>
            <w:vAlign w:val="center"/>
            <w:hideMark/>
          </w:tcPr>
          <w:p w14:paraId="3F4B3008" w14:textId="59DDC72F" w:rsidR="005D030C" w:rsidRPr="00BF2504" w:rsidRDefault="002D61AA" w:rsidP="005D030C">
            <w:r w:rsidRPr="00BF2504">
              <w:rPr>
                <w:rFonts w:eastAsia="Times New Roman"/>
                <w:lang w:eastAsia="en-CA"/>
              </w:rPr>
              <w:t>Sans objet</w:t>
            </w:r>
          </w:p>
        </w:tc>
      </w:tr>
      <w:tr w:rsidR="005D030C" w:rsidRPr="00BF2504" w14:paraId="7379DE80" w14:textId="77777777" w:rsidTr="00864C12">
        <w:trPr>
          <w:cantSplit/>
          <w:trHeight w:val="300"/>
          <w:jc w:val="center"/>
        </w:trPr>
        <w:tc>
          <w:tcPr>
            <w:tcW w:w="3849" w:type="pct"/>
            <w:vAlign w:val="center"/>
            <w:hideMark/>
          </w:tcPr>
          <w:p w14:paraId="0B05ABBC" w14:textId="77777777" w:rsidR="005D030C" w:rsidRPr="00BF2504" w:rsidRDefault="005D030C" w:rsidP="005D030C">
            <w:pPr>
              <w:pStyle w:val="TableBodyTextMIRB"/>
              <w:rPr>
                <w:rFonts w:eastAsia="Times New Roman"/>
                <w:lang w:eastAsia="en-CA"/>
              </w:rPr>
            </w:pPr>
            <w:r w:rsidRPr="00BF2504">
              <w:t>Township of Dorion</w:t>
            </w:r>
          </w:p>
        </w:tc>
        <w:tc>
          <w:tcPr>
            <w:tcW w:w="1151" w:type="pct"/>
            <w:noWrap/>
            <w:vAlign w:val="center"/>
            <w:hideMark/>
          </w:tcPr>
          <w:p w14:paraId="7399EF2F" w14:textId="2DD181B1" w:rsidR="005D030C" w:rsidRPr="00BF2504" w:rsidRDefault="002D61AA" w:rsidP="005D030C">
            <w:r w:rsidRPr="00BF2504">
              <w:rPr>
                <w:rFonts w:eastAsia="Times New Roman"/>
                <w:lang w:eastAsia="en-CA"/>
              </w:rPr>
              <w:t>Sans objet</w:t>
            </w:r>
          </w:p>
        </w:tc>
      </w:tr>
      <w:tr w:rsidR="005D030C" w:rsidRPr="00BF2504" w14:paraId="3C2FAF3F" w14:textId="77777777" w:rsidTr="00864C12">
        <w:trPr>
          <w:cantSplit/>
          <w:trHeight w:val="300"/>
          <w:jc w:val="center"/>
        </w:trPr>
        <w:tc>
          <w:tcPr>
            <w:tcW w:w="3849" w:type="pct"/>
            <w:vAlign w:val="center"/>
            <w:hideMark/>
          </w:tcPr>
          <w:p w14:paraId="2559BB3B" w14:textId="77777777" w:rsidR="005D030C" w:rsidRPr="00BF2504" w:rsidRDefault="005D030C" w:rsidP="005D030C">
            <w:pPr>
              <w:pStyle w:val="TableBodyTextMIRB"/>
              <w:rPr>
                <w:rFonts w:eastAsia="Times New Roman"/>
                <w:lang w:eastAsia="en-CA"/>
              </w:rPr>
            </w:pPr>
            <w:r w:rsidRPr="00BF2504">
              <w:t>Township of Douro-Dummer</w:t>
            </w:r>
          </w:p>
        </w:tc>
        <w:tc>
          <w:tcPr>
            <w:tcW w:w="1151" w:type="pct"/>
            <w:noWrap/>
            <w:vAlign w:val="center"/>
            <w:hideMark/>
          </w:tcPr>
          <w:p w14:paraId="7E707B1B" w14:textId="343BECAF" w:rsidR="005D030C" w:rsidRPr="00BF2504" w:rsidRDefault="002D61AA" w:rsidP="005D030C">
            <w:r w:rsidRPr="00BF2504">
              <w:rPr>
                <w:rFonts w:eastAsia="Times New Roman"/>
                <w:lang w:eastAsia="en-CA"/>
              </w:rPr>
              <w:t>Sans objet</w:t>
            </w:r>
          </w:p>
        </w:tc>
      </w:tr>
      <w:tr w:rsidR="005D030C" w:rsidRPr="00BF2504" w14:paraId="6B6EDE9A" w14:textId="77777777" w:rsidTr="00864C12">
        <w:trPr>
          <w:cantSplit/>
          <w:trHeight w:val="300"/>
          <w:jc w:val="center"/>
        </w:trPr>
        <w:tc>
          <w:tcPr>
            <w:tcW w:w="3849" w:type="pct"/>
            <w:vAlign w:val="center"/>
            <w:hideMark/>
          </w:tcPr>
          <w:p w14:paraId="0C62E838" w14:textId="77777777" w:rsidR="005D030C" w:rsidRPr="00BF2504" w:rsidRDefault="005D030C" w:rsidP="005D030C">
            <w:pPr>
              <w:pStyle w:val="TableBodyTextMIRB"/>
              <w:rPr>
                <w:rFonts w:eastAsia="Times New Roman"/>
                <w:lang w:eastAsia="en-CA"/>
              </w:rPr>
            </w:pPr>
            <w:r w:rsidRPr="00BF2504">
              <w:t>Township of Drummond/North Elmsley</w:t>
            </w:r>
          </w:p>
        </w:tc>
        <w:tc>
          <w:tcPr>
            <w:tcW w:w="1151" w:type="pct"/>
            <w:noWrap/>
            <w:vAlign w:val="center"/>
            <w:hideMark/>
          </w:tcPr>
          <w:p w14:paraId="49736823" w14:textId="17DC3908" w:rsidR="005D030C" w:rsidRPr="00BF2504" w:rsidRDefault="002D61AA" w:rsidP="005D030C">
            <w:r w:rsidRPr="00BF2504">
              <w:rPr>
                <w:rFonts w:eastAsia="Times New Roman"/>
                <w:lang w:eastAsia="en-CA"/>
              </w:rPr>
              <w:t>Sans objet</w:t>
            </w:r>
          </w:p>
        </w:tc>
      </w:tr>
      <w:tr w:rsidR="005D030C" w:rsidRPr="00BF2504" w14:paraId="76106919" w14:textId="77777777" w:rsidTr="00864C12">
        <w:trPr>
          <w:cantSplit/>
          <w:trHeight w:val="300"/>
          <w:jc w:val="center"/>
        </w:trPr>
        <w:tc>
          <w:tcPr>
            <w:tcW w:w="3849" w:type="pct"/>
            <w:vAlign w:val="center"/>
            <w:hideMark/>
          </w:tcPr>
          <w:p w14:paraId="175EBCA0" w14:textId="77777777" w:rsidR="005D030C" w:rsidRPr="00BF2504" w:rsidRDefault="005D030C" w:rsidP="005D030C">
            <w:pPr>
              <w:pStyle w:val="TableBodyTextMIRB"/>
              <w:rPr>
                <w:rFonts w:eastAsia="Times New Roman"/>
                <w:lang w:eastAsia="en-CA"/>
              </w:rPr>
            </w:pPr>
            <w:r w:rsidRPr="00BF2504">
              <w:t>Township of Dubreuilville</w:t>
            </w:r>
          </w:p>
        </w:tc>
        <w:tc>
          <w:tcPr>
            <w:tcW w:w="1151" w:type="pct"/>
            <w:noWrap/>
            <w:vAlign w:val="center"/>
            <w:hideMark/>
          </w:tcPr>
          <w:p w14:paraId="2876F136" w14:textId="5735DCB0" w:rsidR="005D030C" w:rsidRPr="00BF2504" w:rsidRDefault="002D61AA" w:rsidP="005D030C">
            <w:r w:rsidRPr="00BF2504">
              <w:rPr>
                <w:rFonts w:eastAsia="Times New Roman"/>
                <w:lang w:eastAsia="en-CA"/>
              </w:rPr>
              <w:t>Sans objet</w:t>
            </w:r>
          </w:p>
        </w:tc>
      </w:tr>
      <w:tr w:rsidR="005D030C" w:rsidRPr="00BF2504" w14:paraId="11C7B20C" w14:textId="77777777" w:rsidTr="00864C12">
        <w:trPr>
          <w:cantSplit/>
          <w:trHeight w:val="300"/>
          <w:jc w:val="center"/>
        </w:trPr>
        <w:tc>
          <w:tcPr>
            <w:tcW w:w="3849" w:type="pct"/>
            <w:vAlign w:val="center"/>
            <w:hideMark/>
          </w:tcPr>
          <w:p w14:paraId="6E9CE508" w14:textId="77777777" w:rsidR="005D030C" w:rsidRPr="00BF2504" w:rsidRDefault="005D030C" w:rsidP="005D030C">
            <w:pPr>
              <w:pStyle w:val="TableBodyTextMIRB"/>
              <w:rPr>
                <w:rFonts w:eastAsia="Times New Roman"/>
                <w:lang w:eastAsia="en-CA"/>
              </w:rPr>
            </w:pPr>
            <w:r w:rsidRPr="00BF2504">
              <w:t>Township of Ear Falls</w:t>
            </w:r>
          </w:p>
        </w:tc>
        <w:tc>
          <w:tcPr>
            <w:tcW w:w="1151" w:type="pct"/>
            <w:noWrap/>
            <w:vAlign w:val="center"/>
            <w:hideMark/>
          </w:tcPr>
          <w:p w14:paraId="140B54FA" w14:textId="2D5680CB" w:rsidR="005D030C" w:rsidRPr="00BF2504" w:rsidRDefault="002D61AA" w:rsidP="005D030C">
            <w:r w:rsidRPr="00BF2504">
              <w:rPr>
                <w:rFonts w:eastAsia="Times New Roman"/>
                <w:lang w:eastAsia="en-CA"/>
              </w:rPr>
              <w:t>Sans objet</w:t>
            </w:r>
          </w:p>
        </w:tc>
      </w:tr>
      <w:tr w:rsidR="0020203E" w:rsidRPr="00BF2504" w14:paraId="36110368" w14:textId="77777777" w:rsidTr="00864C12">
        <w:trPr>
          <w:cantSplit/>
          <w:trHeight w:val="300"/>
          <w:jc w:val="center"/>
        </w:trPr>
        <w:tc>
          <w:tcPr>
            <w:tcW w:w="3849" w:type="pct"/>
            <w:vAlign w:val="center"/>
          </w:tcPr>
          <w:p w14:paraId="57295F70" w14:textId="5384A236" w:rsidR="0020203E" w:rsidRPr="00BF2504" w:rsidRDefault="0020203E" w:rsidP="005D030C">
            <w:pPr>
              <w:pStyle w:val="TableBodyTextMIRB"/>
            </w:pPr>
            <w:r w:rsidRPr="0020203E">
              <w:t>Township of East Ferris</w:t>
            </w:r>
          </w:p>
        </w:tc>
        <w:tc>
          <w:tcPr>
            <w:tcW w:w="1151" w:type="pct"/>
            <w:noWrap/>
            <w:vAlign w:val="center"/>
          </w:tcPr>
          <w:p w14:paraId="693F223A" w14:textId="3DE51903" w:rsidR="0020203E" w:rsidRPr="00BF2504" w:rsidRDefault="006C2180" w:rsidP="005D030C">
            <w:r>
              <w:t>Sans objet</w:t>
            </w:r>
          </w:p>
        </w:tc>
      </w:tr>
      <w:tr w:rsidR="005D030C" w:rsidRPr="00BF2504" w14:paraId="0CCAAD3A" w14:textId="77777777" w:rsidTr="00864C12">
        <w:trPr>
          <w:cantSplit/>
          <w:trHeight w:val="300"/>
          <w:jc w:val="center"/>
        </w:trPr>
        <w:tc>
          <w:tcPr>
            <w:tcW w:w="3849" w:type="pct"/>
            <w:vAlign w:val="center"/>
            <w:hideMark/>
          </w:tcPr>
          <w:p w14:paraId="350624D1" w14:textId="77777777" w:rsidR="005D030C" w:rsidRPr="00BF2504" w:rsidRDefault="005D030C" w:rsidP="005D030C">
            <w:pPr>
              <w:pStyle w:val="TableBodyTextMIRB"/>
              <w:rPr>
                <w:rFonts w:eastAsia="Times New Roman"/>
                <w:lang w:eastAsia="en-CA"/>
              </w:rPr>
            </w:pPr>
            <w:r w:rsidRPr="00BF2504">
              <w:t>Township of East Garafraxa</w:t>
            </w:r>
          </w:p>
        </w:tc>
        <w:tc>
          <w:tcPr>
            <w:tcW w:w="1151" w:type="pct"/>
            <w:noWrap/>
            <w:vAlign w:val="center"/>
            <w:hideMark/>
          </w:tcPr>
          <w:p w14:paraId="47BF3114" w14:textId="5717501E" w:rsidR="005D030C" w:rsidRPr="00BF2504" w:rsidRDefault="002D61AA" w:rsidP="005D030C">
            <w:r w:rsidRPr="00BF2504">
              <w:rPr>
                <w:rFonts w:eastAsia="Times New Roman"/>
                <w:lang w:eastAsia="en-CA"/>
              </w:rPr>
              <w:t>Sans objet</w:t>
            </w:r>
          </w:p>
        </w:tc>
      </w:tr>
      <w:tr w:rsidR="005D030C" w:rsidRPr="00BF2504" w14:paraId="4D7A5564" w14:textId="77777777" w:rsidTr="00864C12">
        <w:trPr>
          <w:cantSplit/>
          <w:trHeight w:val="300"/>
          <w:jc w:val="center"/>
        </w:trPr>
        <w:tc>
          <w:tcPr>
            <w:tcW w:w="3849" w:type="pct"/>
            <w:vAlign w:val="center"/>
            <w:hideMark/>
          </w:tcPr>
          <w:p w14:paraId="56643F32" w14:textId="77777777" w:rsidR="005D030C" w:rsidRPr="00BF2504" w:rsidRDefault="005D030C" w:rsidP="005D030C">
            <w:pPr>
              <w:pStyle w:val="TableBodyTextMIRB"/>
              <w:rPr>
                <w:rFonts w:eastAsia="Times New Roman"/>
                <w:lang w:eastAsia="en-CA"/>
              </w:rPr>
            </w:pPr>
            <w:r w:rsidRPr="00BF2504">
              <w:t>Township of East Hawkesbury</w:t>
            </w:r>
          </w:p>
        </w:tc>
        <w:tc>
          <w:tcPr>
            <w:tcW w:w="1151" w:type="pct"/>
            <w:noWrap/>
            <w:vAlign w:val="center"/>
            <w:hideMark/>
          </w:tcPr>
          <w:p w14:paraId="5ED932AF" w14:textId="4CAFD7A4" w:rsidR="005D030C" w:rsidRPr="00BF2504" w:rsidRDefault="002D61AA" w:rsidP="005D030C">
            <w:r w:rsidRPr="00BF2504">
              <w:rPr>
                <w:rFonts w:eastAsia="Times New Roman"/>
                <w:lang w:eastAsia="en-CA"/>
              </w:rPr>
              <w:t>Sans objet</w:t>
            </w:r>
          </w:p>
        </w:tc>
      </w:tr>
      <w:tr w:rsidR="005D030C" w:rsidRPr="00BF2504" w14:paraId="0F4D7F8F" w14:textId="77777777" w:rsidTr="00864C12">
        <w:trPr>
          <w:cantSplit/>
          <w:trHeight w:val="300"/>
          <w:jc w:val="center"/>
        </w:trPr>
        <w:tc>
          <w:tcPr>
            <w:tcW w:w="3849" w:type="pct"/>
            <w:vAlign w:val="center"/>
            <w:hideMark/>
          </w:tcPr>
          <w:p w14:paraId="692AB3CB" w14:textId="77777777" w:rsidR="005D030C" w:rsidRPr="00BF2504" w:rsidRDefault="005D030C" w:rsidP="005D030C">
            <w:pPr>
              <w:pStyle w:val="TableBodyTextMIRB"/>
              <w:rPr>
                <w:rFonts w:eastAsia="Times New Roman"/>
                <w:lang w:eastAsia="en-CA"/>
              </w:rPr>
            </w:pPr>
            <w:r w:rsidRPr="00BF2504">
              <w:lastRenderedPageBreak/>
              <w:t>Township of East Zorra-Tavistock</w:t>
            </w:r>
          </w:p>
        </w:tc>
        <w:tc>
          <w:tcPr>
            <w:tcW w:w="1151" w:type="pct"/>
            <w:noWrap/>
            <w:vAlign w:val="center"/>
            <w:hideMark/>
          </w:tcPr>
          <w:p w14:paraId="2640641D" w14:textId="75890FBB" w:rsidR="005D030C" w:rsidRPr="00BF2504" w:rsidRDefault="002D61AA" w:rsidP="005D030C">
            <w:r w:rsidRPr="00BF2504">
              <w:rPr>
                <w:rFonts w:eastAsia="Times New Roman"/>
                <w:lang w:eastAsia="en-CA"/>
              </w:rPr>
              <w:t>Sans objet</w:t>
            </w:r>
          </w:p>
        </w:tc>
      </w:tr>
      <w:tr w:rsidR="005D030C" w:rsidRPr="00BF2504" w14:paraId="48AB5906" w14:textId="77777777" w:rsidTr="00864C12">
        <w:trPr>
          <w:cantSplit/>
          <w:trHeight w:val="300"/>
          <w:jc w:val="center"/>
        </w:trPr>
        <w:tc>
          <w:tcPr>
            <w:tcW w:w="3849" w:type="pct"/>
            <w:vAlign w:val="center"/>
            <w:hideMark/>
          </w:tcPr>
          <w:p w14:paraId="2B234E51" w14:textId="77777777" w:rsidR="005D030C" w:rsidRPr="00BF2504" w:rsidRDefault="005D030C" w:rsidP="005D030C">
            <w:pPr>
              <w:pStyle w:val="TableBodyTextMIRB"/>
              <w:rPr>
                <w:rFonts w:eastAsia="Times New Roman"/>
                <w:lang w:eastAsia="en-CA"/>
              </w:rPr>
            </w:pPr>
            <w:r w:rsidRPr="00BF2504">
              <w:t>Township of Edwardsburgh/Cardinal</w:t>
            </w:r>
          </w:p>
        </w:tc>
        <w:tc>
          <w:tcPr>
            <w:tcW w:w="1151" w:type="pct"/>
            <w:noWrap/>
            <w:vAlign w:val="center"/>
            <w:hideMark/>
          </w:tcPr>
          <w:p w14:paraId="04804A34" w14:textId="393C8915" w:rsidR="005D030C" w:rsidRPr="00BF2504" w:rsidRDefault="002D61AA" w:rsidP="005D030C">
            <w:r w:rsidRPr="00BF2504">
              <w:rPr>
                <w:rFonts w:eastAsia="Times New Roman"/>
                <w:lang w:eastAsia="en-CA"/>
              </w:rPr>
              <w:t>Sans objet</w:t>
            </w:r>
          </w:p>
        </w:tc>
      </w:tr>
      <w:tr w:rsidR="005D030C" w:rsidRPr="00BF2504" w14:paraId="3712D9A4" w14:textId="77777777" w:rsidTr="00864C12">
        <w:trPr>
          <w:cantSplit/>
          <w:trHeight w:val="300"/>
          <w:jc w:val="center"/>
        </w:trPr>
        <w:tc>
          <w:tcPr>
            <w:tcW w:w="3849" w:type="pct"/>
            <w:vAlign w:val="center"/>
            <w:hideMark/>
          </w:tcPr>
          <w:p w14:paraId="7083147E" w14:textId="77777777" w:rsidR="005D030C" w:rsidRPr="00BF2504" w:rsidRDefault="005D030C" w:rsidP="005D030C">
            <w:pPr>
              <w:pStyle w:val="TableBodyTextMIRB"/>
              <w:rPr>
                <w:rFonts w:eastAsia="Times New Roman"/>
                <w:lang w:eastAsia="en-CA"/>
              </w:rPr>
            </w:pPr>
            <w:r w:rsidRPr="00BF2504">
              <w:t>Township of Elizabethtown-Kitley</w:t>
            </w:r>
          </w:p>
        </w:tc>
        <w:tc>
          <w:tcPr>
            <w:tcW w:w="1151" w:type="pct"/>
            <w:noWrap/>
            <w:vAlign w:val="center"/>
            <w:hideMark/>
          </w:tcPr>
          <w:p w14:paraId="6FB61364" w14:textId="297A9580" w:rsidR="005D030C" w:rsidRPr="00BF2504" w:rsidRDefault="002D61AA" w:rsidP="005D030C">
            <w:r w:rsidRPr="00BF2504">
              <w:rPr>
                <w:rFonts w:eastAsia="Times New Roman"/>
                <w:lang w:eastAsia="en-CA"/>
              </w:rPr>
              <w:t>Sans objet</w:t>
            </w:r>
          </w:p>
        </w:tc>
      </w:tr>
      <w:tr w:rsidR="005D030C" w:rsidRPr="00BF2504" w14:paraId="4F52FC62" w14:textId="77777777" w:rsidTr="00864C12">
        <w:trPr>
          <w:cantSplit/>
          <w:trHeight w:val="300"/>
          <w:jc w:val="center"/>
        </w:trPr>
        <w:tc>
          <w:tcPr>
            <w:tcW w:w="3849" w:type="pct"/>
            <w:vAlign w:val="center"/>
            <w:hideMark/>
          </w:tcPr>
          <w:p w14:paraId="69343B39" w14:textId="77777777" w:rsidR="005D030C" w:rsidRPr="00BF2504" w:rsidRDefault="005D030C" w:rsidP="005D030C">
            <w:pPr>
              <w:pStyle w:val="TableBodyTextMIRB"/>
              <w:rPr>
                <w:rFonts w:eastAsia="Times New Roman"/>
                <w:lang w:eastAsia="en-CA"/>
              </w:rPr>
            </w:pPr>
            <w:r w:rsidRPr="00BF2504">
              <w:t>Township of Emo</w:t>
            </w:r>
          </w:p>
        </w:tc>
        <w:tc>
          <w:tcPr>
            <w:tcW w:w="1151" w:type="pct"/>
            <w:noWrap/>
            <w:vAlign w:val="center"/>
            <w:hideMark/>
          </w:tcPr>
          <w:p w14:paraId="13D0E0F6" w14:textId="6EA65465" w:rsidR="005D030C" w:rsidRPr="00BF2504" w:rsidRDefault="002D61AA" w:rsidP="005D030C">
            <w:r w:rsidRPr="00BF2504">
              <w:rPr>
                <w:rFonts w:eastAsia="Times New Roman"/>
                <w:lang w:eastAsia="en-CA"/>
              </w:rPr>
              <w:t>Sans objet</w:t>
            </w:r>
          </w:p>
        </w:tc>
      </w:tr>
      <w:tr w:rsidR="005D030C" w:rsidRPr="00BF2504" w14:paraId="4CE4EF0B" w14:textId="77777777" w:rsidTr="00864C12">
        <w:trPr>
          <w:cantSplit/>
          <w:trHeight w:val="300"/>
          <w:jc w:val="center"/>
        </w:trPr>
        <w:tc>
          <w:tcPr>
            <w:tcW w:w="3849" w:type="pct"/>
            <w:vAlign w:val="center"/>
            <w:hideMark/>
          </w:tcPr>
          <w:p w14:paraId="3DA90C3A" w14:textId="77777777" w:rsidR="005D030C" w:rsidRPr="00BF2504" w:rsidRDefault="005D030C" w:rsidP="005D030C">
            <w:pPr>
              <w:pStyle w:val="TableBodyTextMIRB"/>
              <w:rPr>
                <w:rFonts w:eastAsia="Times New Roman"/>
                <w:lang w:eastAsia="en-CA"/>
              </w:rPr>
            </w:pPr>
            <w:r w:rsidRPr="00BF2504">
              <w:t>Township of Enniskillen</w:t>
            </w:r>
          </w:p>
        </w:tc>
        <w:tc>
          <w:tcPr>
            <w:tcW w:w="1151" w:type="pct"/>
            <w:noWrap/>
            <w:vAlign w:val="center"/>
            <w:hideMark/>
          </w:tcPr>
          <w:p w14:paraId="1946D1A2" w14:textId="75EAC0BB" w:rsidR="005D030C" w:rsidRPr="00BF2504" w:rsidRDefault="002D61AA" w:rsidP="005D030C">
            <w:r w:rsidRPr="00BF2504">
              <w:rPr>
                <w:rFonts w:eastAsia="Times New Roman"/>
                <w:lang w:eastAsia="en-CA"/>
              </w:rPr>
              <w:t>Sans objet</w:t>
            </w:r>
          </w:p>
        </w:tc>
      </w:tr>
      <w:tr w:rsidR="005D030C" w:rsidRPr="00BF2504" w14:paraId="194FA521" w14:textId="77777777" w:rsidTr="00864C12">
        <w:trPr>
          <w:cantSplit/>
          <w:trHeight w:val="300"/>
          <w:jc w:val="center"/>
        </w:trPr>
        <w:tc>
          <w:tcPr>
            <w:tcW w:w="3849" w:type="pct"/>
            <w:vAlign w:val="center"/>
            <w:hideMark/>
          </w:tcPr>
          <w:p w14:paraId="05B365DF" w14:textId="77777777" w:rsidR="005D030C" w:rsidRPr="00BF2504" w:rsidRDefault="005D030C" w:rsidP="005D030C">
            <w:pPr>
              <w:pStyle w:val="TableBodyTextMIRB"/>
              <w:rPr>
                <w:rFonts w:eastAsia="Times New Roman"/>
                <w:lang w:eastAsia="en-CA"/>
              </w:rPr>
            </w:pPr>
            <w:r w:rsidRPr="00BF2504">
              <w:t>Township of Essa</w:t>
            </w:r>
          </w:p>
        </w:tc>
        <w:tc>
          <w:tcPr>
            <w:tcW w:w="1151" w:type="pct"/>
            <w:noWrap/>
            <w:vAlign w:val="center"/>
            <w:hideMark/>
          </w:tcPr>
          <w:p w14:paraId="4E57CC91" w14:textId="34E27EFB" w:rsidR="005D030C" w:rsidRPr="00BF2504" w:rsidRDefault="002D61AA" w:rsidP="005D030C">
            <w:r w:rsidRPr="00BF2504">
              <w:rPr>
                <w:rFonts w:eastAsia="Times New Roman"/>
                <w:lang w:eastAsia="en-CA"/>
              </w:rPr>
              <w:t>Sans objet</w:t>
            </w:r>
          </w:p>
        </w:tc>
      </w:tr>
      <w:tr w:rsidR="005D030C" w:rsidRPr="00BF2504" w14:paraId="4E1F2F5B" w14:textId="77777777" w:rsidTr="00864C12">
        <w:trPr>
          <w:cantSplit/>
          <w:trHeight w:val="300"/>
          <w:jc w:val="center"/>
        </w:trPr>
        <w:tc>
          <w:tcPr>
            <w:tcW w:w="3849" w:type="pct"/>
            <w:vAlign w:val="center"/>
            <w:hideMark/>
          </w:tcPr>
          <w:p w14:paraId="1F7E9D49" w14:textId="77777777" w:rsidR="005D030C" w:rsidRPr="00BF2504" w:rsidRDefault="005D030C" w:rsidP="005D030C">
            <w:pPr>
              <w:pStyle w:val="TableBodyTextMIRB"/>
              <w:rPr>
                <w:rFonts w:eastAsia="Times New Roman"/>
                <w:lang w:eastAsia="en-CA"/>
              </w:rPr>
            </w:pPr>
            <w:r w:rsidRPr="00BF2504">
              <w:t>Township of Evanturel</w:t>
            </w:r>
          </w:p>
        </w:tc>
        <w:tc>
          <w:tcPr>
            <w:tcW w:w="1151" w:type="pct"/>
            <w:noWrap/>
            <w:vAlign w:val="center"/>
            <w:hideMark/>
          </w:tcPr>
          <w:p w14:paraId="5764B922" w14:textId="369A9B5D" w:rsidR="005D030C" w:rsidRPr="00BF2504" w:rsidRDefault="002D61AA" w:rsidP="005D030C">
            <w:r w:rsidRPr="00BF2504">
              <w:rPr>
                <w:rFonts w:eastAsia="Times New Roman"/>
                <w:lang w:eastAsia="en-CA"/>
              </w:rPr>
              <w:t>Sans objet</w:t>
            </w:r>
          </w:p>
        </w:tc>
      </w:tr>
      <w:tr w:rsidR="005D030C" w:rsidRPr="00BF2504" w14:paraId="34486DA9" w14:textId="77777777" w:rsidTr="00864C12">
        <w:trPr>
          <w:cantSplit/>
          <w:trHeight w:val="300"/>
          <w:jc w:val="center"/>
        </w:trPr>
        <w:tc>
          <w:tcPr>
            <w:tcW w:w="3849" w:type="pct"/>
            <w:vAlign w:val="center"/>
            <w:hideMark/>
          </w:tcPr>
          <w:p w14:paraId="1D68A661" w14:textId="77777777" w:rsidR="005D030C" w:rsidRPr="00BF2504" w:rsidRDefault="005D030C" w:rsidP="005D030C">
            <w:pPr>
              <w:pStyle w:val="TableBodyTextMIRB"/>
              <w:rPr>
                <w:rFonts w:eastAsia="Times New Roman"/>
                <w:lang w:eastAsia="en-CA"/>
              </w:rPr>
            </w:pPr>
            <w:r w:rsidRPr="00BF2504">
              <w:t>Township of Faraday</w:t>
            </w:r>
          </w:p>
        </w:tc>
        <w:tc>
          <w:tcPr>
            <w:tcW w:w="1151" w:type="pct"/>
            <w:noWrap/>
            <w:vAlign w:val="center"/>
            <w:hideMark/>
          </w:tcPr>
          <w:p w14:paraId="52C3956E" w14:textId="1699C306" w:rsidR="005D030C" w:rsidRPr="00BF2504" w:rsidRDefault="002D61AA" w:rsidP="005D030C">
            <w:r w:rsidRPr="00BF2504">
              <w:rPr>
                <w:rFonts w:eastAsia="Times New Roman"/>
                <w:lang w:eastAsia="en-CA"/>
              </w:rPr>
              <w:t>Sans objet</w:t>
            </w:r>
          </w:p>
        </w:tc>
      </w:tr>
      <w:tr w:rsidR="005D030C" w:rsidRPr="00BF2504" w14:paraId="6D007CDD" w14:textId="77777777" w:rsidTr="00864C12">
        <w:trPr>
          <w:cantSplit/>
          <w:trHeight w:val="300"/>
          <w:jc w:val="center"/>
        </w:trPr>
        <w:tc>
          <w:tcPr>
            <w:tcW w:w="3849" w:type="pct"/>
            <w:vAlign w:val="center"/>
            <w:hideMark/>
          </w:tcPr>
          <w:p w14:paraId="59A3B7EC" w14:textId="77777777" w:rsidR="005D030C" w:rsidRPr="00BF2504" w:rsidRDefault="005D030C" w:rsidP="005D030C">
            <w:pPr>
              <w:pStyle w:val="TableBodyTextMIRB"/>
              <w:rPr>
                <w:rFonts w:eastAsia="Times New Roman"/>
                <w:lang w:eastAsia="en-CA"/>
              </w:rPr>
            </w:pPr>
            <w:r w:rsidRPr="00BF2504">
              <w:t>Township of Fauquier-Strickland</w:t>
            </w:r>
          </w:p>
        </w:tc>
        <w:tc>
          <w:tcPr>
            <w:tcW w:w="1151" w:type="pct"/>
            <w:noWrap/>
            <w:vAlign w:val="center"/>
            <w:hideMark/>
          </w:tcPr>
          <w:p w14:paraId="78D3B62B" w14:textId="367797F1" w:rsidR="005D030C" w:rsidRPr="00BF2504" w:rsidRDefault="002D61AA" w:rsidP="005D030C">
            <w:r w:rsidRPr="00BF2504">
              <w:rPr>
                <w:rFonts w:eastAsia="Times New Roman"/>
                <w:lang w:eastAsia="en-CA"/>
              </w:rPr>
              <w:t>Sans objet</w:t>
            </w:r>
          </w:p>
        </w:tc>
      </w:tr>
      <w:tr w:rsidR="005D030C" w:rsidRPr="00BF2504" w14:paraId="709A5312" w14:textId="77777777" w:rsidTr="00864C12">
        <w:trPr>
          <w:cantSplit/>
          <w:trHeight w:val="300"/>
          <w:jc w:val="center"/>
        </w:trPr>
        <w:tc>
          <w:tcPr>
            <w:tcW w:w="3849" w:type="pct"/>
            <w:vAlign w:val="center"/>
            <w:hideMark/>
          </w:tcPr>
          <w:p w14:paraId="46C32432" w14:textId="77777777" w:rsidR="005D030C" w:rsidRPr="00BF2504" w:rsidRDefault="005D030C" w:rsidP="005D030C">
            <w:pPr>
              <w:pStyle w:val="TableBodyTextMIRB"/>
              <w:rPr>
                <w:rFonts w:eastAsia="Times New Roman"/>
                <w:lang w:eastAsia="en-CA"/>
              </w:rPr>
            </w:pPr>
            <w:r w:rsidRPr="00BF2504">
              <w:t>Township of Front of Yonge</w:t>
            </w:r>
          </w:p>
        </w:tc>
        <w:tc>
          <w:tcPr>
            <w:tcW w:w="1151" w:type="pct"/>
            <w:noWrap/>
            <w:vAlign w:val="center"/>
            <w:hideMark/>
          </w:tcPr>
          <w:p w14:paraId="47505A05" w14:textId="7868D291" w:rsidR="005D030C" w:rsidRPr="00BF2504" w:rsidRDefault="002D61AA" w:rsidP="005D030C">
            <w:r w:rsidRPr="00BF2504">
              <w:rPr>
                <w:rFonts w:eastAsia="Times New Roman"/>
                <w:lang w:eastAsia="en-CA"/>
              </w:rPr>
              <w:t>Sans objet</w:t>
            </w:r>
          </w:p>
        </w:tc>
      </w:tr>
      <w:tr w:rsidR="005D030C" w:rsidRPr="00BF2504" w14:paraId="1649D9E7" w14:textId="77777777" w:rsidTr="00864C12">
        <w:trPr>
          <w:cantSplit/>
          <w:trHeight w:val="300"/>
          <w:jc w:val="center"/>
        </w:trPr>
        <w:tc>
          <w:tcPr>
            <w:tcW w:w="3849" w:type="pct"/>
            <w:vAlign w:val="center"/>
            <w:hideMark/>
          </w:tcPr>
          <w:p w14:paraId="6B71D0E6" w14:textId="77777777" w:rsidR="005D030C" w:rsidRPr="00BF2504" w:rsidRDefault="005D030C" w:rsidP="005D030C">
            <w:pPr>
              <w:pStyle w:val="TableBodyTextMIRB"/>
              <w:rPr>
                <w:rFonts w:eastAsia="Times New Roman"/>
                <w:lang w:eastAsia="en-CA"/>
              </w:rPr>
            </w:pPr>
            <w:r w:rsidRPr="00BF2504">
              <w:t>Township of Frontenac Islands</w:t>
            </w:r>
          </w:p>
        </w:tc>
        <w:tc>
          <w:tcPr>
            <w:tcW w:w="1151" w:type="pct"/>
            <w:noWrap/>
            <w:vAlign w:val="center"/>
            <w:hideMark/>
          </w:tcPr>
          <w:p w14:paraId="0867EF09" w14:textId="36BCA025" w:rsidR="005D030C" w:rsidRPr="00BF2504" w:rsidRDefault="002D61AA" w:rsidP="005D030C">
            <w:r w:rsidRPr="00BF2504">
              <w:rPr>
                <w:rFonts w:eastAsia="Times New Roman"/>
                <w:lang w:eastAsia="en-CA"/>
              </w:rPr>
              <w:t>Sans objet</w:t>
            </w:r>
          </w:p>
        </w:tc>
      </w:tr>
      <w:tr w:rsidR="005D030C" w:rsidRPr="00BF2504" w14:paraId="59986283" w14:textId="77777777" w:rsidTr="00864C12">
        <w:trPr>
          <w:cantSplit/>
          <w:trHeight w:val="300"/>
          <w:jc w:val="center"/>
        </w:trPr>
        <w:tc>
          <w:tcPr>
            <w:tcW w:w="3849" w:type="pct"/>
            <w:vAlign w:val="center"/>
            <w:hideMark/>
          </w:tcPr>
          <w:p w14:paraId="2A393E26" w14:textId="77777777" w:rsidR="005D030C" w:rsidRPr="00BF2504" w:rsidRDefault="005D030C" w:rsidP="005D030C">
            <w:pPr>
              <w:pStyle w:val="TableBodyTextMIRB"/>
              <w:rPr>
                <w:rFonts w:eastAsia="Times New Roman"/>
                <w:lang w:eastAsia="en-CA"/>
              </w:rPr>
            </w:pPr>
            <w:r w:rsidRPr="00BF2504">
              <w:t>Township of Gauthier</w:t>
            </w:r>
          </w:p>
        </w:tc>
        <w:tc>
          <w:tcPr>
            <w:tcW w:w="1151" w:type="pct"/>
            <w:noWrap/>
            <w:vAlign w:val="center"/>
            <w:hideMark/>
          </w:tcPr>
          <w:p w14:paraId="7111F95D" w14:textId="47C18F8B" w:rsidR="005D030C" w:rsidRPr="00BF2504" w:rsidRDefault="002D61AA" w:rsidP="005D030C">
            <w:r w:rsidRPr="00BF2504">
              <w:rPr>
                <w:rFonts w:eastAsia="Times New Roman"/>
                <w:lang w:eastAsia="en-CA"/>
              </w:rPr>
              <w:t>Sans objet</w:t>
            </w:r>
          </w:p>
        </w:tc>
      </w:tr>
      <w:tr w:rsidR="005D030C" w:rsidRPr="00BF2504" w14:paraId="2D4A59A2" w14:textId="77777777" w:rsidTr="00864C12">
        <w:trPr>
          <w:cantSplit/>
          <w:trHeight w:val="300"/>
          <w:jc w:val="center"/>
        </w:trPr>
        <w:tc>
          <w:tcPr>
            <w:tcW w:w="3849" w:type="pct"/>
            <w:vAlign w:val="center"/>
            <w:hideMark/>
          </w:tcPr>
          <w:p w14:paraId="46083400" w14:textId="77777777" w:rsidR="005D030C" w:rsidRPr="00BF2504" w:rsidRDefault="005D030C" w:rsidP="005D030C">
            <w:pPr>
              <w:pStyle w:val="TableBodyTextMIRB"/>
              <w:rPr>
                <w:rFonts w:eastAsia="Times New Roman"/>
                <w:lang w:eastAsia="en-CA"/>
              </w:rPr>
            </w:pPr>
            <w:r w:rsidRPr="00BF2504">
              <w:t>Township of Georgian Bay</w:t>
            </w:r>
          </w:p>
        </w:tc>
        <w:tc>
          <w:tcPr>
            <w:tcW w:w="1151" w:type="pct"/>
            <w:noWrap/>
            <w:vAlign w:val="center"/>
            <w:hideMark/>
          </w:tcPr>
          <w:p w14:paraId="43BFB9DE" w14:textId="6620619E" w:rsidR="005D030C" w:rsidRPr="00BF2504" w:rsidRDefault="002D61AA" w:rsidP="005D030C">
            <w:r w:rsidRPr="00BF2504">
              <w:rPr>
                <w:rFonts w:eastAsia="Times New Roman"/>
                <w:lang w:eastAsia="en-CA"/>
              </w:rPr>
              <w:t>Sans objet</w:t>
            </w:r>
          </w:p>
        </w:tc>
      </w:tr>
      <w:tr w:rsidR="005D030C" w:rsidRPr="00BF2504" w14:paraId="045335AC" w14:textId="77777777" w:rsidTr="00864C12">
        <w:trPr>
          <w:cantSplit/>
          <w:trHeight w:val="300"/>
          <w:jc w:val="center"/>
        </w:trPr>
        <w:tc>
          <w:tcPr>
            <w:tcW w:w="3849" w:type="pct"/>
            <w:vAlign w:val="center"/>
            <w:hideMark/>
          </w:tcPr>
          <w:p w14:paraId="185D697B" w14:textId="77777777" w:rsidR="005D030C" w:rsidRPr="00BF2504" w:rsidRDefault="005D030C" w:rsidP="005D030C">
            <w:pPr>
              <w:pStyle w:val="TableBodyTextMIRB"/>
              <w:rPr>
                <w:rFonts w:eastAsia="Times New Roman"/>
                <w:lang w:eastAsia="en-CA"/>
              </w:rPr>
            </w:pPr>
            <w:r w:rsidRPr="00BF2504">
              <w:t>Township of Georgian Bluffs</w:t>
            </w:r>
          </w:p>
        </w:tc>
        <w:tc>
          <w:tcPr>
            <w:tcW w:w="1151" w:type="pct"/>
            <w:noWrap/>
            <w:vAlign w:val="center"/>
            <w:hideMark/>
          </w:tcPr>
          <w:p w14:paraId="52A44E0D" w14:textId="5C090BD4" w:rsidR="005D030C" w:rsidRPr="00BF2504" w:rsidRDefault="002D61AA" w:rsidP="005D030C">
            <w:r w:rsidRPr="00BF2504">
              <w:rPr>
                <w:rFonts w:eastAsia="Times New Roman"/>
                <w:lang w:eastAsia="en-CA"/>
              </w:rPr>
              <w:t>Sans objet</w:t>
            </w:r>
          </w:p>
        </w:tc>
      </w:tr>
      <w:tr w:rsidR="005D030C" w:rsidRPr="00BF2504" w14:paraId="64814C1E" w14:textId="77777777" w:rsidTr="00864C12">
        <w:trPr>
          <w:cantSplit/>
          <w:trHeight w:val="300"/>
          <w:jc w:val="center"/>
        </w:trPr>
        <w:tc>
          <w:tcPr>
            <w:tcW w:w="3849" w:type="pct"/>
            <w:vAlign w:val="center"/>
            <w:hideMark/>
          </w:tcPr>
          <w:p w14:paraId="073EBF03" w14:textId="77777777" w:rsidR="005D030C" w:rsidRPr="00BF2504" w:rsidRDefault="005D030C" w:rsidP="005D030C">
            <w:pPr>
              <w:pStyle w:val="TableBodyTextMIRB"/>
              <w:rPr>
                <w:rFonts w:eastAsia="Times New Roman"/>
                <w:lang w:eastAsia="en-CA"/>
              </w:rPr>
            </w:pPr>
            <w:r w:rsidRPr="00BF2504">
              <w:t>Township of Gillies</w:t>
            </w:r>
          </w:p>
        </w:tc>
        <w:tc>
          <w:tcPr>
            <w:tcW w:w="1151" w:type="pct"/>
            <w:noWrap/>
            <w:vAlign w:val="center"/>
            <w:hideMark/>
          </w:tcPr>
          <w:p w14:paraId="0D327A0F" w14:textId="3F717ED6" w:rsidR="005D030C" w:rsidRPr="00BF2504" w:rsidRDefault="002D61AA" w:rsidP="005D030C">
            <w:r w:rsidRPr="00BF2504">
              <w:rPr>
                <w:rFonts w:eastAsia="Times New Roman"/>
                <w:lang w:eastAsia="en-CA"/>
              </w:rPr>
              <w:t>Sans objet</w:t>
            </w:r>
          </w:p>
        </w:tc>
      </w:tr>
      <w:tr w:rsidR="005D030C" w:rsidRPr="00BF2504" w14:paraId="7281CFB1" w14:textId="77777777" w:rsidTr="00864C12">
        <w:trPr>
          <w:cantSplit/>
          <w:trHeight w:val="300"/>
          <w:jc w:val="center"/>
        </w:trPr>
        <w:tc>
          <w:tcPr>
            <w:tcW w:w="3849" w:type="pct"/>
            <w:vAlign w:val="center"/>
            <w:hideMark/>
          </w:tcPr>
          <w:p w14:paraId="4F51FD5B" w14:textId="77777777" w:rsidR="005D030C" w:rsidRPr="00BF2504" w:rsidRDefault="005D030C" w:rsidP="005D030C">
            <w:pPr>
              <w:pStyle w:val="TableBodyTextMIRB"/>
              <w:rPr>
                <w:rFonts w:eastAsia="Times New Roman"/>
                <w:lang w:eastAsia="en-CA"/>
              </w:rPr>
            </w:pPr>
            <w:r w:rsidRPr="00BF2504">
              <w:t>Township of Greater Madawaska</w:t>
            </w:r>
          </w:p>
        </w:tc>
        <w:tc>
          <w:tcPr>
            <w:tcW w:w="1151" w:type="pct"/>
            <w:noWrap/>
            <w:vAlign w:val="center"/>
            <w:hideMark/>
          </w:tcPr>
          <w:p w14:paraId="17715976" w14:textId="420B0C35" w:rsidR="005D030C" w:rsidRPr="00BF2504" w:rsidRDefault="002D61AA" w:rsidP="005D030C">
            <w:r w:rsidRPr="00BF2504">
              <w:rPr>
                <w:rFonts w:eastAsia="Times New Roman"/>
                <w:lang w:eastAsia="en-CA"/>
              </w:rPr>
              <w:t>Sans objet</w:t>
            </w:r>
          </w:p>
        </w:tc>
      </w:tr>
      <w:tr w:rsidR="005D030C" w:rsidRPr="00BF2504" w14:paraId="575F422A" w14:textId="77777777" w:rsidTr="00864C12">
        <w:trPr>
          <w:cantSplit/>
          <w:trHeight w:val="300"/>
          <w:jc w:val="center"/>
        </w:trPr>
        <w:tc>
          <w:tcPr>
            <w:tcW w:w="3849" w:type="pct"/>
            <w:vAlign w:val="center"/>
            <w:hideMark/>
          </w:tcPr>
          <w:p w14:paraId="7909B29B" w14:textId="77777777" w:rsidR="005D030C" w:rsidRPr="00BF2504" w:rsidRDefault="005D030C" w:rsidP="005D030C">
            <w:pPr>
              <w:pStyle w:val="TableBodyTextMIRB"/>
              <w:rPr>
                <w:rFonts w:eastAsia="Times New Roman"/>
                <w:lang w:eastAsia="en-CA"/>
              </w:rPr>
            </w:pPr>
            <w:r w:rsidRPr="00BF2504">
              <w:t>Township of Guelph/Eramosa</w:t>
            </w:r>
          </w:p>
        </w:tc>
        <w:tc>
          <w:tcPr>
            <w:tcW w:w="1151" w:type="pct"/>
            <w:noWrap/>
            <w:vAlign w:val="center"/>
            <w:hideMark/>
          </w:tcPr>
          <w:p w14:paraId="0415E783" w14:textId="7B77243C" w:rsidR="005D030C" w:rsidRPr="00BF2504" w:rsidRDefault="002D61AA" w:rsidP="005D030C">
            <w:r w:rsidRPr="00BF2504">
              <w:rPr>
                <w:rFonts w:eastAsia="Times New Roman"/>
                <w:lang w:eastAsia="en-CA"/>
              </w:rPr>
              <w:t>Sans objet</w:t>
            </w:r>
          </w:p>
        </w:tc>
      </w:tr>
      <w:tr w:rsidR="005D030C" w:rsidRPr="00BF2504" w14:paraId="6B7289AF" w14:textId="77777777" w:rsidTr="00864C12">
        <w:trPr>
          <w:cantSplit/>
          <w:trHeight w:val="300"/>
          <w:jc w:val="center"/>
        </w:trPr>
        <w:tc>
          <w:tcPr>
            <w:tcW w:w="3849" w:type="pct"/>
            <w:vAlign w:val="center"/>
            <w:hideMark/>
          </w:tcPr>
          <w:p w14:paraId="7C7A1A39" w14:textId="77777777" w:rsidR="005D030C" w:rsidRPr="00BF2504" w:rsidRDefault="005D030C" w:rsidP="005D030C">
            <w:pPr>
              <w:pStyle w:val="TableBodyTextMIRB"/>
              <w:rPr>
                <w:rFonts w:eastAsia="Times New Roman"/>
                <w:lang w:eastAsia="en-CA"/>
              </w:rPr>
            </w:pPr>
            <w:r w:rsidRPr="00BF2504">
              <w:t>Township of Hamilton</w:t>
            </w:r>
          </w:p>
        </w:tc>
        <w:tc>
          <w:tcPr>
            <w:tcW w:w="1151" w:type="pct"/>
            <w:noWrap/>
            <w:vAlign w:val="center"/>
            <w:hideMark/>
          </w:tcPr>
          <w:p w14:paraId="734CFC28" w14:textId="76DD8754" w:rsidR="005D030C" w:rsidRPr="00BF2504" w:rsidRDefault="002D61AA" w:rsidP="005D030C">
            <w:r w:rsidRPr="00BF2504">
              <w:rPr>
                <w:rFonts w:eastAsia="Times New Roman"/>
                <w:lang w:eastAsia="en-CA"/>
              </w:rPr>
              <w:t>Sans objet</w:t>
            </w:r>
          </w:p>
        </w:tc>
      </w:tr>
      <w:tr w:rsidR="005D030C" w:rsidRPr="00BF2504" w14:paraId="54DDB832" w14:textId="77777777" w:rsidTr="00864C12">
        <w:trPr>
          <w:cantSplit/>
          <w:trHeight w:val="300"/>
          <w:jc w:val="center"/>
        </w:trPr>
        <w:tc>
          <w:tcPr>
            <w:tcW w:w="3849" w:type="pct"/>
            <w:vAlign w:val="center"/>
            <w:hideMark/>
          </w:tcPr>
          <w:p w14:paraId="2418E1DB" w14:textId="77777777" w:rsidR="005D030C" w:rsidRPr="00BF2504" w:rsidRDefault="005D030C" w:rsidP="005D030C">
            <w:pPr>
              <w:pStyle w:val="TableBodyTextMIRB"/>
              <w:rPr>
                <w:rFonts w:eastAsia="Times New Roman"/>
                <w:lang w:eastAsia="en-CA"/>
              </w:rPr>
            </w:pPr>
            <w:r w:rsidRPr="00BF2504">
              <w:t>Township of Harley</w:t>
            </w:r>
          </w:p>
        </w:tc>
        <w:tc>
          <w:tcPr>
            <w:tcW w:w="1151" w:type="pct"/>
            <w:noWrap/>
            <w:vAlign w:val="center"/>
            <w:hideMark/>
          </w:tcPr>
          <w:p w14:paraId="699D5BF5" w14:textId="58D0877C" w:rsidR="005D030C" w:rsidRPr="00BF2504" w:rsidRDefault="002D61AA" w:rsidP="005D030C">
            <w:r w:rsidRPr="00BF2504">
              <w:rPr>
                <w:rFonts w:eastAsia="Times New Roman"/>
                <w:lang w:eastAsia="en-CA"/>
              </w:rPr>
              <w:t>Sans objet</w:t>
            </w:r>
          </w:p>
        </w:tc>
      </w:tr>
      <w:tr w:rsidR="005D030C" w:rsidRPr="00BF2504" w14:paraId="324BECB8" w14:textId="77777777" w:rsidTr="00864C12">
        <w:trPr>
          <w:cantSplit/>
          <w:trHeight w:val="300"/>
          <w:jc w:val="center"/>
        </w:trPr>
        <w:tc>
          <w:tcPr>
            <w:tcW w:w="3849" w:type="pct"/>
            <w:vAlign w:val="center"/>
            <w:hideMark/>
          </w:tcPr>
          <w:p w14:paraId="58F0291C" w14:textId="77777777" w:rsidR="005D030C" w:rsidRPr="00BF2504" w:rsidRDefault="005D030C" w:rsidP="005D030C">
            <w:pPr>
              <w:pStyle w:val="TableBodyTextMIRB"/>
              <w:rPr>
                <w:rFonts w:eastAsia="Times New Roman"/>
                <w:lang w:eastAsia="en-CA"/>
              </w:rPr>
            </w:pPr>
            <w:r w:rsidRPr="00BF2504">
              <w:t>Township of Harris</w:t>
            </w:r>
          </w:p>
        </w:tc>
        <w:tc>
          <w:tcPr>
            <w:tcW w:w="1151" w:type="pct"/>
            <w:noWrap/>
            <w:vAlign w:val="center"/>
            <w:hideMark/>
          </w:tcPr>
          <w:p w14:paraId="1065F3F0" w14:textId="0963DEDB" w:rsidR="005D030C" w:rsidRPr="00BF2504" w:rsidRDefault="002D61AA" w:rsidP="005D030C">
            <w:r w:rsidRPr="00BF2504">
              <w:rPr>
                <w:rFonts w:eastAsia="Times New Roman"/>
                <w:lang w:eastAsia="en-CA"/>
              </w:rPr>
              <w:t>Sans objet</w:t>
            </w:r>
          </w:p>
        </w:tc>
      </w:tr>
      <w:tr w:rsidR="005D030C" w:rsidRPr="00BF2504" w14:paraId="73E71689" w14:textId="77777777" w:rsidTr="00864C12">
        <w:trPr>
          <w:cantSplit/>
          <w:trHeight w:val="300"/>
          <w:jc w:val="center"/>
        </w:trPr>
        <w:tc>
          <w:tcPr>
            <w:tcW w:w="3849" w:type="pct"/>
            <w:vAlign w:val="center"/>
            <w:hideMark/>
          </w:tcPr>
          <w:p w14:paraId="25C520F8" w14:textId="77777777" w:rsidR="005D030C" w:rsidRPr="00BF2504" w:rsidRDefault="005D030C" w:rsidP="005D030C">
            <w:pPr>
              <w:pStyle w:val="TableBodyTextMIRB"/>
              <w:rPr>
                <w:rFonts w:eastAsia="Times New Roman"/>
                <w:lang w:eastAsia="en-CA"/>
              </w:rPr>
            </w:pPr>
            <w:r w:rsidRPr="00BF2504">
              <w:t>Township of Havelock-Belmont-Methuen</w:t>
            </w:r>
          </w:p>
        </w:tc>
        <w:tc>
          <w:tcPr>
            <w:tcW w:w="1151" w:type="pct"/>
            <w:noWrap/>
            <w:vAlign w:val="center"/>
            <w:hideMark/>
          </w:tcPr>
          <w:p w14:paraId="168E8092" w14:textId="7765B84B" w:rsidR="005D030C" w:rsidRPr="00BF2504" w:rsidRDefault="002D61AA" w:rsidP="005D030C">
            <w:r w:rsidRPr="00BF2504">
              <w:rPr>
                <w:rFonts w:eastAsia="Times New Roman"/>
                <w:lang w:eastAsia="en-CA"/>
              </w:rPr>
              <w:t>Sans objet</w:t>
            </w:r>
          </w:p>
        </w:tc>
      </w:tr>
      <w:tr w:rsidR="005D030C" w:rsidRPr="00BF2504" w14:paraId="13931787" w14:textId="77777777" w:rsidTr="00864C12">
        <w:trPr>
          <w:cantSplit/>
          <w:trHeight w:val="300"/>
          <w:jc w:val="center"/>
        </w:trPr>
        <w:tc>
          <w:tcPr>
            <w:tcW w:w="3849" w:type="pct"/>
            <w:vAlign w:val="center"/>
            <w:hideMark/>
          </w:tcPr>
          <w:p w14:paraId="03587A23" w14:textId="77777777" w:rsidR="005D030C" w:rsidRPr="00BF2504" w:rsidRDefault="005D030C" w:rsidP="005D030C">
            <w:pPr>
              <w:pStyle w:val="TableBodyTextMIRB"/>
              <w:rPr>
                <w:rFonts w:eastAsia="Times New Roman"/>
                <w:lang w:eastAsia="en-CA"/>
              </w:rPr>
            </w:pPr>
            <w:r w:rsidRPr="00BF2504">
              <w:t>Township of Head, Clara and Maria</w:t>
            </w:r>
          </w:p>
        </w:tc>
        <w:tc>
          <w:tcPr>
            <w:tcW w:w="1151" w:type="pct"/>
            <w:noWrap/>
            <w:vAlign w:val="center"/>
            <w:hideMark/>
          </w:tcPr>
          <w:p w14:paraId="745247A2" w14:textId="2B2E546C" w:rsidR="005D030C" w:rsidRPr="00BF2504" w:rsidRDefault="002D61AA" w:rsidP="005D030C">
            <w:r w:rsidRPr="00BF2504">
              <w:rPr>
                <w:rFonts w:eastAsia="Times New Roman"/>
                <w:lang w:eastAsia="en-CA"/>
              </w:rPr>
              <w:t>Sans objet</w:t>
            </w:r>
          </w:p>
        </w:tc>
      </w:tr>
      <w:tr w:rsidR="005D030C" w:rsidRPr="00BF2504" w14:paraId="187464AE" w14:textId="77777777" w:rsidTr="00864C12">
        <w:trPr>
          <w:cantSplit/>
          <w:trHeight w:val="300"/>
          <w:jc w:val="center"/>
        </w:trPr>
        <w:tc>
          <w:tcPr>
            <w:tcW w:w="3849" w:type="pct"/>
            <w:vAlign w:val="center"/>
            <w:hideMark/>
          </w:tcPr>
          <w:p w14:paraId="0CFA4B52" w14:textId="77777777" w:rsidR="005D030C" w:rsidRPr="00BF2504" w:rsidRDefault="005D030C" w:rsidP="005D030C">
            <w:pPr>
              <w:pStyle w:val="TableBodyTextMIRB"/>
              <w:rPr>
                <w:rFonts w:eastAsia="Times New Roman"/>
                <w:lang w:eastAsia="en-CA"/>
              </w:rPr>
            </w:pPr>
            <w:r w:rsidRPr="00BF2504">
              <w:t>Township of Hilliard</w:t>
            </w:r>
          </w:p>
        </w:tc>
        <w:tc>
          <w:tcPr>
            <w:tcW w:w="1151" w:type="pct"/>
            <w:noWrap/>
            <w:vAlign w:val="center"/>
            <w:hideMark/>
          </w:tcPr>
          <w:p w14:paraId="792841E2" w14:textId="06A73982" w:rsidR="005D030C" w:rsidRPr="00BF2504" w:rsidRDefault="002D61AA" w:rsidP="005D030C">
            <w:r w:rsidRPr="00BF2504">
              <w:rPr>
                <w:rFonts w:eastAsia="Times New Roman"/>
                <w:lang w:eastAsia="en-CA"/>
              </w:rPr>
              <w:t>Sans objet</w:t>
            </w:r>
          </w:p>
        </w:tc>
      </w:tr>
      <w:tr w:rsidR="005D030C" w:rsidRPr="00BF2504" w14:paraId="245260C8" w14:textId="77777777" w:rsidTr="00864C12">
        <w:trPr>
          <w:cantSplit/>
          <w:trHeight w:val="300"/>
          <w:jc w:val="center"/>
        </w:trPr>
        <w:tc>
          <w:tcPr>
            <w:tcW w:w="3849" w:type="pct"/>
            <w:vAlign w:val="center"/>
            <w:hideMark/>
          </w:tcPr>
          <w:p w14:paraId="44471824" w14:textId="77777777" w:rsidR="005D030C" w:rsidRPr="00BF2504" w:rsidRDefault="005D030C" w:rsidP="005D030C">
            <w:pPr>
              <w:pStyle w:val="TableBodyTextMIRB"/>
              <w:rPr>
                <w:rFonts w:eastAsia="Times New Roman"/>
                <w:lang w:eastAsia="en-CA"/>
              </w:rPr>
            </w:pPr>
            <w:r w:rsidRPr="00BF2504">
              <w:t>Township of Hilton</w:t>
            </w:r>
          </w:p>
        </w:tc>
        <w:tc>
          <w:tcPr>
            <w:tcW w:w="1151" w:type="pct"/>
            <w:noWrap/>
            <w:vAlign w:val="center"/>
            <w:hideMark/>
          </w:tcPr>
          <w:p w14:paraId="7675E801" w14:textId="70CE306A" w:rsidR="005D030C" w:rsidRPr="00BF2504" w:rsidRDefault="002D61AA" w:rsidP="005D030C">
            <w:r w:rsidRPr="00BF2504">
              <w:rPr>
                <w:rFonts w:eastAsia="Times New Roman"/>
                <w:lang w:eastAsia="en-CA"/>
              </w:rPr>
              <w:t>Sans objet</w:t>
            </w:r>
          </w:p>
        </w:tc>
      </w:tr>
      <w:tr w:rsidR="005D030C" w:rsidRPr="00BF2504" w14:paraId="6F1A7103" w14:textId="77777777" w:rsidTr="00864C12">
        <w:trPr>
          <w:cantSplit/>
          <w:trHeight w:val="300"/>
          <w:jc w:val="center"/>
        </w:trPr>
        <w:tc>
          <w:tcPr>
            <w:tcW w:w="3849" w:type="pct"/>
            <w:vAlign w:val="center"/>
            <w:hideMark/>
          </w:tcPr>
          <w:p w14:paraId="07579A39" w14:textId="77777777" w:rsidR="005D030C" w:rsidRPr="00BF2504" w:rsidRDefault="005D030C" w:rsidP="005D030C">
            <w:pPr>
              <w:pStyle w:val="TableBodyTextMIRB"/>
              <w:rPr>
                <w:rFonts w:eastAsia="Times New Roman"/>
                <w:lang w:eastAsia="en-CA"/>
              </w:rPr>
            </w:pPr>
            <w:r w:rsidRPr="00BF2504">
              <w:t>Township of Hornepayne</w:t>
            </w:r>
          </w:p>
        </w:tc>
        <w:tc>
          <w:tcPr>
            <w:tcW w:w="1151" w:type="pct"/>
            <w:noWrap/>
            <w:vAlign w:val="center"/>
            <w:hideMark/>
          </w:tcPr>
          <w:p w14:paraId="46C42DB6" w14:textId="590487C2" w:rsidR="005D030C" w:rsidRPr="00BF2504" w:rsidRDefault="002D61AA" w:rsidP="005D030C">
            <w:r w:rsidRPr="00BF2504">
              <w:rPr>
                <w:rFonts w:eastAsia="Times New Roman"/>
                <w:lang w:eastAsia="en-CA"/>
              </w:rPr>
              <w:t>Sans objet</w:t>
            </w:r>
          </w:p>
        </w:tc>
      </w:tr>
      <w:tr w:rsidR="005D030C" w:rsidRPr="00BF2504" w14:paraId="0086CAE5" w14:textId="77777777" w:rsidTr="00864C12">
        <w:trPr>
          <w:cantSplit/>
          <w:trHeight w:val="300"/>
          <w:jc w:val="center"/>
        </w:trPr>
        <w:tc>
          <w:tcPr>
            <w:tcW w:w="3849" w:type="pct"/>
            <w:vAlign w:val="center"/>
            <w:hideMark/>
          </w:tcPr>
          <w:p w14:paraId="646E6E62" w14:textId="77777777" w:rsidR="005D030C" w:rsidRPr="00BF2504" w:rsidRDefault="005D030C" w:rsidP="005D030C">
            <w:pPr>
              <w:pStyle w:val="TableBodyTextMIRB"/>
              <w:rPr>
                <w:rFonts w:eastAsia="Times New Roman"/>
                <w:lang w:eastAsia="en-CA"/>
              </w:rPr>
            </w:pPr>
            <w:r w:rsidRPr="00BF2504">
              <w:t>Township of Horton</w:t>
            </w:r>
          </w:p>
        </w:tc>
        <w:tc>
          <w:tcPr>
            <w:tcW w:w="1151" w:type="pct"/>
            <w:noWrap/>
            <w:vAlign w:val="center"/>
            <w:hideMark/>
          </w:tcPr>
          <w:p w14:paraId="7B8D8DD3" w14:textId="28A5C3D0" w:rsidR="005D030C" w:rsidRPr="00BF2504" w:rsidRDefault="002D61AA" w:rsidP="005D030C">
            <w:r w:rsidRPr="00BF2504">
              <w:rPr>
                <w:rFonts w:eastAsia="Times New Roman"/>
                <w:lang w:eastAsia="en-CA"/>
              </w:rPr>
              <w:t>Sans objet</w:t>
            </w:r>
          </w:p>
        </w:tc>
      </w:tr>
      <w:tr w:rsidR="005D030C" w:rsidRPr="00BF2504" w14:paraId="00EE370C" w14:textId="77777777" w:rsidTr="00864C12">
        <w:trPr>
          <w:cantSplit/>
          <w:trHeight w:val="300"/>
          <w:jc w:val="center"/>
        </w:trPr>
        <w:tc>
          <w:tcPr>
            <w:tcW w:w="3849" w:type="pct"/>
            <w:vAlign w:val="center"/>
            <w:hideMark/>
          </w:tcPr>
          <w:p w14:paraId="4E2274C1" w14:textId="77777777" w:rsidR="005D030C" w:rsidRPr="00BF2504" w:rsidRDefault="005D030C" w:rsidP="005D030C">
            <w:pPr>
              <w:pStyle w:val="TableBodyTextMIRB"/>
              <w:rPr>
                <w:rFonts w:eastAsia="Times New Roman"/>
                <w:lang w:eastAsia="en-CA"/>
              </w:rPr>
            </w:pPr>
            <w:r w:rsidRPr="00BF2504">
              <w:t>Township of Howick</w:t>
            </w:r>
          </w:p>
        </w:tc>
        <w:tc>
          <w:tcPr>
            <w:tcW w:w="1151" w:type="pct"/>
            <w:noWrap/>
            <w:vAlign w:val="center"/>
            <w:hideMark/>
          </w:tcPr>
          <w:p w14:paraId="1AE5E77C" w14:textId="49B61B72" w:rsidR="005D030C" w:rsidRPr="00BF2504" w:rsidRDefault="002D61AA" w:rsidP="005D030C">
            <w:r w:rsidRPr="00BF2504">
              <w:rPr>
                <w:rFonts w:eastAsia="Times New Roman"/>
                <w:lang w:eastAsia="en-CA"/>
              </w:rPr>
              <w:t>Sans objet</w:t>
            </w:r>
          </w:p>
        </w:tc>
      </w:tr>
      <w:tr w:rsidR="005D030C" w:rsidRPr="00BF2504" w14:paraId="4D89B236" w14:textId="77777777" w:rsidTr="00864C12">
        <w:trPr>
          <w:cantSplit/>
          <w:trHeight w:val="300"/>
          <w:jc w:val="center"/>
        </w:trPr>
        <w:tc>
          <w:tcPr>
            <w:tcW w:w="3849" w:type="pct"/>
            <w:vAlign w:val="center"/>
            <w:hideMark/>
          </w:tcPr>
          <w:p w14:paraId="4DC28746" w14:textId="77777777" w:rsidR="005D030C" w:rsidRPr="00BF2504" w:rsidRDefault="005D030C" w:rsidP="005D030C">
            <w:pPr>
              <w:pStyle w:val="TableBodyTextMIRB"/>
              <w:rPr>
                <w:rFonts w:eastAsia="Times New Roman"/>
                <w:lang w:eastAsia="en-CA"/>
              </w:rPr>
            </w:pPr>
            <w:r w:rsidRPr="00BF2504">
              <w:t>Township of Hudson</w:t>
            </w:r>
          </w:p>
        </w:tc>
        <w:tc>
          <w:tcPr>
            <w:tcW w:w="1151" w:type="pct"/>
            <w:noWrap/>
            <w:vAlign w:val="center"/>
            <w:hideMark/>
          </w:tcPr>
          <w:p w14:paraId="3ACC5FF3" w14:textId="5CDC1AF9" w:rsidR="005D030C" w:rsidRPr="00BF2504" w:rsidRDefault="002D61AA" w:rsidP="005D030C">
            <w:r w:rsidRPr="00BF2504">
              <w:rPr>
                <w:rFonts w:eastAsia="Times New Roman"/>
                <w:lang w:eastAsia="en-CA"/>
              </w:rPr>
              <w:t>Sans objet</w:t>
            </w:r>
          </w:p>
        </w:tc>
      </w:tr>
      <w:tr w:rsidR="005D030C" w:rsidRPr="00BF2504" w14:paraId="6AFC269D" w14:textId="77777777" w:rsidTr="00864C12">
        <w:trPr>
          <w:cantSplit/>
          <w:trHeight w:val="300"/>
          <w:jc w:val="center"/>
        </w:trPr>
        <w:tc>
          <w:tcPr>
            <w:tcW w:w="3849" w:type="pct"/>
            <w:vAlign w:val="center"/>
            <w:hideMark/>
          </w:tcPr>
          <w:p w14:paraId="36869FA7" w14:textId="77777777" w:rsidR="005D030C" w:rsidRPr="00BF2504" w:rsidRDefault="005D030C" w:rsidP="005D030C">
            <w:pPr>
              <w:pStyle w:val="TableBodyTextMIRB"/>
              <w:rPr>
                <w:rFonts w:eastAsia="Times New Roman"/>
                <w:lang w:eastAsia="en-CA"/>
              </w:rPr>
            </w:pPr>
            <w:r w:rsidRPr="00BF2504">
              <w:t>Township of Huron-Kinloss</w:t>
            </w:r>
          </w:p>
        </w:tc>
        <w:tc>
          <w:tcPr>
            <w:tcW w:w="1151" w:type="pct"/>
            <w:noWrap/>
            <w:vAlign w:val="center"/>
            <w:hideMark/>
          </w:tcPr>
          <w:p w14:paraId="65A7A1EE" w14:textId="40ABF1F3" w:rsidR="005D030C" w:rsidRPr="00BF2504" w:rsidRDefault="002D61AA" w:rsidP="005D030C">
            <w:r w:rsidRPr="00BF2504">
              <w:rPr>
                <w:rFonts w:eastAsia="Times New Roman"/>
                <w:lang w:eastAsia="en-CA"/>
              </w:rPr>
              <w:t>Sans objet</w:t>
            </w:r>
          </w:p>
        </w:tc>
      </w:tr>
      <w:tr w:rsidR="005D030C" w:rsidRPr="00BF2504" w14:paraId="67086F14" w14:textId="77777777" w:rsidTr="00864C12">
        <w:trPr>
          <w:cantSplit/>
          <w:trHeight w:val="300"/>
          <w:jc w:val="center"/>
        </w:trPr>
        <w:tc>
          <w:tcPr>
            <w:tcW w:w="3849" w:type="pct"/>
            <w:vAlign w:val="center"/>
            <w:hideMark/>
          </w:tcPr>
          <w:p w14:paraId="6662383D" w14:textId="77777777" w:rsidR="005D030C" w:rsidRPr="00BF2504" w:rsidRDefault="005D030C" w:rsidP="005D030C">
            <w:pPr>
              <w:pStyle w:val="TableBodyTextMIRB"/>
              <w:rPr>
                <w:rFonts w:eastAsia="Times New Roman"/>
                <w:lang w:eastAsia="en-CA"/>
              </w:rPr>
            </w:pPr>
            <w:r w:rsidRPr="00BF2504">
              <w:t>Township of Ignace</w:t>
            </w:r>
          </w:p>
        </w:tc>
        <w:tc>
          <w:tcPr>
            <w:tcW w:w="1151" w:type="pct"/>
            <w:noWrap/>
            <w:vAlign w:val="center"/>
            <w:hideMark/>
          </w:tcPr>
          <w:p w14:paraId="611468E1" w14:textId="51196A4D" w:rsidR="005D030C" w:rsidRPr="00BF2504" w:rsidRDefault="002D61AA" w:rsidP="005D030C">
            <w:r w:rsidRPr="00BF2504">
              <w:rPr>
                <w:rFonts w:eastAsia="Times New Roman"/>
                <w:lang w:eastAsia="en-CA"/>
              </w:rPr>
              <w:t>Sans objet</w:t>
            </w:r>
          </w:p>
        </w:tc>
      </w:tr>
      <w:tr w:rsidR="005D030C" w:rsidRPr="00BF2504" w14:paraId="56DC85AF" w14:textId="77777777" w:rsidTr="00864C12">
        <w:trPr>
          <w:cantSplit/>
          <w:trHeight w:val="300"/>
          <w:jc w:val="center"/>
        </w:trPr>
        <w:tc>
          <w:tcPr>
            <w:tcW w:w="3849" w:type="pct"/>
            <w:vAlign w:val="center"/>
            <w:hideMark/>
          </w:tcPr>
          <w:p w14:paraId="499A4F52" w14:textId="77777777" w:rsidR="005D030C" w:rsidRPr="00BF2504" w:rsidRDefault="005D030C" w:rsidP="005D030C">
            <w:pPr>
              <w:pStyle w:val="TableBodyTextMIRB"/>
              <w:rPr>
                <w:rFonts w:eastAsia="Times New Roman"/>
                <w:lang w:eastAsia="en-CA"/>
              </w:rPr>
            </w:pPr>
            <w:r w:rsidRPr="00BF2504">
              <w:t>Township of James</w:t>
            </w:r>
          </w:p>
        </w:tc>
        <w:tc>
          <w:tcPr>
            <w:tcW w:w="1151" w:type="pct"/>
            <w:noWrap/>
            <w:vAlign w:val="center"/>
            <w:hideMark/>
          </w:tcPr>
          <w:p w14:paraId="3FE1DCB3" w14:textId="16C81B8F" w:rsidR="005D030C" w:rsidRPr="00BF2504" w:rsidRDefault="002D61AA" w:rsidP="005D030C">
            <w:r w:rsidRPr="00BF2504">
              <w:rPr>
                <w:rFonts w:eastAsia="Times New Roman"/>
                <w:lang w:eastAsia="en-CA"/>
              </w:rPr>
              <w:t>Sans objet</w:t>
            </w:r>
          </w:p>
        </w:tc>
      </w:tr>
      <w:tr w:rsidR="005D030C" w:rsidRPr="00BF2504" w14:paraId="7A937406" w14:textId="77777777" w:rsidTr="00864C12">
        <w:trPr>
          <w:cantSplit/>
          <w:trHeight w:val="300"/>
          <w:jc w:val="center"/>
        </w:trPr>
        <w:tc>
          <w:tcPr>
            <w:tcW w:w="3849" w:type="pct"/>
            <w:vAlign w:val="center"/>
            <w:hideMark/>
          </w:tcPr>
          <w:p w14:paraId="65016F6D" w14:textId="77777777" w:rsidR="005D030C" w:rsidRPr="00BF2504" w:rsidRDefault="005D030C" w:rsidP="005D030C">
            <w:pPr>
              <w:pStyle w:val="TableBodyTextMIRB"/>
              <w:rPr>
                <w:rFonts w:eastAsia="Times New Roman"/>
                <w:lang w:eastAsia="en-CA"/>
              </w:rPr>
            </w:pPr>
            <w:r w:rsidRPr="00BF2504">
              <w:t>Township of Jocelyn</w:t>
            </w:r>
          </w:p>
        </w:tc>
        <w:tc>
          <w:tcPr>
            <w:tcW w:w="1151" w:type="pct"/>
            <w:noWrap/>
            <w:vAlign w:val="center"/>
            <w:hideMark/>
          </w:tcPr>
          <w:p w14:paraId="031C952C" w14:textId="4BC2F3C7" w:rsidR="005D030C" w:rsidRPr="00BF2504" w:rsidRDefault="002D61AA" w:rsidP="005D030C">
            <w:r w:rsidRPr="00BF2504">
              <w:rPr>
                <w:rFonts w:eastAsia="Times New Roman"/>
                <w:lang w:eastAsia="en-CA"/>
              </w:rPr>
              <w:t>Sans objet</w:t>
            </w:r>
          </w:p>
        </w:tc>
      </w:tr>
      <w:tr w:rsidR="005D030C" w:rsidRPr="00BF2504" w14:paraId="259AA6AF" w14:textId="77777777" w:rsidTr="00864C12">
        <w:trPr>
          <w:cantSplit/>
          <w:trHeight w:val="300"/>
          <w:jc w:val="center"/>
        </w:trPr>
        <w:tc>
          <w:tcPr>
            <w:tcW w:w="3849" w:type="pct"/>
            <w:vAlign w:val="center"/>
            <w:hideMark/>
          </w:tcPr>
          <w:p w14:paraId="05D70F7C" w14:textId="77777777" w:rsidR="005D030C" w:rsidRPr="00BF2504" w:rsidRDefault="005D030C" w:rsidP="005D030C">
            <w:pPr>
              <w:pStyle w:val="TableBodyTextMIRB"/>
              <w:rPr>
                <w:rFonts w:eastAsia="Times New Roman"/>
                <w:lang w:eastAsia="en-CA"/>
              </w:rPr>
            </w:pPr>
            <w:r w:rsidRPr="00BF2504">
              <w:t>Township of Johnson</w:t>
            </w:r>
          </w:p>
        </w:tc>
        <w:tc>
          <w:tcPr>
            <w:tcW w:w="1151" w:type="pct"/>
            <w:noWrap/>
            <w:vAlign w:val="center"/>
            <w:hideMark/>
          </w:tcPr>
          <w:p w14:paraId="2679B17C" w14:textId="06138B35" w:rsidR="005D030C" w:rsidRPr="00BF2504" w:rsidRDefault="002D61AA" w:rsidP="005D030C">
            <w:r w:rsidRPr="00BF2504">
              <w:rPr>
                <w:rFonts w:eastAsia="Times New Roman"/>
                <w:lang w:eastAsia="en-CA"/>
              </w:rPr>
              <w:t>Sans objet</w:t>
            </w:r>
          </w:p>
        </w:tc>
      </w:tr>
      <w:tr w:rsidR="005D030C" w:rsidRPr="00BF2504" w14:paraId="4FB895A6" w14:textId="77777777" w:rsidTr="00864C12">
        <w:trPr>
          <w:cantSplit/>
          <w:trHeight w:val="300"/>
          <w:jc w:val="center"/>
        </w:trPr>
        <w:tc>
          <w:tcPr>
            <w:tcW w:w="3849" w:type="pct"/>
            <w:vAlign w:val="center"/>
            <w:hideMark/>
          </w:tcPr>
          <w:p w14:paraId="38F949BD" w14:textId="77777777" w:rsidR="005D030C" w:rsidRPr="00BF2504" w:rsidRDefault="005D030C" w:rsidP="005D030C">
            <w:pPr>
              <w:pStyle w:val="TableBodyTextMIRB"/>
              <w:rPr>
                <w:rFonts w:eastAsia="Times New Roman"/>
                <w:lang w:eastAsia="en-CA"/>
              </w:rPr>
            </w:pPr>
            <w:r w:rsidRPr="00BF2504">
              <w:t>Township of Joly</w:t>
            </w:r>
          </w:p>
        </w:tc>
        <w:tc>
          <w:tcPr>
            <w:tcW w:w="1151" w:type="pct"/>
            <w:noWrap/>
            <w:vAlign w:val="center"/>
            <w:hideMark/>
          </w:tcPr>
          <w:p w14:paraId="4E8E9A0C" w14:textId="6ADAA463" w:rsidR="005D030C" w:rsidRPr="00BF2504" w:rsidRDefault="002D61AA" w:rsidP="005D030C">
            <w:r w:rsidRPr="00BF2504">
              <w:rPr>
                <w:rFonts w:eastAsia="Times New Roman"/>
                <w:lang w:eastAsia="en-CA"/>
              </w:rPr>
              <w:t>Sans objet</w:t>
            </w:r>
          </w:p>
        </w:tc>
      </w:tr>
      <w:tr w:rsidR="005D030C" w:rsidRPr="00BF2504" w14:paraId="019665C8" w14:textId="77777777" w:rsidTr="00864C12">
        <w:trPr>
          <w:cantSplit/>
          <w:trHeight w:val="300"/>
          <w:jc w:val="center"/>
        </w:trPr>
        <w:tc>
          <w:tcPr>
            <w:tcW w:w="3849" w:type="pct"/>
            <w:vAlign w:val="center"/>
            <w:hideMark/>
          </w:tcPr>
          <w:p w14:paraId="7751F298" w14:textId="77777777" w:rsidR="005D030C" w:rsidRPr="00BF2504" w:rsidRDefault="005D030C" w:rsidP="005D030C">
            <w:pPr>
              <w:pStyle w:val="TableBodyTextMIRB"/>
              <w:rPr>
                <w:rFonts w:eastAsia="Times New Roman"/>
                <w:lang w:eastAsia="en-CA"/>
              </w:rPr>
            </w:pPr>
            <w:r w:rsidRPr="00BF2504">
              <w:t>Township of Kerns</w:t>
            </w:r>
          </w:p>
        </w:tc>
        <w:tc>
          <w:tcPr>
            <w:tcW w:w="1151" w:type="pct"/>
            <w:noWrap/>
            <w:vAlign w:val="center"/>
            <w:hideMark/>
          </w:tcPr>
          <w:p w14:paraId="1DD4A3A3" w14:textId="3FD5C645" w:rsidR="005D030C" w:rsidRPr="00BF2504" w:rsidRDefault="002D61AA" w:rsidP="005D030C">
            <w:r w:rsidRPr="00BF2504">
              <w:rPr>
                <w:rFonts w:eastAsia="Times New Roman"/>
                <w:lang w:eastAsia="en-CA"/>
              </w:rPr>
              <w:t>Sans objet</w:t>
            </w:r>
          </w:p>
        </w:tc>
      </w:tr>
      <w:tr w:rsidR="005D030C" w:rsidRPr="00BF2504" w14:paraId="518D2BAD" w14:textId="77777777" w:rsidTr="00864C12">
        <w:trPr>
          <w:cantSplit/>
          <w:trHeight w:val="300"/>
          <w:jc w:val="center"/>
        </w:trPr>
        <w:tc>
          <w:tcPr>
            <w:tcW w:w="3849" w:type="pct"/>
            <w:vAlign w:val="center"/>
            <w:hideMark/>
          </w:tcPr>
          <w:p w14:paraId="01CB5AAA" w14:textId="77777777" w:rsidR="005D030C" w:rsidRPr="00BF2504" w:rsidRDefault="005D030C" w:rsidP="005D030C">
            <w:pPr>
              <w:pStyle w:val="TableBodyTextMIRB"/>
              <w:rPr>
                <w:rFonts w:eastAsia="Times New Roman"/>
                <w:lang w:eastAsia="en-CA"/>
              </w:rPr>
            </w:pPr>
            <w:r w:rsidRPr="00BF2504">
              <w:t>Township of Killaloe, Hagarty and Richards</w:t>
            </w:r>
          </w:p>
        </w:tc>
        <w:tc>
          <w:tcPr>
            <w:tcW w:w="1151" w:type="pct"/>
            <w:noWrap/>
            <w:vAlign w:val="center"/>
            <w:hideMark/>
          </w:tcPr>
          <w:p w14:paraId="7161D74A" w14:textId="11F302BD" w:rsidR="005D030C" w:rsidRPr="00BF2504" w:rsidRDefault="002D61AA" w:rsidP="005D030C">
            <w:r w:rsidRPr="00BF2504">
              <w:rPr>
                <w:rFonts w:eastAsia="Times New Roman"/>
                <w:lang w:eastAsia="en-CA"/>
              </w:rPr>
              <w:t>Sans objet</w:t>
            </w:r>
          </w:p>
        </w:tc>
      </w:tr>
      <w:tr w:rsidR="005D030C" w:rsidRPr="00BF2504" w14:paraId="1A2E3F19" w14:textId="77777777" w:rsidTr="00864C12">
        <w:trPr>
          <w:cantSplit/>
          <w:trHeight w:val="300"/>
          <w:jc w:val="center"/>
        </w:trPr>
        <w:tc>
          <w:tcPr>
            <w:tcW w:w="3849" w:type="pct"/>
            <w:vAlign w:val="center"/>
            <w:hideMark/>
          </w:tcPr>
          <w:p w14:paraId="2FD16BD5" w14:textId="77777777" w:rsidR="005D030C" w:rsidRPr="00BF2504" w:rsidRDefault="005D030C" w:rsidP="005D030C">
            <w:pPr>
              <w:pStyle w:val="TableBodyTextMIRB"/>
              <w:rPr>
                <w:rFonts w:eastAsia="Times New Roman"/>
                <w:lang w:eastAsia="en-CA"/>
              </w:rPr>
            </w:pPr>
            <w:r w:rsidRPr="00BF2504">
              <w:t>Township of King</w:t>
            </w:r>
          </w:p>
        </w:tc>
        <w:tc>
          <w:tcPr>
            <w:tcW w:w="1151" w:type="pct"/>
            <w:noWrap/>
            <w:vAlign w:val="center"/>
            <w:hideMark/>
          </w:tcPr>
          <w:p w14:paraId="10229802" w14:textId="0E602DAD" w:rsidR="005D030C" w:rsidRPr="00BF2504" w:rsidRDefault="002D61AA" w:rsidP="005D030C">
            <w:r w:rsidRPr="00BF2504">
              <w:rPr>
                <w:rFonts w:eastAsia="Times New Roman"/>
                <w:lang w:eastAsia="en-CA"/>
              </w:rPr>
              <w:t>Sans objet</w:t>
            </w:r>
          </w:p>
        </w:tc>
      </w:tr>
      <w:tr w:rsidR="005D030C" w:rsidRPr="00BF2504" w14:paraId="6745C758" w14:textId="77777777" w:rsidTr="00864C12">
        <w:trPr>
          <w:cantSplit/>
          <w:trHeight w:val="300"/>
          <w:jc w:val="center"/>
        </w:trPr>
        <w:tc>
          <w:tcPr>
            <w:tcW w:w="3849" w:type="pct"/>
            <w:vAlign w:val="center"/>
            <w:hideMark/>
          </w:tcPr>
          <w:p w14:paraId="7B3768A9" w14:textId="77777777" w:rsidR="005D030C" w:rsidRPr="00BF2504" w:rsidRDefault="005D030C" w:rsidP="005D030C">
            <w:pPr>
              <w:pStyle w:val="TableBodyTextMIRB"/>
              <w:rPr>
                <w:rFonts w:eastAsia="Times New Roman"/>
                <w:lang w:eastAsia="en-CA"/>
              </w:rPr>
            </w:pPr>
            <w:r w:rsidRPr="00BF2504">
              <w:t>Township of La Vallee</w:t>
            </w:r>
          </w:p>
        </w:tc>
        <w:tc>
          <w:tcPr>
            <w:tcW w:w="1151" w:type="pct"/>
            <w:noWrap/>
            <w:vAlign w:val="center"/>
            <w:hideMark/>
          </w:tcPr>
          <w:p w14:paraId="17B71FA5" w14:textId="1013E88C" w:rsidR="005D030C" w:rsidRPr="00BF2504" w:rsidRDefault="002D61AA" w:rsidP="005D030C">
            <w:r w:rsidRPr="00BF2504">
              <w:rPr>
                <w:rFonts w:eastAsia="Times New Roman"/>
                <w:lang w:eastAsia="en-CA"/>
              </w:rPr>
              <w:t>Sans objet</w:t>
            </w:r>
          </w:p>
        </w:tc>
      </w:tr>
      <w:tr w:rsidR="005D030C" w:rsidRPr="00BF2504" w14:paraId="29C623D0" w14:textId="77777777" w:rsidTr="00864C12">
        <w:trPr>
          <w:cantSplit/>
          <w:trHeight w:val="300"/>
          <w:jc w:val="center"/>
        </w:trPr>
        <w:tc>
          <w:tcPr>
            <w:tcW w:w="3849" w:type="pct"/>
            <w:vAlign w:val="center"/>
            <w:hideMark/>
          </w:tcPr>
          <w:p w14:paraId="7AFD62F7" w14:textId="77777777" w:rsidR="005D030C" w:rsidRPr="00BF2504" w:rsidRDefault="005D030C" w:rsidP="005D030C">
            <w:pPr>
              <w:pStyle w:val="TableBodyTextMIRB"/>
              <w:rPr>
                <w:rFonts w:eastAsia="Times New Roman"/>
                <w:lang w:eastAsia="en-CA"/>
              </w:rPr>
            </w:pPr>
            <w:r w:rsidRPr="00BF2504">
              <w:t>Township of Laird</w:t>
            </w:r>
          </w:p>
        </w:tc>
        <w:tc>
          <w:tcPr>
            <w:tcW w:w="1151" w:type="pct"/>
            <w:noWrap/>
            <w:vAlign w:val="center"/>
            <w:hideMark/>
          </w:tcPr>
          <w:p w14:paraId="65CAA26D" w14:textId="5E610671" w:rsidR="005D030C" w:rsidRPr="00BF2504" w:rsidRDefault="002D61AA" w:rsidP="005D030C">
            <w:r w:rsidRPr="00BF2504">
              <w:rPr>
                <w:rFonts w:eastAsia="Times New Roman"/>
                <w:lang w:eastAsia="en-CA"/>
              </w:rPr>
              <w:t>Sans objet</w:t>
            </w:r>
          </w:p>
        </w:tc>
      </w:tr>
      <w:tr w:rsidR="005D030C" w:rsidRPr="00BF2504" w14:paraId="6EA93229" w14:textId="77777777" w:rsidTr="00864C12">
        <w:trPr>
          <w:cantSplit/>
          <w:trHeight w:val="300"/>
          <w:jc w:val="center"/>
        </w:trPr>
        <w:tc>
          <w:tcPr>
            <w:tcW w:w="3849" w:type="pct"/>
            <w:vAlign w:val="center"/>
            <w:hideMark/>
          </w:tcPr>
          <w:p w14:paraId="3158B1D6" w14:textId="77777777" w:rsidR="005D030C" w:rsidRPr="00BF2504" w:rsidRDefault="005D030C" w:rsidP="005D030C">
            <w:pPr>
              <w:pStyle w:val="TableBodyTextMIRB"/>
              <w:rPr>
                <w:rFonts w:eastAsia="Times New Roman"/>
                <w:lang w:eastAsia="en-CA"/>
              </w:rPr>
            </w:pPr>
            <w:r w:rsidRPr="00BF2504">
              <w:t>Township of Lake of Bays</w:t>
            </w:r>
          </w:p>
        </w:tc>
        <w:tc>
          <w:tcPr>
            <w:tcW w:w="1151" w:type="pct"/>
            <w:noWrap/>
            <w:vAlign w:val="center"/>
            <w:hideMark/>
          </w:tcPr>
          <w:p w14:paraId="32AB3F53" w14:textId="177FECAA" w:rsidR="005D030C" w:rsidRPr="00BF2504" w:rsidRDefault="002D61AA" w:rsidP="005D030C">
            <w:r w:rsidRPr="00BF2504">
              <w:rPr>
                <w:rFonts w:eastAsia="Times New Roman"/>
                <w:lang w:eastAsia="en-CA"/>
              </w:rPr>
              <w:t>Sans objet</w:t>
            </w:r>
          </w:p>
        </w:tc>
      </w:tr>
      <w:tr w:rsidR="005D030C" w:rsidRPr="00BF2504" w14:paraId="0B900A80" w14:textId="77777777" w:rsidTr="00864C12">
        <w:trPr>
          <w:cantSplit/>
          <w:trHeight w:val="300"/>
          <w:jc w:val="center"/>
        </w:trPr>
        <w:tc>
          <w:tcPr>
            <w:tcW w:w="3849" w:type="pct"/>
            <w:vAlign w:val="center"/>
            <w:hideMark/>
          </w:tcPr>
          <w:p w14:paraId="6BF63505" w14:textId="77777777" w:rsidR="005D030C" w:rsidRPr="00BF2504" w:rsidRDefault="005D030C" w:rsidP="005D030C">
            <w:pPr>
              <w:pStyle w:val="TableBodyTextMIRB"/>
              <w:rPr>
                <w:rFonts w:eastAsia="Times New Roman"/>
                <w:lang w:eastAsia="en-CA"/>
              </w:rPr>
            </w:pPr>
            <w:r w:rsidRPr="00BF2504">
              <w:t>Township of Lake of the Woods</w:t>
            </w:r>
          </w:p>
        </w:tc>
        <w:tc>
          <w:tcPr>
            <w:tcW w:w="1151" w:type="pct"/>
            <w:noWrap/>
            <w:vAlign w:val="center"/>
            <w:hideMark/>
          </w:tcPr>
          <w:p w14:paraId="5F5CF0D5" w14:textId="1E25B3C0" w:rsidR="005D030C" w:rsidRPr="00BF2504" w:rsidRDefault="002D61AA" w:rsidP="005D030C">
            <w:r w:rsidRPr="00BF2504">
              <w:rPr>
                <w:rFonts w:eastAsia="Times New Roman"/>
                <w:lang w:eastAsia="en-CA"/>
              </w:rPr>
              <w:t>Sans objet</w:t>
            </w:r>
          </w:p>
        </w:tc>
      </w:tr>
      <w:tr w:rsidR="005D030C" w:rsidRPr="00BF2504" w14:paraId="6D61BF47" w14:textId="77777777" w:rsidTr="00864C12">
        <w:trPr>
          <w:cantSplit/>
          <w:trHeight w:val="300"/>
          <w:jc w:val="center"/>
        </w:trPr>
        <w:tc>
          <w:tcPr>
            <w:tcW w:w="3849" w:type="pct"/>
            <w:vAlign w:val="center"/>
            <w:hideMark/>
          </w:tcPr>
          <w:p w14:paraId="2FEF924A" w14:textId="77777777" w:rsidR="005D030C" w:rsidRPr="00BF2504" w:rsidRDefault="005D030C" w:rsidP="005D030C">
            <w:pPr>
              <w:pStyle w:val="TableBodyTextMIRB"/>
              <w:rPr>
                <w:rFonts w:eastAsia="Times New Roman"/>
                <w:lang w:eastAsia="en-CA"/>
              </w:rPr>
            </w:pPr>
            <w:r w:rsidRPr="00BF2504">
              <w:t>Township of Lanark Highlands</w:t>
            </w:r>
          </w:p>
        </w:tc>
        <w:tc>
          <w:tcPr>
            <w:tcW w:w="1151" w:type="pct"/>
            <w:noWrap/>
            <w:vAlign w:val="center"/>
            <w:hideMark/>
          </w:tcPr>
          <w:p w14:paraId="14CBE6CB" w14:textId="3385ED13" w:rsidR="005D030C" w:rsidRPr="00BF2504" w:rsidRDefault="002D61AA" w:rsidP="005D030C">
            <w:r w:rsidRPr="00BF2504">
              <w:rPr>
                <w:rFonts w:eastAsia="Times New Roman"/>
                <w:lang w:eastAsia="en-CA"/>
              </w:rPr>
              <w:t>Sans objet</w:t>
            </w:r>
          </w:p>
        </w:tc>
      </w:tr>
      <w:tr w:rsidR="005D030C" w:rsidRPr="00BF2504" w14:paraId="553F8673" w14:textId="77777777" w:rsidTr="00864C12">
        <w:trPr>
          <w:cantSplit/>
          <w:trHeight w:val="300"/>
          <w:jc w:val="center"/>
        </w:trPr>
        <w:tc>
          <w:tcPr>
            <w:tcW w:w="3849" w:type="pct"/>
            <w:vAlign w:val="center"/>
            <w:hideMark/>
          </w:tcPr>
          <w:p w14:paraId="59F3F636" w14:textId="77777777" w:rsidR="005D030C" w:rsidRPr="00BF2504" w:rsidRDefault="005D030C" w:rsidP="005D030C">
            <w:pPr>
              <w:pStyle w:val="TableBodyTextMIRB"/>
              <w:rPr>
                <w:rFonts w:eastAsia="Times New Roman"/>
                <w:lang w:eastAsia="en-CA"/>
              </w:rPr>
            </w:pPr>
            <w:r w:rsidRPr="00BF2504">
              <w:t>Township of Larder Lake</w:t>
            </w:r>
          </w:p>
        </w:tc>
        <w:tc>
          <w:tcPr>
            <w:tcW w:w="1151" w:type="pct"/>
            <w:noWrap/>
            <w:vAlign w:val="center"/>
            <w:hideMark/>
          </w:tcPr>
          <w:p w14:paraId="7F395359" w14:textId="680210E1" w:rsidR="005D030C" w:rsidRPr="00BF2504" w:rsidRDefault="002D61AA" w:rsidP="005D030C">
            <w:r w:rsidRPr="00BF2504">
              <w:rPr>
                <w:rFonts w:eastAsia="Times New Roman"/>
                <w:lang w:eastAsia="en-CA"/>
              </w:rPr>
              <w:t>Sans objet</w:t>
            </w:r>
          </w:p>
        </w:tc>
      </w:tr>
      <w:tr w:rsidR="005D030C" w:rsidRPr="00BF2504" w14:paraId="636ED330" w14:textId="77777777" w:rsidTr="00864C12">
        <w:trPr>
          <w:cantSplit/>
          <w:trHeight w:val="300"/>
          <w:jc w:val="center"/>
        </w:trPr>
        <w:tc>
          <w:tcPr>
            <w:tcW w:w="3849" w:type="pct"/>
            <w:vAlign w:val="center"/>
            <w:hideMark/>
          </w:tcPr>
          <w:p w14:paraId="0115D335" w14:textId="77777777" w:rsidR="005D030C" w:rsidRPr="00BF2504" w:rsidRDefault="005D030C" w:rsidP="005D030C">
            <w:pPr>
              <w:pStyle w:val="TableBodyTextMIRB"/>
              <w:rPr>
                <w:rFonts w:eastAsia="Times New Roman"/>
                <w:lang w:eastAsia="en-CA"/>
              </w:rPr>
            </w:pPr>
            <w:r w:rsidRPr="00BF2504">
              <w:lastRenderedPageBreak/>
              <w:t>Township of Laurentian Valley</w:t>
            </w:r>
          </w:p>
        </w:tc>
        <w:tc>
          <w:tcPr>
            <w:tcW w:w="1151" w:type="pct"/>
            <w:noWrap/>
            <w:vAlign w:val="center"/>
            <w:hideMark/>
          </w:tcPr>
          <w:p w14:paraId="3D543B2C" w14:textId="0718B8E0" w:rsidR="005D030C" w:rsidRPr="00BF2504" w:rsidRDefault="002D61AA" w:rsidP="005D030C">
            <w:r w:rsidRPr="00BF2504">
              <w:rPr>
                <w:rFonts w:eastAsia="Times New Roman"/>
                <w:lang w:eastAsia="en-CA"/>
              </w:rPr>
              <w:t>Sans objet</w:t>
            </w:r>
          </w:p>
        </w:tc>
      </w:tr>
      <w:tr w:rsidR="005D030C" w:rsidRPr="00BF2504" w14:paraId="28B9BC17" w14:textId="77777777" w:rsidTr="00864C12">
        <w:trPr>
          <w:cantSplit/>
          <w:trHeight w:val="300"/>
          <w:jc w:val="center"/>
        </w:trPr>
        <w:tc>
          <w:tcPr>
            <w:tcW w:w="3849" w:type="pct"/>
            <w:vAlign w:val="center"/>
            <w:hideMark/>
          </w:tcPr>
          <w:p w14:paraId="2DA8B354" w14:textId="77777777" w:rsidR="005D030C" w:rsidRPr="00BF2504" w:rsidRDefault="005D030C" w:rsidP="005D030C">
            <w:pPr>
              <w:pStyle w:val="TableBodyTextMIRB"/>
              <w:rPr>
                <w:rFonts w:eastAsia="Times New Roman"/>
                <w:lang w:eastAsia="en-CA"/>
              </w:rPr>
            </w:pPr>
            <w:r w:rsidRPr="00BF2504">
              <w:t>Township of Leeds and the Thousand Islands</w:t>
            </w:r>
          </w:p>
        </w:tc>
        <w:tc>
          <w:tcPr>
            <w:tcW w:w="1151" w:type="pct"/>
            <w:noWrap/>
            <w:vAlign w:val="center"/>
            <w:hideMark/>
          </w:tcPr>
          <w:p w14:paraId="3BF45DA8" w14:textId="75E6EB40" w:rsidR="005D030C" w:rsidRPr="00BF2504" w:rsidRDefault="002D61AA" w:rsidP="005D030C">
            <w:r w:rsidRPr="00BF2504">
              <w:rPr>
                <w:rFonts w:eastAsia="Times New Roman"/>
                <w:lang w:eastAsia="en-CA"/>
              </w:rPr>
              <w:t>Sans objet</w:t>
            </w:r>
          </w:p>
        </w:tc>
      </w:tr>
      <w:tr w:rsidR="005D030C" w:rsidRPr="00BF2504" w14:paraId="2E4ECD80" w14:textId="77777777" w:rsidTr="00864C12">
        <w:trPr>
          <w:cantSplit/>
          <w:trHeight w:val="300"/>
          <w:jc w:val="center"/>
        </w:trPr>
        <w:tc>
          <w:tcPr>
            <w:tcW w:w="3849" w:type="pct"/>
            <w:vAlign w:val="center"/>
            <w:hideMark/>
          </w:tcPr>
          <w:p w14:paraId="787191D3" w14:textId="77777777" w:rsidR="005D030C" w:rsidRPr="00BF2504" w:rsidRDefault="005D030C" w:rsidP="005D030C">
            <w:pPr>
              <w:pStyle w:val="TableBodyTextMIRB"/>
              <w:rPr>
                <w:rFonts w:eastAsia="Times New Roman"/>
                <w:lang w:eastAsia="en-CA"/>
              </w:rPr>
            </w:pPr>
            <w:r w:rsidRPr="00BF2504">
              <w:t>Township of Limerick</w:t>
            </w:r>
          </w:p>
        </w:tc>
        <w:tc>
          <w:tcPr>
            <w:tcW w:w="1151" w:type="pct"/>
            <w:noWrap/>
            <w:vAlign w:val="center"/>
            <w:hideMark/>
          </w:tcPr>
          <w:p w14:paraId="37F432D4" w14:textId="2C06DA71" w:rsidR="005D030C" w:rsidRPr="00BF2504" w:rsidRDefault="002D61AA" w:rsidP="005D030C">
            <w:r w:rsidRPr="00BF2504">
              <w:rPr>
                <w:rFonts w:eastAsia="Times New Roman"/>
                <w:lang w:eastAsia="en-CA"/>
              </w:rPr>
              <w:t>Sans objet</w:t>
            </w:r>
          </w:p>
        </w:tc>
      </w:tr>
      <w:tr w:rsidR="005D030C" w:rsidRPr="00BF2504" w14:paraId="679EAC72" w14:textId="77777777" w:rsidTr="00864C12">
        <w:trPr>
          <w:cantSplit/>
          <w:trHeight w:val="300"/>
          <w:jc w:val="center"/>
        </w:trPr>
        <w:tc>
          <w:tcPr>
            <w:tcW w:w="3849" w:type="pct"/>
            <w:vAlign w:val="center"/>
            <w:hideMark/>
          </w:tcPr>
          <w:p w14:paraId="202E8337" w14:textId="77777777" w:rsidR="005D030C" w:rsidRPr="00BF2504" w:rsidRDefault="005D030C" w:rsidP="005D030C">
            <w:pPr>
              <w:pStyle w:val="TableBodyTextMIRB"/>
              <w:rPr>
                <w:rFonts w:eastAsia="Times New Roman"/>
                <w:lang w:eastAsia="en-CA"/>
              </w:rPr>
            </w:pPr>
            <w:r w:rsidRPr="00BF2504">
              <w:t>Township of Loyalist</w:t>
            </w:r>
          </w:p>
        </w:tc>
        <w:tc>
          <w:tcPr>
            <w:tcW w:w="1151" w:type="pct"/>
            <w:noWrap/>
            <w:vAlign w:val="center"/>
            <w:hideMark/>
          </w:tcPr>
          <w:p w14:paraId="336C950C" w14:textId="26DE702F" w:rsidR="005D030C" w:rsidRPr="00BF2504" w:rsidRDefault="002D61AA" w:rsidP="005D030C">
            <w:r w:rsidRPr="00BF2504">
              <w:rPr>
                <w:rFonts w:eastAsia="Times New Roman"/>
                <w:lang w:eastAsia="en-CA"/>
              </w:rPr>
              <w:t>Sans objet</w:t>
            </w:r>
          </w:p>
        </w:tc>
      </w:tr>
      <w:tr w:rsidR="005D030C" w:rsidRPr="00BF2504" w14:paraId="61841F35" w14:textId="77777777" w:rsidTr="00864C12">
        <w:trPr>
          <w:cantSplit/>
          <w:trHeight w:val="300"/>
          <w:jc w:val="center"/>
        </w:trPr>
        <w:tc>
          <w:tcPr>
            <w:tcW w:w="3849" w:type="pct"/>
            <w:vAlign w:val="center"/>
            <w:hideMark/>
          </w:tcPr>
          <w:p w14:paraId="4D4A8F5E" w14:textId="77777777" w:rsidR="005D030C" w:rsidRPr="00BF2504" w:rsidRDefault="005D030C" w:rsidP="005D030C">
            <w:pPr>
              <w:pStyle w:val="TableBodyTextMIRB"/>
              <w:rPr>
                <w:rFonts w:eastAsia="Times New Roman"/>
                <w:lang w:eastAsia="en-CA"/>
              </w:rPr>
            </w:pPr>
            <w:r w:rsidRPr="00BF2504">
              <w:t>Township of Lucan Biddulph</w:t>
            </w:r>
          </w:p>
        </w:tc>
        <w:tc>
          <w:tcPr>
            <w:tcW w:w="1151" w:type="pct"/>
            <w:noWrap/>
            <w:vAlign w:val="center"/>
            <w:hideMark/>
          </w:tcPr>
          <w:p w14:paraId="406AEFF3" w14:textId="2F0E2F6B" w:rsidR="005D030C" w:rsidRPr="00BF2504" w:rsidRDefault="002D61AA" w:rsidP="005D030C">
            <w:r w:rsidRPr="00BF2504">
              <w:rPr>
                <w:rFonts w:eastAsia="Times New Roman"/>
                <w:lang w:eastAsia="en-CA"/>
              </w:rPr>
              <w:t>Sans objet</w:t>
            </w:r>
          </w:p>
        </w:tc>
      </w:tr>
      <w:tr w:rsidR="005D030C" w:rsidRPr="00BF2504" w14:paraId="49BCF516" w14:textId="77777777" w:rsidTr="00864C12">
        <w:trPr>
          <w:cantSplit/>
          <w:trHeight w:val="300"/>
          <w:jc w:val="center"/>
        </w:trPr>
        <w:tc>
          <w:tcPr>
            <w:tcW w:w="3849" w:type="pct"/>
            <w:vAlign w:val="center"/>
            <w:hideMark/>
          </w:tcPr>
          <w:p w14:paraId="24AE1D9B" w14:textId="77777777" w:rsidR="005D030C" w:rsidRPr="00BF2504" w:rsidRDefault="005D030C" w:rsidP="005D030C">
            <w:pPr>
              <w:pStyle w:val="TableBodyTextMIRB"/>
              <w:rPr>
                <w:rFonts w:eastAsia="Times New Roman"/>
                <w:lang w:eastAsia="en-CA"/>
              </w:rPr>
            </w:pPr>
            <w:r w:rsidRPr="00BF2504">
              <w:t>Township of MacDonald, Meredith and Aberdeen Additional</w:t>
            </w:r>
          </w:p>
        </w:tc>
        <w:tc>
          <w:tcPr>
            <w:tcW w:w="1151" w:type="pct"/>
            <w:noWrap/>
            <w:vAlign w:val="center"/>
            <w:hideMark/>
          </w:tcPr>
          <w:p w14:paraId="46B2859F" w14:textId="3908444D" w:rsidR="005D030C" w:rsidRPr="00BF2504" w:rsidRDefault="002D61AA" w:rsidP="005D030C">
            <w:r w:rsidRPr="00BF2504">
              <w:rPr>
                <w:rFonts w:eastAsia="Times New Roman"/>
                <w:lang w:eastAsia="en-CA"/>
              </w:rPr>
              <w:t>Sans objet</w:t>
            </w:r>
          </w:p>
        </w:tc>
      </w:tr>
      <w:tr w:rsidR="005D030C" w:rsidRPr="00BF2504" w14:paraId="5BD8BB01" w14:textId="77777777" w:rsidTr="00864C12">
        <w:trPr>
          <w:cantSplit/>
          <w:trHeight w:val="300"/>
          <w:jc w:val="center"/>
        </w:trPr>
        <w:tc>
          <w:tcPr>
            <w:tcW w:w="3849" w:type="pct"/>
            <w:vAlign w:val="center"/>
            <w:hideMark/>
          </w:tcPr>
          <w:p w14:paraId="71131C0A" w14:textId="77777777" w:rsidR="005D030C" w:rsidRPr="00BF2504" w:rsidRDefault="005D030C" w:rsidP="005D030C">
            <w:pPr>
              <w:pStyle w:val="TableBodyTextMIRB"/>
              <w:rPr>
                <w:rFonts w:eastAsia="Times New Roman"/>
                <w:lang w:eastAsia="en-CA"/>
              </w:rPr>
            </w:pPr>
            <w:r w:rsidRPr="00BF2504">
              <w:t>Township of Machar</w:t>
            </w:r>
          </w:p>
        </w:tc>
        <w:tc>
          <w:tcPr>
            <w:tcW w:w="1151" w:type="pct"/>
            <w:noWrap/>
            <w:vAlign w:val="center"/>
            <w:hideMark/>
          </w:tcPr>
          <w:p w14:paraId="05279DAD" w14:textId="2CD3561C" w:rsidR="005D030C" w:rsidRPr="00BF2504" w:rsidRDefault="002D61AA" w:rsidP="005D030C">
            <w:r w:rsidRPr="00BF2504">
              <w:rPr>
                <w:rFonts w:eastAsia="Times New Roman"/>
                <w:lang w:eastAsia="en-CA"/>
              </w:rPr>
              <w:t>Sans objet</w:t>
            </w:r>
          </w:p>
        </w:tc>
      </w:tr>
      <w:tr w:rsidR="005D030C" w:rsidRPr="00BF2504" w14:paraId="63745213" w14:textId="77777777" w:rsidTr="00864C12">
        <w:trPr>
          <w:cantSplit/>
          <w:trHeight w:val="300"/>
          <w:jc w:val="center"/>
        </w:trPr>
        <w:tc>
          <w:tcPr>
            <w:tcW w:w="3849" w:type="pct"/>
            <w:vAlign w:val="center"/>
            <w:hideMark/>
          </w:tcPr>
          <w:p w14:paraId="248B084E" w14:textId="77777777" w:rsidR="005D030C" w:rsidRPr="00BF2504" w:rsidRDefault="005D030C" w:rsidP="005D030C">
            <w:pPr>
              <w:pStyle w:val="TableBodyTextMIRB"/>
              <w:rPr>
                <w:rFonts w:eastAsia="Times New Roman"/>
                <w:lang w:eastAsia="en-CA"/>
              </w:rPr>
            </w:pPr>
            <w:r w:rsidRPr="00BF2504">
              <w:t>Township of Machin</w:t>
            </w:r>
          </w:p>
        </w:tc>
        <w:tc>
          <w:tcPr>
            <w:tcW w:w="1151" w:type="pct"/>
            <w:noWrap/>
            <w:vAlign w:val="center"/>
            <w:hideMark/>
          </w:tcPr>
          <w:p w14:paraId="04CA643E" w14:textId="5950D3D3" w:rsidR="005D030C" w:rsidRPr="00BF2504" w:rsidRDefault="002D61AA" w:rsidP="005D030C">
            <w:r w:rsidRPr="00BF2504">
              <w:rPr>
                <w:rFonts w:eastAsia="Times New Roman"/>
                <w:lang w:eastAsia="en-CA"/>
              </w:rPr>
              <w:t>Sans objet</w:t>
            </w:r>
          </w:p>
        </w:tc>
      </w:tr>
      <w:tr w:rsidR="005D030C" w:rsidRPr="00BF2504" w14:paraId="40CF25CE" w14:textId="77777777" w:rsidTr="00864C12">
        <w:trPr>
          <w:cantSplit/>
          <w:trHeight w:val="300"/>
          <w:jc w:val="center"/>
        </w:trPr>
        <w:tc>
          <w:tcPr>
            <w:tcW w:w="3849" w:type="pct"/>
            <w:vAlign w:val="center"/>
            <w:hideMark/>
          </w:tcPr>
          <w:p w14:paraId="007D7B8C" w14:textId="77777777" w:rsidR="005D030C" w:rsidRPr="00BF2504" w:rsidRDefault="005D030C" w:rsidP="005D030C">
            <w:pPr>
              <w:pStyle w:val="TableBodyTextMIRB"/>
              <w:rPr>
                <w:rFonts w:eastAsia="Times New Roman"/>
                <w:lang w:eastAsia="en-CA"/>
              </w:rPr>
            </w:pPr>
            <w:r w:rsidRPr="00BF2504">
              <w:t>Township of Madawaska Valley</w:t>
            </w:r>
          </w:p>
        </w:tc>
        <w:tc>
          <w:tcPr>
            <w:tcW w:w="1151" w:type="pct"/>
            <w:noWrap/>
            <w:vAlign w:val="center"/>
            <w:hideMark/>
          </w:tcPr>
          <w:p w14:paraId="68F958C3" w14:textId="4C65612E" w:rsidR="005D030C" w:rsidRPr="00BF2504" w:rsidRDefault="002D61AA" w:rsidP="005D030C">
            <w:r w:rsidRPr="00BF2504">
              <w:rPr>
                <w:rFonts w:eastAsia="Times New Roman"/>
                <w:lang w:eastAsia="en-CA"/>
              </w:rPr>
              <w:t>Sans objet</w:t>
            </w:r>
          </w:p>
        </w:tc>
      </w:tr>
      <w:tr w:rsidR="005D030C" w:rsidRPr="00BF2504" w14:paraId="61F913AB" w14:textId="77777777" w:rsidTr="00864C12">
        <w:trPr>
          <w:cantSplit/>
          <w:trHeight w:val="300"/>
          <w:jc w:val="center"/>
        </w:trPr>
        <w:tc>
          <w:tcPr>
            <w:tcW w:w="3849" w:type="pct"/>
            <w:vAlign w:val="center"/>
            <w:hideMark/>
          </w:tcPr>
          <w:p w14:paraId="65EA2387" w14:textId="77777777" w:rsidR="005D030C" w:rsidRPr="00BF2504" w:rsidRDefault="005D030C" w:rsidP="005D030C">
            <w:pPr>
              <w:pStyle w:val="TableBodyTextMIRB"/>
              <w:rPr>
                <w:rFonts w:eastAsia="Times New Roman"/>
                <w:lang w:eastAsia="en-CA"/>
              </w:rPr>
            </w:pPr>
            <w:r w:rsidRPr="00BF2504">
              <w:t>Township of Madoc</w:t>
            </w:r>
          </w:p>
        </w:tc>
        <w:tc>
          <w:tcPr>
            <w:tcW w:w="1151" w:type="pct"/>
            <w:noWrap/>
            <w:vAlign w:val="center"/>
            <w:hideMark/>
          </w:tcPr>
          <w:p w14:paraId="6261EE1F" w14:textId="122B483C" w:rsidR="005D030C" w:rsidRPr="00BF2504" w:rsidRDefault="002D61AA" w:rsidP="005D030C">
            <w:r w:rsidRPr="00BF2504">
              <w:rPr>
                <w:rFonts w:eastAsia="Times New Roman"/>
                <w:lang w:eastAsia="en-CA"/>
              </w:rPr>
              <w:t>Sans objet</w:t>
            </w:r>
          </w:p>
        </w:tc>
      </w:tr>
      <w:tr w:rsidR="005D030C" w:rsidRPr="00BF2504" w14:paraId="3D9427D6" w14:textId="77777777" w:rsidTr="00864C12">
        <w:trPr>
          <w:cantSplit/>
          <w:trHeight w:val="300"/>
          <w:jc w:val="center"/>
        </w:trPr>
        <w:tc>
          <w:tcPr>
            <w:tcW w:w="3849" w:type="pct"/>
            <w:vAlign w:val="center"/>
            <w:hideMark/>
          </w:tcPr>
          <w:p w14:paraId="2B74835B" w14:textId="77777777" w:rsidR="005D030C" w:rsidRPr="00BF2504" w:rsidRDefault="005D030C" w:rsidP="005D030C">
            <w:pPr>
              <w:pStyle w:val="TableBodyTextMIRB"/>
              <w:rPr>
                <w:rFonts w:eastAsia="Times New Roman"/>
                <w:lang w:eastAsia="en-CA"/>
              </w:rPr>
            </w:pPr>
            <w:r w:rsidRPr="00BF2504">
              <w:t>Township of Malahide</w:t>
            </w:r>
          </w:p>
        </w:tc>
        <w:tc>
          <w:tcPr>
            <w:tcW w:w="1151" w:type="pct"/>
            <w:noWrap/>
            <w:vAlign w:val="center"/>
            <w:hideMark/>
          </w:tcPr>
          <w:p w14:paraId="2FDFF3AE" w14:textId="1BD4F36C" w:rsidR="005D030C" w:rsidRPr="00BF2504" w:rsidRDefault="002D61AA" w:rsidP="005D030C">
            <w:r w:rsidRPr="00BF2504">
              <w:rPr>
                <w:rFonts w:eastAsia="Times New Roman"/>
                <w:lang w:eastAsia="en-CA"/>
              </w:rPr>
              <w:t>Sans objet</w:t>
            </w:r>
          </w:p>
        </w:tc>
      </w:tr>
      <w:tr w:rsidR="005D030C" w:rsidRPr="00BF2504" w14:paraId="3BDC56F4" w14:textId="77777777" w:rsidTr="00864C12">
        <w:trPr>
          <w:cantSplit/>
          <w:trHeight w:val="300"/>
          <w:jc w:val="center"/>
        </w:trPr>
        <w:tc>
          <w:tcPr>
            <w:tcW w:w="3849" w:type="pct"/>
            <w:vAlign w:val="center"/>
            <w:hideMark/>
          </w:tcPr>
          <w:p w14:paraId="77C91D79" w14:textId="77777777" w:rsidR="005D030C" w:rsidRPr="00BF2504" w:rsidRDefault="005D030C" w:rsidP="005D030C">
            <w:pPr>
              <w:pStyle w:val="TableBodyTextMIRB"/>
              <w:rPr>
                <w:rFonts w:eastAsia="Times New Roman"/>
                <w:lang w:eastAsia="en-CA"/>
              </w:rPr>
            </w:pPr>
            <w:r w:rsidRPr="00BF2504">
              <w:t>Township of Manitouwadge</w:t>
            </w:r>
          </w:p>
        </w:tc>
        <w:tc>
          <w:tcPr>
            <w:tcW w:w="1151" w:type="pct"/>
            <w:noWrap/>
            <w:vAlign w:val="center"/>
            <w:hideMark/>
          </w:tcPr>
          <w:p w14:paraId="797C97E6" w14:textId="1D8C9420" w:rsidR="005D030C" w:rsidRPr="00BF2504" w:rsidRDefault="002D61AA" w:rsidP="005D030C">
            <w:r w:rsidRPr="00BF2504">
              <w:rPr>
                <w:rFonts w:eastAsia="Times New Roman"/>
                <w:lang w:eastAsia="en-CA"/>
              </w:rPr>
              <w:t>Sans objet</w:t>
            </w:r>
          </w:p>
        </w:tc>
      </w:tr>
      <w:tr w:rsidR="005D030C" w:rsidRPr="00BF2504" w14:paraId="17005EA3" w14:textId="77777777" w:rsidTr="00864C12">
        <w:trPr>
          <w:cantSplit/>
          <w:trHeight w:val="300"/>
          <w:jc w:val="center"/>
        </w:trPr>
        <w:tc>
          <w:tcPr>
            <w:tcW w:w="3849" w:type="pct"/>
            <w:vAlign w:val="center"/>
            <w:hideMark/>
          </w:tcPr>
          <w:p w14:paraId="0F00A6FC" w14:textId="77777777" w:rsidR="005D030C" w:rsidRPr="00BF2504" w:rsidRDefault="005D030C" w:rsidP="005D030C">
            <w:pPr>
              <w:pStyle w:val="TableBodyTextMIRB"/>
              <w:rPr>
                <w:rFonts w:eastAsia="Times New Roman"/>
                <w:lang w:eastAsia="en-CA"/>
              </w:rPr>
            </w:pPr>
            <w:r w:rsidRPr="00BF2504">
              <w:t>Township of Mapleton</w:t>
            </w:r>
          </w:p>
        </w:tc>
        <w:tc>
          <w:tcPr>
            <w:tcW w:w="1151" w:type="pct"/>
            <w:noWrap/>
            <w:vAlign w:val="center"/>
            <w:hideMark/>
          </w:tcPr>
          <w:p w14:paraId="2712CAF2" w14:textId="767639BD" w:rsidR="005D030C" w:rsidRPr="00BF2504" w:rsidRDefault="002D61AA" w:rsidP="005D030C">
            <w:r w:rsidRPr="00BF2504">
              <w:rPr>
                <w:rFonts w:eastAsia="Times New Roman"/>
                <w:lang w:eastAsia="en-CA"/>
              </w:rPr>
              <w:t>Sans objet</w:t>
            </w:r>
          </w:p>
        </w:tc>
      </w:tr>
      <w:tr w:rsidR="005D030C" w:rsidRPr="00BF2504" w14:paraId="534F08BF" w14:textId="77777777" w:rsidTr="00864C12">
        <w:trPr>
          <w:cantSplit/>
          <w:trHeight w:val="300"/>
          <w:jc w:val="center"/>
        </w:trPr>
        <w:tc>
          <w:tcPr>
            <w:tcW w:w="3849" w:type="pct"/>
            <w:vAlign w:val="center"/>
            <w:hideMark/>
          </w:tcPr>
          <w:p w14:paraId="043B59F3" w14:textId="77777777" w:rsidR="005D030C" w:rsidRPr="00BF2504" w:rsidRDefault="005D030C" w:rsidP="005D030C">
            <w:pPr>
              <w:pStyle w:val="TableBodyTextMIRB"/>
              <w:rPr>
                <w:rFonts w:eastAsia="Times New Roman"/>
                <w:lang w:eastAsia="en-CA"/>
              </w:rPr>
            </w:pPr>
            <w:r w:rsidRPr="00BF2504">
              <w:t>Township of Matachewan</w:t>
            </w:r>
          </w:p>
        </w:tc>
        <w:tc>
          <w:tcPr>
            <w:tcW w:w="1151" w:type="pct"/>
            <w:noWrap/>
            <w:vAlign w:val="center"/>
            <w:hideMark/>
          </w:tcPr>
          <w:p w14:paraId="73F684BC" w14:textId="6A4ABD60" w:rsidR="005D030C" w:rsidRPr="00BF2504" w:rsidRDefault="002D61AA" w:rsidP="005D030C">
            <w:r w:rsidRPr="00BF2504">
              <w:rPr>
                <w:rFonts w:eastAsia="Times New Roman"/>
                <w:lang w:eastAsia="en-CA"/>
              </w:rPr>
              <w:t>Sans objet</w:t>
            </w:r>
          </w:p>
        </w:tc>
      </w:tr>
      <w:tr w:rsidR="005D030C" w:rsidRPr="00BF2504" w14:paraId="238FC999" w14:textId="77777777" w:rsidTr="00864C12">
        <w:trPr>
          <w:cantSplit/>
          <w:trHeight w:val="300"/>
          <w:jc w:val="center"/>
        </w:trPr>
        <w:tc>
          <w:tcPr>
            <w:tcW w:w="3849" w:type="pct"/>
            <w:vAlign w:val="center"/>
            <w:hideMark/>
          </w:tcPr>
          <w:p w14:paraId="1B6F47A2" w14:textId="77777777" w:rsidR="005D030C" w:rsidRPr="00BF2504" w:rsidRDefault="005D030C" w:rsidP="005D030C">
            <w:pPr>
              <w:pStyle w:val="TableBodyTextMIRB"/>
              <w:rPr>
                <w:rFonts w:eastAsia="Times New Roman"/>
                <w:lang w:eastAsia="en-CA"/>
              </w:rPr>
            </w:pPr>
            <w:r w:rsidRPr="00BF2504">
              <w:t>Township of Mattice-Val Côté</w:t>
            </w:r>
          </w:p>
        </w:tc>
        <w:tc>
          <w:tcPr>
            <w:tcW w:w="1151" w:type="pct"/>
            <w:noWrap/>
            <w:vAlign w:val="center"/>
            <w:hideMark/>
          </w:tcPr>
          <w:p w14:paraId="171BE0E7" w14:textId="22EFF523" w:rsidR="005D030C" w:rsidRPr="00BF2504" w:rsidRDefault="002D61AA" w:rsidP="005D030C">
            <w:r w:rsidRPr="00BF2504">
              <w:rPr>
                <w:rFonts w:eastAsia="Times New Roman"/>
                <w:lang w:eastAsia="en-CA"/>
              </w:rPr>
              <w:t>Sans objet</w:t>
            </w:r>
          </w:p>
        </w:tc>
      </w:tr>
      <w:tr w:rsidR="0020203E" w:rsidRPr="00BF2504" w14:paraId="44A5485C" w14:textId="77777777" w:rsidTr="00864C12">
        <w:trPr>
          <w:cantSplit/>
          <w:trHeight w:val="300"/>
          <w:jc w:val="center"/>
        </w:trPr>
        <w:tc>
          <w:tcPr>
            <w:tcW w:w="3849" w:type="pct"/>
            <w:vAlign w:val="center"/>
          </w:tcPr>
          <w:p w14:paraId="2AEBD7BC" w14:textId="3D397043" w:rsidR="0020203E" w:rsidRPr="00BF2504" w:rsidRDefault="0020203E" w:rsidP="005D030C">
            <w:pPr>
              <w:pStyle w:val="TableBodyTextMIRB"/>
            </w:pPr>
            <w:r w:rsidRPr="0020203E">
              <w:t>Township of Mcdougall</w:t>
            </w:r>
          </w:p>
        </w:tc>
        <w:tc>
          <w:tcPr>
            <w:tcW w:w="1151" w:type="pct"/>
            <w:noWrap/>
            <w:vAlign w:val="center"/>
          </w:tcPr>
          <w:p w14:paraId="34BFFEF8" w14:textId="41A47CD2" w:rsidR="0020203E" w:rsidRPr="00BF2504" w:rsidRDefault="0020203E" w:rsidP="005D030C">
            <w:r>
              <w:t>Sans objet</w:t>
            </w:r>
          </w:p>
        </w:tc>
      </w:tr>
      <w:tr w:rsidR="005D030C" w:rsidRPr="00BF2504" w14:paraId="661ACC10" w14:textId="77777777" w:rsidTr="00864C12">
        <w:trPr>
          <w:cantSplit/>
          <w:trHeight w:val="300"/>
          <w:jc w:val="center"/>
        </w:trPr>
        <w:tc>
          <w:tcPr>
            <w:tcW w:w="3849" w:type="pct"/>
            <w:vAlign w:val="center"/>
            <w:hideMark/>
          </w:tcPr>
          <w:p w14:paraId="5E35B797" w14:textId="77777777" w:rsidR="005D030C" w:rsidRPr="00BF2504" w:rsidRDefault="005D030C" w:rsidP="005D030C">
            <w:pPr>
              <w:pStyle w:val="TableBodyTextMIRB"/>
              <w:rPr>
                <w:rFonts w:eastAsia="Times New Roman"/>
                <w:lang w:eastAsia="en-CA"/>
              </w:rPr>
            </w:pPr>
            <w:r w:rsidRPr="00BF2504">
              <w:t>Township of McGarry</w:t>
            </w:r>
          </w:p>
        </w:tc>
        <w:tc>
          <w:tcPr>
            <w:tcW w:w="1151" w:type="pct"/>
            <w:noWrap/>
            <w:vAlign w:val="center"/>
            <w:hideMark/>
          </w:tcPr>
          <w:p w14:paraId="4DD100DC" w14:textId="7CC78538" w:rsidR="005D030C" w:rsidRPr="00BF2504" w:rsidRDefault="002D61AA" w:rsidP="005D030C">
            <w:r w:rsidRPr="00BF2504">
              <w:rPr>
                <w:rFonts w:eastAsia="Times New Roman"/>
                <w:lang w:eastAsia="en-CA"/>
              </w:rPr>
              <w:t>Sans objet</w:t>
            </w:r>
          </w:p>
        </w:tc>
      </w:tr>
      <w:tr w:rsidR="005D030C" w:rsidRPr="00BF2504" w14:paraId="55A4DCFF" w14:textId="77777777" w:rsidTr="00864C12">
        <w:trPr>
          <w:cantSplit/>
          <w:trHeight w:val="300"/>
          <w:jc w:val="center"/>
        </w:trPr>
        <w:tc>
          <w:tcPr>
            <w:tcW w:w="3849" w:type="pct"/>
            <w:vAlign w:val="center"/>
            <w:hideMark/>
          </w:tcPr>
          <w:p w14:paraId="2D138158" w14:textId="77777777" w:rsidR="005D030C" w:rsidRPr="00BF2504" w:rsidRDefault="005D030C" w:rsidP="005D030C">
            <w:pPr>
              <w:pStyle w:val="TableBodyTextMIRB"/>
              <w:rPr>
                <w:rFonts w:eastAsia="Times New Roman"/>
                <w:lang w:eastAsia="en-CA"/>
              </w:rPr>
            </w:pPr>
            <w:r w:rsidRPr="00BF2504">
              <w:t>Township of McKellar</w:t>
            </w:r>
          </w:p>
        </w:tc>
        <w:tc>
          <w:tcPr>
            <w:tcW w:w="1151" w:type="pct"/>
            <w:noWrap/>
            <w:vAlign w:val="center"/>
            <w:hideMark/>
          </w:tcPr>
          <w:p w14:paraId="6055C64A" w14:textId="1D898533" w:rsidR="005D030C" w:rsidRPr="00BF2504" w:rsidRDefault="002D61AA" w:rsidP="005D030C">
            <w:r w:rsidRPr="00BF2504">
              <w:rPr>
                <w:rFonts w:eastAsia="Times New Roman"/>
                <w:lang w:eastAsia="en-CA"/>
              </w:rPr>
              <w:t>Sans objet</w:t>
            </w:r>
          </w:p>
        </w:tc>
      </w:tr>
      <w:tr w:rsidR="005D030C" w:rsidRPr="00BF2504" w14:paraId="4305E88D" w14:textId="77777777" w:rsidTr="00864C12">
        <w:trPr>
          <w:cantSplit/>
          <w:trHeight w:val="300"/>
          <w:jc w:val="center"/>
        </w:trPr>
        <w:tc>
          <w:tcPr>
            <w:tcW w:w="3849" w:type="pct"/>
            <w:vAlign w:val="center"/>
            <w:hideMark/>
          </w:tcPr>
          <w:p w14:paraId="30BF13DB" w14:textId="77777777" w:rsidR="005D030C" w:rsidRPr="00BF2504" w:rsidRDefault="005D030C" w:rsidP="005D030C">
            <w:pPr>
              <w:pStyle w:val="TableBodyTextMIRB"/>
              <w:rPr>
                <w:rFonts w:eastAsia="Times New Roman"/>
                <w:lang w:eastAsia="en-CA"/>
              </w:rPr>
            </w:pPr>
            <w:r w:rsidRPr="00BF2504">
              <w:t>Township of McMurrich/Monteith</w:t>
            </w:r>
          </w:p>
        </w:tc>
        <w:tc>
          <w:tcPr>
            <w:tcW w:w="1151" w:type="pct"/>
            <w:noWrap/>
            <w:vAlign w:val="center"/>
            <w:hideMark/>
          </w:tcPr>
          <w:p w14:paraId="2D697DA5" w14:textId="6D62D23A" w:rsidR="005D030C" w:rsidRPr="00BF2504" w:rsidRDefault="002D61AA" w:rsidP="005D030C">
            <w:r w:rsidRPr="00BF2504">
              <w:rPr>
                <w:rFonts w:eastAsia="Times New Roman"/>
                <w:lang w:eastAsia="en-CA"/>
              </w:rPr>
              <w:t>Sans objet</w:t>
            </w:r>
          </w:p>
        </w:tc>
      </w:tr>
      <w:tr w:rsidR="005D030C" w:rsidRPr="00BF2504" w14:paraId="1122D4C3" w14:textId="77777777" w:rsidTr="00864C12">
        <w:trPr>
          <w:cantSplit/>
          <w:trHeight w:val="300"/>
          <w:jc w:val="center"/>
        </w:trPr>
        <w:tc>
          <w:tcPr>
            <w:tcW w:w="3849" w:type="pct"/>
            <w:vAlign w:val="center"/>
            <w:hideMark/>
          </w:tcPr>
          <w:p w14:paraId="54B7393F" w14:textId="77777777" w:rsidR="005D030C" w:rsidRPr="00BF2504" w:rsidRDefault="005D030C" w:rsidP="005D030C">
            <w:pPr>
              <w:pStyle w:val="TableBodyTextMIRB"/>
              <w:rPr>
                <w:rFonts w:eastAsia="Times New Roman"/>
                <w:lang w:eastAsia="en-CA"/>
              </w:rPr>
            </w:pPr>
            <w:r w:rsidRPr="00BF2504">
              <w:t>Township of McNab/Braeside</w:t>
            </w:r>
          </w:p>
        </w:tc>
        <w:tc>
          <w:tcPr>
            <w:tcW w:w="1151" w:type="pct"/>
            <w:noWrap/>
            <w:vAlign w:val="center"/>
            <w:hideMark/>
          </w:tcPr>
          <w:p w14:paraId="141BFF6E" w14:textId="2C9B03BD" w:rsidR="005D030C" w:rsidRPr="00BF2504" w:rsidRDefault="002D61AA" w:rsidP="005D030C">
            <w:r w:rsidRPr="00BF2504">
              <w:rPr>
                <w:rFonts w:eastAsia="Times New Roman"/>
                <w:lang w:eastAsia="en-CA"/>
              </w:rPr>
              <w:t>Sans objet</w:t>
            </w:r>
          </w:p>
        </w:tc>
      </w:tr>
      <w:tr w:rsidR="005D030C" w:rsidRPr="00BF2504" w14:paraId="78D08E12" w14:textId="77777777" w:rsidTr="00864C12">
        <w:trPr>
          <w:cantSplit/>
          <w:trHeight w:val="300"/>
          <w:jc w:val="center"/>
        </w:trPr>
        <w:tc>
          <w:tcPr>
            <w:tcW w:w="3849" w:type="pct"/>
            <w:vAlign w:val="center"/>
            <w:hideMark/>
          </w:tcPr>
          <w:p w14:paraId="0049005B" w14:textId="77777777" w:rsidR="005D030C" w:rsidRPr="00BF2504" w:rsidRDefault="005D030C" w:rsidP="005D030C">
            <w:pPr>
              <w:pStyle w:val="TableBodyTextMIRB"/>
              <w:rPr>
                <w:rFonts w:eastAsia="Times New Roman"/>
                <w:lang w:eastAsia="en-CA"/>
              </w:rPr>
            </w:pPr>
            <w:r w:rsidRPr="00BF2504">
              <w:t>Township of Melancthon</w:t>
            </w:r>
          </w:p>
        </w:tc>
        <w:tc>
          <w:tcPr>
            <w:tcW w:w="1151" w:type="pct"/>
            <w:noWrap/>
            <w:vAlign w:val="center"/>
            <w:hideMark/>
          </w:tcPr>
          <w:p w14:paraId="0B9F496D" w14:textId="4536BFF7" w:rsidR="005D030C" w:rsidRPr="00BF2504" w:rsidRDefault="002D61AA" w:rsidP="005D030C">
            <w:r w:rsidRPr="00BF2504">
              <w:rPr>
                <w:rFonts w:eastAsia="Times New Roman"/>
                <w:lang w:eastAsia="en-CA"/>
              </w:rPr>
              <w:t>Sans objet</w:t>
            </w:r>
          </w:p>
        </w:tc>
      </w:tr>
      <w:tr w:rsidR="005D030C" w:rsidRPr="00BF2504" w14:paraId="45F3239B" w14:textId="77777777" w:rsidTr="00864C12">
        <w:trPr>
          <w:cantSplit/>
          <w:trHeight w:val="300"/>
          <w:jc w:val="center"/>
        </w:trPr>
        <w:tc>
          <w:tcPr>
            <w:tcW w:w="3849" w:type="pct"/>
            <w:vAlign w:val="center"/>
            <w:hideMark/>
          </w:tcPr>
          <w:p w14:paraId="73E74EF3" w14:textId="77777777" w:rsidR="005D030C" w:rsidRPr="00BF2504" w:rsidRDefault="005D030C" w:rsidP="005D030C">
            <w:pPr>
              <w:pStyle w:val="TableBodyTextMIRB"/>
              <w:rPr>
                <w:rFonts w:eastAsia="Times New Roman"/>
                <w:lang w:eastAsia="en-CA"/>
              </w:rPr>
            </w:pPr>
            <w:r w:rsidRPr="00BF2504">
              <w:t>Township of Minden Hills</w:t>
            </w:r>
          </w:p>
        </w:tc>
        <w:tc>
          <w:tcPr>
            <w:tcW w:w="1151" w:type="pct"/>
            <w:noWrap/>
            <w:vAlign w:val="center"/>
            <w:hideMark/>
          </w:tcPr>
          <w:p w14:paraId="0BCCAC1A" w14:textId="27ADEB78" w:rsidR="005D030C" w:rsidRPr="00BF2504" w:rsidRDefault="002D61AA" w:rsidP="005D030C">
            <w:r w:rsidRPr="00BF2504">
              <w:rPr>
                <w:rFonts w:eastAsia="Times New Roman"/>
                <w:lang w:eastAsia="en-CA"/>
              </w:rPr>
              <w:t>Sans objet</w:t>
            </w:r>
          </w:p>
        </w:tc>
      </w:tr>
      <w:tr w:rsidR="005D030C" w:rsidRPr="00BF2504" w14:paraId="71366BF3" w14:textId="77777777" w:rsidTr="00864C12">
        <w:trPr>
          <w:cantSplit/>
          <w:trHeight w:val="300"/>
          <w:jc w:val="center"/>
        </w:trPr>
        <w:tc>
          <w:tcPr>
            <w:tcW w:w="3849" w:type="pct"/>
            <w:vAlign w:val="center"/>
            <w:hideMark/>
          </w:tcPr>
          <w:p w14:paraId="1BA9DA10" w14:textId="77777777" w:rsidR="005D030C" w:rsidRPr="00BF2504" w:rsidRDefault="005D030C" w:rsidP="005D030C">
            <w:pPr>
              <w:pStyle w:val="TableBodyTextMIRB"/>
              <w:rPr>
                <w:rFonts w:eastAsia="Times New Roman"/>
                <w:lang w:eastAsia="en-CA"/>
              </w:rPr>
            </w:pPr>
            <w:r w:rsidRPr="00BF2504">
              <w:t>Township of Montague</w:t>
            </w:r>
          </w:p>
        </w:tc>
        <w:tc>
          <w:tcPr>
            <w:tcW w:w="1151" w:type="pct"/>
            <w:noWrap/>
            <w:vAlign w:val="center"/>
            <w:hideMark/>
          </w:tcPr>
          <w:p w14:paraId="5E1F48BD" w14:textId="6BD319CE" w:rsidR="005D030C" w:rsidRPr="00BF2504" w:rsidRDefault="002D61AA" w:rsidP="005D030C">
            <w:r w:rsidRPr="00BF2504">
              <w:rPr>
                <w:rFonts w:eastAsia="Times New Roman"/>
                <w:lang w:eastAsia="en-CA"/>
              </w:rPr>
              <w:t>Sans objet</w:t>
            </w:r>
          </w:p>
        </w:tc>
      </w:tr>
      <w:tr w:rsidR="005D030C" w:rsidRPr="00BF2504" w14:paraId="2C11D170" w14:textId="77777777" w:rsidTr="00864C12">
        <w:trPr>
          <w:cantSplit/>
          <w:trHeight w:val="300"/>
          <w:jc w:val="center"/>
        </w:trPr>
        <w:tc>
          <w:tcPr>
            <w:tcW w:w="3849" w:type="pct"/>
            <w:vAlign w:val="center"/>
            <w:hideMark/>
          </w:tcPr>
          <w:p w14:paraId="4FD83BB1" w14:textId="77777777" w:rsidR="005D030C" w:rsidRPr="00BF2504" w:rsidRDefault="005D030C" w:rsidP="005D030C">
            <w:pPr>
              <w:pStyle w:val="TableBodyTextMIRB"/>
              <w:rPr>
                <w:rFonts w:eastAsia="Times New Roman"/>
                <w:lang w:eastAsia="en-CA"/>
              </w:rPr>
            </w:pPr>
            <w:r w:rsidRPr="00BF2504">
              <w:t>Township of Moonbeam</w:t>
            </w:r>
          </w:p>
        </w:tc>
        <w:tc>
          <w:tcPr>
            <w:tcW w:w="1151" w:type="pct"/>
            <w:noWrap/>
            <w:vAlign w:val="center"/>
            <w:hideMark/>
          </w:tcPr>
          <w:p w14:paraId="3576DD3A" w14:textId="23609702" w:rsidR="005D030C" w:rsidRPr="00BF2504" w:rsidRDefault="002D61AA" w:rsidP="005D030C">
            <w:r w:rsidRPr="00BF2504">
              <w:rPr>
                <w:rFonts w:eastAsia="Times New Roman"/>
                <w:lang w:eastAsia="en-CA"/>
              </w:rPr>
              <w:t>Sans objet</w:t>
            </w:r>
          </w:p>
        </w:tc>
      </w:tr>
      <w:tr w:rsidR="005D030C" w:rsidRPr="00BF2504" w14:paraId="48491076" w14:textId="77777777" w:rsidTr="00864C12">
        <w:trPr>
          <w:cantSplit/>
          <w:trHeight w:val="300"/>
          <w:jc w:val="center"/>
        </w:trPr>
        <w:tc>
          <w:tcPr>
            <w:tcW w:w="3849" w:type="pct"/>
            <w:vAlign w:val="center"/>
            <w:hideMark/>
          </w:tcPr>
          <w:p w14:paraId="429C8796" w14:textId="77777777" w:rsidR="005D030C" w:rsidRPr="00BF2504" w:rsidRDefault="005D030C" w:rsidP="005D030C">
            <w:pPr>
              <w:pStyle w:val="TableBodyTextMIRB"/>
              <w:rPr>
                <w:rFonts w:eastAsia="Times New Roman"/>
                <w:lang w:eastAsia="en-CA"/>
              </w:rPr>
            </w:pPr>
            <w:r w:rsidRPr="00BF2504">
              <w:t>Township of Morley</w:t>
            </w:r>
          </w:p>
        </w:tc>
        <w:tc>
          <w:tcPr>
            <w:tcW w:w="1151" w:type="pct"/>
            <w:noWrap/>
            <w:vAlign w:val="center"/>
            <w:hideMark/>
          </w:tcPr>
          <w:p w14:paraId="0A0A4D6D" w14:textId="1CB1C4F8" w:rsidR="005D030C" w:rsidRPr="00BF2504" w:rsidRDefault="002D61AA" w:rsidP="005D030C">
            <w:r w:rsidRPr="00BF2504">
              <w:rPr>
                <w:rFonts w:eastAsia="Times New Roman"/>
                <w:lang w:eastAsia="en-CA"/>
              </w:rPr>
              <w:t>Sans objet</w:t>
            </w:r>
          </w:p>
        </w:tc>
      </w:tr>
      <w:tr w:rsidR="005D030C" w:rsidRPr="00BF2504" w14:paraId="5C1E44E7" w14:textId="77777777" w:rsidTr="00864C12">
        <w:trPr>
          <w:cantSplit/>
          <w:trHeight w:val="300"/>
          <w:jc w:val="center"/>
        </w:trPr>
        <w:tc>
          <w:tcPr>
            <w:tcW w:w="3849" w:type="pct"/>
            <w:vAlign w:val="center"/>
            <w:hideMark/>
          </w:tcPr>
          <w:p w14:paraId="36094BBF" w14:textId="77777777" w:rsidR="005D030C" w:rsidRPr="00BF2504" w:rsidRDefault="005D030C" w:rsidP="005D030C">
            <w:pPr>
              <w:pStyle w:val="TableBodyTextMIRB"/>
              <w:rPr>
                <w:rFonts w:eastAsia="Times New Roman"/>
                <w:lang w:eastAsia="en-CA"/>
              </w:rPr>
            </w:pPr>
            <w:r w:rsidRPr="00BF2504">
              <w:t>Township of Mulmur</w:t>
            </w:r>
          </w:p>
        </w:tc>
        <w:tc>
          <w:tcPr>
            <w:tcW w:w="1151" w:type="pct"/>
            <w:noWrap/>
            <w:vAlign w:val="center"/>
            <w:hideMark/>
          </w:tcPr>
          <w:p w14:paraId="1DAB9FCD" w14:textId="67431DF4" w:rsidR="005D030C" w:rsidRPr="00BF2504" w:rsidRDefault="002D61AA" w:rsidP="005D030C">
            <w:r w:rsidRPr="00BF2504">
              <w:rPr>
                <w:rFonts w:eastAsia="Times New Roman"/>
                <w:lang w:eastAsia="en-CA"/>
              </w:rPr>
              <w:t>Sans objet</w:t>
            </w:r>
          </w:p>
        </w:tc>
      </w:tr>
      <w:tr w:rsidR="005D030C" w:rsidRPr="00BF2504" w14:paraId="1412C9C3" w14:textId="77777777" w:rsidTr="00864C12">
        <w:trPr>
          <w:cantSplit/>
          <w:trHeight w:val="300"/>
          <w:jc w:val="center"/>
        </w:trPr>
        <w:tc>
          <w:tcPr>
            <w:tcW w:w="3849" w:type="pct"/>
            <w:vAlign w:val="center"/>
            <w:hideMark/>
          </w:tcPr>
          <w:p w14:paraId="10462C0F" w14:textId="77777777" w:rsidR="005D030C" w:rsidRPr="00BF2504" w:rsidRDefault="005D030C" w:rsidP="005D030C">
            <w:pPr>
              <w:pStyle w:val="TableBodyTextMIRB"/>
              <w:rPr>
                <w:rFonts w:eastAsia="Times New Roman"/>
                <w:lang w:eastAsia="en-CA"/>
              </w:rPr>
            </w:pPr>
            <w:r w:rsidRPr="00BF2504">
              <w:t>Township of Muskoka Lakes</w:t>
            </w:r>
          </w:p>
        </w:tc>
        <w:tc>
          <w:tcPr>
            <w:tcW w:w="1151" w:type="pct"/>
            <w:noWrap/>
            <w:vAlign w:val="center"/>
            <w:hideMark/>
          </w:tcPr>
          <w:p w14:paraId="6F1502A1" w14:textId="1A64483F" w:rsidR="005D030C" w:rsidRPr="00BF2504" w:rsidRDefault="002D61AA" w:rsidP="005D030C">
            <w:r w:rsidRPr="00BF2504">
              <w:rPr>
                <w:rFonts w:eastAsia="Times New Roman"/>
                <w:lang w:eastAsia="en-CA"/>
              </w:rPr>
              <w:t>Sans objet</w:t>
            </w:r>
          </w:p>
        </w:tc>
      </w:tr>
      <w:tr w:rsidR="005D030C" w:rsidRPr="00BF2504" w14:paraId="06306520" w14:textId="77777777" w:rsidTr="00864C12">
        <w:trPr>
          <w:cantSplit/>
          <w:trHeight w:val="300"/>
          <w:jc w:val="center"/>
        </w:trPr>
        <w:tc>
          <w:tcPr>
            <w:tcW w:w="3849" w:type="pct"/>
            <w:vAlign w:val="center"/>
            <w:hideMark/>
          </w:tcPr>
          <w:p w14:paraId="2FD2E747" w14:textId="77777777" w:rsidR="005D030C" w:rsidRPr="00BF2504" w:rsidRDefault="005D030C" w:rsidP="005D030C">
            <w:pPr>
              <w:pStyle w:val="TableBodyTextMIRB"/>
              <w:rPr>
                <w:rFonts w:eastAsia="Times New Roman"/>
                <w:lang w:eastAsia="en-CA"/>
              </w:rPr>
            </w:pPr>
            <w:r w:rsidRPr="00BF2504">
              <w:t>Township of Nairn and Hyman</w:t>
            </w:r>
          </w:p>
        </w:tc>
        <w:tc>
          <w:tcPr>
            <w:tcW w:w="1151" w:type="pct"/>
            <w:noWrap/>
            <w:vAlign w:val="center"/>
            <w:hideMark/>
          </w:tcPr>
          <w:p w14:paraId="48FF536D" w14:textId="38A3F7F4" w:rsidR="005D030C" w:rsidRPr="00BF2504" w:rsidRDefault="002D61AA" w:rsidP="005D030C">
            <w:r w:rsidRPr="00BF2504">
              <w:rPr>
                <w:rFonts w:eastAsia="Times New Roman"/>
                <w:lang w:eastAsia="en-CA"/>
              </w:rPr>
              <w:t>Sans objet</w:t>
            </w:r>
          </w:p>
        </w:tc>
      </w:tr>
      <w:tr w:rsidR="005D030C" w:rsidRPr="00BF2504" w14:paraId="3D63D388" w14:textId="77777777" w:rsidTr="00864C12">
        <w:trPr>
          <w:cantSplit/>
          <w:trHeight w:val="300"/>
          <w:jc w:val="center"/>
        </w:trPr>
        <w:tc>
          <w:tcPr>
            <w:tcW w:w="3849" w:type="pct"/>
            <w:vAlign w:val="center"/>
            <w:hideMark/>
          </w:tcPr>
          <w:p w14:paraId="09A43F04" w14:textId="77777777" w:rsidR="005D030C" w:rsidRPr="00BF2504" w:rsidRDefault="005D030C" w:rsidP="005D030C">
            <w:pPr>
              <w:pStyle w:val="TableBodyTextMIRB"/>
              <w:rPr>
                <w:rFonts w:eastAsia="Times New Roman"/>
                <w:lang w:eastAsia="en-CA"/>
              </w:rPr>
            </w:pPr>
            <w:r w:rsidRPr="00BF2504">
              <w:t>Township of Nipigon</w:t>
            </w:r>
          </w:p>
        </w:tc>
        <w:tc>
          <w:tcPr>
            <w:tcW w:w="1151" w:type="pct"/>
            <w:noWrap/>
            <w:vAlign w:val="center"/>
            <w:hideMark/>
          </w:tcPr>
          <w:p w14:paraId="7D122D61" w14:textId="1FF53C39" w:rsidR="005D030C" w:rsidRPr="00BF2504" w:rsidRDefault="002D61AA" w:rsidP="005D030C">
            <w:r w:rsidRPr="00BF2504">
              <w:rPr>
                <w:rFonts w:eastAsia="Times New Roman"/>
                <w:lang w:eastAsia="en-CA"/>
              </w:rPr>
              <w:t>Sans objet</w:t>
            </w:r>
          </w:p>
        </w:tc>
      </w:tr>
      <w:tr w:rsidR="005D030C" w:rsidRPr="00BF2504" w14:paraId="70D99774" w14:textId="77777777" w:rsidTr="00864C12">
        <w:trPr>
          <w:cantSplit/>
          <w:trHeight w:val="300"/>
          <w:jc w:val="center"/>
        </w:trPr>
        <w:tc>
          <w:tcPr>
            <w:tcW w:w="3849" w:type="pct"/>
            <w:vAlign w:val="center"/>
            <w:hideMark/>
          </w:tcPr>
          <w:p w14:paraId="39B6D476" w14:textId="77777777" w:rsidR="005D030C" w:rsidRPr="00BF2504" w:rsidRDefault="005D030C" w:rsidP="005D030C">
            <w:pPr>
              <w:pStyle w:val="TableBodyTextMIRB"/>
              <w:rPr>
                <w:rFonts w:eastAsia="Times New Roman"/>
                <w:lang w:eastAsia="en-CA"/>
              </w:rPr>
            </w:pPr>
            <w:r w:rsidRPr="00BF2504">
              <w:t>Township of Nipissing</w:t>
            </w:r>
          </w:p>
        </w:tc>
        <w:tc>
          <w:tcPr>
            <w:tcW w:w="1151" w:type="pct"/>
            <w:noWrap/>
            <w:vAlign w:val="center"/>
            <w:hideMark/>
          </w:tcPr>
          <w:p w14:paraId="3601745B" w14:textId="01E8BDF9" w:rsidR="005D030C" w:rsidRPr="00BF2504" w:rsidRDefault="002D61AA" w:rsidP="005D030C">
            <w:r w:rsidRPr="00BF2504">
              <w:rPr>
                <w:rFonts w:eastAsia="Times New Roman"/>
                <w:lang w:eastAsia="en-CA"/>
              </w:rPr>
              <w:t>Sans objet</w:t>
            </w:r>
          </w:p>
        </w:tc>
      </w:tr>
      <w:tr w:rsidR="005D030C" w:rsidRPr="00BF2504" w14:paraId="5623968B" w14:textId="77777777" w:rsidTr="00864C12">
        <w:trPr>
          <w:cantSplit/>
          <w:trHeight w:val="300"/>
          <w:jc w:val="center"/>
        </w:trPr>
        <w:tc>
          <w:tcPr>
            <w:tcW w:w="3849" w:type="pct"/>
            <w:vAlign w:val="center"/>
            <w:hideMark/>
          </w:tcPr>
          <w:p w14:paraId="66943985" w14:textId="77777777" w:rsidR="005D030C" w:rsidRPr="00BF2504" w:rsidRDefault="005D030C" w:rsidP="005D030C">
            <w:pPr>
              <w:pStyle w:val="TableBodyTextMIRB"/>
              <w:rPr>
                <w:rFonts w:eastAsia="Times New Roman"/>
                <w:lang w:eastAsia="en-CA"/>
              </w:rPr>
            </w:pPr>
            <w:r w:rsidRPr="00BF2504">
              <w:t>Township of North Algona Wilberforce</w:t>
            </w:r>
          </w:p>
        </w:tc>
        <w:tc>
          <w:tcPr>
            <w:tcW w:w="1151" w:type="pct"/>
            <w:noWrap/>
            <w:vAlign w:val="center"/>
            <w:hideMark/>
          </w:tcPr>
          <w:p w14:paraId="5F6F913C" w14:textId="410D07BD" w:rsidR="005D030C" w:rsidRPr="00BF2504" w:rsidRDefault="002D61AA" w:rsidP="005D030C">
            <w:r w:rsidRPr="00BF2504">
              <w:rPr>
                <w:rFonts w:eastAsia="Times New Roman"/>
                <w:lang w:eastAsia="en-CA"/>
              </w:rPr>
              <w:t>Sans objet</w:t>
            </w:r>
          </w:p>
        </w:tc>
      </w:tr>
      <w:tr w:rsidR="005D030C" w:rsidRPr="00BF2504" w14:paraId="4F160B3F" w14:textId="77777777" w:rsidTr="00864C12">
        <w:trPr>
          <w:cantSplit/>
          <w:trHeight w:val="300"/>
          <w:jc w:val="center"/>
        </w:trPr>
        <w:tc>
          <w:tcPr>
            <w:tcW w:w="3849" w:type="pct"/>
            <w:vAlign w:val="center"/>
            <w:hideMark/>
          </w:tcPr>
          <w:p w14:paraId="2E5333FB" w14:textId="77777777" w:rsidR="005D030C" w:rsidRPr="00BF2504" w:rsidRDefault="005D030C" w:rsidP="005D030C">
            <w:pPr>
              <w:pStyle w:val="TableBodyTextMIRB"/>
              <w:rPr>
                <w:rFonts w:eastAsia="Times New Roman"/>
                <w:lang w:eastAsia="en-CA"/>
              </w:rPr>
            </w:pPr>
            <w:r w:rsidRPr="00BF2504">
              <w:t>Township of North Dumfries</w:t>
            </w:r>
          </w:p>
        </w:tc>
        <w:tc>
          <w:tcPr>
            <w:tcW w:w="1151" w:type="pct"/>
            <w:noWrap/>
            <w:vAlign w:val="center"/>
            <w:hideMark/>
          </w:tcPr>
          <w:p w14:paraId="48FDE3B9" w14:textId="7E2DF040" w:rsidR="005D030C" w:rsidRPr="00BF2504" w:rsidRDefault="002D61AA" w:rsidP="005D030C">
            <w:r w:rsidRPr="00BF2504">
              <w:rPr>
                <w:rFonts w:eastAsia="Times New Roman"/>
                <w:lang w:eastAsia="en-CA"/>
              </w:rPr>
              <w:t>Sans objet</w:t>
            </w:r>
          </w:p>
        </w:tc>
      </w:tr>
      <w:tr w:rsidR="005D030C" w:rsidRPr="00BF2504" w14:paraId="261DD115" w14:textId="77777777" w:rsidTr="00864C12">
        <w:trPr>
          <w:cantSplit/>
          <w:trHeight w:val="300"/>
          <w:jc w:val="center"/>
        </w:trPr>
        <w:tc>
          <w:tcPr>
            <w:tcW w:w="3849" w:type="pct"/>
            <w:vAlign w:val="center"/>
            <w:hideMark/>
          </w:tcPr>
          <w:p w14:paraId="1BBA3DF7" w14:textId="77777777" w:rsidR="005D030C" w:rsidRPr="00BF2504" w:rsidRDefault="005D030C" w:rsidP="005D030C">
            <w:pPr>
              <w:pStyle w:val="TableBodyTextMIRB"/>
              <w:rPr>
                <w:rFonts w:eastAsia="Times New Roman"/>
                <w:lang w:eastAsia="en-CA"/>
              </w:rPr>
            </w:pPr>
            <w:r w:rsidRPr="00BF2504">
              <w:t>Township of North Dundas</w:t>
            </w:r>
          </w:p>
        </w:tc>
        <w:tc>
          <w:tcPr>
            <w:tcW w:w="1151" w:type="pct"/>
            <w:noWrap/>
            <w:vAlign w:val="center"/>
            <w:hideMark/>
          </w:tcPr>
          <w:p w14:paraId="52E7EA8C" w14:textId="561BC033" w:rsidR="005D030C" w:rsidRPr="00BF2504" w:rsidRDefault="002D61AA" w:rsidP="005D030C">
            <w:r w:rsidRPr="00BF2504">
              <w:rPr>
                <w:rFonts w:eastAsia="Times New Roman"/>
                <w:lang w:eastAsia="en-CA"/>
              </w:rPr>
              <w:t>Sans objet</w:t>
            </w:r>
          </w:p>
        </w:tc>
      </w:tr>
      <w:tr w:rsidR="005D030C" w:rsidRPr="00BF2504" w14:paraId="46ABC5E3" w14:textId="77777777" w:rsidTr="00864C12">
        <w:trPr>
          <w:cantSplit/>
          <w:trHeight w:val="300"/>
          <w:jc w:val="center"/>
        </w:trPr>
        <w:tc>
          <w:tcPr>
            <w:tcW w:w="3849" w:type="pct"/>
            <w:vAlign w:val="center"/>
            <w:hideMark/>
          </w:tcPr>
          <w:p w14:paraId="60EACC66" w14:textId="77777777" w:rsidR="005D030C" w:rsidRPr="00BF2504" w:rsidRDefault="005D030C" w:rsidP="005D030C">
            <w:pPr>
              <w:pStyle w:val="TableBodyTextMIRB"/>
              <w:rPr>
                <w:rFonts w:eastAsia="Times New Roman"/>
                <w:lang w:eastAsia="en-CA"/>
              </w:rPr>
            </w:pPr>
            <w:r w:rsidRPr="00BF2504">
              <w:t>Township of North Frontenac</w:t>
            </w:r>
          </w:p>
        </w:tc>
        <w:tc>
          <w:tcPr>
            <w:tcW w:w="1151" w:type="pct"/>
            <w:noWrap/>
            <w:vAlign w:val="center"/>
            <w:hideMark/>
          </w:tcPr>
          <w:p w14:paraId="2AB0409E" w14:textId="548E1089" w:rsidR="005D030C" w:rsidRPr="00BF2504" w:rsidRDefault="002D61AA" w:rsidP="005D030C">
            <w:r w:rsidRPr="00BF2504">
              <w:rPr>
                <w:rFonts w:eastAsia="Times New Roman"/>
                <w:lang w:eastAsia="en-CA"/>
              </w:rPr>
              <w:t>Sans objet</w:t>
            </w:r>
          </w:p>
        </w:tc>
      </w:tr>
      <w:tr w:rsidR="005D030C" w:rsidRPr="00BF2504" w14:paraId="43192424" w14:textId="77777777" w:rsidTr="00864C12">
        <w:trPr>
          <w:cantSplit/>
          <w:trHeight w:val="300"/>
          <w:jc w:val="center"/>
        </w:trPr>
        <w:tc>
          <w:tcPr>
            <w:tcW w:w="3849" w:type="pct"/>
            <w:vAlign w:val="center"/>
            <w:hideMark/>
          </w:tcPr>
          <w:p w14:paraId="46D38329" w14:textId="77777777" w:rsidR="005D030C" w:rsidRPr="00BF2504" w:rsidRDefault="005D030C" w:rsidP="005D030C">
            <w:pPr>
              <w:pStyle w:val="TableBodyTextMIRB"/>
              <w:rPr>
                <w:rFonts w:eastAsia="Times New Roman"/>
                <w:lang w:eastAsia="en-CA"/>
              </w:rPr>
            </w:pPr>
            <w:r w:rsidRPr="00BF2504">
              <w:t>Township of North Glengarry</w:t>
            </w:r>
          </w:p>
        </w:tc>
        <w:tc>
          <w:tcPr>
            <w:tcW w:w="1151" w:type="pct"/>
            <w:noWrap/>
            <w:vAlign w:val="center"/>
            <w:hideMark/>
          </w:tcPr>
          <w:p w14:paraId="3B5B92BD" w14:textId="216C5AA5" w:rsidR="005D030C" w:rsidRPr="00BF2504" w:rsidRDefault="002D61AA" w:rsidP="005D030C">
            <w:r w:rsidRPr="00BF2504">
              <w:rPr>
                <w:rFonts w:eastAsia="Times New Roman"/>
                <w:lang w:eastAsia="en-CA"/>
              </w:rPr>
              <w:t>Sans objet</w:t>
            </w:r>
          </w:p>
        </w:tc>
      </w:tr>
      <w:tr w:rsidR="005D030C" w:rsidRPr="00BF2504" w14:paraId="1BB68A6D" w14:textId="77777777" w:rsidTr="00864C12">
        <w:trPr>
          <w:cantSplit/>
          <w:trHeight w:val="300"/>
          <w:jc w:val="center"/>
        </w:trPr>
        <w:tc>
          <w:tcPr>
            <w:tcW w:w="3849" w:type="pct"/>
            <w:vAlign w:val="center"/>
            <w:hideMark/>
          </w:tcPr>
          <w:p w14:paraId="368C5DDC" w14:textId="77777777" w:rsidR="005D030C" w:rsidRPr="00BF2504" w:rsidRDefault="005D030C" w:rsidP="005D030C">
            <w:pPr>
              <w:pStyle w:val="TableBodyTextMIRB"/>
              <w:rPr>
                <w:rFonts w:eastAsia="Times New Roman"/>
                <w:lang w:eastAsia="en-CA"/>
              </w:rPr>
            </w:pPr>
            <w:r w:rsidRPr="00BF2504">
              <w:t>Township of North Huron</w:t>
            </w:r>
          </w:p>
        </w:tc>
        <w:tc>
          <w:tcPr>
            <w:tcW w:w="1151" w:type="pct"/>
            <w:noWrap/>
            <w:vAlign w:val="center"/>
            <w:hideMark/>
          </w:tcPr>
          <w:p w14:paraId="41F98029" w14:textId="6A6D8643" w:rsidR="005D030C" w:rsidRPr="00BF2504" w:rsidRDefault="002D61AA" w:rsidP="005D030C">
            <w:r w:rsidRPr="00BF2504">
              <w:rPr>
                <w:rFonts w:eastAsia="Times New Roman"/>
                <w:lang w:eastAsia="en-CA"/>
              </w:rPr>
              <w:t>Sans objet</w:t>
            </w:r>
          </w:p>
        </w:tc>
      </w:tr>
      <w:tr w:rsidR="005D030C" w:rsidRPr="00BF2504" w14:paraId="3B3574E7" w14:textId="77777777" w:rsidTr="00864C12">
        <w:trPr>
          <w:cantSplit/>
          <w:trHeight w:val="300"/>
          <w:jc w:val="center"/>
        </w:trPr>
        <w:tc>
          <w:tcPr>
            <w:tcW w:w="3849" w:type="pct"/>
            <w:vAlign w:val="center"/>
            <w:hideMark/>
          </w:tcPr>
          <w:p w14:paraId="44E92FCB" w14:textId="77777777" w:rsidR="005D030C" w:rsidRPr="00BF2504" w:rsidRDefault="005D030C" w:rsidP="005D030C">
            <w:pPr>
              <w:pStyle w:val="TableBodyTextMIRB"/>
              <w:rPr>
                <w:rFonts w:eastAsia="Times New Roman"/>
                <w:lang w:eastAsia="en-CA"/>
              </w:rPr>
            </w:pPr>
            <w:r w:rsidRPr="00BF2504">
              <w:t>Township of North Kawartha</w:t>
            </w:r>
          </w:p>
        </w:tc>
        <w:tc>
          <w:tcPr>
            <w:tcW w:w="1151" w:type="pct"/>
            <w:noWrap/>
            <w:vAlign w:val="center"/>
            <w:hideMark/>
          </w:tcPr>
          <w:p w14:paraId="40DB616D" w14:textId="41E8D530" w:rsidR="005D030C" w:rsidRPr="00BF2504" w:rsidRDefault="002D61AA" w:rsidP="005D030C">
            <w:r w:rsidRPr="00BF2504">
              <w:rPr>
                <w:rFonts w:eastAsia="Times New Roman"/>
                <w:lang w:eastAsia="en-CA"/>
              </w:rPr>
              <w:t>Sans objet</w:t>
            </w:r>
          </w:p>
        </w:tc>
      </w:tr>
      <w:tr w:rsidR="005D030C" w:rsidRPr="00BF2504" w14:paraId="4FEF40B3" w14:textId="77777777" w:rsidTr="00864C12">
        <w:trPr>
          <w:cantSplit/>
          <w:trHeight w:val="300"/>
          <w:jc w:val="center"/>
        </w:trPr>
        <w:tc>
          <w:tcPr>
            <w:tcW w:w="3849" w:type="pct"/>
            <w:vAlign w:val="center"/>
            <w:hideMark/>
          </w:tcPr>
          <w:p w14:paraId="0CD2A7C0" w14:textId="77777777" w:rsidR="005D030C" w:rsidRPr="00BF2504" w:rsidRDefault="005D030C" w:rsidP="005D030C">
            <w:pPr>
              <w:pStyle w:val="TableBodyTextMIRB"/>
              <w:rPr>
                <w:rFonts w:eastAsia="Times New Roman"/>
                <w:lang w:eastAsia="en-CA"/>
              </w:rPr>
            </w:pPr>
            <w:r w:rsidRPr="00BF2504">
              <w:t>Township of North Stormont</w:t>
            </w:r>
          </w:p>
        </w:tc>
        <w:tc>
          <w:tcPr>
            <w:tcW w:w="1151" w:type="pct"/>
            <w:noWrap/>
            <w:vAlign w:val="center"/>
            <w:hideMark/>
          </w:tcPr>
          <w:p w14:paraId="087A1E76" w14:textId="7BB2AA38" w:rsidR="005D030C" w:rsidRPr="00BF2504" w:rsidRDefault="002D61AA" w:rsidP="005D030C">
            <w:r w:rsidRPr="00BF2504">
              <w:rPr>
                <w:rFonts w:eastAsia="Times New Roman"/>
                <w:lang w:eastAsia="en-CA"/>
              </w:rPr>
              <w:t>Sans objet</w:t>
            </w:r>
          </w:p>
        </w:tc>
      </w:tr>
      <w:tr w:rsidR="005D030C" w:rsidRPr="00BF2504" w14:paraId="467E70A3" w14:textId="77777777" w:rsidTr="00864C12">
        <w:trPr>
          <w:cantSplit/>
          <w:trHeight w:val="300"/>
          <w:jc w:val="center"/>
        </w:trPr>
        <w:tc>
          <w:tcPr>
            <w:tcW w:w="3849" w:type="pct"/>
            <w:vAlign w:val="center"/>
            <w:hideMark/>
          </w:tcPr>
          <w:p w14:paraId="2891F6D5" w14:textId="77777777" w:rsidR="005D030C" w:rsidRPr="00BF2504" w:rsidRDefault="005D030C" w:rsidP="005D030C">
            <w:pPr>
              <w:pStyle w:val="TableBodyTextMIRB"/>
              <w:rPr>
                <w:rFonts w:eastAsia="Times New Roman"/>
                <w:lang w:eastAsia="en-CA"/>
              </w:rPr>
            </w:pPr>
            <w:r w:rsidRPr="00BF2504">
              <w:t>Township of Norwich</w:t>
            </w:r>
          </w:p>
        </w:tc>
        <w:tc>
          <w:tcPr>
            <w:tcW w:w="1151" w:type="pct"/>
            <w:noWrap/>
            <w:vAlign w:val="center"/>
            <w:hideMark/>
          </w:tcPr>
          <w:p w14:paraId="02B72120" w14:textId="7B605C6A" w:rsidR="005D030C" w:rsidRPr="00BF2504" w:rsidRDefault="002D61AA" w:rsidP="005D030C">
            <w:r w:rsidRPr="00BF2504">
              <w:rPr>
                <w:rFonts w:eastAsia="Times New Roman"/>
                <w:lang w:eastAsia="en-CA"/>
              </w:rPr>
              <w:t>Sans objet</w:t>
            </w:r>
          </w:p>
        </w:tc>
      </w:tr>
      <w:tr w:rsidR="005D030C" w:rsidRPr="00BF2504" w14:paraId="13DE8176" w14:textId="77777777" w:rsidTr="00864C12">
        <w:trPr>
          <w:cantSplit/>
          <w:trHeight w:val="300"/>
          <w:jc w:val="center"/>
        </w:trPr>
        <w:tc>
          <w:tcPr>
            <w:tcW w:w="3849" w:type="pct"/>
            <w:vAlign w:val="center"/>
            <w:hideMark/>
          </w:tcPr>
          <w:p w14:paraId="7BB3F6E7" w14:textId="77777777" w:rsidR="005D030C" w:rsidRPr="00BF2504" w:rsidRDefault="005D030C" w:rsidP="005D030C">
            <w:pPr>
              <w:pStyle w:val="TableBodyTextMIRB"/>
              <w:rPr>
                <w:rFonts w:eastAsia="Times New Roman"/>
                <w:lang w:eastAsia="en-CA"/>
              </w:rPr>
            </w:pPr>
            <w:r w:rsidRPr="00BF2504">
              <w:t>Township of O'Connor</w:t>
            </w:r>
          </w:p>
        </w:tc>
        <w:tc>
          <w:tcPr>
            <w:tcW w:w="1151" w:type="pct"/>
            <w:noWrap/>
            <w:vAlign w:val="center"/>
            <w:hideMark/>
          </w:tcPr>
          <w:p w14:paraId="4213FD05" w14:textId="62E66362" w:rsidR="005D030C" w:rsidRPr="00BF2504" w:rsidRDefault="002D61AA" w:rsidP="005D030C">
            <w:r w:rsidRPr="00BF2504">
              <w:rPr>
                <w:rFonts w:eastAsia="Times New Roman"/>
                <w:lang w:eastAsia="en-CA"/>
              </w:rPr>
              <w:t>Sans objet</w:t>
            </w:r>
          </w:p>
        </w:tc>
      </w:tr>
      <w:tr w:rsidR="005D030C" w:rsidRPr="00BF2504" w14:paraId="6B4C05A3" w14:textId="77777777" w:rsidTr="00864C12">
        <w:trPr>
          <w:cantSplit/>
          <w:trHeight w:val="300"/>
          <w:jc w:val="center"/>
        </w:trPr>
        <w:tc>
          <w:tcPr>
            <w:tcW w:w="3849" w:type="pct"/>
            <w:vAlign w:val="center"/>
            <w:hideMark/>
          </w:tcPr>
          <w:p w14:paraId="5A193AC5" w14:textId="77777777" w:rsidR="005D030C" w:rsidRPr="00BF2504" w:rsidRDefault="005D030C" w:rsidP="005D030C">
            <w:pPr>
              <w:pStyle w:val="TableBodyTextMIRB"/>
              <w:rPr>
                <w:rFonts w:eastAsia="Times New Roman"/>
                <w:lang w:eastAsia="en-CA"/>
              </w:rPr>
            </w:pPr>
            <w:r w:rsidRPr="00BF2504">
              <w:t>Township of Opasatika</w:t>
            </w:r>
          </w:p>
        </w:tc>
        <w:tc>
          <w:tcPr>
            <w:tcW w:w="1151" w:type="pct"/>
            <w:noWrap/>
            <w:vAlign w:val="center"/>
            <w:hideMark/>
          </w:tcPr>
          <w:p w14:paraId="14F08C88" w14:textId="2AC4A34B" w:rsidR="005D030C" w:rsidRPr="00BF2504" w:rsidRDefault="002D61AA" w:rsidP="005D030C">
            <w:r w:rsidRPr="00BF2504">
              <w:rPr>
                <w:rFonts w:eastAsia="Times New Roman"/>
                <w:lang w:eastAsia="en-CA"/>
              </w:rPr>
              <w:t>Sans objet</w:t>
            </w:r>
          </w:p>
        </w:tc>
      </w:tr>
      <w:tr w:rsidR="005D030C" w:rsidRPr="00BF2504" w14:paraId="76B5280C" w14:textId="77777777" w:rsidTr="00864C12">
        <w:trPr>
          <w:cantSplit/>
          <w:trHeight w:val="300"/>
          <w:jc w:val="center"/>
        </w:trPr>
        <w:tc>
          <w:tcPr>
            <w:tcW w:w="3849" w:type="pct"/>
            <w:vAlign w:val="center"/>
            <w:hideMark/>
          </w:tcPr>
          <w:p w14:paraId="5E811BF3" w14:textId="77777777" w:rsidR="005D030C" w:rsidRPr="00BF2504" w:rsidRDefault="005D030C" w:rsidP="005D030C">
            <w:pPr>
              <w:pStyle w:val="TableBodyTextMIRB"/>
              <w:rPr>
                <w:rFonts w:eastAsia="Times New Roman"/>
                <w:lang w:eastAsia="en-CA"/>
              </w:rPr>
            </w:pPr>
            <w:r w:rsidRPr="00BF2504">
              <w:t>Township of Oro-Medonte</w:t>
            </w:r>
          </w:p>
        </w:tc>
        <w:tc>
          <w:tcPr>
            <w:tcW w:w="1151" w:type="pct"/>
            <w:noWrap/>
            <w:vAlign w:val="center"/>
            <w:hideMark/>
          </w:tcPr>
          <w:p w14:paraId="1A1A1C1C" w14:textId="63BED61F" w:rsidR="005D030C" w:rsidRPr="00BF2504" w:rsidRDefault="002D61AA" w:rsidP="005D030C">
            <w:r w:rsidRPr="00BF2504">
              <w:rPr>
                <w:rFonts w:eastAsia="Times New Roman"/>
                <w:lang w:eastAsia="en-CA"/>
              </w:rPr>
              <w:t>Sans objet</w:t>
            </w:r>
          </w:p>
        </w:tc>
      </w:tr>
      <w:tr w:rsidR="005D030C" w:rsidRPr="00BF2504" w14:paraId="4B76D057" w14:textId="77777777" w:rsidTr="00864C12">
        <w:trPr>
          <w:cantSplit/>
          <w:trHeight w:val="300"/>
          <w:jc w:val="center"/>
        </w:trPr>
        <w:tc>
          <w:tcPr>
            <w:tcW w:w="3849" w:type="pct"/>
            <w:vAlign w:val="center"/>
            <w:hideMark/>
          </w:tcPr>
          <w:p w14:paraId="1ECE584F" w14:textId="77777777" w:rsidR="005D030C" w:rsidRPr="00BF2504" w:rsidRDefault="005D030C" w:rsidP="005D030C">
            <w:pPr>
              <w:pStyle w:val="TableBodyTextMIRB"/>
              <w:rPr>
                <w:rFonts w:eastAsia="Times New Roman"/>
                <w:lang w:eastAsia="en-CA"/>
              </w:rPr>
            </w:pPr>
            <w:r w:rsidRPr="00BF2504">
              <w:t>Township of Otonabee-South Monaghan</w:t>
            </w:r>
          </w:p>
        </w:tc>
        <w:tc>
          <w:tcPr>
            <w:tcW w:w="1151" w:type="pct"/>
            <w:noWrap/>
            <w:vAlign w:val="center"/>
            <w:hideMark/>
          </w:tcPr>
          <w:p w14:paraId="6D1EA397" w14:textId="6844FE2D" w:rsidR="005D030C" w:rsidRPr="00BF2504" w:rsidRDefault="002D61AA" w:rsidP="005D030C">
            <w:r w:rsidRPr="00BF2504">
              <w:rPr>
                <w:rFonts w:eastAsia="Times New Roman"/>
                <w:lang w:eastAsia="en-CA"/>
              </w:rPr>
              <w:t>Sans objet</w:t>
            </w:r>
          </w:p>
        </w:tc>
      </w:tr>
      <w:tr w:rsidR="005D030C" w:rsidRPr="00BF2504" w14:paraId="1CF3E703" w14:textId="77777777" w:rsidTr="00864C12">
        <w:trPr>
          <w:cantSplit/>
          <w:trHeight w:val="300"/>
          <w:jc w:val="center"/>
        </w:trPr>
        <w:tc>
          <w:tcPr>
            <w:tcW w:w="3849" w:type="pct"/>
            <w:vAlign w:val="center"/>
            <w:hideMark/>
          </w:tcPr>
          <w:p w14:paraId="28237672" w14:textId="77777777" w:rsidR="005D030C" w:rsidRPr="00BF2504" w:rsidRDefault="005D030C" w:rsidP="005D030C">
            <w:pPr>
              <w:pStyle w:val="TableBodyTextMIRB"/>
              <w:rPr>
                <w:rFonts w:eastAsia="Times New Roman"/>
                <w:lang w:eastAsia="en-CA"/>
              </w:rPr>
            </w:pPr>
            <w:r w:rsidRPr="00BF2504">
              <w:lastRenderedPageBreak/>
              <w:t>Township of Papineau-Cameron</w:t>
            </w:r>
          </w:p>
        </w:tc>
        <w:tc>
          <w:tcPr>
            <w:tcW w:w="1151" w:type="pct"/>
            <w:noWrap/>
            <w:vAlign w:val="center"/>
            <w:hideMark/>
          </w:tcPr>
          <w:p w14:paraId="7383A8E9" w14:textId="2B9E7027" w:rsidR="005D030C" w:rsidRPr="00BF2504" w:rsidRDefault="002D61AA" w:rsidP="005D030C">
            <w:r w:rsidRPr="00BF2504">
              <w:rPr>
                <w:rFonts w:eastAsia="Times New Roman"/>
                <w:lang w:eastAsia="en-CA"/>
              </w:rPr>
              <w:t>Sans objet</w:t>
            </w:r>
          </w:p>
        </w:tc>
      </w:tr>
      <w:tr w:rsidR="005D030C" w:rsidRPr="00BF2504" w14:paraId="36B26BB1" w14:textId="77777777" w:rsidTr="00864C12">
        <w:trPr>
          <w:cantSplit/>
          <w:trHeight w:val="300"/>
          <w:jc w:val="center"/>
        </w:trPr>
        <w:tc>
          <w:tcPr>
            <w:tcW w:w="3849" w:type="pct"/>
            <w:vAlign w:val="center"/>
            <w:hideMark/>
          </w:tcPr>
          <w:p w14:paraId="53F21503" w14:textId="77777777" w:rsidR="005D030C" w:rsidRPr="00BF2504" w:rsidRDefault="005D030C" w:rsidP="005D030C">
            <w:pPr>
              <w:pStyle w:val="TableBodyTextMIRB"/>
              <w:rPr>
                <w:rFonts w:eastAsia="Times New Roman"/>
                <w:lang w:eastAsia="en-CA"/>
              </w:rPr>
            </w:pPr>
            <w:r w:rsidRPr="00BF2504">
              <w:t>Township of Pelee</w:t>
            </w:r>
          </w:p>
        </w:tc>
        <w:tc>
          <w:tcPr>
            <w:tcW w:w="1151" w:type="pct"/>
            <w:noWrap/>
            <w:vAlign w:val="center"/>
            <w:hideMark/>
          </w:tcPr>
          <w:p w14:paraId="091CF367" w14:textId="7B1289AB" w:rsidR="005D030C" w:rsidRPr="00BF2504" w:rsidRDefault="002D61AA" w:rsidP="005D030C">
            <w:r w:rsidRPr="00BF2504">
              <w:rPr>
                <w:rFonts w:eastAsia="Times New Roman"/>
                <w:lang w:eastAsia="en-CA"/>
              </w:rPr>
              <w:t>Sans objet</w:t>
            </w:r>
          </w:p>
        </w:tc>
      </w:tr>
      <w:tr w:rsidR="005D030C" w:rsidRPr="00BF2504" w14:paraId="1D4ABA04" w14:textId="77777777" w:rsidTr="00864C12">
        <w:trPr>
          <w:cantSplit/>
          <w:trHeight w:val="300"/>
          <w:jc w:val="center"/>
        </w:trPr>
        <w:tc>
          <w:tcPr>
            <w:tcW w:w="3849" w:type="pct"/>
            <w:vAlign w:val="center"/>
            <w:hideMark/>
          </w:tcPr>
          <w:p w14:paraId="75DA44C2" w14:textId="77777777" w:rsidR="005D030C" w:rsidRPr="00BF2504" w:rsidRDefault="005D030C" w:rsidP="005D030C">
            <w:pPr>
              <w:pStyle w:val="TableBodyTextMIRB"/>
              <w:rPr>
                <w:rFonts w:eastAsia="Times New Roman"/>
                <w:lang w:eastAsia="en-CA"/>
              </w:rPr>
            </w:pPr>
            <w:r w:rsidRPr="00BF2504">
              <w:t>Township of Perry</w:t>
            </w:r>
          </w:p>
        </w:tc>
        <w:tc>
          <w:tcPr>
            <w:tcW w:w="1151" w:type="pct"/>
            <w:noWrap/>
            <w:vAlign w:val="center"/>
            <w:hideMark/>
          </w:tcPr>
          <w:p w14:paraId="518CB00D" w14:textId="3B1B3855" w:rsidR="005D030C" w:rsidRPr="00BF2504" w:rsidRDefault="002D61AA" w:rsidP="005D030C">
            <w:r w:rsidRPr="00BF2504">
              <w:rPr>
                <w:rFonts w:eastAsia="Times New Roman"/>
                <w:lang w:eastAsia="en-CA"/>
              </w:rPr>
              <w:t>Sans objet</w:t>
            </w:r>
          </w:p>
        </w:tc>
      </w:tr>
      <w:tr w:rsidR="005D030C" w:rsidRPr="00BF2504" w14:paraId="0680C386" w14:textId="77777777" w:rsidTr="00864C12">
        <w:trPr>
          <w:cantSplit/>
          <w:trHeight w:val="300"/>
          <w:jc w:val="center"/>
        </w:trPr>
        <w:tc>
          <w:tcPr>
            <w:tcW w:w="3849" w:type="pct"/>
            <w:vAlign w:val="center"/>
            <w:hideMark/>
          </w:tcPr>
          <w:p w14:paraId="56CEF661" w14:textId="77777777" w:rsidR="005D030C" w:rsidRPr="00BF2504" w:rsidRDefault="005D030C" w:rsidP="005D030C">
            <w:pPr>
              <w:pStyle w:val="TableBodyTextMIRB"/>
              <w:rPr>
                <w:rFonts w:eastAsia="Times New Roman"/>
                <w:lang w:eastAsia="en-CA"/>
              </w:rPr>
            </w:pPr>
            <w:r w:rsidRPr="00BF2504">
              <w:t>Township of Perth East</w:t>
            </w:r>
          </w:p>
        </w:tc>
        <w:tc>
          <w:tcPr>
            <w:tcW w:w="1151" w:type="pct"/>
            <w:noWrap/>
            <w:vAlign w:val="center"/>
            <w:hideMark/>
          </w:tcPr>
          <w:p w14:paraId="5CCED9A7" w14:textId="069A4F99" w:rsidR="005D030C" w:rsidRPr="00BF2504" w:rsidRDefault="002D61AA" w:rsidP="005D030C">
            <w:r w:rsidRPr="00BF2504">
              <w:rPr>
                <w:rFonts w:eastAsia="Times New Roman"/>
                <w:lang w:eastAsia="en-CA"/>
              </w:rPr>
              <w:t>Sans objet</w:t>
            </w:r>
          </w:p>
        </w:tc>
      </w:tr>
      <w:tr w:rsidR="005D030C" w:rsidRPr="00BF2504" w14:paraId="1F62ED0F" w14:textId="77777777" w:rsidTr="00864C12">
        <w:trPr>
          <w:cantSplit/>
          <w:trHeight w:val="300"/>
          <w:jc w:val="center"/>
        </w:trPr>
        <w:tc>
          <w:tcPr>
            <w:tcW w:w="3849" w:type="pct"/>
            <w:vAlign w:val="center"/>
            <w:hideMark/>
          </w:tcPr>
          <w:p w14:paraId="14D995B8" w14:textId="77777777" w:rsidR="005D030C" w:rsidRPr="00BF2504" w:rsidRDefault="005D030C" w:rsidP="005D030C">
            <w:pPr>
              <w:pStyle w:val="TableBodyTextMIRB"/>
              <w:rPr>
                <w:rFonts w:eastAsia="Times New Roman"/>
                <w:lang w:eastAsia="en-CA"/>
              </w:rPr>
            </w:pPr>
            <w:r w:rsidRPr="00BF2504">
              <w:t>Township of Perth South</w:t>
            </w:r>
          </w:p>
        </w:tc>
        <w:tc>
          <w:tcPr>
            <w:tcW w:w="1151" w:type="pct"/>
            <w:noWrap/>
            <w:vAlign w:val="center"/>
            <w:hideMark/>
          </w:tcPr>
          <w:p w14:paraId="7A51637F" w14:textId="503E9424" w:rsidR="005D030C" w:rsidRPr="00BF2504" w:rsidRDefault="002D61AA" w:rsidP="005D030C">
            <w:r w:rsidRPr="00BF2504">
              <w:rPr>
                <w:rFonts w:eastAsia="Times New Roman"/>
                <w:lang w:eastAsia="en-CA"/>
              </w:rPr>
              <w:t>Sans objet</w:t>
            </w:r>
          </w:p>
        </w:tc>
      </w:tr>
      <w:tr w:rsidR="005D030C" w:rsidRPr="00BF2504" w14:paraId="1CD728B8" w14:textId="77777777" w:rsidTr="00864C12">
        <w:trPr>
          <w:cantSplit/>
          <w:trHeight w:val="300"/>
          <w:jc w:val="center"/>
        </w:trPr>
        <w:tc>
          <w:tcPr>
            <w:tcW w:w="3849" w:type="pct"/>
            <w:vAlign w:val="center"/>
            <w:hideMark/>
          </w:tcPr>
          <w:p w14:paraId="312D1DE9" w14:textId="77777777" w:rsidR="005D030C" w:rsidRPr="00BF2504" w:rsidRDefault="005D030C" w:rsidP="005D030C">
            <w:pPr>
              <w:pStyle w:val="TableBodyTextMIRB"/>
              <w:rPr>
                <w:rFonts w:eastAsia="Times New Roman"/>
                <w:lang w:eastAsia="en-CA"/>
              </w:rPr>
            </w:pPr>
            <w:r w:rsidRPr="00BF2504">
              <w:t>Township of Pickle Lake</w:t>
            </w:r>
          </w:p>
        </w:tc>
        <w:tc>
          <w:tcPr>
            <w:tcW w:w="1151" w:type="pct"/>
            <w:noWrap/>
            <w:vAlign w:val="center"/>
            <w:hideMark/>
          </w:tcPr>
          <w:p w14:paraId="2AE135BC" w14:textId="49D77B99" w:rsidR="005D030C" w:rsidRPr="00BF2504" w:rsidRDefault="002D61AA" w:rsidP="005D030C">
            <w:r w:rsidRPr="00BF2504">
              <w:rPr>
                <w:rFonts w:eastAsia="Times New Roman"/>
                <w:lang w:eastAsia="en-CA"/>
              </w:rPr>
              <w:t>Sans objet</w:t>
            </w:r>
          </w:p>
        </w:tc>
      </w:tr>
      <w:tr w:rsidR="005D030C" w:rsidRPr="00BF2504" w14:paraId="20C6C4F6" w14:textId="77777777" w:rsidTr="00864C12">
        <w:trPr>
          <w:cantSplit/>
          <w:trHeight w:val="300"/>
          <w:jc w:val="center"/>
        </w:trPr>
        <w:tc>
          <w:tcPr>
            <w:tcW w:w="3849" w:type="pct"/>
            <w:vAlign w:val="center"/>
            <w:hideMark/>
          </w:tcPr>
          <w:p w14:paraId="0541CFE6" w14:textId="77777777" w:rsidR="005D030C" w:rsidRPr="00BF2504" w:rsidRDefault="005D030C" w:rsidP="005D030C">
            <w:pPr>
              <w:pStyle w:val="TableBodyTextMIRB"/>
              <w:rPr>
                <w:rFonts w:eastAsia="Times New Roman"/>
                <w:lang w:eastAsia="en-CA"/>
              </w:rPr>
            </w:pPr>
            <w:r w:rsidRPr="00BF2504">
              <w:t>Township of Plummer Additional</w:t>
            </w:r>
          </w:p>
        </w:tc>
        <w:tc>
          <w:tcPr>
            <w:tcW w:w="1151" w:type="pct"/>
            <w:noWrap/>
            <w:vAlign w:val="center"/>
            <w:hideMark/>
          </w:tcPr>
          <w:p w14:paraId="48D14EBF" w14:textId="1CEF7009" w:rsidR="005D030C" w:rsidRPr="00BF2504" w:rsidRDefault="002D61AA" w:rsidP="005D030C">
            <w:r w:rsidRPr="00BF2504">
              <w:rPr>
                <w:rFonts w:eastAsia="Times New Roman"/>
                <w:lang w:eastAsia="en-CA"/>
              </w:rPr>
              <w:t>Sans objet</w:t>
            </w:r>
          </w:p>
        </w:tc>
      </w:tr>
      <w:tr w:rsidR="005D030C" w:rsidRPr="00BF2504" w14:paraId="0CEBABF5" w14:textId="77777777" w:rsidTr="00864C12">
        <w:trPr>
          <w:cantSplit/>
          <w:trHeight w:val="300"/>
          <w:jc w:val="center"/>
        </w:trPr>
        <w:tc>
          <w:tcPr>
            <w:tcW w:w="3849" w:type="pct"/>
            <w:vAlign w:val="center"/>
            <w:hideMark/>
          </w:tcPr>
          <w:p w14:paraId="047EE777" w14:textId="77777777" w:rsidR="005D030C" w:rsidRPr="00BF2504" w:rsidRDefault="005D030C" w:rsidP="005D030C">
            <w:pPr>
              <w:pStyle w:val="TableBodyTextMIRB"/>
              <w:rPr>
                <w:rFonts w:eastAsia="Times New Roman"/>
                <w:lang w:eastAsia="en-CA"/>
              </w:rPr>
            </w:pPr>
            <w:r w:rsidRPr="00BF2504">
              <w:t>Township of Prince</w:t>
            </w:r>
          </w:p>
        </w:tc>
        <w:tc>
          <w:tcPr>
            <w:tcW w:w="1151" w:type="pct"/>
            <w:noWrap/>
            <w:vAlign w:val="center"/>
            <w:hideMark/>
          </w:tcPr>
          <w:p w14:paraId="13826865" w14:textId="1660F308" w:rsidR="005D030C" w:rsidRPr="00BF2504" w:rsidRDefault="002D61AA" w:rsidP="005D030C">
            <w:r w:rsidRPr="00BF2504">
              <w:rPr>
                <w:rFonts w:eastAsia="Times New Roman"/>
                <w:lang w:eastAsia="en-CA"/>
              </w:rPr>
              <w:t>Sans objet</w:t>
            </w:r>
          </w:p>
        </w:tc>
      </w:tr>
      <w:tr w:rsidR="005D030C" w:rsidRPr="00BF2504" w14:paraId="6AA38FBF" w14:textId="77777777" w:rsidTr="00864C12">
        <w:trPr>
          <w:cantSplit/>
          <w:trHeight w:val="300"/>
          <w:jc w:val="center"/>
        </w:trPr>
        <w:tc>
          <w:tcPr>
            <w:tcW w:w="3849" w:type="pct"/>
            <w:vAlign w:val="center"/>
            <w:hideMark/>
          </w:tcPr>
          <w:p w14:paraId="4830917F" w14:textId="77777777" w:rsidR="005D030C" w:rsidRPr="00BF2504" w:rsidRDefault="005D030C" w:rsidP="005D030C">
            <w:pPr>
              <w:pStyle w:val="TableBodyTextMIRB"/>
              <w:rPr>
                <w:rFonts w:eastAsia="Times New Roman"/>
                <w:lang w:eastAsia="en-CA"/>
              </w:rPr>
            </w:pPr>
            <w:r w:rsidRPr="00BF2504">
              <w:t>Township of Puslinch</w:t>
            </w:r>
          </w:p>
        </w:tc>
        <w:tc>
          <w:tcPr>
            <w:tcW w:w="1151" w:type="pct"/>
            <w:noWrap/>
            <w:vAlign w:val="center"/>
            <w:hideMark/>
          </w:tcPr>
          <w:p w14:paraId="0A4A9785" w14:textId="7241F53A" w:rsidR="005D030C" w:rsidRPr="00BF2504" w:rsidRDefault="002D61AA" w:rsidP="005D030C">
            <w:r w:rsidRPr="00BF2504">
              <w:rPr>
                <w:rFonts w:eastAsia="Times New Roman"/>
                <w:lang w:eastAsia="en-CA"/>
              </w:rPr>
              <w:t>Sans objet</w:t>
            </w:r>
          </w:p>
        </w:tc>
      </w:tr>
      <w:tr w:rsidR="005D030C" w:rsidRPr="00BF2504" w14:paraId="469986DD" w14:textId="77777777" w:rsidTr="00864C12">
        <w:trPr>
          <w:cantSplit/>
          <w:trHeight w:val="300"/>
          <w:jc w:val="center"/>
        </w:trPr>
        <w:tc>
          <w:tcPr>
            <w:tcW w:w="3849" w:type="pct"/>
            <w:vAlign w:val="center"/>
            <w:hideMark/>
          </w:tcPr>
          <w:p w14:paraId="1FCE88B3" w14:textId="77777777" w:rsidR="005D030C" w:rsidRPr="00BF2504" w:rsidRDefault="005D030C" w:rsidP="005D030C">
            <w:pPr>
              <w:pStyle w:val="TableBodyTextMIRB"/>
              <w:rPr>
                <w:rFonts w:eastAsia="Times New Roman"/>
                <w:lang w:eastAsia="en-CA"/>
              </w:rPr>
            </w:pPr>
            <w:r w:rsidRPr="00BF2504">
              <w:t>Township of Ramara</w:t>
            </w:r>
          </w:p>
        </w:tc>
        <w:tc>
          <w:tcPr>
            <w:tcW w:w="1151" w:type="pct"/>
            <w:noWrap/>
            <w:vAlign w:val="center"/>
            <w:hideMark/>
          </w:tcPr>
          <w:p w14:paraId="515F0D99" w14:textId="5BC0E66C" w:rsidR="005D030C" w:rsidRPr="00BF2504" w:rsidRDefault="002D61AA" w:rsidP="005D030C">
            <w:r w:rsidRPr="00BF2504">
              <w:rPr>
                <w:rFonts w:eastAsia="Times New Roman"/>
                <w:lang w:eastAsia="en-CA"/>
              </w:rPr>
              <w:t>Sans objet</w:t>
            </w:r>
          </w:p>
        </w:tc>
      </w:tr>
      <w:tr w:rsidR="005D030C" w:rsidRPr="00BF2504" w14:paraId="28280F26" w14:textId="77777777" w:rsidTr="00864C12">
        <w:trPr>
          <w:cantSplit/>
          <w:trHeight w:val="300"/>
          <w:jc w:val="center"/>
        </w:trPr>
        <w:tc>
          <w:tcPr>
            <w:tcW w:w="3849" w:type="pct"/>
            <w:vAlign w:val="center"/>
            <w:hideMark/>
          </w:tcPr>
          <w:p w14:paraId="0AD7B5CA" w14:textId="77777777" w:rsidR="005D030C" w:rsidRPr="00BF2504" w:rsidRDefault="005D030C" w:rsidP="005D030C">
            <w:pPr>
              <w:pStyle w:val="TableBodyTextMIRB"/>
              <w:rPr>
                <w:rFonts w:eastAsia="Times New Roman"/>
                <w:lang w:eastAsia="en-CA"/>
              </w:rPr>
            </w:pPr>
            <w:r w:rsidRPr="00BF2504">
              <w:t>Township of Red Rock</w:t>
            </w:r>
          </w:p>
        </w:tc>
        <w:tc>
          <w:tcPr>
            <w:tcW w:w="1151" w:type="pct"/>
            <w:noWrap/>
            <w:vAlign w:val="center"/>
            <w:hideMark/>
          </w:tcPr>
          <w:p w14:paraId="1065B045" w14:textId="52822215" w:rsidR="005D030C" w:rsidRPr="00BF2504" w:rsidRDefault="002D61AA" w:rsidP="005D030C">
            <w:r w:rsidRPr="00BF2504">
              <w:rPr>
                <w:rFonts w:eastAsia="Times New Roman"/>
                <w:lang w:eastAsia="en-CA"/>
              </w:rPr>
              <w:t>Sans objet</w:t>
            </w:r>
          </w:p>
        </w:tc>
      </w:tr>
      <w:tr w:rsidR="005D030C" w:rsidRPr="00BF2504" w14:paraId="6A3CE013" w14:textId="77777777" w:rsidTr="00864C12">
        <w:trPr>
          <w:cantSplit/>
          <w:trHeight w:val="300"/>
          <w:jc w:val="center"/>
        </w:trPr>
        <w:tc>
          <w:tcPr>
            <w:tcW w:w="3849" w:type="pct"/>
            <w:vAlign w:val="center"/>
            <w:hideMark/>
          </w:tcPr>
          <w:p w14:paraId="23D9F49B" w14:textId="77777777" w:rsidR="005D030C" w:rsidRPr="00BF2504" w:rsidRDefault="005D030C" w:rsidP="005D030C">
            <w:pPr>
              <w:pStyle w:val="TableBodyTextMIRB"/>
              <w:rPr>
                <w:rFonts w:eastAsia="Times New Roman"/>
                <w:lang w:eastAsia="en-CA"/>
              </w:rPr>
            </w:pPr>
            <w:r w:rsidRPr="00BF2504">
              <w:t>Township of Rideau Lakes</w:t>
            </w:r>
          </w:p>
        </w:tc>
        <w:tc>
          <w:tcPr>
            <w:tcW w:w="1151" w:type="pct"/>
            <w:noWrap/>
            <w:vAlign w:val="center"/>
            <w:hideMark/>
          </w:tcPr>
          <w:p w14:paraId="7B89A2F1" w14:textId="09907C73" w:rsidR="005D030C" w:rsidRPr="00BF2504" w:rsidRDefault="002D61AA" w:rsidP="005D030C">
            <w:r w:rsidRPr="00BF2504">
              <w:rPr>
                <w:rFonts w:eastAsia="Times New Roman"/>
                <w:lang w:eastAsia="en-CA"/>
              </w:rPr>
              <w:t>Sans objet</w:t>
            </w:r>
          </w:p>
        </w:tc>
      </w:tr>
      <w:tr w:rsidR="005D030C" w:rsidRPr="00BF2504" w14:paraId="27134430" w14:textId="77777777" w:rsidTr="00864C12">
        <w:trPr>
          <w:cantSplit/>
          <w:trHeight w:val="300"/>
          <w:jc w:val="center"/>
        </w:trPr>
        <w:tc>
          <w:tcPr>
            <w:tcW w:w="3849" w:type="pct"/>
            <w:vAlign w:val="center"/>
            <w:hideMark/>
          </w:tcPr>
          <w:p w14:paraId="3C6D21BA" w14:textId="77777777" w:rsidR="005D030C" w:rsidRPr="00BF2504" w:rsidRDefault="005D030C" w:rsidP="005D030C">
            <w:pPr>
              <w:pStyle w:val="TableBodyTextMIRB"/>
              <w:rPr>
                <w:rFonts w:eastAsia="Times New Roman"/>
                <w:lang w:eastAsia="en-CA"/>
              </w:rPr>
            </w:pPr>
            <w:r w:rsidRPr="00BF2504">
              <w:t>Township of Russell</w:t>
            </w:r>
          </w:p>
        </w:tc>
        <w:tc>
          <w:tcPr>
            <w:tcW w:w="1151" w:type="pct"/>
            <w:noWrap/>
            <w:vAlign w:val="center"/>
            <w:hideMark/>
          </w:tcPr>
          <w:p w14:paraId="41B3BAD5" w14:textId="1950D412" w:rsidR="005D030C" w:rsidRPr="00BF2504" w:rsidRDefault="002D61AA" w:rsidP="005D030C">
            <w:r w:rsidRPr="00BF2504">
              <w:rPr>
                <w:rFonts w:eastAsia="Times New Roman"/>
                <w:lang w:eastAsia="en-CA"/>
              </w:rPr>
              <w:t>Sans objet</w:t>
            </w:r>
          </w:p>
        </w:tc>
      </w:tr>
      <w:tr w:rsidR="005D030C" w:rsidRPr="00BF2504" w14:paraId="73221C30" w14:textId="77777777" w:rsidTr="00864C12">
        <w:trPr>
          <w:cantSplit/>
          <w:trHeight w:val="300"/>
          <w:jc w:val="center"/>
        </w:trPr>
        <w:tc>
          <w:tcPr>
            <w:tcW w:w="3849" w:type="pct"/>
            <w:vAlign w:val="center"/>
            <w:hideMark/>
          </w:tcPr>
          <w:p w14:paraId="292BB1DE" w14:textId="77777777" w:rsidR="005D030C" w:rsidRPr="00BF2504" w:rsidRDefault="005D030C" w:rsidP="005D030C">
            <w:pPr>
              <w:pStyle w:val="TableBodyTextMIRB"/>
              <w:rPr>
                <w:rFonts w:eastAsia="Times New Roman"/>
                <w:lang w:eastAsia="en-CA"/>
              </w:rPr>
            </w:pPr>
            <w:r w:rsidRPr="00BF2504">
              <w:t>Township of Ryerson</w:t>
            </w:r>
          </w:p>
        </w:tc>
        <w:tc>
          <w:tcPr>
            <w:tcW w:w="1151" w:type="pct"/>
            <w:noWrap/>
            <w:vAlign w:val="center"/>
            <w:hideMark/>
          </w:tcPr>
          <w:p w14:paraId="0C534F9E" w14:textId="74A6ABE3" w:rsidR="005D030C" w:rsidRPr="00BF2504" w:rsidRDefault="002D61AA" w:rsidP="005D030C">
            <w:r w:rsidRPr="00BF2504">
              <w:rPr>
                <w:rFonts w:eastAsia="Times New Roman"/>
                <w:lang w:eastAsia="en-CA"/>
              </w:rPr>
              <w:t>Sans objet</w:t>
            </w:r>
          </w:p>
        </w:tc>
      </w:tr>
      <w:tr w:rsidR="005D030C" w:rsidRPr="00BF2504" w14:paraId="0518456F" w14:textId="77777777" w:rsidTr="00864C12">
        <w:trPr>
          <w:cantSplit/>
          <w:trHeight w:val="300"/>
          <w:jc w:val="center"/>
        </w:trPr>
        <w:tc>
          <w:tcPr>
            <w:tcW w:w="3849" w:type="pct"/>
            <w:vAlign w:val="center"/>
            <w:hideMark/>
          </w:tcPr>
          <w:p w14:paraId="7EA05BB0" w14:textId="77777777" w:rsidR="005D030C" w:rsidRPr="00BF2504" w:rsidRDefault="005D030C" w:rsidP="005D030C">
            <w:pPr>
              <w:pStyle w:val="TableBodyTextMIRB"/>
              <w:rPr>
                <w:rFonts w:eastAsia="Times New Roman"/>
                <w:lang w:eastAsia="en-CA"/>
              </w:rPr>
            </w:pPr>
            <w:r w:rsidRPr="00BF2504">
              <w:t>Township of Sables-Spanish Rivers</w:t>
            </w:r>
          </w:p>
        </w:tc>
        <w:tc>
          <w:tcPr>
            <w:tcW w:w="1151" w:type="pct"/>
            <w:noWrap/>
            <w:vAlign w:val="center"/>
            <w:hideMark/>
          </w:tcPr>
          <w:p w14:paraId="68EA71AF" w14:textId="2A5EF1F1" w:rsidR="005D030C" w:rsidRPr="00BF2504" w:rsidRDefault="002D61AA" w:rsidP="005D030C">
            <w:r w:rsidRPr="00BF2504">
              <w:rPr>
                <w:rFonts w:eastAsia="Times New Roman"/>
                <w:lang w:eastAsia="en-CA"/>
              </w:rPr>
              <w:t>Sans objet</w:t>
            </w:r>
          </w:p>
        </w:tc>
      </w:tr>
      <w:tr w:rsidR="005D030C" w:rsidRPr="00BF2504" w14:paraId="559971D6" w14:textId="77777777" w:rsidTr="00864C12">
        <w:trPr>
          <w:cantSplit/>
          <w:trHeight w:val="300"/>
          <w:jc w:val="center"/>
        </w:trPr>
        <w:tc>
          <w:tcPr>
            <w:tcW w:w="3849" w:type="pct"/>
            <w:vAlign w:val="center"/>
            <w:hideMark/>
          </w:tcPr>
          <w:p w14:paraId="0F2C544C" w14:textId="77777777" w:rsidR="005D030C" w:rsidRPr="00BF2504" w:rsidRDefault="005D030C" w:rsidP="005D030C">
            <w:pPr>
              <w:pStyle w:val="TableBodyTextMIRB"/>
              <w:rPr>
                <w:rFonts w:eastAsia="Times New Roman"/>
                <w:lang w:eastAsia="en-CA"/>
              </w:rPr>
            </w:pPr>
            <w:r w:rsidRPr="00BF2504">
              <w:t>Township of Schreiber</w:t>
            </w:r>
          </w:p>
        </w:tc>
        <w:tc>
          <w:tcPr>
            <w:tcW w:w="1151" w:type="pct"/>
            <w:noWrap/>
            <w:vAlign w:val="center"/>
            <w:hideMark/>
          </w:tcPr>
          <w:p w14:paraId="32AA9817" w14:textId="689B0971" w:rsidR="005D030C" w:rsidRPr="00BF2504" w:rsidRDefault="002D61AA" w:rsidP="005D030C">
            <w:r w:rsidRPr="00BF2504">
              <w:rPr>
                <w:rFonts w:eastAsia="Times New Roman"/>
                <w:lang w:eastAsia="en-CA"/>
              </w:rPr>
              <w:t>Sans objet</w:t>
            </w:r>
          </w:p>
        </w:tc>
      </w:tr>
      <w:tr w:rsidR="005D030C" w:rsidRPr="00BF2504" w14:paraId="16A11EE7" w14:textId="77777777" w:rsidTr="00864C12">
        <w:trPr>
          <w:cantSplit/>
          <w:trHeight w:val="300"/>
          <w:jc w:val="center"/>
        </w:trPr>
        <w:tc>
          <w:tcPr>
            <w:tcW w:w="3849" w:type="pct"/>
            <w:vAlign w:val="center"/>
            <w:hideMark/>
          </w:tcPr>
          <w:p w14:paraId="7AB10384" w14:textId="77777777" w:rsidR="005D030C" w:rsidRPr="00BF2504" w:rsidRDefault="005D030C" w:rsidP="005D030C">
            <w:pPr>
              <w:pStyle w:val="TableBodyTextMIRB"/>
              <w:rPr>
                <w:rFonts w:eastAsia="Times New Roman"/>
                <w:lang w:eastAsia="en-CA"/>
              </w:rPr>
            </w:pPr>
            <w:r w:rsidRPr="00BF2504">
              <w:t>Township of Scugog</w:t>
            </w:r>
          </w:p>
        </w:tc>
        <w:tc>
          <w:tcPr>
            <w:tcW w:w="1151" w:type="pct"/>
            <w:noWrap/>
            <w:vAlign w:val="center"/>
            <w:hideMark/>
          </w:tcPr>
          <w:p w14:paraId="73E0EAEB" w14:textId="336263B6" w:rsidR="005D030C" w:rsidRPr="00BF2504" w:rsidRDefault="002D61AA" w:rsidP="005D030C">
            <w:r w:rsidRPr="00BF2504">
              <w:rPr>
                <w:rFonts w:eastAsia="Times New Roman"/>
                <w:lang w:eastAsia="en-CA"/>
              </w:rPr>
              <w:t>Sans objet</w:t>
            </w:r>
          </w:p>
        </w:tc>
      </w:tr>
      <w:tr w:rsidR="005D030C" w:rsidRPr="00BF2504" w14:paraId="6C9E152D" w14:textId="77777777" w:rsidTr="00864C12">
        <w:trPr>
          <w:cantSplit/>
          <w:trHeight w:val="300"/>
          <w:jc w:val="center"/>
        </w:trPr>
        <w:tc>
          <w:tcPr>
            <w:tcW w:w="3849" w:type="pct"/>
            <w:vAlign w:val="center"/>
            <w:hideMark/>
          </w:tcPr>
          <w:p w14:paraId="3E2B3C31" w14:textId="77777777" w:rsidR="005D030C" w:rsidRPr="00BF2504" w:rsidRDefault="005D030C" w:rsidP="005D030C">
            <w:pPr>
              <w:pStyle w:val="TableBodyTextMIRB"/>
              <w:rPr>
                <w:rFonts w:eastAsia="Times New Roman"/>
                <w:lang w:eastAsia="en-CA"/>
              </w:rPr>
            </w:pPr>
            <w:r w:rsidRPr="00BF2504">
              <w:t>Township of Seguin</w:t>
            </w:r>
          </w:p>
        </w:tc>
        <w:tc>
          <w:tcPr>
            <w:tcW w:w="1151" w:type="pct"/>
            <w:noWrap/>
            <w:vAlign w:val="center"/>
            <w:hideMark/>
          </w:tcPr>
          <w:p w14:paraId="1BB0E717" w14:textId="43963F1E" w:rsidR="005D030C" w:rsidRPr="00BF2504" w:rsidRDefault="002D61AA" w:rsidP="005D030C">
            <w:r w:rsidRPr="00BF2504">
              <w:rPr>
                <w:rFonts w:eastAsia="Times New Roman"/>
                <w:lang w:eastAsia="en-CA"/>
              </w:rPr>
              <w:t>Sans objet</w:t>
            </w:r>
          </w:p>
        </w:tc>
      </w:tr>
      <w:tr w:rsidR="005D030C" w:rsidRPr="00BF2504" w14:paraId="0D432386" w14:textId="77777777" w:rsidTr="00864C12">
        <w:trPr>
          <w:cantSplit/>
          <w:trHeight w:val="300"/>
          <w:jc w:val="center"/>
        </w:trPr>
        <w:tc>
          <w:tcPr>
            <w:tcW w:w="3849" w:type="pct"/>
            <w:vAlign w:val="center"/>
            <w:hideMark/>
          </w:tcPr>
          <w:p w14:paraId="079F458E" w14:textId="77777777" w:rsidR="005D030C" w:rsidRPr="00BF2504" w:rsidRDefault="005D030C" w:rsidP="005D030C">
            <w:pPr>
              <w:pStyle w:val="TableBodyTextMIRB"/>
              <w:rPr>
                <w:rFonts w:eastAsia="Times New Roman"/>
                <w:lang w:eastAsia="en-CA"/>
              </w:rPr>
            </w:pPr>
            <w:r w:rsidRPr="00BF2504">
              <w:t>Township of Selwyn</w:t>
            </w:r>
          </w:p>
        </w:tc>
        <w:tc>
          <w:tcPr>
            <w:tcW w:w="1151" w:type="pct"/>
            <w:noWrap/>
            <w:vAlign w:val="center"/>
            <w:hideMark/>
          </w:tcPr>
          <w:p w14:paraId="043C02C6" w14:textId="03ACE011" w:rsidR="005D030C" w:rsidRPr="00BF2504" w:rsidRDefault="002D61AA" w:rsidP="005D030C">
            <w:r w:rsidRPr="00BF2504">
              <w:rPr>
                <w:rFonts w:eastAsia="Times New Roman"/>
                <w:lang w:eastAsia="en-CA"/>
              </w:rPr>
              <w:t>Sans objet</w:t>
            </w:r>
          </w:p>
        </w:tc>
      </w:tr>
      <w:tr w:rsidR="005D030C" w:rsidRPr="00BF2504" w14:paraId="124C4602" w14:textId="77777777" w:rsidTr="00864C12">
        <w:trPr>
          <w:cantSplit/>
          <w:trHeight w:val="300"/>
          <w:jc w:val="center"/>
        </w:trPr>
        <w:tc>
          <w:tcPr>
            <w:tcW w:w="3849" w:type="pct"/>
            <w:vAlign w:val="center"/>
            <w:hideMark/>
          </w:tcPr>
          <w:p w14:paraId="63B68AFE" w14:textId="77777777" w:rsidR="005D030C" w:rsidRPr="00BF2504" w:rsidRDefault="005D030C" w:rsidP="005D030C">
            <w:pPr>
              <w:pStyle w:val="TableBodyTextMIRB"/>
              <w:rPr>
                <w:rFonts w:eastAsia="Times New Roman"/>
                <w:lang w:eastAsia="en-CA"/>
              </w:rPr>
            </w:pPr>
            <w:r w:rsidRPr="00BF2504">
              <w:t>Township of Severn</w:t>
            </w:r>
          </w:p>
        </w:tc>
        <w:tc>
          <w:tcPr>
            <w:tcW w:w="1151" w:type="pct"/>
            <w:noWrap/>
            <w:vAlign w:val="center"/>
            <w:hideMark/>
          </w:tcPr>
          <w:p w14:paraId="6CFF1EC4" w14:textId="570E9C60" w:rsidR="005D030C" w:rsidRPr="00BF2504" w:rsidRDefault="002D61AA" w:rsidP="005D030C">
            <w:r w:rsidRPr="00BF2504">
              <w:rPr>
                <w:rFonts w:eastAsia="Times New Roman"/>
                <w:lang w:eastAsia="en-CA"/>
              </w:rPr>
              <w:t>Sans objet</w:t>
            </w:r>
          </w:p>
        </w:tc>
      </w:tr>
      <w:tr w:rsidR="005D030C" w:rsidRPr="00BF2504" w14:paraId="6544C224" w14:textId="77777777" w:rsidTr="00864C12">
        <w:trPr>
          <w:cantSplit/>
          <w:trHeight w:val="300"/>
          <w:jc w:val="center"/>
        </w:trPr>
        <w:tc>
          <w:tcPr>
            <w:tcW w:w="3849" w:type="pct"/>
            <w:vAlign w:val="center"/>
            <w:hideMark/>
          </w:tcPr>
          <w:p w14:paraId="1326777F" w14:textId="77777777" w:rsidR="005D030C" w:rsidRPr="00BF2504" w:rsidRDefault="005D030C" w:rsidP="005D030C">
            <w:pPr>
              <w:pStyle w:val="TableBodyTextMIRB"/>
              <w:rPr>
                <w:rFonts w:eastAsia="Times New Roman"/>
                <w:lang w:eastAsia="en-CA"/>
              </w:rPr>
            </w:pPr>
            <w:r w:rsidRPr="00BF2504">
              <w:t>Township of Sioux Narrows-Nestor Falls</w:t>
            </w:r>
          </w:p>
        </w:tc>
        <w:tc>
          <w:tcPr>
            <w:tcW w:w="1151" w:type="pct"/>
            <w:noWrap/>
            <w:vAlign w:val="center"/>
            <w:hideMark/>
          </w:tcPr>
          <w:p w14:paraId="45C30287" w14:textId="05B9503E" w:rsidR="005D030C" w:rsidRPr="00BF2504" w:rsidRDefault="002D61AA" w:rsidP="005D030C">
            <w:r w:rsidRPr="00BF2504">
              <w:rPr>
                <w:rFonts w:eastAsia="Times New Roman"/>
                <w:lang w:eastAsia="en-CA"/>
              </w:rPr>
              <w:t>Sans objet</w:t>
            </w:r>
          </w:p>
        </w:tc>
      </w:tr>
      <w:tr w:rsidR="005D030C" w:rsidRPr="00BF2504" w14:paraId="7DBE938A" w14:textId="77777777" w:rsidTr="00864C12">
        <w:trPr>
          <w:cantSplit/>
          <w:trHeight w:val="300"/>
          <w:jc w:val="center"/>
        </w:trPr>
        <w:tc>
          <w:tcPr>
            <w:tcW w:w="3849" w:type="pct"/>
            <w:vAlign w:val="center"/>
            <w:hideMark/>
          </w:tcPr>
          <w:p w14:paraId="19D8DBC3" w14:textId="77777777" w:rsidR="005D030C" w:rsidRPr="00BF2504" w:rsidRDefault="005D030C" w:rsidP="005D030C">
            <w:pPr>
              <w:pStyle w:val="TableBodyTextMIRB"/>
              <w:rPr>
                <w:rFonts w:eastAsia="Times New Roman"/>
                <w:lang w:eastAsia="en-CA"/>
              </w:rPr>
            </w:pPr>
            <w:r w:rsidRPr="00BF2504">
              <w:t>Township of South Algonquin</w:t>
            </w:r>
          </w:p>
        </w:tc>
        <w:tc>
          <w:tcPr>
            <w:tcW w:w="1151" w:type="pct"/>
            <w:noWrap/>
            <w:vAlign w:val="center"/>
            <w:hideMark/>
          </w:tcPr>
          <w:p w14:paraId="2F7384E8" w14:textId="366A4F5C" w:rsidR="005D030C" w:rsidRPr="00BF2504" w:rsidRDefault="002D61AA" w:rsidP="005D030C">
            <w:r w:rsidRPr="00BF2504">
              <w:rPr>
                <w:rFonts w:eastAsia="Times New Roman"/>
                <w:lang w:eastAsia="en-CA"/>
              </w:rPr>
              <w:t>Sans objet</w:t>
            </w:r>
          </w:p>
        </w:tc>
      </w:tr>
      <w:tr w:rsidR="005D030C" w:rsidRPr="00BF2504" w14:paraId="4F4821EE" w14:textId="77777777" w:rsidTr="00864C12">
        <w:trPr>
          <w:cantSplit/>
          <w:trHeight w:val="300"/>
          <w:jc w:val="center"/>
        </w:trPr>
        <w:tc>
          <w:tcPr>
            <w:tcW w:w="3849" w:type="pct"/>
            <w:vAlign w:val="center"/>
            <w:hideMark/>
          </w:tcPr>
          <w:p w14:paraId="132F1E7B" w14:textId="77777777" w:rsidR="005D030C" w:rsidRPr="00BF2504" w:rsidRDefault="005D030C" w:rsidP="005D030C">
            <w:pPr>
              <w:pStyle w:val="TableBodyTextMIRB"/>
              <w:rPr>
                <w:rFonts w:eastAsia="Times New Roman"/>
                <w:lang w:eastAsia="en-CA"/>
              </w:rPr>
            </w:pPr>
            <w:r w:rsidRPr="00BF2504">
              <w:t>Township of South Frontenac</w:t>
            </w:r>
          </w:p>
        </w:tc>
        <w:tc>
          <w:tcPr>
            <w:tcW w:w="1151" w:type="pct"/>
            <w:noWrap/>
            <w:vAlign w:val="center"/>
            <w:hideMark/>
          </w:tcPr>
          <w:p w14:paraId="11B10637" w14:textId="0D9067B9" w:rsidR="005D030C" w:rsidRPr="00BF2504" w:rsidRDefault="002D61AA" w:rsidP="005D030C">
            <w:r w:rsidRPr="00BF2504">
              <w:rPr>
                <w:rFonts w:eastAsia="Times New Roman"/>
                <w:lang w:eastAsia="en-CA"/>
              </w:rPr>
              <w:t>Sans objet</w:t>
            </w:r>
          </w:p>
        </w:tc>
      </w:tr>
      <w:tr w:rsidR="005D030C" w:rsidRPr="00BF2504" w14:paraId="116E9794" w14:textId="77777777" w:rsidTr="00864C12">
        <w:trPr>
          <w:cantSplit/>
          <w:trHeight w:val="300"/>
          <w:jc w:val="center"/>
        </w:trPr>
        <w:tc>
          <w:tcPr>
            <w:tcW w:w="3849" w:type="pct"/>
            <w:vAlign w:val="center"/>
            <w:hideMark/>
          </w:tcPr>
          <w:p w14:paraId="1D4A78E9" w14:textId="77777777" w:rsidR="005D030C" w:rsidRPr="00BF2504" w:rsidRDefault="005D030C" w:rsidP="005D030C">
            <w:pPr>
              <w:pStyle w:val="TableBodyTextMIRB"/>
              <w:rPr>
                <w:rFonts w:eastAsia="Times New Roman"/>
                <w:lang w:eastAsia="en-CA"/>
              </w:rPr>
            </w:pPr>
            <w:r w:rsidRPr="00BF2504">
              <w:t>Township of South Glengarry</w:t>
            </w:r>
          </w:p>
        </w:tc>
        <w:tc>
          <w:tcPr>
            <w:tcW w:w="1151" w:type="pct"/>
            <w:noWrap/>
            <w:vAlign w:val="center"/>
            <w:hideMark/>
          </w:tcPr>
          <w:p w14:paraId="4D0D4721" w14:textId="16720D6B" w:rsidR="005D030C" w:rsidRPr="00BF2504" w:rsidRDefault="002D61AA" w:rsidP="005D030C">
            <w:r w:rsidRPr="00BF2504">
              <w:rPr>
                <w:rFonts w:eastAsia="Times New Roman"/>
                <w:lang w:eastAsia="en-CA"/>
              </w:rPr>
              <w:t>Sans objet</w:t>
            </w:r>
          </w:p>
        </w:tc>
      </w:tr>
      <w:tr w:rsidR="005D030C" w:rsidRPr="00BF2504" w14:paraId="74E2EFC4" w14:textId="77777777" w:rsidTr="00864C12">
        <w:trPr>
          <w:cantSplit/>
          <w:trHeight w:val="300"/>
          <w:jc w:val="center"/>
        </w:trPr>
        <w:tc>
          <w:tcPr>
            <w:tcW w:w="3849" w:type="pct"/>
            <w:vAlign w:val="center"/>
            <w:hideMark/>
          </w:tcPr>
          <w:p w14:paraId="5AB9D365" w14:textId="77777777" w:rsidR="005D030C" w:rsidRPr="00BF2504" w:rsidRDefault="005D030C" w:rsidP="005D030C">
            <w:pPr>
              <w:pStyle w:val="TableBodyTextMIRB"/>
              <w:rPr>
                <w:rFonts w:eastAsia="Times New Roman"/>
                <w:lang w:eastAsia="en-CA"/>
              </w:rPr>
            </w:pPr>
            <w:r w:rsidRPr="00BF2504">
              <w:t>Township of South Stormont</w:t>
            </w:r>
          </w:p>
        </w:tc>
        <w:tc>
          <w:tcPr>
            <w:tcW w:w="1151" w:type="pct"/>
            <w:noWrap/>
            <w:vAlign w:val="center"/>
            <w:hideMark/>
          </w:tcPr>
          <w:p w14:paraId="25EFA03C" w14:textId="40B410B1" w:rsidR="005D030C" w:rsidRPr="00BF2504" w:rsidRDefault="002D61AA" w:rsidP="005D030C">
            <w:r w:rsidRPr="00BF2504">
              <w:rPr>
                <w:rFonts w:eastAsia="Times New Roman"/>
                <w:lang w:eastAsia="en-CA"/>
              </w:rPr>
              <w:t>Sans objet</w:t>
            </w:r>
          </w:p>
        </w:tc>
      </w:tr>
      <w:tr w:rsidR="005D030C" w:rsidRPr="00BF2504" w14:paraId="5522645D" w14:textId="77777777" w:rsidTr="00864C12">
        <w:trPr>
          <w:cantSplit/>
          <w:trHeight w:val="300"/>
          <w:jc w:val="center"/>
        </w:trPr>
        <w:tc>
          <w:tcPr>
            <w:tcW w:w="3849" w:type="pct"/>
            <w:vAlign w:val="center"/>
            <w:hideMark/>
          </w:tcPr>
          <w:p w14:paraId="41152777" w14:textId="77777777" w:rsidR="005D030C" w:rsidRPr="00BF2504" w:rsidRDefault="005D030C" w:rsidP="005D030C">
            <w:pPr>
              <w:pStyle w:val="TableBodyTextMIRB"/>
              <w:rPr>
                <w:rFonts w:eastAsia="Times New Roman"/>
                <w:lang w:eastAsia="en-CA"/>
              </w:rPr>
            </w:pPr>
            <w:r w:rsidRPr="00BF2504">
              <w:t>Township of Southgate</w:t>
            </w:r>
          </w:p>
        </w:tc>
        <w:tc>
          <w:tcPr>
            <w:tcW w:w="1151" w:type="pct"/>
            <w:noWrap/>
            <w:vAlign w:val="center"/>
            <w:hideMark/>
          </w:tcPr>
          <w:p w14:paraId="6397E468" w14:textId="7C9FF475" w:rsidR="005D030C" w:rsidRPr="00BF2504" w:rsidRDefault="002D61AA" w:rsidP="005D030C">
            <w:r w:rsidRPr="00BF2504">
              <w:rPr>
                <w:rFonts w:eastAsia="Times New Roman"/>
                <w:lang w:eastAsia="en-CA"/>
              </w:rPr>
              <w:t>Sans objet</w:t>
            </w:r>
          </w:p>
        </w:tc>
      </w:tr>
      <w:tr w:rsidR="005D030C" w:rsidRPr="00BF2504" w14:paraId="15FEAE51" w14:textId="77777777" w:rsidTr="00864C12">
        <w:trPr>
          <w:cantSplit/>
          <w:trHeight w:val="300"/>
          <w:jc w:val="center"/>
        </w:trPr>
        <w:tc>
          <w:tcPr>
            <w:tcW w:w="3849" w:type="pct"/>
            <w:vAlign w:val="center"/>
            <w:hideMark/>
          </w:tcPr>
          <w:p w14:paraId="237123EC" w14:textId="77777777" w:rsidR="005D030C" w:rsidRPr="00BF2504" w:rsidRDefault="005D030C" w:rsidP="005D030C">
            <w:pPr>
              <w:pStyle w:val="TableBodyTextMIRB"/>
              <w:rPr>
                <w:rFonts w:eastAsia="Times New Roman"/>
                <w:lang w:eastAsia="en-CA"/>
              </w:rPr>
            </w:pPr>
            <w:r w:rsidRPr="00BF2504">
              <w:t>Township of South-West Oxford</w:t>
            </w:r>
          </w:p>
        </w:tc>
        <w:tc>
          <w:tcPr>
            <w:tcW w:w="1151" w:type="pct"/>
            <w:noWrap/>
            <w:vAlign w:val="center"/>
            <w:hideMark/>
          </w:tcPr>
          <w:p w14:paraId="467BC9EF" w14:textId="769216E2" w:rsidR="005D030C" w:rsidRPr="00BF2504" w:rsidRDefault="002D61AA" w:rsidP="005D030C">
            <w:r w:rsidRPr="00BF2504">
              <w:rPr>
                <w:rFonts w:eastAsia="Times New Roman"/>
                <w:lang w:eastAsia="en-CA"/>
              </w:rPr>
              <w:t>Sans objet</w:t>
            </w:r>
          </w:p>
        </w:tc>
      </w:tr>
      <w:tr w:rsidR="005D030C" w:rsidRPr="00BF2504" w14:paraId="4323D645" w14:textId="77777777" w:rsidTr="00864C12">
        <w:trPr>
          <w:cantSplit/>
          <w:trHeight w:val="300"/>
          <w:jc w:val="center"/>
        </w:trPr>
        <w:tc>
          <w:tcPr>
            <w:tcW w:w="3849" w:type="pct"/>
            <w:vAlign w:val="center"/>
            <w:hideMark/>
          </w:tcPr>
          <w:p w14:paraId="667220C1" w14:textId="77777777" w:rsidR="005D030C" w:rsidRPr="00BF2504" w:rsidRDefault="005D030C" w:rsidP="005D030C">
            <w:pPr>
              <w:pStyle w:val="TableBodyTextMIRB"/>
              <w:rPr>
                <w:rFonts w:eastAsia="Times New Roman"/>
                <w:lang w:eastAsia="en-CA"/>
              </w:rPr>
            </w:pPr>
            <w:r w:rsidRPr="00BF2504">
              <w:t>Township of Southwold</w:t>
            </w:r>
          </w:p>
        </w:tc>
        <w:tc>
          <w:tcPr>
            <w:tcW w:w="1151" w:type="pct"/>
            <w:noWrap/>
            <w:vAlign w:val="center"/>
            <w:hideMark/>
          </w:tcPr>
          <w:p w14:paraId="435F8952" w14:textId="4A66AC4A" w:rsidR="005D030C" w:rsidRPr="00BF2504" w:rsidRDefault="002D61AA" w:rsidP="005D030C">
            <w:r w:rsidRPr="00BF2504">
              <w:rPr>
                <w:rFonts w:eastAsia="Times New Roman"/>
                <w:lang w:eastAsia="en-CA"/>
              </w:rPr>
              <w:t>Sans objet</w:t>
            </w:r>
          </w:p>
        </w:tc>
      </w:tr>
      <w:tr w:rsidR="005D030C" w:rsidRPr="00BF2504" w14:paraId="5448CD11" w14:textId="77777777" w:rsidTr="00864C12">
        <w:trPr>
          <w:cantSplit/>
          <w:trHeight w:val="300"/>
          <w:jc w:val="center"/>
        </w:trPr>
        <w:tc>
          <w:tcPr>
            <w:tcW w:w="3849" w:type="pct"/>
            <w:vAlign w:val="center"/>
            <w:hideMark/>
          </w:tcPr>
          <w:p w14:paraId="50DFF9D8" w14:textId="77777777" w:rsidR="005D030C" w:rsidRPr="00BF2504" w:rsidRDefault="005D030C" w:rsidP="005D030C">
            <w:pPr>
              <w:pStyle w:val="TableBodyTextMIRB"/>
              <w:rPr>
                <w:rFonts w:eastAsia="Times New Roman"/>
                <w:lang w:eastAsia="en-CA"/>
              </w:rPr>
            </w:pPr>
            <w:r w:rsidRPr="00BF2504">
              <w:t>Township of Springwater</w:t>
            </w:r>
          </w:p>
        </w:tc>
        <w:tc>
          <w:tcPr>
            <w:tcW w:w="1151" w:type="pct"/>
            <w:noWrap/>
            <w:vAlign w:val="center"/>
            <w:hideMark/>
          </w:tcPr>
          <w:p w14:paraId="3B80B912" w14:textId="0E444DAA" w:rsidR="005D030C" w:rsidRPr="00BF2504" w:rsidRDefault="002D61AA" w:rsidP="005D030C">
            <w:r w:rsidRPr="00BF2504">
              <w:rPr>
                <w:rFonts w:eastAsia="Times New Roman"/>
                <w:lang w:eastAsia="en-CA"/>
              </w:rPr>
              <w:t>Sans objet</w:t>
            </w:r>
          </w:p>
        </w:tc>
      </w:tr>
      <w:tr w:rsidR="005D030C" w:rsidRPr="00BF2504" w14:paraId="4420AA20" w14:textId="77777777" w:rsidTr="00864C12">
        <w:trPr>
          <w:cantSplit/>
          <w:trHeight w:val="300"/>
          <w:jc w:val="center"/>
        </w:trPr>
        <w:tc>
          <w:tcPr>
            <w:tcW w:w="3849" w:type="pct"/>
            <w:vAlign w:val="center"/>
            <w:hideMark/>
          </w:tcPr>
          <w:p w14:paraId="07EFE3BD" w14:textId="77777777" w:rsidR="005D030C" w:rsidRPr="00BF2504" w:rsidRDefault="005D030C" w:rsidP="005D030C">
            <w:pPr>
              <w:pStyle w:val="TableBodyTextMIRB"/>
              <w:rPr>
                <w:rFonts w:eastAsia="Times New Roman"/>
                <w:lang w:eastAsia="en-CA"/>
              </w:rPr>
            </w:pPr>
            <w:r w:rsidRPr="00BF2504">
              <w:t>Township of St. Clair</w:t>
            </w:r>
          </w:p>
        </w:tc>
        <w:tc>
          <w:tcPr>
            <w:tcW w:w="1151" w:type="pct"/>
            <w:noWrap/>
            <w:vAlign w:val="center"/>
            <w:hideMark/>
          </w:tcPr>
          <w:p w14:paraId="190085FB" w14:textId="3657FAC1" w:rsidR="005D030C" w:rsidRPr="00BF2504" w:rsidRDefault="002D61AA" w:rsidP="005D030C">
            <w:r w:rsidRPr="00BF2504">
              <w:rPr>
                <w:rFonts w:eastAsia="Times New Roman"/>
                <w:lang w:eastAsia="en-CA"/>
              </w:rPr>
              <w:t>Sans objet</w:t>
            </w:r>
          </w:p>
        </w:tc>
      </w:tr>
      <w:tr w:rsidR="005D030C" w:rsidRPr="00BF2504" w14:paraId="4816D2D0" w14:textId="77777777" w:rsidTr="00864C12">
        <w:trPr>
          <w:cantSplit/>
          <w:trHeight w:val="300"/>
          <w:jc w:val="center"/>
        </w:trPr>
        <w:tc>
          <w:tcPr>
            <w:tcW w:w="3849" w:type="pct"/>
            <w:vAlign w:val="center"/>
            <w:hideMark/>
          </w:tcPr>
          <w:p w14:paraId="342B7374" w14:textId="77777777" w:rsidR="005D030C" w:rsidRPr="00BF2504" w:rsidRDefault="005D030C" w:rsidP="005D030C">
            <w:pPr>
              <w:pStyle w:val="TableBodyTextMIRB"/>
              <w:rPr>
                <w:rFonts w:eastAsia="Times New Roman"/>
                <w:lang w:eastAsia="en-CA"/>
              </w:rPr>
            </w:pPr>
            <w:r w:rsidRPr="00BF2504">
              <w:t>Township of St. Joseph</w:t>
            </w:r>
          </w:p>
        </w:tc>
        <w:tc>
          <w:tcPr>
            <w:tcW w:w="1151" w:type="pct"/>
            <w:noWrap/>
            <w:vAlign w:val="center"/>
            <w:hideMark/>
          </w:tcPr>
          <w:p w14:paraId="01F8FD37" w14:textId="4FBA4EE6" w:rsidR="005D030C" w:rsidRPr="00BF2504" w:rsidRDefault="002D61AA" w:rsidP="005D030C">
            <w:r w:rsidRPr="00BF2504">
              <w:rPr>
                <w:rFonts w:eastAsia="Times New Roman"/>
                <w:lang w:eastAsia="en-CA"/>
              </w:rPr>
              <w:t>Sans objet</w:t>
            </w:r>
          </w:p>
        </w:tc>
      </w:tr>
      <w:tr w:rsidR="005D030C" w:rsidRPr="00BF2504" w14:paraId="56C46B80" w14:textId="77777777" w:rsidTr="00864C12">
        <w:trPr>
          <w:cantSplit/>
          <w:trHeight w:val="300"/>
          <w:jc w:val="center"/>
        </w:trPr>
        <w:tc>
          <w:tcPr>
            <w:tcW w:w="3849" w:type="pct"/>
            <w:vAlign w:val="center"/>
            <w:hideMark/>
          </w:tcPr>
          <w:p w14:paraId="2EA2595F" w14:textId="77777777" w:rsidR="005D030C" w:rsidRPr="00BF2504" w:rsidRDefault="005D030C" w:rsidP="005D030C">
            <w:pPr>
              <w:pStyle w:val="TableBodyTextMIRB"/>
              <w:rPr>
                <w:rFonts w:eastAsia="Times New Roman"/>
                <w:lang w:eastAsia="en-CA"/>
              </w:rPr>
            </w:pPr>
            <w:r w:rsidRPr="00BF2504">
              <w:t>Township of Stirling-Rawdon</w:t>
            </w:r>
          </w:p>
        </w:tc>
        <w:tc>
          <w:tcPr>
            <w:tcW w:w="1151" w:type="pct"/>
            <w:noWrap/>
            <w:vAlign w:val="center"/>
            <w:hideMark/>
          </w:tcPr>
          <w:p w14:paraId="254B59E5" w14:textId="5B9F37CA" w:rsidR="005D030C" w:rsidRPr="00BF2504" w:rsidRDefault="002D61AA" w:rsidP="005D030C">
            <w:r w:rsidRPr="00BF2504">
              <w:rPr>
                <w:rFonts w:eastAsia="Times New Roman"/>
                <w:lang w:eastAsia="en-CA"/>
              </w:rPr>
              <w:t>Sans objet</w:t>
            </w:r>
          </w:p>
        </w:tc>
      </w:tr>
      <w:tr w:rsidR="005D030C" w:rsidRPr="00BF2504" w14:paraId="6AF42432" w14:textId="77777777" w:rsidTr="00864C12">
        <w:trPr>
          <w:cantSplit/>
          <w:trHeight w:val="300"/>
          <w:jc w:val="center"/>
        </w:trPr>
        <w:tc>
          <w:tcPr>
            <w:tcW w:w="3849" w:type="pct"/>
            <w:vAlign w:val="center"/>
            <w:hideMark/>
          </w:tcPr>
          <w:p w14:paraId="485CE803" w14:textId="77777777" w:rsidR="005D030C" w:rsidRPr="00BF2504" w:rsidRDefault="005D030C" w:rsidP="005D030C">
            <w:pPr>
              <w:pStyle w:val="TableBodyTextMIRB"/>
              <w:rPr>
                <w:rFonts w:eastAsia="Times New Roman"/>
                <w:lang w:eastAsia="en-CA"/>
              </w:rPr>
            </w:pPr>
            <w:r w:rsidRPr="00BF2504">
              <w:t>Township of Stone Mills</w:t>
            </w:r>
          </w:p>
        </w:tc>
        <w:tc>
          <w:tcPr>
            <w:tcW w:w="1151" w:type="pct"/>
            <w:noWrap/>
            <w:vAlign w:val="center"/>
            <w:hideMark/>
          </w:tcPr>
          <w:p w14:paraId="2F3DA51D" w14:textId="65A3469E" w:rsidR="005D030C" w:rsidRPr="00BF2504" w:rsidRDefault="002D61AA" w:rsidP="005D030C">
            <w:r w:rsidRPr="00BF2504">
              <w:rPr>
                <w:rFonts w:eastAsia="Times New Roman"/>
                <w:lang w:eastAsia="en-CA"/>
              </w:rPr>
              <w:t>Sans objet</w:t>
            </w:r>
          </w:p>
        </w:tc>
      </w:tr>
      <w:tr w:rsidR="005D030C" w:rsidRPr="00BF2504" w14:paraId="2BD075A3" w14:textId="77777777" w:rsidTr="00864C12">
        <w:trPr>
          <w:cantSplit/>
          <w:trHeight w:val="300"/>
          <w:jc w:val="center"/>
        </w:trPr>
        <w:tc>
          <w:tcPr>
            <w:tcW w:w="3849" w:type="pct"/>
            <w:vAlign w:val="center"/>
            <w:hideMark/>
          </w:tcPr>
          <w:p w14:paraId="7F107B05" w14:textId="77777777" w:rsidR="005D030C" w:rsidRPr="00BF2504" w:rsidRDefault="005D030C" w:rsidP="005D030C">
            <w:pPr>
              <w:pStyle w:val="TableBodyTextMIRB"/>
              <w:rPr>
                <w:rFonts w:eastAsia="Times New Roman"/>
                <w:lang w:eastAsia="en-CA"/>
              </w:rPr>
            </w:pPr>
            <w:r w:rsidRPr="00BF2504">
              <w:t>Township of Strong</w:t>
            </w:r>
          </w:p>
        </w:tc>
        <w:tc>
          <w:tcPr>
            <w:tcW w:w="1151" w:type="pct"/>
            <w:noWrap/>
            <w:vAlign w:val="center"/>
            <w:hideMark/>
          </w:tcPr>
          <w:p w14:paraId="364C6521" w14:textId="3B27C63C" w:rsidR="005D030C" w:rsidRPr="00BF2504" w:rsidRDefault="002D61AA" w:rsidP="005D030C">
            <w:r w:rsidRPr="00BF2504">
              <w:rPr>
                <w:rFonts w:eastAsia="Times New Roman"/>
                <w:lang w:eastAsia="en-CA"/>
              </w:rPr>
              <w:t>Sans objet</w:t>
            </w:r>
          </w:p>
        </w:tc>
      </w:tr>
      <w:tr w:rsidR="005D030C" w:rsidRPr="00BF2504" w14:paraId="28E3385A" w14:textId="77777777" w:rsidTr="00864C12">
        <w:trPr>
          <w:cantSplit/>
          <w:trHeight w:val="300"/>
          <w:jc w:val="center"/>
        </w:trPr>
        <w:tc>
          <w:tcPr>
            <w:tcW w:w="3849" w:type="pct"/>
            <w:vAlign w:val="center"/>
            <w:hideMark/>
          </w:tcPr>
          <w:p w14:paraId="773DAF1A" w14:textId="77777777" w:rsidR="005D030C" w:rsidRPr="00BF2504" w:rsidRDefault="005D030C" w:rsidP="005D030C">
            <w:pPr>
              <w:pStyle w:val="TableBodyTextMIRB"/>
              <w:rPr>
                <w:rFonts w:eastAsia="Times New Roman"/>
                <w:lang w:eastAsia="en-CA"/>
              </w:rPr>
            </w:pPr>
            <w:r w:rsidRPr="00BF2504">
              <w:t>Township of Tarbutt and Tarbutt Additional</w:t>
            </w:r>
          </w:p>
        </w:tc>
        <w:tc>
          <w:tcPr>
            <w:tcW w:w="1151" w:type="pct"/>
            <w:noWrap/>
            <w:vAlign w:val="center"/>
            <w:hideMark/>
          </w:tcPr>
          <w:p w14:paraId="14735DD4" w14:textId="3B18DC5C" w:rsidR="005D030C" w:rsidRPr="00BF2504" w:rsidRDefault="002D61AA" w:rsidP="005D030C">
            <w:r w:rsidRPr="00BF2504">
              <w:rPr>
                <w:rFonts w:eastAsia="Times New Roman"/>
                <w:lang w:eastAsia="en-CA"/>
              </w:rPr>
              <w:t>Sans objet</w:t>
            </w:r>
          </w:p>
        </w:tc>
      </w:tr>
      <w:tr w:rsidR="005D030C" w:rsidRPr="00BF2504" w14:paraId="7E43BA52" w14:textId="77777777" w:rsidTr="00864C12">
        <w:trPr>
          <w:cantSplit/>
          <w:trHeight w:val="300"/>
          <w:jc w:val="center"/>
        </w:trPr>
        <w:tc>
          <w:tcPr>
            <w:tcW w:w="3849" w:type="pct"/>
            <w:vAlign w:val="center"/>
            <w:hideMark/>
          </w:tcPr>
          <w:p w14:paraId="2FF5A039" w14:textId="77777777" w:rsidR="005D030C" w:rsidRPr="00BF2504" w:rsidRDefault="005D030C" w:rsidP="005D030C">
            <w:pPr>
              <w:pStyle w:val="TableBodyTextMIRB"/>
              <w:rPr>
                <w:rFonts w:eastAsia="Times New Roman"/>
                <w:lang w:eastAsia="en-CA"/>
              </w:rPr>
            </w:pPr>
            <w:r w:rsidRPr="00BF2504">
              <w:t>Township of Tay</w:t>
            </w:r>
          </w:p>
        </w:tc>
        <w:tc>
          <w:tcPr>
            <w:tcW w:w="1151" w:type="pct"/>
            <w:noWrap/>
            <w:vAlign w:val="center"/>
            <w:hideMark/>
          </w:tcPr>
          <w:p w14:paraId="7D108824" w14:textId="4B939E46" w:rsidR="005D030C" w:rsidRPr="00BF2504" w:rsidRDefault="002D61AA" w:rsidP="005D030C">
            <w:r w:rsidRPr="00BF2504">
              <w:rPr>
                <w:rFonts w:eastAsia="Times New Roman"/>
                <w:lang w:eastAsia="en-CA"/>
              </w:rPr>
              <w:t>Sans objet</w:t>
            </w:r>
          </w:p>
        </w:tc>
      </w:tr>
      <w:tr w:rsidR="005D030C" w:rsidRPr="00BF2504" w14:paraId="725CEE5B" w14:textId="77777777" w:rsidTr="00864C12">
        <w:trPr>
          <w:cantSplit/>
          <w:trHeight w:val="300"/>
          <w:jc w:val="center"/>
        </w:trPr>
        <w:tc>
          <w:tcPr>
            <w:tcW w:w="3849" w:type="pct"/>
            <w:vAlign w:val="center"/>
            <w:hideMark/>
          </w:tcPr>
          <w:p w14:paraId="074FD5B4" w14:textId="77777777" w:rsidR="005D030C" w:rsidRPr="00BF2504" w:rsidRDefault="005D030C" w:rsidP="005D030C">
            <w:pPr>
              <w:pStyle w:val="TableBodyTextMIRB"/>
              <w:rPr>
                <w:rFonts w:eastAsia="Times New Roman"/>
                <w:lang w:eastAsia="en-CA"/>
              </w:rPr>
            </w:pPr>
            <w:r w:rsidRPr="00BF2504">
              <w:t>Township of Tay Valley</w:t>
            </w:r>
          </w:p>
        </w:tc>
        <w:tc>
          <w:tcPr>
            <w:tcW w:w="1151" w:type="pct"/>
            <w:noWrap/>
            <w:vAlign w:val="center"/>
            <w:hideMark/>
          </w:tcPr>
          <w:p w14:paraId="1CC5FBE3" w14:textId="1C1A67FC" w:rsidR="005D030C" w:rsidRPr="00BF2504" w:rsidRDefault="002D61AA" w:rsidP="005D030C">
            <w:r w:rsidRPr="00BF2504">
              <w:rPr>
                <w:rFonts w:eastAsia="Times New Roman"/>
                <w:lang w:eastAsia="en-CA"/>
              </w:rPr>
              <w:t>Sans objet</w:t>
            </w:r>
          </w:p>
        </w:tc>
      </w:tr>
      <w:tr w:rsidR="005D030C" w:rsidRPr="00BF2504" w14:paraId="1192EA54" w14:textId="77777777" w:rsidTr="00864C12">
        <w:trPr>
          <w:cantSplit/>
          <w:trHeight w:val="300"/>
          <w:jc w:val="center"/>
        </w:trPr>
        <w:tc>
          <w:tcPr>
            <w:tcW w:w="3849" w:type="pct"/>
            <w:vAlign w:val="center"/>
            <w:hideMark/>
          </w:tcPr>
          <w:p w14:paraId="7231106B" w14:textId="77777777" w:rsidR="005D030C" w:rsidRPr="00BF2504" w:rsidRDefault="005D030C" w:rsidP="005D030C">
            <w:pPr>
              <w:pStyle w:val="TableBodyTextMIRB"/>
              <w:rPr>
                <w:rFonts w:eastAsia="Times New Roman"/>
                <w:lang w:eastAsia="en-CA"/>
              </w:rPr>
            </w:pPr>
            <w:r w:rsidRPr="00BF2504">
              <w:t>Township of Tehkummah</w:t>
            </w:r>
          </w:p>
        </w:tc>
        <w:tc>
          <w:tcPr>
            <w:tcW w:w="1151" w:type="pct"/>
            <w:noWrap/>
            <w:vAlign w:val="center"/>
            <w:hideMark/>
          </w:tcPr>
          <w:p w14:paraId="5F4FC058" w14:textId="6484B2D0" w:rsidR="005D030C" w:rsidRPr="00BF2504" w:rsidRDefault="002D61AA" w:rsidP="005D030C">
            <w:r w:rsidRPr="00BF2504">
              <w:rPr>
                <w:rFonts w:eastAsia="Times New Roman"/>
                <w:lang w:eastAsia="en-CA"/>
              </w:rPr>
              <w:t>Sans objet</w:t>
            </w:r>
          </w:p>
        </w:tc>
      </w:tr>
      <w:tr w:rsidR="005D030C" w:rsidRPr="00BF2504" w14:paraId="7CB1DCA4" w14:textId="77777777" w:rsidTr="00864C12">
        <w:trPr>
          <w:cantSplit/>
          <w:trHeight w:val="300"/>
          <w:jc w:val="center"/>
        </w:trPr>
        <w:tc>
          <w:tcPr>
            <w:tcW w:w="3849" w:type="pct"/>
            <w:vAlign w:val="center"/>
            <w:hideMark/>
          </w:tcPr>
          <w:p w14:paraId="4C3463BE" w14:textId="77777777" w:rsidR="005D030C" w:rsidRPr="00BF2504" w:rsidRDefault="005D030C" w:rsidP="005D030C">
            <w:pPr>
              <w:pStyle w:val="TableBodyTextMIRB"/>
              <w:rPr>
                <w:rFonts w:eastAsia="Times New Roman"/>
                <w:lang w:eastAsia="en-CA"/>
              </w:rPr>
            </w:pPr>
            <w:r w:rsidRPr="00BF2504">
              <w:t>Township of Terrace Bay</w:t>
            </w:r>
          </w:p>
        </w:tc>
        <w:tc>
          <w:tcPr>
            <w:tcW w:w="1151" w:type="pct"/>
            <w:noWrap/>
            <w:vAlign w:val="center"/>
            <w:hideMark/>
          </w:tcPr>
          <w:p w14:paraId="10E357F4" w14:textId="35A28662" w:rsidR="005D030C" w:rsidRPr="00BF2504" w:rsidRDefault="002D61AA" w:rsidP="005D030C">
            <w:r w:rsidRPr="00BF2504">
              <w:rPr>
                <w:rFonts w:eastAsia="Times New Roman"/>
                <w:lang w:eastAsia="en-CA"/>
              </w:rPr>
              <w:t>Sans objet</w:t>
            </w:r>
          </w:p>
        </w:tc>
      </w:tr>
      <w:tr w:rsidR="005D030C" w:rsidRPr="00BF2504" w14:paraId="1CDC905E" w14:textId="77777777" w:rsidTr="00864C12">
        <w:trPr>
          <w:cantSplit/>
          <w:trHeight w:val="300"/>
          <w:jc w:val="center"/>
        </w:trPr>
        <w:tc>
          <w:tcPr>
            <w:tcW w:w="3849" w:type="pct"/>
            <w:vAlign w:val="center"/>
            <w:hideMark/>
          </w:tcPr>
          <w:p w14:paraId="4E6A77D6" w14:textId="77777777" w:rsidR="005D030C" w:rsidRPr="00BF2504" w:rsidRDefault="005D030C" w:rsidP="005D030C">
            <w:pPr>
              <w:pStyle w:val="TableBodyTextMIRB"/>
              <w:rPr>
                <w:rFonts w:eastAsia="Times New Roman"/>
                <w:lang w:eastAsia="en-CA"/>
              </w:rPr>
            </w:pPr>
            <w:r w:rsidRPr="00BF2504">
              <w:t>Township of the Archipelago</w:t>
            </w:r>
          </w:p>
        </w:tc>
        <w:tc>
          <w:tcPr>
            <w:tcW w:w="1151" w:type="pct"/>
            <w:noWrap/>
            <w:vAlign w:val="center"/>
            <w:hideMark/>
          </w:tcPr>
          <w:p w14:paraId="65843B1C" w14:textId="1BB3561C" w:rsidR="005D030C" w:rsidRPr="00BF2504" w:rsidRDefault="002D61AA" w:rsidP="005D030C">
            <w:r w:rsidRPr="00BF2504">
              <w:rPr>
                <w:rFonts w:eastAsia="Times New Roman"/>
                <w:lang w:eastAsia="en-CA"/>
              </w:rPr>
              <w:t>Sans objet</w:t>
            </w:r>
          </w:p>
        </w:tc>
      </w:tr>
      <w:tr w:rsidR="005D030C" w:rsidRPr="00BF2504" w14:paraId="5A044472" w14:textId="77777777" w:rsidTr="00864C12">
        <w:trPr>
          <w:cantSplit/>
          <w:trHeight w:val="300"/>
          <w:jc w:val="center"/>
        </w:trPr>
        <w:tc>
          <w:tcPr>
            <w:tcW w:w="3849" w:type="pct"/>
            <w:vAlign w:val="center"/>
            <w:hideMark/>
          </w:tcPr>
          <w:p w14:paraId="549B2EE7" w14:textId="77777777" w:rsidR="005D030C" w:rsidRPr="00BF2504" w:rsidRDefault="005D030C" w:rsidP="005D030C">
            <w:pPr>
              <w:pStyle w:val="TableBodyTextMIRB"/>
              <w:rPr>
                <w:rFonts w:eastAsia="Times New Roman"/>
                <w:lang w:eastAsia="en-CA"/>
              </w:rPr>
            </w:pPr>
            <w:r w:rsidRPr="00BF2504">
              <w:t>Township of the North Shore</w:t>
            </w:r>
          </w:p>
        </w:tc>
        <w:tc>
          <w:tcPr>
            <w:tcW w:w="1151" w:type="pct"/>
            <w:noWrap/>
            <w:vAlign w:val="center"/>
            <w:hideMark/>
          </w:tcPr>
          <w:p w14:paraId="60633C11" w14:textId="4203AF71" w:rsidR="005D030C" w:rsidRPr="00BF2504" w:rsidRDefault="002D61AA" w:rsidP="005D030C">
            <w:r w:rsidRPr="00BF2504">
              <w:rPr>
                <w:rFonts w:eastAsia="Times New Roman"/>
                <w:lang w:eastAsia="en-CA"/>
              </w:rPr>
              <w:t>Sans objet</w:t>
            </w:r>
          </w:p>
        </w:tc>
      </w:tr>
      <w:tr w:rsidR="005D030C" w:rsidRPr="00BF2504" w14:paraId="73F667A2" w14:textId="77777777" w:rsidTr="00864C12">
        <w:trPr>
          <w:cantSplit/>
          <w:trHeight w:val="300"/>
          <w:jc w:val="center"/>
        </w:trPr>
        <w:tc>
          <w:tcPr>
            <w:tcW w:w="3849" w:type="pct"/>
            <w:vAlign w:val="center"/>
            <w:hideMark/>
          </w:tcPr>
          <w:p w14:paraId="70C2B54F" w14:textId="77777777" w:rsidR="005D030C" w:rsidRPr="00BF2504" w:rsidRDefault="005D030C" w:rsidP="005D030C">
            <w:pPr>
              <w:pStyle w:val="TableBodyTextMIRB"/>
              <w:rPr>
                <w:rFonts w:eastAsia="Times New Roman"/>
                <w:lang w:eastAsia="en-CA"/>
              </w:rPr>
            </w:pPr>
            <w:r w:rsidRPr="00BF2504">
              <w:t>Township of Tiny</w:t>
            </w:r>
          </w:p>
        </w:tc>
        <w:tc>
          <w:tcPr>
            <w:tcW w:w="1151" w:type="pct"/>
            <w:noWrap/>
            <w:vAlign w:val="center"/>
            <w:hideMark/>
          </w:tcPr>
          <w:p w14:paraId="78B2871D" w14:textId="00D8F3B5" w:rsidR="005D030C" w:rsidRPr="00BF2504" w:rsidRDefault="002D61AA" w:rsidP="005D030C">
            <w:r w:rsidRPr="00BF2504">
              <w:rPr>
                <w:rFonts w:eastAsia="Times New Roman"/>
                <w:lang w:eastAsia="en-CA"/>
              </w:rPr>
              <w:t>Sans objet</w:t>
            </w:r>
          </w:p>
        </w:tc>
      </w:tr>
      <w:tr w:rsidR="005D030C" w:rsidRPr="00BF2504" w14:paraId="42796A99" w14:textId="77777777" w:rsidTr="00864C12">
        <w:trPr>
          <w:cantSplit/>
          <w:trHeight w:val="300"/>
          <w:jc w:val="center"/>
        </w:trPr>
        <w:tc>
          <w:tcPr>
            <w:tcW w:w="3849" w:type="pct"/>
            <w:vAlign w:val="center"/>
            <w:hideMark/>
          </w:tcPr>
          <w:p w14:paraId="4EF294AE" w14:textId="77777777" w:rsidR="005D030C" w:rsidRPr="00BF2504" w:rsidRDefault="005D030C" w:rsidP="005D030C">
            <w:pPr>
              <w:pStyle w:val="TableBodyTextMIRB"/>
              <w:rPr>
                <w:rFonts w:eastAsia="Times New Roman"/>
                <w:lang w:eastAsia="en-CA"/>
              </w:rPr>
            </w:pPr>
            <w:r w:rsidRPr="00BF2504">
              <w:t>Township of Tudor and Cashel</w:t>
            </w:r>
          </w:p>
        </w:tc>
        <w:tc>
          <w:tcPr>
            <w:tcW w:w="1151" w:type="pct"/>
            <w:noWrap/>
            <w:vAlign w:val="center"/>
            <w:hideMark/>
          </w:tcPr>
          <w:p w14:paraId="4B3EC787" w14:textId="05E4CC5E" w:rsidR="005D030C" w:rsidRPr="00BF2504" w:rsidRDefault="002D61AA" w:rsidP="005D030C">
            <w:r w:rsidRPr="00BF2504">
              <w:rPr>
                <w:rFonts w:eastAsia="Times New Roman"/>
                <w:lang w:eastAsia="en-CA"/>
              </w:rPr>
              <w:t>Sans objet</w:t>
            </w:r>
          </w:p>
        </w:tc>
      </w:tr>
      <w:tr w:rsidR="005D030C" w:rsidRPr="00BF2504" w14:paraId="6C5B7802" w14:textId="77777777" w:rsidTr="00864C12">
        <w:trPr>
          <w:cantSplit/>
          <w:trHeight w:val="300"/>
          <w:jc w:val="center"/>
        </w:trPr>
        <w:tc>
          <w:tcPr>
            <w:tcW w:w="3849" w:type="pct"/>
            <w:vAlign w:val="center"/>
            <w:hideMark/>
          </w:tcPr>
          <w:p w14:paraId="46FB4048" w14:textId="77777777" w:rsidR="005D030C" w:rsidRPr="00BF2504" w:rsidRDefault="005D030C" w:rsidP="005D030C">
            <w:pPr>
              <w:pStyle w:val="TableBodyTextMIRB"/>
              <w:rPr>
                <w:rFonts w:eastAsia="Times New Roman"/>
                <w:lang w:eastAsia="en-CA"/>
              </w:rPr>
            </w:pPr>
            <w:r w:rsidRPr="00BF2504">
              <w:lastRenderedPageBreak/>
              <w:t>Township of Tyendinaga</w:t>
            </w:r>
          </w:p>
        </w:tc>
        <w:tc>
          <w:tcPr>
            <w:tcW w:w="1151" w:type="pct"/>
            <w:noWrap/>
            <w:vAlign w:val="center"/>
            <w:hideMark/>
          </w:tcPr>
          <w:p w14:paraId="2FDDD5AF" w14:textId="2D33CA05" w:rsidR="005D030C" w:rsidRPr="00BF2504" w:rsidRDefault="002D61AA" w:rsidP="005D030C">
            <w:r w:rsidRPr="00BF2504">
              <w:rPr>
                <w:rFonts w:eastAsia="Times New Roman"/>
                <w:lang w:eastAsia="en-CA"/>
              </w:rPr>
              <w:t>Sans objet</w:t>
            </w:r>
          </w:p>
        </w:tc>
      </w:tr>
      <w:tr w:rsidR="005D030C" w:rsidRPr="00BF2504" w14:paraId="709C1B24" w14:textId="77777777" w:rsidTr="00864C12">
        <w:trPr>
          <w:cantSplit/>
          <w:trHeight w:val="300"/>
          <w:jc w:val="center"/>
        </w:trPr>
        <w:tc>
          <w:tcPr>
            <w:tcW w:w="3849" w:type="pct"/>
            <w:vAlign w:val="center"/>
            <w:hideMark/>
          </w:tcPr>
          <w:p w14:paraId="0C17D1FA" w14:textId="77777777" w:rsidR="005D030C" w:rsidRPr="00BF2504" w:rsidRDefault="005D030C" w:rsidP="005D030C">
            <w:pPr>
              <w:pStyle w:val="TableBodyTextMIRB"/>
              <w:rPr>
                <w:rFonts w:eastAsia="Times New Roman"/>
                <w:lang w:eastAsia="en-CA"/>
              </w:rPr>
            </w:pPr>
            <w:r w:rsidRPr="00BF2504">
              <w:t>Township of Uxbridge</w:t>
            </w:r>
          </w:p>
        </w:tc>
        <w:tc>
          <w:tcPr>
            <w:tcW w:w="1151" w:type="pct"/>
            <w:noWrap/>
            <w:vAlign w:val="center"/>
            <w:hideMark/>
          </w:tcPr>
          <w:p w14:paraId="08DF1101" w14:textId="5EDE0426" w:rsidR="005D030C" w:rsidRPr="00BF2504" w:rsidRDefault="002D61AA" w:rsidP="005D030C">
            <w:r w:rsidRPr="00BF2504">
              <w:rPr>
                <w:rFonts w:eastAsia="Times New Roman"/>
                <w:lang w:eastAsia="en-CA"/>
              </w:rPr>
              <w:t>Sans objet</w:t>
            </w:r>
          </w:p>
        </w:tc>
      </w:tr>
      <w:tr w:rsidR="005D030C" w:rsidRPr="00BF2504" w14:paraId="23921C9F" w14:textId="77777777" w:rsidTr="00864C12">
        <w:trPr>
          <w:cantSplit/>
          <w:trHeight w:val="300"/>
          <w:jc w:val="center"/>
        </w:trPr>
        <w:tc>
          <w:tcPr>
            <w:tcW w:w="3849" w:type="pct"/>
            <w:vAlign w:val="center"/>
            <w:hideMark/>
          </w:tcPr>
          <w:p w14:paraId="2FCA34BB" w14:textId="77777777" w:rsidR="005D030C" w:rsidRPr="00BF2504" w:rsidRDefault="005D030C" w:rsidP="005D030C">
            <w:pPr>
              <w:pStyle w:val="TableBodyTextMIRB"/>
              <w:rPr>
                <w:rFonts w:eastAsia="Times New Roman"/>
                <w:lang w:eastAsia="en-CA"/>
              </w:rPr>
            </w:pPr>
            <w:r w:rsidRPr="00BF2504">
              <w:t>Township of Val Rita-Harty</w:t>
            </w:r>
          </w:p>
        </w:tc>
        <w:tc>
          <w:tcPr>
            <w:tcW w:w="1151" w:type="pct"/>
            <w:noWrap/>
            <w:vAlign w:val="center"/>
            <w:hideMark/>
          </w:tcPr>
          <w:p w14:paraId="7B55BF20" w14:textId="14028085" w:rsidR="005D030C" w:rsidRPr="00BF2504" w:rsidRDefault="002D61AA" w:rsidP="005D030C">
            <w:r w:rsidRPr="00BF2504">
              <w:rPr>
                <w:rFonts w:eastAsia="Times New Roman"/>
                <w:lang w:eastAsia="en-CA"/>
              </w:rPr>
              <w:t>Sans objet</w:t>
            </w:r>
          </w:p>
        </w:tc>
      </w:tr>
      <w:tr w:rsidR="005D030C" w:rsidRPr="00BF2504" w14:paraId="23E9A478" w14:textId="77777777" w:rsidTr="00864C12">
        <w:trPr>
          <w:cantSplit/>
          <w:trHeight w:val="300"/>
          <w:jc w:val="center"/>
        </w:trPr>
        <w:tc>
          <w:tcPr>
            <w:tcW w:w="3849" w:type="pct"/>
            <w:vAlign w:val="center"/>
            <w:hideMark/>
          </w:tcPr>
          <w:p w14:paraId="3760CC1D" w14:textId="77777777" w:rsidR="005D030C" w:rsidRPr="00BF2504" w:rsidRDefault="005D030C" w:rsidP="005D030C">
            <w:pPr>
              <w:pStyle w:val="TableBodyTextMIRB"/>
              <w:rPr>
                <w:rFonts w:eastAsia="Times New Roman"/>
                <w:lang w:eastAsia="en-CA"/>
              </w:rPr>
            </w:pPr>
            <w:r w:rsidRPr="00BF2504">
              <w:t>Township of Wainfleet</w:t>
            </w:r>
          </w:p>
        </w:tc>
        <w:tc>
          <w:tcPr>
            <w:tcW w:w="1151" w:type="pct"/>
            <w:noWrap/>
            <w:vAlign w:val="center"/>
            <w:hideMark/>
          </w:tcPr>
          <w:p w14:paraId="178351E6" w14:textId="5DFD47EC" w:rsidR="005D030C" w:rsidRPr="00BF2504" w:rsidRDefault="002D61AA" w:rsidP="005D030C">
            <w:r w:rsidRPr="00BF2504">
              <w:rPr>
                <w:rFonts w:eastAsia="Times New Roman"/>
                <w:lang w:eastAsia="en-CA"/>
              </w:rPr>
              <w:t>Sans objet</w:t>
            </w:r>
          </w:p>
        </w:tc>
      </w:tr>
      <w:tr w:rsidR="005D030C" w:rsidRPr="00BF2504" w14:paraId="5A97756A" w14:textId="77777777" w:rsidTr="00864C12">
        <w:trPr>
          <w:cantSplit/>
          <w:trHeight w:val="300"/>
          <w:jc w:val="center"/>
        </w:trPr>
        <w:tc>
          <w:tcPr>
            <w:tcW w:w="3849" w:type="pct"/>
            <w:vAlign w:val="center"/>
            <w:hideMark/>
          </w:tcPr>
          <w:p w14:paraId="5557671C" w14:textId="77777777" w:rsidR="005D030C" w:rsidRPr="00BF2504" w:rsidRDefault="005D030C" w:rsidP="005D030C">
            <w:pPr>
              <w:pStyle w:val="TableBodyTextMIRB"/>
              <w:rPr>
                <w:rFonts w:eastAsia="Times New Roman"/>
                <w:lang w:eastAsia="en-CA"/>
              </w:rPr>
            </w:pPr>
            <w:r w:rsidRPr="00BF2504">
              <w:t>Township of Warwick</w:t>
            </w:r>
          </w:p>
        </w:tc>
        <w:tc>
          <w:tcPr>
            <w:tcW w:w="1151" w:type="pct"/>
            <w:noWrap/>
            <w:vAlign w:val="center"/>
            <w:hideMark/>
          </w:tcPr>
          <w:p w14:paraId="151B7D02" w14:textId="69B3498F" w:rsidR="005D030C" w:rsidRPr="00BF2504" w:rsidRDefault="002D61AA" w:rsidP="005D030C">
            <w:r w:rsidRPr="00BF2504">
              <w:rPr>
                <w:rFonts w:eastAsia="Times New Roman"/>
                <w:lang w:eastAsia="en-CA"/>
              </w:rPr>
              <w:t>Sans objet</w:t>
            </w:r>
          </w:p>
        </w:tc>
      </w:tr>
      <w:tr w:rsidR="005D030C" w:rsidRPr="00BF2504" w14:paraId="24C5FAAB" w14:textId="77777777" w:rsidTr="00864C12">
        <w:trPr>
          <w:cantSplit/>
          <w:trHeight w:val="300"/>
          <w:jc w:val="center"/>
        </w:trPr>
        <w:tc>
          <w:tcPr>
            <w:tcW w:w="3849" w:type="pct"/>
            <w:vAlign w:val="center"/>
            <w:hideMark/>
          </w:tcPr>
          <w:p w14:paraId="7F804C7B" w14:textId="77777777" w:rsidR="005D030C" w:rsidRPr="00BF2504" w:rsidRDefault="005D030C" w:rsidP="005D030C">
            <w:pPr>
              <w:pStyle w:val="TableBodyTextMIRB"/>
              <w:rPr>
                <w:rFonts w:eastAsia="Times New Roman"/>
                <w:lang w:eastAsia="en-CA"/>
              </w:rPr>
            </w:pPr>
            <w:r w:rsidRPr="00BF2504">
              <w:t>Township of Wellesley</w:t>
            </w:r>
          </w:p>
        </w:tc>
        <w:tc>
          <w:tcPr>
            <w:tcW w:w="1151" w:type="pct"/>
            <w:noWrap/>
            <w:vAlign w:val="center"/>
            <w:hideMark/>
          </w:tcPr>
          <w:p w14:paraId="7802F6E0" w14:textId="61BAB18F" w:rsidR="005D030C" w:rsidRPr="00BF2504" w:rsidRDefault="002D61AA" w:rsidP="005D030C">
            <w:r w:rsidRPr="00BF2504">
              <w:rPr>
                <w:rFonts w:eastAsia="Times New Roman"/>
                <w:lang w:eastAsia="en-CA"/>
              </w:rPr>
              <w:t>Sans objet</w:t>
            </w:r>
          </w:p>
        </w:tc>
      </w:tr>
      <w:tr w:rsidR="005D030C" w:rsidRPr="00BF2504" w14:paraId="6E975163" w14:textId="77777777" w:rsidTr="00864C12">
        <w:trPr>
          <w:cantSplit/>
          <w:trHeight w:val="300"/>
          <w:jc w:val="center"/>
        </w:trPr>
        <w:tc>
          <w:tcPr>
            <w:tcW w:w="3849" w:type="pct"/>
            <w:vAlign w:val="center"/>
            <w:hideMark/>
          </w:tcPr>
          <w:p w14:paraId="5A2E3F5F" w14:textId="77777777" w:rsidR="005D030C" w:rsidRPr="00BF2504" w:rsidRDefault="005D030C" w:rsidP="005D030C">
            <w:pPr>
              <w:pStyle w:val="TableBodyTextMIRB"/>
              <w:rPr>
                <w:rFonts w:eastAsia="Times New Roman"/>
                <w:lang w:eastAsia="en-CA"/>
              </w:rPr>
            </w:pPr>
            <w:r w:rsidRPr="00BF2504">
              <w:t>Township of Wellington North</w:t>
            </w:r>
          </w:p>
        </w:tc>
        <w:tc>
          <w:tcPr>
            <w:tcW w:w="1151" w:type="pct"/>
            <w:noWrap/>
            <w:vAlign w:val="center"/>
            <w:hideMark/>
          </w:tcPr>
          <w:p w14:paraId="3B4203C4" w14:textId="2D5F3010" w:rsidR="005D030C" w:rsidRPr="00BF2504" w:rsidRDefault="002D61AA" w:rsidP="005D030C">
            <w:r w:rsidRPr="00BF2504">
              <w:rPr>
                <w:rFonts w:eastAsia="Times New Roman"/>
                <w:lang w:eastAsia="en-CA"/>
              </w:rPr>
              <w:t>Sans objet</w:t>
            </w:r>
          </w:p>
        </w:tc>
      </w:tr>
      <w:tr w:rsidR="005D030C" w:rsidRPr="00BF2504" w14:paraId="6E190776" w14:textId="77777777" w:rsidTr="00864C12">
        <w:trPr>
          <w:cantSplit/>
          <w:trHeight w:val="300"/>
          <w:jc w:val="center"/>
        </w:trPr>
        <w:tc>
          <w:tcPr>
            <w:tcW w:w="3849" w:type="pct"/>
            <w:vAlign w:val="center"/>
            <w:hideMark/>
          </w:tcPr>
          <w:p w14:paraId="3E1A4557" w14:textId="77777777" w:rsidR="005D030C" w:rsidRPr="00BF2504" w:rsidRDefault="005D030C" w:rsidP="005D030C">
            <w:pPr>
              <w:pStyle w:val="TableBodyTextMIRB"/>
              <w:rPr>
                <w:rFonts w:eastAsia="Times New Roman"/>
                <w:lang w:eastAsia="en-CA"/>
              </w:rPr>
            </w:pPr>
            <w:r w:rsidRPr="00BF2504">
              <w:t>Township of West Lincoln</w:t>
            </w:r>
          </w:p>
        </w:tc>
        <w:tc>
          <w:tcPr>
            <w:tcW w:w="1151" w:type="pct"/>
            <w:noWrap/>
            <w:vAlign w:val="center"/>
            <w:hideMark/>
          </w:tcPr>
          <w:p w14:paraId="10E2F68C" w14:textId="686494C7" w:rsidR="005D030C" w:rsidRPr="00BF2504" w:rsidRDefault="002D61AA" w:rsidP="005D030C">
            <w:r w:rsidRPr="00BF2504">
              <w:rPr>
                <w:rFonts w:eastAsia="Times New Roman"/>
                <w:lang w:eastAsia="en-CA"/>
              </w:rPr>
              <w:t>Sans objet</w:t>
            </w:r>
          </w:p>
        </w:tc>
      </w:tr>
      <w:tr w:rsidR="005D030C" w:rsidRPr="00BF2504" w14:paraId="6AD22BF8" w14:textId="77777777" w:rsidTr="00864C12">
        <w:trPr>
          <w:cantSplit/>
          <w:trHeight w:val="300"/>
          <w:jc w:val="center"/>
        </w:trPr>
        <w:tc>
          <w:tcPr>
            <w:tcW w:w="3849" w:type="pct"/>
            <w:vAlign w:val="center"/>
            <w:hideMark/>
          </w:tcPr>
          <w:p w14:paraId="51403952" w14:textId="77777777" w:rsidR="005D030C" w:rsidRPr="00BF2504" w:rsidRDefault="005D030C" w:rsidP="005D030C">
            <w:pPr>
              <w:pStyle w:val="TableBodyTextMIRB"/>
              <w:rPr>
                <w:rFonts w:eastAsia="Times New Roman"/>
                <w:lang w:eastAsia="en-CA"/>
              </w:rPr>
            </w:pPr>
            <w:r w:rsidRPr="00BF2504">
              <w:t>Township of White River</w:t>
            </w:r>
          </w:p>
        </w:tc>
        <w:tc>
          <w:tcPr>
            <w:tcW w:w="1151" w:type="pct"/>
            <w:noWrap/>
            <w:vAlign w:val="center"/>
            <w:hideMark/>
          </w:tcPr>
          <w:p w14:paraId="27E3D795" w14:textId="781C430F" w:rsidR="005D030C" w:rsidRPr="00BF2504" w:rsidRDefault="002D61AA" w:rsidP="005D030C">
            <w:r w:rsidRPr="00BF2504">
              <w:rPr>
                <w:rFonts w:eastAsia="Times New Roman"/>
                <w:lang w:eastAsia="en-CA"/>
              </w:rPr>
              <w:t>Sans objet</w:t>
            </w:r>
          </w:p>
        </w:tc>
      </w:tr>
      <w:tr w:rsidR="005D030C" w:rsidRPr="00BF2504" w14:paraId="7D5809D7" w14:textId="77777777" w:rsidTr="00864C12">
        <w:trPr>
          <w:cantSplit/>
          <w:trHeight w:val="300"/>
          <w:jc w:val="center"/>
        </w:trPr>
        <w:tc>
          <w:tcPr>
            <w:tcW w:w="3849" w:type="pct"/>
            <w:vAlign w:val="center"/>
            <w:hideMark/>
          </w:tcPr>
          <w:p w14:paraId="1BEDB5D1" w14:textId="77777777" w:rsidR="005D030C" w:rsidRPr="00BF2504" w:rsidRDefault="005D030C" w:rsidP="005D030C">
            <w:pPr>
              <w:pStyle w:val="TableBodyTextMIRB"/>
              <w:rPr>
                <w:rFonts w:eastAsia="Times New Roman"/>
                <w:lang w:eastAsia="en-CA"/>
              </w:rPr>
            </w:pPr>
            <w:r w:rsidRPr="00BF2504">
              <w:t>Township of Whitewater Region</w:t>
            </w:r>
          </w:p>
        </w:tc>
        <w:tc>
          <w:tcPr>
            <w:tcW w:w="1151" w:type="pct"/>
            <w:noWrap/>
            <w:vAlign w:val="center"/>
            <w:hideMark/>
          </w:tcPr>
          <w:p w14:paraId="0964DBFC" w14:textId="57E00262" w:rsidR="005D030C" w:rsidRPr="00BF2504" w:rsidRDefault="002D61AA" w:rsidP="005D030C">
            <w:r w:rsidRPr="00BF2504">
              <w:rPr>
                <w:rFonts w:eastAsia="Times New Roman"/>
                <w:lang w:eastAsia="en-CA"/>
              </w:rPr>
              <w:t>Sans objet</w:t>
            </w:r>
          </w:p>
        </w:tc>
      </w:tr>
      <w:tr w:rsidR="005D030C" w:rsidRPr="00BF2504" w14:paraId="74C2E3ED" w14:textId="77777777" w:rsidTr="00864C12">
        <w:trPr>
          <w:cantSplit/>
          <w:trHeight w:val="300"/>
          <w:jc w:val="center"/>
        </w:trPr>
        <w:tc>
          <w:tcPr>
            <w:tcW w:w="3849" w:type="pct"/>
            <w:vAlign w:val="center"/>
            <w:hideMark/>
          </w:tcPr>
          <w:p w14:paraId="357E7F42" w14:textId="77777777" w:rsidR="005D030C" w:rsidRPr="00BF2504" w:rsidRDefault="005D030C" w:rsidP="005D030C">
            <w:pPr>
              <w:pStyle w:val="TableBodyTextMIRB"/>
              <w:rPr>
                <w:rFonts w:eastAsia="Times New Roman"/>
                <w:lang w:eastAsia="en-CA"/>
              </w:rPr>
            </w:pPr>
            <w:r w:rsidRPr="00BF2504">
              <w:t>Township of Wilmot</w:t>
            </w:r>
          </w:p>
        </w:tc>
        <w:tc>
          <w:tcPr>
            <w:tcW w:w="1151" w:type="pct"/>
            <w:noWrap/>
            <w:vAlign w:val="center"/>
            <w:hideMark/>
          </w:tcPr>
          <w:p w14:paraId="50E4CE15" w14:textId="6CCF69AE" w:rsidR="005D030C" w:rsidRPr="00BF2504" w:rsidRDefault="002D61AA" w:rsidP="005D030C">
            <w:r w:rsidRPr="00BF2504">
              <w:rPr>
                <w:rFonts w:eastAsia="Times New Roman"/>
                <w:lang w:eastAsia="en-CA"/>
              </w:rPr>
              <w:t>Sans objet</w:t>
            </w:r>
          </w:p>
        </w:tc>
      </w:tr>
      <w:tr w:rsidR="005D030C" w:rsidRPr="00BF2504" w14:paraId="63347E06" w14:textId="77777777" w:rsidTr="00864C12">
        <w:trPr>
          <w:cantSplit/>
          <w:trHeight w:val="300"/>
          <w:jc w:val="center"/>
        </w:trPr>
        <w:tc>
          <w:tcPr>
            <w:tcW w:w="3849" w:type="pct"/>
            <w:vAlign w:val="center"/>
            <w:hideMark/>
          </w:tcPr>
          <w:p w14:paraId="73AEF54E" w14:textId="77777777" w:rsidR="005D030C" w:rsidRPr="00BF2504" w:rsidRDefault="005D030C" w:rsidP="005D030C">
            <w:pPr>
              <w:pStyle w:val="TableBodyTextMIRB"/>
              <w:rPr>
                <w:rFonts w:eastAsia="Times New Roman"/>
                <w:lang w:eastAsia="en-CA"/>
              </w:rPr>
            </w:pPr>
            <w:r w:rsidRPr="00BF2504">
              <w:t>Township of Wollaston</w:t>
            </w:r>
          </w:p>
        </w:tc>
        <w:tc>
          <w:tcPr>
            <w:tcW w:w="1151" w:type="pct"/>
            <w:noWrap/>
            <w:vAlign w:val="center"/>
            <w:hideMark/>
          </w:tcPr>
          <w:p w14:paraId="1A059511" w14:textId="2A095D12" w:rsidR="005D030C" w:rsidRPr="00BF2504" w:rsidRDefault="002D61AA" w:rsidP="005D030C">
            <w:r w:rsidRPr="00BF2504">
              <w:rPr>
                <w:rFonts w:eastAsia="Times New Roman"/>
                <w:lang w:eastAsia="en-CA"/>
              </w:rPr>
              <w:t>Sans objet</w:t>
            </w:r>
          </w:p>
        </w:tc>
      </w:tr>
      <w:tr w:rsidR="005D030C" w:rsidRPr="00BF2504" w14:paraId="3C35666C" w14:textId="77777777" w:rsidTr="00864C12">
        <w:trPr>
          <w:cantSplit/>
          <w:trHeight w:val="300"/>
          <w:jc w:val="center"/>
        </w:trPr>
        <w:tc>
          <w:tcPr>
            <w:tcW w:w="3849" w:type="pct"/>
            <w:vAlign w:val="center"/>
            <w:hideMark/>
          </w:tcPr>
          <w:p w14:paraId="6FD385A4" w14:textId="77777777" w:rsidR="005D030C" w:rsidRPr="00BF2504" w:rsidRDefault="005D030C" w:rsidP="005D030C">
            <w:pPr>
              <w:pStyle w:val="TableBodyTextMIRB"/>
              <w:rPr>
                <w:rFonts w:eastAsia="Times New Roman"/>
                <w:lang w:eastAsia="en-CA"/>
              </w:rPr>
            </w:pPr>
            <w:r w:rsidRPr="00BF2504">
              <w:t>Township of Woolwich</w:t>
            </w:r>
          </w:p>
        </w:tc>
        <w:tc>
          <w:tcPr>
            <w:tcW w:w="1151" w:type="pct"/>
            <w:noWrap/>
            <w:vAlign w:val="center"/>
            <w:hideMark/>
          </w:tcPr>
          <w:p w14:paraId="20BAE023" w14:textId="0795B513" w:rsidR="005D030C" w:rsidRPr="00BF2504" w:rsidRDefault="002D61AA" w:rsidP="005D030C">
            <w:r w:rsidRPr="00BF2504">
              <w:rPr>
                <w:rFonts w:eastAsia="Times New Roman"/>
                <w:lang w:eastAsia="en-CA"/>
              </w:rPr>
              <w:t>Sans objet</w:t>
            </w:r>
          </w:p>
        </w:tc>
      </w:tr>
      <w:tr w:rsidR="005D030C" w:rsidRPr="00BF2504" w14:paraId="304DB54E" w14:textId="77777777" w:rsidTr="00864C12">
        <w:trPr>
          <w:cantSplit/>
          <w:trHeight w:val="300"/>
          <w:jc w:val="center"/>
        </w:trPr>
        <w:tc>
          <w:tcPr>
            <w:tcW w:w="3849" w:type="pct"/>
            <w:vAlign w:val="center"/>
            <w:hideMark/>
          </w:tcPr>
          <w:p w14:paraId="67A7108D" w14:textId="77777777" w:rsidR="005D030C" w:rsidRPr="00BF2504" w:rsidRDefault="005D030C" w:rsidP="005D030C">
            <w:pPr>
              <w:pStyle w:val="TableBodyTextMIRB"/>
              <w:rPr>
                <w:rFonts w:eastAsia="Times New Roman"/>
                <w:lang w:eastAsia="en-CA"/>
              </w:rPr>
            </w:pPr>
            <w:r w:rsidRPr="00BF2504">
              <w:t>Township of Zorra</w:t>
            </w:r>
          </w:p>
        </w:tc>
        <w:tc>
          <w:tcPr>
            <w:tcW w:w="1151" w:type="pct"/>
            <w:noWrap/>
            <w:vAlign w:val="center"/>
            <w:hideMark/>
          </w:tcPr>
          <w:p w14:paraId="0F32F0D4" w14:textId="476734DF" w:rsidR="005D030C" w:rsidRPr="00BF2504" w:rsidRDefault="002D61AA" w:rsidP="005D030C">
            <w:r w:rsidRPr="00BF2504">
              <w:rPr>
                <w:rFonts w:eastAsia="Times New Roman"/>
                <w:lang w:eastAsia="en-CA"/>
              </w:rPr>
              <w:t>Sans objet</w:t>
            </w:r>
          </w:p>
        </w:tc>
      </w:tr>
      <w:tr w:rsidR="005D030C" w:rsidRPr="00BF2504" w14:paraId="6F2788BB" w14:textId="77777777" w:rsidTr="00864C12">
        <w:trPr>
          <w:cantSplit/>
          <w:trHeight w:val="300"/>
          <w:jc w:val="center"/>
        </w:trPr>
        <w:tc>
          <w:tcPr>
            <w:tcW w:w="3849" w:type="pct"/>
            <w:vAlign w:val="center"/>
            <w:hideMark/>
          </w:tcPr>
          <w:p w14:paraId="30314555" w14:textId="77777777" w:rsidR="005D030C" w:rsidRPr="00BF2504" w:rsidRDefault="005D030C" w:rsidP="005D030C">
            <w:pPr>
              <w:pStyle w:val="TableBodyTextMIRB"/>
              <w:rPr>
                <w:rFonts w:eastAsia="Times New Roman"/>
                <w:lang w:eastAsia="en-CA"/>
              </w:rPr>
            </w:pPr>
            <w:r w:rsidRPr="00BF2504">
              <w:t>Tyendinaga Mohawk Territory</w:t>
            </w:r>
          </w:p>
        </w:tc>
        <w:tc>
          <w:tcPr>
            <w:tcW w:w="1151" w:type="pct"/>
            <w:noWrap/>
            <w:vAlign w:val="center"/>
            <w:hideMark/>
          </w:tcPr>
          <w:p w14:paraId="6D3D991B" w14:textId="67B0B728" w:rsidR="005D030C" w:rsidRPr="00BF2504" w:rsidRDefault="002D61AA" w:rsidP="005D030C">
            <w:r w:rsidRPr="00BF2504">
              <w:rPr>
                <w:rFonts w:eastAsia="Times New Roman"/>
                <w:lang w:eastAsia="en-CA"/>
              </w:rPr>
              <w:t>Sans objet</w:t>
            </w:r>
          </w:p>
        </w:tc>
      </w:tr>
      <w:tr w:rsidR="005D030C" w:rsidRPr="00BF2504" w14:paraId="24519E0C" w14:textId="77777777" w:rsidTr="00864C12">
        <w:trPr>
          <w:cantSplit/>
          <w:trHeight w:val="300"/>
          <w:jc w:val="center"/>
        </w:trPr>
        <w:tc>
          <w:tcPr>
            <w:tcW w:w="3849" w:type="pct"/>
            <w:vAlign w:val="center"/>
          </w:tcPr>
          <w:p w14:paraId="1A5B7ECB" w14:textId="13DAB3C9" w:rsidR="005D030C" w:rsidRPr="00BF2504" w:rsidRDefault="005D030C" w:rsidP="005D030C">
            <w:pPr>
              <w:pStyle w:val="TableBodyTextMIRB"/>
            </w:pPr>
            <w:r w:rsidRPr="00BF2504">
              <w:t>United Counties of Leeds and Grenville</w:t>
            </w:r>
          </w:p>
        </w:tc>
        <w:tc>
          <w:tcPr>
            <w:tcW w:w="1151" w:type="pct"/>
            <w:noWrap/>
            <w:vAlign w:val="center"/>
          </w:tcPr>
          <w:p w14:paraId="431C00A5" w14:textId="79999E68" w:rsidR="005D030C" w:rsidRPr="00BF2504" w:rsidRDefault="002D61AA" w:rsidP="005D030C">
            <w:r w:rsidRPr="00BF2504">
              <w:rPr>
                <w:rFonts w:eastAsia="Times New Roman"/>
                <w:lang w:eastAsia="en-CA"/>
              </w:rPr>
              <w:t>Sans objet</w:t>
            </w:r>
          </w:p>
        </w:tc>
      </w:tr>
      <w:tr w:rsidR="005D030C" w:rsidRPr="00BF2504" w14:paraId="05412CD0" w14:textId="77777777" w:rsidTr="00864C12">
        <w:trPr>
          <w:cantSplit/>
          <w:trHeight w:val="300"/>
          <w:jc w:val="center"/>
        </w:trPr>
        <w:tc>
          <w:tcPr>
            <w:tcW w:w="3849" w:type="pct"/>
            <w:vAlign w:val="center"/>
          </w:tcPr>
          <w:p w14:paraId="787207D1" w14:textId="4160D9BD" w:rsidR="005D030C" w:rsidRPr="00BF2504" w:rsidRDefault="005D030C" w:rsidP="005D030C">
            <w:pPr>
              <w:pStyle w:val="TableBodyTextMIRB"/>
            </w:pPr>
            <w:r w:rsidRPr="00BF2504">
              <w:t>United Counties of Prescott and Russell</w:t>
            </w:r>
          </w:p>
        </w:tc>
        <w:tc>
          <w:tcPr>
            <w:tcW w:w="1151" w:type="pct"/>
            <w:noWrap/>
            <w:vAlign w:val="center"/>
          </w:tcPr>
          <w:p w14:paraId="49A2CA8C" w14:textId="76777591" w:rsidR="005D030C" w:rsidRPr="00BF2504" w:rsidRDefault="002D61AA" w:rsidP="005D030C">
            <w:r w:rsidRPr="00BF2504">
              <w:rPr>
                <w:rFonts w:eastAsia="Times New Roman"/>
                <w:lang w:eastAsia="en-CA"/>
              </w:rPr>
              <w:t>Sans objet</w:t>
            </w:r>
          </w:p>
        </w:tc>
      </w:tr>
      <w:tr w:rsidR="005D030C" w:rsidRPr="00BF2504" w14:paraId="2015BE6C" w14:textId="77777777" w:rsidTr="00864C12">
        <w:trPr>
          <w:cantSplit/>
          <w:trHeight w:val="300"/>
          <w:jc w:val="center"/>
        </w:trPr>
        <w:tc>
          <w:tcPr>
            <w:tcW w:w="3849" w:type="pct"/>
            <w:vAlign w:val="center"/>
          </w:tcPr>
          <w:p w14:paraId="45603816" w14:textId="38BFAD4F" w:rsidR="005D030C" w:rsidRPr="00BF2504" w:rsidRDefault="005D030C" w:rsidP="005D030C">
            <w:pPr>
              <w:pStyle w:val="TableBodyTextMIRB"/>
            </w:pPr>
            <w:r w:rsidRPr="00BF2504">
              <w:t>United Counties of Stormont, Dundas and Glengarry</w:t>
            </w:r>
          </w:p>
        </w:tc>
        <w:tc>
          <w:tcPr>
            <w:tcW w:w="1151" w:type="pct"/>
            <w:noWrap/>
            <w:vAlign w:val="center"/>
          </w:tcPr>
          <w:p w14:paraId="17548241" w14:textId="1C80307D" w:rsidR="005D030C" w:rsidRPr="00BF2504" w:rsidRDefault="002D61AA" w:rsidP="005D030C">
            <w:r w:rsidRPr="00BF2504">
              <w:rPr>
                <w:rFonts w:eastAsia="Times New Roman"/>
                <w:lang w:eastAsia="en-CA"/>
              </w:rPr>
              <w:t>Sans objet</w:t>
            </w:r>
          </w:p>
        </w:tc>
      </w:tr>
      <w:tr w:rsidR="005D030C" w:rsidRPr="00BF2504" w14:paraId="2963ED8E" w14:textId="77777777" w:rsidTr="00864C12">
        <w:trPr>
          <w:cantSplit/>
          <w:trHeight w:val="300"/>
          <w:jc w:val="center"/>
        </w:trPr>
        <w:tc>
          <w:tcPr>
            <w:tcW w:w="3849" w:type="pct"/>
            <w:vAlign w:val="center"/>
            <w:hideMark/>
          </w:tcPr>
          <w:p w14:paraId="49591DD6" w14:textId="77777777" w:rsidR="005D030C" w:rsidRPr="00BF2504" w:rsidRDefault="005D030C" w:rsidP="005D030C">
            <w:pPr>
              <w:pStyle w:val="TableBodyTextMIRB"/>
              <w:rPr>
                <w:rFonts w:eastAsia="Times New Roman"/>
                <w:lang w:eastAsia="en-CA"/>
              </w:rPr>
            </w:pPr>
            <w:r w:rsidRPr="00BF2504">
              <w:t>Village of Burk's Falls</w:t>
            </w:r>
          </w:p>
        </w:tc>
        <w:tc>
          <w:tcPr>
            <w:tcW w:w="1151" w:type="pct"/>
            <w:noWrap/>
            <w:vAlign w:val="center"/>
            <w:hideMark/>
          </w:tcPr>
          <w:p w14:paraId="7ADA7268" w14:textId="754E0D43" w:rsidR="005D030C" w:rsidRPr="00BF2504" w:rsidRDefault="002D61AA" w:rsidP="005D030C">
            <w:r w:rsidRPr="00BF2504">
              <w:rPr>
                <w:rFonts w:eastAsia="Times New Roman"/>
                <w:lang w:eastAsia="en-CA"/>
              </w:rPr>
              <w:t>Sans objet</w:t>
            </w:r>
          </w:p>
        </w:tc>
      </w:tr>
      <w:tr w:rsidR="005D030C" w:rsidRPr="00BF2504" w14:paraId="46F564C4" w14:textId="77777777" w:rsidTr="00864C12">
        <w:trPr>
          <w:cantSplit/>
          <w:trHeight w:val="300"/>
          <w:jc w:val="center"/>
        </w:trPr>
        <w:tc>
          <w:tcPr>
            <w:tcW w:w="3849" w:type="pct"/>
            <w:vAlign w:val="center"/>
            <w:hideMark/>
          </w:tcPr>
          <w:p w14:paraId="69340ADC" w14:textId="77777777" w:rsidR="005D030C" w:rsidRPr="00BF2504" w:rsidRDefault="005D030C" w:rsidP="005D030C">
            <w:pPr>
              <w:pStyle w:val="TableBodyTextMIRB"/>
              <w:rPr>
                <w:rFonts w:eastAsia="Times New Roman"/>
                <w:lang w:eastAsia="en-CA"/>
              </w:rPr>
            </w:pPr>
            <w:r w:rsidRPr="00BF2504">
              <w:t>Village of Hilton Beach</w:t>
            </w:r>
          </w:p>
        </w:tc>
        <w:tc>
          <w:tcPr>
            <w:tcW w:w="1151" w:type="pct"/>
            <w:noWrap/>
            <w:vAlign w:val="center"/>
            <w:hideMark/>
          </w:tcPr>
          <w:p w14:paraId="0C918DB1" w14:textId="48C6D54C" w:rsidR="005D030C" w:rsidRPr="00BF2504" w:rsidRDefault="002D61AA" w:rsidP="005D030C">
            <w:r w:rsidRPr="00BF2504">
              <w:rPr>
                <w:rFonts w:eastAsia="Times New Roman"/>
                <w:lang w:eastAsia="en-CA"/>
              </w:rPr>
              <w:t>Sans objet</w:t>
            </w:r>
          </w:p>
        </w:tc>
      </w:tr>
      <w:tr w:rsidR="005D030C" w:rsidRPr="00BF2504" w14:paraId="7FEA5B91" w14:textId="77777777" w:rsidTr="00864C12">
        <w:trPr>
          <w:cantSplit/>
          <w:trHeight w:val="300"/>
          <w:jc w:val="center"/>
        </w:trPr>
        <w:tc>
          <w:tcPr>
            <w:tcW w:w="3849" w:type="pct"/>
            <w:vAlign w:val="center"/>
            <w:hideMark/>
          </w:tcPr>
          <w:p w14:paraId="4F278626" w14:textId="77777777" w:rsidR="005D030C" w:rsidRPr="00BF2504" w:rsidRDefault="005D030C" w:rsidP="005D030C">
            <w:pPr>
              <w:pStyle w:val="TableBodyTextMIRB"/>
              <w:rPr>
                <w:rFonts w:eastAsia="Times New Roman"/>
                <w:lang w:eastAsia="en-CA"/>
              </w:rPr>
            </w:pPr>
            <w:r w:rsidRPr="00BF2504">
              <w:t>Village of Merrickville-Wolford</w:t>
            </w:r>
          </w:p>
        </w:tc>
        <w:tc>
          <w:tcPr>
            <w:tcW w:w="1151" w:type="pct"/>
            <w:noWrap/>
            <w:vAlign w:val="center"/>
            <w:hideMark/>
          </w:tcPr>
          <w:p w14:paraId="3A523C91" w14:textId="6735C97D" w:rsidR="005D030C" w:rsidRPr="00BF2504" w:rsidRDefault="002D61AA" w:rsidP="005D030C">
            <w:r w:rsidRPr="00BF2504">
              <w:rPr>
                <w:rFonts w:eastAsia="Times New Roman"/>
                <w:lang w:eastAsia="en-CA"/>
              </w:rPr>
              <w:t>Sans objet</w:t>
            </w:r>
          </w:p>
        </w:tc>
      </w:tr>
      <w:tr w:rsidR="005D030C" w:rsidRPr="00BF2504" w14:paraId="544790CB" w14:textId="77777777" w:rsidTr="00864C12">
        <w:trPr>
          <w:cantSplit/>
          <w:trHeight w:val="300"/>
          <w:jc w:val="center"/>
        </w:trPr>
        <w:tc>
          <w:tcPr>
            <w:tcW w:w="3849" w:type="pct"/>
            <w:vAlign w:val="center"/>
            <w:hideMark/>
          </w:tcPr>
          <w:p w14:paraId="5CC7C229" w14:textId="77777777" w:rsidR="005D030C" w:rsidRPr="00BF2504" w:rsidRDefault="005D030C" w:rsidP="005D030C">
            <w:pPr>
              <w:pStyle w:val="TableBodyTextMIRB"/>
              <w:rPr>
                <w:rFonts w:eastAsia="Times New Roman"/>
                <w:lang w:eastAsia="en-CA"/>
              </w:rPr>
            </w:pPr>
            <w:r w:rsidRPr="00BF2504">
              <w:t>Village of Newbury</w:t>
            </w:r>
          </w:p>
        </w:tc>
        <w:tc>
          <w:tcPr>
            <w:tcW w:w="1151" w:type="pct"/>
            <w:noWrap/>
            <w:vAlign w:val="center"/>
            <w:hideMark/>
          </w:tcPr>
          <w:p w14:paraId="76707BBA" w14:textId="5F6C4B75" w:rsidR="005D030C" w:rsidRPr="00BF2504" w:rsidRDefault="002D61AA" w:rsidP="005D030C">
            <w:r w:rsidRPr="00BF2504">
              <w:rPr>
                <w:rFonts w:eastAsia="Times New Roman"/>
                <w:lang w:eastAsia="en-CA"/>
              </w:rPr>
              <w:t>Sans objet</w:t>
            </w:r>
          </w:p>
        </w:tc>
      </w:tr>
      <w:tr w:rsidR="005D030C" w:rsidRPr="00BF2504" w14:paraId="0DE8FEBA" w14:textId="77777777" w:rsidTr="00864C12">
        <w:trPr>
          <w:cantSplit/>
          <w:trHeight w:val="300"/>
          <w:jc w:val="center"/>
        </w:trPr>
        <w:tc>
          <w:tcPr>
            <w:tcW w:w="3849" w:type="pct"/>
            <w:vAlign w:val="center"/>
            <w:hideMark/>
          </w:tcPr>
          <w:p w14:paraId="588AB042" w14:textId="77777777" w:rsidR="005D030C" w:rsidRPr="00BF2504" w:rsidRDefault="005D030C" w:rsidP="005D030C">
            <w:pPr>
              <w:pStyle w:val="TableBodyTextMIRB"/>
              <w:rPr>
                <w:rFonts w:eastAsia="Times New Roman"/>
                <w:lang w:eastAsia="en-CA"/>
              </w:rPr>
            </w:pPr>
            <w:r w:rsidRPr="00BF2504">
              <w:t>Village of Oil Springs</w:t>
            </w:r>
          </w:p>
        </w:tc>
        <w:tc>
          <w:tcPr>
            <w:tcW w:w="1151" w:type="pct"/>
            <w:noWrap/>
            <w:vAlign w:val="center"/>
            <w:hideMark/>
          </w:tcPr>
          <w:p w14:paraId="5B98BF1F" w14:textId="4F543944" w:rsidR="005D030C" w:rsidRPr="00BF2504" w:rsidRDefault="002D61AA" w:rsidP="005D030C">
            <w:r w:rsidRPr="00BF2504">
              <w:rPr>
                <w:rFonts w:eastAsia="Times New Roman"/>
                <w:lang w:eastAsia="en-CA"/>
              </w:rPr>
              <w:t>Sans objet</w:t>
            </w:r>
          </w:p>
        </w:tc>
      </w:tr>
      <w:tr w:rsidR="005D030C" w:rsidRPr="00BF2504" w14:paraId="0BABA391" w14:textId="77777777" w:rsidTr="00864C12">
        <w:trPr>
          <w:cantSplit/>
          <w:trHeight w:val="300"/>
          <w:jc w:val="center"/>
        </w:trPr>
        <w:tc>
          <w:tcPr>
            <w:tcW w:w="3849" w:type="pct"/>
            <w:vAlign w:val="center"/>
            <w:hideMark/>
          </w:tcPr>
          <w:p w14:paraId="3E80DFB7" w14:textId="77777777" w:rsidR="005D030C" w:rsidRPr="00BF2504" w:rsidRDefault="005D030C" w:rsidP="005D030C">
            <w:pPr>
              <w:pStyle w:val="TableBodyTextMIRB"/>
              <w:rPr>
                <w:rFonts w:eastAsia="Times New Roman"/>
                <w:lang w:eastAsia="en-CA"/>
              </w:rPr>
            </w:pPr>
            <w:r w:rsidRPr="00BF2504">
              <w:t>Village of Point Edward</w:t>
            </w:r>
          </w:p>
        </w:tc>
        <w:tc>
          <w:tcPr>
            <w:tcW w:w="1151" w:type="pct"/>
            <w:noWrap/>
            <w:vAlign w:val="center"/>
            <w:hideMark/>
          </w:tcPr>
          <w:p w14:paraId="71134785" w14:textId="5BDEACEB" w:rsidR="005D030C" w:rsidRPr="00BF2504" w:rsidRDefault="002D61AA" w:rsidP="005D030C">
            <w:r w:rsidRPr="00BF2504">
              <w:rPr>
                <w:rFonts w:eastAsia="Times New Roman"/>
                <w:lang w:eastAsia="en-CA"/>
              </w:rPr>
              <w:t>Sans objet</w:t>
            </w:r>
          </w:p>
        </w:tc>
      </w:tr>
      <w:tr w:rsidR="005D030C" w:rsidRPr="00BF2504" w14:paraId="744BCB91" w14:textId="77777777" w:rsidTr="00864C12">
        <w:trPr>
          <w:cantSplit/>
          <w:trHeight w:val="300"/>
          <w:jc w:val="center"/>
        </w:trPr>
        <w:tc>
          <w:tcPr>
            <w:tcW w:w="3849" w:type="pct"/>
            <w:vAlign w:val="center"/>
            <w:hideMark/>
          </w:tcPr>
          <w:p w14:paraId="52AEBB08" w14:textId="77777777" w:rsidR="005D030C" w:rsidRPr="00BF2504" w:rsidRDefault="005D030C" w:rsidP="005D030C">
            <w:pPr>
              <w:pStyle w:val="TableBodyTextMIRB"/>
              <w:rPr>
                <w:rFonts w:eastAsia="Times New Roman"/>
                <w:lang w:eastAsia="en-CA"/>
              </w:rPr>
            </w:pPr>
            <w:r w:rsidRPr="00BF2504">
              <w:t>Village of South River</w:t>
            </w:r>
          </w:p>
        </w:tc>
        <w:tc>
          <w:tcPr>
            <w:tcW w:w="1151" w:type="pct"/>
            <w:noWrap/>
            <w:vAlign w:val="center"/>
            <w:hideMark/>
          </w:tcPr>
          <w:p w14:paraId="1449F514" w14:textId="797D5B4D" w:rsidR="005D030C" w:rsidRPr="00BF2504" w:rsidRDefault="002D61AA" w:rsidP="005D030C">
            <w:r w:rsidRPr="00BF2504">
              <w:rPr>
                <w:rFonts w:eastAsia="Times New Roman"/>
                <w:lang w:eastAsia="en-CA"/>
              </w:rPr>
              <w:t>Sans objet</w:t>
            </w:r>
          </w:p>
        </w:tc>
      </w:tr>
      <w:tr w:rsidR="005D030C" w:rsidRPr="00BF2504" w14:paraId="6679CECA" w14:textId="77777777" w:rsidTr="00864C12">
        <w:trPr>
          <w:cantSplit/>
          <w:trHeight w:val="300"/>
          <w:jc w:val="center"/>
        </w:trPr>
        <w:tc>
          <w:tcPr>
            <w:tcW w:w="3849" w:type="pct"/>
            <w:vAlign w:val="center"/>
            <w:hideMark/>
          </w:tcPr>
          <w:p w14:paraId="1ACD6892" w14:textId="77777777" w:rsidR="005D030C" w:rsidRPr="00BF2504" w:rsidRDefault="005D030C" w:rsidP="005D030C">
            <w:pPr>
              <w:pStyle w:val="TableBodyTextMIRB"/>
              <w:rPr>
                <w:rFonts w:eastAsia="Times New Roman"/>
                <w:lang w:eastAsia="en-CA"/>
              </w:rPr>
            </w:pPr>
            <w:r w:rsidRPr="00BF2504">
              <w:t>Village of Sundridge</w:t>
            </w:r>
          </w:p>
        </w:tc>
        <w:tc>
          <w:tcPr>
            <w:tcW w:w="1151" w:type="pct"/>
            <w:noWrap/>
            <w:vAlign w:val="center"/>
            <w:hideMark/>
          </w:tcPr>
          <w:p w14:paraId="55317C49" w14:textId="6D2918AD" w:rsidR="005D030C" w:rsidRPr="00BF2504" w:rsidRDefault="002D61AA" w:rsidP="005D030C">
            <w:r w:rsidRPr="00BF2504">
              <w:rPr>
                <w:rFonts w:eastAsia="Times New Roman"/>
                <w:lang w:eastAsia="en-CA"/>
              </w:rPr>
              <w:t>Sans objet</w:t>
            </w:r>
          </w:p>
        </w:tc>
      </w:tr>
      <w:tr w:rsidR="005D030C" w:rsidRPr="00BF2504" w14:paraId="36BEA6EB" w14:textId="77777777" w:rsidTr="00864C12">
        <w:trPr>
          <w:cantSplit/>
          <w:trHeight w:val="300"/>
          <w:jc w:val="center"/>
        </w:trPr>
        <w:tc>
          <w:tcPr>
            <w:tcW w:w="3849" w:type="pct"/>
            <w:vAlign w:val="center"/>
            <w:hideMark/>
          </w:tcPr>
          <w:p w14:paraId="69FF0627" w14:textId="77777777" w:rsidR="005D030C" w:rsidRPr="00BF2504" w:rsidRDefault="005D030C" w:rsidP="005D030C">
            <w:pPr>
              <w:pStyle w:val="TableBodyTextMIRB"/>
              <w:rPr>
                <w:rFonts w:eastAsia="Times New Roman"/>
                <w:lang w:eastAsia="en-CA"/>
              </w:rPr>
            </w:pPr>
            <w:r w:rsidRPr="00BF2504">
              <w:t>Village of Thornloe</w:t>
            </w:r>
          </w:p>
        </w:tc>
        <w:tc>
          <w:tcPr>
            <w:tcW w:w="1151" w:type="pct"/>
            <w:noWrap/>
            <w:vAlign w:val="center"/>
            <w:hideMark/>
          </w:tcPr>
          <w:p w14:paraId="779C0026" w14:textId="328ADEFC" w:rsidR="005D030C" w:rsidRPr="00BF2504" w:rsidRDefault="002D61AA" w:rsidP="005D030C">
            <w:r w:rsidRPr="00BF2504">
              <w:rPr>
                <w:rFonts w:eastAsia="Times New Roman"/>
                <w:lang w:eastAsia="en-CA"/>
              </w:rPr>
              <w:t>Sans objet</w:t>
            </w:r>
          </w:p>
        </w:tc>
      </w:tr>
      <w:tr w:rsidR="005D030C" w:rsidRPr="00BF2504" w14:paraId="38C65185" w14:textId="77777777" w:rsidTr="00864C12">
        <w:trPr>
          <w:cantSplit/>
          <w:trHeight w:val="300"/>
          <w:jc w:val="center"/>
        </w:trPr>
        <w:tc>
          <w:tcPr>
            <w:tcW w:w="3849" w:type="pct"/>
            <w:vAlign w:val="center"/>
            <w:hideMark/>
          </w:tcPr>
          <w:p w14:paraId="4B165B9D" w14:textId="77777777" w:rsidR="005D030C" w:rsidRPr="00BF2504" w:rsidRDefault="005D030C" w:rsidP="005D030C">
            <w:pPr>
              <w:pStyle w:val="TableBodyTextMIRB"/>
              <w:rPr>
                <w:rFonts w:eastAsia="Times New Roman"/>
                <w:lang w:eastAsia="en-CA"/>
              </w:rPr>
            </w:pPr>
            <w:r w:rsidRPr="00BF2504">
              <w:t>Village of Westport</w:t>
            </w:r>
          </w:p>
        </w:tc>
        <w:tc>
          <w:tcPr>
            <w:tcW w:w="1151" w:type="pct"/>
            <w:noWrap/>
            <w:vAlign w:val="center"/>
            <w:hideMark/>
          </w:tcPr>
          <w:p w14:paraId="33C5727F" w14:textId="57D791D5" w:rsidR="005D030C" w:rsidRPr="00BF2504" w:rsidRDefault="002D61AA" w:rsidP="005D030C">
            <w:r w:rsidRPr="00BF2504">
              <w:rPr>
                <w:rFonts w:eastAsia="Times New Roman"/>
                <w:lang w:eastAsia="en-CA"/>
              </w:rPr>
              <w:t>Sans objet</w:t>
            </w:r>
          </w:p>
        </w:tc>
      </w:tr>
      <w:tr w:rsidR="005D030C" w:rsidRPr="00BF2504" w14:paraId="2885367D" w14:textId="77777777" w:rsidTr="00864C12">
        <w:trPr>
          <w:cantSplit/>
          <w:trHeight w:val="300"/>
          <w:jc w:val="center"/>
        </w:trPr>
        <w:tc>
          <w:tcPr>
            <w:tcW w:w="3849" w:type="pct"/>
            <w:vAlign w:val="center"/>
            <w:hideMark/>
          </w:tcPr>
          <w:p w14:paraId="2B323DEC" w14:textId="77777777" w:rsidR="005D030C" w:rsidRPr="00BF2504" w:rsidRDefault="005D030C" w:rsidP="005D030C">
            <w:pPr>
              <w:pStyle w:val="TableBodyTextMIRB"/>
              <w:rPr>
                <w:rFonts w:eastAsia="Times New Roman"/>
                <w:lang w:eastAsia="en-CA"/>
              </w:rPr>
            </w:pPr>
            <w:r w:rsidRPr="00BF2504">
              <w:t>Wabaseemoong</w:t>
            </w:r>
          </w:p>
        </w:tc>
        <w:tc>
          <w:tcPr>
            <w:tcW w:w="1151" w:type="pct"/>
            <w:noWrap/>
            <w:vAlign w:val="center"/>
            <w:hideMark/>
          </w:tcPr>
          <w:p w14:paraId="417E6212" w14:textId="6EECE89B" w:rsidR="005D030C" w:rsidRPr="00BF2504" w:rsidRDefault="002D61AA" w:rsidP="005D030C">
            <w:r w:rsidRPr="00BF2504">
              <w:rPr>
                <w:rFonts w:eastAsia="Times New Roman"/>
                <w:lang w:eastAsia="en-CA"/>
              </w:rPr>
              <w:t>Sans objet</w:t>
            </w:r>
          </w:p>
        </w:tc>
      </w:tr>
      <w:tr w:rsidR="005D030C" w:rsidRPr="00BF2504" w14:paraId="19CD1F18" w14:textId="77777777" w:rsidTr="00864C12">
        <w:trPr>
          <w:cantSplit/>
          <w:trHeight w:val="300"/>
          <w:jc w:val="center"/>
        </w:trPr>
        <w:tc>
          <w:tcPr>
            <w:tcW w:w="3849" w:type="pct"/>
            <w:vAlign w:val="center"/>
            <w:hideMark/>
          </w:tcPr>
          <w:p w14:paraId="19882D1C" w14:textId="77777777" w:rsidR="005D030C" w:rsidRPr="00BF2504" w:rsidRDefault="005D030C" w:rsidP="005D030C">
            <w:pPr>
              <w:pStyle w:val="TableBodyTextMIRB"/>
              <w:rPr>
                <w:rFonts w:eastAsia="Times New Roman"/>
                <w:lang w:eastAsia="en-CA"/>
              </w:rPr>
            </w:pPr>
            <w:r w:rsidRPr="00BF2504">
              <w:t>Wabauskang 21</w:t>
            </w:r>
          </w:p>
        </w:tc>
        <w:tc>
          <w:tcPr>
            <w:tcW w:w="1151" w:type="pct"/>
            <w:noWrap/>
            <w:vAlign w:val="center"/>
            <w:hideMark/>
          </w:tcPr>
          <w:p w14:paraId="18373A88" w14:textId="6C91EB8B" w:rsidR="005D030C" w:rsidRPr="00BF2504" w:rsidRDefault="002D61AA" w:rsidP="005D030C">
            <w:r w:rsidRPr="00BF2504">
              <w:rPr>
                <w:rFonts w:eastAsia="Times New Roman"/>
                <w:lang w:eastAsia="en-CA"/>
              </w:rPr>
              <w:t>Sans objet</w:t>
            </w:r>
          </w:p>
        </w:tc>
      </w:tr>
      <w:tr w:rsidR="005D030C" w:rsidRPr="00BF2504" w14:paraId="6AD4F900" w14:textId="77777777" w:rsidTr="00864C12">
        <w:trPr>
          <w:cantSplit/>
          <w:trHeight w:val="300"/>
          <w:jc w:val="center"/>
        </w:trPr>
        <w:tc>
          <w:tcPr>
            <w:tcW w:w="3849" w:type="pct"/>
            <w:vAlign w:val="center"/>
            <w:hideMark/>
          </w:tcPr>
          <w:p w14:paraId="6D2E8B39" w14:textId="77777777" w:rsidR="005D030C" w:rsidRPr="00BF2504" w:rsidRDefault="005D030C" w:rsidP="005D030C">
            <w:pPr>
              <w:pStyle w:val="TableBodyTextMIRB"/>
              <w:rPr>
                <w:rFonts w:eastAsia="Times New Roman"/>
                <w:lang w:eastAsia="en-CA"/>
              </w:rPr>
            </w:pPr>
            <w:r w:rsidRPr="00BF2504">
              <w:t>Wabigoon Lake 27</w:t>
            </w:r>
          </w:p>
        </w:tc>
        <w:tc>
          <w:tcPr>
            <w:tcW w:w="1151" w:type="pct"/>
            <w:noWrap/>
            <w:vAlign w:val="center"/>
            <w:hideMark/>
          </w:tcPr>
          <w:p w14:paraId="2D9FE9B1" w14:textId="466AF4D8" w:rsidR="005D030C" w:rsidRPr="00BF2504" w:rsidRDefault="002D61AA" w:rsidP="005D030C">
            <w:r w:rsidRPr="00BF2504">
              <w:rPr>
                <w:rFonts w:eastAsia="Times New Roman"/>
                <w:lang w:eastAsia="en-CA"/>
              </w:rPr>
              <w:t>Sans objet</w:t>
            </w:r>
          </w:p>
        </w:tc>
      </w:tr>
      <w:tr w:rsidR="005D030C" w:rsidRPr="00BF2504" w14:paraId="2EBBB475" w14:textId="77777777" w:rsidTr="00864C12">
        <w:trPr>
          <w:cantSplit/>
          <w:trHeight w:val="300"/>
          <w:jc w:val="center"/>
        </w:trPr>
        <w:tc>
          <w:tcPr>
            <w:tcW w:w="3849" w:type="pct"/>
            <w:vAlign w:val="center"/>
            <w:hideMark/>
          </w:tcPr>
          <w:p w14:paraId="07615CB4" w14:textId="77777777" w:rsidR="005D030C" w:rsidRPr="00BF2504" w:rsidRDefault="005D030C" w:rsidP="005D030C">
            <w:pPr>
              <w:pStyle w:val="TableBodyTextMIRB"/>
              <w:rPr>
                <w:rFonts w:eastAsia="Times New Roman"/>
                <w:lang w:eastAsia="en-CA"/>
              </w:rPr>
            </w:pPr>
            <w:r w:rsidRPr="00BF2504">
              <w:t>Wahnapitei 11</w:t>
            </w:r>
          </w:p>
        </w:tc>
        <w:tc>
          <w:tcPr>
            <w:tcW w:w="1151" w:type="pct"/>
            <w:noWrap/>
            <w:vAlign w:val="center"/>
            <w:hideMark/>
          </w:tcPr>
          <w:p w14:paraId="3D2E27DA" w14:textId="7F469999" w:rsidR="005D030C" w:rsidRPr="00BF2504" w:rsidRDefault="002D61AA" w:rsidP="005D030C">
            <w:r w:rsidRPr="00BF2504">
              <w:rPr>
                <w:rFonts w:eastAsia="Times New Roman"/>
                <w:lang w:eastAsia="en-CA"/>
              </w:rPr>
              <w:t>Sans objet</w:t>
            </w:r>
          </w:p>
        </w:tc>
      </w:tr>
      <w:tr w:rsidR="005D030C" w:rsidRPr="00BF2504" w14:paraId="27602FBE" w14:textId="77777777" w:rsidTr="00864C12">
        <w:trPr>
          <w:cantSplit/>
          <w:trHeight w:val="300"/>
          <w:jc w:val="center"/>
        </w:trPr>
        <w:tc>
          <w:tcPr>
            <w:tcW w:w="3849" w:type="pct"/>
            <w:vAlign w:val="center"/>
            <w:hideMark/>
          </w:tcPr>
          <w:p w14:paraId="7206B34F" w14:textId="77777777" w:rsidR="005D030C" w:rsidRPr="00BF2504" w:rsidRDefault="005D030C" w:rsidP="005D030C">
            <w:pPr>
              <w:pStyle w:val="TableBodyTextMIRB"/>
              <w:rPr>
                <w:rFonts w:eastAsia="Times New Roman"/>
                <w:lang w:eastAsia="en-CA"/>
              </w:rPr>
            </w:pPr>
            <w:r w:rsidRPr="00BF2504">
              <w:t>Wahta Mohawk Territory</w:t>
            </w:r>
          </w:p>
        </w:tc>
        <w:tc>
          <w:tcPr>
            <w:tcW w:w="1151" w:type="pct"/>
            <w:noWrap/>
            <w:vAlign w:val="center"/>
            <w:hideMark/>
          </w:tcPr>
          <w:p w14:paraId="0619D07E" w14:textId="7F5C1B1D" w:rsidR="005D030C" w:rsidRPr="00BF2504" w:rsidRDefault="002D61AA" w:rsidP="005D030C">
            <w:r w:rsidRPr="00BF2504">
              <w:rPr>
                <w:rFonts w:eastAsia="Times New Roman"/>
                <w:lang w:eastAsia="en-CA"/>
              </w:rPr>
              <w:t>Sans objet</w:t>
            </w:r>
          </w:p>
        </w:tc>
      </w:tr>
      <w:tr w:rsidR="005D030C" w:rsidRPr="00BF2504" w14:paraId="39A3D23D" w14:textId="77777777" w:rsidTr="00864C12">
        <w:trPr>
          <w:cantSplit/>
          <w:trHeight w:val="300"/>
          <w:jc w:val="center"/>
        </w:trPr>
        <w:tc>
          <w:tcPr>
            <w:tcW w:w="3849" w:type="pct"/>
            <w:vAlign w:val="center"/>
            <w:hideMark/>
          </w:tcPr>
          <w:p w14:paraId="301447D1" w14:textId="77777777" w:rsidR="005D030C" w:rsidRPr="00BF2504" w:rsidRDefault="005D030C" w:rsidP="005D030C">
            <w:pPr>
              <w:pStyle w:val="TableBodyTextMIRB"/>
              <w:rPr>
                <w:rFonts w:eastAsia="Times New Roman"/>
                <w:lang w:eastAsia="en-CA"/>
              </w:rPr>
            </w:pPr>
            <w:r w:rsidRPr="00BF2504">
              <w:t>Walpole Island 46</w:t>
            </w:r>
          </w:p>
        </w:tc>
        <w:tc>
          <w:tcPr>
            <w:tcW w:w="1151" w:type="pct"/>
            <w:noWrap/>
            <w:vAlign w:val="center"/>
            <w:hideMark/>
          </w:tcPr>
          <w:p w14:paraId="1513F4D2" w14:textId="25A707ED" w:rsidR="005D030C" w:rsidRPr="00BF2504" w:rsidRDefault="002D61AA" w:rsidP="005D030C">
            <w:r w:rsidRPr="00BF2504">
              <w:rPr>
                <w:rFonts w:eastAsia="Times New Roman"/>
                <w:lang w:eastAsia="en-CA"/>
              </w:rPr>
              <w:t>Sans objet</w:t>
            </w:r>
          </w:p>
        </w:tc>
      </w:tr>
      <w:tr w:rsidR="00613C29" w:rsidRPr="00BF2504" w14:paraId="39F3456D" w14:textId="77777777" w:rsidTr="00864C12">
        <w:trPr>
          <w:cantSplit/>
          <w:trHeight w:val="300"/>
          <w:jc w:val="center"/>
        </w:trPr>
        <w:tc>
          <w:tcPr>
            <w:tcW w:w="3849" w:type="pct"/>
            <w:vAlign w:val="center"/>
          </w:tcPr>
          <w:p w14:paraId="28877A2E" w14:textId="21DDC91E" w:rsidR="00613C29" w:rsidRPr="00BF2504" w:rsidRDefault="00613C29" w:rsidP="005D030C">
            <w:pPr>
              <w:pStyle w:val="TableBodyTextMIRB"/>
            </w:pPr>
            <w:r w:rsidRPr="00613C29">
              <w:t>Wapekeka Reserve 1</w:t>
            </w:r>
          </w:p>
        </w:tc>
        <w:tc>
          <w:tcPr>
            <w:tcW w:w="1151" w:type="pct"/>
            <w:noWrap/>
            <w:vAlign w:val="center"/>
          </w:tcPr>
          <w:p w14:paraId="7066FC8B" w14:textId="7D9385CF" w:rsidR="00613C29" w:rsidRPr="00BF2504" w:rsidRDefault="00A11598" w:rsidP="005D030C">
            <w:r w:rsidRPr="00BF2504">
              <w:rPr>
                <w:rFonts w:eastAsia="Times New Roman"/>
                <w:lang w:eastAsia="en-CA"/>
              </w:rPr>
              <w:t>Sans objet</w:t>
            </w:r>
          </w:p>
        </w:tc>
      </w:tr>
      <w:tr w:rsidR="00613C29" w:rsidRPr="00BF2504" w14:paraId="0DC70C63" w14:textId="77777777" w:rsidTr="00864C12">
        <w:trPr>
          <w:cantSplit/>
          <w:trHeight w:val="300"/>
          <w:jc w:val="center"/>
        </w:trPr>
        <w:tc>
          <w:tcPr>
            <w:tcW w:w="3849" w:type="pct"/>
            <w:vAlign w:val="center"/>
          </w:tcPr>
          <w:p w14:paraId="16321DE6" w14:textId="4170593D" w:rsidR="00613C29" w:rsidRPr="00613C29" w:rsidRDefault="00613C29" w:rsidP="005D030C">
            <w:pPr>
              <w:pStyle w:val="TableBodyTextMIRB"/>
            </w:pPr>
            <w:r w:rsidRPr="00613C29">
              <w:t>Wapekeka Reserve 2</w:t>
            </w:r>
          </w:p>
        </w:tc>
        <w:tc>
          <w:tcPr>
            <w:tcW w:w="1151" w:type="pct"/>
            <w:noWrap/>
            <w:vAlign w:val="center"/>
          </w:tcPr>
          <w:p w14:paraId="1BB1C45E" w14:textId="3A08C5A8" w:rsidR="00613C29" w:rsidRPr="00BF2504" w:rsidRDefault="00A11598" w:rsidP="005D030C">
            <w:r w:rsidRPr="00BF2504">
              <w:rPr>
                <w:rFonts w:eastAsia="Times New Roman"/>
                <w:lang w:eastAsia="en-CA"/>
              </w:rPr>
              <w:t>Sans objet</w:t>
            </w:r>
          </w:p>
        </w:tc>
      </w:tr>
      <w:tr w:rsidR="00613C29" w:rsidRPr="00BF2504" w14:paraId="685E021F" w14:textId="77777777" w:rsidTr="00864C12">
        <w:trPr>
          <w:cantSplit/>
          <w:trHeight w:val="300"/>
          <w:jc w:val="center"/>
        </w:trPr>
        <w:tc>
          <w:tcPr>
            <w:tcW w:w="3849" w:type="pct"/>
            <w:vAlign w:val="center"/>
          </w:tcPr>
          <w:p w14:paraId="739E9623" w14:textId="578376BC" w:rsidR="00613C29" w:rsidRPr="00613C29" w:rsidRDefault="00613C29" w:rsidP="005D030C">
            <w:pPr>
              <w:pStyle w:val="TableBodyTextMIRB"/>
            </w:pPr>
            <w:r w:rsidRPr="00613C29">
              <w:t>Wawakapewin</w:t>
            </w:r>
          </w:p>
        </w:tc>
        <w:tc>
          <w:tcPr>
            <w:tcW w:w="1151" w:type="pct"/>
            <w:noWrap/>
            <w:vAlign w:val="center"/>
          </w:tcPr>
          <w:p w14:paraId="25F2A2D8" w14:textId="05BCE0CD" w:rsidR="00613C29" w:rsidRPr="00BF2504" w:rsidRDefault="00A11598" w:rsidP="005D030C">
            <w:r w:rsidRPr="00BF2504">
              <w:rPr>
                <w:rFonts w:eastAsia="Times New Roman"/>
                <w:lang w:eastAsia="en-CA"/>
              </w:rPr>
              <w:t>Sans objet</w:t>
            </w:r>
          </w:p>
        </w:tc>
      </w:tr>
      <w:tr w:rsidR="00613C29" w:rsidRPr="00BF2504" w14:paraId="511BA485" w14:textId="77777777" w:rsidTr="00864C12">
        <w:trPr>
          <w:cantSplit/>
          <w:trHeight w:val="300"/>
          <w:jc w:val="center"/>
        </w:trPr>
        <w:tc>
          <w:tcPr>
            <w:tcW w:w="3849" w:type="pct"/>
            <w:vAlign w:val="center"/>
          </w:tcPr>
          <w:p w14:paraId="04C49278" w14:textId="6C07FD10" w:rsidR="00613C29" w:rsidRPr="00613C29" w:rsidRDefault="00613C29" w:rsidP="005D030C">
            <w:pPr>
              <w:pStyle w:val="TableBodyTextMIRB"/>
            </w:pPr>
            <w:r w:rsidRPr="00613C29">
              <w:t>Weagamow Lake 87</w:t>
            </w:r>
          </w:p>
        </w:tc>
        <w:tc>
          <w:tcPr>
            <w:tcW w:w="1151" w:type="pct"/>
            <w:noWrap/>
            <w:vAlign w:val="center"/>
          </w:tcPr>
          <w:p w14:paraId="0433C510" w14:textId="0BE5B0D0" w:rsidR="00613C29" w:rsidRPr="00BF2504" w:rsidRDefault="00A11598" w:rsidP="005D030C">
            <w:r w:rsidRPr="00BF2504">
              <w:rPr>
                <w:rFonts w:eastAsia="Times New Roman"/>
                <w:lang w:eastAsia="en-CA"/>
              </w:rPr>
              <w:t>Sans objet</w:t>
            </w:r>
          </w:p>
        </w:tc>
      </w:tr>
      <w:tr w:rsidR="00613C29" w:rsidRPr="00BF2504" w14:paraId="15FD2C8B" w14:textId="77777777" w:rsidTr="00864C12">
        <w:trPr>
          <w:cantSplit/>
          <w:trHeight w:val="300"/>
          <w:jc w:val="center"/>
        </w:trPr>
        <w:tc>
          <w:tcPr>
            <w:tcW w:w="3849" w:type="pct"/>
            <w:vAlign w:val="center"/>
          </w:tcPr>
          <w:p w14:paraId="21433E0B" w14:textId="21C92FDA" w:rsidR="00613C29" w:rsidRPr="00613C29" w:rsidRDefault="00613C29" w:rsidP="005D030C">
            <w:pPr>
              <w:pStyle w:val="TableBodyTextMIRB"/>
            </w:pPr>
            <w:r w:rsidRPr="00613C29">
              <w:t>Webequie</w:t>
            </w:r>
          </w:p>
        </w:tc>
        <w:tc>
          <w:tcPr>
            <w:tcW w:w="1151" w:type="pct"/>
            <w:noWrap/>
            <w:vAlign w:val="center"/>
          </w:tcPr>
          <w:p w14:paraId="2BAFE551" w14:textId="0FC17657" w:rsidR="00613C29" w:rsidRPr="00BF2504" w:rsidRDefault="00A11598" w:rsidP="005D030C">
            <w:r w:rsidRPr="00BF2504">
              <w:rPr>
                <w:rFonts w:eastAsia="Times New Roman"/>
                <w:lang w:eastAsia="en-CA"/>
              </w:rPr>
              <w:t>Sans objet</w:t>
            </w:r>
          </w:p>
        </w:tc>
      </w:tr>
      <w:tr w:rsidR="00A11598" w:rsidRPr="00BF2504" w14:paraId="32B5FD2A" w14:textId="77777777" w:rsidTr="00864C12">
        <w:trPr>
          <w:cantSplit/>
          <w:trHeight w:val="300"/>
          <w:jc w:val="center"/>
        </w:trPr>
        <w:tc>
          <w:tcPr>
            <w:tcW w:w="3849" w:type="pct"/>
            <w:vAlign w:val="center"/>
          </w:tcPr>
          <w:p w14:paraId="7EB49310" w14:textId="721BAB6E" w:rsidR="00A11598" w:rsidRPr="00613C29" w:rsidRDefault="00A11598" w:rsidP="005D030C">
            <w:pPr>
              <w:pStyle w:val="TableBodyTextMIRB"/>
            </w:pPr>
            <w:r w:rsidRPr="00A11598">
              <w:t>Whitefish Bay 32A</w:t>
            </w:r>
          </w:p>
        </w:tc>
        <w:tc>
          <w:tcPr>
            <w:tcW w:w="1151" w:type="pct"/>
            <w:noWrap/>
            <w:vAlign w:val="center"/>
          </w:tcPr>
          <w:p w14:paraId="707AD122" w14:textId="22F0ED04" w:rsidR="00A11598" w:rsidRPr="00BF2504" w:rsidRDefault="00A11598" w:rsidP="005D030C">
            <w:r w:rsidRPr="00BF2504">
              <w:rPr>
                <w:rFonts w:eastAsia="Times New Roman"/>
                <w:lang w:eastAsia="en-CA"/>
              </w:rPr>
              <w:t>Sans objet</w:t>
            </w:r>
          </w:p>
        </w:tc>
      </w:tr>
      <w:tr w:rsidR="005D030C" w:rsidRPr="00BF2504" w14:paraId="4C13C11F" w14:textId="77777777" w:rsidTr="00864C12">
        <w:trPr>
          <w:cantSplit/>
          <w:trHeight w:val="300"/>
          <w:jc w:val="center"/>
        </w:trPr>
        <w:tc>
          <w:tcPr>
            <w:tcW w:w="3849" w:type="pct"/>
            <w:vAlign w:val="center"/>
            <w:hideMark/>
          </w:tcPr>
          <w:p w14:paraId="5CC53F9B" w14:textId="08B36288" w:rsidR="005D030C" w:rsidRPr="00BF2504" w:rsidRDefault="005D030C" w:rsidP="005D030C">
            <w:pPr>
              <w:pStyle w:val="TableBodyTextMIRB"/>
              <w:rPr>
                <w:rFonts w:eastAsia="Times New Roman"/>
                <w:lang w:eastAsia="en-CA"/>
              </w:rPr>
            </w:pPr>
            <w:r w:rsidRPr="00BF2504">
              <w:t>Whitefish Bay 33</w:t>
            </w:r>
            <w:r w:rsidR="0020203E">
              <w:t>A</w:t>
            </w:r>
          </w:p>
        </w:tc>
        <w:tc>
          <w:tcPr>
            <w:tcW w:w="1151" w:type="pct"/>
            <w:noWrap/>
            <w:vAlign w:val="center"/>
            <w:hideMark/>
          </w:tcPr>
          <w:p w14:paraId="16260829" w14:textId="40E347C0" w:rsidR="005D030C" w:rsidRPr="00BF2504" w:rsidRDefault="002D61AA" w:rsidP="005D030C">
            <w:r w:rsidRPr="00BF2504">
              <w:rPr>
                <w:rFonts w:eastAsia="Times New Roman"/>
                <w:lang w:eastAsia="en-CA"/>
              </w:rPr>
              <w:t>Sans objet</w:t>
            </w:r>
          </w:p>
        </w:tc>
      </w:tr>
      <w:tr w:rsidR="005D030C" w:rsidRPr="00BF2504" w14:paraId="6422577B" w14:textId="77777777" w:rsidTr="00864C12">
        <w:trPr>
          <w:cantSplit/>
          <w:trHeight w:val="300"/>
          <w:jc w:val="center"/>
        </w:trPr>
        <w:tc>
          <w:tcPr>
            <w:tcW w:w="3849" w:type="pct"/>
            <w:vAlign w:val="center"/>
            <w:hideMark/>
          </w:tcPr>
          <w:p w14:paraId="2CE48CE4" w14:textId="3ED06321" w:rsidR="005D030C" w:rsidRPr="00BF2504" w:rsidRDefault="005D030C" w:rsidP="005D030C">
            <w:pPr>
              <w:pStyle w:val="TableBodyTextMIRB"/>
              <w:rPr>
                <w:rFonts w:eastAsia="Times New Roman"/>
                <w:lang w:eastAsia="en-CA"/>
              </w:rPr>
            </w:pPr>
            <w:r w:rsidRPr="00BF2504">
              <w:t>Whitefish Bay 34</w:t>
            </w:r>
            <w:r w:rsidR="0020203E">
              <w:t>A</w:t>
            </w:r>
          </w:p>
        </w:tc>
        <w:tc>
          <w:tcPr>
            <w:tcW w:w="1151" w:type="pct"/>
            <w:noWrap/>
            <w:vAlign w:val="center"/>
            <w:hideMark/>
          </w:tcPr>
          <w:p w14:paraId="56FDDD5F" w14:textId="5DBCD466" w:rsidR="005D030C" w:rsidRPr="00BF2504" w:rsidRDefault="002D61AA" w:rsidP="005D030C">
            <w:r w:rsidRPr="00BF2504">
              <w:rPr>
                <w:rFonts w:eastAsia="Times New Roman"/>
                <w:lang w:eastAsia="en-CA"/>
              </w:rPr>
              <w:t>Sans objet</w:t>
            </w:r>
          </w:p>
        </w:tc>
      </w:tr>
      <w:tr w:rsidR="00A11598" w:rsidRPr="00BF2504" w14:paraId="25135741" w14:textId="77777777" w:rsidTr="00864C12">
        <w:trPr>
          <w:cantSplit/>
          <w:trHeight w:val="300"/>
          <w:jc w:val="center"/>
        </w:trPr>
        <w:tc>
          <w:tcPr>
            <w:tcW w:w="3849" w:type="pct"/>
            <w:vAlign w:val="center"/>
          </w:tcPr>
          <w:p w14:paraId="448B66DD" w14:textId="0587D212" w:rsidR="00A11598" w:rsidRPr="00BF2504" w:rsidRDefault="00A11598" w:rsidP="005D030C">
            <w:pPr>
              <w:pStyle w:val="TableBodyTextMIRB"/>
            </w:pPr>
            <w:r w:rsidRPr="00A11598">
              <w:t>Whitefish Island</w:t>
            </w:r>
          </w:p>
        </w:tc>
        <w:tc>
          <w:tcPr>
            <w:tcW w:w="1151" w:type="pct"/>
            <w:noWrap/>
            <w:vAlign w:val="center"/>
          </w:tcPr>
          <w:p w14:paraId="32F611BD" w14:textId="1D3C074E" w:rsidR="00A11598" w:rsidRPr="00BF2504" w:rsidRDefault="00A11598" w:rsidP="005D030C">
            <w:r w:rsidRPr="00BF2504">
              <w:rPr>
                <w:rFonts w:eastAsia="Times New Roman"/>
                <w:lang w:eastAsia="en-CA"/>
              </w:rPr>
              <w:t>Sans objet</w:t>
            </w:r>
          </w:p>
        </w:tc>
      </w:tr>
      <w:tr w:rsidR="005D030C" w:rsidRPr="00BF2504" w14:paraId="1A388312" w14:textId="77777777" w:rsidTr="00864C12">
        <w:trPr>
          <w:cantSplit/>
          <w:trHeight w:val="300"/>
          <w:jc w:val="center"/>
        </w:trPr>
        <w:tc>
          <w:tcPr>
            <w:tcW w:w="3849" w:type="pct"/>
            <w:vAlign w:val="center"/>
            <w:hideMark/>
          </w:tcPr>
          <w:p w14:paraId="1482FEF3" w14:textId="77777777" w:rsidR="005D030C" w:rsidRPr="00BF2504" w:rsidRDefault="005D030C" w:rsidP="005D030C">
            <w:pPr>
              <w:pStyle w:val="TableBodyTextMIRB"/>
              <w:rPr>
                <w:rFonts w:eastAsia="Times New Roman"/>
                <w:lang w:eastAsia="en-CA"/>
              </w:rPr>
            </w:pPr>
            <w:r w:rsidRPr="00BF2504">
              <w:lastRenderedPageBreak/>
              <w:t>Whitefish Lake 6</w:t>
            </w:r>
          </w:p>
        </w:tc>
        <w:tc>
          <w:tcPr>
            <w:tcW w:w="1151" w:type="pct"/>
            <w:noWrap/>
            <w:vAlign w:val="center"/>
            <w:hideMark/>
          </w:tcPr>
          <w:p w14:paraId="007B6E06" w14:textId="4E8A98C0" w:rsidR="005D030C" w:rsidRPr="00BF2504" w:rsidRDefault="002D61AA" w:rsidP="005D030C">
            <w:r w:rsidRPr="00BF2504">
              <w:rPr>
                <w:rFonts w:eastAsia="Times New Roman"/>
                <w:lang w:eastAsia="en-CA"/>
              </w:rPr>
              <w:t>Sans objet</w:t>
            </w:r>
          </w:p>
        </w:tc>
      </w:tr>
      <w:tr w:rsidR="005D030C" w:rsidRPr="00BF2504" w14:paraId="289FE3F8" w14:textId="77777777" w:rsidTr="00864C12">
        <w:trPr>
          <w:cantSplit/>
          <w:trHeight w:val="300"/>
          <w:jc w:val="center"/>
        </w:trPr>
        <w:tc>
          <w:tcPr>
            <w:tcW w:w="3849" w:type="pct"/>
            <w:vAlign w:val="center"/>
            <w:hideMark/>
          </w:tcPr>
          <w:p w14:paraId="0509076F" w14:textId="77777777" w:rsidR="005D030C" w:rsidRPr="00BF2504" w:rsidRDefault="005D030C" w:rsidP="005D030C">
            <w:pPr>
              <w:pStyle w:val="TableBodyTextMIRB"/>
              <w:rPr>
                <w:rFonts w:eastAsia="Times New Roman"/>
                <w:lang w:eastAsia="en-CA"/>
              </w:rPr>
            </w:pPr>
            <w:r w:rsidRPr="00BF2504">
              <w:t>Whitefish River 4</w:t>
            </w:r>
          </w:p>
        </w:tc>
        <w:tc>
          <w:tcPr>
            <w:tcW w:w="1151" w:type="pct"/>
            <w:noWrap/>
            <w:vAlign w:val="center"/>
            <w:hideMark/>
          </w:tcPr>
          <w:p w14:paraId="466EEDA6" w14:textId="0F01C9B5" w:rsidR="005D030C" w:rsidRPr="00BF2504" w:rsidRDefault="002D61AA" w:rsidP="005D030C">
            <w:r w:rsidRPr="00BF2504">
              <w:rPr>
                <w:rFonts w:eastAsia="Times New Roman"/>
                <w:lang w:eastAsia="en-CA"/>
              </w:rPr>
              <w:t>Sans objet</w:t>
            </w:r>
          </w:p>
        </w:tc>
      </w:tr>
      <w:tr w:rsidR="005D030C" w:rsidRPr="00BF2504" w14:paraId="2F0963E6" w14:textId="77777777" w:rsidTr="00864C12">
        <w:trPr>
          <w:cantSplit/>
          <w:trHeight w:val="300"/>
          <w:jc w:val="center"/>
        </w:trPr>
        <w:tc>
          <w:tcPr>
            <w:tcW w:w="3849" w:type="pct"/>
            <w:vAlign w:val="center"/>
            <w:hideMark/>
          </w:tcPr>
          <w:p w14:paraId="18F9570B" w14:textId="77777777" w:rsidR="005D030C" w:rsidRPr="00BF2504" w:rsidRDefault="005D030C" w:rsidP="005D030C">
            <w:pPr>
              <w:pStyle w:val="TableBodyTextMIRB"/>
              <w:rPr>
                <w:rFonts w:eastAsia="Times New Roman"/>
                <w:lang w:eastAsia="en-CA"/>
              </w:rPr>
            </w:pPr>
            <w:r w:rsidRPr="00BF2504">
              <w:t>Whitesand</w:t>
            </w:r>
          </w:p>
        </w:tc>
        <w:tc>
          <w:tcPr>
            <w:tcW w:w="1151" w:type="pct"/>
            <w:noWrap/>
            <w:vAlign w:val="center"/>
            <w:hideMark/>
          </w:tcPr>
          <w:p w14:paraId="308D1272" w14:textId="740131B6" w:rsidR="005D030C" w:rsidRPr="00BF2504" w:rsidRDefault="002D61AA" w:rsidP="005D030C">
            <w:r w:rsidRPr="00BF2504">
              <w:rPr>
                <w:rFonts w:eastAsia="Times New Roman"/>
                <w:lang w:eastAsia="en-CA"/>
              </w:rPr>
              <w:t>Sans objet</w:t>
            </w:r>
          </w:p>
        </w:tc>
      </w:tr>
      <w:tr w:rsidR="005D030C" w:rsidRPr="00BF2504" w14:paraId="78B51814" w14:textId="77777777" w:rsidTr="00864C12">
        <w:trPr>
          <w:cantSplit/>
          <w:trHeight w:val="300"/>
          <w:jc w:val="center"/>
        </w:trPr>
        <w:tc>
          <w:tcPr>
            <w:tcW w:w="3849" w:type="pct"/>
            <w:vAlign w:val="center"/>
            <w:hideMark/>
          </w:tcPr>
          <w:p w14:paraId="164A4925" w14:textId="77777777" w:rsidR="005D030C" w:rsidRPr="00BF2504" w:rsidRDefault="005D030C" w:rsidP="005D030C">
            <w:pPr>
              <w:pStyle w:val="TableBodyTextMIRB"/>
              <w:rPr>
                <w:rFonts w:eastAsia="Times New Roman"/>
                <w:lang w:eastAsia="en-CA"/>
              </w:rPr>
            </w:pPr>
            <w:r w:rsidRPr="00BF2504">
              <w:t>Wikwemikong Unceded  26</w:t>
            </w:r>
          </w:p>
        </w:tc>
        <w:tc>
          <w:tcPr>
            <w:tcW w:w="1151" w:type="pct"/>
            <w:noWrap/>
            <w:vAlign w:val="center"/>
            <w:hideMark/>
          </w:tcPr>
          <w:p w14:paraId="3AE4DB12" w14:textId="7968D4E1" w:rsidR="005D030C" w:rsidRPr="00BF2504" w:rsidRDefault="002D61AA" w:rsidP="005D030C">
            <w:r w:rsidRPr="00BF2504">
              <w:rPr>
                <w:rFonts w:eastAsia="Times New Roman"/>
                <w:lang w:eastAsia="en-CA"/>
              </w:rPr>
              <w:t>Sans objet</w:t>
            </w:r>
          </w:p>
        </w:tc>
      </w:tr>
      <w:tr w:rsidR="00A11598" w:rsidRPr="00BF2504" w14:paraId="59B0B721" w14:textId="77777777" w:rsidTr="00864C12">
        <w:trPr>
          <w:cantSplit/>
          <w:trHeight w:val="300"/>
          <w:jc w:val="center"/>
        </w:trPr>
        <w:tc>
          <w:tcPr>
            <w:tcW w:w="3849" w:type="pct"/>
            <w:vAlign w:val="center"/>
          </w:tcPr>
          <w:p w14:paraId="0738D80B" w14:textId="778FC071" w:rsidR="00A11598" w:rsidRPr="00BF2504" w:rsidRDefault="00A11598" w:rsidP="005D030C">
            <w:pPr>
              <w:pStyle w:val="TableBodyTextMIRB"/>
            </w:pPr>
            <w:r w:rsidRPr="00A11598">
              <w:t>Winisk 90</w:t>
            </w:r>
          </w:p>
        </w:tc>
        <w:tc>
          <w:tcPr>
            <w:tcW w:w="1151" w:type="pct"/>
            <w:noWrap/>
            <w:vAlign w:val="center"/>
          </w:tcPr>
          <w:p w14:paraId="2AC4C470" w14:textId="35085F47" w:rsidR="00A11598" w:rsidRPr="00BF2504" w:rsidRDefault="00A11598" w:rsidP="005D030C">
            <w:r w:rsidRPr="00BF2504">
              <w:rPr>
                <w:rFonts w:eastAsia="Times New Roman"/>
                <w:lang w:eastAsia="en-CA"/>
              </w:rPr>
              <w:t>Sans objet</w:t>
            </w:r>
          </w:p>
        </w:tc>
      </w:tr>
      <w:tr w:rsidR="00A11598" w:rsidRPr="00BF2504" w14:paraId="3381F893" w14:textId="77777777" w:rsidTr="00864C12">
        <w:trPr>
          <w:cantSplit/>
          <w:trHeight w:val="300"/>
          <w:jc w:val="center"/>
        </w:trPr>
        <w:tc>
          <w:tcPr>
            <w:tcW w:w="3849" w:type="pct"/>
            <w:vAlign w:val="center"/>
          </w:tcPr>
          <w:p w14:paraId="23B5C8F1" w14:textId="1A790DBA" w:rsidR="00A11598" w:rsidRPr="00A11598" w:rsidRDefault="00A11598" w:rsidP="005D030C">
            <w:pPr>
              <w:pStyle w:val="TableBodyTextMIRB"/>
            </w:pPr>
            <w:r w:rsidRPr="00A11598">
              <w:t>Wunnumin 1</w:t>
            </w:r>
          </w:p>
        </w:tc>
        <w:tc>
          <w:tcPr>
            <w:tcW w:w="1151" w:type="pct"/>
            <w:noWrap/>
            <w:vAlign w:val="center"/>
          </w:tcPr>
          <w:p w14:paraId="0FEA8877" w14:textId="3833C48E" w:rsidR="00A11598" w:rsidRPr="00BF2504" w:rsidRDefault="00A11598" w:rsidP="005D030C">
            <w:r w:rsidRPr="00BF2504">
              <w:rPr>
                <w:rFonts w:eastAsia="Times New Roman"/>
                <w:lang w:eastAsia="en-CA"/>
              </w:rPr>
              <w:t>Sans objet</w:t>
            </w:r>
          </w:p>
        </w:tc>
      </w:tr>
      <w:tr w:rsidR="00A11598" w:rsidRPr="00BF2504" w14:paraId="36F255B8" w14:textId="77777777" w:rsidTr="00864C12">
        <w:trPr>
          <w:cantSplit/>
          <w:trHeight w:val="300"/>
          <w:jc w:val="center"/>
        </w:trPr>
        <w:tc>
          <w:tcPr>
            <w:tcW w:w="3849" w:type="pct"/>
            <w:vAlign w:val="center"/>
          </w:tcPr>
          <w:p w14:paraId="0DE31F08" w14:textId="5DED577A" w:rsidR="00A11598" w:rsidRPr="00A11598" w:rsidRDefault="00A11598" w:rsidP="005D030C">
            <w:pPr>
              <w:pStyle w:val="TableBodyTextMIRB"/>
            </w:pPr>
            <w:r w:rsidRPr="00A11598">
              <w:t xml:space="preserve">Wunnumin </w:t>
            </w:r>
            <w:r>
              <w:t>2</w:t>
            </w:r>
          </w:p>
        </w:tc>
        <w:tc>
          <w:tcPr>
            <w:tcW w:w="1151" w:type="pct"/>
            <w:noWrap/>
            <w:vAlign w:val="center"/>
          </w:tcPr>
          <w:p w14:paraId="5D2A32F9" w14:textId="279C74A6" w:rsidR="00A11598" w:rsidRPr="00BF2504" w:rsidRDefault="00A11598" w:rsidP="005D030C">
            <w:r w:rsidRPr="00BF2504">
              <w:rPr>
                <w:rFonts w:eastAsia="Times New Roman"/>
                <w:lang w:eastAsia="en-CA"/>
              </w:rPr>
              <w:t>Sans objet</w:t>
            </w:r>
          </w:p>
        </w:tc>
      </w:tr>
      <w:tr w:rsidR="00A11598" w:rsidRPr="00BF2504" w14:paraId="3B6429BF" w14:textId="77777777" w:rsidTr="00864C12">
        <w:trPr>
          <w:cantSplit/>
          <w:trHeight w:val="300"/>
          <w:jc w:val="center"/>
        </w:trPr>
        <w:tc>
          <w:tcPr>
            <w:tcW w:w="3849" w:type="pct"/>
            <w:vAlign w:val="center"/>
          </w:tcPr>
          <w:p w14:paraId="17403C6E" w14:textId="3EE63C54" w:rsidR="00A11598" w:rsidRPr="00A11598" w:rsidRDefault="00A11598" w:rsidP="005D030C">
            <w:pPr>
              <w:pStyle w:val="TableBodyTextMIRB"/>
            </w:pPr>
            <w:r w:rsidRPr="00A11598">
              <w:t>Yellow Girl Bay 32B</w:t>
            </w:r>
          </w:p>
        </w:tc>
        <w:tc>
          <w:tcPr>
            <w:tcW w:w="1151" w:type="pct"/>
            <w:noWrap/>
            <w:vAlign w:val="center"/>
          </w:tcPr>
          <w:p w14:paraId="165AFB37" w14:textId="25C592C6" w:rsidR="00A11598" w:rsidRPr="00BF2504" w:rsidRDefault="00A11598" w:rsidP="005D030C">
            <w:r w:rsidRPr="00BF2504">
              <w:rPr>
                <w:rFonts w:eastAsia="Times New Roman"/>
                <w:lang w:eastAsia="en-CA"/>
              </w:rPr>
              <w:t>Sans objet</w:t>
            </w:r>
          </w:p>
        </w:tc>
      </w:tr>
      <w:tr w:rsidR="00A11598" w:rsidRPr="00BF2504" w14:paraId="7F66AF60" w14:textId="77777777" w:rsidTr="00864C12">
        <w:trPr>
          <w:cantSplit/>
          <w:trHeight w:val="300"/>
          <w:jc w:val="center"/>
        </w:trPr>
        <w:tc>
          <w:tcPr>
            <w:tcW w:w="3849" w:type="pct"/>
            <w:vAlign w:val="center"/>
          </w:tcPr>
          <w:p w14:paraId="4C4FE781" w14:textId="73B9427B" w:rsidR="00A11598" w:rsidRPr="00A11598" w:rsidRDefault="00A11598" w:rsidP="005D030C">
            <w:pPr>
              <w:pStyle w:val="TableBodyTextMIRB"/>
            </w:pPr>
            <w:r w:rsidRPr="00A11598">
              <w:t>Zhiibaahaasing 19</w:t>
            </w:r>
          </w:p>
        </w:tc>
        <w:tc>
          <w:tcPr>
            <w:tcW w:w="1151" w:type="pct"/>
            <w:noWrap/>
            <w:vAlign w:val="center"/>
          </w:tcPr>
          <w:p w14:paraId="3071235F" w14:textId="010B338F" w:rsidR="00A11598" w:rsidRPr="00BF2504" w:rsidRDefault="00A11598" w:rsidP="005D030C">
            <w:r w:rsidRPr="00BF2504">
              <w:rPr>
                <w:rFonts w:eastAsia="Times New Roman"/>
                <w:lang w:eastAsia="en-CA"/>
              </w:rPr>
              <w:t>Sans objet</w:t>
            </w:r>
          </w:p>
        </w:tc>
      </w:tr>
      <w:tr w:rsidR="005D030C" w:rsidRPr="00BF2504" w14:paraId="3AF58351" w14:textId="77777777" w:rsidTr="00864C12">
        <w:trPr>
          <w:cantSplit/>
          <w:trHeight w:val="300"/>
          <w:jc w:val="center"/>
        </w:trPr>
        <w:tc>
          <w:tcPr>
            <w:tcW w:w="3849" w:type="pct"/>
            <w:vAlign w:val="center"/>
            <w:hideMark/>
          </w:tcPr>
          <w:p w14:paraId="5669AF99" w14:textId="1E9F17FD" w:rsidR="005D030C" w:rsidRPr="00BF2504" w:rsidRDefault="005D030C" w:rsidP="005D030C">
            <w:pPr>
              <w:pStyle w:val="TableBodyTextMIRB"/>
              <w:rPr>
                <w:rFonts w:eastAsia="Times New Roman"/>
                <w:lang w:eastAsia="en-CA"/>
              </w:rPr>
            </w:pPr>
            <w:r w:rsidRPr="00BF2504">
              <w:t>Zhiibaahaasing 19</w:t>
            </w:r>
            <w:r w:rsidR="0020203E">
              <w:t>A</w:t>
            </w:r>
          </w:p>
        </w:tc>
        <w:tc>
          <w:tcPr>
            <w:tcW w:w="1151" w:type="pct"/>
            <w:noWrap/>
            <w:vAlign w:val="center"/>
            <w:hideMark/>
          </w:tcPr>
          <w:p w14:paraId="2F8275FF" w14:textId="4C7C7170" w:rsidR="005D030C" w:rsidRPr="00BF2504" w:rsidRDefault="002D61AA" w:rsidP="005D030C">
            <w:pPr>
              <w:pStyle w:val="TableBodyTextMIRB"/>
              <w:rPr>
                <w:rFonts w:eastAsia="Times New Roman"/>
                <w:lang w:eastAsia="en-CA"/>
              </w:rPr>
            </w:pPr>
            <w:r w:rsidRPr="00BF2504">
              <w:rPr>
                <w:rFonts w:eastAsia="Times New Roman"/>
                <w:lang w:eastAsia="en-CA"/>
              </w:rPr>
              <w:t>Sans objet</w:t>
            </w:r>
          </w:p>
        </w:tc>
      </w:tr>
    </w:tbl>
    <w:p w14:paraId="77BB7F6F" w14:textId="77777777" w:rsidR="00452E6A" w:rsidRPr="00BF2504" w:rsidRDefault="00452E6A" w:rsidP="00900AD6">
      <w:pPr>
        <w:pStyle w:val="BodyAccessibleTextMIRB"/>
      </w:pPr>
      <w:r w:rsidRPr="00BF2504">
        <w:br w:type="page"/>
      </w:r>
    </w:p>
    <w:p w14:paraId="6F14AA53" w14:textId="77777777" w:rsidR="008D1895" w:rsidRPr="00BF2504" w:rsidRDefault="00900AD6" w:rsidP="00900AD6">
      <w:pPr>
        <w:pStyle w:val="Heading2MIRB"/>
        <w:rPr>
          <w:color w:val="244061"/>
        </w:rPr>
      </w:pPr>
      <w:bookmarkStart w:id="66" w:name="ORN_OFFICIAL_LANGUAGE_LIST"/>
      <w:bookmarkStart w:id="67" w:name="_Toc196317859"/>
      <w:r w:rsidRPr="00BF2504">
        <w:rPr>
          <w:color w:val="244061"/>
        </w:rPr>
        <w:lastRenderedPageBreak/>
        <w:t>ORN_OFFICIAL_LANGUAGE_LIST</w:t>
      </w:r>
      <w:bookmarkEnd w:id="67"/>
    </w:p>
    <w:bookmarkEnd w:id="66"/>
    <w:p w14:paraId="06D72CAA" w14:textId="283AC080" w:rsidR="00900AD6" w:rsidRPr="00BF2504" w:rsidRDefault="00BF2504" w:rsidP="00900AD6">
      <w:pPr>
        <w:pStyle w:val="BodyAccessibleTextMIRB"/>
        <w:rPr>
          <w:b/>
        </w:rPr>
      </w:pPr>
      <w:r w:rsidRPr="00BF2504">
        <w:t>Liste des langues officielles valides – code de langue officielle.</w:t>
      </w:r>
    </w:p>
    <w:tbl>
      <w:tblPr>
        <w:tblStyle w:val="TableGrid1"/>
        <w:tblW w:w="5000" w:type="pct"/>
        <w:tblLook w:val="04A0" w:firstRow="1" w:lastRow="0" w:firstColumn="1" w:lastColumn="0" w:noHBand="0" w:noVBand="1"/>
        <w:tblCaption w:val="Table : ORN_OFFICIAL_LANGUAGE_LIST"/>
        <w:tblDescription w:val="La table de recherche ORN_OFFICIAL_LANGUAGE_LIST et ses attributs."/>
      </w:tblPr>
      <w:tblGrid>
        <w:gridCol w:w="2830"/>
        <w:gridCol w:w="1951"/>
        <w:gridCol w:w="1483"/>
        <w:gridCol w:w="1790"/>
        <w:gridCol w:w="2736"/>
      </w:tblGrid>
      <w:tr w:rsidR="00900AD6" w:rsidRPr="00BF2504" w14:paraId="1B451A4D" w14:textId="77777777" w:rsidTr="00BF2504">
        <w:trPr>
          <w:cantSplit/>
          <w:trHeight w:val="432"/>
          <w:tblHeader/>
        </w:trPr>
        <w:tc>
          <w:tcPr>
            <w:tcW w:w="1311" w:type="pct"/>
            <w:vAlign w:val="center"/>
          </w:tcPr>
          <w:p w14:paraId="07D928A3" w14:textId="22A60203" w:rsidR="00900AD6" w:rsidRPr="00BF2504" w:rsidRDefault="00CD1076" w:rsidP="00900AD6">
            <w:pPr>
              <w:pStyle w:val="TableHeaderRowTextMIRB"/>
            </w:pPr>
            <w:r w:rsidRPr="00BF2504">
              <w:t>Nom de la colonne</w:t>
            </w:r>
          </w:p>
        </w:tc>
        <w:tc>
          <w:tcPr>
            <w:tcW w:w="904" w:type="pct"/>
            <w:vAlign w:val="center"/>
          </w:tcPr>
          <w:p w14:paraId="30F8B581" w14:textId="4C1EC0A5" w:rsidR="00900AD6" w:rsidRPr="00BF2504" w:rsidRDefault="00CD1076" w:rsidP="00900AD6">
            <w:pPr>
              <w:pStyle w:val="TableHeaderRowTextMIRB"/>
            </w:pPr>
            <w:r w:rsidRPr="00BF2504">
              <w:t>Type de colonne</w:t>
            </w:r>
          </w:p>
        </w:tc>
        <w:tc>
          <w:tcPr>
            <w:tcW w:w="687" w:type="pct"/>
            <w:vAlign w:val="center"/>
          </w:tcPr>
          <w:p w14:paraId="5057E9DB" w14:textId="6D15AE9D" w:rsidR="00900AD6" w:rsidRPr="00BF2504" w:rsidRDefault="00CD1076" w:rsidP="00900AD6">
            <w:pPr>
              <w:pStyle w:val="TableHeaderRowTextMIRB"/>
            </w:pPr>
            <w:r w:rsidRPr="00BF2504">
              <w:t>Obligatoire</w:t>
            </w:r>
          </w:p>
        </w:tc>
        <w:tc>
          <w:tcPr>
            <w:tcW w:w="829" w:type="pct"/>
            <w:vAlign w:val="center"/>
          </w:tcPr>
          <w:p w14:paraId="57B36826" w14:textId="0B470C84" w:rsidR="00900AD6" w:rsidRPr="00BF2504" w:rsidRDefault="00CD1076" w:rsidP="00900AD6">
            <w:pPr>
              <w:pStyle w:val="TableHeaderRowTextMIRB"/>
            </w:pPr>
            <w:r w:rsidRPr="00BF2504">
              <w:t>Nom abrégé</w:t>
            </w:r>
          </w:p>
        </w:tc>
        <w:tc>
          <w:tcPr>
            <w:tcW w:w="1268" w:type="pct"/>
            <w:vAlign w:val="center"/>
          </w:tcPr>
          <w:p w14:paraId="18AF61BC" w14:textId="77777777" w:rsidR="00900AD6" w:rsidRPr="00BF2504" w:rsidRDefault="00900AD6" w:rsidP="00900AD6">
            <w:pPr>
              <w:pStyle w:val="TableHeaderRowTextMIRB"/>
            </w:pPr>
            <w:r w:rsidRPr="00BF2504">
              <w:t>Description</w:t>
            </w:r>
          </w:p>
        </w:tc>
      </w:tr>
      <w:tr w:rsidR="00BF2504" w:rsidRPr="00BF2504" w14:paraId="5A2AB239" w14:textId="77777777" w:rsidTr="00BF2504">
        <w:trPr>
          <w:cantSplit/>
          <w:trHeight w:val="432"/>
        </w:trPr>
        <w:tc>
          <w:tcPr>
            <w:tcW w:w="1311" w:type="pct"/>
            <w:vAlign w:val="center"/>
          </w:tcPr>
          <w:p w14:paraId="450ECDDF" w14:textId="77777777" w:rsidR="00BF2504" w:rsidRPr="00BF2504" w:rsidRDefault="00BF2504" w:rsidP="00BF2504">
            <w:pPr>
              <w:pStyle w:val="TableColumnNameMIRB"/>
            </w:pPr>
            <w:r w:rsidRPr="00BF2504">
              <w:t>OFFICIAL_LANGUAGE</w:t>
            </w:r>
          </w:p>
        </w:tc>
        <w:tc>
          <w:tcPr>
            <w:tcW w:w="904" w:type="pct"/>
            <w:vAlign w:val="center"/>
          </w:tcPr>
          <w:p w14:paraId="63FCABF1" w14:textId="77777777" w:rsidR="00BF2504" w:rsidRPr="00BF2504" w:rsidRDefault="00BF2504" w:rsidP="00BF2504">
            <w:pPr>
              <w:pStyle w:val="TableBodyTextMIRB"/>
            </w:pPr>
            <w:r w:rsidRPr="00BF2504">
              <w:t>VARCHAR2(3)</w:t>
            </w:r>
          </w:p>
        </w:tc>
        <w:tc>
          <w:tcPr>
            <w:tcW w:w="687" w:type="pct"/>
            <w:vAlign w:val="center"/>
          </w:tcPr>
          <w:p w14:paraId="6F5D24C6" w14:textId="59F8DDDB" w:rsidR="00BF2504" w:rsidRPr="00BF2504" w:rsidRDefault="00BF2504" w:rsidP="00BF2504">
            <w:pPr>
              <w:pStyle w:val="TableBodyTextMIRB"/>
            </w:pPr>
            <w:r w:rsidRPr="00BF2504">
              <w:t>Oui</w:t>
            </w:r>
          </w:p>
        </w:tc>
        <w:tc>
          <w:tcPr>
            <w:tcW w:w="829" w:type="pct"/>
            <w:vAlign w:val="center"/>
          </w:tcPr>
          <w:p w14:paraId="6358B32B" w14:textId="77777777" w:rsidR="00BF2504" w:rsidRPr="00BF2504" w:rsidRDefault="00BF2504" w:rsidP="00BF2504">
            <w:pPr>
              <w:pStyle w:val="TableBodyTextMIRB"/>
            </w:pPr>
            <w:r w:rsidRPr="00BF2504">
              <w:t>OFF_LANG</w:t>
            </w:r>
          </w:p>
        </w:tc>
        <w:tc>
          <w:tcPr>
            <w:tcW w:w="1268" w:type="pct"/>
            <w:vAlign w:val="center"/>
          </w:tcPr>
          <w:p w14:paraId="5CDE608C" w14:textId="4676964B" w:rsidR="00BF2504" w:rsidRPr="00BF2504" w:rsidRDefault="00BF2504" w:rsidP="00BF2504">
            <w:pPr>
              <w:pStyle w:val="TableBodyTextMIRB"/>
            </w:pPr>
            <w:r w:rsidRPr="00BF2504">
              <w:rPr>
                <w:lang w:bidi="fr-CA"/>
              </w:rPr>
              <w:t>Code identifiant la langue officielle.</w:t>
            </w:r>
          </w:p>
        </w:tc>
      </w:tr>
      <w:tr w:rsidR="00BF2504" w:rsidRPr="00BF2504" w14:paraId="542258A1" w14:textId="77777777" w:rsidTr="00BF2504">
        <w:trPr>
          <w:cantSplit/>
          <w:trHeight w:val="432"/>
        </w:trPr>
        <w:tc>
          <w:tcPr>
            <w:tcW w:w="1311" w:type="pct"/>
            <w:vAlign w:val="center"/>
          </w:tcPr>
          <w:p w14:paraId="33042CF8" w14:textId="77777777" w:rsidR="00BF2504" w:rsidRPr="00BF2504" w:rsidRDefault="00BF2504" w:rsidP="00BF2504">
            <w:pPr>
              <w:pStyle w:val="TableColumnNameMIRB"/>
            </w:pPr>
            <w:r w:rsidRPr="00BF2504">
              <w:t>OFFICIAL_LANGUAGE _DESCR</w:t>
            </w:r>
          </w:p>
        </w:tc>
        <w:tc>
          <w:tcPr>
            <w:tcW w:w="904" w:type="pct"/>
            <w:vAlign w:val="center"/>
          </w:tcPr>
          <w:p w14:paraId="423DEE06" w14:textId="77777777" w:rsidR="00BF2504" w:rsidRPr="00BF2504" w:rsidRDefault="00BF2504" w:rsidP="00BF2504">
            <w:pPr>
              <w:pStyle w:val="TableBodyTextMIRB"/>
            </w:pPr>
            <w:r w:rsidRPr="00BF2504">
              <w:t>VARCHAR2(10)</w:t>
            </w:r>
          </w:p>
        </w:tc>
        <w:tc>
          <w:tcPr>
            <w:tcW w:w="687" w:type="pct"/>
            <w:vAlign w:val="center"/>
          </w:tcPr>
          <w:p w14:paraId="5CE14467" w14:textId="078F1D1B" w:rsidR="00BF2504" w:rsidRPr="00BF2504" w:rsidRDefault="00BF2504" w:rsidP="00BF2504">
            <w:pPr>
              <w:pStyle w:val="TableBodyTextMIRB"/>
            </w:pPr>
            <w:r w:rsidRPr="00BF2504">
              <w:t>Oui</w:t>
            </w:r>
          </w:p>
        </w:tc>
        <w:tc>
          <w:tcPr>
            <w:tcW w:w="829" w:type="pct"/>
            <w:vAlign w:val="center"/>
          </w:tcPr>
          <w:p w14:paraId="490A16A8" w14:textId="77777777" w:rsidR="00BF2504" w:rsidRPr="00BF2504" w:rsidRDefault="00BF2504" w:rsidP="00BF2504">
            <w:pPr>
              <w:pStyle w:val="TableBodyTextMIRB"/>
            </w:pPr>
            <w:r w:rsidRPr="00BF2504">
              <w:t>OFF_LANG_D</w:t>
            </w:r>
          </w:p>
        </w:tc>
        <w:tc>
          <w:tcPr>
            <w:tcW w:w="1268" w:type="pct"/>
            <w:vAlign w:val="center"/>
          </w:tcPr>
          <w:p w14:paraId="231412CF" w14:textId="51E309D7" w:rsidR="00BF2504" w:rsidRPr="00BF2504" w:rsidRDefault="00BF2504" w:rsidP="00BF2504">
            <w:pPr>
              <w:pStyle w:val="TableBodyTextMIRB"/>
            </w:pPr>
            <w:r w:rsidRPr="00BF2504">
              <w:rPr>
                <w:lang w:bidi="fr-CA"/>
              </w:rPr>
              <w:t>Description du type de surface.</w:t>
            </w:r>
          </w:p>
        </w:tc>
      </w:tr>
      <w:tr w:rsidR="00BF2504" w:rsidRPr="00BF2504" w14:paraId="47C3F311" w14:textId="77777777" w:rsidTr="00BF2504">
        <w:trPr>
          <w:cantSplit/>
          <w:trHeight w:val="432"/>
        </w:trPr>
        <w:tc>
          <w:tcPr>
            <w:tcW w:w="1311" w:type="pct"/>
            <w:vAlign w:val="center"/>
          </w:tcPr>
          <w:p w14:paraId="44AEF2A1" w14:textId="77777777" w:rsidR="00BF2504" w:rsidRPr="00BF2504" w:rsidRDefault="00BF2504" w:rsidP="00BF2504">
            <w:pPr>
              <w:pStyle w:val="TableColumnNameMIRB"/>
            </w:pPr>
            <w:r w:rsidRPr="00BF2504">
              <w:t>NRN_OFFICIAL</w:t>
            </w:r>
          </w:p>
          <w:p w14:paraId="069ED1AD" w14:textId="77777777" w:rsidR="00BF2504" w:rsidRPr="00BF2504" w:rsidRDefault="00BF2504" w:rsidP="00BF2504">
            <w:pPr>
              <w:pStyle w:val="TableColumnNameMIRB"/>
            </w:pPr>
            <w:r w:rsidRPr="00BF2504">
              <w:t>LANGUAGE</w:t>
            </w:r>
          </w:p>
        </w:tc>
        <w:tc>
          <w:tcPr>
            <w:tcW w:w="904" w:type="pct"/>
            <w:vAlign w:val="center"/>
          </w:tcPr>
          <w:p w14:paraId="15DE7C64" w14:textId="77777777" w:rsidR="00BF2504" w:rsidRPr="00BF2504" w:rsidRDefault="00BF2504" w:rsidP="00BF2504">
            <w:pPr>
              <w:pStyle w:val="TableBodyTextMIRB"/>
            </w:pPr>
            <w:r w:rsidRPr="00BF2504">
              <w:t>NUMBER(3,0)</w:t>
            </w:r>
          </w:p>
        </w:tc>
        <w:tc>
          <w:tcPr>
            <w:tcW w:w="687" w:type="pct"/>
            <w:vAlign w:val="center"/>
          </w:tcPr>
          <w:p w14:paraId="1356D80E" w14:textId="28A0E9AD" w:rsidR="00BF2504" w:rsidRPr="00BF2504" w:rsidRDefault="00BF2504" w:rsidP="00BF2504">
            <w:pPr>
              <w:pStyle w:val="TableBodyTextMIRB"/>
            </w:pPr>
            <w:r w:rsidRPr="00BF2504">
              <w:t>Non</w:t>
            </w:r>
          </w:p>
        </w:tc>
        <w:tc>
          <w:tcPr>
            <w:tcW w:w="829" w:type="pct"/>
            <w:vAlign w:val="center"/>
          </w:tcPr>
          <w:p w14:paraId="05AB4EC1" w14:textId="77777777" w:rsidR="00BF2504" w:rsidRPr="00BF2504" w:rsidRDefault="00BF2504" w:rsidP="00BF2504">
            <w:pPr>
              <w:pStyle w:val="TableBodyTextMIRB"/>
            </w:pPr>
            <w:r w:rsidRPr="00BF2504">
              <w:t>NRN_CODE</w:t>
            </w:r>
          </w:p>
        </w:tc>
        <w:tc>
          <w:tcPr>
            <w:tcW w:w="1268" w:type="pct"/>
            <w:vAlign w:val="center"/>
          </w:tcPr>
          <w:p w14:paraId="17F90866" w14:textId="4EF9C5AD" w:rsidR="00BF2504" w:rsidRPr="00BF2504" w:rsidRDefault="00BF2504" w:rsidP="00BF2504">
            <w:pPr>
              <w:pStyle w:val="TableBodyTextMIRB"/>
            </w:pPr>
            <w:r w:rsidRPr="00BF2504">
              <w:rPr>
                <w:lang w:bidi="fr-CA"/>
              </w:rPr>
              <w:t>Langue officielle attribuée à l’appui du réseau routier national (RRN).</w:t>
            </w:r>
          </w:p>
        </w:tc>
      </w:tr>
      <w:tr w:rsidR="00900AD6" w:rsidRPr="00BF2504" w14:paraId="1E68EFA6" w14:textId="77777777" w:rsidTr="00BF2504">
        <w:trPr>
          <w:cantSplit/>
          <w:trHeight w:val="432"/>
        </w:trPr>
        <w:tc>
          <w:tcPr>
            <w:tcW w:w="1311" w:type="pct"/>
            <w:vAlign w:val="center"/>
          </w:tcPr>
          <w:p w14:paraId="4350ADFD" w14:textId="77777777" w:rsidR="00900AD6" w:rsidRPr="00BF2504" w:rsidRDefault="00900AD6" w:rsidP="00900AD6">
            <w:pPr>
              <w:pStyle w:val="TableColumnNameMIRB"/>
            </w:pPr>
            <w:r w:rsidRPr="00BF2504">
              <w:t>EFFECTIVE_</w:t>
            </w:r>
          </w:p>
          <w:p w14:paraId="092FA273" w14:textId="77777777" w:rsidR="00900AD6" w:rsidRPr="00BF2504" w:rsidRDefault="00900AD6" w:rsidP="00900AD6">
            <w:pPr>
              <w:pStyle w:val="TableColumnNameMIRB"/>
            </w:pPr>
            <w:r w:rsidRPr="00BF2504">
              <w:t>DATETIME</w:t>
            </w:r>
          </w:p>
        </w:tc>
        <w:tc>
          <w:tcPr>
            <w:tcW w:w="904" w:type="pct"/>
            <w:vAlign w:val="center"/>
          </w:tcPr>
          <w:p w14:paraId="0377B999" w14:textId="77777777" w:rsidR="00900AD6" w:rsidRPr="00BF2504" w:rsidRDefault="00900AD6" w:rsidP="00900AD6">
            <w:pPr>
              <w:pStyle w:val="TableBodyTextMIRB"/>
            </w:pPr>
            <w:r w:rsidRPr="00BF2504">
              <w:t>DATE</w:t>
            </w:r>
          </w:p>
        </w:tc>
        <w:tc>
          <w:tcPr>
            <w:tcW w:w="687" w:type="pct"/>
            <w:vAlign w:val="center"/>
          </w:tcPr>
          <w:p w14:paraId="2317CF51" w14:textId="27A42650" w:rsidR="00900AD6" w:rsidRPr="00BF2504" w:rsidRDefault="00A60099" w:rsidP="00900AD6">
            <w:pPr>
              <w:pStyle w:val="TableBodyTextMIRB"/>
            </w:pPr>
            <w:r w:rsidRPr="00BF2504">
              <w:t>Oui</w:t>
            </w:r>
          </w:p>
        </w:tc>
        <w:tc>
          <w:tcPr>
            <w:tcW w:w="829" w:type="pct"/>
            <w:vAlign w:val="center"/>
          </w:tcPr>
          <w:p w14:paraId="63791AC2" w14:textId="77777777" w:rsidR="00900AD6" w:rsidRPr="00BF2504" w:rsidRDefault="00900AD6" w:rsidP="00900AD6">
            <w:pPr>
              <w:pStyle w:val="TableBodyTextMIRB"/>
            </w:pPr>
            <w:r w:rsidRPr="00BF2504">
              <w:t>EFF_DATE</w:t>
            </w:r>
          </w:p>
        </w:tc>
        <w:tc>
          <w:tcPr>
            <w:tcW w:w="1268" w:type="pct"/>
            <w:vAlign w:val="center"/>
          </w:tcPr>
          <w:p w14:paraId="3804777E" w14:textId="22985C86" w:rsidR="00900AD6" w:rsidRPr="00BF2504" w:rsidRDefault="005C4795" w:rsidP="00900AD6">
            <w:pPr>
              <w:pStyle w:val="TableBodyTextMIRB"/>
            </w:pPr>
            <w:r w:rsidRPr="00BF2504">
              <w:t>Date et heure à laquelle l’enregistrement a été créé ou modifié pour la dernière fois dans la base de données source.</w:t>
            </w:r>
          </w:p>
        </w:tc>
      </w:tr>
      <w:tr w:rsidR="00900AD6" w:rsidRPr="00BF2504" w14:paraId="7179DF36" w14:textId="77777777" w:rsidTr="00BF2504">
        <w:trPr>
          <w:cantSplit/>
          <w:trHeight w:val="432"/>
        </w:trPr>
        <w:tc>
          <w:tcPr>
            <w:tcW w:w="1311" w:type="pct"/>
            <w:vAlign w:val="center"/>
          </w:tcPr>
          <w:p w14:paraId="3ABE62BC" w14:textId="77777777" w:rsidR="00900AD6" w:rsidRPr="00BF2504" w:rsidRDefault="00900AD6" w:rsidP="00900AD6">
            <w:pPr>
              <w:pStyle w:val="TableColumnNameMIRB"/>
            </w:pPr>
            <w:r w:rsidRPr="00BF2504">
              <w:t>EXPIRY_DATETIME</w:t>
            </w:r>
          </w:p>
        </w:tc>
        <w:tc>
          <w:tcPr>
            <w:tcW w:w="904" w:type="pct"/>
            <w:vAlign w:val="center"/>
          </w:tcPr>
          <w:p w14:paraId="34DE9F50" w14:textId="77777777" w:rsidR="00900AD6" w:rsidRPr="00BF2504" w:rsidRDefault="00900AD6" w:rsidP="00900AD6">
            <w:pPr>
              <w:pStyle w:val="TableBodyTextMIRB"/>
            </w:pPr>
            <w:r w:rsidRPr="00BF2504">
              <w:t>DATE</w:t>
            </w:r>
          </w:p>
        </w:tc>
        <w:tc>
          <w:tcPr>
            <w:tcW w:w="687" w:type="pct"/>
            <w:vAlign w:val="center"/>
          </w:tcPr>
          <w:p w14:paraId="5B9291CF" w14:textId="10CD2213" w:rsidR="00900AD6" w:rsidRPr="00BF2504" w:rsidRDefault="00A60099" w:rsidP="00900AD6">
            <w:pPr>
              <w:pStyle w:val="TableBodyTextMIRB"/>
            </w:pPr>
            <w:r w:rsidRPr="00BF2504">
              <w:t>Non</w:t>
            </w:r>
          </w:p>
        </w:tc>
        <w:tc>
          <w:tcPr>
            <w:tcW w:w="829" w:type="pct"/>
            <w:vAlign w:val="center"/>
          </w:tcPr>
          <w:p w14:paraId="20F0928F" w14:textId="77777777" w:rsidR="00900AD6" w:rsidRPr="00BF2504" w:rsidRDefault="00900AD6" w:rsidP="00900AD6">
            <w:pPr>
              <w:pStyle w:val="TableBodyTextMIRB"/>
            </w:pPr>
            <w:r w:rsidRPr="00BF2504">
              <w:t>EXP_DATE</w:t>
            </w:r>
          </w:p>
        </w:tc>
        <w:tc>
          <w:tcPr>
            <w:tcW w:w="1268" w:type="pct"/>
            <w:vAlign w:val="center"/>
          </w:tcPr>
          <w:p w14:paraId="4833420E" w14:textId="5072BECC" w:rsidR="00900AD6" w:rsidRPr="00BF2504" w:rsidRDefault="005C4795" w:rsidP="00900AD6">
            <w:pPr>
              <w:pStyle w:val="TableBodyTextMIRB"/>
            </w:pPr>
            <w:r w:rsidRPr="00BF2504">
              <w:t>Date/heure à laquelle l’enregistrement est devenu inutilisable.</w:t>
            </w:r>
          </w:p>
        </w:tc>
      </w:tr>
    </w:tbl>
    <w:p w14:paraId="6B75096F" w14:textId="3F17B2AA" w:rsidR="00900AD6" w:rsidRPr="00BF2504" w:rsidRDefault="00900AD6" w:rsidP="00900AD6">
      <w:pPr>
        <w:pStyle w:val="BodyAccessibleTextMIRB"/>
        <w:spacing w:before="240"/>
        <w:jc w:val="center"/>
        <w:rPr>
          <w:b/>
        </w:rPr>
      </w:pPr>
      <w:r w:rsidRPr="00BF2504">
        <w:rPr>
          <w:b/>
        </w:rPr>
        <w:t xml:space="preserve">ORN_OFFICIAL_LANGUAGE_LIST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OFFICIAL_LANGUAGE_LIST"/>
        <w:tblDescription w:val="La table répertorie toutes les valeurs autorisées pour ORN_OFFICIAL_LANGUAGE_LIST."/>
      </w:tblPr>
      <w:tblGrid>
        <w:gridCol w:w="1762"/>
        <w:gridCol w:w="4635"/>
        <w:gridCol w:w="2367"/>
        <w:gridCol w:w="2026"/>
      </w:tblGrid>
      <w:tr w:rsidR="00900AD6" w:rsidRPr="00BF2504" w14:paraId="5B603D32" w14:textId="77777777" w:rsidTr="00900AD6">
        <w:trPr>
          <w:cantSplit/>
          <w:trHeight w:val="432"/>
          <w:tblHeader/>
          <w:jc w:val="center"/>
        </w:trPr>
        <w:tc>
          <w:tcPr>
            <w:tcW w:w="816" w:type="pct"/>
            <w:vAlign w:val="center"/>
          </w:tcPr>
          <w:p w14:paraId="03F7DA0B" w14:textId="77777777" w:rsidR="00900AD6" w:rsidRPr="00BF2504" w:rsidRDefault="00900AD6" w:rsidP="00900AD6">
            <w:pPr>
              <w:pStyle w:val="TableHeaderRowTextMIRB"/>
            </w:pPr>
            <w:r w:rsidRPr="00BF2504">
              <w:t>OFFICIAL LANGUAGE</w:t>
            </w:r>
          </w:p>
        </w:tc>
        <w:tc>
          <w:tcPr>
            <w:tcW w:w="2148" w:type="pct"/>
            <w:vAlign w:val="center"/>
          </w:tcPr>
          <w:p w14:paraId="56748F11" w14:textId="77777777" w:rsidR="00900AD6" w:rsidRPr="00BF2504" w:rsidRDefault="00900AD6" w:rsidP="00900AD6">
            <w:pPr>
              <w:pStyle w:val="TableHeaderRowTextMIRB"/>
            </w:pPr>
            <w:r w:rsidRPr="00BF2504">
              <w:t>OFFICIAL LANGUAGE DESCR</w:t>
            </w:r>
          </w:p>
        </w:tc>
        <w:tc>
          <w:tcPr>
            <w:tcW w:w="1097" w:type="pct"/>
            <w:vAlign w:val="center"/>
          </w:tcPr>
          <w:p w14:paraId="50A16C6C" w14:textId="77777777" w:rsidR="00900AD6" w:rsidRPr="00BF2504" w:rsidRDefault="00900AD6" w:rsidP="00900AD6">
            <w:pPr>
              <w:pStyle w:val="TableHeaderRowTextMIRB"/>
            </w:pPr>
            <w:r w:rsidRPr="00BF2504">
              <w:t>NRN OFFICIAL LANGUAGE</w:t>
            </w:r>
          </w:p>
        </w:tc>
        <w:tc>
          <w:tcPr>
            <w:tcW w:w="939" w:type="pct"/>
            <w:vAlign w:val="center"/>
          </w:tcPr>
          <w:p w14:paraId="5BC93EA1" w14:textId="77777777" w:rsidR="00900AD6" w:rsidRPr="00BF2504" w:rsidRDefault="00900AD6" w:rsidP="00900AD6">
            <w:pPr>
              <w:pStyle w:val="TableHeaderRowTextMIRB"/>
            </w:pPr>
            <w:r w:rsidRPr="00BF2504">
              <w:t>EXPIRY</w:t>
            </w:r>
          </w:p>
          <w:p w14:paraId="527486B2" w14:textId="77777777" w:rsidR="00900AD6" w:rsidRPr="00BF2504" w:rsidRDefault="00900AD6" w:rsidP="00900AD6">
            <w:pPr>
              <w:pStyle w:val="TableHeaderRowTextMIRB"/>
            </w:pPr>
            <w:r w:rsidRPr="00BF2504">
              <w:t>DATETIME</w:t>
            </w:r>
          </w:p>
        </w:tc>
      </w:tr>
      <w:tr w:rsidR="00900AD6" w:rsidRPr="00BF2504" w14:paraId="5AFF9D94" w14:textId="77777777" w:rsidTr="00900AD6">
        <w:trPr>
          <w:cantSplit/>
          <w:trHeight w:val="432"/>
          <w:jc w:val="center"/>
        </w:trPr>
        <w:tc>
          <w:tcPr>
            <w:tcW w:w="816" w:type="pct"/>
            <w:vAlign w:val="center"/>
          </w:tcPr>
          <w:p w14:paraId="16187B89" w14:textId="77777777" w:rsidR="00900AD6" w:rsidRPr="00BF2504" w:rsidRDefault="00900AD6" w:rsidP="00900AD6">
            <w:pPr>
              <w:pStyle w:val="TableBodyTextMIRB"/>
            </w:pPr>
            <w:r w:rsidRPr="00BF2504">
              <w:t>ENG</w:t>
            </w:r>
          </w:p>
        </w:tc>
        <w:tc>
          <w:tcPr>
            <w:tcW w:w="2148" w:type="pct"/>
            <w:vAlign w:val="center"/>
          </w:tcPr>
          <w:p w14:paraId="4447FE7A" w14:textId="358ABEFF" w:rsidR="00900AD6" w:rsidRPr="00BF2504" w:rsidRDefault="00C15FF3" w:rsidP="00900AD6">
            <w:pPr>
              <w:pStyle w:val="TableBodyTextMIRB"/>
            </w:pPr>
            <w:r w:rsidRPr="00BF2504">
              <w:t>Anglais</w:t>
            </w:r>
          </w:p>
        </w:tc>
        <w:tc>
          <w:tcPr>
            <w:tcW w:w="1097" w:type="pct"/>
            <w:vAlign w:val="center"/>
          </w:tcPr>
          <w:p w14:paraId="18FA61A5" w14:textId="77777777" w:rsidR="00900AD6" w:rsidRPr="00BF2504" w:rsidRDefault="00900AD6" w:rsidP="00900AD6">
            <w:pPr>
              <w:pStyle w:val="TableBodyTextMIRB"/>
            </w:pPr>
            <w:r w:rsidRPr="00BF2504">
              <w:t>2</w:t>
            </w:r>
          </w:p>
        </w:tc>
        <w:tc>
          <w:tcPr>
            <w:tcW w:w="939" w:type="pct"/>
            <w:vAlign w:val="center"/>
          </w:tcPr>
          <w:p w14:paraId="5880A9D1" w14:textId="17773B31" w:rsidR="00900AD6" w:rsidRPr="00BF2504" w:rsidRDefault="002D61AA" w:rsidP="00900AD6">
            <w:pPr>
              <w:pStyle w:val="TableBodyTextMIRB"/>
            </w:pPr>
            <w:r w:rsidRPr="00BF2504">
              <w:t>Sans objet</w:t>
            </w:r>
          </w:p>
        </w:tc>
      </w:tr>
      <w:tr w:rsidR="00900AD6" w:rsidRPr="00BF2504" w14:paraId="4FCE7B67" w14:textId="77777777" w:rsidTr="00900AD6">
        <w:trPr>
          <w:cantSplit/>
          <w:trHeight w:val="432"/>
          <w:jc w:val="center"/>
        </w:trPr>
        <w:tc>
          <w:tcPr>
            <w:tcW w:w="816" w:type="pct"/>
            <w:vAlign w:val="center"/>
          </w:tcPr>
          <w:p w14:paraId="1B4D0AC3" w14:textId="77777777" w:rsidR="00900AD6" w:rsidRPr="00BF2504" w:rsidRDefault="00900AD6" w:rsidP="00900AD6">
            <w:pPr>
              <w:pStyle w:val="TableBodyTextMIRB"/>
            </w:pPr>
            <w:r w:rsidRPr="00BF2504">
              <w:t xml:space="preserve">FRE </w:t>
            </w:r>
          </w:p>
        </w:tc>
        <w:tc>
          <w:tcPr>
            <w:tcW w:w="2148" w:type="pct"/>
            <w:vAlign w:val="center"/>
          </w:tcPr>
          <w:p w14:paraId="75A2A611" w14:textId="6ECB6E0F" w:rsidR="00900AD6" w:rsidRPr="00BF2504" w:rsidRDefault="00B878B6" w:rsidP="00900AD6">
            <w:pPr>
              <w:pStyle w:val="TableBodyTextMIRB"/>
            </w:pPr>
            <w:r w:rsidRPr="00BF2504">
              <w:t>Français</w:t>
            </w:r>
          </w:p>
        </w:tc>
        <w:tc>
          <w:tcPr>
            <w:tcW w:w="1097" w:type="pct"/>
            <w:vAlign w:val="center"/>
          </w:tcPr>
          <w:p w14:paraId="7BC9C219" w14:textId="77777777" w:rsidR="00900AD6" w:rsidRPr="00BF2504" w:rsidRDefault="00900AD6" w:rsidP="00900AD6">
            <w:pPr>
              <w:pStyle w:val="TableBodyTextMIRB"/>
            </w:pPr>
            <w:r w:rsidRPr="00BF2504">
              <w:t>1</w:t>
            </w:r>
          </w:p>
        </w:tc>
        <w:tc>
          <w:tcPr>
            <w:tcW w:w="939" w:type="pct"/>
            <w:vAlign w:val="center"/>
          </w:tcPr>
          <w:p w14:paraId="062836E4" w14:textId="647E1855" w:rsidR="00900AD6" w:rsidRPr="00BF2504" w:rsidRDefault="002D61AA" w:rsidP="00900AD6">
            <w:pPr>
              <w:pStyle w:val="TableBodyTextMIRB"/>
            </w:pPr>
            <w:r w:rsidRPr="00BF2504">
              <w:t>Sans objet</w:t>
            </w:r>
          </w:p>
        </w:tc>
      </w:tr>
    </w:tbl>
    <w:p w14:paraId="3F610F8F" w14:textId="77777777" w:rsidR="00900AD6" w:rsidRPr="00BF2504" w:rsidRDefault="001A00F2" w:rsidP="001A00F2">
      <w:pPr>
        <w:pStyle w:val="Heading2MIRB"/>
        <w:rPr>
          <w:color w:val="244061"/>
        </w:rPr>
      </w:pPr>
      <w:bookmarkStart w:id="68" w:name="ORN_PAVEMENT_STATUS_LIST"/>
      <w:bookmarkStart w:id="69" w:name="_Toc196317860"/>
      <w:r w:rsidRPr="00BF2504">
        <w:rPr>
          <w:color w:val="244061"/>
        </w:rPr>
        <w:t>ORN_PAVEMENT_STATUS_LIST</w:t>
      </w:r>
      <w:bookmarkEnd w:id="69"/>
    </w:p>
    <w:bookmarkEnd w:id="68"/>
    <w:p w14:paraId="099EC56F" w14:textId="067B5572" w:rsidR="001A00F2" w:rsidRPr="00BF2504" w:rsidRDefault="000E6C55" w:rsidP="001A00F2">
      <w:pPr>
        <w:pStyle w:val="BodyAccessibleTextMIRB"/>
      </w:pPr>
      <w:r w:rsidRPr="00BF2504">
        <w:t>Liste des types de surfaces routières valides.</w:t>
      </w:r>
    </w:p>
    <w:tbl>
      <w:tblPr>
        <w:tblStyle w:val="TableGrid1"/>
        <w:tblW w:w="5000" w:type="pct"/>
        <w:tblLook w:val="04A0" w:firstRow="1" w:lastRow="0" w:firstColumn="1" w:lastColumn="0" w:noHBand="0" w:noVBand="1"/>
        <w:tblCaption w:val="Table : ORN_PAVEMENT_STATUS_LIST"/>
        <w:tblDescription w:val="La table de recherche ORN_PAVEMENT_STATUS_LIST et ses attributs."/>
      </w:tblPr>
      <w:tblGrid>
        <w:gridCol w:w="2777"/>
        <w:gridCol w:w="2084"/>
        <w:gridCol w:w="1483"/>
        <w:gridCol w:w="1844"/>
        <w:gridCol w:w="2602"/>
      </w:tblGrid>
      <w:tr w:rsidR="0012117C" w:rsidRPr="00BF2504" w14:paraId="5C8BFBE7" w14:textId="77777777" w:rsidTr="0012117C">
        <w:trPr>
          <w:cantSplit/>
          <w:trHeight w:val="432"/>
          <w:tblHeader/>
        </w:trPr>
        <w:tc>
          <w:tcPr>
            <w:tcW w:w="1260" w:type="pct"/>
            <w:vAlign w:val="center"/>
          </w:tcPr>
          <w:p w14:paraId="2B08D6B1" w14:textId="294FB372" w:rsidR="0012117C" w:rsidRPr="00BF2504" w:rsidRDefault="00CD1076" w:rsidP="0012117C">
            <w:pPr>
              <w:pStyle w:val="TableHeaderRowTextMIRB"/>
            </w:pPr>
            <w:r w:rsidRPr="00BF2504">
              <w:t>Nom de la colonne</w:t>
            </w:r>
          </w:p>
        </w:tc>
        <w:tc>
          <w:tcPr>
            <w:tcW w:w="946" w:type="pct"/>
            <w:vAlign w:val="center"/>
          </w:tcPr>
          <w:p w14:paraId="0D2113F4" w14:textId="45CC9734" w:rsidR="0012117C" w:rsidRPr="00BF2504" w:rsidRDefault="00CD1076" w:rsidP="0012117C">
            <w:pPr>
              <w:pStyle w:val="TableHeaderRowTextMIRB"/>
            </w:pPr>
            <w:r w:rsidRPr="00BF2504">
              <w:t>Type de colonne</w:t>
            </w:r>
          </w:p>
        </w:tc>
        <w:tc>
          <w:tcPr>
            <w:tcW w:w="649" w:type="pct"/>
            <w:vAlign w:val="center"/>
          </w:tcPr>
          <w:p w14:paraId="49072E57" w14:textId="6FB1D38B" w:rsidR="0012117C" w:rsidRPr="00BF2504" w:rsidRDefault="00CD1076" w:rsidP="0012117C">
            <w:pPr>
              <w:pStyle w:val="TableHeaderRowTextMIRB"/>
            </w:pPr>
            <w:r w:rsidRPr="00BF2504">
              <w:t>Obligatoire</w:t>
            </w:r>
          </w:p>
        </w:tc>
        <w:tc>
          <w:tcPr>
            <w:tcW w:w="837" w:type="pct"/>
            <w:vAlign w:val="center"/>
          </w:tcPr>
          <w:p w14:paraId="33898A03" w14:textId="09CDB447" w:rsidR="0012117C" w:rsidRPr="00BF2504" w:rsidRDefault="00CD1076" w:rsidP="0012117C">
            <w:pPr>
              <w:pStyle w:val="TableHeaderRowTextMIRB"/>
            </w:pPr>
            <w:r w:rsidRPr="00BF2504">
              <w:t>Nom abrégé</w:t>
            </w:r>
          </w:p>
        </w:tc>
        <w:tc>
          <w:tcPr>
            <w:tcW w:w="1308" w:type="pct"/>
            <w:vAlign w:val="center"/>
          </w:tcPr>
          <w:p w14:paraId="3E8056BA" w14:textId="77777777" w:rsidR="0012117C" w:rsidRPr="00BF2504" w:rsidRDefault="0012117C" w:rsidP="0012117C">
            <w:pPr>
              <w:pStyle w:val="TableHeaderRowTextMIRB"/>
            </w:pPr>
            <w:r w:rsidRPr="00BF2504">
              <w:t>Description</w:t>
            </w:r>
          </w:p>
        </w:tc>
      </w:tr>
      <w:tr w:rsidR="0012117C" w:rsidRPr="00BF2504" w14:paraId="6502D409" w14:textId="77777777" w:rsidTr="0012117C">
        <w:trPr>
          <w:cantSplit/>
          <w:trHeight w:val="432"/>
        </w:trPr>
        <w:tc>
          <w:tcPr>
            <w:tcW w:w="1260" w:type="pct"/>
            <w:vAlign w:val="center"/>
          </w:tcPr>
          <w:p w14:paraId="014BC110" w14:textId="77777777" w:rsidR="0012117C" w:rsidRPr="00BF2504" w:rsidRDefault="0012117C" w:rsidP="0012117C">
            <w:pPr>
              <w:pStyle w:val="TableColumnNameMIRB"/>
            </w:pPr>
            <w:r w:rsidRPr="00BF2504">
              <w:t>PAVEMENT_STATUS</w:t>
            </w:r>
          </w:p>
        </w:tc>
        <w:tc>
          <w:tcPr>
            <w:tcW w:w="946" w:type="pct"/>
            <w:vAlign w:val="center"/>
          </w:tcPr>
          <w:p w14:paraId="523A24C1" w14:textId="77777777" w:rsidR="0012117C" w:rsidRPr="00BF2504" w:rsidRDefault="0012117C" w:rsidP="0012117C">
            <w:pPr>
              <w:pStyle w:val="TableBodyTextMIRB"/>
            </w:pPr>
            <w:r w:rsidRPr="00BF2504">
              <w:t>VARCHAR2(10)</w:t>
            </w:r>
          </w:p>
        </w:tc>
        <w:tc>
          <w:tcPr>
            <w:tcW w:w="649" w:type="pct"/>
            <w:vAlign w:val="center"/>
          </w:tcPr>
          <w:p w14:paraId="1BA0E4D2" w14:textId="4B90131C" w:rsidR="0012117C" w:rsidRPr="00BF2504" w:rsidRDefault="00A60099" w:rsidP="0012117C">
            <w:pPr>
              <w:pStyle w:val="TableBodyTextMIRB"/>
            </w:pPr>
            <w:r w:rsidRPr="00BF2504">
              <w:t>Oui</w:t>
            </w:r>
          </w:p>
        </w:tc>
        <w:tc>
          <w:tcPr>
            <w:tcW w:w="837" w:type="pct"/>
            <w:vAlign w:val="center"/>
          </w:tcPr>
          <w:p w14:paraId="06771007" w14:textId="77777777" w:rsidR="0012117C" w:rsidRPr="00BF2504" w:rsidRDefault="0012117C" w:rsidP="0012117C">
            <w:pPr>
              <w:pStyle w:val="TableBodyTextMIRB"/>
            </w:pPr>
            <w:r w:rsidRPr="00BF2504">
              <w:t>PAVEMENT_S</w:t>
            </w:r>
          </w:p>
        </w:tc>
        <w:tc>
          <w:tcPr>
            <w:tcW w:w="1308" w:type="pct"/>
            <w:vAlign w:val="center"/>
          </w:tcPr>
          <w:p w14:paraId="20AE97D0" w14:textId="3B8A620B" w:rsidR="0012117C" w:rsidRPr="00BF2504" w:rsidRDefault="00430C17" w:rsidP="0012117C">
            <w:pPr>
              <w:pStyle w:val="TableBodyTextMIRB"/>
            </w:pPr>
            <w:r w:rsidRPr="00BF2504">
              <w:t>Type de surface d’un élément routier.</w:t>
            </w:r>
          </w:p>
        </w:tc>
      </w:tr>
      <w:tr w:rsidR="0012117C" w:rsidRPr="00BF2504" w14:paraId="57D1EA8B" w14:textId="77777777" w:rsidTr="0012117C">
        <w:trPr>
          <w:cantSplit/>
          <w:trHeight w:val="432"/>
        </w:trPr>
        <w:tc>
          <w:tcPr>
            <w:tcW w:w="1260" w:type="pct"/>
            <w:vAlign w:val="center"/>
          </w:tcPr>
          <w:p w14:paraId="388D566E" w14:textId="77777777" w:rsidR="0012117C" w:rsidRPr="00BF2504" w:rsidRDefault="0012117C" w:rsidP="0012117C">
            <w:pPr>
              <w:pStyle w:val="TableColumnNameMIRB"/>
            </w:pPr>
            <w:r w:rsidRPr="00BF2504">
              <w:t>PAVEMENT_STATUS_</w:t>
            </w:r>
          </w:p>
          <w:p w14:paraId="213988CA" w14:textId="77777777" w:rsidR="0012117C" w:rsidRPr="00BF2504" w:rsidRDefault="0012117C" w:rsidP="0012117C">
            <w:pPr>
              <w:pStyle w:val="TableColumnNameMIRB"/>
            </w:pPr>
            <w:r w:rsidRPr="00BF2504">
              <w:t>DESCR</w:t>
            </w:r>
          </w:p>
        </w:tc>
        <w:tc>
          <w:tcPr>
            <w:tcW w:w="946" w:type="pct"/>
            <w:vAlign w:val="center"/>
          </w:tcPr>
          <w:p w14:paraId="37416428" w14:textId="77777777" w:rsidR="0012117C" w:rsidRPr="00BF2504" w:rsidRDefault="0012117C" w:rsidP="0012117C">
            <w:pPr>
              <w:pStyle w:val="TableBodyTextMIRB"/>
            </w:pPr>
            <w:r w:rsidRPr="00BF2504">
              <w:t>VARCHAR2(100)</w:t>
            </w:r>
          </w:p>
        </w:tc>
        <w:tc>
          <w:tcPr>
            <w:tcW w:w="649" w:type="pct"/>
            <w:vAlign w:val="center"/>
          </w:tcPr>
          <w:p w14:paraId="62AC23E7" w14:textId="567A53C7" w:rsidR="0012117C" w:rsidRPr="00BF2504" w:rsidRDefault="00A60099" w:rsidP="0012117C">
            <w:pPr>
              <w:pStyle w:val="TableBodyTextMIRB"/>
            </w:pPr>
            <w:r w:rsidRPr="00BF2504">
              <w:t>Oui</w:t>
            </w:r>
          </w:p>
        </w:tc>
        <w:tc>
          <w:tcPr>
            <w:tcW w:w="837" w:type="pct"/>
            <w:vAlign w:val="center"/>
          </w:tcPr>
          <w:p w14:paraId="00EA38CD" w14:textId="77777777" w:rsidR="0012117C" w:rsidRPr="00BF2504" w:rsidRDefault="0012117C" w:rsidP="0012117C">
            <w:pPr>
              <w:pStyle w:val="TableBodyTextMIRB"/>
            </w:pPr>
            <w:r w:rsidRPr="00BF2504">
              <w:t>PAVEMENT_D</w:t>
            </w:r>
          </w:p>
        </w:tc>
        <w:tc>
          <w:tcPr>
            <w:tcW w:w="1308" w:type="pct"/>
            <w:vAlign w:val="center"/>
          </w:tcPr>
          <w:p w14:paraId="3491C8D2" w14:textId="5ACC922C" w:rsidR="0012117C" w:rsidRPr="00BF2504" w:rsidRDefault="00664BBF" w:rsidP="0012117C">
            <w:pPr>
              <w:pStyle w:val="TableBodyTextMIRB"/>
            </w:pPr>
            <w:r w:rsidRPr="00BF2504">
              <w:t>Description du type de surface.</w:t>
            </w:r>
          </w:p>
        </w:tc>
      </w:tr>
      <w:tr w:rsidR="0012117C" w:rsidRPr="00BF2504" w14:paraId="6327C790" w14:textId="77777777" w:rsidTr="0012117C">
        <w:trPr>
          <w:cantSplit/>
          <w:trHeight w:val="432"/>
        </w:trPr>
        <w:tc>
          <w:tcPr>
            <w:tcW w:w="1260" w:type="pct"/>
            <w:vAlign w:val="center"/>
          </w:tcPr>
          <w:p w14:paraId="2B1FBC10" w14:textId="77777777" w:rsidR="0012117C" w:rsidRPr="00BF2504" w:rsidRDefault="0012117C" w:rsidP="0012117C">
            <w:pPr>
              <w:pStyle w:val="TableColumnNameMIRB"/>
            </w:pPr>
            <w:r w:rsidRPr="00BF2504">
              <w:t>NRN_PAVEMENT</w:t>
            </w:r>
          </w:p>
          <w:p w14:paraId="7B7E80A2" w14:textId="77777777" w:rsidR="0012117C" w:rsidRPr="00BF2504" w:rsidRDefault="0012117C" w:rsidP="0012117C">
            <w:pPr>
              <w:pStyle w:val="TableColumnNameMIRB"/>
            </w:pPr>
            <w:r w:rsidRPr="00BF2504">
              <w:t>STATUS</w:t>
            </w:r>
          </w:p>
        </w:tc>
        <w:tc>
          <w:tcPr>
            <w:tcW w:w="946" w:type="pct"/>
            <w:vAlign w:val="center"/>
          </w:tcPr>
          <w:p w14:paraId="3F19CA5A" w14:textId="77777777" w:rsidR="0012117C" w:rsidRPr="00BF2504" w:rsidRDefault="0012117C" w:rsidP="0012117C">
            <w:pPr>
              <w:pStyle w:val="TableBodyTextMIRB"/>
            </w:pPr>
            <w:r w:rsidRPr="00BF2504">
              <w:t>NUMBER(3,0)</w:t>
            </w:r>
          </w:p>
        </w:tc>
        <w:tc>
          <w:tcPr>
            <w:tcW w:w="649" w:type="pct"/>
            <w:vAlign w:val="center"/>
          </w:tcPr>
          <w:p w14:paraId="5B74B024" w14:textId="41B83F39" w:rsidR="0012117C" w:rsidRPr="00BF2504" w:rsidRDefault="00A60099" w:rsidP="0012117C">
            <w:pPr>
              <w:pStyle w:val="TableBodyTextMIRB"/>
            </w:pPr>
            <w:r w:rsidRPr="00BF2504">
              <w:t>Non</w:t>
            </w:r>
          </w:p>
        </w:tc>
        <w:tc>
          <w:tcPr>
            <w:tcW w:w="837" w:type="pct"/>
            <w:vAlign w:val="center"/>
          </w:tcPr>
          <w:p w14:paraId="26963FEE" w14:textId="77777777" w:rsidR="0012117C" w:rsidRPr="00BF2504" w:rsidRDefault="0012117C" w:rsidP="0012117C">
            <w:pPr>
              <w:pStyle w:val="TableBodyTextMIRB"/>
            </w:pPr>
            <w:r w:rsidRPr="00BF2504">
              <w:t>NRN_CODE</w:t>
            </w:r>
          </w:p>
        </w:tc>
        <w:tc>
          <w:tcPr>
            <w:tcW w:w="1308" w:type="pct"/>
            <w:vAlign w:val="center"/>
          </w:tcPr>
          <w:p w14:paraId="6D1F41AF" w14:textId="3A7B6372" w:rsidR="0012117C" w:rsidRPr="00BF2504" w:rsidRDefault="00922174" w:rsidP="0012117C">
            <w:pPr>
              <w:pStyle w:val="TableBodyTextMIRB"/>
            </w:pPr>
            <w:r w:rsidRPr="00BF2504">
              <w:t>État de la chaussée attribué au soutien du Réseau routier national (RRN).</w:t>
            </w:r>
          </w:p>
        </w:tc>
      </w:tr>
      <w:tr w:rsidR="0012117C" w:rsidRPr="00BF2504" w14:paraId="048E1558" w14:textId="77777777" w:rsidTr="0012117C">
        <w:trPr>
          <w:cantSplit/>
          <w:trHeight w:val="432"/>
        </w:trPr>
        <w:tc>
          <w:tcPr>
            <w:tcW w:w="1260" w:type="pct"/>
            <w:vAlign w:val="center"/>
          </w:tcPr>
          <w:p w14:paraId="081FDC39" w14:textId="77777777" w:rsidR="0012117C" w:rsidRPr="00BF2504" w:rsidRDefault="0012117C" w:rsidP="0012117C">
            <w:pPr>
              <w:pStyle w:val="TableColumnNameMIRB"/>
            </w:pPr>
            <w:r w:rsidRPr="00BF2504">
              <w:lastRenderedPageBreak/>
              <w:t>EFFECTIVE_</w:t>
            </w:r>
          </w:p>
          <w:p w14:paraId="49502251" w14:textId="77777777" w:rsidR="0012117C" w:rsidRPr="00BF2504" w:rsidRDefault="0012117C" w:rsidP="0012117C">
            <w:pPr>
              <w:pStyle w:val="TableColumnNameMIRB"/>
            </w:pPr>
            <w:r w:rsidRPr="00BF2504">
              <w:t>DATETIME</w:t>
            </w:r>
          </w:p>
        </w:tc>
        <w:tc>
          <w:tcPr>
            <w:tcW w:w="946" w:type="pct"/>
            <w:vAlign w:val="center"/>
          </w:tcPr>
          <w:p w14:paraId="22414C54" w14:textId="77777777" w:rsidR="0012117C" w:rsidRPr="00BF2504" w:rsidRDefault="0012117C" w:rsidP="0012117C">
            <w:pPr>
              <w:pStyle w:val="TableBodyTextMIRB"/>
            </w:pPr>
            <w:r w:rsidRPr="00BF2504">
              <w:t>DATE</w:t>
            </w:r>
          </w:p>
        </w:tc>
        <w:tc>
          <w:tcPr>
            <w:tcW w:w="649" w:type="pct"/>
            <w:vAlign w:val="center"/>
          </w:tcPr>
          <w:p w14:paraId="3E19F042" w14:textId="7526E616" w:rsidR="0012117C" w:rsidRPr="00BF2504" w:rsidRDefault="00A60099" w:rsidP="0012117C">
            <w:pPr>
              <w:pStyle w:val="TableBodyTextMIRB"/>
            </w:pPr>
            <w:r w:rsidRPr="00BF2504">
              <w:t>Oui</w:t>
            </w:r>
          </w:p>
        </w:tc>
        <w:tc>
          <w:tcPr>
            <w:tcW w:w="837" w:type="pct"/>
            <w:vAlign w:val="center"/>
          </w:tcPr>
          <w:p w14:paraId="0422E13B" w14:textId="77777777" w:rsidR="0012117C" w:rsidRPr="00BF2504" w:rsidRDefault="0012117C" w:rsidP="0012117C">
            <w:pPr>
              <w:pStyle w:val="TableBodyTextMIRB"/>
            </w:pPr>
            <w:r w:rsidRPr="00BF2504">
              <w:t>EFF_DATE</w:t>
            </w:r>
          </w:p>
        </w:tc>
        <w:tc>
          <w:tcPr>
            <w:tcW w:w="1308" w:type="pct"/>
            <w:vAlign w:val="center"/>
          </w:tcPr>
          <w:p w14:paraId="49275253" w14:textId="1D31F477" w:rsidR="0012117C" w:rsidRPr="00BF2504" w:rsidRDefault="005C4795" w:rsidP="0012117C">
            <w:pPr>
              <w:pStyle w:val="TableBodyTextMIRB"/>
            </w:pPr>
            <w:r w:rsidRPr="00BF2504">
              <w:t>Date et heure à laquelle l’enregistrement a été créé ou modifié pour la dernière fois dans la base de données source.</w:t>
            </w:r>
          </w:p>
        </w:tc>
      </w:tr>
      <w:tr w:rsidR="0012117C" w:rsidRPr="00BF2504" w14:paraId="5CE9B29C" w14:textId="77777777" w:rsidTr="0012117C">
        <w:trPr>
          <w:cantSplit/>
          <w:trHeight w:val="432"/>
        </w:trPr>
        <w:tc>
          <w:tcPr>
            <w:tcW w:w="1260" w:type="pct"/>
            <w:vAlign w:val="center"/>
          </w:tcPr>
          <w:p w14:paraId="59D5869E" w14:textId="77777777" w:rsidR="0012117C" w:rsidRPr="00BF2504" w:rsidRDefault="0012117C" w:rsidP="0012117C">
            <w:pPr>
              <w:pStyle w:val="TableColumnNameMIRB"/>
            </w:pPr>
            <w:r w:rsidRPr="00BF2504">
              <w:t>EXPIRY_DATETIME</w:t>
            </w:r>
          </w:p>
        </w:tc>
        <w:tc>
          <w:tcPr>
            <w:tcW w:w="946" w:type="pct"/>
            <w:vAlign w:val="center"/>
          </w:tcPr>
          <w:p w14:paraId="6F9A3755" w14:textId="77777777" w:rsidR="0012117C" w:rsidRPr="00BF2504" w:rsidRDefault="0012117C" w:rsidP="0012117C">
            <w:pPr>
              <w:pStyle w:val="TableBodyTextMIRB"/>
            </w:pPr>
            <w:r w:rsidRPr="00BF2504">
              <w:t>DATE</w:t>
            </w:r>
          </w:p>
        </w:tc>
        <w:tc>
          <w:tcPr>
            <w:tcW w:w="649" w:type="pct"/>
            <w:vAlign w:val="center"/>
          </w:tcPr>
          <w:p w14:paraId="0A49B337" w14:textId="40A66F20" w:rsidR="0012117C" w:rsidRPr="00BF2504" w:rsidRDefault="00A60099" w:rsidP="0012117C">
            <w:pPr>
              <w:pStyle w:val="TableBodyTextMIRB"/>
            </w:pPr>
            <w:r w:rsidRPr="00BF2504">
              <w:t>Non</w:t>
            </w:r>
          </w:p>
        </w:tc>
        <w:tc>
          <w:tcPr>
            <w:tcW w:w="837" w:type="pct"/>
            <w:vAlign w:val="center"/>
          </w:tcPr>
          <w:p w14:paraId="486CF7DB" w14:textId="77777777" w:rsidR="0012117C" w:rsidRPr="00BF2504" w:rsidRDefault="0012117C" w:rsidP="0012117C">
            <w:pPr>
              <w:pStyle w:val="TableBodyTextMIRB"/>
            </w:pPr>
            <w:r w:rsidRPr="00BF2504">
              <w:t>EXP_DATE</w:t>
            </w:r>
          </w:p>
        </w:tc>
        <w:tc>
          <w:tcPr>
            <w:tcW w:w="1308" w:type="pct"/>
            <w:vAlign w:val="center"/>
          </w:tcPr>
          <w:p w14:paraId="176D7337" w14:textId="0EF6E04A" w:rsidR="0012117C" w:rsidRPr="00BF2504" w:rsidRDefault="005C4795" w:rsidP="0012117C">
            <w:pPr>
              <w:pStyle w:val="TableBodyTextMIRB"/>
            </w:pPr>
            <w:r w:rsidRPr="00BF2504">
              <w:t>Date/heure à laquelle l’enregistrement est devenu inutilisable.</w:t>
            </w:r>
          </w:p>
        </w:tc>
      </w:tr>
    </w:tbl>
    <w:p w14:paraId="0C75FC44" w14:textId="7B9528B6" w:rsidR="0012117C" w:rsidRPr="00BF2504" w:rsidRDefault="0012117C" w:rsidP="0012117C">
      <w:pPr>
        <w:pStyle w:val="BodyAccessibleTextMIRB"/>
        <w:spacing w:before="240"/>
        <w:jc w:val="center"/>
        <w:rPr>
          <w:b/>
        </w:rPr>
      </w:pPr>
      <w:r w:rsidRPr="00BF2504">
        <w:rPr>
          <w:b/>
        </w:rPr>
        <w:t xml:space="preserve">ORN_PAVEMENT_STATUS_LIST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PAVEMENT_STATUS_LIST"/>
        <w:tblDescription w:val="La table répertorie toutes les valeurs autorisées pour ORN_PAVEMENT_STATUS_LIST."/>
      </w:tblPr>
      <w:tblGrid>
        <w:gridCol w:w="1854"/>
        <w:gridCol w:w="4950"/>
        <w:gridCol w:w="2011"/>
        <w:gridCol w:w="1975"/>
      </w:tblGrid>
      <w:tr w:rsidR="0012117C" w:rsidRPr="00BF2504" w14:paraId="31C1BA01" w14:textId="77777777" w:rsidTr="0012117C">
        <w:trPr>
          <w:cantSplit/>
          <w:trHeight w:val="432"/>
          <w:tblHeader/>
          <w:jc w:val="center"/>
        </w:trPr>
        <w:tc>
          <w:tcPr>
            <w:tcW w:w="859" w:type="pct"/>
            <w:vAlign w:val="center"/>
          </w:tcPr>
          <w:p w14:paraId="255B7E44" w14:textId="77777777" w:rsidR="0012117C" w:rsidRPr="00BF2504" w:rsidRDefault="0012117C" w:rsidP="0012117C">
            <w:pPr>
              <w:pStyle w:val="TableHeaderRowTextMIRB"/>
            </w:pPr>
            <w:r w:rsidRPr="00BF2504">
              <w:t>PAVEMENT STATUS</w:t>
            </w:r>
          </w:p>
        </w:tc>
        <w:tc>
          <w:tcPr>
            <w:tcW w:w="2294" w:type="pct"/>
            <w:vAlign w:val="center"/>
          </w:tcPr>
          <w:p w14:paraId="4207CE12" w14:textId="77777777" w:rsidR="0012117C" w:rsidRPr="00BF2504" w:rsidRDefault="0012117C" w:rsidP="0012117C">
            <w:pPr>
              <w:pStyle w:val="TableHeaderRowTextMIRB"/>
            </w:pPr>
            <w:r w:rsidRPr="00BF2504">
              <w:t>PAVEMENT STATUS DESCR</w:t>
            </w:r>
          </w:p>
        </w:tc>
        <w:tc>
          <w:tcPr>
            <w:tcW w:w="932" w:type="pct"/>
            <w:vAlign w:val="center"/>
          </w:tcPr>
          <w:p w14:paraId="40795A70" w14:textId="77777777" w:rsidR="0012117C" w:rsidRPr="00BF2504" w:rsidRDefault="0012117C" w:rsidP="0012117C">
            <w:pPr>
              <w:pStyle w:val="TableHeaderRowTextMIRB"/>
            </w:pPr>
            <w:r w:rsidRPr="00BF2504">
              <w:t>NRN PAVEMENT STATUS</w:t>
            </w:r>
          </w:p>
        </w:tc>
        <w:tc>
          <w:tcPr>
            <w:tcW w:w="915" w:type="pct"/>
            <w:vAlign w:val="center"/>
          </w:tcPr>
          <w:p w14:paraId="0A8F429F" w14:textId="77777777" w:rsidR="0012117C" w:rsidRPr="00BF2504" w:rsidRDefault="0012117C" w:rsidP="0012117C">
            <w:pPr>
              <w:pStyle w:val="TableHeaderRowTextMIRB"/>
            </w:pPr>
            <w:r w:rsidRPr="00BF2504">
              <w:t>EXPIRY</w:t>
            </w:r>
          </w:p>
          <w:p w14:paraId="34FB8FA0" w14:textId="77777777" w:rsidR="0012117C" w:rsidRPr="00BF2504" w:rsidRDefault="0012117C" w:rsidP="0012117C">
            <w:pPr>
              <w:pStyle w:val="TableHeaderRowTextMIRB"/>
            </w:pPr>
            <w:r w:rsidRPr="00BF2504">
              <w:t>DATETIME</w:t>
            </w:r>
          </w:p>
        </w:tc>
      </w:tr>
      <w:tr w:rsidR="0012117C" w:rsidRPr="00BF2504" w14:paraId="41A554DC" w14:textId="77777777" w:rsidTr="0012117C">
        <w:trPr>
          <w:cantSplit/>
          <w:trHeight w:val="432"/>
          <w:jc w:val="center"/>
        </w:trPr>
        <w:tc>
          <w:tcPr>
            <w:tcW w:w="859" w:type="pct"/>
            <w:vAlign w:val="center"/>
          </w:tcPr>
          <w:p w14:paraId="700979C6" w14:textId="77777777" w:rsidR="0012117C" w:rsidRPr="00BF2504" w:rsidRDefault="0012117C" w:rsidP="0012117C">
            <w:pPr>
              <w:pStyle w:val="TableBodyTextMIRB"/>
            </w:pPr>
            <w:r w:rsidRPr="00BF2504">
              <w:t>Paved</w:t>
            </w:r>
          </w:p>
        </w:tc>
        <w:tc>
          <w:tcPr>
            <w:tcW w:w="2294" w:type="pct"/>
            <w:vAlign w:val="center"/>
          </w:tcPr>
          <w:p w14:paraId="369190B9" w14:textId="28B1C939" w:rsidR="0012117C" w:rsidRPr="00BF2504" w:rsidRDefault="00B51006" w:rsidP="0012117C">
            <w:pPr>
              <w:pStyle w:val="TableBodyTextMIRB"/>
            </w:pPr>
            <w:r w:rsidRPr="00BF2504">
              <w:t>Élément routier pavé.</w:t>
            </w:r>
          </w:p>
        </w:tc>
        <w:tc>
          <w:tcPr>
            <w:tcW w:w="932" w:type="pct"/>
            <w:vAlign w:val="center"/>
          </w:tcPr>
          <w:p w14:paraId="0969E359" w14:textId="77777777" w:rsidR="0012117C" w:rsidRPr="00BF2504" w:rsidRDefault="0012117C" w:rsidP="0012117C">
            <w:pPr>
              <w:pStyle w:val="TableBodyTextMIRB"/>
            </w:pPr>
            <w:r w:rsidRPr="00BF2504">
              <w:t>1</w:t>
            </w:r>
          </w:p>
        </w:tc>
        <w:tc>
          <w:tcPr>
            <w:tcW w:w="915" w:type="pct"/>
            <w:vAlign w:val="center"/>
          </w:tcPr>
          <w:p w14:paraId="3E439484" w14:textId="28DABEB6" w:rsidR="0012117C" w:rsidRPr="00BF2504" w:rsidRDefault="002D61AA" w:rsidP="0012117C">
            <w:pPr>
              <w:pStyle w:val="TableBodyTextMIRB"/>
            </w:pPr>
            <w:r w:rsidRPr="00BF2504">
              <w:t>Sans objet</w:t>
            </w:r>
          </w:p>
        </w:tc>
      </w:tr>
      <w:tr w:rsidR="0012117C" w:rsidRPr="00BF2504" w14:paraId="59359EF9" w14:textId="77777777" w:rsidTr="0012117C">
        <w:trPr>
          <w:cantSplit/>
          <w:trHeight w:val="432"/>
          <w:jc w:val="center"/>
        </w:trPr>
        <w:tc>
          <w:tcPr>
            <w:tcW w:w="859" w:type="pct"/>
            <w:vAlign w:val="center"/>
          </w:tcPr>
          <w:p w14:paraId="7EB54BA4" w14:textId="77777777" w:rsidR="0012117C" w:rsidRPr="00BF2504" w:rsidRDefault="0012117C" w:rsidP="0012117C">
            <w:pPr>
              <w:pStyle w:val="TableBodyTextMIRB"/>
            </w:pPr>
            <w:r w:rsidRPr="00BF2504">
              <w:t>Unpaved</w:t>
            </w:r>
          </w:p>
        </w:tc>
        <w:tc>
          <w:tcPr>
            <w:tcW w:w="2294" w:type="pct"/>
            <w:vAlign w:val="center"/>
          </w:tcPr>
          <w:p w14:paraId="0C23DCF9" w14:textId="2D3AC404" w:rsidR="0012117C" w:rsidRPr="00BF2504" w:rsidRDefault="00DA157E" w:rsidP="0012117C">
            <w:pPr>
              <w:pStyle w:val="TableBodyTextMIRB"/>
            </w:pPr>
            <w:r w:rsidRPr="00BF2504">
              <w:t>Élément routier non pavé.</w:t>
            </w:r>
          </w:p>
        </w:tc>
        <w:tc>
          <w:tcPr>
            <w:tcW w:w="932" w:type="pct"/>
            <w:vAlign w:val="center"/>
          </w:tcPr>
          <w:p w14:paraId="56E102D0" w14:textId="77777777" w:rsidR="0012117C" w:rsidRPr="00BF2504" w:rsidRDefault="0012117C" w:rsidP="0012117C">
            <w:pPr>
              <w:pStyle w:val="TableBodyTextMIRB"/>
            </w:pPr>
            <w:r w:rsidRPr="00BF2504">
              <w:t>2</w:t>
            </w:r>
          </w:p>
        </w:tc>
        <w:tc>
          <w:tcPr>
            <w:tcW w:w="915" w:type="pct"/>
            <w:vAlign w:val="center"/>
          </w:tcPr>
          <w:p w14:paraId="1135D4E9" w14:textId="40C5E0CA" w:rsidR="0012117C" w:rsidRPr="00BF2504" w:rsidRDefault="002D61AA" w:rsidP="0012117C">
            <w:pPr>
              <w:pStyle w:val="TableBodyTextMIRB"/>
            </w:pPr>
            <w:r w:rsidRPr="00BF2504">
              <w:t>Sans objet</w:t>
            </w:r>
          </w:p>
        </w:tc>
      </w:tr>
    </w:tbl>
    <w:p w14:paraId="7920965D" w14:textId="77777777" w:rsidR="008D1895" w:rsidRPr="00BF2504" w:rsidRDefault="0012117C" w:rsidP="0012117C">
      <w:pPr>
        <w:pStyle w:val="Heading2MIRB"/>
        <w:rPr>
          <w:color w:val="244061"/>
        </w:rPr>
      </w:pPr>
      <w:bookmarkStart w:id="70" w:name="ORN_ROAD_CLASS_LIST"/>
      <w:bookmarkStart w:id="71" w:name="_Toc196317861"/>
      <w:r w:rsidRPr="00BF2504">
        <w:rPr>
          <w:color w:val="244061"/>
        </w:rPr>
        <w:t>ORN_ROAD_CLASS_LIST</w:t>
      </w:r>
      <w:bookmarkEnd w:id="71"/>
    </w:p>
    <w:bookmarkEnd w:id="70"/>
    <w:p w14:paraId="72355ACE" w14:textId="2A50ACB0" w:rsidR="0012117C" w:rsidRPr="00BF2504" w:rsidRDefault="00093269" w:rsidP="0012117C">
      <w:pPr>
        <w:pStyle w:val="BodyAccessibleTextMIRB"/>
      </w:pPr>
      <w:r w:rsidRPr="00BF2504">
        <w:t>Liste des catégories de route valides.</w:t>
      </w:r>
    </w:p>
    <w:tbl>
      <w:tblPr>
        <w:tblStyle w:val="TableGrid1"/>
        <w:tblW w:w="5000" w:type="pct"/>
        <w:tblLook w:val="04A0" w:firstRow="1" w:lastRow="0" w:firstColumn="1" w:lastColumn="0" w:noHBand="0" w:noVBand="1"/>
        <w:tblCaption w:val="Table : ORN_ROAD_CLASS_LIST"/>
        <w:tblDescription w:val="La table de recherche ORN_ROAD_CLASS_LIST et ses attributs."/>
      </w:tblPr>
      <w:tblGrid>
        <w:gridCol w:w="2457"/>
        <w:gridCol w:w="2084"/>
        <w:gridCol w:w="1483"/>
        <w:gridCol w:w="1830"/>
        <w:gridCol w:w="2936"/>
      </w:tblGrid>
      <w:tr w:rsidR="0012117C" w:rsidRPr="00BF2504" w14:paraId="3723288F" w14:textId="77777777" w:rsidTr="0012117C">
        <w:trPr>
          <w:cantSplit/>
          <w:trHeight w:val="432"/>
          <w:tblHeader/>
        </w:trPr>
        <w:tc>
          <w:tcPr>
            <w:tcW w:w="1115" w:type="pct"/>
            <w:vAlign w:val="center"/>
          </w:tcPr>
          <w:p w14:paraId="03E975C5" w14:textId="3892BFA6" w:rsidR="0012117C" w:rsidRPr="00BF2504" w:rsidRDefault="00CD1076" w:rsidP="0012117C">
            <w:pPr>
              <w:pStyle w:val="TableHeaderRowTextMIRB"/>
            </w:pPr>
            <w:r w:rsidRPr="00BF2504">
              <w:t>Nom de la colonne</w:t>
            </w:r>
          </w:p>
        </w:tc>
        <w:tc>
          <w:tcPr>
            <w:tcW w:w="946" w:type="pct"/>
            <w:vAlign w:val="center"/>
          </w:tcPr>
          <w:p w14:paraId="2E57AD75" w14:textId="05C76778" w:rsidR="0012117C" w:rsidRPr="00BF2504" w:rsidRDefault="00CD1076" w:rsidP="0012117C">
            <w:pPr>
              <w:pStyle w:val="TableHeaderRowTextMIRB"/>
            </w:pPr>
            <w:r w:rsidRPr="00BF2504">
              <w:t>Type de colonne</w:t>
            </w:r>
          </w:p>
        </w:tc>
        <w:tc>
          <w:tcPr>
            <w:tcW w:w="649" w:type="pct"/>
            <w:vAlign w:val="center"/>
          </w:tcPr>
          <w:p w14:paraId="74A61F64" w14:textId="3E25AE45" w:rsidR="0012117C" w:rsidRPr="00BF2504" w:rsidRDefault="00CD1076" w:rsidP="0012117C">
            <w:pPr>
              <w:pStyle w:val="TableHeaderRowTextMIRB"/>
            </w:pPr>
            <w:r w:rsidRPr="00BF2504">
              <w:t>Obligatoire</w:t>
            </w:r>
          </w:p>
        </w:tc>
        <w:tc>
          <w:tcPr>
            <w:tcW w:w="831" w:type="pct"/>
            <w:vAlign w:val="center"/>
          </w:tcPr>
          <w:p w14:paraId="240F40E2" w14:textId="43E82E80" w:rsidR="0012117C" w:rsidRPr="00BF2504" w:rsidRDefault="00CD1076" w:rsidP="0012117C">
            <w:pPr>
              <w:pStyle w:val="TableHeaderRowTextMIRB"/>
            </w:pPr>
            <w:r w:rsidRPr="00BF2504">
              <w:t>Nom abrégé</w:t>
            </w:r>
          </w:p>
        </w:tc>
        <w:tc>
          <w:tcPr>
            <w:tcW w:w="1459" w:type="pct"/>
            <w:vAlign w:val="center"/>
          </w:tcPr>
          <w:p w14:paraId="7838D3D2" w14:textId="77777777" w:rsidR="0012117C" w:rsidRPr="00BF2504" w:rsidRDefault="0012117C" w:rsidP="0012117C">
            <w:pPr>
              <w:pStyle w:val="TableHeaderRowTextMIRB"/>
            </w:pPr>
            <w:r w:rsidRPr="00BF2504">
              <w:t>Description</w:t>
            </w:r>
          </w:p>
        </w:tc>
      </w:tr>
      <w:tr w:rsidR="0012117C" w:rsidRPr="00BF2504" w14:paraId="091C4E3E" w14:textId="77777777" w:rsidTr="0012117C">
        <w:trPr>
          <w:cantSplit/>
          <w:trHeight w:val="432"/>
        </w:trPr>
        <w:tc>
          <w:tcPr>
            <w:tcW w:w="1115" w:type="pct"/>
            <w:vAlign w:val="center"/>
          </w:tcPr>
          <w:p w14:paraId="5AD7C6CC" w14:textId="77777777" w:rsidR="0012117C" w:rsidRPr="00BF2504" w:rsidRDefault="0012117C" w:rsidP="0012117C">
            <w:pPr>
              <w:pStyle w:val="TableColumnNameMIRB"/>
            </w:pPr>
            <w:r w:rsidRPr="00BF2504">
              <w:t>ROAD_CLASS</w:t>
            </w:r>
          </w:p>
        </w:tc>
        <w:tc>
          <w:tcPr>
            <w:tcW w:w="946" w:type="pct"/>
            <w:vAlign w:val="center"/>
          </w:tcPr>
          <w:p w14:paraId="22F25993" w14:textId="77777777" w:rsidR="0012117C" w:rsidRPr="00BF2504" w:rsidRDefault="0012117C" w:rsidP="0012117C">
            <w:pPr>
              <w:pStyle w:val="TableBodyTextMIRB"/>
            </w:pPr>
            <w:r w:rsidRPr="00BF2504">
              <w:t>VARCHAR2(25)</w:t>
            </w:r>
          </w:p>
        </w:tc>
        <w:tc>
          <w:tcPr>
            <w:tcW w:w="649" w:type="pct"/>
            <w:vAlign w:val="center"/>
          </w:tcPr>
          <w:p w14:paraId="46633199" w14:textId="24BDEEA9" w:rsidR="0012117C" w:rsidRPr="00BF2504" w:rsidRDefault="00A60099" w:rsidP="0012117C">
            <w:pPr>
              <w:pStyle w:val="TableBodyTextMIRB"/>
            </w:pPr>
            <w:r w:rsidRPr="00BF2504">
              <w:t>Oui</w:t>
            </w:r>
          </w:p>
        </w:tc>
        <w:tc>
          <w:tcPr>
            <w:tcW w:w="831" w:type="pct"/>
            <w:vAlign w:val="center"/>
          </w:tcPr>
          <w:p w14:paraId="66728236" w14:textId="77777777" w:rsidR="0012117C" w:rsidRPr="00BF2504" w:rsidRDefault="0012117C" w:rsidP="0012117C">
            <w:pPr>
              <w:pStyle w:val="TableBodyTextMIRB"/>
            </w:pPr>
            <w:r w:rsidRPr="00BF2504">
              <w:t>ROAD_CLASS</w:t>
            </w:r>
          </w:p>
        </w:tc>
        <w:tc>
          <w:tcPr>
            <w:tcW w:w="1459" w:type="pct"/>
            <w:vAlign w:val="center"/>
          </w:tcPr>
          <w:p w14:paraId="51FA4455" w14:textId="7F4C634E" w:rsidR="0012117C" w:rsidRPr="00BF2504" w:rsidRDefault="0039221B" w:rsidP="0012117C">
            <w:pPr>
              <w:pStyle w:val="TableBodyTextMIRB"/>
            </w:pPr>
            <w:r w:rsidRPr="00BF2504">
              <w:t>La classification d’une route.</w:t>
            </w:r>
          </w:p>
        </w:tc>
      </w:tr>
      <w:tr w:rsidR="0012117C" w:rsidRPr="00BF2504" w14:paraId="61C48FFA" w14:textId="77777777" w:rsidTr="0012117C">
        <w:trPr>
          <w:cantSplit/>
          <w:trHeight w:val="432"/>
        </w:trPr>
        <w:tc>
          <w:tcPr>
            <w:tcW w:w="1115" w:type="pct"/>
            <w:vAlign w:val="center"/>
          </w:tcPr>
          <w:p w14:paraId="1DF26071" w14:textId="77777777" w:rsidR="0012117C" w:rsidRPr="00BF2504" w:rsidRDefault="0012117C" w:rsidP="0012117C">
            <w:pPr>
              <w:pStyle w:val="TableColumnNameMIRB"/>
            </w:pPr>
            <w:r w:rsidRPr="00BF2504">
              <w:t>ROAD_CLASS_</w:t>
            </w:r>
          </w:p>
          <w:p w14:paraId="766A8033" w14:textId="77777777" w:rsidR="0012117C" w:rsidRPr="00BF2504" w:rsidRDefault="0012117C" w:rsidP="0012117C">
            <w:pPr>
              <w:pStyle w:val="TableColumnNameMIRB"/>
            </w:pPr>
            <w:r w:rsidRPr="00BF2504">
              <w:t>DESCR</w:t>
            </w:r>
          </w:p>
        </w:tc>
        <w:tc>
          <w:tcPr>
            <w:tcW w:w="946" w:type="pct"/>
            <w:vAlign w:val="center"/>
          </w:tcPr>
          <w:p w14:paraId="6EC52AB9" w14:textId="77777777" w:rsidR="0012117C" w:rsidRPr="00BF2504" w:rsidRDefault="0012117C" w:rsidP="0012117C">
            <w:pPr>
              <w:pStyle w:val="TableBodyTextMIRB"/>
            </w:pPr>
            <w:r w:rsidRPr="00BF2504">
              <w:t>VARCHAR2(250)</w:t>
            </w:r>
          </w:p>
        </w:tc>
        <w:tc>
          <w:tcPr>
            <w:tcW w:w="649" w:type="pct"/>
            <w:vAlign w:val="center"/>
          </w:tcPr>
          <w:p w14:paraId="1D04E156" w14:textId="42AC722E" w:rsidR="0012117C" w:rsidRPr="00BF2504" w:rsidRDefault="00A60099" w:rsidP="0012117C">
            <w:pPr>
              <w:pStyle w:val="TableBodyTextMIRB"/>
            </w:pPr>
            <w:r w:rsidRPr="00BF2504">
              <w:t>Oui</w:t>
            </w:r>
          </w:p>
        </w:tc>
        <w:tc>
          <w:tcPr>
            <w:tcW w:w="831" w:type="pct"/>
            <w:vAlign w:val="center"/>
          </w:tcPr>
          <w:p w14:paraId="5F4569E5" w14:textId="77777777" w:rsidR="0012117C" w:rsidRPr="00BF2504" w:rsidRDefault="0012117C" w:rsidP="0012117C">
            <w:pPr>
              <w:pStyle w:val="TableBodyTextMIRB"/>
            </w:pPr>
            <w:r w:rsidRPr="00BF2504">
              <w:t>ROAD_CLASS</w:t>
            </w:r>
          </w:p>
        </w:tc>
        <w:tc>
          <w:tcPr>
            <w:tcW w:w="1459" w:type="pct"/>
            <w:vAlign w:val="center"/>
          </w:tcPr>
          <w:p w14:paraId="04FC653D" w14:textId="02F6CFE6" w:rsidR="0012117C" w:rsidRPr="00BF2504" w:rsidRDefault="00723AAB" w:rsidP="0012117C">
            <w:pPr>
              <w:pStyle w:val="TableBodyTextMIRB"/>
            </w:pPr>
            <w:r w:rsidRPr="00BF2504">
              <w:t>Description de la catégorie de route.</w:t>
            </w:r>
          </w:p>
        </w:tc>
      </w:tr>
      <w:tr w:rsidR="0012117C" w:rsidRPr="00BF2504" w14:paraId="65A95F4C" w14:textId="77777777" w:rsidTr="0012117C">
        <w:trPr>
          <w:cantSplit/>
          <w:trHeight w:val="432"/>
        </w:trPr>
        <w:tc>
          <w:tcPr>
            <w:tcW w:w="1115" w:type="pct"/>
            <w:vAlign w:val="center"/>
          </w:tcPr>
          <w:p w14:paraId="4CD45A36" w14:textId="77777777" w:rsidR="0012117C" w:rsidRPr="00BF2504" w:rsidRDefault="0012117C" w:rsidP="0012117C">
            <w:pPr>
              <w:pStyle w:val="TableColumnNameMIRB"/>
            </w:pPr>
            <w:r w:rsidRPr="00BF2504">
              <w:t>NRN_ROADCLASS</w:t>
            </w:r>
          </w:p>
        </w:tc>
        <w:tc>
          <w:tcPr>
            <w:tcW w:w="946" w:type="pct"/>
            <w:vAlign w:val="center"/>
          </w:tcPr>
          <w:p w14:paraId="0995B525" w14:textId="77777777" w:rsidR="0012117C" w:rsidRPr="00BF2504" w:rsidRDefault="0012117C" w:rsidP="0012117C">
            <w:pPr>
              <w:pStyle w:val="TableBodyTextMIRB"/>
            </w:pPr>
            <w:r w:rsidRPr="00BF2504">
              <w:t>NUMBER(3,0)</w:t>
            </w:r>
          </w:p>
        </w:tc>
        <w:tc>
          <w:tcPr>
            <w:tcW w:w="649" w:type="pct"/>
            <w:vAlign w:val="center"/>
          </w:tcPr>
          <w:p w14:paraId="4F52F2A7" w14:textId="4C01F8B0" w:rsidR="0012117C" w:rsidRPr="00BF2504" w:rsidRDefault="0012117C" w:rsidP="0012117C">
            <w:pPr>
              <w:pStyle w:val="TableBodyTextMIRB"/>
            </w:pPr>
            <w:r w:rsidRPr="00BF2504">
              <w:t>No</w:t>
            </w:r>
            <w:r w:rsidR="00A60099" w:rsidRPr="00BF2504">
              <w:t>n</w:t>
            </w:r>
          </w:p>
        </w:tc>
        <w:tc>
          <w:tcPr>
            <w:tcW w:w="831" w:type="pct"/>
            <w:vAlign w:val="center"/>
          </w:tcPr>
          <w:p w14:paraId="3C33E2EF" w14:textId="77777777" w:rsidR="0012117C" w:rsidRPr="00BF2504" w:rsidRDefault="0012117C" w:rsidP="0012117C">
            <w:pPr>
              <w:pStyle w:val="TableBodyTextMIRB"/>
            </w:pPr>
            <w:r w:rsidRPr="00BF2504">
              <w:t>NRN_CODE</w:t>
            </w:r>
          </w:p>
        </w:tc>
        <w:tc>
          <w:tcPr>
            <w:tcW w:w="1459" w:type="pct"/>
            <w:vAlign w:val="center"/>
          </w:tcPr>
          <w:p w14:paraId="2D95C4BD" w14:textId="54E10148" w:rsidR="0012117C" w:rsidRPr="00BF2504" w:rsidRDefault="00ED1014" w:rsidP="0012117C">
            <w:pPr>
              <w:pStyle w:val="TableBodyTextMIRB"/>
            </w:pPr>
            <w:r w:rsidRPr="00BF2504">
              <w:t>Catégorie de route attribuée au soutien du Réseau routier national (RRN).</w:t>
            </w:r>
          </w:p>
        </w:tc>
      </w:tr>
      <w:tr w:rsidR="0012117C" w:rsidRPr="00BF2504" w14:paraId="72E8332D" w14:textId="77777777" w:rsidTr="0012117C">
        <w:trPr>
          <w:cantSplit/>
          <w:trHeight w:val="432"/>
        </w:trPr>
        <w:tc>
          <w:tcPr>
            <w:tcW w:w="1115" w:type="pct"/>
            <w:vAlign w:val="center"/>
          </w:tcPr>
          <w:p w14:paraId="2DB9E23E" w14:textId="77777777" w:rsidR="0012117C" w:rsidRPr="00BF2504" w:rsidRDefault="0012117C" w:rsidP="0012117C">
            <w:pPr>
              <w:pStyle w:val="TableColumnNameMIRB"/>
            </w:pPr>
            <w:r w:rsidRPr="00BF2504">
              <w:t>EFFECTIVE_</w:t>
            </w:r>
          </w:p>
          <w:p w14:paraId="4F29331F" w14:textId="77777777" w:rsidR="0012117C" w:rsidRPr="00BF2504" w:rsidRDefault="0012117C" w:rsidP="0012117C">
            <w:pPr>
              <w:pStyle w:val="TableColumnNameMIRB"/>
            </w:pPr>
            <w:r w:rsidRPr="00BF2504">
              <w:t>DATETIME</w:t>
            </w:r>
          </w:p>
        </w:tc>
        <w:tc>
          <w:tcPr>
            <w:tcW w:w="946" w:type="pct"/>
            <w:vAlign w:val="center"/>
          </w:tcPr>
          <w:p w14:paraId="7A9B1ADA" w14:textId="77777777" w:rsidR="0012117C" w:rsidRPr="00BF2504" w:rsidRDefault="0012117C" w:rsidP="0012117C">
            <w:pPr>
              <w:pStyle w:val="TableBodyTextMIRB"/>
            </w:pPr>
            <w:r w:rsidRPr="00BF2504">
              <w:t>DATE</w:t>
            </w:r>
          </w:p>
        </w:tc>
        <w:tc>
          <w:tcPr>
            <w:tcW w:w="649" w:type="pct"/>
            <w:vAlign w:val="center"/>
          </w:tcPr>
          <w:p w14:paraId="2B62214C" w14:textId="18C6673D" w:rsidR="0012117C" w:rsidRPr="00BF2504" w:rsidRDefault="00A60099" w:rsidP="0012117C">
            <w:pPr>
              <w:pStyle w:val="TableBodyTextMIRB"/>
            </w:pPr>
            <w:r w:rsidRPr="00BF2504">
              <w:t>Oui</w:t>
            </w:r>
          </w:p>
        </w:tc>
        <w:tc>
          <w:tcPr>
            <w:tcW w:w="831" w:type="pct"/>
            <w:vAlign w:val="center"/>
          </w:tcPr>
          <w:p w14:paraId="6EA41D13" w14:textId="77777777" w:rsidR="0012117C" w:rsidRPr="00BF2504" w:rsidRDefault="0012117C" w:rsidP="0012117C">
            <w:pPr>
              <w:pStyle w:val="TableBodyTextMIRB"/>
            </w:pPr>
            <w:r w:rsidRPr="00BF2504">
              <w:t>EFF_DATE</w:t>
            </w:r>
          </w:p>
        </w:tc>
        <w:tc>
          <w:tcPr>
            <w:tcW w:w="1459" w:type="pct"/>
            <w:vAlign w:val="center"/>
          </w:tcPr>
          <w:p w14:paraId="28FC5226" w14:textId="57F6DFFA" w:rsidR="0012117C" w:rsidRPr="00BF2504" w:rsidRDefault="005C4795" w:rsidP="0012117C">
            <w:pPr>
              <w:pStyle w:val="TableBodyTextMIRB"/>
            </w:pPr>
            <w:r w:rsidRPr="00BF2504">
              <w:t>Date et heure à laquelle l’enregistrement a été créé ou modifié pour la dernière fois dans la base de données source.</w:t>
            </w:r>
          </w:p>
        </w:tc>
      </w:tr>
      <w:tr w:rsidR="0012117C" w:rsidRPr="00BF2504" w14:paraId="08CDBCEC" w14:textId="77777777" w:rsidTr="0012117C">
        <w:trPr>
          <w:cantSplit/>
          <w:trHeight w:val="432"/>
        </w:trPr>
        <w:tc>
          <w:tcPr>
            <w:tcW w:w="1115" w:type="pct"/>
            <w:vAlign w:val="center"/>
          </w:tcPr>
          <w:p w14:paraId="5100281A" w14:textId="77777777" w:rsidR="0012117C" w:rsidRPr="00BF2504" w:rsidRDefault="0012117C" w:rsidP="0012117C">
            <w:pPr>
              <w:pStyle w:val="TableColumnNameMIRB"/>
            </w:pPr>
            <w:r w:rsidRPr="00BF2504">
              <w:t>EXPIRY_DATETIME</w:t>
            </w:r>
          </w:p>
        </w:tc>
        <w:tc>
          <w:tcPr>
            <w:tcW w:w="946" w:type="pct"/>
            <w:vAlign w:val="center"/>
          </w:tcPr>
          <w:p w14:paraId="0E0F56DF" w14:textId="77777777" w:rsidR="0012117C" w:rsidRPr="00BF2504" w:rsidRDefault="0012117C" w:rsidP="0012117C">
            <w:pPr>
              <w:pStyle w:val="TableBodyTextMIRB"/>
            </w:pPr>
            <w:r w:rsidRPr="00BF2504">
              <w:t>DATE</w:t>
            </w:r>
          </w:p>
        </w:tc>
        <w:tc>
          <w:tcPr>
            <w:tcW w:w="649" w:type="pct"/>
            <w:vAlign w:val="center"/>
          </w:tcPr>
          <w:p w14:paraId="7D84724A" w14:textId="766CBAFA" w:rsidR="0012117C" w:rsidRPr="00BF2504" w:rsidRDefault="00A60099" w:rsidP="0012117C">
            <w:pPr>
              <w:pStyle w:val="TableBodyTextMIRB"/>
            </w:pPr>
            <w:r w:rsidRPr="00BF2504">
              <w:t>Non</w:t>
            </w:r>
          </w:p>
        </w:tc>
        <w:tc>
          <w:tcPr>
            <w:tcW w:w="831" w:type="pct"/>
            <w:vAlign w:val="center"/>
          </w:tcPr>
          <w:p w14:paraId="5D217372" w14:textId="77777777" w:rsidR="0012117C" w:rsidRPr="00BF2504" w:rsidRDefault="0012117C" w:rsidP="0012117C">
            <w:pPr>
              <w:pStyle w:val="TableBodyTextMIRB"/>
            </w:pPr>
            <w:r w:rsidRPr="00BF2504">
              <w:t>EXP_DATE</w:t>
            </w:r>
          </w:p>
        </w:tc>
        <w:tc>
          <w:tcPr>
            <w:tcW w:w="1459" w:type="pct"/>
            <w:vAlign w:val="center"/>
          </w:tcPr>
          <w:p w14:paraId="6756D246" w14:textId="1CBD4AEF" w:rsidR="0012117C" w:rsidRPr="00BF2504" w:rsidRDefault="005C4795" w:rsidP="0012117C">
            <w:pPr>
              <w:pStyle w:val="TableBodyTextMIRB"/>
            </w:pPr>
            <w:r w:rsidRPr="00BF2504">
              <w:t>Date/heure à laquelle l’enregistrement est devenu inutilisable.</w:t>
            </w:r>
          </w:p>
        </w:tc>
      </w:tr>
    </w:tbl>
    <w:p w14:paraId="15E12F6E" w14:textId="77777777" w:rsidR="00DA157E" w:rsidRPr="00BF2504" w:rsidRDefault="00DA157E" w:rsidP="0012117C">
      <w:pPr>
        <w:pStyle w:val="BodyAccessibleTextMIRB"/>
        <w:spacing w:before="240"/>
        <w:jc w:val="center"/>
        <w:rPr>
          <w:b/>
        </w:rPr>
      </w:pPr>
    </w:p>
    <w:p w14:paraId="4888D07B" w14:textId="77777777" w:rsidR="00DA157E" w:rsidRPr="00BF2504" w:rsidRDefault="00DA157E" w:rsidP="0012117C">
      <w:pPr>
        <w:pStyle w:val="BodyAccessibleTextMIRB"/>
        <w:spacing w:before="240"/>
        <w:jc w:val="center"/>
        <w:rPr>
          <w:b/>
        </w:rPr>
      </w:pPr>
    </w:p>
    <w:p w14:paraId="57D55604" w14:textId="43B2CF88" w:rsidR="0012117C" w:rsidRPr="00BF2504" w:rsidRDefault="0012117C" w:rsidP="0012117C">
      <w:pPr>
        <w:pStyle w:val="BodyAccessibleTextMIRB"/>
        <w:spacing w:before="240"/>
        <w:jc w:val="center"/>
        <w:rPr>
          <w:b/>
        </w:rPr>
      </w:pPr>
      <w:r w:rsidRPr="00BF2504">
        <w:rPr>
          <w:b/>
        </w:rPr>
        <w:lastRenderedPageBreak/>
        <w:t xml:space="preserve">ORN_ROAD_CLASS_LIST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ROAD_CLASS_LIST"/>
        <w:tblDescription w:val="La table répertorie toutes les valeurs autorisées pour ORN_ROAD_CLASS_LIST."/>
      </w:tblPr>
      <w:tblGrid>
        <w:gridCol w:w="2618"/>
        <w:gridCol w:w="4862"/>
        <w:gridCol w:w="1454"/>
        <w:gridCol w:w="1856"/>
      </w:tblGrid>
      <w:tr w:rsidR="0012117C" w:rsidRPr="00BF2504" w14:paraId="0153A439" w14:textId="77777777" w:rsidTr="0012117C">
        <w:trPr>
          <w:cantSplit/>
          <w:tblHeader/>
          <w:jc w:val="center"/>
        </w:trPr>
        <w:tc>
          <w:tcPr>
            <w:tcW w:w="1213" w:type="pct"/>
            <w:vAlign w:val="center"/>
          </w:tcPr>
          <w:p w14:paraId="2E51BEB5" w14:textId="77777777" w:rsidR="0012117C" w:rsidRPr="00BF2504" w:rsidRDefault="0012117C" w:rsidP="0012117C">
            <w:pPr>
              <w:pStyle w:val="TableHeaderRowTextMIRB"/>
            </w:pPr>
            <w:r w:rsidRPr="00BF2504">
              <w:t>ROAD CLASS</w:t>
            </w:r>
          </w:p>
        </w:tc>
        <w:tc>
          <w:tcPr>
            <w:tcW w:w="2253" w:type="pct"/>
            <w:vAlign w:val="center"/>
          </w:tcPr>
          <w:p w14:paraId="110DE4C6" w14:textId="77777777" w:rsidR="0012117C" w:rsidRPr="00BF2504" w:rsidRDefault="0012117C" w:rsidP="0012117C">
            <w:pPr>
              <w:pStyle w:val="TableHeaderRowTextMIRB"/>
            </w:pPr>
            <w:r w:rsidRPr="00BF2504">
              <w:t>ROAD CLASS DESCR</w:t>
            </w:r>
          </w:p>
        </w:tc>
        <w:tc>
          <w:tcPr>
            <w:tcW w:w="674" w:type="pct"/>
            <w:vAlign w:val="center"/>
          </w:tcPr>
          <w:p w14:paraId="5D0E2A30" w14:textId="77777777" w:rsidR="0012117C" w:rsidRPr="00BF2504" w:rsidRDefault="0012117C" w:rsidP="0012117C">
            <w:pPr>
              <w:pStyle w:val="TableHeaderRowTextMIRB"/>
            </w:pPr>
            <w:r w:rsidRPr="00BF2504">
              <w:t>NRN ROAD</w:t>
            </w:r>
          </w:p>
          <w:p w14:paraId="03755E5D" w14:textId="77777777" w:rsidR="0012117C" w:rsidRPr="00BF2504" w:rsidRDefault="0012117C" w:rsidP="0012117C">
            <w:pPr>
              <w:pStyle w:val="TableHeaderRowTextMIRB"/>
            </w:pPr>
            <w:r w:rsidRPr="00BF2504">
              <w:t>CLASS</w:t>
            </w:r>
          </w:p>
        </w:tc>
        <w:tc>
          <w:tcPr>
            <w:tcW w:w="860" w:type="pct"/>
            <w:vAlign w:val="center"/>
          </w:tcPr>
          <w:p w14:paraId="48B1D0FA" w14:textId="77777777" w:rsidR="0012117C" w:rsidRPr="00BF2504" w:rsidRDefault="0012117C" w:rsidP="0012117C">
            <w:pPr>
              <w:pStyle w:val="TableHeaderRowTextMIRB"/>
            </w:pPr>
            <w:r w:rsidRPr="00BF2504">
              <w:t>EXPIRY</w:t>
            </w:r>
          </w:p>
          <w:p w14:paraId="68AAF3B0" w14:textId="77777777" w:rsidR="0012117C" w:rsidRPr="00BF2504" w:rsidRDefault="0012117C" w:rsidP="0012117C">
            <w:pPr>
              <w:pStyle w:val="TableHeaderRowTextMIRB"/>
            </w:pPr>
            <w:r w:rsidRPr="00BF2504">
              <w:t>DATETIME</w:t>
            </w:r>
          </w:p>
        </w:tc>
      </w:tr>
      <w:tr w:rsidR="002A3DFF" w:rsidRPr="00BF2504" w14:paraId="593765D6" w14:textId="77777777" w:rsidTr="00FD693C">
        <w:trPr>
          <w:cantSplit/>
          <w:jc w:val="center"/>
        </w:trPr>
        <w:tc>
          <w:tcPr>
            <w:tcW w:w="1213" w:type="pct"/>
            <w:vAlign w:val="center"/>
          </w:tcPr>
          <w:p w14:paraId="00CFC6CC" w14:textId="77777777" w:rsidR="002A3DFF" w:rsidRPr="00BF2504" w:rsidRDefault="002A3DFF" w:rsidP="002A3DFF">
            <w:pPr>
              <w:pStyle w:val="TableBodyTextMIRB"/>
            </w:pPr>
            <w:r w:rsidRPr="00BF2504">
              <w:t>Alleyway / Laneway</w:t>
            </w:r>
          </w:p>
        </w:tc>
        <w:tc>
          <w:tcPr>
            <w:tcW w:w="2253" w:type="pct"/>
          </w:tcPr>
          <w:p w14:paraId="3E0A3A68" w14:textId="49E4E087" w:rsidR="002A3DFF" w:rsidRPr="00BF2504" w:rsidRDefault="002A3DFF" w:rsidP="002A3DFF">
            <w:pPr>
              <w:pStyle w:val="TableBodyTextMIRB"/>
            </w:pPr>
            <w:r w:rsidRPr="00BF2504">
              <w:t>Voie de communication à faible vitesse permettant d’accéder à l’arrière des propriétés.</w:t>
            </w:r>
          </w:p>
        </w:tc>
        <w:tc>
          <w:tcPr>
            <w:tcW w:w="674" w:type="pct"/>
            <w:vAlign w:val="center"/>
          </w:tcPr>
          <w:p w14:paraId="296F72E5" w14:textId="77777777" w:rsidR="002A3DFF" w:rsidRPr="00BF2504" w:rsidRDefault="002A3DFF" w:rsidP="002A3DFF">
            <w:pPr>
              <w:pStyle w:val="TableBodyTextMIRB"/>
            </w:pPr>
            <w:r w:rsidRPr="00BF2504">
              <w:t>8</w:t>
            </w:r>
          </w:p>
        </w:tc>
        <w:tc>
          <w:tcPr>
            <w:tcW w:w="860" w:type="pct"/>
            <w:vAlign w:val="center"/>
          </w:tcPr>
          <w:p w14:paraId="339794E2" w14:textId="7181061A" w:rsidR="002A3DFF" w:rsidRPr="00BF2504" w:rsidRDefault="002A3DFF" w:rsidP="002A3DFF">
            <w:pPr>
              <w:pStyle w:val="TableBodyTextMIRB"/>
            </w:pPr>
            <w:r w:rsidRPr="00BF2504">
              <w:t>Sans objet</w:t>
            </w:r>
          </w:p>
        </w:tc>
      </w:tr>
      <w:tr w:rsidR="002A3DFF" w:rsidRPr="00BF2504" w14:paraId="35B87597" w14:textId="77777777" w:rsidTr="00FD693C">
        <w:trPr>
          <w:cantSplit/>
          <w:jc w:val="center"/>
        </w:trPr>
        <w:tc>
          <w:tcPr>
            <w:tcW w:w="1213" w:type="pct"/>
            <w:vAlign w:val="center"/>
          </w:tcPr>
          <w:p w14:paraId="3D4AA460" w14:textId="77777777" w:rsidR="002A3DFF" w:rsidRPr="00BF2504" w:rsidRDefault="002A3DFF" w:rsidP="002A3DFF">
            <w:pPr>
              <w:pStyle w:val="TableBodyTextMIRB"/>
            </w:pPr>
            <w:r w:rsidRPr="00BF2504">
              <w:t>Arterial</w:t>
            </w:r>
          </w:p>
        </w:tc>
        <w:tc>
          <w:tcPr>
            <w:tcW w:w="2253" w:type="pct"/>
          </w:tcPr>
          <w:p w14:paraId="7390C459" w14:textId="7B112CDC" w:rsidR="002A3DFF" w:rsidRPr="00BF2504" w:rsidRDefault="002A3DFF" w:rsidP="002A3DFF">
            <w:pPr>
              <w:pStyle w:val="TableBodyTextMIRB"/>
            </w:pPr>
            <w:r w:rsidRPr="00BF2504">
              <w:t>Voie de communication majeure avec une capacité de circulation moyenne à grande.</w:t>
            </w:r>
          </w:p>
        </w:tc>
        <w:tc>
          <w:tcPr>
            <w:tcW w:w="674" w:type="pct"/>
            <w:vAlign w:val="center"/>
          </w:tcPr>
          <w:p w14:paraId="13C9837E" w14:textId="77777777" w:rsidR="002A3DFF" w:rsidRPr="00BF2504" w:rsidRDefault="002A3DFF" w:rsidP="002A3DFF">
            <w:pPr>
              <w:pStyle w:val="TableBodyTextMIRB"/>
            </w:pPr>
            <w:r w:rsidRPr="00BF2504">
              <w:t>3</w:t>
            </w:r>
          </w:p>
        </w:tc>
        <w:tc>
          <w:tcPr>
            <w:tcW w:w="860" w:type="pct"/>
            <w:vAlign w:val="center"/>
          </w:tcPr>
          <w:p w14:paraId="34C647AD" w14:textId="49900C2C" w:rsidR="002A3DFF" w:rsidRPr="00BF2504" w:rsidRDefault="002A3DFF" w:rsidP="002A3DFF">
            <w:pPr>
              <w:pStyle w:val="TableBodyTextMIRB"/>
            </w:pPr>
            <w:r w:rsidRPr="00BF2504">
              <w:t>Sans objet</w:t>
            </w:r>
          </w:p>
        </w:tc>
      </w:tr>
      <w:tr w:rsidR="002A3DFF" w:rsidRPr="00BF2504" w14:paraId="4DC3DF3D" w14:textId="77777777" w:rsidTr="00FD693C">
        <w:trPr>
          <w:cantSplit/>
          <w:jc w:val="center"/>
        </w:trPr>
        <w:tc>
          <w:tcPr>
            <w:tcW w:w="1213" w:type="pct"/>
            <w:vAlign w:val="center"/>
          </w:tcPr>
          <w:p w14:paraId="0083EF1C" w14:textId="77777777" w:rsidR="002A3DFF" w:rsidRPr="00BF2504" w:rsidRDefault="002A3DFF" w:rsidP="002A3DFF">
            <w:pPr>
              <w:pStyle w:val="TableBodyTextMIRB"/>
            </w:pPr>
            <w:r w:rsidRPr="00BF2504">
              <w:t>Collector</w:t>
            </w:r>
          </w:p>
        </w:tc>
        <w:tc>
          <w:tcPr>
            <w:tcW w:w="2253" w:type="pct"/>
          </w:tcPr>
          <w:p w14:paraId="6078C310" w14:textId="6E8F4CC0" w:rsidR="002A3DFF" w:rsidRPr="00BF2504" w:rsidRDefault="002A3DFF" w:rsidP="002A3DFF">
            <w:pPr>
              <w:pStyle w:val="TableBodyTextMIRB"/>
            </w:pPr>
            <w:r w:rsidRPr="00BF2504">
              <w:t>Voie de communication mineure principalement utilisée pour accéder aux propriétés et pour alimenter la circulation avec un droit de passage.</w:t>
            </w:r>
          </w:p>
        </w:tc>
        <w:tc>
          <w:tcPr>
            <w:tcW w:w="674" w:type="pct"/>
            <w:vAlign w:val="center"/>
          </w:tcPr>
          <w:p w14:paraId="13E01801" w14:textId="77777777" w:rsidR="002A3DFF" w:rsidRPr="00BF2504" w:rsidRDefault="002A3DFF" w:rsidP="002A3DFF">
            <w:pPr>
              <w:pStyle w:val="TableBodyTextMIRB"/>
            </w:pPr>
            <w:r w:rsidRPr="00BF2504">
              <w:t>4</w:t>
            </w:r>
          </w:p>
        </w:tc>
        <w:tc>
          <w:tcPr>
            <w:tcW w:w="860" w:type="pct"/>
            <w:vAlign w:val="center"/>
          </w:tcPr>
          <w:p w14:paraId="17059F7B" w14:textId="63F4DDF1" w:rsidR="002A3DFF" w:rsidRPr="00BF2504" w:rsidRDefault="002A3DFF" w:rsidP="002A3DFF">
            <w:pPr>
              <w:pStyle w:val="TableBodyTextMIRB"/>
            </w:pPr>
            <w:r w:rsidRPr="00BF2504">
              <w:t>Sans objet</w:t>
            </w:r>
          </w:p>
        </w:tc>
      </w:tr>
      <w:tr w:rsidR="002A3DFF" w:rsidRPr="00BF2504" w14:paraId="67DD6622" w14:textId="77777777" w:rsidTr="00FD693C">
        <w:trPr>
          <w:cantSplit/>
          <w:jc w:val="center"/>
        </w:trPr>
        <w:tc>
          <w:tcPr>
            <w:tcW w:w="1213" w:type="pct"/>
            <w:vAlign w:val="center"/>
          </w:tcPr>
          <w:p w14:paraId="6E5811C8" w14:textId="77777777" w:rsidR="002A3DFF" w:rsidRPr="00BF2504" w:rsidRDefault="002A3DFF" w:rsidP="002A3DFF">
            <w:pPr>
              <w:pStyle w:val="TableBodyTextMIRB"/>
            </w:pPr>
            <w:r w:rsidRPr="00BF2504">
              <w:t>Expressway / Highway</w:t>
            </w:r>
          </w:p>
        </w:tc>
        <w:tc>
          <w:tcPr>
            <w:tcW w:w="2253" w:type="pct"/>
          </w:tcPr>
          <w:p w14:paraId="43AF11B4" w14:textId="780FD86B" w:rsidR="002A3DFF" w:rsidRPr="00BF2504" w:rsidRDefault="002A3DFF" w:rsidP="002A3DFF">
            <w:pPr>
              <w:pStyle w:val="TableBodyTextMIRB"/>
            </w:pPr>
            <w:r w:rsidRPr="00BF2504">
              <w:t>Voie de communication à grande vitesse avec une combinaison d’accès limités et d’intersections au niveau du sol.</w:t>
            </w:r>
          </w:p>
        </w:tc>
        <w:tc>
          <w:tcPr>
            <w:tcW w:w="674" w:type="pct"/>
            <w:vAlign w:val="center"/>
          </w:tcPr>
          <w:p w14:paraId="2E46FD89" w14:textId="77777777" w:rsidR="002A3DFF" w:rsidRPr="00BF2504" w:rsidRDefault="002A3DFF" w:rsidP="002A3DFF">
            <w:pPr>
              <w:pStyle w:val="TableBodyTextMIRB"/>
            </w:pPr>
            <w:r w:rsidRPr="00BF2504">
              <w:t>2</w:t>
            </w:r>
          </w:p>
        </w:tc>
        <w:tc>
          <w:tcPr>
            <w:tcW w:w="860" w:type="pct"/>
            <w:vAlign w:val="center"/>
          </w:tcPr>
          <w:p w14:paraId="74792DC2" w14:textId="690DAA90" w:rsidR="002A3DFF" w:rsidRPr="00BF2504" w:rsidRDefault="002A3DFF" w:rsidP="002A3DFF">
            <w:pPr>
              <w:pStyle w:val="TableBodyTextMIRB"/>
            </w:pPr>
            <w:r w:rsidRPr="00BF2504">
              <w:t>Sans objet</w:t>
            </w:r>
          </w:p>
        </w:tc>
      </w:tr>
      <w:tr w:rsidR="002A3DFF" w:rsidRPr="00BF2504" w14:paraId="17C1ED63" w14:textId="77777777" w:rsidTr="00FD693C">
        <w:trPr>
          <w:cantSplit/>
          <w:jc w:val="center"/>
        </w:trPr>
        <w:tc>
          <w:tcPr>
            <w:tcW w:w="1213" w:type="pct"/>
            <w:vAlign w:val="center"/>
          </w:tcPr>
          <w:p w14:paraId="33A40D87" w14:textId="77777777" w:rsidR="002A3DFF" w:rsidRPr="00BF2504" w:rsidRDefault="002A3DFF" w:rsidP="002A3DFF">
            <w:pPr>
              <w:pStyle w:val="TableBodyTextMIRB"/>
            </w:pPr>
            <w:r w:rsidRPr="00BF2504">
              <w:t>Freeway</w:t>
            </w:r>
          </w:p>
        </w:tc>
        <w:tc>
          <w:tcPr>
            <w:tcW w:w="2253" w:type="pct"/>
          </w:tcPr>
          <w:p w14:paraId="37A7D274" w14:textId="63562229" w:rsidR="002A3DFF" w:rsidRPr="00BF2504" w:rsidRDefault="002A3DFF" w:rsidP="002A3DFF">
            <w:pPr>
              <w:pStyle w:val="TableBodyTextMIRB"/>
            </w:pPr>
            <w:r w:rsidRPr="00BF2504">
              <w:t>Voie de communication contrôlée à grande vitesse, libre d’accès, destinée à la circulation de transit et ne comportant généralement pas d’intersections au niveau du sol, habituellement sans accès à la propriété ou sans accès direct, et à laquelle on accède par une bretelle. Les piétons sont interdits.</w:t>
            </w:r>
          </w:p>
        </w:tc>
        <w:tc>
          <w:tcPr>
            <w:tcW w:w="674" w:type="pct"/>
            <w:vAlign w:val="center"/>
          </w:tcPr>
          <w:p w14:paraId="3C4180E3" w14:textId="77777777" w:rsidR="002A3DFF" w:rsidRPr="00BF2504" w:rsidRDefault="002A3DFF" w:rsidP="002A3DFF">
            <w:pPr>
              <w:pStyle w:val="TableBodyTextMIRB"/>
            </w:pPr>
            <w:r w:rsidRPr="00BF2504">
              <w:t>1</w:t>
            </w:r>
          </w:p>
        </w:tc>
        <w:tc>
          <w:tcPr>
            <w:tcW w:w="860" w:type="pct"/>
            <w:vAlign w:val="center"/>
          </w:tcPr>
          <w:p w14:paraId="37FA48A7" w14:textId="7E55751C" w:rsidR="002A3DFF" w:rsidRPr="00BF2504" w:rsidRDefault="002A3DFF" w:rsidP="002A3DFF">
            <w:pPr>
              <w:pStyle w:val="TableBodyTextMIRB"/>
            </w:pPr>
            <w:r w:rsidRPr="00BF2504">
              <w:t>Sans objet</w:t>
            </w:r>
          </w:p>
        </w:tc>
      </w:tr>
      <w:tr w:rsidR="002A3DFF" w:rsidRPr="00BF2504" w14:paraId="43FEB13A" w14:textId="77777777" w:rsidTr="00FD693C">
        <w:trPr>
          <w:cantSplit/>
          <w:jc w:val="center"/>
        </w:trPr>
        <w:tc>
          <w:tcPr>
            <w:tcW w:w="1213" w:type="pct"/>
            <w:vAlign w:val="center"/>
          </w:tcPr>
          <w:p w14:paraId="05BCA3B8" w14:textId="77777777" w:rsidR="002A3DFF" w:rsidRPr="00BF2504" w:rsidRDefault="002A3DFF" w:rsidP="002A3DFF">
            <w:pPr>
              <w:pStyle w:val="TableBodyTextMIRB"/>
            </w:pPr>
            <w:r w:rsidRPr="00BF2504">
              <w:t>Local / Strata</w:t>
            </w:r>
          </w:p>
        </w:tc>
        <w:tc>
          <w:tcPr>
            <w:tcW w:w="2253" w:type="pct"/>
          </w:tcPr>
          <w:p w14:paraId="30E17886" w14:textId="3AB3E579" w:rsidR="002A3DFF" w:rsidRPr="00BF2504" w:rsidRDefault="002A3DFF" w:rsidP="002A3DFF">
            <w:pPr>
              <w:pStyle w:val="TableBodyTextMIRB"/>
            </w:pPr>
            <w:r w:rsidRPr="00BF2504">
              <w:t>Voie de circulation à faible vitesse destinée à permettre l’accès à des propriétés pouvant faire l’objet de restrictions publiques, à des parcs pour caravanes, à des Premières Nations, à des logements en copropriété ou à des propriétés privées.</w:t>
            </w:r>
          </w:p>
        </w:tc>
        <w:tc>
          <w:tcPr>
            <w:tcW w:w="674" w:type="pct"/>
            <w:vAlign w:val="center"/>
          </w:tcPr>
          <w:p w14:paraId="54D98CBD" w14:textId="77777777" w:rsidR="002A3DFF" w:rsidRPr="00BF2504" w:rsidRDefault="002A3DFF" w:rsidP="002A3DFF">
            <w:pPr>
              <w:pStyle w:val="TableBodyTextMIRB"/>
            </w:pPr>
            <w:r w:rsidRPr="00BF2504">
              <w:t>6</w:t>
            </w:r>
          </w:p>
        </w:tc>
        <w:tc>
          <w:tcPr>
            <w:tcW w:w="860" w:type="pct"/>
            <w:vAlign w:val="center"/>
          </w:tcPr>
          <w:p w14:paraId="38F90341" w14:textId="0E439E07" w:rsidR="002A3DFF" w:rsidRPr="00BF2504" w:rsidRDefault="002A3DFF" w:rsidP="002A3DFF">
            <w:r w:rsidRPr="00BF2504">
              <w:t>Sans objet</w:t>
            </w:r>
          </w:p>
        </w:tc>
      </w:tr>
      <w:tr w:rsidR="002A3DFF" w:rsidRPr="00BF2504" w14:paraId="55E051EF" w14:textId="77777777" w:rsidTr="00FD693C">
        <w:trPr>
          <w:cantSplit/>
          <w:jc w:val="center"/>
        </w:trPr>
        <w:tc>
          <w:tcPr>
            <w:tcW w:w="1213" w:type="pct"/>
            <w:vAlign w:val="center"/>
          </w:tcPr>
          <w:p w14:paraId="1CE1C508" w14:textId="77777777" w:rsidR="002A3DFF" w:rsidRPr="00BF2504" w:rsidRDefault="002A3DFF" w:rsidP="002A3DFF">
            <w:pPr>
              <w:pStyle w:val="TableBodyTextMIRB"/>
            </w:pPr>
            <w:r w:rsidRPr="00BF2504">
              <w:t>Local / Street</w:t>
            </w:r>
          </w:p>
        </w:tc>
        <w:tc>
          <w:tcPr>
            <w:tcW w:w="2253" w:type="pct"/>
          </w:tcPr>
          <w:p w14:paraId="1C5077E9" w14:textId="4F4F332E" w:rsidR="002A3DFF" w:rsidRPr="00BF2504" w:rsidRDefault="002A3DFF" w:rsidP="002A3DFF">
            <w:pPr>
              <w:pStyle w:val="TableBodyTextMIRB"/>
            </w:pPr>
            <w:r w:rsidRPr="00BF2504">
              <w:t>Voie de communication à faible vitesse permettant un accès complet à l’avant des propriétés.</w:t>
            </w:r>
          </w:p>
        </w:tc>
        <w:tc>
          <w:tcPr>
            <w:tcW w:w="674" w:type="pct"/>
            <w:vAlign w:val="center"/>
          </w:tcPr>
          <w:p w14:paraId="5614DB5E" w14:textId="77777777" w:rsidR="002A3DFF" w:rsidRPr="00BF2504" w:rsidRDefault="002A3DFF" w:rsidP="002A3DFF">
            <w:pPr>
              <w:pStyle w:val="TableBodyTextMIRB"/>
            </w:pPr>
            <w:r w:rsidRPr="00BF2504">
              <w:t>5</w:t>
            </w:r>
          </w:p>
        </w:tc>
        <w:tc>
          <w:tcPr>
            <w:tcW w:w="860" w:type="pct"/>
            <w:vAlign w:val="center"/>
          </w:tcPr>
          <w:p w14:paraId="7930880D" w14:textId="78D0D06D" w:rsidR="002A3DFF" w:rsidRPr="00BF2504" w:rsidRDefault="002A3DFF" w:rsidP="002A3DFF">
            <w:r w:rsidRPr="00BF2504">
              <w:t>Sans objet</w:t>
            </w:r>
          </w:p>
        </w:tc>
      </w:tr>
      <w:tr w:rsidR="00F9572D" w:rsidRPr="00BF2504" w14:paraId="319DA903" w14:textId="77777777" w:rsidTr="00B5149D">
        <w:trPr>
          <w:cantSplit/>
          <w:jc w:val="center"/>
        </w:trPr>
        <w:tc>
          <w:tcPr>
            <w:tcW w:w="1213" w:type="pct"/>
            <w:vAlign w:val="center"/>
          </w:tcPr>
          <w:p w14:paraId="19B4175E" w14:textId="77777777" w:rsidR="00F9572D" w:rsidRPr="00BF2504" w:rsidRDefault="00F9572D" w:rsidP="00F9572D">
            <w:pPr>
              <w:pStyle w:val="TableBodyTextMIRB"/>
            </w:pPr>
            <w:r w:rsidRPr="00BF2504">
              <w:t>Local / Unknown</w:t>
            </w:r>
          </w:p>
        </w:tc>
        <w:tc>
          <w:tcPr>
            <w:tcW w:w="2253" w:type="pct"/>
          </w:tcPr>
          <w:p w14:paraId="2CF126F3" w14:textId="30C6DAF0" w:rsidR="00F9572D" w:rsidRPr="00BF2504" w:rsidRDefault="00F9572D" w:rsidP="00F9572D">
            <w:pPr>
              <w:pStyle w:val="TableBodyTextMIRB"/>
            </w:pPr>
            <w:r w:rsidRPr="00BF2504">
              <w:t>Voie de circulation à faible vitesse permettant l’accès à l’avant des propriétés, mais dont les règlements d’accès sont inconnus.</w:t>
            </w:r>
          </w:p>
        </w:tc>
        <w:tc>
          <w:tcPr>
            <w:tcW w:w="674" w:type="pct"/>
            <w:vAlign w:val="center"/>
          </w:tcPr>
          <w:p w14:paraId="3A6FFBCA" w14:textId="77777777" w:rsidR="00F9572D" w:rsidRPr="00BF2504" w:rsidRDefault="00F9572D" w:rsidP="00F9572D">
            <w:pPr>
              <w:pStyle w:val="TableBodyTextMIRB"/>
            </w:pPr>
            <w:r w:rsidRPr="00BF2504">
              <w:t>7</w:t>
            </w:r>
          </w:p>
        </w:tc>
        <w:tc>
          <w:tcPr>
            <w:tcW w:w="860" w:type="pct"/>
            <w:vAlign w:val="center"/>
          </w:tcPr>
          <w:p w14:paraId="751B411B" w14:textId="054DD74A" w:rsidR="00F9572D" w:rsidRPr="00BF2504" w:rsidRDefault="00F9572D" w:rsidP="00F9572D">
            <w:r w:rsidRPr="00BF2504">
              <w:t>Sans objet</w:t>
            </w:r>
          </w:p>
        </w:tc>
      </w:tr>
      <w:tr w:rsidR="00F9572D" w:rsidRPr="00BF2504" w14:paraId="3E1A7827" w14:textId="77777777" w:rsidTr="00B5149D">
        <w:trPr>
          <w:cantSplit/>
          <w:jc w:val="center"/>
        </w:trPr>
        <w:tc>
          <w:tcPr>
            <w:tcW w:w="1213" w:type="pct"/>
            <w:vAlign w:val="center"/>
          </w:tcPr>
          <w:p w14:paraId="0869A9D7" w14:textId="77777777" w:rsidR="00F9572D" w:rsidRPr="00BF2504" w:rsidRDefault="00F9572D" w:rsidP="00F9572D">
            <w:pPr>
              <w:pStyle w:val="TableBodyTextMIRB"/>
            </w:pPr>
            <w:r w:rsidRPr="00BF2504">
              <w:t>Ramp</w:t>
            </w:r>
          </w:p>
        </w:tc>
        <w:tc>
          <w:tcPr>
            <w:tcW w:w="2253" w:type="pct"/>
          </w:tcPr>
          <w:p w14:paraId="58A55719" w14:textId="78D51863" w:rsidR="00F9572D" w:rsidRPr="00BF2504" w:rsidRDefault="00F9572D" w:rsidP="00F9572D">
            <w:pPr>
              <w:pStyle w:val="TableBodyTextMIRB"/>
            </w:pPr>
            <w:r w:rsidRPr="00BF2504">
              <w:t>Système d’interconnexion de routes permettant de contrôler les déplacements entre deux ou plusieurs routes.</w:t>
            </w:r>
          </w:p>
        </w:tc>
        <w:tc>
          <w:tcPr>
            <w:tcW w:w="674" w:type="pct"/>
            <w:vAlign w:val="center"/>
          </w:tcPr>
          <w:p w14:paraId="5A0B4A8C" w14:textId="77777777" w:rsidR="00F9572D" w:rsidRPr="00BF2504" w:rsidRDefault="00F9572D" w:rsidP="00F9572D">
            <w:pPr>
              <w:pStyle w:val="TableBodyTextMIRB"/>
            </w:pPr>
            <w:r w:rsidRPr="00BF2504">
              <w:t>9</w:t>
            </w:r>
          </w:p>
        </w:tc>
        <w:tc>
          <w:tcPr>
            <w:tcW w:w="860" w:type="pct"/>
            <w:vAlign w:val="center"/>
          </w:tcPr>
          <w:p w14:paraId="7E37CF59" w14:textId="05B64A8C" w:rsidR="00F9572D" w:rsidRPr="00BF2504" w:rsidRDefault="00F9572D" w:rsidP="00F9572D">
            <w:r w:rsidRPr="00BF2504">
              <w:t>Sans objet</w:t>
            </w:r>
          </w:p>
        </w:tc>
      </w:tr>
      <w:tr w:rsidR="00F9572D" w:rsidRPr="00BF2504" w14:paraId="070019EB" w14:textId="77777777" w:rsidTr="00B5149D">
        <w:trPr>
          <w:cantSplit/>
          <w:jc w:val="center"/>
        </w:trPr>
        <w:tc>
          <w:tcPr>
            <w:tcW w:w="1213" w:type="pct"/>
            <w:vAlign w:val="center"/>
          </w:tcPr>
          <w:p w14:paraId="18803C86" w14:textId="77777777" w:rsidR="00F9572D" w:rsidRPr="00BF2504" w:rsidRDefault="00F9572D" w:rsidP="00F9572D">
            <w:pPr>
              <w:pStyle w:val="TableBodyTextMIRB"/>
            </w:pPr>
            <w:r w:rsidRPr="00BF2504">
              <w:t>Rapid Transit</w:t>
            </w:r>
          </w:p>
        </w:tc>
        <w:tc>
          <w:tcPr>
            <w:tcW w:w="2253" w:type="pct"/>
          </w:tcPr>
          <w:p w14:paraId="0A9E97AE" w14:textId="312C8BA9" w:rsidR="00F9572D" w:rsidRPr="00BF2504" w:rsidRDefault="00F9572D" w:rsidP="00F9572D">
            <w:pPr>
              <w:pStyle w:val="TableBodyTextMIRB"/>
            </w:pPr>
            <w:r w:rsidRPr="00BF2504">
              <w:t>Voie de circulation réservée 24 heures sur 24 à l’usage exclusif des autobus de transport en commun.</w:t>
            </w:r>
          </w:p>
        </w:tc>
        <w:tc>
          <w:tcPr>
            <w:tcW w:w="674" w:type="pct"/>
            <w:vAlign w:val="center"/>
          </w:tcPr>
          <w:p w14:paraId="012DAE21" w14:textId="77777777" w:rsidR="00F9572D" w:rsidRPr="00BF2504" w:rsidRDefault="00F9572D" w:rsidP="00F9572D">
            <w:pPr>
              <w:pStyle w:val="TableBodyTextMIRB"/>
            </w:pPr>
            <w:r w:rsidRPr="00BF2504">
              <w:t>11</w:t>
            </w:r>
          </w:p>
        </w:tc>
        <w:tc>
          <w:tcPr>
            <w:tcW w:w="860" w:type="pct"/>
            <w:vAlign w:val="center"/>
          </w:tcPr>
          <w:p w14:paraId="507DD924" w14:textId="3B3158D5" w:rsidR="00F9572D" w:rsidRPr="00BF2504" w:rsidRDefault="00F9572D" w:rsidP="00F9572D">
            <w:r w:rsidRPr="00BF2504">
              <w:t>Sans objet</w:t>
            </w:r>
          </w:p>
        </w:tc>
      </w:tr>
      <w:tr w:rsidR="00F9572D" w:rsidRPr="00BF2504" w14:paraId="31DE9989" w14:textId="77777777" w:rsidTr="00B5149D">
        <w:trPr>
          <w:cantSplit/>
          <w:jc w:val="center"/>
        </w:trPr>
        <w:tc>
          <w:tcPr>
            <w:tcW w:w="1213" w:type="pct"/>
            <w:vAlign w:val="center"/>
          </w:tcPr>
          <w:p w14:paraId="29EEF12A" w14:textId="77777777" w:rsidR="00F9572D" w:rsidRPr="00BF2504" w:rsidRDefault="00F9572D" w:rsidP="00F9572D">
            <w:pPr>
              <w:pStyle w:val="TableBodyTextMIRB"/>
            </w:pPr>
            <w:r w:rsidRPr="00BF2504">
              <w:t>Resource / Recreation</w:t>
            </w:r>
          </w:p>
        </w:tc>
        <w:tc>
          <w:tcPr>
            <w:tcW w:w="2253" w:type="pct"/>
          </w:tcPr>
          <w:p w14:paraId="4EA692DA" w14:textId="54FB39D3" w:rsidR="00F9572D" w:rsidRPr="00BF2504" w:rsidRDefault="00F9572D" w:rsidP="00F9572D">
            <w:pPr>
              <w:pStyle w:val="TableBodyTextMIRB"/>
            </w:pPr>
            <w:r w:rsidRPr="00BF2504">
              <w:t>Passage étroit dont la fonction première est l’accès à l’extraction des ressources et qui peut jouer un rôle dans l’accès du public à l’arrière-pays.</w:t>
            </w:r>
          </w:p>
        </w:tc>
        <w:tc>
          <w:tcPr>
            <w:tcW w:w="674" w:type="pct"/>
            <w:vAlign w:val="center"/>
          </w:tcPr>
          <w:p w14:paraId="675C90AE" w14:textId="77777777" w:rsidR="00F9572D" w:rsidRPr="00BF2504" w:rsidRDefault="00F9572D" w:rsidP="00F9572D">
            <w:pPr>
              <w:pStyle w:val="TableBodyTextMIRB"/>
            </w:pPr>
            <w:r w:rsidRPr="00BF2504">
              <w:t>10</w:t>
            </w:r>
          </w:p>
        </w:tc>
        <w:tc>
          <w:tcPr>
            <w:tcW w:w="860" w:type="pct"/>
            <w:vAlign w:val="center"/>
          </w:tcPr>
          <w:p w14:paraId="65275B18" w14:textId="2C9AFE0E" w:rsidR="00F9572D" w:rsidRPr="00BF2504" w:rsidRDefault="00F9572D" w:rsidP="00F9572D">
            <w:r w:rsidRPr="00BF2504">
              <w:t>Sans objet</w:t>
            </w:r>
          </w:p>
        </w:tc>
      </w:tr>
      <w:tr w:rsidR="00F9572D" w:rsidRPr="00BF2504" w14:paraId="4D848C74" w14:textId="77777777" w:rsidTr="00B5149D">
        <w:trPr>
          <w:cantSplit/>
          <w:jc w:val="center"/>
        </w:trPr>
        <w:tc>
          <w:tcPr>
            <w:tcW w:w="1213" w:type="pct"/>
            <w:vAlign w:val="center"/>
          </w:tcPr>
          <w:p w14:paraId="43B4F33D" w14:textId="77777777" w:rsidR="00F9572D" w:rsidRPr="00BF2504" w:rsidRDefault="00F9572D" w:rsidP="00F9572D">
            <w:pPr>
              <w:pStyle w:val="TableBodyTextMIRB"/>
            </w:pPr>
            <w:r w:rsidRPr="00BF2504">
              <w:lastRenderedPageBreak/>
              <w:t>Service</w:t>
            </w:r>
          </w:p>
        </w:tc>
        <w:tc>
          <w:tcPr>
            <w:tcW w:w="2253" w:type="pct"/>
          </w:tcPr>
          <w:p w14:paraId="0FE4362B" w14:textId="4CEAB244" w:rsidR="00F9572D" w:rsidRPr="00BF2504" w:rsidRDefault="00F9572D" w:rsidP="00F9572D">
            <w:pPr>
              <w:pStyle w:val="TableBodyTextMIRB"/>
            </w:pPr>
            <w:r w:rsidRPr="00BF2504">
              <w:t>Une section de route permettant aux véhicules de s’arrêter le long d’une autoroute. Elle comprend les balances, les bandes d’arrêt d’urgence, les belvédères et les haltes routières.</w:t>
            </w:r>
          </w:p>
        </w:tc>
        <w:tc>
          <w:tcPr>
            <w:tcW w:w="674" w:type="pct"/>
            <w:vAlign w:val="center"/>
          </w:tcPr>
          <w:p w14:paraId="40FEBC47" w14:textId="77777777" w:rsidR="00F9572D" w:rsidRPr="00BF2504" w:rsidRDefault="00F9572D" w:rsidP="00F9572D">
            <w:pPr>
              <w:pStyle w:val="TableBodyTextMIRB"/>
            </w:pPr>
            <w:r w:rsidRPr="00BF2504">
              <w:t>12</w:t>
            </w:r>
          </w:p>
        </w:tc>
        <w:tc>
          <w:tcPr>
            <w:tcW w:w="860" w:type="pct"/>
            <w:vAlign w:val="center"/>
          </w:tcPr>
          <w:p w14:paraId="0789D387" w14:textId="1B743CC6" w:rsidR="00F9572D" w:rsidRPr="00BF2504" w:rsidRDefault="00F9572D" w:rsidP="00F9572D">
            <w:r w:rsidRPr="00BF2504">
              <w:t>Sans objet</w:t>
            </w:r>
          </w:p>
        </w:tc>
      </w:tr>
      <w:tr w:rsidR="00F9572D" w:rsidRPr="00BF2504" w14:paraId="2BF86D75" w14:textId="77777777" w:rsidTr="00B5149D">
        <w:trPr>
          <w:cantSplit/>
          <w:jc w:val="center"/>
        </w:trPr>
        <w:tc>
          <w:tcPr>
            <w:tcW w:w="1213" w:type="pct"/>
            <w:vAlign w:val="center"/>
          </w:tcPr>
          <w:p w14:paraId="710D10A2" w14:textId="77777777" w:rsidR="00F9572D" w:rsidRPr="00BF2504" w:rsidRDefault="00F9572D" w:rsidP="00F9572D">
            <w:pPr>
              <w:pStyle w:val="TableBodyTextMIRB"/>
            </w:pPr>
            <w:r w:rsidRPr="00BF2504">
              <w:t>Winter</w:t>
            </w:r>
          </w:p>
        </w:tc>
        <w:tc>
          <w:tcPr>
            <w:tcW w:w="2253" w:type="pct"/>
          </w:tcPr>
          <w:p w14:paraId="1D441688" w14:textId="54A675F0" w:rsidR="00F9572D" w:rsidRPr="00BF2504" w:rsidRDefault="00F9572D" w:rsidP="00F9572D">
            <w:pPr>
              <w:pStyle w:val="TableBodyTextMIRB"/>
            </w:pPr>
            <w:r w:rsidRPr="00BF2504">
              <w:t>Une route qui n’est utilisable que pendant les mois d’hiver, lorsque les conditions permettent le passage au-dessus des lacs, des rivières et des terres humides.</w:t>
            </w:r>
          </w:p>
        </w:tc>
        <w:tc>
          <w:tcPr>
            <w:tcW w:w="674" w:type="pct"/>
            <w:vAlign w:val="center"/>
          </w:tcPr>
          <w:p w14:paraId="582126A9" w14:textId="77777777" w:rsidR="00F9572D" w:rsidRPr="00BF2504" w:rsidRDefault="00F9572D" w:rsidP="00F9572D">
            <w:pPr>
              <w:pStyle w:val="TableBodyTextMIRB"/>
            </w:pPr>
            <w:r w:rsidRPr="00BF2504">
              <w:t>13</w:t>
            </w:r>
          </w:p>
        </w:tc>
        <w:tc>
          <w:tcPr>
            <w:tcW w:w="860" w:type="pct"/>
            <w:vAlign w:val="center"/>
          </w:tcPr>
          <w:p w14:paraId="0AD517A3" w14:textId="68BF28B5" w:rsidR="00F9572D" w:rsidRPr="00BF2504" w:rsidRDefault="00F9572D" w:rsidP="00F9572D">
            <w:r w:rsidRPr="00BF2504">
              <w:t>Sans objet</w:t>
            </w:r>
          </w:p>
        </w:tc>
      </w:tr>
    </w:tbl>
    <w:p w14:paraId="748BDF8B" w14:textId="77777777" w:rsidR="0012117C" w:rsidRPr="00BF2504" w:rsidRDefault="0012117C" w:rsidP="0012117C">
      <w:pPr>
        <w:pStyle w:val="Heading2MIRB"/>
        <w:rPr>
          <w:color w:val="244061"/>
        </w:rPr>
      </w:pPr>
      <w:bookmarkStart w:id="72" w:name="ORN_ROAD_NET_ELEMENT_TYPE_LIST"/>
      <w:bookmarkStart w:id="73" w:name="_Toc196317862"/>
      <w:r w:rsidRPr="00BF2504">
        <w:rPr>
          <w:color w:val="244061"/>
        </w:rPr>
        <w:t>O</w:t>
      </w:r>
      <w:r w:rsidR="004C20A8" w:rsidRPr="00BF2504">
        <w:rPr>
          <w:color w:val="244061"/>
        </w:rPr>
        <w:t>RN</w:t>
      </w:r>
      <w:r w:rsidRPr="00BF2504">
        <w:rPr>
          <w:color w:val="244061"/>
        </w:rPr>
        <w:t>_ROAD_ELEMENT_TYPE_LIST</w:t>
      </w:r>
      <w:bookmarkEnd w:id="73"/>
    </w:p>
    <w:bookmarkEnd w:id="72"/>
    <w:p w14:paraId="350BC09F" w14:textId="095C94AC" w:rsidR="0012117C" w:rsidRPr="00BF2504" w:rsidRDefault="00BF2504" w:rsidP="0012117C">
      <w:pPr>
        <w:pStyle w:val="BodyAccessibleTextMIRB"/>
      </w:pPr>
      <w:r w:rsidRPr="00BF2504">
        <w:t>Liste des types d’éléments routiers valides.</w:t>
      </w:r>
    </w:p>
    <w:tbl>
      <w:tblPr>
        <w:tblStyle w:val="TableGrid1"/>
        <w:tblW w:w="5000" w:type="pct"/>
        <w:tblLook w:val="04A0" w:firstRow="1" w:lastRow="0" w:firstColumn="1" w:lastColumn="0" w:noHBand="0" w:noVBand="1"/>
        <w:tblCaption w:val="Table: ORN_ROAD_ELEMENT_TYPE_LIST"/>
        <w:tblDescription w:val="La table de recherche ORN_ROAD_ELEMENT_TYPE_LIST et ses attributs."/>
      </w:tblPr>
      <w:tblGrid>
        <w:gridCol w:w="2457"/>
        <w:gridCol w:w="2084"/>
        <w:gridCol w:w="1483"/>
        <w:gridCol w:w="1777"/>
        <w:gridCol w:w="2989"/>
      </w:tblGrid>
      <w:tr w:rsidR="0012117C" w:rsidRPr="00BF2504" w14:paraId="4EF105F3" w14:textId="77777777" w:rsidTr="0012117C">
        <w:trPr>
          <w:cantSplit/>
          <w:trHeight w:val="432"/>
          <w:tblHeader/>
        </w:trPr>
        <w:tc>
          <w:tcPr>
            <w:tcW w:w="1347" w:type="pct"/>
            <w:vAlign w:val="center"/>
          </w:tcPr>
          <w:p w14:paraId="1EE9679C" w14:textId="56025613" w:rsidR="0012117C" w:rsidRPr="00BF2504" w:rsidRDefault="00CD1076" w:rsidP="0012117C">
            <w:pPr>
              <w:pStyle w:val="TableHeaderRowTextMIRB"/>
            </w:pPr>
            <w:r w:rsidRPr="00BF2504">
              <w:t>Nom de la colonne</w:t>
            </w:r>
          </w:p>
        </w:tc>
        <w:tc>
          <w:tcPr>
            <w:tcW w:w="713" w:type="pct"/>
            <w:vAlign w:val="center"/>
          </w:tcPr>
          <w:p w14:paraId="7B3888F6" w14:textId="1D4E3044" w:rsidR="0012117C" w:rsidRPr="00BF2504" w:rsidRDefault="00CD1076" w:rsidP="0012117C">
            <w:pPr>
              <w:pStyle w:val="TableHeaderRowTextMIRB"/>
            </w:pPr>
            <w:r w:rsidRPr="00BF2504">
              <w:t>Type de colonne</w:t>
            </w:r>
          </w:p>
        </w:tc>
        <w:tc>
          <w:tcPr>
            <w:tcW w:w="489" w:type="pct"/>
            <w:vAlign w:val="center"/>
          </w:tcPr>
          <w:p w14:paraId="42EB3589" w14:textId="5691A914" w:rsidR="0012117C" w:rsidRPr="00BF2504" w:rsidRDefault="00CD1076" w:rsidP="0012117C">
            <w:pPr>
              <w:pStyle w:val="TableHeaderRowTextMIRB"/>
            </w:pPr>
            <w:r w:rsidRPr="00BF2504">
              <w:t>Obligatoire</w:t>
            </w:r>
          </w:p>
        </w:tc>
        <w:tc>
          <w:tcPr>
            <w:tcW w:w="608" w:type="pct"/>
            <w:vAlign w:val="center"/>
          </w:tcPr>
          <w:p w14:paraId="54719F76" w14:textId="4393A843" w:rsidR="0012117C" w:rsidRPr="00BF2504" w:rsidRDefault="00CD1076" w:rsidP="0012117C">
            <w:pPr>
              <w:pStyle w:val="TableHeaderRowTextMIRB"/>
            </w:pPr>
            <w:r w:rsidRPr="00BF2504">
              <w:t>Nom abrégé</w:t>
            </w:r>
          </w:p>
        </w:tc>
        <w:tc>
          <w:tcPr>
            <w:tcW w:w="1843" w:type="pct"/>
            <w:vAlign w:val="center"/>
          </w:tcPr>
          <w:p w14:paraId="25FF51C7" w14:textId="77777777" w:rsidR="0012117C" w:rsidRPr="00BF2504" w:rsidRDefault="0012117C" w:rsidP="0012117C">
            <w:pPr>
              <w:pStyle w:val="TableHeaderRowTextMIRB"/>
            </w:pPr>
            <w:r w:rsidRPr="00BF2504">
              <w:t>Description</w:t>
            </w:r>
          </w:p>
        </w:tc>
      </w:tr>
      <w:tr w:rsidR="0012117C" w:rsidRPr="00BF2504" w14:paraId="2DCBCEE2" w14:textId="77777777" w:rsidTr="0012117C">
        <w:trPr>
          <w:cantSplit/>
          <w:trHeight w:val="432"/>
        </w:trPr>
        <w:tc>
          <w:tcPr>
            <w:tcW w:w="1347" w:type="pct"/>
            <w:vAlign w:val="center"/>
          </w:tcPr>
          <w:p w14:paraId="0F7E2022" w14:textId="77777777" w:rsidR="0012117C" w:rsidRPr="00BF2504" w:rsidRDefault="0012117C" w:rsidP="0012117C">
            <w:pPr>
              <w:pStyle w:val="TableColumnNameMIRB"/>
            </w:pPr>
            <w:r w:rsidRPr="00BF2504">
              <w:t>ROAD_ELEMENT_</w:t>
            </w:r>
          </w:p>
          <w:p w14:paraId="74A37E8E" w14:textId="77777777" w:rsidR="0012117C" w:rsidRPr="00BF2504" w:rsidRDefault="0012117C" w:rsidP="0012117C">
            <w:pPr>
              <w:pStyle w:val="TableColumnNameMIRB"/>
            </w:pPr>
            <w:r w:rsidRPr="00BF2504">
              <w:t>TYPE</w:t>
            </w:r>
          </w:p>
        </w:tc>
        <w:tc>
          <w:tcPr>
            <w:tcW w:w="713" w:type="pct"/>
            <w:vAlign w:val="center"/>
          </w:tcPr>
          <w:p w14:paraId="3F3B155B" w14:textId="77777777" w:rsidR="0012117C" w:rsidRPr="00BF2504" w:rsidRDefault="0012117C" w:rsidP="0012117C">
            <w:pPr>
              <w:pStyle w:val="TableBodyTextMIRB"/>
            </w:pPr>
            <w:r w:rsidRPr="00BF2504">
              <w:t>VARCHAR2(20)</w:t>
            </w:r>
          </w:p>
        </w:tc>
        <w:tc>
          <w:tcPr>
            <w:tcW w:w="489" w:type="pct"/>
            <w:vAlign w:val="center"/>
          </w:tcPr>
          <w:p w14:paraId="58AF22FE" w14:textId="7AA18CEA" w:rsidR="0012117C" w:rsidRPr="00BF2504" w:rsidRDefault="00A60099" w:rsidP="0012117C">
            <w:pPr>
              <w:pStyle w:val="TableBodyTextMIRB"/>
            </w:pPr>
            <w:r w:rsidRPr="00BF2504">
              <w:t>Oui</w:t>
            </w:r>
          </w:p>
        </w:tc>
        <w:tc>
          <w:tcPr>
            <w:tcW w:w="608" w:type="pct"/>
            <w:vAlign w:val="center"/>
          </w:tcPr>
          <w:p w14:paraId="51DE496E" w14:textId="77777777" w:rsidR="0012117C" w:rsidRPr="00BF2504" w:rsidRDefault="0012117C" w:rsidP="0012117C">
            <w:pPr>
              <w:pStyle w:val="TableBodyTextMIRB"/>
            </w:pPr>
            <w:r w:rsidRPr="00BF2504">
              <w:t>ELEM_TYPE</w:t>
            </w:r>
          </w:p>
        </w:tc>
        <w:tc>
          <w:tcPr>
            <w:tcW w:w="1843" w:type="pct"/>
            <w:vAlign w:val="center"/>
          </w:tcPr>
          <w:p w14:paraId="57B3F506" w14:textId="3DD039EF" w:rsidR="0012117C" w:rsidRPr="00BF2504" w:rsidRDefault="007C74C2" w:rsidP="0012117C">
            <w:pPr>
              <w:pStyle w:val="TableBodyTextMIRB"/>
            </w:pPr>
            <w:r w:rsidRPr="00BF2504">
              <w:t>Attribut décrivant le type d’élément de réseau routier.</w:t>
            </w:r>
          </w:p>
        </w:tc>
      </w:tr>
      <w:tr w:rsidR="0012117C" w:rsidRPr="00BF2504" w14:paraId="174D3355" w14:textId="77777777" w:rsidTr="0012117C">
        <w:trPr>
          <w:cantSplit/>
          <w:trHeight w:val="432"/>
        </w:trPr>
        <w:tc>
          <w:tcPr>
            <w:tcW w:w="1347" w:type="pct"/>
            <w:vAlign w:val="center"/>
          </w:tcPr>
          <w:p w14:paraId="7ECC768F" w14:textId="77777777" w:rsidR="0012117C" w:rsidRPr="00BF2504" w:rsidRDefault="0012117C" w:rsidP="0012117C">
            <w:pPr>
              <w:pStyle w:val="TableColumnNameMIRB"/>
            </w:pPr>
            <w:r w:rsidRPr="00BF2504">
              <w:t>ROAD_ELEMENT_</w:t>
            </w:r>
          </w:p>
          <w:p w14:paraId="04ED5094" w14:textId="77777777" w:rsidR="0012117C" w:rsidRPr="00BF2504" w:rsidRDefault="0012117C" w:rsidP="0012117C">
            <w:pPr>
              <w:pStyle w:val="TableColumnNameMIRB"/>
            </w:pPr>
            <w:r w:rsidRPr="00BF2504">
              <w:t>TYPE_DESCR</w:t>
            </w:r>
          </w:p>
        </w:tc>
        <w:tc>
          <w:tcPr>
            <w:tcW w:w="713" w:type="pct"/>
            <w:vAlign w:val="center"/>
          </w:tcPr>
          <w:p w14:paraId="1F38DE5D" w14:textId="77777777" w:rsidR="0012117C" w:rsidRPr="00BF2504" w:rsidRDefault="0012117C" w:rsidP="0012117C">
            <w:pPr>
              <w:pStyle w:val="TableBodyTextMIRB"/>
            </w:pPr>
            <w:r w:rsidRPr="00BF2504">
              <w:t>VARCHAR2(750)</w:t>
            </w:r>
          </w:p>
        </w:tc>
        <w:tc>
          <w:tcPr>
            <w:tcW w:w="489" w:type="pct"/>
            <w:vAlign w:val="center"/>
          </w:tcPr>
          <w:p w14:paraId="63B749C9" w14:textId="1C3065CD" w:rsidR="0012117C" w:rsidRPr="00BF2504" w:rsidRDefault="00A60099" w:rsidP="0012117C">
            <w:pPr>
              <w:pStyle w:val="TableBodyTextMIRB"/>
            </w:pPr>
            <w:r w:rsidRPr="00BF2504">
              <w:t>Oui</w:t>
            </w:r>
          </w:p>
        </w:tc>
        <w:tc>
          <w:tcPr>
            <w:tcW w:w="608" w:type="pct"/>
            <w:vAlign w:val="center"/>
          </w:tcPr>
          <w:p w14:paraId="0996801C" w14:textId="77777777" w:rsidR="0012117C" w:rsidRPr="00BF2504" w:rsidRDefault="0012117C" w:rsidP="0012117C">
            <w:pPr>
              <w:pStyle w:val="TableBodyTextMIRB"/>
            </w:pPr>
            <w:r w:rsidRPr="00BF2504">
              <w:t>ELEM_TYP_D</w:t>
            </w:r>
          </w:p>
        </w:tc>
        <w:tc>
          <w:tcPr>
            <w:tcW w:w="1843" w:type="pct"/>
            <w:vAlign w:val="center"/>
          </w:tcPr>
          <w:p w14:paraId="6DBD6EB6" w14:textId="31EA2981" w:rsidR="0012117C" w:rsidRPr="00BF2504" w:rsidRDefault="00437D1E" w:rsidP="0012117C">
            <w:pPr>
              <w:pStyle w:val="TableBodyTextMIRB"/>
            </w:pPr>
            <w:r w:rsidRPr="00BF2504">
              <w:t>Description du type d’élément routier.</w:t>
            </w:r>
          </w:p>
        </w:tc>
      </w:tr>
      <w:tr w:rsidR="0012117C" w:rsidRPr="00BF2504" w14:paraId="2F9F1F84" w14:textId="77777777" w:rsidTr="0012117C">
        <w:trPr>
          <w:cantSplit/>
          <w:trHeight w:val="432"/>
        </w:trPr>
        <w:tc>
          <w:tcPr>
            <w:tcW w:w="1347" w:type="pct"/>
            <w:vAlign w:val="center"/>
          </w:tcPr>
          <w:p w14:paraId="07B6F70F" w14:textId="77777777" w:rsidR="0012117C" w:rsidRPr="00BF2504" w:rsidRDefault="0012117C" w:rsidP="0012117C">
            <w:pPr>
              <w:pStyle w:val="TableColumnNameMIRB"/>
            </w:pPr>
            <w:r w:rsidRPr="00BF2504">
              <w:t>EFFECTIVE_</w:t>
            </w:r>
          </w:p>
          <w:p w14:paraId="1130B040" w14:textId="77777777" w:rsidR="0012117C" w:rsidRPr="00BF2504" w:rsidRDefault="0012117C" w:rsidP="0012117C">
            <w:pPr>
              <w:pStyle w:val="TableColumnNameMIRB"/>
            </w:pPr>
            <w:r w:rsidRPr="00BF2504">
              <w:t>DATETIME</w:t>
            </w:r>
          </w:p>
        </w:tc>
        <w:tc>
          <w:tcPr>
            <w:tcW w:w="713" w:type="pct"/>
            <w:vAlign w:val="center"/>
          </w:tcPr>
          <w:p w14:paraId="13E64AC3" w14:textId="77777777" w:rsidR="0012117C" w:rsidRPr="00BF2504" w:rsidRDefault="0012117C" w:rsidP="0012117C">
            <w:pPr>
              <w:pStyle w:val="TableBodyTextMIRB"/>
            </w:pPr>
            <w:r w:rsidRPr="00BF2504">
              <w:t>DATE</w:t>
            </w:r>
          </w:p>
        </w:tc>
        <w:tc>
          <w:tcPr>
            <w:tcW w:w="489" w:type="pct"/>
            <w:vAlign w:val="center"/>
          </w:tcPr>
          <w:p w14:paraId="04CEE792" w14:textId="26E19FFD" w:rsidR="0012117C" w:rsidRPr="00BF2504" w:rsidRDefault="00A60099" w:rsidP="0012117C">
            <w:pPr>
              <w:pStyle w:val="TableBodyTextMIRB"/>
            </w:pPr>
            <w:r w:rsidRPr="00BF2504">
              <w:t>Oui</w:t>
            </w:r>
          </w:p>
        </w:tc>
        <w:tc>
          <w:tcPr>
            <w:tcW w:w="608" w:type="pct"/>
            <w:vAlign w:val="center"/>
          </w:tcPr>
          <w:p w14:paraId="10967F85" w14:textId="77777777" w:rsidR="0012117C" w:rsidRPr="00BF2504" w:rsidRDefault="0012117C" w:rsidP="0012117C">
            <w:pPr>
              <w:pStyle w:val="TableBodyTextMIRB"/>
            </w:pPr>
            <w:r w:rsidRPr="00BF2504">
              <w:t>EFF_DATE</w:t>
            </w:r>
          </w:p>
        </w:tc>
        <w:tc>
          <w:tcPr>
            <w:tcW w:w="1843" w:type="pct"/>
            <w:vAlign w:val="center"/>
          </w:tcPr>
          <w:p w14:paraId="78A6BC9F" w14:textId="27B7183A" w:rsidR="0012117C" w:rsidRPr="00BF2504" w:rsidRDefault="005C4795" w:rsidP="0012117C">
            <w:pPr>
              <w:pStyle w:val="TableBodyTextMIRB"/>
            </w:pPr>
            <w:r w:rsidRPr="00BF2504">
              <w:t>Date et heure à laquelle l’enregistrement a été créé ou modifié pour la dernière fois dans la base de données source.</w:t>
            </w:r>
          </w:p>
        </w:tc>
      </w:tr>
      <w:tr w:rsidR="0012117C" w:rsidRPr="00BF2504" w14:paraId="71929958" w14:textId="77777777" w:rsidTr="0012117C">
        <w:trPr>
          <w:cantSplit/>
          <w:trHeight w:val="432"/>
        </w:trPr>
        <w:tc>
          <w:tcPr>
            <w:tcW w:w="1347" w:type="pct"/>
            <w:vAlign w:val="center"/>
          </w:tcPr>
          <w:p w14:paraId="0688D942" w14:textId="77777777" w:rsidR="0012117C" w:rsidRPr="00BF2504" w:rsidRDefault="0012117C" w:rsidP="0012117C">
            <w:pPr>
              <w:pStyle w:val="TableColumnNameMIRB"/>
            </w:pPr>
            <w:r w:rsidRPr="00BF2504">
              <w:t>EXPIRY_DATETIME</w:t>
            </w:r>
          </w:p>
        </w:tc>
        <w:tc>
          <w:tcPr>
            <w:tcW w:w="713" w:type="pct"/>
            <w:vAlign w:val="center"/>
          </w:tcPr>
          <w:p w14:paraId="4B036555" w14:textId="77777777" w:rsidR="0012117C" w:rsidRPr="00BF2504" w:rsidRDefault="0012117C" w:rsidP="0012117C">
            <w:pPr>
              <w:pStyle w:val="TableBodyTextMIRB"/>
            </w:pPr>
            <w:r w:rsidRPr="00BF2504">
              <w:t>DATE</w:t>
            </w:r>
          </w:p>
        </w:tc>
        <w:tc>
          <w:tcPr>
            <w:tcW w:w="489" w:type="pct"/>
            <w:vAlign w:val="center"/>
          </w:tcPr>
          <w:p w14:paraId="5C535C19" w14:textId="7F2AA5F5" w:rsidR="0012117C" w:rsidRPr="00BF2504" w:rsidRDefault="00A60099" w:rsidP="0012117C">
            <w:pPr>
              <w:pStyle w:val="TableBodyTextMIRB"/>
            </w:pPr>
            <w:r w:rsidRPr="00BF2504">
              <w:t>Non</w:t>
            </w:r>
          </w:p>
        </w:tc>
        <w:tc>
          <w:tcPr>
            <w:tcW w:w="608" w:type="pct"/>
            <w:vAlign w:val="center"/>
          </w:tcPr>
          <w:p w14:paraId="05010C58" w14:textId="77777777" w:rsidR="0012117C" w:rsidRPr="00BF2504" w:rsidRDefault="0012117C" w:rsidP="0012117C">
            <w:pPr>
              <w:pStyle w:val="TableBodyTextMIRB"/>
            </w:pPr>
            <w:r w:rsidRPr="00BF2504">
              <w:t>EXP_DATE</w:t>
            </w:r>
          </w:p>
        </w:tc>
        <w:tc>
          <w:tcPr>
            <w:tcW w:w="1843" w:type="pct"/>
            <w:vAlign w:val="center"/>
          </w:tcPr>
          <w:p w14:paraId="1443369B" w14:textId="385769B4" w:rsidR="0012117C" w:rsidRPr="00BF2504" w:rsidRDefault="005C4795" w:rsidP="0012117C">
            <w:pPr>
              <w:pStyle w:val="TableBodyTextMIRB"/>
            </w:pPr>
            <w:r w:rsidRPr="00BF2504">
              <w:t>Date/heure à laquelle l’enregistrement est devenu inutilisable.</w:t>
            </w:r>
          </w:p>
        </w:tc>
      </w:tr>
    </w:tbl>
    <w:p w14:paraId="2011B849" w14:textId="77777777" w:rsidR="0012117C" w:rsidRPr="00BF2504" w:rsidRDefault="0012117C" w:rsidP="009B0A6D">
      <w:pPr>
        <w:pStyle w:val="BodyAccessibleTextMIRB"/>
      </w:pPr>
      <w:r w:rsidRPr="00BF2504">
        <w:br w:type="page"/>
      </w:r>
    </w:p>
    <w:p w14:paraId="06F8AC2B" w14:textId="266830B8" w:rsidR="001127EE" w:rsidRPr="00BF2504" w:rsidRDefault="001127EE" w:rsidP="001127EE">
      <w:pPr>
        <w:pStyle w:val="BodyAccessibleTextMIRB"/>
        <w:spacing w:before="240"/>
        <w:jc w:val="center"/>
        <w:rPr>
          <w:b/>
        </w:rPr>
      </w:pPr>
      <w:r w:rsidRPr="00BF2504">
        <w:rPr>
          <w:b/>
        </w:rPr>
        <w:lastRenderedPageBreak/>
        <w:t>ORN_ROAD_ELEMENT_TYPE_LIST – Valeurs admissibles</w:t>
      </w:r>
    </w:p>
    <w:tbl>
      <w:tblPr>
        <w:tblStyle w:val="TableGrid1"/>
        <w:tblW w:w="5000" w:type="pct"/>
        <w:jc w:val="center"/>
        <w:tblLook w:val="04A0" w:firstRow="1" w:lastRow="0" w:firstColumn="1" w:lastColumn="0" w:noHBand="0" w:noVBand="1"/>
        <w:tblCaption w:val="Valeurs admissibles : ORN_ROAD_ELEMENT_TYPE_LIST"/>
        <w:tblDescription w:val="La table répertorie toutes les valeurs autorisées pour ORN_ROAD_ELEMENT_TYPE_LIST."/>
      </w:tblPr>
      <w:tblGrid>
        <w:gridCol w:w="3104"/>
        <w:gridCol w:w="5727"/>
        <w:gridCol w:w="1959"/>
      </w:tblGrid>
      <w:tr w:rsidR="0012117C" w:rsidRPr="00BF2504" w14:paraId="5FE6985B" w14:textId="77777777" w:rsidTr="0012117C">
        <w:trPr>
          <w:cantSplit/>
          <w:tblHeader/>
          <w:jc w:val="center"/>
        </w:trPr>
        <w:tc>
          <w:tcPr>
            <w:tcW w:w="1438" w:type="pct"/>
            <w:vAlign w:val="center"/>
          </w:tcPr>
          <w:p w14:paraId="62D790F9" w14:textId="77777777" w:rsidR="0012117C" w:rsidRPr="00BF2504" w:rsidRDefault="0012117C" w:rsidP="0012117C">
            <w:pPr>
              <w:pStyle w:val="TableHeaderRowTextMIRB"/>
            </w:pPr>
            <w:r w:rsidRPr="00BF2504">
              <w:t>ROAD ELEMENT TYPE</w:t>
            </w:r>
          </w:p>
        </w:tc>
        <w:tc>
          <w:tcPr>
            <w:tcW w:w="2654" w:type="pct"/>
            <w:vAlign w:val="center"/>
          </w:tcPr>
          <w:p w14:paraId="02E1931A" w14:textId="77777777" w:rsidR="0012117C" w:rsidRPr="00BF2504" w:rsidRDefault="0012117C" w:rsidP="0012117C">
            <w:pPr>
              <w:pStyle w:val="TableHeaderRowTextMIRB"/>
            </w:pPr>
            <w:r w:rsidRPr="00BF2504">
              <w:t>ROAD ELEMENT TYPE DESCR</w:t>
            </w:r>
          </w:p>
        </w:tc>
        <w:tc>
          <w:tcPr>
            <w:tcW w:w="908" w:type="pct"/>
            <w:vAlign w:val="center"/>
          </w:tcPr>
          <w:p w14:paraId="22D4FC7A" w14:textId="77777777" w:rsidR="0012117C" w:rsidRPr="00BF2504" w:rsidRDefault="0012117C" w:rsidP="0012117C">
            <w:pPr>
              <w:pStyle w:val="TableHeaderRowTextMIRB"/>
            </w:pPr>
            <w:r w:rsidRPr="00BF2504">
              <w:t>EXPIRY DATETIME</w:t>
            </w:r>
          </w:p>
        </w:tc>
      </w:tr>
      <w:tr w:rsidR="00AA55E3" w:rsidRPr="00BF2504" w14:paraId="590A5B0A" w14:textId="77777777" w:rsidTr="00936DCB">
        <w:trPr>
          <w:cantSplit/>
          <w:jc w:val="center"/>
        </w:trPr>
        <w:tc>
          <w:tcPr>
            <w:tcW w:w="1438" w:type="pct"/>
            <w:vAlign w:val="center"/>
          </w:tcPr>
          <w:p w14:paraId="2C6FC934" w14:textId="77777777" w:rsidR="00AA55E3" w:rsidRPr="00BF2504" w:rsidRDefault="00AA55E3" w:rsidP="00AA55E3">
            <w:pPr>
              <w:pStyle w:val="TableBodyTextMIRB"/>
            </w:pPr>
            <w:r w:rsidRPr="00BF2504">
              <w:t>FERRY CONNECTION</w:t>
            </w:r>
          </w:p>
        </w:tc>
        <w:tc>
          <w:tcPr>
            <w:tcW w:w="2654" w:type="pct"/>
          </w:tcPr>
          <w:p w14:paraId="5786AA2E" w14:textId="67EF959E" w:rsidR="00AA55E3" w:rsidRPr="00BF2504" w:rsidRDefault="00AA55E3" w:rsidP="00AA55E3">
            <w:pPr>
              <w:pStyle w:val="TableBodyTextMIRB"/>
            </w:pPr>
            <w:r w:rsidRPr="00BF2504">
              <w:t>L’itinéraire approximatif emprunté par un traversier pour transporter des véhicules sur l’eau et relié à un élément routier par une jonction.</w:t>
            </w:r>
          </w:p>
        </w:tc>
        <w:tc>
          <w:tcPr>
            <w:tcW w:w="908" w:type="pct"/>
            <w:vAlign w:val="center"/>
          </w:tcPr>
          <w:p w14:paraId="643B7BD4" w14:textId="1FDB6345" w:rsidR="00AA55E3" w:rsidRPr="00BF2504" w:rsidRDefault="00AA55E3" w:rsidP="00AA55E3">
            <w:pPr>
              <w:pStyle w:val="TableBodyTextMIRB"/>
            </w:pPr>
            <w:r w:rsidRPr="00BF2504">
              <w:t>Sans objet</w:t>
            </w:r>
          </w:p>
        </w:tc>
      </w:tr>
      <w:tr w:rsidR="00AA55E3" w:rsidRPr="00BF2504" w14:paraId="3687EC4E" w14:textId="77777777" w:rsidTr="00936DCB">
        <w:trPr>
          <w:cantSplit/>
          <w:jc w:val="center"/>
        </w:trPr>
        <w:tc>
          <w:tcPr>
            <w:tcW w:w="1438" w:type="pct"/>
            <w:vAlign w:val="center"/>
          </w:tcPr>
          <w:p w14:paraId="7D538577" w14:textId="77777777" w:rsidR="00AA55E3" w:rsidRPr="00BF2504" w:rsidRDefault="00AA55E3" w:rsidP="00AA55E3">
            <w:pPr>
              <w:pStyle w:val="TableBodyTextMIRB"/>
            </w:pPr>
            <w:r w:rsidRPr="00BF2504">
              <w:t>ROAD ELEMENT</w:t>
            </w:r>
          </w:p>
        </w:tc>
        <w:tc>
          <w:tcPr>
            <w:tcW w:w="2654" w:type="pct"/>
          </w:tcPr>
          <w:p w14:paraId="08342995" w14:textId="0BEF0D69" w:rsidR="00AA55E3" w:rsidRPr="00BF2504" w:rsidRDefault="00AA55E3" w:rsidP="00AA55E3">
            <w:pPr>
              <w:pStyle w:val="TableBodyTextMIRB"/>
            </w:pPr>
            <w:r w:rsidRPr="00BF2504">
              <w:t>La caractéristique de base de l’axe routier qui s’étend d’une intersection à l’autre, ou d’une intersection à une extrémité où il n’y a pas d’intersection subséquente avec une autre route.</w:t>
            </w:r>
          </w:p>
        </w:tc>
        <w:tc>
          <w:tcPr>
            <w:tcW w:w="908" w:type="pct"/>
            <w:vAlign w:val="center"/>
          </w:tcPr>
          <w:p w14:paraId="542BFCA3" w14:textId="3950A0C5" w:rsidR="00AA55E3" w:rsidRPr="00BF2504" w:rsidRDefault="00AA55E3" w:rsidP="00AA55E3">
            <w:pPr>
              <w:pStyle w:val="TableBodyTextMIRB"/>
            </w:pPr>
            <w:r w:rsidRPr="00BF2504">
              <w:t>Sans objet</w:t>
            </w:r>
          </w:p>
        </w:tc>
      </w:tr>
      <w:tr w:rsidR="00AA55E3" w:rsidRPr="00BF2504" w14:paraId="3D9DC27B" w14:textId="77777777" w:rsidTr="00936DCB">
        <w:trPr>
          <w:cantSplit/>
          <w:jc w:val="center"/>
        </w:trPr>
        <w:tc>
          <w:tcPr>
            <w:tcW w:w="1438" w:type="pct"/>
            <w:vAlign w:val="center"/>
          </w:tcPr>
          <w:p w14:paraId="1781462E" w14:textId="77777777" w:rsidR="00AA55E3" w:rsidRPr="00BF2504" w:rsidRDefault="00AA55E3" w:rsidP="00AA55E3">
            <w:pPr>
              <w:pStyle w:val="TableBodyTextMIRB"/>
            </w:pPr>
            <w:r w:rsidRPr="00BF2504">
              <w:t>VIRTUAL ROAD</w:t>
            </w:r>
          </w:p>
        </w:tc>
        <w:tc>
          <w:tcPr>
            <w:tcW w:w="2654" w:type="pct"/>
          </w:tcPr>
          <w:p w14:paraId="556DFE05" w14:textId="3D3CD66A" w:rsidR="00AA55E3" w:rsidRPr="00BF2504" w:rsidRDefault="00AA55E3" w:rsidP="00AA55E3">
            <w:pPr>
              <w:pStyle w:val="TableBodyTextMIRB"/>
            </w:pPr>
            <w:r w:rsidRPr="00BF2504">
              <w:t>Une caractéristique linéaire utilisée comme ancre d’adresse pour les renseignements recueillis sur l’adresse 911 de Bell pour les habitations (c.-à-d. les chalets) sur les îles ou les rivages qui ne sont pas accessibles par la route. Ces entités ne sont pas des routes réelles et peuvent ou non être reliées au réseau routier principal. Elles peuvent être représentées comme des segments de ligne droite qui coupent une île en deux ou suivent approximativement le rivage d’une île. Elles peuvent aussi être représentées comme des extensions du réseau routier traversant la terre et l’eau.</w:t>
            </w:r>
          </w:p>
        </w:tc>
        <w:tc>
          <w:tcPr>
            <w:tcW w:w="908" w:type="pct"/>
            <w:vAlign w:val="center"/>
          </w:tcPr>
          <w:p w14:paraId="77B6DF34" w14:textId="26AA3141" w:rsidR="00AA55E3" w:rsidRPr="00BF2504" w:rsidRDefault="00AA55E3" w:rsidP="00AA55E3">
            <w:pPr>
              <w:pStyle w:val="TableBodyTextMIRB"/>
            </w:pPr>
            <w:r w:rsidRPr="00BF2504">
              <w:t>Sans objet</w:t>
            </w:r>
          </w:p>
        </w:tc>
      </w:tr>
    </w:tbl>
    <w:p w14:paraId="683AB46F" w14:textId="77777777" w:rsidR="0012117C" w:rsidRPr="00BF2504" w:rsidRDefault="0012117C" w:rsidP="0012117C">
      <w:pPr>
        <w:pStyle w:val="Heading2MIRB"/>
        <w:rPr>
          <w:color w:val="244061"/>
        </w:rPr>
      </w:pPr>
      <w:bookmarkStart w:id="74" w:name="ORN_SHIELD_TYPE_LIST"/>
      <w:bookmarkStart w:id="75" w:name="_Toc196317863"/>
      <w:r w:rsidRPr="00BF2504">
        <w:rPr>
          <w:color w:val="244061"/>
        </w:rPr>
        <w:t>ORN_SHIELD_TYPE_LIST</w:t>
      </w:r>
      <w:bookmarkEnd w:id="75"/>
    </w:p>
    <w:bookmarkEnd w:id="74"/>
    <w:p w14:paraId="2F28F8AB" w14:textId="41981391" w:rsidR="0012117C" w:rsidRPr="00BF2504" w:rsidRDefault="0084533C" w:rsidP="0012117C">
      <w:pPr>
        <w:pStyle w:val="BodyAccessibleTextMIRB"/>
      </w:pPr>
      <w:r w:rsidRPr="00BF2504">
        <w:t>Les types de boucliers qui peuvent être attribués à une route par une administration routière et qui sont utilisés à des fins cartographiques.</w:t>
      </w:r>
    </w:p>
    <w:tbl>
      <w:tblPr>
        <w:tblStyle w:val="TableGrid2"/>
        <w:tblW w:w="5000" w:type="pct"/>
        <w:tblLook w:val="04A0" w:firstRow="1" w:lastRow="0" w:firstColumn="1" w:lastColumn="0" w:noHBand="0" w:noVBand="1"/>
        <w:tblCaption w:val="Table : ORN_SHIELD_TYPE_LIST"/>
        <w:tblDescription w:val="La table de recherche ORN_SHIELD_TYPE_LIST et ses attributs."/>
      </w:tblPr>
      <w:tblGrid>
        <w:gridCol w:w="2457"/>
        <w:gridCol w:w="2085"/>
        <w:gridCol w:w="1483"/>
        <w:gridCol w:w="1670"/>
        <w:gridCol w:w="3095"/>
      </w:tblGrid>
      <w:tr w:rsidR="0012117C" w:rsidRPr="00BF2504" w14:paraId="108CE8C0" w14:textId="77777777" w:rsidTr="00251E2B">
        <w:trPr>
          <w:tblHeader/>
        </w:trPr>
        <w:tc>
          <w:tcPr>
            <w:tcW w:w="1139" w:type="pct"/>
            <w:vAlign w:val="center"/>
          </w:tcPr>
          <w:p w14:paraId="51D872A4" w14:textId="33794E35" w:rsidR="0012117C" w:rsidRPr="00BF2504" w:rsidRDefault="00CD1076" w:rsidP="0012117C">
            <w:pPr>
              <w:pStyle w:val="TableHeaderRowTextMIRB"/>
            </w:pPr>
            <w:r w:rsidRPr="00BF2504">
              <w:t>Nom de la colonne</w:t>
            </w:r>
          </w:p>
        </w:tc>
        <w:tc>
          <w:tcPr>
            <w:tcW w:w="966" w:type="pct"/>
            <w:vAlign w:val="center"/>
          </w:tcPr>
          <w:p w14:paraId="77B2D218" w14:textId="64553747" w:rsidR="0012117C" w:rsidRPr="00BF2504" w:rsidRDefault="00CD1076" w:rsidP="0012117C">
            <w:pPr>
              <w:pStyle w:val="TableHeaderRowTextMIRB"/>
            </w:pPr>
            <w:r w:rsidRPr="00BF2504">
              <w:t>Type de colonne</w:t>
            </w:r>
          </w:p>
        </w:tc>
        <w:tc>
          <w:tcPr>
            <w:tcW w:w="687" w:type="pct"/>
            <w:vAlign w:val="center"/>
          </w:tcPr>
          <w:p w14:paraId="2232DEBA" w14:textId="6008666A" w:rsidR="0012117C" w:rsidRPr="00BF2504" w:rsidRDefault="00CD1076" w:rsidP="0012117C">
            <w:pPr>
              <w:pStyle w:val="TableHeaderRowTextMIRB"/>
            </w:pPr>
            <w:r w:rsidRPr="00BF2504">
              <w:t>Obligatoire</w:t>
            </w:r>
          </w:p>
        </w:tc>
        <w:tc>
          <w:tcPr>
            <w:tcW w:w="774" w:type="pct"/>
            <w:vAlign w:val="center"/>
          </w:tcPr>
          <w:p w14:paraId="149750BA" w14:textId="40FD005A" w:rsidR="0012117C" w:rsidRPr="00BF2504" w:rsidRDefault="00CD1076" w:rsidP="0012117C">
            <w:pPr>
              <w:pStyle w:val="TableHeaderRowTextMIRB"/>
            </w:pPr>
            <w:r w:rsidRPr="00BF2504">
              <w:t>Nom abrégé</w:t>
            </w:r>
          </w:p>
        </w:tc>
        <w:tc>
          <w:tcPr>
            <w:tcW w:w="1435" w:type="pct"/>
            <w:vAlign w:val="center"/>
          </w:tcPr>
          <w:p w14:paraId="0C00AA2B" w14:textId="77777777" w:rsidR="0012117C" w:rsidRPr="00BF2504" w:rsidRDefault="0012117C" w:rsidP="0012117C">
            <w:pPr>
              <w:pStyle w:val="TableHeaderRowTextMIRB"/>
            </w:pPr>
            <w:r w:rsidRPr="00BF2504">
              <w:t>Description</w:t>
            </w:r>
          </w:p>
        </w:tc>
      </w:tr>
      <w:tr w:rsidR="00251E2B" w:rsidRPr="00BF2504" w14:paraId="551F6D16" w14:textId="77777777" w:rsidTr="00251E2B">
        <w:trPr>
          <w:trHeight w:val="170"/>
        </w:trPr>
        <w:tc>
          <w:tcPr>
            <w:tcW w:w="1139" w:type="pct"/>
            <w:vAlign w:val="center"/>
          </w:tcPr>
          <w:p w14:paraId="08C9B8EA" w14:textId="77777777" w:rsidR="00251E2B" w:rsidRPr="00BF2504" w:rsidRDefault="00251E2B" w:rsidP="00251E2B">
            <w:pPr>
              <w:pStyle w:val="TableColumnNameMIRB"/>
            </w:pPr>
            <w:r w:rsidRPr="00BF2504">
              <w:t>SHIELD_TYPE</w:t>
            </w:r>
          </w:p>
        </w:tc>
        <w:tc>
          <w:tcPr>
            <w:tcW w:w="966" w:type="pct"/>
            <w:vAlign w:val="center"/>
          </w:tcPr>
          <w:p w14:paraId="3DC78E19" w14:textId="77777777" w:rsidR="00251E2B" w:rsidRPr="00BF2504" w:rsidRDefault="00251E2B" w:rsidP="00251E2B">
            <w:pPr>
              <w:pStyle w:val="TableBodyTextMIRB"/>
            </w:pPr>
            <w:r w:rsidRPr="00BF2504">
              <w:t>VARCHAR2(60)</w:t>
            </w:r>
          </w:p>
        </w:tc>
        <w:tc>
          <w:tcPr>
            <w:tcW w:w="687" w:type="pct"/>
            <w:vAlign w:val="center"/>
          </w:tcPr>
          <w:p w14:paraId="2BA32B8D" w14:textId="3EE77300" w:rsidR="00251E2B" w:rsidRPr="00BF2504" w:rsidRDefault="00251E2B" w:rsidP="00251E2B">
            <w:pPr>
              <w:pStyle w:val="TableBodyTextMIRB"/>
            </w:pPr>
            <w:r w:rsidRPr="00BF2504">
              <w:t>Oui</w:t>
            </w:r>
          </w:p>
        </w:tc>
        <w:tc>
          <w:tcPr>
            <w:tcW w:w="774" w:type="pct"/>
            <w:vAlign w:val="center"/>
          </w:tcPr>
          <w:p w14:paraId="2DCA8B3A" w14:textId="77777777" w:rsidR="00251E2B" w:rsidRPr="00BF2504" w:rsidRDefault="00251E2B" w:rsidP="00251E2B">
            <w:pPr>
              <w:pStyle w:val="TableBodyTextMIRB"/>
            </w:pPr>
            <w:r w:rsidRPr="00BF2504">
              <w:t>SHIELD_T</w:t>
            </w:r>
          </w:p>
        </w:tc>
        <w:tc>
          <w:tcPr>
            <w:tcW w:w="1435" w:type="pct"/>
          </w:tcPr>
          <w:p w14:paraId="4E4C0317" w14:textId="29178D32" w:rsidR="00251E2B" w:rsidRPr="00BF2504" w:rsidRDefault="00251E2B" w:rsidP="00251E2B">
            <w:pPr>
              <w:pStyle w:val="TableBodyTextMIRB"/>
            </w:pPr>
            <w:r w:rsidRPr="00BF2504">
              <w:t>Type de bouclier attribué à un itinéraire par une administration routière.</w:t>
            </w:r>
          </w:p>
        </w:tc>
      </w:tr>
      <w:tr w:rsidR="00251E2B" w:rsidRPr="00BF2504" w14:paraId="5434E85B" w14:textId="77777777" w:rsidTr="00251E2B">
        <w:trPr>
          <w:trHeight w:val="170"/>
        </w:trPr>
        <w:tc>
          <w:tcPr>
            <w:tcW w:w="1139" w:type="pct"/>
            <w:vAlign w:val="center"/>
          </w:tcPr>
          <w:p w14:paraId="31A8B5C4" w14:textId="77777777" w:rsidR="00251E2B" w:rsidRPr="00BF2504" w:rsidRDefault="00251E2B" w:rsidP="00251E2B">
            <w:pPr>
              <w:pStyle w:val="TableColumnNameMIRB"/>
            </w:pPr>
            <w:r w:rsidRPr="00BF2504">
              <w:t>SHIELD_TYPE_</w:t>
            </w:r>
          </w:p>
          <w:p w14:paraId="3051F2B3" w14:textId="77777777" w:rsidR="00251E2B" w:rsidRPr="00BF2504" w:rsidRDefault="00251E2B" w:rsidP="00251E2B">
            <w:pPr>
              <w:pStyle w:val="TableColumnNameMIRB"/>
            </w:pPr>
            <w:r w:rsidRPr="00BF2504">
              <w:t>DESCR</w:t>
            </w:r>
          </w:p>
        </w:tc>
        <w:tc>
          <w:tcPr>
            <w:tcW w:w="966" w:type="pct"/>
            <w:vAlign w:val="center"/>
          </w:tcPr>
          <w:p w14:paraId="52D89657" w14:textId="77777777" w:rsidR="00251E2B" w:rsidRPr="00BF2504" w:rsidRDefault="00251E2B" w:rsidP="00251E2B">
            <w:pPr>
              <w:pStyle w:val="TableBodyTextMIRB"/>
            </w:pPr>
            <w:r w:rsidRPr="00BF2504">
              <w:t>VARCHAR2(750)</w:t>
            </w:r>
          </w:p>
        </w:tc>
        <w:tc>
          <w:tcPr>
            <w:tcW w:w="687" w:type="pct"/>
            <w:vAlign w:val="center"/>
          </w:tcPr>
          <w:p w14:paraId="5A0C7539" w14:textId="6937F80F" w:rsidR="00251E2B" w:rsidRPr="00BF2504" w:rsidRDefault="00251E2B" w:rsidP="00251E2B">
            <w:pPr>
              <w:pStyle w:val="TableBodyTextMIRB"/>
            </w:pPr>
            <w:r w:rsidRPr="00BF2504">
              <w:t>Oui</w:t>
            </w:r>
          </w:p>
        </w:tc>
        <w:tc>
          <w:tcPr>
            <w:tcW w:w="774" w:type="pct"/>
            <w:vAlign w:val="center"/>
          </w:tcPr>
          <w:p w14:paraId="2AFA01F2" w14:textId="77777777" w:rsidR="00251E2B" w:rsidRPr="00BF2504" w:rsidRDefault="00251E2B" w:rsidP="00251E2B">
            <w:pPr>
              <w:pStyle w:val="TableBodyTextMIRB"/>
            </w:pPr>
            <w:r w:rsidRPr="00BF2504">
              <w:t>SHIELD_T_D</w:t>
            </w:r>
          </w:p>
        </w:tc>
        <w:tc>
          <w:tcPr>
            <w:tcW w:w="1435" w:type="pct"/>
          </w:tcPr>
          <w:p w14:paraId="54296C84" w14:textId="4E96765D" w:rsidR="00251E2B" w:rsidRPr="00BF2504" w:rsidRDefault="00251E2B" w:rsidP="00251E2B">
            <w:pPr>
              <w:pStyle w:val="TableBodyTextMIRB"/>
            </w:pPr>
            <w:r w:rsidRPr="00BF2504">
              <w:t>Description du type de bouclier.</w:t>
            </w:r>
          </w:p>
        </w:tc>
      </w:tr>
      <w:tr w:rsidR="0012117C" w:rsidRPr="00BF2504" w14:paraId="52DD2216" w14:textId="77777777" w:rsidTr="00251E2B">
        <w:trPr>
          <w:trHeight w:val="170"/>
        </w:trPr>
        <w:tc>
          <w:tcPr>
            <w:tcW w:w="1139" w:type="pct"/>
            <w:vAlign w:val="center"/>
          </w:tcPr>
          <w:p w14:paraId="0CC2D430" w14:textId="77777777" w:rsidR="0012117C" w:rsidRPr="00BF2504" w:rsidRDefault="0012117C" w:rsidP="0012117C">
            <w:pPr>
              <w:pStyle w:val="TableColumnNameMIRB"/>
            </w:pPr>
            <w:r w:rsidRPr="00BF2504">
              <w:t>EFFECTIVE_</w:t>
            </w:r>
          </w:p>
          <w:p w14:paraId="2952E2D9" w14:textId="77777777" w:rsidR="0012117C" w:rsidRPr="00BF2504" w:rsidRDefault="0012117C" w:rsidP="0012117C">
            <w:pPr>
              <w:pStyle w:val="TableColumnNameMIRB"/>
            </w:pPr>
            <w:r w:rsidRPr="00BF2504">
              <w:t>DATETIME</w:t>
            </w:r>
          </w:p>
        </w:tc>
        <w:tc>
          <w:tcPr>
            <w:tcW w:w="966" w:type="pct"/>
            <w:vAlign w:val="center"/>
          </w:tcPr>
          <w:p w14:paraId="6BD55527" w14:textId="77777777" w:rsidR="0012117C" w:rsidRPr="00BF2504" w:rsidRDefault="0012117C" w:rsidP="0012117C">
            <w:pPr>
              <w:pStyle w:val="TableBodyTextMIRB"/>
            </w:pPr>
            <w:r w:rsidRPr="00BF2504">
              <w:t>DATE</w:t>
            </w:r>
          </w:p>
        </w:tc>
        <w:tc>
          <w:tcPr>
            <w:tcW w:w="687" w:type="pct"/>
            <w:vAlign w:val="center"/>
          </w:tcPr>
          <w:p w14:paraId="7230AD74" w14:textId="25E34395" w:rsidR="0012117C" w:rsidRPr="00BF2504" w:rsidRDefault="00A60099" w:rsidP="0012117C">
            <w:pPr>
              <w:pStyle w:val="TableBodyTextMIRB"/>
            </w:pPr>
            <w:r w:rsidRPr="00BF2504">
              <w:t>Oui</w:t>
            </w:r>
          </w:p>
        </w:tc>
        <w:tc>
          <w:tcPr>
            <w:tcW w:w="774" w:type="pct"/>
            <w:vAlign w:val="center"/>
          </w:tcPr>
          <w:p w14:paraId="507B37BF" w14:textId="77777777" w:rsidR="0012117C" w:rsidRPr="00BF2504" w:rsidRDefault="0012117C" w:rsidP="0012117C">
            <w:pPr>
              <w:pStyle w:val="TableBodyTextMIRB"/>
            </w:pPr>
            <w:r w:rsidRPr="00BF2504">
              <w:t>EFF_DATE</w:t>
            </w:r>
          </w:p>
        </w:tc>
        <w:tc>
          <w:tcPr>
            <w:tcW w:w="1435" w:type="pct"/>
          </w:tcPr>
          <w:p w14:paraId="221676ED" w14:textId="62B772D7" w:rsidR="0012117C" w:rsidRPr="00BF2504" w:rsidRDefault="005C4795" w:rsidP="0012117C">
            <w:pPr>
              <w:pStyle w:val="TableBodyTextMIRB"/>
            </w:pPr>
            <w:r w:rsidRPr="00BF2504">
              <w:t>Date et heure à laquelle l’enregistrement a été créé ou modifié pour la dernière fois dans la base de données source.</w:t>
            </w:r>
          </w:p>
        </w:tc>
      </w:tr>
      <w:tr w:rsidR="0012117C" w:rsidRPr="00BF2504" w14:paraId="08D9FBC9" w14:textId="77777777" w:rsidTr="00251E2B">
        <w:trPr>
          <w:trHeight w:val="170"/>
        </w:trPr>
        <w:tc>
          <w:tcPr>
            <w:tcW w:w="1139" w:type="pct"/>
            <w:vAlign w:val="center"/>
          </w:tcPr>
          <w:p w14:paraId="0871847B" w14:textId="77777777" w:rsidR="0012117C" w:rsidRPr="00BF2504" w:rsidRDefault="0012117C" w:rsidP="0012117C">
            <w:pPr>
              <w:pStyle w:val="TableColumnNameMIRB"/>
            </w:pPr>
            <w:r w:rsidRPr="00BF2504">
              <w:t>EXPIRY_DATETIME</w:t>
            </w:r>
          </w:p>
        </w:tc>
        <w:tc>
          <w:tcPr>
            <w:tcW w:w="966" w:type="pct"/>
            <w:vAlign w:val="center"/>
          </w:tcPr>
          <w:p w14:paraId="05F41809" w14:textId="77777777" w:rsidR="0012117C" w:rsidRPr="00BF2504" w:rsidRDefault="0012117C" w:rsidP="0012117C">
            <w:pPr>
              <w:pStyle w:val="TableBodyTextMIRB"/>
            </w:pPr>
            <w:r w:rsidRPr="00BF2504">
              <w:t>DATE</w:t>
            </w:r>
          </w:p>
        </w:tc>
        <w:tc>
          <w:tcPr>
            <w:tcW w:w="687" w:type="pct"/>
            <w:vAlign w:val="center"/>
          </w:tcPr>
          <w:p w14:paraId="004AD156" w14:textId="4B6738C3" w:rsidR="0012117C" w:rsidRPr="00BF2504" w:rsidRDefault="00A60099" w:rsidP="0012117C">
            <w:pPr>
              <w:pStyle w:val="TableBodyTextMIRB"/>
            </w:pPr>
            <w:r w:rsidRPr="00BF2504">
              <w:t>Non</w:t>
            </w:r>
          </w:p>
        </w:tc>
        <w:tc>
          <w:tcPr>
            <w:tcW w:w="774" w:type="pct"/>
            <w:vAlign w:val="center"/>
          </w:tcPr>
          <w:p w14:paraId="514D8F55" w14:textId="77777777" w:rsidR="0012117C" w:rsidRPr="00BF2504" w:rsidRDefault="0012117C" w:rsidP="0012117C">
            <w:pPr>
              <w:pStyle w:val="TableBodyTextMIRB"/>
            </w:pPr>
            <w:r w:rsidRPr="00BF2504">
              <w:t>EXP_DATE</w:t>
            </w:r>
          </w:p>
        </w:tc>
        <w:tc>
          <w:tcPr>
            <w:tcW w:w="1435" w:type="pct"/>
          </w:tcPr>
          <w:p w14:paraId="27808779" w14:textId="7AE3C52F" w:rsidR="0012117C" w:rsidRPr="00BF2504" w:rsidRDefault="005C4795" w:rsidP="0012117C">
            <w:pPr>
              <w:pStyle w:val="TableBodyTextMIRB"/>
            </w:pPr>
            <w:r w:rsidRPr="00BF2504">
              <w:t>Date/heure à laquelle l’enregistrement est devenu inutilisable.</w:t>
            </w:r>
          </w:p>
        </w:tc>
      </w:tr>
    </w:tbl>
    <w:p w14:paraId="23E66236" w14:textId="77777777" w:rsidR="00251E2B" w:rsidRPr="00BF2504" w:rsidRDefault="00251E2B" w:rsidP="0012117C">
      <w:pPr>
        <w:pStyle w:val="BodyAccessibleTextMIRB"/>
        <w:spacing w:before="240"/>
        <w:jc w:val="center"/>
        <w:rPr>
          <w:b/>
        </w:rPr>
      </w:pPr>
    </w:p>
    <w:p w14:paraId="2D9D04CB" w14:textId="413185CA" w:rsidR="0012117C" w:rsidRPr="00BF2504" w:rsidRDefault="0012117C" w:rsidP="0012117C">
      <w:pPr>
        <w:pStyle w:val="BodyAccessibleTextMIRB"/>
        <w:spacing w:before="240"/>
        <w:jc w:val="center"/>
        <w:rPr>
          <w:b/>
        </w:rPr>
      </w:pPr>
      <w:r w:rsidRPr="00BF2504">
        <w:rPr>
          <w:b/>
        </w:rPr>
        <w:lastRenderedPageBreak/>
        <w:t xml:space="preserve">ORN_SHIELD_TYPE_LIST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SHIELD_TYPE_LIST"/>
        <w:tblDescription w:val="La table répertorie toutes les valeurs autorisées pour ORN_SHIELD_TYPE_LIST."/>
      </w:tblPr>
      <w:tblGrid>
        <w:gridCol w:w="2536"/>
        <w:gridCol w:w="6534"/>
        <w:gridCol w:w="1720"/>
      </w:tblGrid>
      <w:tr w:rsidR="0012117C" w:rsidRPr="00BF2504" w14:paraId="0424847E" w14:textId="77777777" w:rsidTr="0012117C">
        <w:trPr>
          <w:cantSplit/>
          <w:tblHeader/>
          <w:jc w:val="center"/>
        </w:trPr>
        <w:tc>
          <w:tcPr>
            <w:tcW w:w="1175" w:type="pct"/>
            <w:vAlign w:val="center"/>
          </w:tcPr>
          <w:p w14:paraId="7BCDB11D" w14:textId="77777777" w:rsidR="0012117C" w:rsidRPr="00BF2504" w:rsidRDefault="0012117C" w:rsidP="0012117C">
            <w:pPr>
              <w:pStyle w:val="TableHeaderRowTextMIRB"/>
            </w:pPr>
            <w:r w:rsidRPr="00BF2504">
              <w:t>SHIELD TYPE</w:t>
            </w:r>
          </w:p>
        </w:tc>
        <w:tc>
          <w:tcPr>
            <w:tcW w:w="3028" w:type="pct"/>
            <w:vAlign w:val="center"/>
          </w:tcPr>
          <w:p w14:paraId="1D10AFC8" w14:textId="77777777" w:rsidR="0012117C" w:rsidRPr="00BF2504" w:rsidRDefault="0012117C" w:rsidP="0012117C">
            <w:pPr>
              <w:pStyle w:val="TableHeaderRowTextMIRB"/>
            </w:pPr>
            <w:r w:rsidRPr="00BF2504">
              <w:t>SHIELD TYPE DESCR</w:t>
            </w:r>
          </w:p>
        </w:tc>
        <w:tc>
          <w:tcPr>
            <w:tcW w:w="797" w:type="pct"/>
            <w:vAlign w:val="center"/>
          </w:tcPr>
          <w:p w14:paraId="24344414" w14:textId="77777777" w:rsidR="0012117C" w:rsidRPr="00BF2504" w:rsidRDefault="0012117C" w:rsidP="0012117C">
            <w:pPr>
              <w:pStyle w:val="TableHeaderRowTextMIRB"/>
            </w:pPr>
            <w:r w:rsidRPr="00BF2504">
              <w:t>EXPIRY DATETIME</w:t>
            </w:r>
          </w:p>
        </w:tc>
      </w:tr>
      <w:tr w:rsidR="008E0FE5" w:rsidRPr="00BF2504" w14:paraId="75909F4E" w14:textId="77777777" w:rsidTr="00840C01">
        <w:trPr>
          <w:cantSplit/>
          <w:jc w:val="center"/>
        </w:trPr>
        <w:tc>
          <w:tcPr>
            <w:tcW w:w="1175" w:type="pct"/>
            <w:vAlign w:val="center"/>
          </w:tcPr>
          <w:p w14:paraId="07FB855B" w14:textId="77777777" w:rsidR="008E0FE5" w:rsidRPr="00BF2504" w:rsidRDefault="008E0FE5" w:rsidP="008E0FE5">
            <w:pPr>
              <w:pStyle w:val="TableBodyTextMIRB"/>
            </w:pPr>
            <w:r w:rsidRPr="00BF2504">
              <w:t>DISTRICT, COUNTY, REGIONAL OR MUNICIPAL ROAD SHIELD</w:t>
            </w:r>
          </w:p>
        </w:tc>
        <w:tc>
          <w:tcPr>
            <w:tcW w:w="3028" w:type="pct"/>
          </w:tcPr>
          <w:p w14:paraId="5737B4A5" w14:textId="3E9492E1" w:rsidR="008E0FE5" w:rsidRPr="00BF2504" w:rsidRDefault="008E0FE5" w:rsidP="008E0FE5">
            <w:pPr>
              <w:pStyle w:val="TableBodyTextMIRB"/>
            </w:pPr>
            <w:r w:rsidRPr="00BF2504">
              <w:t>Routes municipales de palier supérieur, de palier inférieur ou à palier unique.</w:t>
            </w:r>
          </w:p>
        </w:tc>
        <w:tc>
          <w:tcPr>
            <w:tcW w:w="797" w:type="pct"/>
            <w:vAlign w:val="center"/>
          </w:tcPr>
          <w:p w14:paraId="0F1A0DD0" w14:textId="5906FBCD" w:rsidR="008E0FE5" w:rsidRPr="00BF2504" w:rsidRDefault="008E0FE5" w:rsidP="008E0FE5">
            <w:r w:rsidRPr="00BF2504">
              <w:t>Sans objet</w:t>
            </w:r>
          </w:p>
        </w:tc>
      </w:tr>
      <w:tr w:rsidR="008E0FE5" w:rsidRPr="00BF2504" w14:paraId="3004798C" w14:textId="77777777" w:rsidTr="00840C01">
        <w:trPr>
          <w:cantSplit/>
          <w:jc w:val="center"/>
        </w:trPr>
        <w:tc>
          <w:tcPr>
            <w:tcW w:w="1175" w:type="pct"/>
            <w:vAlign w:val="center"/>
          </w:tcPr>
          <w:p w14:paraId="483C5CC3" w14:textId="77777777" w:rsidR="008E0FE5" w:rsidRPr="00BF2504" w:rsidRDefault="008E0FE5" w:rsidP="008E0FE5">
            <w:pPr>
              <w:pStyle w:val="TableBodyTextMIRB"/>
            </w:pPr>
            <w:r w:rsidRPr="00BF2504">
              <w:t>PRIMARY, KINGS OR 400 SERIES HIGHWAY SHIELD</w:t>
            </w:r>
          </w:p>
        </w:tc>
        <w:tc>
          <w:tcPr>
            <w:tcW w:w="3028" w:type="pct"/>
          </w:tcPr>
          <w:p w14:paraId="4EBF6E32" w14:textId="264BFFB2" w:rsidR="008E0FE5" w:rsidRPr="00BF2504" w:rsidRDefault="008E0FE5" w:rsidP="008E0FE5">
            <w:pPr>
              <w:pStyle w:val="TableBodyTextMIRB"/>
            </w:pPr>
            <w:r w:rsidRPr="00BF2504">
              <w:t>Réseau routier qui représente les plus anciennes routes provinciales (numérotées de 2 à 148) qui sont conçues pour relier les centres urbains de 2 000 habitants ou plus par l’itinéraire le plus court possible. Comprend également les autoroutes de la série 400 à accès limité, y compris la Queen Elizabeth Way, qui ont imposé des mesures de contrôle plus strictes de l’accès et de l’utilisation des terres adjacentes (numérotées de 400 à 427).</w:t>
            </w:r>
          </w:p>
        </w:tc>
        <w:tc>
          <w:tcPr>
            <w:tcW w:w="797" w:type="pct"/>
            <w:vAlign w:val="center"/>
          </w:tcPr>
          <w:p w14:paraId="20F34756" w14:textId="455FE05B" w:rsidR="008E0FE5" w:rsidRPr="00BF2504" w:rsidRDefault="008E0FE5" w:rsidP="008E0FE5">
            <w:r w:rsidRPr="00BF2504">
              <w:t>Sans objet</w:t>
            </w:r>
          </w:p>
        </w:tc>
      </w:tr>
      <w:tr w:rsidR="008E0FE5" w:rsidRPr="00BF2504" w14:paraId="2604A542" w14:textId="77777777" w:rsidTr="00840C01">
        <w:trPr>
          <w:cantSplit/>
          <w:jc w:val="center"/>
        </w:trPr>
        <w:tc>
          <w:tcPr>
            <w:tcW w:w="1175" w:type="pct"/>
            <w:vAlign w:val="center"/>
          </w:tcPr>
          <w:p w14:paraId="36B7B864" w14:textId="77777777" w:rsidR="008E0FE5" w:rsidRPr="00BF2504" w:rsidRDefault="008E0FE5" w:rsidP="008E0FE5">
            <w:pPr>
              <w:pStyle w:val="TableBodyTextMIRB"/>
            </w:pPr>
            <w:r w:rsidRPr="00BF2504">
              <w:t>SECONDARY HIGHWAY SHIELD</w:t>
            </w:r>
          </w:p>
        </w:tc>
        <w:tc>
          <w:tcPr>
            <w:tcW w:w="3028" w:type="pct"/>
          </w:tcPr>
          <w:p w14:paraId="4129A793" w14:textId="42D29C9B" w:rsidR="008E0FE5" w:rsidRPr="00BF2504" w:rsidRDefault="008E0FE5" w:rsidP="008E0FE5">
            <w:pPr>
              <w:pStyle w:val="TableBodyTextMIRB"/>
            </w:pPr>
            <w:r w:rsidRPr="00BF2504">
              <w:t>Réseau de routes (numérotées de 502 à 673) qui relient des centres urbains plus petits entre eux et au réseau routier principal. Ces routes relient souvent les grands générateurs de circulation comme les aéroports, les mines, les carrières, les scieries, les endroits de villégiature, etc. au réseau routier principal. Elles ont été intégrées au réseau routier provincial dans les années 1950 et 1960. Le réseau routier secondaire remplace les réseaux routiers régionaux ou de comté dans les régions de la province où il n’y a pas de municipalités constituées en corporation ou dans lesquelles l’assiette fiscale est trop faible pour permettre la construction d’un réseau routier de comté.</w:t>
            </w:r>
          </w:p>
        </w:tc>
        <w:tc>
          <w:tcPr>
            <w:tcW w:w="797" w:type="pct"/>
            <w:vAlign w:val="center"/>
          </w:tcPr>
          <w:p w14:paraId="760E84AC" w14:textId="4036D3BF" w:rsidR="008E0FE5" w:rsidRPr="00BF2504" w:rsidRDefault="008E0FE5" w:rsidP="008E0FE5">
            <w:r w:rsidRPr="00BF2504">
              <w:t>Sans objet</w:t>
            </w:r>
          </w:p>
        </w:tc>
      </w:tr>
      <w:tr w:rsidR="008E0FE5" w:rsidRPr="00BF2504" w14:paraId="5AE93D0E" w14:textId="77777777" w:rsidTr="00840C01">
        <w:trPr>
          <w:cantSplit/>
          <w:jc w:val="center"/>
        </w:trPr>
        <w:tc>
          <w:tcPr>
            <w:tcW w:w="1175" w:type="pct"/>
            <w:vAlign w:val="center"/>
          </w:tcPr>
          <w:p w14:paraId="1B44A8AD" w14:textId="77777777" w:rsidR="008E0FE5" w:rsidRPr="00BF2504" w:rsidRDefault="008E0FE5" w:rsidP="008E0FE5">
            <w:pPr>
              <w:pStyle w:val="TableBodyTextMIRB"/>
            </w:pPr>
            <w:r w:rsidRPr="00BF2504">
              <w:t>TERTIARY HIGHWAY SHIELD</w:t>
            </w:r>
          </w:p>
        </w:tc>
        <w:tc>
          <w:tcPr>
            <w:tcW w:w="3028" w:type="pct"/>
          </w:tcPr>
          <w:p w14:paraId="3407A434" w14:textId="2BA5785B" w:rsidR="008E0FE5" w:rsidRPr="00BF2504" w:rsidRDefault="008E0FE5" w:rsidP="008E0FE5">
            <w:pPr>
              <w:pStyle w:val="TableBodyTextMIRB"/>
            </w:pPr>
            <w:r w:rsidRPr="00BF2504">
              <w:t>Routes qui relient les collectivités éloignées du Nord de l’Ontario au réseau routier secondaire ou au réseau routier principal. Les routes tertiaires portent des numéros de routes provinciales de la série 800 et ont généralement été créées dans les années 1950 et 1960. Le ministère des Transports (MTO) n’est pas tenu d’entretenir les routes tertiaires en hiver et n’est pas responsable d’assurer l’entretien hivernal. Le lieutenant-gouverneur en conseil peut également désigner une route tertiaire comme chemin d’accès aux ressources. Un certain nombre de dispositions du Code de la route qui s’appliquent aux routes principales et secondaires ne s’appliquent pas aux routes tertiaires.</w:t>
            </w:r>
          </w:p>
        </w:tc>
        <w:tc>
          <w:tcPr>
            <w:tcW w:w="797" w:type="pct"/>
            <w:vAlign w:val="center"/>
          </w:tcPr>
          <w:p w14:paraId="243330F0" w14:textId="74E34C3D" w:rsidR="008E0FE5" w:rsidRPr="00BF2504" w:rsidRDefault="008E0FE5" w:rsidP="008E0FE5">
            <w:r w:rsidRPr="00BF2504">
              <w:t>Sans objet</w:t>
            </w:r>
          </w:p>
        </w:tc>
      </w:tr>
      <w:tr w:rsidR="008E0FE5" w:rsidRPr="00BF2504" w14:paraId="1EFF9FDC" w14:textId="77777777" w:rsidTr="00840C01">
        <w:trPr>
          <w:cantSplit/>
          <w:jc w:val="center"/>
        </w:trPr>
        <w:tc>
          <w:tcPr>
            <w:tcW w:w="1175" w:type="pct"/>
            <w:vAlign w:val="center"/>
          </w:tcPr>
          <w:p w14:paraId="40D82212" w14:textId="77777777" w:rsidR="008E0FE5" w:rsidRPr="00BF2504" w:rsidRDefault="008E0FE5" w:rsidP="008E0FE5">
            <w:pPr>
              <w:pStyle w:val="TableBodyTextMIRB"/>
            </w:pPr>
            <w:r w:rsidRPr="00BF2504">
              <w:t>TOLL HIGHWAY SHIELD</w:t>
            </w:r>
          </w:p>
        </w:tc>
        <w:tc>
          <w:tcPr>
            <w:tcW w:w="3028" w:type="pct"/>
          </w:tcPr>
          <w:p w14:paraId="3E9FDA2A" w14:textId="57499DC7" w:rsidR="008E0FE5" w:rsidRPr="00BF2504" w:rsidRDefault="008E0FE5" w:rsidP="008E0FE5">
            <w:pPr>
              <w:pStyle w:val="TableBodyTextMIRB"/>
            </w:pPr>
            <w:r w:rsidRPr="00BF2504">
              <w:t>Route à accès limité qui nécessite le paiement de frais pour y circuler. Actuellement, l’Ontario n’a qu’une seule autoroute à péage, la 407 ETR ou route à péage électronique, située dans la région du Golden Horseshoe.</w:t>
            </w:r>
          </w:p>
        </w:tc>
        <w:tc>
          <w:tcPr>
            <w:tcW w:w="797" w:type="pct"/>
            <w:vAlign w:val="center"/>
          </w:tcPr>
          <w:p w14:paraId="15815DFE" w14:textId="0105B018" w:rsidR="008E0FE5" w:rsidRPr="00BF2504" w:rsidRDefault="008E0FE5" w:rsidP="008E0FE5">
            <w:r w:rsidRPr="00BF2504">
              <w:t>Sans objet</w:t>
            </w:r>
          </w:p>
        </w:tc>
      </w:tr>
    </w:tbl>
    <w:p w14:paraId="5BA7AD4F" w14:textId="77777777" w:rsidR="00DA48F2" w:rsidRPr="00BF2504" w:rsidRDefault="00DA48F2" w:rsidP="00DA48F2">
      <w:pPr>
        <w:pStyle w:val="BodyAccessibleTextMIRB"/>
      </w:pPr>
      <w:bookmarkStart w:id="76" w:name="ORN_STANDARD_MUNICIPALITY_LIST"/>
    </w:p>
    <w:p w14:paraId="01AA6751" w14:textId="77777777" w:rsidR="00DA48F2" w:rsidRPr="00BF2504" w:rsidRDefault="00DA48F2" w:rsidP="00DA48F2">
      <w:pPr>
        <w:pStyle w:val="BodyAccessibleTextMIRB"/>
      </w:pPr>
    </w:p>
    <w:p w14:paraId="7494EEAE" w14:textId="77777777" w:rsidR="00DA48F2" w:rsidRPr="00BF2504" w:rsidRDefault="00DA48F2" w:rsidP="00DA48F2">
      <w:pPr>
        <w:pStyle w:val="BodyAccessibleTextMIRB"/>
      </w:pPr>
    </w:p>
    <w:p w14:paraId="4FA47271" w14:textId="16873277" w:rsidR="0012117C" w:rsidRPr="00BF2504" w:rsidRDefault="0012117C" w:rsidP="0012117C">
      <w:pPr>
        <w:pStyle w:val="Heading2MIRB"/>
        <w:rPr>
          <w:color w:val="244061"/>
        </w:rPr>
      </w:pPr>
      <w:bookmarkStart w:id="77" w:name="_Toc196317864"/>
      <w:r w:rsidRPr="00BF2504">
        <w:rPr>
          <w:color w:val="244061"/>
        </w:rPr>
        <w:lastRenderedPageBreak/>
        <w:t>ORN_STANDARD_MUNICIPALITY_LIST</w:t>
      </w:r>
      <w:bookmarkEnd w:id="77"/>
    </w:p>
    <w:bookmarkEnd w:id="76"/>
    <w:p w14:paraId="72C749BD" w14:textId="585CF86D" w:rsidR="0012117C" w:rsidRPr="00BF2504" w:rsidRDefault="00CB3576" w:rsidP="0012117C">
      <w:pPr>
        <w:pStyle w:val="BodyAccessibleTextMIRB"/>
      </w:pPr>
      <w:r w:rsidRPr="00BF2504">
        <w:t>Liste des municipalités normalisées valides.</w:t>
      </w:r>
    </w:p>
    <w:tbl>
      <w:tblPr>
        <w:tblStyle w:val="TableGrid1"/>
        <w:tblW w:w="5000" w:type="pct"/>
        <w:tblLook w:val="04A0" w:firstRow="1" w:lastRow="0" w:firstColumn="1" w:lastColumn="0" w:noHBand="0" w:noVBand="1"/>
        <w:tblCaption w:val="Table : ORN_STANDARD_MUNICIPALITY_LIST"/>
        <w:tblDescription w:val="La table de recherche ORN_STANDARD_MUNICIPALITY_LIST et ses attributs."/>
      </w:tblPr>
      <w:tblGrid>
        <w:gridCol w:w="2457"/>
        <w:gridCol w:w="2084"/>
        <w:gridCol w:w="1483"/>
        <w:gridCol w:w="1617"/>
        <w:gridCol w:w="3149"/>
      </w:tblGrid>
      <w:tr w:rsidR="0012117C" w:rsidRPr="00BF2504" w14:paraId="056E06FE" w14:textId="77777777" w:rsidTr="0012117C">
        <w:trPr>
          <w:cantSplit/>
          <w:trHeight w:val="432"/>
          <w:tblHeader/>
        </w:trPr>
        <w:tc>
          <w:tcPr>
            <w:tcW w:w="1115" w:type="pct"/>
            <w:vAlign w:val="center"/>
          </w:tcPr>
          <w:p w14:paraId="6264DF0E" w14:textId="32C82510" w:rsidR="0012117C" w:rsidRPr="00BF2504" w:rsidRDefault="00CD1076" w:rsidP="0012117C">
            <w:pPr>
              <w:pStyle w:val="TableHeaderRowTextMIRB"/>
            </w:pPr>
            <w:r w:rsidRPr="00BF2504">
              <w:t>Nom de la colonne</w:t>
            </w:r>
          </w:p>
        </w:tc>
        <w:tc>
          <w:tcPr>
            <w:tcW w:w="946" w:type="pct"/>
            <w:vAlign w:val="center"/>
          </w:tcPr>
          <w:p w14:paraId="52CDFE9E" w14:textId="2B1A555E" w:rsidR="0012117C" w:rsidRPr="00BF2504" w:rsidRDefault="00CD1076" w:rsidP="0012117C">
            <w:pPr>
              <w:pStyle w:val="TableHeaderRowTextMIRB"/>
            </w:pPr>
            <w:r w:rsidRPr="00BF2504">
              <w:t>Type de colonne</w:t>
            </w:r>
          </w:p>
        </w:tc>
        <w:tc>
          <w:tcPr>
            <w:tcW w:w="649" w:type="pct"/>
            <w:vAlign w:val="center"/>
          </w:tcPr>
          <w:p w14:paraId="43ADC7C5" w14:textId="1F51154B" w:rsidR="0012117C" w:rsidRPr="00BF2504" w:rsidRDefault="00CD1076" w:rsidP="0012117C">
            <w:pPr>
              <w:pStyle w:val="TableHeaderRowTextMIRB"/>
            </w:pPr>
            <w:r w:rsidRPr="00BF2504">
              <w:t>Obligatoire</w:t>
            </w:r>
          </w:p>
        </w:tc>
        <w:tc>
          <w:tcPr>
            <w:tcW w:w="734" w:type="pct"/>
            <w:vAlign w:val="center"/>
          </w:tcPr>
          <w:p w14:paraId="7CD59845" w14:textId="29BFF29A" w:rsidR="0012117C" w:rsidRPr="00BF2504" w:rsidRDefault="00CD1076" w:rsidP="0012117C">
            <w:pPr>
              <w:pStyle w:val="TableHeaderRowTextMIRB"/>
            </w:pPr>
            <w:r w:rsidRPr="00BF2504">
              <w:t>Nom abrégé</w:t>
            </w:r>
          </w:p>
        </w:tc>
        <w:tc>
          <w:tcPr>
            <w:tcW w:w="1556" w:type="pct"/>
            <w:vAlign w:val="center"/>
          </w:tcPr>
          <w:p w14:paraId="293F88C0" w14:textId="77777777" w:rsidR="0012117C" w:rsidRPr="00BF2504" w:rsidRDefault="0012117C" w:rsidP="0012117C">
            <w:pPr>
              <w:pStyle w:val="TableHeaderRowTextMIRB"/>
            </w:pPr>
            <w:r w:rsidRPr="00BF2504">
              <w:t>Description</w:t>
            </w:r>
          </w:p>
        </w:tc>
      </w:tr>
      <w:tr w:rsidR="0012117C" w:rsidRPr="00BF2504" w14:paraId="6250FE7B" w14:textId="77777777" w:rsidTr="0012117C">
        <w:trPr>
          <w:cantSplit/>
          <w:trHeight w:val="432"/>
        </w:trPr>
        <w:tc>
          <w:tcPr>
            <w:tcW w:w="1115" w:type="pct"/>
            <w:vAlign w:val="center"/>
          </w:tcPr>
          <w:p w14:paraId="690EFE8F" w14:textId="77777777" w:rsidR="0012117C" w:rsidRPr="00BF2504" w:rsidRDefault="0012117C" w:rsidP="0012117C">
            <w:pPr>
              <w:pStyle w:val="TableColumnNameMIRB"/>
            </w:pPr>
            <w:r w:rsidRPr="00BF2504">
              <w:t>STANDARD_</w:t>
            </w:r>
          </w:p>
          <w:p w14:paraId="7F48AE4E" w14:textId="77777777" w:rsidR="0012117C" w:rsidRPr="00BF2504" w:rsidRDefault="0012117C" w:rsidP="0012117C">
            <w:pPr>
              <w:pStyle w:val="TableColumnNameMIRB"/>
            </w:pPr>
            <w:r w:rsidRPr="00BF2504">
              <w:t>MUNICIPALITY</w:t>
            </w:r>
          </w:p>
        </w:tc>
        <w:tc>
          <w:tcPr>
            <w:tcW w:w="946" w:type="pct"/>
            <w:vAlign w:val="center"/>
          </w:tcPr>
          <w:p w14:paraId="2253D7EE" w14:textId="77777777" w:rsidR="0012117C" w:rsidRPr="00BF2504" w:rsidRDefault="0012117C" w:rsidP="0012117C">
            <w:pPr>
              <w:pStyle w:val="TableBodyTextMIRB"/>
            </w:pPr>
            <w:r w:rsidRPr="00BF2504">
              <w:t>VARCHAR2(100)</w:t>
            </w:r>
          </w:p>
        </w:tc>
        <w:tc>
          <w:tcPr>
            <w:tcW w:w="649" w:type="pct"/>
            <w:vAlign w:val="center"/>
          </w:tcPr>
          <w:p w14:paraId="058F8707" w14:textId="2F218E3B" w:rsidR="0012117C" w:rsidRPr="00BF2504" w:rsidRDefault="00A60099" w:rsidP="0012117C">
            <w:pPr>
              <w:pStyle w:val="TableBodyTextMIRB"/>
            </w:pPr>
            <w:r w:rsidRPr="00BF2504">
              <w:t>Oui</w:t>
            </w:r>
          </w:p>
        </w:tc>
        <w:tc>
          <w:tcPr>
            <w:tcW w:w="734" w:type="pct"/>
            <w:vAlign w:val="center"/>
          </w:tcPr>
          <w:p w14:paraId="6E3BC88B" w14:textId="77777777" w:rsidR="0012117C" w:rsidRPr="00BF2504" w:rsidRDefault="0012117C" w:rsidP="0012117C">
            <w:pPr>
              <w:pStyle w:val="TableBodyTextMIRB"/>
            </w:pPr>
            <w:r w:rsidRPr="00BF2504">
              <w:t>STD_MUNIC</w:t>
            </w:r>
          </w:p>
        </w:tc>
        <w:tc>
          <w:tcPr>
            <w:tcW w:w="1556" w:type="pct"/>
            <w:vAlign w:val="center"/>
          </w:tcPr>
          <w:p w14:paraId="068974C3" w14:textId="2DFC5BC9" w:rsidR="0012117C" w:rsidRPr="00BF2504" w:rsidRDefault="002241A3" w:rsidP="0012117C">
            <w:pPr>
              <w:pStyle w:val="TableBodyTextMIRB"/>
            </w:pPr>
            <w:r w:rsidRPr="00BF2504">
              <w:t>Les noms normalisés des municipalités, tels qu’ils sont gérés par le ministère des Affaires municipales et du Logement (MAML), et les noms officiels des réserves indiennes, tels qu’ils sont gérés par le gouvernement fédéral.</w:t>
            </w:r>
          </w:p>
        </w:tc>
      </w:tr>
      <w:tr w:rsidR="0012117C" w:rsidRPr="00BF2504" w14:paraId="478CBF5A" w14:textId="77777777" w:rsidTr="0012117C">
        <w:trPr>
          <w:cantSplit/>
          <w:trHeight w:val="432"/>
        </w:trPr>
        <w:tc>
          <w:tcPr>
            <w:tcW w:w="1115" w:type="pct"/>
            <w:vAlign w:val="center"/>
          </w:tcPr>
          <w:p w14:paraId="583FA3E0" w14:textId="77777777" w:rsidR="0012117C" w:rsidRPr="00BF2504" w:rsidRDefault="0012117C" w:rsidP="0012117C">
            <w:pPr>
              <w:pStyle w:val="TableColumnNameMIRB"/>
            </w:pPr>
            <w:r w:rsidRPr="00BF2504">
              <w:t>EFFECTIVE_</w:t>
            </w:r>
          </w:p>
          <w:p w14:paraId="1C7EB77F" w14:textId="77777777" w:rsidR="0012117C" w:rsidRPr="00BF2504" w:rsidRDefault="0012117C" w:rsidP="0012117C">
            <w:pPr>
              <w:pStyle w:val="TableColumnNameMIRB"/>
            </w:pPr>
            <w:r w:rsidRPr="00BF2504">
              <w:t>DATETIME</w:t>
            </w:r>
          </w:p>
        </w:tc>
        <w:tc>
          <w:tcPr>
            <w:tcW w:w="946" w:type="pct"/>
            <w:vAlign w:val="center"/>
          </w:tcPr>
          <w:p w14:paraId="445244EC" w14:textId="77777777" w:rsidR="0012117C" w:rsidRPr="00BF2504" w:rsidRDefault="0012117C" w:rsidP="0012117C">
            <w:pPr>
              <w:pStyle w:val="TableBodyTextMIRB"/>
            </w:pPr>
            <w:r w:rsidRPr="00BF2504">
              <w:t>DATE</w:t>
            </w:r>
          </w:p>
        </w:tc>
        <w:tc>
          <w:tcPr>
            <w:tcW w:w="649" w:type="pct"/>
            <w:vAlign w:val="center"/>
          </w:tcPr>
          <w:p w14:paraId="232AFE02" w14:textId="62B24282" w:rsidR="0012117C" w:rsidRPr="00BF2504" w:rsidRDefault="00A60099" w:rsidP="0012117C">
            <w:pPr>
              <w:pStyle w:val="TableBodyTextMIRB"/>
            </w:pPr>
            <w:r w:rsidRPr="00BF2504">
              <w:t>Oui</w:t>
            </w:r>
          </w:p>
        </w:tc>
        <w:tc>
          <w:tcPr>
            <w:tcW w:w="734" w:type="pct"/>
            <w:vAlign w:val="center"/>
          </w:tcPr>
          <w:p w14:paraId="435F5843" w14:textId="77777777" w:rsidR="0012117C" w:rsidRPr="00BF2504" w:rsidRDefault="0012117C" w:rsidP="0012117C">
            <w:pPr>
              <w:pStyle w:val="TableBodyTextMIRB"/>
            </w:pPr>
            <w:r w:rsidRPr="00BF2504">
              <w:t>EFF_DATE</w:t>
            </w:r>
          </w:p>
        </w:tc>
        <w:tc>
          <w:tcPr>
            <w:tcW w:w="1556" w:type="pct"/>
            <w:vAlign w:val="center"/>
          </w:tcPr>
          <w:p w14:paraId="3BC9CB65" w14:textId="2BC9F342" w:rsidR="0012117C" w:rsidRPr="00BF2504" w:rsidRDefault="005C4795" w:rsidP="0012117C">
            <w:pPr>
              <w:pStyle w:val="TableBodyTextMIRB"/>
            </w:pPr>
            <w:r w:rsidRPr="00BF2504">
              <w:t>Date et heure à laquelle l’enregistrement a été créé ou modifié pour la dernière fois dans la base de données source.</w:t>
            </w:r>
          </w:p>
        </w:tc>
      </w:tr>
      <w:tr w:rsidR="0012117C" w:rsidRPr="00BF2504" w14:paraId="42008A72" w14:textId="77777777" w:rsidTr="0012117C">
        <w:trPr>
          <w:cantSplit/>
          <w:trHeight w:val="432"/>
        </w:trPr>
        <w:tc>
          <w:tcPr>
            <w:tcW w:w="1115" w:type="pct"/>
            <w:vAlign w:val="center"/>
          </w:tcPr>
          <w:p w14:paraId="7D95BB7B" w14:textId="77777777" w:rsidR="0012117C" w:rsidRPr="00BF2504" w:rsidRDefault="0012117C" w:rsidP="0012117C">
            <w:pPr>
              <w:pStyle w:val="TableColumnNameMIRB"/>
            </w:pPr>
            <w:r w:rsidRPr="00BF2504">
              <w:t>EXPIRY_DATETIME</w:t>
            </w:r>
          </w:p>
        </w:tc>
        <w:tc>
          <w:tcPr>
            <w:tcW w:w="946" w:type="pct"/>
            <w:vAlign w:val="center"/>
          </w:tcPr>
          <w:p w14:paraId="74464B13" w14:textId="77777777" w:rsidR="0012117C" w:rsidRPr="00BF2504" w:rsidRDefault="0012117C" w:rsidP="0012117C">
            <w:pPr>
              <w:pStyle w:val="TableBodyTextMIRB"/>
            </w:pPr>
            <w:r w:rsidRPr="00BF2504">
              <w:t>DATE</w:t>
            </w:r>
          </w:p>
        </w:tc>
        <w:tc>
          <w:tcPr>
            <w:tcW w:w="649" w:type="pct"/>
            <w:vAlign w:val="center"/>
          </w:tcPr>
          <w:p w14:paraId="47BB1F99" w14:textId="6B4466F0" w:rsidR="0012117C" w:rsidRPr="00BF2504" w:rsidRDefault="00A60099" w:rsidP="0012117C">
            <w:pPr>
              <w:pStyle w:val="TableBodyTextMIRB"/>
            </w:pPr>
            <w:r w:rsidRPr="00BF2504">
              <w:t>Non</w:t>
            </w:r>
          </w:p>
        </w:tc>
        <w:tc>
          <w:tcPr>
            <w:tcW w:w="734" w:type="pct"/>
            <w:vAlign w:val="center"/>
          </w:tcPr>
          <w:p w14:paraId="70B8089F" w14:textId="77777777" w:rsidR="0012117C" w:rsidRPr="00BF2504" w:rsidRDefault="0012117C" w:rsidP="0012117C">
            <w:pPr>
              <w:pStyle w:val="TableBodyTextMIRB"/>
            </w:pPr>
            <w:r w:rsidRPr="00BF2504">
              <w:t>EXP_DATE</w:t>
            </w:r>
          </w:p>
        </w:tc>
        <w:tc>
          <w:tcPr>
            <w:tcW w:w="1556" w:type="pct"/>
            <w:vAlign w:val="center"/>
          </w:tcPr>
          <w:p w14:paraId="5F2FA602" w14:textId="0B0BC456" w:rsidR="0012117C" w:rsidRPr="00BF2504" w:rsidRDefault="005C4795" w:rsidP="0012117C">
            <w:pPr>
              <w:pStyle w:val="TableBodyTextMIRB"/>
            </w:pPr>
            <w:r w:rsidRPr="00BF2504">
              <w:t>Date/heure à laquelle l’enregistrement est devenu inutilisable.</w:t>
            </w:r>
          </w:p>
        </w:tc>
      </w:tr>
    </w:tbl>
    <w:p w14:paraId="29CC0A96" w14:textId="14E828C8" w:rsidR="0012117C" w:rsidRPr="00BF2504" w:rsidRDefault="0012117C" w:rsidP="0012117C">
      <w:pPr>
        <w:pStyle w:val="BodyAccessibleTextMIRB"/>
        <w:spacing w:before="240"/>
        <w:jc w:val="center"/>
        <w:rPr>
          <w:b/>
        </w:rPr>
      </w:pPr>
      <w:r w:rsidRPr="00BF2504">
        <w:rPr>
          <w:b/>
        </w:rPr>
        <w:t xml:space="preserve">ORN_STANDARD_MUNICIPALITY_LIST </w:t>
      </w:r>
      <w:r w:rsidR="0002282E" w:rsidRPr="00BF2504">
        <w:rPr>
          <w:b/>
        </w:rPr>
        <w:t>– Valeurs admissibles</w:t>
      </w:r>
    </w:p>
    <w:tbl>
      <w:tblPr>
        <w:tblStyle w:val="TableGrid1"/>
        <w:tblW w:w="5000" w:type="pct"/>
        <w:jc w:val="center"/>
        <w:tblLook w:val="04A0" w:firstRow="1" w:lastRow="0" w:firstColumn="1" w:lastColumn="0" w:noHBand="0" w:noVBand="1"/>
        <w:tblCaption w:val="Valeurs admissibles : ORN_STANDARD_MUNICIPALITY_LIST"/>
        <w:tblDescription w:val="La table répertorie toutes les valeurs autorisées pour ORN_STANDARD_MUNICIPALITY_LIST."/>
      </w:tblPr>
      <w:tblGrid>
        <w:gridCol w:w="8278"/>
        <w:gridCol w:w="2512"/>
      </w:tblGrid>
      <w:tr w:rsidR="0012117C" w:rsidRPr="00BF2504" w14:paraId="33AF77D3" w14:textId="77777777" w:rsidTr="0012117C">
        <w:trPr>
          <w:cantSplit/>
          <w:trHeight w:val="300"/>
          <w:tblHeader/>
          <w:jc w:val="center"/>
        </w:trPr>
        <w:tc>
          <w:tcPr>
            <w:tcW w:w="3836" w:type="pct"/>
            <w:vAlign w:val="center"/>
            <w:hideMark/>
          </w:tcPr>
          <w:p w14:paraId="13BEE7CC" w14:textId="77777777" w:rsidR="0012117C" w:rsidRPr="00BF2504" w:rsidRDefault="0012117C" w:rsidP="0012117C">
            <w:pPr>
              <w:pStyle w:val="TableHeaderRowTextMIRB"/>
            </w:pPr>
            <w:r w:rsidRPr="00BF2504">
              <w:t>STANDARD MUNICIPALITY</w:t>
            </w:r>
          </w:p>
        </w:tc>
        <w:tc>
          <w:tcPr>
            <w:tcW w:w="1164" w:type="pct"/>
            <w:noWrap/>
            <w:vAlign w:val="center"/>
            <w:hideMark/>
          </w:tcPr>
          <w:p w14:paraId="1DCF45A4" w14:textId="77777777" w:rsidR="0012117C" w:rsidRPr="00BF2504" w:rsidRDefault="0012117C" w:rsidP="0012117C">
            <w:pPr>
              <w:pStyle w:val="TableHeaderRowTextMIRB"/>
            </w:pPr>
            <w:r w:rsidRPr="00BF2504">
              <w:t>EXPIRY DATETIME</w:t>
            </w:r>
          </w:p>
        </w:tc>
      </w:tr>
      <w:tr w:rsidR="0012117C" w:rsidRPr="00BF2504" w14:paraId="0753B9ED" w14:textId="77777777" w:rsidTr="0012117C">
        <w:trPr>
          <w:cantSplit/>
          <w:trHeight w:val="300"/>
          <w:jc w:val="center"/>
        </w:trPr>
        <w:tc>
          <w:tcPr>
            <w:tcW w:w="3836" w:type="pct"/>
            <w:vAlign w:val="center"/>
            <w:hideMark/>
          </w:tcPr>
          <w:p w14:paraId="6D94ABEC" w14:textId="77777777" w:rsidR="0012117C" w:rsidRPr="00BF2504" w:rsidRDefault="0012117C" w:rsidP="0012117C">
            <w:pPr>
              <w:pStyle w:val="TableBodyTextMIRB"/>
              <w:rPr>
                <w:rFonts w:eastAsia="Times New Roman"/>
                <w:lang w:eastAsia="en-CA"/>
              </w:rPr>
            </w:pPr>
            <w:r w:rsidRPr="00BF2504">
              <w:t>Abitibi 70</w:t>
            </w:r>
          </w:p>
        </w:tc>
        <w:tc>
          <w:tcPr>
            <w:tcW w:w="1164" w:type="pct"/>
            <w:noWrap/>
            <w:vAlign w:val="center"/>
            <w:hideMark/>
          </w:tcPr>
          <w:p w14:paraId="7B946781" w14:textId="2AC64650" w:rsidR="0012117C" w:rsidRPr="00BF2504" w:rsidRDefault="002D61AA" w:rsidP="0012117C">
            <w:pPr>
              <w:pStyle w:val="TableBodyTextMIRB"/>
            </w:pPr>
            <w:r w:rsidRPr="00BF2504">
              <w:rPr>
                <w:rFonts w:eastAsia="Times New Roman"/>
                <w:lang w:eastAsia="en-CA"/>
              </w:rPr>
              <w:t>Sans objet</w:t>
            </w:r>
          </w:p>
        </w:tc>
      </w:tr>
      <w:tr w:rsidR="0012117C" w:rsidRPr="00BF2504" w14:paraId="62B4FD32" w14:textId="77777777" w:rsidTr="0012117C">
        <w:trPr>
          <w:cantSplit/>
          <w:trHeight w:val="300"/>
          <w:jc w:val="center"/>
        </w:trPr>
        <w:tc>
          <w:tcPr>
            <w:tcW w:w="3836" w:type="pct"/>
            <w:vAlign w:val="center"/>
            <w:hideMark/>
          </w:tcPr>
          <w:p w14:paraId="32106887" w14:textId="77777777" w:rsidR="0012117C" w:rsidRPr="00BF2504" w:rsidRDefault="0012117C" w:rsidP="0012117C">
            <w:pPr>
              <w:pStyle w:val="TableBodyTextMIRB"/>
              <w:rPr>
                <w:rFonts w:eastAsia="Times New Roman"/>
                <w:lang w:eastAsia="en-CA"/>
              </w:rPr>
            </w:pPr>
            <w:r w:rsidRPr="00BF2504">
              <w:t>Agency 1</w:t>
            </w:r>
          </w:p>
        </w:tc>
        <w:tc>
          <w:tcPr>
            <w:tcW w:w="1164" w:type="pct"/>
            <w:noWrap/>
            <w:vAlign w:val="center"/>
            <w:hideMark/>
          </w:tcPr>
          <w:p w14:paraId="3A86DC0F" w14:textId="5442E45D" w:rsidR="0012117C" w:rsidRPr="00BF2504" w:rsidRDefault="002D61AA" w:rsidP="0012117C">
            <w:pPr>
              <w:pStyle w:val="TableBodyTextMIRB"/>
            </w:pPr>
            <w:r w:rsidRPr="00BF2504">
              <w:rPr>
                <w:rFonts w:eastAsia="Times New Roman"/>
                <w:lang w:eastAsia="en-CA"/>
              </w:rPr>
              <w:t>Sans objet</w:t>
            </w:r>
          </w:p>
        </w:tc>
      </w:tr>
      <w:tr w:rsidR="0012117C" w:rsidRPr="00BF2504" w14:paraId="1FA45026" w14:textId="77777777" w:rsidTr="0012117C">
        <w:trPr>
          <w:cantSplit/>
          <w:trHeight w:val="300"/>
          <w:jc w:val="center"/>
        </w:trPr>
        <w:tc>
          <w:tcPr>
            <w:tcW w:w="3836" w:type="pct"/>
            <w:vAlign w:val="center"/>
            <w:hideMark/>
          </w:tcPr>
          <w:p w14:paraId="54624785" w14:textId="77777777" w:rsidR="0012117C" w:rsidRPr="00BF2504" w:rsidRDefault="0012117C" w:rsidP="0012117C">
            <w:pPr>
              <w:pStyle w:val="TableBodyTextMIRB"/>
              <w:rPr>
                <w:rFonts w:eastAsia="Times New Roman"/>
                <w:lang w:eastAsia="en-CA"/>
              </w:rPr>
            </w:pPr>
            <w:r w:rsidRPr="00BF2504">
              <w:t>Agency 30</w:t>
            </w:r>
          </w:p>
        </w:tc>
        <w:tc>
          <w:tcPr>
            <w:tcW w:w="1164" w:type="pct"/>
            <w:noWrap/>
            <w:vAlign w:val="center"/>
            <w:hideMark/>
          </w:tcPr>
          <w:p w14:paraId="595EA9C8" w14:textId="18322AE6" w:rsidR="0012117C" w:rsidRPr="00BF2504" w:rsidRDefault="002D61AA" w:rsidP="0012117C">
            <w:pPr>
              <w:pStyle w:val="TableBodyTextMIRB"/>
            </w:pPr>
            <w:r w:rsidRPr="00BF2504">
              <w:rPr>
                <w:rFonts w:eastAsia="Times New Roman"/>
                <w:lang w:eastAsia="en-CA"/>
              </w:rPr>
              <w:t>Sans objet</w:t>
            </w:r>
          </w:p>
        </w:tc>
      </w:tr>
      <w:tr w:rsidR="0012117C" w:rsidRPr="00BF2504" w14:paraId="2E7D9BF1" w14:textId="77777777" w:rsidTr="0012117C">
        <w:trPr>
          <w:cantSplit/>
          <w:trHeight w:val="300"/>
          <w:jc w:val="center"/>
        </w:trPr>
        <w:tc>
          <w:tcPr>
            <w:tcW w:w="3836" w:type="pct"/>
            <w:vAlign w:val="center"/>
            <w:hideMark/>
          </w:tcPr>
          <w:p w14:paraId="7DA38A42" w14:textId="77777777" w:rsidR="0012117C" w:rsidRPr="00BF2504" w:rsidRDefault="0012117C" w:rsidP="0012117C">
            <w:pPr>
              <w:pStyle w:val="TableBodyTextMIRB"/>
              <w:rPr>
                <w:rFonts w:eastAsia="Times New Roman"/>
                <w:lang w:eastAsia="en-CA"/>
              </w:rPr>
            </w:pPr>
            <w:r w:rsidRPr="00BF2504">
              <w:t>Akwesasne 59</w:t>
            </w:r>
          </w:p>
        </w:tc>
        <w:tc>
          <w:tcPr>
            <w:tcW w:w="1164" w:type="pct"/>
            <w:noWrap/>
            <w:vAlign w:val="center"/>
            <w:hideMark/>
          </w:tcPr>
          <w:p w14:paraId="05FBF89F" w14:textId="5B05D16C" w:rsidR="0012117C" w:rsidRPr="00BF2504" w:rsidRDefault="002D61AA" w:rsidP="0012117C">
            <w:pPr>
              <w:pStyle w:val="TableBodyTextMIRB"/>
            </w:pPr>
            <w:r w:rsidRPr="00BF2504">
              <w:rPr>
                <w:rFonts w:eastAsia="Times New Roman"/>
                <w:lang w:eastAsia="en-CA"/>
              </w:rPr>
              <w:t>Sans objet</w:t>
            </w:r>
          </w:p>
        </w:tc>
      </w:tr>
      <w:tr w:rsidR="0012117C" w:rsidRPr="00BF2504" w14:paraId="6D3236DE" w14:textId="77777777" w:rsidTr="0012117C">
        <w:trPr>
          <w:cantSplit/>
          <w:trHeight w:val="300"/>
          <w:jc w:val="center"/>
        </w:trPr>
        <w:tc>
          <w:tcPr>
            <w:tcW w:w="3836" w:type="pct"/>
            <w:vAlign w:val="center"/>
            <w:hideMark/>
          </w:tcPr>
          <w:p w14:paraId="23D43E86" w14:textId="77777777" w:rsidR="0012117C" w:rsidRPr="00BF2504" w:rsidRDefault="0012117C" w:rsidP="0012117C">
            <w:pPr>
              <w:pStyle w:val="TableBodyTextMIRB"/>
              <w:rPr>
                <w:rFonts w:eastAsia="Times New Roman"/>
                <w:lang w:eastAsia="en-CA"/>
              </w:rPr>
            </w:pPr>
            <w:r w:rsidRPr="00BF2504">
              <w:t>Alderville First Nation</w:t>
            </w:r>
          </w:p>
        </w:tc>
        <w:tc>
          <w:tcPr>
            <w:tcW w:w="1164" w:type="pct"/>
            <w:noWrap/>
            <w:vAlign w:val="center"/>
            <w:hideMark/>
          </w:tcPr>
          <w:p w14:paraId="206F6995" w14:textId="752F0FD0" w:rsidR="0012117C" w:rsidRPr="00BF2504" w:rsidRDefault="002D61AA" w:rsidP="0012117C">
            <w:pPr>
              <w:pStyle w:val="TableBodyTextMIRB"/>
            </w:pPr>
            <w:r w:rsidRPr="00BF2504">
              <w:rPr>
                <w:rFonts w:eastAsia="Times New Roman"/>
                <w:lang w:eastAsia="en-CA"/>
              </w:rPr>
              <w:t>Sans objet</w:t>
            </w:r>
          </w:p>
        </w:tc>
      </w:tr>
      <w:tr w:rsidR="0012117C" w:rsidRPr="00BF2504" w14:paraId="769BFE46" w14:textId="77777777" w:rsidTr="0012117C">
        <w:trPr>
          <w:cantSplit/>
          <w:trHeight w:val="300"/>
          <w:jc w:val="center"/>
        </w:trPr>
        <w:tc>
          <w:tcPr>
            <w:tcW w:w="3836" w:type="pct"/>
            <w:vAlign w:val="center"/>
            <w:hideMark/>
          </w:tcPr>
          <w:p w14:paraId="3A6FD643" w14:textId="77777777" w:rsidR="0012117C" w:rsidRPr="00BF2504" w:rsidRDefault="0012117C" w:rsidP="0012117C">
            <w:pPr>
              <w:pStyle w:val="TableBodyTextMIRB"/>
              <w:rPr>
                <w:rFonts w:eastAsia="Times New Roman"/>
                <w:lang w:eastAsia="en-CA"/>
              </w:rPr>
            </w:pPr>
            <w:r w:rsidRPr="00BF2504">
              <w:t>Assabaska</w:t>
            </w:r>
          </w:p>
        </w:tc>
        <w:tc>
          <w:tcPr>
            <w:tcW w:w="1164" w:type="pct"/>
            <w:noWrap/>
            <w:vAlign w:val="center"/>
            <w:hideMark/>
          </w:tcPr>
          <w:p w14:paraId="6F7BACAB" w14:textId="79A356B0" w:rsidR="0012117C" w:rsidRPr="00BF2504" w:rsidRDefault="002D61AA" w:rsidP="0012117C">
            <w:pPr>
              <w:pStyle w:val="TableBodyTextMIRB"/>
            </w:pPr>
            <w:r w:rsidRPr="00BF2504">
              <w:rPr>
                <w:rFonts w:eastAsia="Times New Roman"/>
                <w:lang w:eastAsia="en-CA"/>
              </w:rPr>
              <w:t>Sans objet</w:t>
            </w:r>
          </w:p>
        </w:tc>
      </w:tr>
      <w:tr w:rsidR="0012117C" w:rsidRPr="00BF2504" w14:paraId="0BC9B391" w14:textId="77777777" w:rsidTr="0012117C">
        <w:trPr>
          <w:cantSplit/>
          <w:trHeight w:val="300"/>
          <w:jc w:val="center"/>
        </w:trPr>
        <w:tc>
          <w:tcPr>
            <w:tcW w:w="3836" w:type="pct"/>
            <w:vAlign w:val="center"/>
            <w:hideMark/>
          </w:tcPr>
          <w:p w14:paraId="5976C1D5" w14:textId="77777777" w:rsidR="0012117C" w:rsidRPr="00BF2504" w:rsidRDefault="0012117C" w:rsidP="0012117C">
            <w:pPr>
              <w:pStyle w:val="TableBodyTextMIRB"/>
              <w:rPr>
                <w:rFonts w:eastAsia="Times New Roman"/>
                <w:lang w:eastAsia="en-CA"/>
              </w:rPr>
            </w:pPr>
            <w:r w:rsidRPr="00BF2504">
              <w:t>Attawapiskat 91</w:t>
            </w:r>
          </w:p>
        </w:tc>
        <w:tc>
          <w:tcPr>
            <w:tcW w:w="1164" w:type="pct"/>
            <w:noWrap/>
            <w:vAlign w:val="center"/>
            <w:hideMark/>
          </w:tcPr>
          <w:p w14:paraId="3BF6F2B4" w14:textId="121A7FBA" w:rsidR="0012117C" w:rsidRPr="00BF2504" w:rsidRDefault="002D61AA" w:rsidP="0012117C">
            <w:pPr>
              <w:pStyle w:val="TableBodyTextMIRB"/>
            </w:pPr>
            <w:r w:rsidRPr="00BF2504">
              <w:rPr>
                <w:rFonts w:eastAsia="Times New Roman"/>
                <w:lang w:eastAsia="en-CA"/>
              </w:rPr>
              <w:t>Sans objet</w:t>
            </w:r>
          </w:p>
        </w:tc>
      </w:tr>
      <w:tr w:rsidR="0012117C" w:rsidRPr="00BF2504" w14:paraId="3F209B99" w14:textId="77777777" w:rsidTr="0012117C">
        <w:trPr>
          <w:cantSplit/>
          <w:trHeight w:val="300"/>
          <w:jc w:val="center"/>
        </w:trPr>
        <w:tc>
          <w:tcPr>
            <w:tcW w:w="3836" w:type="pct"/>
            <w:vAlign w:val="center"/>
            <w:hideMark/>
          </w:tcPr>
          <w:p w14:paraId="53FA82CA" w14:textId="67F9F529" w:rsidR="0012117C" w:rsidRPr="00BF2504" w:rsidRDefault="0012117C" w:rsidP="0012117C">
            <w:pPr>
              <w:pStyle w:val="TableBodyTextMIRB"/>
              <w:rPr>
                <w:rFonts w:eastAsia="Times New Roman"/>
                <w:lang w:eastAsia="en-CA"/>
              </w:rPr>
            </w:pPr>
            <w:r w:rsidRPr="00BF2504">
              <w:t>Attawapiskat 91</w:t>
            </w:r>
            <w:r w:rsidR="00457BE4">
              <w:t>A</w:t>
            </w:r>
          </w:p>
        </w:tc>
        <w:tc>
          <w:tcPr>
            <w:tcW w:w="1164" w:type="pct"/>
            <w:noWrap/>
            <w:vAlign w:val="center"/>
            <w:hideMark/>
          </w:tcPr>
          <w:p w14:paraId="4C78534D" w14:textId="08D23DA5" w:rsidR="0012117C" w:rsidRPr="00BF2504" w:rsidRDefault="002D61AA" w:rsidP="0012117C">
            <w:pPr>
              <w:pStyle w:val="TableBodyTextMIRB"/>
            </w:pPr>
            <w:r w:rsidRPr="00BF2504">
              <w:rPr>
                <w:rFonts w:eastAsia="Times New Roman"/>
                <w:lang w:eastAsia="en-CA"/>
              </w:rPr>
              <w:t>Sans objet</w:t>
            </w:r>
          </w:p>
        </w:tc>
      </w:tr>
      <w:tr w:rsidR="0012117C" w:rsidRPr="00BF2504" w14:paraId="0A789F16" w14:textId="77777777" w:rsidTr="0012117C">
        <w:trPr>
          <w:cantSplit/>
          <w:trHeight w:val="300"/>
          <w:jc w:val="center"/>
        </w:trPr>
        <w:tc>
          <w:tcPr>
            <w:tcW w:w="3836" w:type="pct"/>
            <w:vAlign w:val="center"/>
            <w:hideMark/>
          </w:tcPr>
          <w:p w14:paraId="60FE0243" w14:textId="77777777" w:rsidR="0012117C" w:rsidRPr="00BF2504" w:rsidRDefault="0012117C" w:rsidP="0012117C">
            <w:pPr>
              <w:pStyle w:val="TableBodyTextMIRB"/>
              <w:rPr>
                <w:rFonts w:eastAsia="Times New Roman"/>
                <w:lang w:eastAsia="en-CA"/>
              </w:rPr>
            </w:pPr>
            <w:r w:rsidRPr="00BF2504">
              <w:t>Bear Island 1</w:t>
            </w:r>
          </w:p>
        </w:tc>
        <w:tc>
          <w:tcPr>
            <w:tcW w:w="1164" w:type="pct"/>
            <w:noWrap/>
            <w:vAlign w:val="center"/>
            <w:hideMark/>
          </w:tcPr>
          <w:p w14:paraId="0BA9C1B3" w14:textId="2B85C97C" w:rsidR="0012117C" w:rsidRPr="00BF2504" w:rsidRDefault="002D61AA" w:rsidP="0012117C">
            <w:pPr>
              <w:pStyle w:val="TableBodyTextMIRB"/>
            </w:pPr>
            <w:r w:rsidRPr="00BF2504">
              <w:rPr>
                <w:rFonts w:eastAsia="Times New Roman"/>
                <w:lang w:eastAsia="en-CA"/>
              </w:rPr>
              <w:t>Sans objet</w:t>
            </w:r>
          </w:p>
        </w:tc>
      </w:tr>
      <w:tr w:rsidR="0012117C" w:rsidRPr="00BF2504" w14:paraId="5701B928" w14:textId="77777777" w:rsidTr="0012117C">
        <w:trPr>
          <w:cantSplit/>
          <w:trHeight w:val="300"/>
          <w:jc w:val="center"/>
        </w:trPr>
        <w:tc>
          <w:tcPr>
            <w:tcW w:w="3836" w:type="pct"/>
            <w:vAlign w:val="center"/>
            <w:hideMark/>
          </w:tcPr>
          <w:p w14:paraId="507BC52A" w14:textId="77777777" w:rsidR="0012117C" w:rsidRPr="00BF2504" w:rsidRDefault="0012117C" w:rsidP="0012117C">
            <w:pPr>
              <w:pStyle w:val="TableBodyTextMIRB"/>
              <w:rPr>
                <w:rFonts w:eastAsia="Times New Roman"/>
                <w:lang w:eastAsia="en-CA"/>
              </w:rPr>
            </w:pPr>
            <w:r w:rsidRPr="00BF2504">
              <w:t>Bearskin Lake</w:t>
            </w:r>
          </w:p>
        </w:tc>
        <w:tc>
          <w:tcPr>
            <w:tcW w:w="1164" w:type="pct"/>
            <w:noWrap/>
            <w:vAlign w:val="center"/>
            <w:hideMark/>
          </w:tcPr>
          <w:p w14:paraId="3747C29C" w14:textId="08B6B922" w:rsidR="0012117C" w:rsidRPr="00BF2504" w:rsidRDefault="002D61AA" w:rsidP="0012117C">
            <w:pPr>
              <w:pStyle w:val="TableBodyTextMIRB"/>
            </w:pPr>
            <w:r w:rsidRPr="00BF2504">
              <w:rPr>
                <w:rFonts w:eastAsia="Times New Roman"/>
                <w:lang w:eastAsia="en-CA"/>
              </w:rPr>
              <w:t>Sans objet</w:t>
            </w:r>
          </w:p>
        </w:tc>
      </w:tr>
      <w:tr w:rsidR="0012117C" w:rsidRPr="00BF2504" w14:paraId="16B086CF" w14:textId="77777777" w:rsidTr="0012117C">
        <w:trPr>
          <w:cantSplit/>
          <w:trHeight w:val="300"/>
          <w:jc w:val="center"/>
        </w:trPr>
        <w:tc>
          <w:tcPr>
            <w:tcW w:w="3836" w:type="pct"/>
            <w:vAlign w:val="center"/>
            <w:hideMark/>
          </w:tcPr>
          <w:p w14:paraId="78290F3E" w14:textId="3DF09DEC" w:rsidR="0012117C" w:rsidRPr="00BF2504" w:rsidRDefault="0012117C" w:rsidP="0012117C">
            <w:pPr>
              <w:pStyle w:val="TableBodyTextMIRB"/>
              <w:rPr>
                <w:rFonts w:eastAsia="Times New Roman"/>
                <w:lang w:eastAsia="en-CA"/>
              </w:rPr>
            </w:pPr>
            <w:r w:rsidRPr="00BF2504">
              <w:t>Big Grassy River 35</w:t>
            </w:r>
            <w:r w:rsidR="00457BE4">
              <w:t>G</w:t>
            </w:r>
          </w:p>
        </w:tc>
        <w:tc>
          <w:tcPr>
            <w:tcW w:w="1164" w:type="pct"/>
            <w:noWrap/>
            <w:vAlign w:val="center"/>
            <w:hideMark/>
          </w:tcPr>
          <w:p w14:paraId="5A3AA3F3" w14:textId="57DA8D52" w:rsidR="0012117C" w:rsidRPr="00BF2504" w:rsidRDefault="002D61AA" w:rsidP="0012117C">
            <w:pPr>
              <w:pStyle w:val="TableBodyTextMIRB"/>
            </w:pPr>
            <w:r w:rsidRPr="00BF2504">
              <w:rPr>
                <w:rFonts w:eastAsia="Times New Roman"/>
                <w:lang w:eastAsia="en-CA"/>
              </w:rPr>
              <w:t>Sans objet</w:t>
            </w:r>
          </w:p>
        </w:tc>
      </w:tr>
      <w:tr w:rsidR="0012117C" w:rsidRPr="00BF2504" w14:paraId="0C09F2D2" w14:textId="77777777" w:rsidTr="0012117C">
        <w:trPr>
          <w:cantSplit/>
          <w:trHeight w:val="300"/>
          <w:jc w:val="center"/>
        </w:trPr>
        <w:tc>
          <w:tcPr>
            <w:tcW w:w="3836" w:type="pct"/>
            <w:vAlign w:val="center"/>
            <w:hideMark/>
          </w:tcPr>
          <w:p w14:paraId="0D306B66" w14:textId="0BF2E119" w:rsidR="0012117C" w:rsidRPr="00BF2504" w:rsidRDefault="0012117C" w:rsidP="0012117C">
            <w:pPr>
              <w:pStyle w:val="TableBodyTextMIRB"/>
              <w:rPr>
                <w:rFonts w:eastAsia="Times New Roman"/>
                <w:lang w:eastAsia="en-CA"/>
              </w:rPr>
            </w:pPr>
            <w:r w:rsidRPr="00BF2504">
              <w:t>Big Island 31</w:t>
            </w:r>
            <w:r w:rsidR="00457BE4">
              <w:t>D</w:t>
            </w:r>
          </w:p>
        </w:tc>
        <w:tc>
          <w:tcPr>
            <w:tcW w:w="1164" w:type="pct"/>
            <w:noWrap/>
            <w:vAlign w:val="center"/>
            <w:hideMark/>
          </w:tcPr>
          <w:p w14:paraId="1594E460" w14:textId="34F10C42" w:rsidR="0012117C" w:rsidRPr="00BF2504" w:rsidRDefault="002D61AA" w:rsidP="0012117C">
            <w:pPr>
              <w:pStyle w:val="TableBodyTextMIRB"/>
            </w:pPr>
            <w:r w:rsidRPr="00BF2504">
              <w:rPr>
                <w:rFonts w:eastAsia="Times New Roman"/>
                <w:lang w:eastAsia="en-CA"/>
              </w:rPr>
              <w:t>Sans objet</w:t>
            </w:r>
          </w:p>
        </w:tc>
      </w:tr>
      <w:tr w:rsidR="0012117C" w:rsidRPr="00BF2504" w14:paraId="2652866C" w14:textId="77777777" w:rsidTr="0012117C">
        <w:trPr>
          <w:cantSplit/>
          <w:trHeight w:val="300"/>
          <w:jc w:val="center"/>
        </w:trPr>
        <w:tc>
          <w:tcPr>
            <w:tcW w:w="3836" w:type="pct"/>
            <w:vAlign w:val="center"/>
            <w:hideMark/>
          </w:tcPr>
          <w:p w14:paraId="74B521C0" w14:textId="6FD1E9E6" w:rsidR="0012117C" w:rsidRPr="00BF2504" w:rsidRDefault="0012117C" w:rsidP="0012117C">
            <w:pPr>
              <w:pStyle w:val="TableBodyTextMIRB"/>
              <w:rPr>
                <w:rFonts w:eastAsia="Times New Roman"/>
                <w:lang w:eastAsia="en-CA"/>
              </w:rPr>
            </w:pPr>
            <w:r w:rsidRPr="00BF2504">
              <w:t>Big Island 31</w:t>
            </w:r>
            <w:r w:rsidR="00457BE4">
              <w:t>E</w:t>
            </w:r>
          </w:p>
        </w:tc>
        <w:tc>
          <w:tcPr>
            <w:tcW w:w="1164" w:type="pct"/>
            <w:noWrap/>
            <w:vAlign w:val="center"/>
            <w:hideMark/>
          </w:tcPr>
          <w:p w14:paraId="63DCBD2E" w14:textId="4BE08C83" w:rsidR="0012117C" w:rsidRPr="00BF2504" w:rsidRDefault="002D61AA" w:rsidP="0012117C">
            <w:pPr>
              <w:pStyle w:val="TableBodyTextMIRB"/>
            </w:pPr>
            <w:r w:rsidRPr="00BF2504">
              <w:rPr>
                <w:rFonts w:eastAsia="Times New Roman"/>
                <w:lang w:eastAsia="en-CA"/>
              </w:rPr>
              <w:t>Sans objet</w:t>
            </w:r>
          </w:p>
        </w:tc>
      </w:tr>
      <w:tr w:rsidR="0012117C" w:rsidRPr="00BF2504" w14:paraId="3AB77CE5" w14:textId="77777777" w:rsidTr="0012117C">
        <w:trPr>
          <w:cantSplit/>
          <w:trHeight w:val="300"/>
          <w:jc w:val="center"/>
        </w:trPr>
        <w:tc>
          <w:tcPr>
            <w:tcW w:w="3836" w:type="pct"/>
            <w:vAlign w:val="center"/>
            <w:hideMark/>
          </w:tcPr>
          <w:p w14:paraId="46FBA89D" w14:textId="1F0A3CB7" w:rsidR="0012117C" w:rsidRPr="00BF2504" w:rsidRDefault="0012117C" w:rsidP="0012117C">
            <w:pPr>
              <w:pStyle w:val="TableBodyTextMIRB"/>
              <w:rPr>
                <w:rFonts w:eastAsia="Times New Roman"/>
                <w:lang w:eastAsia="en-CA"/>
              </w:rPr>
            </w:pPr>
            <w:r w:rsidRPr="00BF2504">
              <w:t>Big Island 31</w:t>
            </w:r>
            <w:r w:rsidR="00457BE4">
              <w:t>F</w:t>
            </w:r>
          </w:p>
        </w:tc>
        <w:tc>
          <w:tcPr>
            <w:tcW w:w="1164" w:type="pct"/>
            <w:noWrap/>
            <w:vAlign w:val="center"/>
            <w:hideMark/>
          </w:tcPr>
          <w:p w14:paraId="3F805E89" w14:textId="19E3C575" w:rsidR="0012117C" w:rsidRPr="00BF2504" w:rsidRDefault="002D61AA" w:rsidP="0012117C">
            <w:pPr>
              <w:pStyle w:val="TableBodyTextMIRB"/>
            </w:pPr>
            <w:r w:rsidRPr="00BF2504">
              <w:rPr>
                <w:rFonts w:eastAsia="Times New Roman"/>
                <w:lang w:eastAsia="en-CA"/>
              </w:rPr>
              <w:t>Sans objet</w:t>
            </w:r>
          </w:p>
        </w:tc>
      </w:tr>
      <w:tr w:rsidR="0012117C" w:rsidRPr="00BF2504" w14:paraId="1BA7F4A7" w14:textId="77777777" w:rsidTr="0012117C">
        <w:trPr>
          <w:cantSplit/>
          <w:trHeight w:val="300"/>
          <w:jc w:val="center"/>
        </w:trPr>
        <w:tc>
          <w:tcPr>
            <w:tcW w:w="3836" w:type="pct"/>
            <w:vAlign w:val="center"/>
            <w:hideMark/>
          </w:tcPr>
          <w:p w14:paraId="2C3F2FD7" w14:textId="77777777" w:rsidR="0012117C" w:rsidRPr="00BF2504" w:rsidRDefault="0012117C" w:rsidP="0012117C">
            <w:pPr>
              <w:pStyle w:val="TableBodyTextMIRB"/>
              <w:rPr>
                <w:rFonts w:eastAsia="Times New Roman"/>
                <w:lang w:eastAsia="en-CA"/>
              </w:rPr>
            </w:pPr>
            <w:r w:rsidRPr="00BF2504">
              <w:t>Big Island 37</w:t>
            </w:r>
          </w:p>
        </w:tc>
        <w:tc>
          <w:tcPr>
            <w:tcW w:w="1164" w:type="pct"/>
            <w:noWrap/>
            <w:vAlign w:val="center"/>
            <w:hideMark/>
          </w:tcPr>
          <w:p w14:paraId="0F1B0BFF" w14:textId="6DA32366" w:rsidR="0012117C" w:rsidRPr="00BF2504" w:rsidRDefault="002D61AA" w:rsidP="0012117C">
            <w:pPr>
              <w:pStyle w:val="TableBodyTextMIRB"/>
            </w:pPr>
            <w:r w:rsidRPr="00BF2504">
              <w:rPr>
                <w:rFonts w:eastAsia="Times New Roman"/>
                <w:lang w:eastAsia="en-CA"/>
              </w:rPr>
              <w:t>Sans objet</w:t>
            </w:r>
          </w:p>
        </w:tc>
      </w:tr>
      <w:tr w:rsidR="0012117C" w:rsidRPr="00BF2504" w14:paraId="0962B065" w14:textId="77777777" w:rsidTr="0012117C">
        <w:trPr>
          <w:cantSplit/>
          <w:trHeight w:val="300"/>
          <w:jc w:val="center"/>
        </w:trPr>
        <w:tc>
          <w:tcPr>
            <w:tcW w:w="3836" w:type="pct"/>
            <w:vAlign w:val="center"/>
            <w:hideMark/>
          </w:tcPr>
          <w:p w14:paraId="15617B4B" w14:textId="77777777" w:rsidR="0012117C" w:rsidRPr="00BF2504" w:rsidRDefault="0012117C" w:rsidP="0012117C">
            <w:pPr>
              <w:pStyle w:val="TableBodyTextMIRB"/>
              <w:rPr>
                <w:rFonts w:eastAsia="Times New Roman"/>
                <w:lang w:eastAsia="en-CA"/>
              </w:rPr>
            </w:pPr>
            <w:r w:rsidRPr="00BF2504">
              <w:t>Big Island Mainland 93</w:t>
            </w:r>
          </w:p>
        </w:tc>
        <w:tc>
          <w:tcPr>
            <w:tcW w:w="1164" w:type="pct"/>
            <w:noWrap/>
            <w:vAlign w:val="center"/>
            <w:hideMark/>
          </w:tcPr>
          <w:p w14:paraId="57C3B0CE" w14:textId="4A62D2D3" w:rsidR="0012117C" w:rsidRPr="00BF2504" w:rsidRDefault="002D61AA" w:rsidP="0012117C">
            <w:pPr>
              <w:pStyle w:val="TableBodyTextMIRB"/>
            </w:pPr>
            <w:r w:rsidRPr="00BF2504">
              <w:rPr>
                <w:rFonts w:eastAsia="Times New Roman"/>
                <w:lang w:eastAsia="en-CA"/>
              </w:rPr>
              <w:t>Sans objet</w:t>
            </w:r>
          </w:p>
        </w:tc>
      </w:tr>
      <w:tr w:rsidR="00B46B8E" w:rsidRPr="00BF2504" w14:paraId="485C833A" w14:textId="77777777" w:rsidTr="0012117C">
        <w:trPr>
          <w:cantSplit/>
          <w:trHeight w:val="300"/>
          <w:jc w:val="center"/>
        </w:trPr>
        <w:tc>
          <w:tcPr>
            <w:tcW w:w="3836" w:type="pct"/>
            <w:vAlign w:val="center"/>
          </w:tcPr>
          <w:p w14:paraId="259EB8DD" w14:textId="4A459237" w:rsidR="00B46B8E" w:rsidRPr="00BF2504" w:rsidRDefault="00B46B8E" w:rsidP="0012117C">
            <w:pPr>
              <w:pStyle w:val="TableBodyTextMIRB"/>
            </w:pPr>
            <w:r w:rsidRPr="00B46B8E">
              <w:t>Caldwell First Nation</w:t>
            </w:r>
          </w:p>
        </w:tc>
        <w:tc>
          <w:tcPr>
            <w:tcW w:w="1164" w:type="pct"/>
            <w:noWrap/>
            <w:vAlign w:val="center"/>
          </w:tcPr>
          <w:p w14:paraId="5526B0E1" w14:textId="07346216"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0F2CF3DE" w14:textId="77777777" w:rsidTr="0012117C">
        <w:trPr>
          <w:cantSplit/>
          <w:trHeight w:val="300"/>
          <w:jc w:val="center"/>
        </w:trPr>
        <w:tc>
          <w:tcPr>
            <w:tcW w:w="3836" w:type="pct"/>
            <w:vAlign w:val="center"/>
            <w:hideMark/>
          </w:tcPr>
          <w:p w14:paraId="2A15D933" w14:textId="1F68FF88" w:rsidR="0012117C" w:rsidRPr="00BF2504" w:rsidRDefault="0012117C" w:rsidP="0012117C">
            <w:pPr>
              <w:pStyle w:val="TableBodyTextMIRB"/>
              <w:rPr>
                <w:rFonts w:eastAsia="Times New Roman"/>
                <w:lang w:eastAsia="en-CA"/>
              </w:rPr>
            </w:pPr>
            <w:r w:rsidRPr="00BF2504">
              <w:t>Cape Croker Hunting Grounds 60</w:t>
            </w:r>
            <w:r w:rsidR="00457BE4">
              <w:t>B</w:t>
            </w:r>
          </w:p>
        </w:tc>
        <w:tc>
          <w:tcPr>
            <w:tcW w:w="1164" w:type="pct"/>
            <w:noWrap/>
            <w:vAlign w:val="center"/>
            <w:hideMark/>
          </w:tcPr>
          <w:p w14:paraId="233A5072" w14:textId="1E08D556" w:rsidR="0012117C" w:rsidRPr="00BF2504" w:rsidRDefault="002D61AA" w:rsidP="0012117C">
            <w:pPr>
              <w:pStyle w:val="TableBodyTextMIRB"/>
            </w:pPr>
            <w:r w:rsidRPr="00BF2504">
              <w:rPr>
                <w:rFonts w:eastAsia="Times New Roman"/>
                <w:lang w:eastAsia="en-CA"/>
              </w:rPr>
              <w:t>Sans objet</w:t>
            </w:r>
          </w:p>
        </w:tc>
      </w:tr>
      <w:tr w:rsidR="0012117C" w:rsidRPr="00BF2504" w14:paraId="42BC610D" w14:textId="77777777" w:rsidTr="0012117C">
        <w:trPr>
          <w:cantSplit/>
          <w:trHeight w:val="300"/>
          <w:jc w:val="center"/>
        </w:trPr>
        <w:tc>
          <w:tcPr>
            <w:tcW w:w="3836" w:type="pct"/>
            <w:vAlign w:val="center"/>
            <w:hideMark/>
          </w:tcPr>
          <w:p w14:paraId="4A9445F1" w14:textId="4F22FC29" w:rsidR="0012117C" w:rsidRPr="00BF2504" w:rsidRDefault="0012117C" w:rsidP="0012117C">
            <w:pPr>
              <w:pStyle w:val="TableBodyTextMIRB"/>
              <w:rPr>
                <w:rFonts w:eastAsia="Times New Roman"/>
                <w:lang w:eastAsia="en-CA"/>
              </w:rPr>
            </w:pPr>
            <w:r w:rsidRPr="00BF2504">
              <w:t>Cat Lake 63</w:t>
            </w:r>
            <w:r w:rsidR="00457BE4">
              <w:t>C</w:t>
            </w:r>
          </w:p>
        </w:tc>
        <w:tc>
          <w:tcPr>
            <w:tcW w:w="1164" w:type="pct"/>
            <w:noWrap/>
            <w:vAlign w:val="center"/>
            <w:hideMark/>
          </w:tcPr>
          <w:p w14:paraId="354C1487" w14:textId="48045BB1" w:rsidR="0012117C" w:rsidRPr="00BF2504" w:rsidRDefault="002D61AA" w:rsidP="0012117C">
            <w:pPr>
              <w:pStyle w:val="TableBodyTextMIRB"/>
            </w:pPr>
            <w:r w:rsidRPr="00BF2504">
              <w:rPr>
                <w:rFonts w:eastAsia="Times New Roman"/>
                <w:lang w:eastAsia="en-CA"/>
              </w:rPr>
              <w:t>Sans objet</w:t>
            </w:r>
          </w:p>
        </w:tc>
      </w:tr>
      <w:tr w:rsidR="0012117C" w:rsidRPr="00BF2504" w14:paraId="0B0FAE1F" w14:textId="77777777" w:rsidTr="0012117C">
        <w:trPr>
          <w:cantSplit/>
          <w:trHeight w:val="300"/>
          <w:jc w:val="center"/>
        </w:trPr>
        <w:tc>
          <w:tcPr>
            <w:tcW w:w="3836" w:type="pct"/>
            <w:vAlign w:val="center"/>
            <w:hideMark/>
          </w:tcPr>
          <w:p w14:paraId="4FE3F9AD" w14:textId="77777777" w:rsidR="0012117C" w:rsidRPr="00BF2504" w:rsidRDefault="0012117C" w:rsidP="0012117C">
            <w:pPr>
              <w:pStyle w:val="TableBodyTextMIRB"/>
              <w:rPr>
                <w:rFonts w:eastAsia="Times New Roman"/>
                <w:lang w:eastAsia="en-CA"/>
              </w:rPr>
            </w:pPr>
            <w:r w:rsidRPr="00BF2504">
              <w:t>Cfb Borden</w:t>
            </w:r>
          </w:p>
        </w:tc>
        <w:tc>
          <w:tcPr>
            <w:tcW w:w="1164" w:type="pct"/>
            <w:noWrap/>
            <w:vAlign w:val="center"/>
            <w:hideMark/>
          </w:tcPr>
          <w:p w14:paraId="77EE4666" w14:textId="79909A5B" w:rsidR="0012117C" w:rsidRPr="00BF2504" w:rsidRDefault="002D61AA" w:rsidP="0012117C">
            <w:pPr>
              <w:pStyle w:val="TableBodyTextMIRB"/>
            </w:pPr>
            <w:r w:rsidRPr="00BF2504">
              <w:rPr>
                <w:rFonts w:eastAsia="Times New Roman"/>
                <w:lang w:eastAsia="en-CA"/>
              </w:rPr>
              <w:t>Sans objet</w:t>
            </w:r>
          </w:p>
        </w:tc>
      </w:tr>
      <w:tr w:rsidR="0012117C" w:rsidRPr="00BF2504" w14:paraId="53F5910B" w14:textId="77777777" w:rsidTr="0012117C">
        <w:trPr>
          <w:cantSplit/>
          <w:trHeight w:val="300"/>
          <w:jc w:val="center"/>
        </w:trPr>
        <w:tc>
          <w:tcPr>
            <w:tcW w:w="3836" w:type="pct"/>
            <w:vAlign w:val="center"/>
            <w:hideMark/>
          </w:tcPr>
          <w:p w14:paraId="73978080" w14:textId="77777777" w:rsidR="0012117C" w:rsidRPr="00BF2504" w:rsidRDefault="0012117C" w:rsidP="0012117C">
            <w:pPr>
              <w:pStyle w:val="TableBodyTextMIRB"/>
              <w:rPr>
                <w:rFonts w:eastAsia="Times New Roman"/>
                <w:lang w:eastAsia="en-CA"/>
              </w:rPr>
            </w:pPr>
            <w:r w:rsidRPr="00BF2504">
              <w:lastRenderedPageBreak/>
              <w:t>Chapleau 61</w:t>
            </w:r>
          </w:p>
        </w:tc>
        <w:tc>
          <w:tcPr>
            <w:tcW w:w="1164" w:type="pct"/>
            <w:noWrap/>
            <w:vAlign w:val="center"/>
            <w:hideMark/>
          </w:tcPr>
          <w:p w14:paraId="162992E8" w14:textId="035ECF70" w:rsidR="0012117C" w:rsidRPr="00BF2504" w:rsidRDefault="002D61AA" w:rsidP="0012117C">
            <w:pPr>
              <w:pStyle w:val="TableBodyTextMIRB"/>
            </w:pPr>
            <w:r w:rsidRPr="00BF2504">
              <w:rPr>
                <w:rFonts w:eastAsia="Times New Roman"/>
                <w:lang w:eastAsia="en-CA"/>
              </w:rPr>
              <w:t>Sans objet</w:t>
            </w:r>
          </w:p>
        </w:tc>
      </w:tr>
      <w:tr w:rsidR="0012117C" w:rsidRPr="00BF2504" w14:paraId="730E3DC0" w14:textId="77777777" w:rsidTr="0012117C">
        <w:trPr>
          <w:cantSplit/>
          <w:trHeight w:val="300"/>
          <w:jc w:val="center"/>
        </w:trPr>
        <w:tc>
          <w:tcPr>
            <w:tcW w:w="3836" w:type="pct"/>
            <w:vAlign w:val="center"/>
            <w:hideMark/>
          </w:tcPr>
          <w:p w14:paraId="0ECA26C5" w14:textId="3C69C9ED" w:rsidR="0012117C" w:rsidRPr="00BF2504" w:rsidRDefault="0012117C" w:rsidP="0012117C">
            <w:pPr>
              <w:pStyle w:val="TableBodyTextMIRB"/>
              <w:rPr>
                <w:rFonts w:eastAsia="Times New Roman"/>
                <w:lang w:eastAsia="en-CA"/>
              </w:rPr>
            </w:pPr>
            <w:r w:rsidRPr="00BF2504">
              <w:t>Chapleau 61</w:t>
            </w:r>
            <w:r w:rsidR="00457BE4">
              <w:t>A</w:t>
            </w:r>
          </w:p>
        </w:tc>
        <w:tc>
          <w:tcPr>
            <w:tcW w:w="1164" w:type="pct"/>
            <w:noWrap/>
            <w:vAlign w:val="center"/>
            <w:hideMark/>
          </w:tcPr>
          <w:p w14:paraId="7C3E09E3" w14:textId="68C86332" w:rsidR="0012117C" w:rsidRPr="00BF2504" w:rsidRDefault="002D61AA" w:rsidP="0012117C">
            <w:pPr>
              <w:pStyle w:val="TableBodyTextMIRB"/>
            </w:pPr>
            <w:r w:rsidRPr="00BF2504">
              <w:rPr>
                <w:rFonts w:eastAsia="Times New Roman"/>
                <w:lang w:eastAsia="en-CA"/>
              </w:rPr>
              <w:t>Sans objet</w:t>
            </w:r>
          </w:p>
        </w:tc>
      </w:tr>
      <w:tr w:rsidR="0012117C" w:rsidRPr="00BF2504" w14:paraId="6E905391" w14:textId="77777777" w:rsidTr="0012117C">
        <w:trPr>
          <w:cantSplit/>
          <w:trHeight w:val="300"/>
          <w:jc w:val="center"/>
        </w:trPr>
        <w:tc>
          <w:tcPr>
            <w:tcW w:w="3836" w:type="pct"/>
            <w:vAlign w:val="center"/>
            <w:hideMark/>
          </w:tcPr>
          <w:p w14:paraId="0463EB5C" w14:textId="77777777" w:rsidR="0012117C" w:rsidRPr="00BF2504" w:rsidRDefault="0012117C" w:rsidP="0012117C">
            <w:pPr>
              <w:pStyle w:val="TableBodyTextMIRB"/>
              <w:rPr>
                <w:rFonts w:eastAsia="Times New Roman"/>
                <w:lang w:eastAsia="en-CA"/>
              </w:rPr>
            </w:pPr>
            <w:r w:rsidRPr="00BF2504">
              <w:t>Chapleau 74</w:t>
            </w:r>
          </w:p>
        </w:tc>
        <w:tc>
          <w:tcPr>
            <w:tcW w:w="1164" w:type="pct"/>
            <w:noWrap/>
            <w:vAlign w:val="center"/>
            <w:hideMark/>
          </w:tcPr>
          <w:p w14:paraId="0848DE99" w14:textId="0FA4C936" w:rsidR="0012117C" w:rsidRPr="00BF2504" w:rsidRDefault="002D61AA" w:rsidP="0012117C">
            <w:pPr>
              <w:pStyle w:val="TableBodyTextMIRB"/>
            </w:pPr>
            <w:r w:rsidRPr="00BF2504">
              <w:rPr>
                <w:rFonts w:eastAsia="Times New Roman"/>
                <w:lang w:eastAsia="en-CA"/>
              </w:rPr>
              <w:t>Sans objet</w:t>
            </w:r>
          </w:p>
        </w:tc>
      </w:tr>
      <w:tr w:rsidR="0012117C" w:rsidRPr="00BF2504" w14:paraId="22AA88A1" w14:textId="77777777" w:rsidTr="0012117C">
        <w:trPr>
          <w:cantSplit/>
          <w:trHeight w:val="300"/>
          <w:jc w:val="center"/>
        </w:trPr>
        <w:tc>
          <w:tcPr>
            <w:tcW w:w="3836" w:type="pct"/>
            <w:vAlign w:val="center"/>
            <w:hideMark/>
          </w:tcPr>
          <w:p w14:paraId="31E2E686" w14:textId="2A82B1A9" w:rsidR="0012117C" w:rsidRPr="00BF2504" w:rsidRDefault="0012117C" w:rsidP="0012117C">
            <w:pPr>
              <w:pStyle w:val="TableBodyTextMIRB"/>
              <w:rPr>
                <w:rFonts w:eastAsia="Times New Roman"/>
                <w:lang w:eastAsia="en-CA"/>
              </w:rPr>
            </w:pPr>
            <w:r w:rsidRPr="00BF2504">
              <w:t>Chapleau 74</w:t>
            </w:r>
            <w:r w:rsidR="00457BE4">
              <w:t>A</w:t>
            </w:r>
          </w:p>
        </w:tc>
        <w:tc>
          <w:tcPr>
            <w:tcW w:w="1164" w:type="pct"/>
            <w:noWrap/>
            <w:vAlign w:val="center"/>
            <w:hideMark/>
          </w:tcPr>
          <w:p w14:paraId="68B27E77" w14:textId="715005D3" w:rsidR="0012117C" w:rsidRPr="00BF2504" w:rsidRDefault="002D61AA" w:rsidP="0012117C">
            <w:pPr>
              <w:pStyle w:val="TableBodyTextMIRB"/>
            </w:pPr>
            <w:r w:rsidRPr="00BF2504">
              <w:rPr>
                <w:rFonts w:eastAsia="Times New Roman"/>
                <w:lang w:eastAsia="en-CA"/>
              </w:rPr>
              <w:t>Sans objet</w:t>
            </w:r>
          </w:p>
        </w:tc>
      </w:tr>
      <w:tr w:rsidR="0012117C" w:rsidRPr="00BF2504" w14:paraId="619B59E0" w14:textId="77777777" w:rsidTr="0012117C">
        <w:trPr>
          <w:cantSplit/>
          <w:trHeight w:val="300"/>
          <w:jc w:val="center"/>
        </w:trPr>
        <w:tc>
          <w:tcPr>
            <w:tcW w:w="3836" w:type="pct"/>
            <w:vAlign w:val="center"/>
            <w:hideMark/>
          </w:tcPr>
          <w:p w14:paraId="03484376" w14:textId="77777777" w:rsidR="0012117C" w:rsidRPr="00BF2504" w:rsidRDefault="0012117C" w:rsidP="0012117C">
            <w:pPr>
              <w:pStyle w:val="TableBodyTextMIRB"/>
              <w:rPr>
                <w:rFonts w:eastAsia="Times New Roman"/>
                <w:lang w:eastAsia="en-CA"/>
              </w:rPr>
            </w:pPr>
            <w:r w:rsidRPr="00BF2504">
              <w:t>Chapleau 75</w:t>
            </w:r>
          </w:p>
        </w:tc>
        <w:tc>
          <w:tcPr>
            <w:tcW w:w="1164" w:type="pct"/>
            <w:noWrap/>
            <w:vAlign w:val="center"/>
            <w:hideMark/>
          </w:tcPr>
          <w:p w14:paraId="0650B779" w14:textId="5FD4DC4F" w:rsidR="0012117C" w:rsidRPr="00BF2504" w:rsidRDefault="002D61AA" w:rsidP="0012117C">
            <w:pPr>
              <w:pStyle w:val="TableBodyTextMIRB"/>
            </w:pPr>
            <w:r w:rsidRPr="00BF2504">
              <w:rPr>
                <w:rFonts w:eastAsia="Times New Roman"/>
                <w:lang w:eastAsia="en-CA"/>
              </w:rPr>
              <w:t>Sans objet</w:t>
            </w:r>
          </w:p>
        </w:tc>
      </w:tr>
      <w:tr w:rsidR="0012117C" w:rsidRPr="00BF2504" w14:paraId="64C01A8F" w14:textId="77777777" w:rsidTr="0012117C">
        <w:trPr>
          <w:cantSplit/>
          <w:trHeight w:val="300"/>
          <w:jc w:val="center"/>
        </w:trPr>
        <w:tc>
          <w:tcPr>
            <w:tcW w:w="3836" w:type="pct"/>
            <w:vAlign w:val="center"/>
            <w:hideMark/>
          </w:tcPr>
          <w:p w14:paraId="1FD3CAB2" w14:textId="77777777" w:rsidR="0012117C" w:rsidRPr="00BF2504" w:rsidRDefault="0012117C" w:rsidP="0012117C">
            <w:pPr>
              <w:pStyle w:val="TableBodyTextMIRB"/>
              <w:rPr>
                <w:rFonts w:eastAsia="Times New Roman"/>
                <w:lang w:eastAsia="en-CA"/>
              </w:rPr>
            </w:pPr>
            <w:r w:rsidRPr="00BF2504">
              <w:t>Chapleau Cree Fox Lake</w:t>
            </w:r>
          </w:p>
        </w:tc>
        <w:tc>
          <w:tcPr>
            <w:tcW w:w="1164" w:type="pct"/>
            <w:noWrap/>
            <w:vAlign w:val="center"/>
            <w:hideMark/>
          </w:tcPr>
          <w:p w14:paraId="1B13E18A" w14:textId="25FCC959" w:rsidR="0012117C" w:rsidRPr="00BF2504" w:rsidRDefault="002D61AA" w:rsidP="0012117C">
            <w:pPr>
              <w:pStyle w:val="TableBodyTextMIRB"/>
            </w:pPr>
            <w:r w:rsidRPr="00BF2504">
              <w:rPr>
                <w:rFonts w:eastAsia="Times New Roman"/>
                <w:lang w:eastAsia="en-CA"/>
              </w:rPr>
              <w:t>Sans objet</w:t>
            </w:r>
          </w:p>
        </w:tc>
      </w:tr>
      <w:tr w:rsidR="0012117C" w:rsidRPr="00BF2504" w14:paraId="3E52C9B3" w14:textId="77777777" w:rsidTr="0012117C">
        <w:trPr>
          <w:cantSplit/>
          <w:trHeight w:val="300"/>
          <w:jc w:val="center"/>
        </w:trPr>
        <w:tc>
          <w:tcPr>
            <w:tcW w:w="3836" w:type="pct"/>
            <w:vAlign w:val="center"/>
            <w:hideMark/>
          </w:tcPr>
          <w:p w14:paraId="38C7DF54" w14:textId="77777777" w:rsidR="0012117C" w:rsidRPr="00BF2504" w:rsidRDefault="0012117C" w:rsidP="0012117C">
            <w:pPr>
              <w:pStyle w:val="TableBodyTextMIRB"/>
              <w:rPr>
                <w:rFonts w:eastAsia="Times New Roman"/>
                <w:lang w:eastAsia="en-CA"/>
              </w:rPr>
            </w:pPr>
            <w:r w:rsidRPr="00BF2504">
              <w:t>Chief's Point 28</w:t>
            </w:r>
          </w:p>
        </w:tc>
        <w:tc>
          <w:tcPr>
            <w:tcW w:w="1164" w:type="pct"/>
            <w:noWrap/>
            <w:vAlign w:val="center"/>
            <w:hideMark/>
          </w:tcPr>
          <w:p w14:paraId="66CF6B43" w14:textId="41480E26" w:rsidR="0012117C" w:rsidRPr="00BF2504" w:rsidRDefault="002D61AA" w:rsidP="0012117C">
            <w:pPr>
              <w:pStyle w:val="TableBodyTextMIRB"/>
            </w:pPr>
            <w:r w:rsidRPr="00BF2504">
              <w:rPr>
                <w:rFonts w:eastAsia="Times New Roman"/>
                <w:lang w:eastAsia="en-CA"/>
              </w:rPr>
              <w:t>Sans objet</w:t>
            </w:r>
          </w:p>
        </w:tc>
      </w:tr>
      <w:tr w:rsidR="0012117C" w:rsidRPr="00BF2504" w14:paraId="5C203D23" w14:textId="77777777" w:rsidTr="0012117C">
        <w:trPr>
          <w:cantSplit/>
          <w:trHeight w:val="300"/>
          <w:jc w:val="center"/>
        </w:trPr>
        <w:tc>
          <w:tcPr>
            <w:tcW w:w="3836" w:type="pct"/>
            <w:vAlign w:val="center"/>
            <w:hideMark/>
          </w:tcPr>
          <w:p w14:paraId="0910A223" w14:textId="77777777" w:rsidR="0012117C" w:rsidRPr="00BF2504" w:rsidRDefault="0012117C" w:rsidP="0012117C">
            <w:pPr>
              <w:pStyle w:val="TableBodyTextMIRB"/>
              <w:rPr>
                <w:rFonts w:eastAsia="Times New Roman"/>
                <w:lang w:eastAsia="en-CA"/>
              </w:rPr>
            </w:pPr>
            <w:r w:rsidRPr="00BF2504">
              <w:t>Chippewa Island</w:t>
            </w:r>
          </w:p>
        </w:tc>
        <w:tc>
          <w:tcPr>
            <w:tcW w:w="1164" w:type="pct"/>
            <w:noWrap/>
            <w:vAlign w:val="center"/>
            <w:hideMark/>
          </w:tcPr>
          <w:p w14:paraId="5E28BE7A" w14:textId="16CC0FDC" w:rsidR="0012117C" w:rsidRPr="00BF2504" w:rsidRDefault="002D61AA" w:rsidP="0012117C">
            <w:pPr>
              <w:pStyle w:val="TableBodyTextMIRB"/>
            </w:pPr>
            <w:r w:rsidRPr="00BF2504">
              <w:rPr>
                <w:rFonts w:eastAsia="Times New Roman"/>
                <w:lang w:eastAsia="en-CA"/>
              </w:rPr>
              <w:t>Sans objet</w:t>
            </w:r>
          </w:p>
        </w:tc>
      </w:tr>
      <w:tr w:rsidR="0012117C" w:rsidRPr="00BF2504" w14:paraId="6370C52C" w14:textId="77777777" w:rsidTr="0012117C">
        <w:trPr>
          <w:cantSplit/>
          <w:trHeight w:val="300"/>
          <w:jc w:val="center"/>
        </w:trPr>
        <w:tc>
          <w:tcPr>
            <w:tcW w:w="3836" w:type="pct"/>
            <w:vAlign w:val="center"/>
            <w:hideMark/>
          </w:tcPr>
          <w:p w14:paraId="5BD65A5B" w14:textId="77777777" w:rsidR="0012117C" w:rsidRPr="00BF2504" w:rsidRDefault="0012117C" w:rsidP="0012117C">
            <w:pPr>
              <w:pStyle w:val="TableBodyTextMIRB"/>
              <w:rPr>
                <w:rFonts w:eastAsia="Times New Roman"/>
                <w:lang w:eastAsia="en-CA"/>
              </w:rPr>
            </w:pPr>
            <w:r w:rsidRPr="00BF2504">
              <w:t>Chippewas of Georgina Island First Nation</w:t>
            </w:r>
          </w:p>
        </w:tc>
        <w:tc>
          <w:tcPr>
            <w:tcW w:w="1164" w:type="pct"/>
            <w:noWrap/>
            <w:vAlign w:val="center"/>
            <w:hideMark/>
          </w:tcPr>
          <w:p w14:paraId="49552B73" w14:textId="0065C079" w:rsidR="0012117C" w:rsidRPr="00BF2504" w:rsidRDefault="002D61AA" w:rsidP="0012117C">
            <w:pPr>
              <w:pStyle w:val="TableBodyTextMIRB"/>
            </w:pPr>
            <w:r w:rsidRPr="00BF2504">
              <w:rPr>
                <w:rFonts w:eastAsia="Times New Roman"/>
                <w:lang w:eastAsia="en-CA"/>
              </w:rPr>
              <w:t>Sans objet</w:t>
            </w:r>
          </w:p>
        </w:tc>
      </w:tr>
      <w:tr w:rsidR="0012117C" w:rsidRPr="00BF2504" w14:paraId="73976FA5" w14:textId="77777777" w:rsidTr="0012117C">
        <w:trPr>
          <w:cantSplit/>
          <w:trHeight w:val="300"/>
          <w:jc w:val="center"/>
        </w:trPr>
        <w:tc>
          <w:tcPr>
            <w:tcW w:w="3836" w:type="pct"/>
            <w:vAlign w:val="center"/>
            <w:hideMark/>
          </w:tcPr>
          <w:p w14:paraId="7849267C" w14:textId="0D345542" w:rsidR="0012117C" w:rsidRPr="00BF2504" w:rsidRDefault="0012117C" w:rsidP="0012117C">
            <w:pPr>
              <w:pStyle w:val="TableBodyTextMIRB"/>
              <w:rPr>
                <w:rFonts w:eastAsia="Times New Roman"/>
                <w:lang w:eastAsia="en-CA"/>
              </w:rPr>
            </w:pPr>
            <w:r w:rsidRPr="00BF2504">
              <w:t>Chippewas of Georgina Island First Nation 33</w:t>
            </w:r>
            <w:r w:rsidR="00457BE4">
              <w:t>A</w:t>
            </w:r>
          </w:p>
        </w:tc>
        <w:tc>
          <w:tcPr>
            <w:tcW w:w="1164" w:type="pct"/>
            <w:noWrap/>
            <w:vAlign w:val="center"/>
            <w:hideMark/>
          </w:tcPr>
          <w:p w14:paraId="29566CC4" w14:textId="36452400" w:rsidR="0012117C" w:rsidRPr="00BF2504" w:rsidRDefault="002D61AA" w:rsidP="0012117C">
            <w:pPr>
              <w:pStyle w:val="TableBodyTextMIRB"/>
            </w:pPr>
            <w:r w:rsidRPr="00BF2504">
              <w:rPr>
                <w:rFonts w:eastAsia="Times New Roman"/>
                <w:lang w:eastAsia="en-CA"/>
              </w:rPr>
              <w:t>Sans objet</w:t>
            </w:r>
          </w:p>
        </w:tc>
      </w:tr>
      <w:tr w:rsidR="0012117C" w:rsidRPr="00BF2504" w14:paraId="7A334DF4" w14:textId="77777777" w:rsidTr="0012117C">
        <w:trPr>
          <w:cantSplit/>
          <w:trHeight w:val="300"/>
          <w:jc w:val="center"/>
        </w:trPr>
        <w:tc>
          <w:tcPr>
            <w:tcW w:w="3836" w:type="pct"/>
            <w:vAlign w:val="center"/>
            <w:hideMark/>
          </w:tcPr>
          <w:p w14:paraId="13A301FC" w14:textId="77777777" w:rsidR="0012117C" w:rsidRPr="00BF2504" w:rsidRDefault="0012117C" w:rsidP="0012117C">
            <w:pPr>
              <w:pStyle w:val="TableBodyTextMIRB"/>
              <w:rPr>
                <w:rFonts w:eastAsia="Times New Roman"/>
                <w:lang w:eastAsia="en-CA"/>
              </w:rPr>
            </w:pPr>
            <w:r w:rsidRPr="00BF2504">
              <w:t>Chippewas of the Thames First Nation 42</w:t>
            </w:r>
          </w:p>
        </w:tc>
        <w:tc>
          <w:tcPr>
            <w:tcW w:w="1164" w:type="pct"/>
            <w:noWrap/>
            <w:vAlign w:val="center"/>
            <w:hideMark/>
          </w:tcPr>
          <w:p w14:paraId="6F8FC988" w14:textId="59E86E6A" w:rsidR="0012117C" w:rsidRPr="00BF2504" w:rsidRDefault="002D61AA" w:rsidP="0012117C">
            <w:pPr>
              <w:pStyle w:val="TableBodyTextMIRB"/>
            </w:pPr>
            <w:r w:rsidRPr="00BF2504">
              <w:rPr>
                <w:rFonts w:eastAsia="Times New Roman"/>
                <w:lang w:eastAsia="en-CA"/>
              </w:rPr>
              <w:t>Sans objet</w:t>
            </w:r>
          </w:p>
        </w:tc>
      </w:tr>
      <w:tr w:rsidR="0012117C" w:rsidRPr="00BF2504" w14:paraId="6368BD96" w14:textId="77777777" w:rsidTr="0012117C">
        <w:trPr>
          <w:cantSplit/>
          <w:trHeight w:val="300"/>
          <w:jc w:val="center"/>
        </w:trPr>
        <w:tc>
          <w:tcPr>
            <w:tcW w:w="3836" w:type="pct"/>
            <w:vAlign w:val="center"/>
            <w:hideMark/>
          </w:tcPr>
          <w:p w14:paraId="1D428B0B" w14:textId="77777777" w:rsidR="0012117C" w:rsidRPr="00BF2504" w:rsidRDefault="0012117C" w:rsidP="0012117C">
            <w:pPr>
              <w:pStyle w:val="TableBodyTextMIRB"/>
              <w:rPr>
                <w:rFonts w:eastAsia="Times New Roman"/>
                <w:lang w:eastAsia="en-CA"/>
              </w:rPr>
            </w:pPr>
            <w:r w:rsidRPr="00BF2504">
              <w:t>Christian Island 30</w:t>
            </w:r>
          </w:p>
        </w:tc>
        <w:tc>
          <w:tcPr>
            <w:tcW w:w="1164" w:type="pct"/>
            <w:noWrap/>
            <w:vAlign w:val="center"/>
            <w:hideMark/>
          </w:tcPr>
          <w:p w14:paraId="1CDCF326" w14:textId="7EECA68C" w:rsidR="0012117C" w:rsidRPr="00BF2504" w:rsidRDefault="002D61AA" w:rsidP="0012117C">
            <w:pPr>
              <w:pStyle w:val="TableBodyTextMIRB"/>
            </w:pPr>
            <w:r w:rsidRPr="00BF2504">
              <w:rPr>
                <w:rFonts w:eastAsia="Times New Roman"/>
                <w:lang w:eastAsia="en-CA"/>
              </w:rPr>
              <w:t>Sans objet</w:t>
            </w:r>
          </w:p>
        </w:tc>
      </w:tr>
      <w:tr w:rsidR="0012117C" w:rsidRPr="00BF2504" w14:paraId="670537D8" w14:textId="77777777" w:rsidTr="0012117C">
        <w:trPr>
          <w:cantSplit/>
          <w:trHeight w:val="300"/>
          <w:jc w:val="center"/>
        </w:trPr>
        <w:tc>
          <w:tcPr>
            <w:tcW w:w="3836" w:type="pct"/>
            <w:vAlign w:val="center"/>
            <w:hideMark/>
          </w:tcPr>
          <w:p w14:paraId="443E19F4" w14:textId="3B076F9F" w:rsidR="0012117C" w:rsidRPr="00BF2504" w:rsidRDefault="0012117C" w:rsidP="0012117C">
            <w:pPr>
              <w:pStyle w:val="TableBodyTextMIRB"/>
              <w:rPr>
                <w:rFonts w:eastAsia="Times New Roman"/>
                <w:lang w:eastAsia="en-CA"/>
              </w:rPr>
            </w:pPr>
            <w:r w:rsidRPr="00BF2504">
              <w:t>Christian Island 30</w:t>
            </w:r>
            <w:r w:rsidR="00457BE4">
              <w:t>A</w:t>
            </w:r>
          </w:p>
        </w:tc>
        <w:tc>
          <w:tcPr>
            <w:tcW w:w="1164" w:type="pct"/>
            <w:noWrap/>
            <w:vAlign w:val="center"/>
            <w:hideMark/>
          </w:tcPr>
          <w:p w14:paraId="1D768627" w14:textId="396A838B" w:rsidR="0012117C" w:rsidRPr="00BF2504" w:rsidRDefault="002D61AA" w:rsidP="0012117C">
            <w:pPr>
              <w:pStyle w:val="TableBodyTextMIRB"/>
            </w:pPr>
            <w:r w:rsidRPr="00BF2504">
              <w:rPr>
                <w:rFonts w:eastAsia="Times New Roman"/>
                <w:lang w:eastAsia="en-CA"/>
              </w:rPr>
              <w:t>Sans objet</w:t>
            </w:r>
          </w:p>
        </w:tc>
      </w:tr>
      <w:tr w:rsidR="0012117C" w:rsidRPr="00BF2504" w14:paraId="5E27BEF4" w14:textId="77777777" w:rsidTr="0012117C">
        <w:trPr>
          <w:cantSplit/>
          <w:trHeight w:val="300"/>
          <w:jc w:val="center"/>
        </w:trPr>
        <w:tc>
          <w:tcPr>
            <w:tcW w:w="3836" w:type="pct"/>
            <w:vAlign w:val="center"/>
            <w:hideMark/>
          </w:tcPr>
          <w:p w14:paraId="4E3C43B7" w14:textId="77777777" w:rsidR="0012117C" w:rsidRPr="00BF2504" w:rsidRDefault="0012117C" w:rsidP="0012117C">
            <w:pPr>
              <w:pStyle w:val="TableBodyTextMIRB"/>
              <w:rPr>
                <w:rFonts w:eastAsia="Times New Roman"/>
                <w:lang w:eastAsia="en-CA"/>
              </w:rPr>
            </w:pPr>
            <w:r w:rsidRPr="00BF2504">
              <w:t>City of Barrie</w:t>
            </w:r>
          </w:p>
        </w:tc>
        <w:tc>
          <w:tcPr>
            <w:tcW w:w="1164" w:type="pct"/>
            <w:noWrap/>
            <w:vAlign w:val="center"/>
            <w:hideMark/>
          </w:tcPr>
          <w:p w14:paraId="78FEB30C" w14:textId="6A56A7DA" w:rsidR="0012117C" w:rsidRPr="00BF2504" w:rsidRDefault="002D61AA" w:rsidP="0012117C">
            <w:pPr>
              <w:pStyle w:val="TableBodyTextMIRB"/>
            </w:pPr>
            <w:r w:rsidRPr="00BF2504">
              <w:rPr>
                <w:rFonts w:eastAsia="Times New Roman"/>
                <w:lang w:eastAsia="en-CA"/>
              </w:rPr>
              <w:t>Sans objet</w:t>
            </w:r>
          </w:p>
        </w:tc>
      </w:tr>
      <w:tr w:rsidR="0012117C" w:rsidRPr="00BF2504" w14:paraId="5EF2B5A6" w14:textId="77777777" w:rsidTr="0012117C">
        <w:trPr>
          <w:cantSplit/>
          <w:trHeight w:val="300"/>
          <w:jc w:val="center"/>
        </w:trPr>
        <w:tc>
          <w:tcPr>
            <w:tcW w:w="3836" w:type="pct"/>
            <w:vAlign w:val="center"/>
            <w:hideMark/>
          </w:tcPr>
          <w:p w14:paraId="35D5908D" w14:textId="77777777" w:rsidR="0012117C" w:rsidRPr="00BF2504" w:rsidRDefault="0012117C" w:rsidP="0012117C">
            <w:pPr>
              <w:pStyle w:val="TableBodyTextMIRB"/>
              <w:rPr>
                <w:rFonts w:eastAsia="Times New Roman"/>
                <w:lang w:eastAsia="en-CA"/>
              </w:rPr>
            </w:pPr>
            <w:r w:rsidRPr="00BF2504">
              <w:t>City of Belleville</w:t>
            </w:r>
          </w:p>
        </w:tc>
        <w:tc>
          <w:tcPr>
            <w:tcW w:w="1164" w:type="pct"/>
            <w:noWrap/>
            <w:vAlign w:val="center"/>
            <w:hideMark/>
          </w:tcPr>
          <w:p w14:paraId="5D173901" w14:textId="501C133D" w:rsidR="0012117C" w:rsidRPr="00BF2504" w:rsidRDefault="002D61AA" w:rsidP="0012117C">
            <w:pPr>
              <w:pStyle w:val="TableBodyTextMIRB"/>
            </w:pPr>
            <w:r w:rsidRPr="00BF2504">
              <w:rPr>
                <w:rFonts w:eastAsia="Times New Roman"/>
                <w:lang w:eastAsia="en-CA"/>
              </w:rPr>
              <w:t>Sans objet</w:t>
            </w:r>
          </w:p>
        </w:tc>
      </w:tr>
      <w:tr w:rsidR="0012117C" w:rsidRPr="00BF2504" w14:paraId="2C2146D5" w14:textId="77777777" w:rsidTr="0012117C">
        <w:trPr>
          <w:cantSplit/>
          <w:trHeight w:val="300"/>
          <w:jc w:val="center"/>
        </w:trPr>
        <w:tc>
          <w:tcPr>
            <w:tcW w:w="3836" w:type="pct"/>
            <w:vAlign w:val="center"/>
            <w:hideMark/>
          </w:tcPr>
          <w:p w14:paraId="202F9CCA" w14:textId="77777777" w:rsidR="0012117C" w:rsidRPr="00BF2504" w:rsidRDefault="0012117C" w:rsidP="0012117C">
            <w:pPr>
              <w:pStyle w:val="TableBodyTextMIRB"/>
              <w:rPr>
                <w:rFonts w:eastAsia="Times New Roman"/>
                <w:lang w:eastAsia="en-CA"/>
              </w:rPr>
            </w:pPr>
            <w:r w:rsidRPr="00BF2504">
              <w:t>City of Brampton</w:t>
            </w:r>
          </w:p>
        </w:tc>
        <w:tc>
          <w:tcPr>
            <w:tcW w:w="1164" w:type="pct"/>
            <w:noWrap/>
            <w:vAlign w:val="center"/>
            <w:hideMark/>
          </w:tcPr>
          <w:p w14:paraId="5D9EB20B" w14:textId="02DE6207" w:rsidR="0012117C" w:rsidRPr="00BF2504" w:rsidRDefault="002D61AA" w:rsidP="0012117C">
            <w:pPr>
              <w:pStyle w:val="TableBodyTextMIRB"/>
            </w:pPr>
            <w:r w:rsidRPr="00BF2504">
              <w:rPr>
                <w:rFonts w:eastAsia="Times New Roman"/>
                <w:lang w:eastAsia="en-CA"/>
              </w:rPr>
              <w:t>Sans objet</w:t>
            </w:r>
          </w:p>
        </w:tc>
      </w:tr>
      <w:tr w:rsidR="0012117C" w:rsidRPr="00BF2504" w14:paraId="1B417B41" w14:textId="77777777" w:rsidTr="0012117C">
        <w:trPr>
          <w:cantSplit/>
          <w:trHeight w:val="300"/>
          <w:jc w:val="center"/>
        </w:trPr>
        <w:tc>
          <w:tcPr>
            <w:tcW w:w="3836" w:type="pct"/>
            <w:vAlign w:val="center"/>
            <w:hideMark/>
          </w:tcPr>
          <w:p w14:paraId="13A7365E" w14:textId="77777777" w:rsidR="0012117C" w:rsidRPr="00BF2504" w:rsidRDefault="0012117C" w:rsidP="0012117C">
            <w:pPr>
              <w:pStyle w:val="TableBodyTextMIRB"/>
              <w:rPr>
                <w:rFonts w:eastAsia="Times New Roman"/>
                <w:lang w:eastAsia="en-CA"/>
              </w:rPr>
            </w:pPr>
            <w:r w:rsidRPr="00BF2504">
              <w:t>City of Brantford</w:t>
            </w:r>
          </w:p>
        </w:tc>
        <w:tc>
          <w:tcPr>
            <w:tcW w:w="1164" w:type="pct"/>
            <w:noWrap/>
            <w:vAlign w:val="center"/>
            <w:hideMark/>
          </w:tcPr>
          <w:p w14:paraId="10DD7796" w14:textId="0919459F" w:rsidR="0012117C" w:rsidRPr="00BF2504" w:rsidRDefault="002D61AA" w:rsidP="0012117C">
            <w:pPr>
              <w:pStyle w:val="TableBodyTextMIRB"/>
            </w:pPr>
            <w:r w:rsidRPr="00BF2504">
              <w:rPr>
                <w:rFonts w:eastAsia="Times New Roman"/>
                <w:lang w:eastAsia="en-CA"/>
              </w:rPr>
              <w:t>Sans objet</w:t>
            </w:r>
          </w:p>
        </w:tc>
      </w:tr>
      <w:tr w:rsidR="0012117C" w:rsidRPr="00BF2504" w14:paraId="419A79EB" w14:textId="77777777" w:rsidTr="0012117C">
        <w:trPr>
          <w:cantSplit/>
          <w:trHeight w:val="300"/>
          <w:jc w:val="center"/>
        </w:trPr>
        <w:tc>
          <w:tcPr>
            <w:tcW w:w="3836" w:type="pct"/>
            <w:vAlign w:val="center"/>
            <w:hideMark/>
          </w:tcPr>
          <w:p w14:paraId="3A222436" w14:textId="77777777" w:rsidR="0012117C" w:rsidRPr="00BF2504" w:rsidRDefault="0012117C" w:rsidP="0012117C">
            <w:pPr>
              <w:pStyle w:val="TableBodyTextMIRB"/>
              <w:rPr>
                <w:rFonts w:eastAsia="Times New Roman"/>
                <w:lang w:eastAsia="en-CA"/>
              </w:rPr>
            </w:pPr>
            <w:r w:rsidRPr="00BF2504">
              <w:t>City of Brockville</w:t>
            </w:r>
          </w:p>
        </w:tc>
        <w:tc>
          <w:tcPr>
            <w:tcW w:w="1164" w:type="pct"/>
            <w:noWrap/>
            <w:vAlign w:val="center"/>
            <w:hideMark/>
          </w:tcPr>
          <w:p w14:paraId="4AD3FCEA" w14:textId="29DFBCD6" w:rsidR="0012117C" w:rsidRPr="00BF2504" w:rsidRDefault="002D61AA" w:rsidP="0012117C">
            <w:pPr>
              <w:pStyle w:val="TableBodyTextMIRB"/>
            </w:pPr>
            <w:r w:rsidRPr="00BF2504">
              <w:rPr>
                <w:rFonts w:eastAsia="Times New Roman"/>
                <w:lang w:eastAsia="en-CA"/>
              </w:rPr>
              <w:t>Sans objet</w:t>
            </w:r>
          </w:p>
        </w:tc>
      </w:tr>
      <w:tr w:rsidR="0012117C" w:rsidRPr="00BF2504" w14:paraId="731EEE26" w14:textId="77777777" w:rsidTr="0012117C">
        <w:trPr>
          <w:cantSplit/>
          <w:trHeight w:val="300"/>
          <w:jc w:val="center"/>
        </w:trPr>
        <w:tc>
          <w:tcPr>
            <w:tcW w:w="3836" w:type="pct"/>
            <w:vAlign w:val="center"/>
            <w:hideMark/>
          </w:tcPr>
          <w:p w14:paraId="5E440F33" w14:textId="77777777" w:rsidR="0012117C" w:rsidRPr="00BF2504" w:rsidRDefault="0012117C" w:rsidP="0012117C">
            <w:pPr>
              <w:pStyle w:val="TableBodyTextMIRB"/>
              <w:rPr>
                <w:rFonts w:eastAsia="Times New Roman"/>
                <w:lang w:eastAsia="en-CA"/>
              </w:rPr>
            </w:pPr>
            <w:r w:rsidRPr="00BF2504">
              <w:t>City of Burlington</w:t>
            </w:r>
          </w:p>
        </w:tc>
        <w:tc>
          <w:tcPr>
            <w:tcW w:w="1164" w:type="pct"/>
            <w:noWrap/>
            <w:vAlign w:val="center"/>
            <w:hideMark/>
          </w:tcPr>
          <w:p w14:paraId="740807C4" w14:textId="74A28545" w:rsidR="0012117C" w:rsidRPr="00BF2504" w:rsidRDefault="002D61AA" w:rsidP="0012117C">
            <w:pPr>
              <w:pStyle w:val="TableBodyTextMIRB"/>
            </w:pPr>
            <w:r w:rsidRPr="00BF2504">
              <w:rPr>
                <w:rFonts w:eastAsia="Times New Roman"/>
                <w:lang w:eastAsia="en-CA"/>
              </w:rPr>
              <w:t>Sans objet</w:t>
            </w:r>
          </w:p>
        </w:tc>
      </w:tr>
      <w:tr w:rsidR="0012117C" w:rsidRPr="00BF2504" w14:paraId="63D20387" w14:textId="77777777" w:rsidTr="0012117C">
        <w:trPr>
          <w:cantSplit/>
          <w:trHeight w:val="300"/>
          <w:jc w:val="center"/>
        </w:trPr>
        <w:tc>
          <w:tcPr>
            <w:tcW w:w="3836" w:type="pct"/>
            <w:vAlign w:val="center"/>
            <w:hideMark/>
          </w:tcPr>
          <w:p w14:paraId="04A32311" w14:textId="77777777" w:rsidR="0012117C" w:rsidRPr="00BF2504" w:rsidRDefault="0012117C" w:rsidP="0012117C">
            <w:pPr>
              <w:pStyle w:val="TableBodyTextMIRB"/>
              <w:rPr>
                <w:rFonts w:eastAsia="Times New Roman"/>
                <w:lang w:eastAsia="en-CA"/>
              </w:rPr>
            </w:pPr>
            <w:r w:rsidRPr="00BF2504">
              <w:t>City of Cambridge</w:t>
            </w:r>
          </w:p>
        </w:tc>
        <w:tc>
          <w:tcPr>
            <w:tcW w:w="1164" w:type="pct"/>
            <w:noWrap/>
            <w:vAlign w:val="center"/>
            <w:hideMark/>
          </w:tcPr>
          <w:p w14:paraId="0184EF03" w14:textId="30256068" w:rsidR="0012117C" w:rsidRPr="00BF2504" w:rsidRDefault="002D61AA" w:rsidP="0012117C">
            <w:pPr>
              <w:pStyle w:val="TableBodyTextMIRB"/>
            </w:pPr>
            <w:r w:rsidRPr="00BF2504">
              <w:rPr>
                <w:rFonts w:eastAsia="Times New Roman"/>
                <w:lang w:eastAsia="en-CA"/>
              </w:rPr>
              <w:t>Sans objet</w:t>
            </w:r>
          </w:p>
        </w:tc>
      </w:tr>
      <w:tr w:rsidR="0012117C" w:rsidRPr="00BF2504" w14:paraId="0B20DA9E" w14:textId="77777777" w:rsidTr="0012117C">
        <w:trPr>
          <w:cantSplit/>
          <w:trHeight w:val="300"/>
          <w:jc w:val="center"/>
        </w:trPr>
        <w:tc>
          <w:tcPr>
            <w:tcW w:w="3836" w:type="pct"/>
            <w:vAlign w:val="center"/>
            <w:hideMark/>
          </w:tcPr>
          <w:p w14:paraId="0ADE5027" w14:textId="77777777" w:rsidR="0012117C" w:rsidRPr="00BF2504" w:rsidRDefault="0012117C" w:rsidP="0012117C">
            <w:pPr>
              <w:pStyle w:val="TableBodyTextMIRB"/>
              <w:rPr>
                <w:rFonts w:eastAsia="Times New Roman"/>
                <w:lang w:eastAsia="en-CA"/>
              </w:rPr>
            </w:pPr>
            <w:r w:rsidRPr="00BF2504">
              <w:t>City of Clarence-Rockland</w:t>
            </w:r>
          </w:p>
        </w:tc>
        <w:tc>
          <w:tcPr>
            <w:tcW w:w="1164" w:type="pct"/>
            <w:noWrap/>
            <w:vAlign w:val="center"/>
            <w:hideMark/>
          </w:tcPr>
          <w:p w14:paraId="0DB59BA6" w14:textId="30738C39" w:rsidR="0012117C" w:rsidRPr="00BF2504" w:rsidRDefault="002D61AA" w:rsidP="0012117C">
            <w:pPr>
              <w:pStyle w:val="TableBodyTextMIRB"/>
            </w:pPr>
            <w:r w:rsidRPr="00BF2504">
              <w:rPr>
                <w:rFonts w:eastAsia="Times New Roman"/>
                <w:lang w:eastAsia="en-CA"/>
              </w:rPr>
              <w:t>Sans objet</w:t>
            </w:r>
          </w:p>
        </w:tc>
      </w:tr>
      <w:tr w:rsidR="0012117C" w:rsidRPr="00BF2504" w14:paraId="2257C368" w14:textId="77777777" w:rsidTr="0012117C">
        <w:trPr>
          <w:cantSplit/>
          <w:trHeight w:val="300"/>
          <w:jc w:val="center"/>
        </w:trPr>
        <w:tc>
          <w:tcPr>
            <w:tcW w:w="3836" w:type="pct"/>
            <w:vAlign w:val="center"/>
            <w:hideMark/>
          </w:tcPr>
          <w:p w14:paraId="066F926E" w14:textId="77777777" w:rsidR="0012117C" w:rsidRPr="00BF2504" w:rsidRDefault="0012117C" w:rsidP="0012117C">
            <w:pPr>
              <w:pStyle w:val="TableBodyTextMIRB"/>
              <w:rPr>
                <w:rFonts w:eastAsia="Times New Roman"/>
                <w:lang w:eastAsia="en-CA"/>
              </w:rPr>
            </w:pPr>
            <w:r w:rsidRPr="00BF2504">
              <w:t>City of Cornwall</w:t>
            </w:r>
          </w:p>
        </w:tc>
        <w:tc>
          <w:tcPr>
            <w:tcW w:w="1164" w:type="pct"/>
            <w:noWrap/>
            <w:vAlign w:val="center"/>
            <w:hideMark/>
          </w:tcPr>
          <w:p w14:paraId="01512DD4" w14:textId="688412AE" w:rsidR="0012117C" w:rsidRPr="00BF2504" w:rsidRDefault="002D61AA" w:rsidP="0012117C">
            <w:pPr>
              <w:pStyle w:val="TableBodyTextMIRB"/>
            </w:pPr>
            <w:r w:rsidRPr="00BF2504">
              <w:rPr>
                <w:rFonts w:eastAsia="Times New Roman"/>
                <w:lang w:eastAsia="en-CA"/>
              </w:rPr>
              <w:t>Sans objet</w:t>
            </w:r>
          </w:p>
        </w:tc>
      </w:tr>
      <w:tr w:rsidR="0012117C" w:rsidRPr="00BF2504" w14:paraId="46171917" w14:textId="77777777" w:rsidTr="0012117C">
        <w:trPr>
          <w:cantSplit/>
          <w:trHeight w:val="300"/>
          <w:jc w:val="center"/>
        </w:trPr>
        <w:tc>
          <w:tcPr>
            <w:tcW w:w="3836" w:type="pct"/>
            <w:vAlign w:val="center"/>
            <w:hideMark/>
          </w:tcPr>
          <w:p w14:paraId="1BF038C3" w14:textId="77777777" w:rsidR="0012117C" w:rsidRPr="00BF2504" w:rsidRDefault="0012117C" w:rsidP="0012117C">
            <w:pPr>
              <w:pStyle w:val="TableBodyTextMIRB"/>
              <w:rPr>
                <w:rFonts w:eastAsia="Times New Roman"/>
                <w:lang w:eastAsia="en-CA"/>
              </w:rPr>
            </w:pPr>
            <w:r w:rsidRPr="00BF2504">
              <w:t>City of Dryden</w:t>
            </w:r>
          </w:p>
        </w:tc>
        <w:tc>
          <w:tcPr>
            <w:tcW w:w="1164" w:type="pct"/>
            <w:noWrap/>
            <w:vAlign w:val="center"/>
            <w:hideMark/>
          </w:tcPr>
          <w:p w14:paraId="69BE56DC" w14:textId="42427285" w:rsidR="0012117C" w:rsidRPr="00BF2504" w:rsidRDefault="002D61AA" w:rsidP="0012117C">
            <w:pPr>
              <w:pStyle w:val="TableBodyTextMIRB"/>
            </w:pPr>
            <w:r w:rsidRPr="00BF2504">
              <w:rPr>
                <w:rFonts w:eastAsia="Times New Roman"/>
                <w:lang w:eastAsia="en-CA"/>
              </w:rPr>
              <w:t>Sans objet</w:t>
            </w:r>
          </w:p>
        </w:tc>
      </w:tr>
      <w:tr w:rsidR="0012117C" w:rsidRPr="00BF2504" w14:paraId="7E23AEC7" w14:textId="77777777" w:rsidTr="0012117C">
        <w:trPr>
          <w:cantSplit/>
          <w:trHeight w:val="300"/>
          <w:jc w:val="center"/>
        </w:trPr>
        <w:tc>
          <w:tcPr>
            <w:tcW w:w="3836" w:type="pct"/>
            <w:vAlign w:val="center"/>
            <w:hideMark/>
          </w:tcPr>
          <w:p w14:paraId="7F2A5D5F" w14:textId="77777777" w:rsidR="0012117C" w:rsidRPr="00BF2504" w:rsidRDefault="0012117C" w:rsidP="0012117C">
            <w:pPr>
              <w:pStyle w:val="TableBodyTextMIRB"/>
              <w:rPr>
                <w:rFonts w:eastAsia="Times New Roman"/>
                <w:lang w:eastAsia="en-CA"/>
              </w:rPr>
            </w:pPr>
            <w:r w:rsidRPr="00BF2504">
              <w:t>City of Elliot Lake</w:t>
            </w:r>
          </w:p>
        </w:tc>
        <w:tc>
          <w:tcPr>
            <w:tcW w:w="1164" w:type="pct"/>
            <w:noWrap/>
            <w:vAlign w:val="center"/>
            <w:hideMark/>
          </w:tcPr>
          <w:p w14:paraId="174CF36F" w14:textId="745A6D36" w:rsidR="0012117C" w:rsidRPr="00BF2504" w:rsidRDefault="002D61AA" w:rsidP="0012117C">
            <w:pPr>
              <w:pStyle w:val="TableBodyTextMIRB"/>
            </w:pPr>
            <w:r w:rsidRPr="00BF2504">
              <w:rPr>
                <w:rFonts w:eastAsia="Times New Roman"/>
                <w:lang w:eastAsia="en-CA"/>
              </w:rPr>
              <w:t>Sans objet</w:t>
            </w:r>
          </w:p>
        </w:tc>
      </w:tr>
      <w:tr w:rsidR="0012117C" w:rsidRPr="00BF2504" w14:paraId="0FE76403" w14:textId="77777777" w:rsidTr="0012117C">
        <w:trPr>
          <w:cantSplit/>
          <w:trHeight w:val="300"/>
          <w:jc w:val="center"/>
        </w:trPr>
        <w:tc>
          <w:tcPr>
            <w:tcW w:w="3836" w:type="pct"/>
            <w:vAlign w:val="center"/>
            <w:hideMark/>
          </w:tcPr>
          <w:p w14:paraId="39F5171B" w14:textId="77777777" w:rsidR="0012117C" w:rsidRPr="00BF2504" w:rsidRDefault="0012117C" w:rsidP="0012117C">
            <w:pPr>
              <w:pStyle w:val="TableBodyTextMIRB"/>
              <w:rPr>
                <w:rFonts w:eastAsia="Times New Roman"/>
                <w:lang w:eastAsia="en-CA"/>
              </w:rPr>
            </w:pPr>
            <w:r w:rsidRPr="00BF2504">
              <w:t>City of Greater Sudbury</w:t>
            </w:r>
          </w:p>
        </w:tc>
        <w:tc>
          <w:tcPr>
            <w:tcW w:w="1164" w:type="pct"/>
            <w:noWrap/>
            <w:vAlign w:val="center"/>
            <w:hideMark/>
          </w:tcPr>
          <w:p w14:paraId="0A8448BE" w14:textId="027368BB" w:rsidR="0012117C" w:rsidRPr="00BF2504" w:rsidRDefault="002D61AA" w:rsidP="0012117C">
            <w:pPr>
              <w:pStyle w:val="TableBodyTextMIRB"/>
            </w:pPr>
            <w:r w:rsidRPr="00BF2504">
              <w:rPr>
                <w:rFonts w:eastAsia="Times New Roman"/>
                <w:lang w:eastAsia="en-CA"/>
              </w:rPr>
              <w:t>Sans objet</w:t>
            </w:r>
          </w:p>
        </w:tc>
      </w:tr>
      <w:tr w:rsidR="0012117C" w:rsidRPr="00BF2504" w14:paraId="2FEABC13" w14:textId="77777777" w:rsidTr="0012117C">
        <w:trPr>
          <w:cantSplit/>
          <w:trHeight w:val="300"/>
          <w:jc w:val="center"/>
        </w:trPr>
        <w:tc>
          <w:tcPr>
            <w:tcW w:w="3836" w:type="pct"/>
            <w:vAlign w:val="center"/>
            <w:hideMark/>
          </w:tcPr>
          <w:p w14:paraId="3AF48967" w14:textId="77777777" w:rsidR="0012117C" w:rsidRPr="00BF2504" w:rsidRDefault="0012117C" w:rsidP="0012117C">
            <w:pPr>
              <w:pStyle w:val="TableBodyTextMIRB"/>
              <w:rPr>
                <w:rFonts w:eastAsia="Times New Roman"/>
                <w:lang w:eastAsia="en-CA"/>
              </w:rPr>
            </w:pPr>
            <w:r w:rsidRPr="00BF2504">
              <w:t>City of Guelph</w:t>
            </w:r>
          </w:p>
        </w:tc>
        <w:tc>
          <w:tcPr>
            <w:tcW w:w="1164" w:type="pct"/>
            <w:noWrap/>
            <w:vAlign w:val="center"/>
            <w:hideMark/>
          </w:tcPr>
          <w:p w14:paraId="524804BE" w14:textId="39D42C93" w:rsidR="0012117C" w:rsidRPr="00BF2504" w:rsidRDefault="002D61AA" w:rsidP="0012117C">
            <w:pPr>
              <w:pStyle w:val="TableBodyTextMIRB"/>
            </w:pPr>
            <w:r w:rsidRPr="00BF2504">
              <w:rPr>
                <w:rFonts w:eastAsia="Times New Roman"/>
                <w:lang w:eastAsia="en-CA"/>
              </w:rPr>
              <w:t>Sans objet</w:t>
            </w:r>
          </w:p>
        </w:tc>
      </w:tr>
      <w:tr w:rsidR="0012117C" w:rsidRPr="00BF2504" w14:paraId="1A59A8B9" w14:textId="77777777" w:rsidTr="0012117C">
        <w:trPr>
          <w:cantSplit/>
          <w:trHeight w:val="300"/>
          <w:jc w:val="center"/>
        </w:trPr>
        <w:tc>
          <w:tcPr>
            <w:tcW w:w="3836" w:type="pct"/>
            <w:vAlign w:val="center"/>
            <w:hideMark/>
          </w:tcPr>
          <w:p w14:paraId="5B3DF094" w14:textId="77777777" w:rsidR="0012117C" w:rsidRPr="00BF2504" w:rsidRDefault="0012117C" w:rsidP="0012117C">
            <w:pPr>
              <w:pStyle w:val="TableBodyTextMIRB"/>
              <w:rPr>
                <w:rFonts w:eastAsia="Times New Roman"/>
                <w:lang w:eastAsia="en-CA"/>
              </w:rPr>
            </w:pPr>
            <w:r w:rsidRPr="00BF2504">
              <w:t>City of Hamilton</w:t>
            </w:r>
          </w:p>
        </w:tc>
        <w:tc>
          <w:tcPr>
            <w:tcW w:w="1164" w:type="pct"/>
            <w:noWrap/>
            <w:vAlign w:val="center"/>
            <w:hideMark/>
          </w:tcPr>
          <w:p w14:paraId="72434923" w14:textId="02127E08" w:rsidR="0012117C" w:rsidRPr="00BF2504" w:rsidRDefault="002D61AA" w:rsidP="0012117C">
            <w:pPr>
              <w:pStyle w:val="TableBodyTextMIRB"/>
            </w:pPr>
            <w:r w:rsidRPr="00BF2504">
              <w:rPr>
                <w:rFonts w:eastAsia="Times New Roman"/>
                <w:lang w:eastAsia="en-CA"/>
              </w:rPr>
              <w:t>Sans objet</w:t>
            </w:r>
          </w:p>
        </w:tc>
      </w:tr>
      <w:tr w:rsidR="0012117C" w:rsidRPr="00BF2504" w14:paraId="4C78EDBC" w14:textId="77777777" w:rsidTr="0012117C">
        <w:trPr>
          <w:cantSplit/>
          <w:trHeight w:val="300"/>
          <w:jc w:val="center"/>
        </w:trPr>
        <w:tc>
          <w:tcPr>
            <w:tcW w:w="3836" w:type="pct"/>
            <w:vAlign w:val="center"/>
            <w:hideMark/>
          </w:tcPr>
          <w:p w14:paraId="7CAA6EFC" w14:textId="77777777" w:rsidR="0012117C" w:rsidRPr="00BF2504" w:rsidRDefault="0012117C" w:rsidP="0012117C">
            <w:pPr>
              <w:pStyle w:val="TableBodyTextMIRB"/>
              <w:rPr>
                <w:rFonts w:eastAsia="Times New Roman"/>
                <w:lang w:eastAsia="en-CA"/>
              </w:rPr>
            </w:pPr>
            <w:r w:rsidRPr="00BF2504">
              <w:t>City of Kawartha Lakes</w:t>
            </w:r>
          </w:p>
        </w:tc>
        <w:tc>
          <w:tcPr>
            <w:tcW w:w="1164" w:type="pct"/>
            <w:noWrap/>
            <w:vAlign w:val="center"/>
            <w:hideMark/>
          </w:tcPr>
          <w:p w14:paraId="3170B913" w14:textId="469DD6E2" w:rsidR="0012117C" w:rsidRPr="00BF2504" w:rsidRDefault="002D61AA" w:rsidP="0012117C">
            <w:pPr>
              <w:pStyle w:val="TableBodyTextMIRB"/>
            </w:pPr>
            <w:r w:rsidRPr="00BF2504">
              <w:rPr>
                <w:rFonts w:eastAsia="Times New Roman"/>
                <w:lang w:eastAsia="en-CA"/>
              </w:rPr>
              <w:t>Sans objet</w:t>
            </w:r>
          </w:p>
        </w:tc>
      </w:tr>
      <w:tr w:rsidR="0012117C" w:rsidRPr="00BF2504" w14:paraId="3B094288" w14:textId="77777777" w:rsidTr="0012117C">
        <w:trPr>
          <w:cantSplit/>
          <w:trHeight w:val="300"/>
          <w:jc w:val="center"/>
        </w:trPr>
        <w:tc>
          <w:tcPr>
            <w:tcW w:w="3836" w:type="pct"/>
            <w:vAlign w:val="center"/>
            <w:hideMark/>
          </w:tcPr>
          <w:p w14:paraId="56452B59" w14:textId="77777777" w:rsidR="0012117C" w:rsidRPr="00BF2504" w:rsidRDefault="0012117C" w:rsidP="0012117C">
            <w:pPr>
              <w:pStyle w:val="TableBodyTextMIRB"/>
              <w:rPr>
                <w:rFonts w:eastAsia="Times New Roman"/>
                <w:lang w:eastAsia="en-CA"/>
              </w:rPr>
            </w:pPr>
            <w:r w:rsidRPr="00BF2504">
              <w:t>City of Kenora</w:t>
            </w:r>
          </w:p>
        </w:tc>
        <w:tc>
          <w:tcPr>
            <w:tcW w:w="1164" w:type="pct"/>
            <w:noWrap/>
            <w:vAlign w:val="center"/>
            <w:hideMark/>
          </w:tcPr>
          <w:p w14:paraId="369CDE4F" w14:textId="0C6C99AB" w:rsidR="0012117C" w:rsidRPr="00BF2504" w:rsidRDefault="002D61AA" w:rsidP="0012117C">
            <w:pPr>
              <w:pStyle w:val="TableBodyTextMIRB"/>
            </w:pPr>
            <w:r w:rsidRPr="00BF2504">
              <w:rPr>
                <w:rFonts w:eastAsia="Times New Roman"/>
                <w:lang w:eastAsia="en-CA"/>
              </w:rPr>
              <w:t>Sans objet</w:t>
            </w:r>
          </w:p>
        </w:tc>
      </w:tr>
      <w:tr w:rsidR="0012117C" w:rsidRPr="00BF2504" w14:paraId="241E164F" w14:textId="77777777" w:rsidTr="0012117C">
        <w:trPr>
          <w:cantSplit/>
          <w:trHeight w:val="300"/>
          <w:jc w:val="center"/>
        </w:trPr>
        <w:tc>
          <w:tcPr>
            <w:tcW w:w="3836" w:type="pct"/>
            <w:vAlign w:val="center"/>
            <w:hideMark/>
          </w:tcPr>
          <w:p w14:paraId="6D4A4055" w14:textId="77777777" w:rsidR="0012117C" w:rsidRPr="00BF2504" w:rsidRDefault="0012117C" w:rsidP="0012117C">
            <w:pPr>
              <w:pStyle w:val="TableBodyTextMIRB"/>
              <w:rPr>
                <w:rFonts w:eastAsia="Times New Roman"/>
                <w:lang w:eastAsia="en-CA"/>
              </w:rPr>
            </w:pPr>
            <w:r w:rsidRPr="00BF2504">
              <w:t>City of Kingston</w:t>
            </w:r>
          </w:p>
        </w:tc>
        <w:tc>
          <w:tcPr>
            <w:tcW w:w="1164" w:type="pct"/>
            <w:noWrap/>
            <w:vAlign w:val="center"/>
            <w:hideMark/>
          </w:tcPr>
          <w:p w14:paraId="5492F06B" w14:textId="3CA0F281" w:rsidR="0012117C" w:rsidRPr="00BF2504" w:rsidRDefault="002D61AA" w:rsidP="0012117C">
            <w:pPr>
              <w:pStyle w:val="TableBodyTextMIRB"/>
            </w:pPr>
            <w:r w:rsidRPr="00BF2504">
              <w:rPr>
                <w:rFonts w:eastAsia="Times New Roman"/>
                <w:lang w:eastAsia="en-CA"/>
              </w:rPr>
              <w:t>Sans objet</w:t>
            </w:r>
          </w:p>
        </w:tc>
      </w:tr>
      <w:tr w:rsidR="0012117C" w:rsidRPr="00BF2504" w14:paraId="1BB2D2E4" w14:textId="77777777" w:rsidTr="0012117C">
        <w:trPr>
          <w:cantSplit/>
          <w:trHeight w:val="300"/>
          <w:jc w:val="center"/>
        </w:trPr>
        <w:tc>
          <w:tcPr>
            <w:tcW w:w="3836" w:type="pct"/>
            <w:vAlign w:val="center"/>
            <w:hideMark/>
          </w:tcPr>
          <w:p w14:paraId="314A9B95" w14:textId="77777777" w:rsidR="0012117C" w:rsidRPr="00BF2504" w:rsidRDefault="0012117C" w:rsidP="0012117C">
            <w:pPr>
              <w:pStyle w:val="TableBodyTextMIRB"/>
              <w:rPr>
                <w:rFonts w:eastAsia="Times New Roman"/>
                <w:lang w:eastAsia="en-CA"/>
              </w:rPr>
            </w:pPr>
            <w:r w:rsidRPr="00BF2504">
              <w:t>City of Kitchener</w:t>
            </w:r>
          </w:p>
        </w:tc>
        <w:tc>
          <w:tcPr>
            <w:tcW w:w="1164" w:type="pct"/>
            <w:noWrap/>
            <w:vAlign w:val="center"/>
            <w:hideMark/>
          </w:tcPr>
          <w:p w14:paraId="163F7687" w14:textId="39A00CF3" w:rsidR="0012117C" w:rsidRPr="00BF2504" w:rsidRDefault="002D61AA" w:rsidP="0012117C">
            <w:pPr>
              <w:pStyle w:val="TableBodyTextMIRB"/>
            </w:pPr>
            <w:r w:rsidRPr="00BF2504">
              <w:rPr>
                <w:rFonts w:eastAsia="Times New Roman"/>
                <w:lang w:eastAsia="en-CA"/>
              </w:rPr>
              <w:t>Sans objet</w:t>
            </w:r>
          </w:p>
        </w:tc>
      </w:tr>
      <w:tr w:rsidR="0012117C" w:rsidRPr="00BF2504" w14:paraId="7668C36E" w14:textId="77777777" w:rsidTr="0012117C">
        <w:trPr>
          <w:cantSplit/>
          <w:trHeight w:val="300"/>
          <w:jc w:val="center"/>
        </w:trPr>
        <w:tc>
          <w:tcPr>
            <w:tcW w:w="3836" w:type="pct"/>
            <w:vAlign w:val="center"/>
            <w:hideMark/>
          </w:tcPr>
          <w:p w14:paraId="365130FF" w14:textId="77777777" w:rsidR="0012117C" w:rsidRPr="00BF2504" w:rsidRDefault="0012117C" w:rsidP="0012117C">
            <w:pPr>
              <w:pStyle w:val="TableBodyTextMIRB"/>
              <w:rPr>
                <w:rFonts w:eastAsia="Times New Roman"/>
                <w:lang w:eastAsia="en-CA"/>
              </w:rPr>
            </w:pPr>
            <w:r w:rsidRPr="00BF2504">
              <w:t>City of London</w:t>
            </w:r>
          </w:p>
        </w:tc>
        <w:tc>
          <w:tcPr>
            <w:tcW w:w="1164" w:type="pct"/>
            <w:noWrap/>
            <w:vAlign w:val="center"/>
            <w:hideMark/>
          </w:tcPr>
          <w:p w14:paraId="63D17B01" w14:textId="2563E9CA" w:rsidR="0012117C" w:rsidRPr="00BF2504" w:rsidRDefault="002D61AA" w:rsidP="0012117C">
            <w:pPr>
              <w:pStyle w:val="TableBodyTextMIRB"/>
            </w:pPr>
            <w:r w:rsidRPr="00BF2504">
              <w:rPr>
                <w:rFonts w:eastAsia="Times New Roman"/>
                <w:lang w:eastAsia="en-CA"/>
              </w:rPr>
              <w:t>Sans objet</w:t>
            </w:r>
          </w:p>
        </w:tc>
      </w:tr>
      <w:tr w:rsidR="0012117C" w:rsidRPr="00BF2504" w14:paraId="4171DE5D" w14:textId="77777777" w:rsidTr="0012117C">
        <w:trPr>
          <w:cantSplit/>
          <w:trHeight w:val="300"/>
          <w:jc w:val="center"/>
        </w:trPr>
        <w:tc>
          <w:tcPr>
            <w:tcW w:w="3836" w:type="pct"/>
            <w:vAlign w:val="center"/>
            <w:hideMark/>
          </w:tcPr>
          <w:p w14:paraId="2C1E4CA5" w14:textId="77777777" w:rsidR="0012117C" w:rsidRPr="00BF2504" w:rsidRDefault="0012117C" w:rsidP="0012117C">
            <w:pPr>
              <w:pStyle w:val="TableBodyTextMIRB"/>
              <w:rPr>
                <w:rFonts w:eastAsia="Times New Roman"/>
                <w:lang w:eastAsia="en-CA"/>
              </w:rPr>
            </w:pPr>
            <w:r w:rsidRPr="00BF2504">
              <w:t>City of Markham</w:t>
            </w:r>
          </w:p>
        </w:tc>
        <w:tc>
          <w:tcPr>
            <w:tcW w:w="1164" w:type="pct"/>
            <w:noWrap/>
            <w:vAlign w:val="center"/>
            <w:hideMark/>
          </w:tcPr>
          <w:p w14:paraId="216F2F2F" w14:textId="5571B4A5" w:rsidR="0012117C" w:rsidRPr="00BF2504" w:rsidRDefault="002D61AA" w:rsidP="0012117C">
            <w:pPr>
              <w:pStyle w:val="TableBodyTextMIRB"/>
            </w:pPr>
            <w:r w:rsidRPr="00BF2504">
              <w:rPr>
                <w:rFonts w:eastAsia="Times New Roman"/>
                <w:lang w:eastAsia="en-CA"/>
              </w:rPr>
              <w:t>Sans objet</w:t>
            </w:r>
          </w:p>
        </w:tc>
      </w:tr>
      <w:tr w:rsidR="0012117C" w:rsidRPr="00BF2504" w14:paraId="104D0E08" w14:textId="77777777" w:rsidTr="0012117C">
        <w:trPr>
          <w:cantSplit/>
          <w:trHeight w:val="300"/>
          <w:jc w:val="center"/>
        </w:trPr>
        <w:tc>
          <w:tcPr>
            <w:tcW w:w="3836" w:type="pct"/>
            <w:vAlign w:val="center"/>
            <w:hideMark/>
          </w:tcPr>
          <w:p w14:paraId="486C69C8" w14:textId="77777777" w:rsidR="0012117C" w:rsidRPr="00BF2504" w:rsidRDefault="0012117C" w:rsidP="0012117C">
            <w:pPr>
              <w:pStyle w:val="TableBodyTextMIRB"/>
              <w:rPr>
                <w:rFonts w:eastAsia="Times New Roman"/>
                <w:lang w:eastAsia="en-CA"/>
              </w:rPr>
            </w:pPr>
            <w:r w:rsidRPr="00BF2504">
              <w:t>City of Mississauga</w:t>
            </w:r>
          </w:p>
        </w:tc>
        <w:tc>
          <w:tcPr>
            <w:tcW w:w="1164" w:type="pct"/>
            <w:noWrap/>
            <w:vAlign w:val="center"/>
            <w:hideMark/>
          </w:tcPr>
          <w:p w14:paraId="0222E8E3" w14:textId="62DE4205" w:rsidR="0012117C" w:rsidRPr="00BF2504" w:rsidRDefault="002D61AA" w:rsidP="0012117C">
            <w:pPr>
              <w:pStyle w:val="TableBodyTextMIRB"/>
            </w:pPr>
            <w:r w:rsidRPr="00BF2504">
              <w:rPr>
                <w:rFonts w:eastAsia="Times New Roman"/>
                <w:lang w:eastAsia="en-CA"/>
              </w:rPr>
              <w:t>Sans objet</w:t>
            </w:r>
          </w:p>
        </w:tc>
      </w:tr>
      <w:tr w:rsidR="0012117C" w:rsidRPr="00BF2504" w14:paraId="7EC2E1B9" w14:textId="77777777" w:rsidTr="0012117C">
        <w:trPr>
          <w:cantSplit/>
          <w:trHeight w:val="300"/>
          <w:jc w:val="center"/>
        </w:trPr>
        <w:tc>
          <w:tcPr>
            <w:tcW w:w="3836" w:type="pct"/>
            <w:vAlign w:val="center"/>
            <w:hideMark/>
          </w:tcPr>
          <w:p w14:paraId="771FF9E9" w14:textId="77777777" w:rsidR="0012117C" w:rsidRPr="00BF2504" w:rsidRDefault="0012117C" w:rsidP="0012117C">
            <w:pPr>
              <w:pStyle w:val="TableBodyTextMIRB"/>
              <w:rPr>
                <w:rFonts w:eastAsia="Times New Roman"/>
                <w:lang w:eastAsia="en-CA"/>
              </w:rPr>
            </w:pPr>
            <w:r w:rsidRPr="00BF2504">
              <w:t>City of Niagara Falls</w:t>
            </w:r>
          </w:p>
        </w:tc>
        <w:tc>
          <w:tcPr>
            <w:tcW w:w="1164" w:type="pct"/>
            <w:noWrap/>
            <w:vAlign w:val="center"/>
            <w:hideMark/>
          </w:tcPr>
          <w:p w14:paraId="20C3488C" w14:textId="6CD6D9DC" w:rsidR="0012117C" w:rsidRPr="00BF2504" w:rsidRDefault="002D61AA" w:rsidP="0012117C">
            <w:pPr>
              <w:pStyle w:val="TableBodyTextMIRB"/>
            </w:pPr>
            <w:r w:rsidRPr="00BF2504">
              <w:rPr>
                <w:rFonts w:eastAsia="Times New Roman"/>
                <w:lang w:eastAsia="en-CA"/>
              </w:rPr>
              <w:t>Sans objet</w:t>
            </w:r>
          </w:p>
        </w:tc>
      </w:tr>
      <w:tr w:rsidR="0012117C" w:rsidRPr="00BF2504" w14:paraId="2DA5F9D8" w14:textId="77777777" w:rsidTr="0012117C">
        <w:trPr>
          <w:cantSplit/>
          <w:trHeight w:val="300"/>
          <w:jc w:val="center"/>
        </w:trPr>
        <w:tc>
          <w:tcPr>
            <w:tcW w:w="3836" w:type="pct"/>
            <w:vAlign w:val="center"/>
            <w:hideMark/>
          </w:tcPr>
          <w:p w14:paraId="155A5F42" w14:textId="77777777" w:rsidR="0012117C" w:rsidRPr="00BF2504" w:rsidRDefault="0012117C" w:rsidP="0012117C">
            <w:pPr>
              <w:pStyle w:val="TableBodyTextMIRB"/>
              <w:rPr>
                <w:rFonts w:eastAsia="Times New Roman"/>
                <w:lang w:eastAsia="en-CA"/>
              </w:rPr>
            </w:pPr>
            <w:r w:rsidRPr="00BF2504">
              <w:t>City of North Bay</w:t>
            </w:r>
          </w:p>
        </w:tc>
        <w:tc>
          <w:tcPr>
            <w:tcW w:w="1164" w:type="pct"/>
            <w:noWrap/>
            <w:vAlign w:val="center"/>
            <w:hideMark/>
          </w:tcPr>
          <w:p w14:paraId="470533EE" w14:textId="4504929F" w:rsidR="0012117C" w:rsidRPr="00BF2504" w:rsidRDefault="002D61AA" w:rsidP="0012117C">
            <w:pPr>
              <w:pStyle w:val="TableBodyTextMIRB"/>
            </w:pPr>
            <w:r w:rsidRPr="00BF2504">
              <w:rPr>
                <w:rFonts w:eastAsia="Times New Roman"/>
                <w:lang w:eastAsia="en-CA"/>
              </w:rPr>
              <w:t>Sans objet</w:t>
            </w:r>
          </w:p>
        </w:tc>
      </w:tr>
      <w:tr w:rsidR="0012117C" w:rsidRPr="00BF2504" w14:paraId="5F419CDC" w14:textId="77777777" w:rsidTr="0012117C">
        <w:trPr>
          <w:cantSplit/>
          <w:trHeight w:val="300"/>
          <w:jc w:val="center"/>
        </w:trPr>
        <w:tc>
          <w:tcPr>
            <w:tcW w:w="3836" w:type="pct"/>
            <w:vAlign w:val="center"/>
            <w:hideMark/>
          </w:tcPr>
          <w:p w14:paraId="536E98C7" w14:textId="77777777" w:rsidR="0012117C" w:rsidRPr="00BF2504" w:rsidRDefault="0012117C" w:rsidP="0012117C">
            <w:pPr>
              <w:pStyle w:val="TableBodyTextMIRB"/>
              <w:rPr>
                <w:rFonts w:eastAsia="Times New Roman"/>
                <w:lang w:eastAsia="en-CA"/>
              </w:rPr>
            </w:pPr>
            <w:r w:rsidRPr="00BF2504">
              <w:t>City of Orillia</w:t>
            </w:r>
          </w:p>
        </w:tc>
        <w:tc>
          <w:tcPr>
            <w:tcW w:w="1164" w:type="pct"/>
            <w:noWrap/>
            <w:vAlign w:val="center"/>
            <w:hideMark/>
          </w:tcPr>
          <w:p w14:paraId="54E7E4CE" w14:textId="64B9A0D1" w:rsidR="0012117C" w:rsidRPr="00BF2504" w:rsidRDefault="002D61AA" w:rsidP="0012117C">
            <w:pPr>
              <w:pStyle w:val="TableBodyTextMIRB"/>
            </w:pPr>
            <w:r w:rsidRPr="00BF2504">
              <w:rPr>
                <w:rFonts w:eastAsia="Times New Roman"/>
                <w:lang w:eastAsia="en-CA"/>
              </w:rPr>
              <w:t>Sans objet</w:t>
            </w:r>
          </w:p>
        </w:tc>
      </w:tr>
      <w:tr w:rsidR="0012117C" w:rsidRPr="00BF2504" w14:paraId="3F56CEDA" w14:textId="77777777" w:rsidTr="0012117C">
        <w:trPr>
          <w:cantSplit/>
          <w:trHeight w:val="300"/>
          <w:jc w:val="center"/>
        </w:trPr>
        <w:tc>
          <w:tcPr>
            <w:tcW w:w="3836" w:type="pct"/>
            <w:vAlign w:val="center"/>
            <w:hideMark/>
          </w:tcPr>
          <w:p w14:paraId="732B7E95" w14:textId="77777777" w:rsidR="0012117C" w:rsidRPr="00BF2504" w:rsidRDefault="0012117C" w:rsidP="0012117C">
            <w:pPr>
              <w:pStyle w:val="TableBodyTextMIRB"/>
              <w:rPr>
                <w:rFonts w:eastAsia="Times New Roman"/>
                <w:lang w:eastAsia="en-CA"/>
              </w:rPr>
            </w:pPr>
            <w:r w:rsidRPr="00BF2504">
              <w:t>City of Oshawa</w:t>
            </w:r>
          </w:p>
        </w:tc>
        <w:tc>
          <w:tcPr>
            <w:tcW w:w="1164" w:type="pct"/>
            <w:noWrap/>
            <w:vAlign w:val="center"/>
            <w:hideMark/>
          </w:tcPr>
          <w:p w14:paraId="66A41216" w14:textId="0DB21F1F" w:rsidR="0012117C" w:rsidRPr="00BF2504" w:rsidRDefault="002D61AA" w:rsidP="0012117C">
            <w:pPr>
              <w:pStyle w:val="TableBodyTextMIRB"/>
            </w:pPr>
            <w:r w:rsidRPr="00BF2504">
              <w:rPr>
                <w:rFonts w:eastAsia="Times New Roman"/>
                <w:lang w:eastAsia="en-CA"/>
              </w:rPr>
              <w:t>Sans objet</w:t>
            </w:r>
          </w:p>
        </w:tc>
      </w:tr>
      <w:tr w:rsidR="0012117C" w:rsidRPr="00BF2504" w14:paraId="0A35C6B6" w14:textId="77777777" w:rsidTr="0012117C">
        <w:trPr>
          <w:cantSplit/>
          <w:trHeight w:val="300"/>
          <w:jc w:val="center"/>
        </w:trPr>
        <w:tc>
          <w:tcPr>
            <w:tcW w:w="3836" w:type="pct"/>
            <w:vAlign w:val="center"/>
            <w:hideMark/>
          </w:tcPr>
          <w:p w14:paraId="004A5A84" w14:textId="77777777" w:rsidR="0012117C" w:rsidRPr="00BF2504" w:rsidRDefault="0012117C" w:rsidP="0012117C">
            <w:pPr>
              <w:pStyle w:val="TableBodyTextMIRB"/>
              <w:rPr>
                <w:rFonts w:eastAsia="Times New Roman"/>
                <w:lang w:eastAsia="en-CA"/>
              </w:rPr>
            </w:pPr>
            <w:r w:rsidRPr="00BF2504">
              <w:t>City of Ottawa</w:t>
            </w:r>
          </w:p>
        </w:tc>
        <w:tc>
          <w:tcPr>
            <w:tcW w:w="1164" w:type="pct"/>
            <w:noWrap/>
            <w:vAlign w:val="center"/>
            <w:hideMark/>
          </w:tcPr>
          <w:p w14:paraId="3F7F1AD9" w14:textId="6914F2DE" w:rsidR="0012117C" w:rsidRPr="00BF2504" w:rsidRDefault="002D61AA" w:rsidP="0012117C">
            <w:pPr>
              <w:pStyle w:val="TableBodyTextMIRB"/>
            </w:pPr>
            <w:r w:rsidRPr="00BF2504">
              <w:rPr>
                <w:rFonts w:eastAsia="Times New Roman"/>
                <w:lang w:eastAsia="en-CA"/>
              </w:rPr>
              <w:t>Sans objet</w:t>
            </w:r>
          </w:p>
        </w:tc>
      </w:tr>
      <w:tr w:rsidR="0012117C" w:rsidRPr="00BF2504" w14:paraId="202E6F00" w14:textId="77777777" w:rsidTr="0012117C">
        <w:trPr>
          <w:cantSplit/>
          <w:trHeight w:val="300"/>
          <w:jc w:val="center"/>
        </w:trPr>
        <w:tc>
          <w:tcPr>
            <w:tcW w:w="3836" w:type="pct"/>
            <w:vAlign w:val="center"/>
            <w:hideMark/>
          </w:tcPr>
          <w:p w14:paraId="4C14E7BE" w14:textId="77777777" w:rsidR="0012117C" w:rsidRPr="00BF2504" w:rsidRDefault="0012117C" w:rsidP="0012117C">
            <w:pPr>
              <w:pStyle w:val="TableBodyTextMIRB"/>
              <w:rPr>
                <w:rFonts w:eastAsia="Times New Roman"/>
                <w:lang w:eastAsia="en-CA"/>
              </w:rPr>
            </w:pPr>
            <w:r w:rsidRPr="00BF2504">
              <w:t>City of Owen Sound</w:t>
            </w:r>
          </w:p>
        </w:tc>
        <w:tc>
          <w:tcPr>
            <w:tcW w:w="1164" w:type="pct"/>
            <w:noWrap/>
            <w:vAlign w:val="center"/>
            <w:hideMark/>
          </w:tcPr>
          <w:p w14:paraId="590B43A1" w14:textId="5F55912F" w:rsidR="0012117C" w:rsidRPr="00BF2504" w:rsidRDefault="002D61AA" w:rsidP="0012117C">
            <w:pPr>
              <w:pStyle w:val="TableBodyTextMIRB"/>
            </w:pPr>
            <w:r w:rsidRPr="00BF2504">
              <w:rPr>
                <w:rFonts w:eastAsia="Times New Roman"/>
                <w:lang w:eastAsia="en-CA"/>
              </w:rPr>
              <w:t>Sans objet</w:t>
            </w:r>
          </w:p>
        </w:tc>
      </w:tr>
      <w:tr w:rsidR="0012117C" w:rsidRPr="00BF2504" w14:paraId="38E68289" w14:textId="77777777" w:rsidTr="0012117C">
        <w:trPr>
          <w:cantSplit/>
          <w:trHeight w:val="300"/>
          <w:jc w:val="center"/>
        </w:trPr>
        <w:tc>
          <w:tcPr>
            <w:tcW w:w="3836" w:type="pct"/>
            <w:vAlign w:val="center"/>
            <w:hideMark/>
          </w:tcPr>
          <w:p w14:paraId="306521FA" w14:textId="77777777" w:rsidR="0012117C" w:rsidRPr="00BF2504" w:rsidRDefault="0012117C" w:rsidP="0012117C">
            <w:pPr>
              <w:pStyle w:val="TableBodyTextMIRB"/>
              <w:rPr>
                <w:rFonts w:eastAsia="Times New Roman"/>
                <w:lang w:eastAsia="en-CA"/>
              </w:rPr>
            </w:pPr>
            <w:r w:rsidRPr="00BF2504">
              <w:t>City of Pembroke</w:t>
            </w:r>
          </w:p>
        </w:tc>
        <w:tc>
          <w:tcPr>
            <w:tcW w:w="1164" w:type="pct"/>
            <w:noWrap/>
            <w:vAlign w:val="center"/>
            <w:hideMark/>
          </w:tcPr>
          <w:p w14:paraId="32D53888" w14:textId="1DE4887F" w:rsidR="0012117C" w:rsidRPr="00BF2504" w:rsidRDefault="002D61AA" w:rsidP="0012117C">
            <w:pPr>
              <w:pStyle w:val="TableBodyTextMIRB"/>
            </w:pPr>
            <w:r w:rsidRPr="00BF2504">
              <w:rPr>
                <w:rFonts w:eastAsia="Times New Roman"/>
                <w:lang w:eastAsia="en-CA"/>
              </w:rPr>
              <w:t>Sans objet</w:t>
            </w:r>
          </w:p>
        </w:tc>
      </w:tr>
      <w:tr w:rsidR="0012117C" w:rsidRPr="00BF2504" w14:paraId="072A76C4" w14:textId="77777777" w:rsidTr="0012117C">
        <w:trPr>
          <w:cantSplit/>
          <w:trHeight w:val="300"/>
          <w:jc w:val="center"/>
        </w:trPr>
        <w:tc>
          <w:tcPr>
            <w:tcW w:w="3836" w:type="pct"/>
            <w:vAlign w:val="center"/>
            <w:hideMark/>
          </w:tcPr>
          <w:p w14:paraId="7E2AA665" w14:textId="77777777" w:rsidR="0012117C" w:rsidRPr="00BF2504" w:rsidRDefault="0012117C" w:rsidP="0012117C">
            <w:pPr>
              <w:pStyle w:val="TableBodyTextMIRB"/>
              <w:rPr>
                <w:rFonts w:eastAsia="Times New Roman"/>
                <w:lang w:eastAsia="en-CA"/>
              </w:rPr>
            </w:pPr>
            <w:r w:rsidRPr="00BF2504">
              <w:t>City of Peterborough</w:t>
            </w:r>
          </w:p>
        </w:tc>
        <w:tc>
          <w:tcPr>
            <w:tcW w:w="1164" w:type="pct"/>
            <w:noWrap/>
            <w:vAlign w:val="center"/>
            <w:hideMark/>
          </w:tcPr>
          <w:p w14:paraId="453E6EB9" w14:textId="56CDB27A" w:rsidR="0012117C" w:rsidRPr="00BF2504" w:rsidRDefault="002D61AA" w:rsidP="0012117C">
            <w:pPr>
              <w:pStyle w:val="TableBodyTextMIRB"/>
            </w:pPr>
            <w:r w:rsidRPr="00BF2504">
              <w:rPr>
                <w:rFonts w:eastAsia="Times New Roman"/>
                <w:lang w:eastAsia="en-CA"/>
              </w:rPr>
              <w:t>Sans objet</w:t>
            </w:r>
          </w:p>
        </w:tc>
      </w:tr>
      <w:tr w:rsidR="0012117C" w:rsidRPr="00BF2504" w14:paraId="153AD75D" w14:textId="77777777" w:rsidTr="0012117C">
        <w:trPr>
          <w:cantSplit/>
          <w:trHeight w:val="300"/>
          <w:jc w:val="center"/>
        </w:trPr>
        <w:tc>
          <w:tcPr>
            <w:tcW w:w="3836" w:type="pct"/>
            <w:vAlign w:val="center"/>
            <w:hideMark/>
          </w:tcPr>
          <w:p w14:paraId="031B0297" w14:textId="77777777" w:rsidR="0012117C" w:rsidRPr="00BF2504" w:rsidRDefault="0012117C" w:rsidP="0012117C">
            <w:pPr>
              <w:pStyle w:val="TableBodyTextMIRB"/>
              <w:rPr>
                <w:rFonts w:eastAsia="Times New Roman"/>
                <w:lang w:eastAsia="en-CA"/>
              </w:rPr>
            </w:pPr>
            <w:r w:rsidRPr="00BF2504">
              <w:t>City of Pickering</w:t>
            </w:r>
          </w:p>
        </w:tc>
        <w:tc>
          <w:tcPr>
            <w:tcW w:w="1164" w:type="pct"/>
            <w:noWrap/>
            <w:vAlign w:val="center"/>
            <w:hideMark/>
          </w:tcPr>
          <w:p w14:paraId="3E3F15F9" w14:textId="6A6F637D" w:rsidR="0012117C" w:rsidRPr="00BF2504" w:rsidRDefault="002D61AA" w:rsidP="0012117C">
            <w:pPr>
              <w:pStyle w:val="TableBodyTextMIRB"/>
            </w:pPr>
            <w:r w:rsidRPr="00BF2504">
              <w:rPr>
                <w:rFonts w:eastAsia="Times New Roman"/>
                <w:lang w:eastAsia="en-CA"/>
              </w:rPr>
              <w:t>Sans objet</w:t>
            </w:r>
          </w:p>
        </w:tc>
      </w:tr>
      <w:tr w:rsidR="0012117C" w:rsidRPr="00BF2504" w14:paraId="203A012A" w14:textId="77777777" w:rsidTr="0012117C">
        <w:trPr>
          <w:cantSplit/>
          <w:trHeight w:val="300"/>
          <w:jc w:val="center"/>
        </w:trPr>
        <w:tc>
          <w:tcPr>
            <w:tcW w:w="3836" w:type="pct"/>
            <w:vAlign w:val="center"/>
            <w:hideMark/>
          </w:tcPr>
          <w:p w14:paraId="0D64D677" w14:textId="77777777" w:rsidR="0012117C" w:rsidRPr="00BF2504" w:rsidRDefault="0012117C" w:rsidP="0012117C">
            <w:pPr>
              <w:pStyle w:val="TableBodyTextMIRB"/>
              <w:rPr>
                <w:rFonts w:eastAsia="Times New Roman"/>
                <w:lang w:eastAsia="en-CA"/>
              </w:rPr>
            </w:pPr>
            <w:r w:rsidRPr="00BF2504">
              <w:lastRenderedPageBreak/>
              <w:t>City of Port Colborne</w:t>
            </w:r>
          </w:p>
        </w:tc>
        <w:tc>
          <w:tcPr>
            <w:tcW w:w="1164" w:type="pct"/>
            <w:noWrap/>
            <w:vAlign w:val="center"/>
            <w:hideMark/>
          </w:tcPr>
          <w:p w14:paraId="7084583D" w14:textId="55524A35" w:rsidR="0012117C" w:rsidRPr="00BF2504" w:rsidRDefault="002D61AA" w:rsidP="0012117C">
            <w:pPr>
              <w:pStyle w:val="TableBodyTextMIRB"/>
            </w:pPr>
            <w:r w:rsidRPr="00BF2504">
              <w:rPr>
                <w:rFonts w:eastAsia="Times New Roman"/>
                <w:lang w:eastAsia="en-CA"/>
              </w:rPr>
              <w:t>Sans objet</w:t>
            </w:r>
          </w:p>
        </w:tc>
      </w:tr>
      <w:tr w:rsidR="0012117C" w:rsidRPr="00BF2504" w14:paraId="6CE9B7F6" w14:textId="77777777" w:rsidTr="0012117C">
        <w:trPr>
          <w:cantSplit/>
          <w:trHeight w:val="300"/>
          <w:jc w:val="center"/>
        </w:trPr>
        <w:tc>
          <w:tcPr>
            <w:tcW w:w="3836" w:type="pct"/>
            <w:vAlign w:val="center"/>
            <w:hideMark/>
          </w:tcPr>
          <w:p w14:paraId="6C4B7C66" w14:textId="77777777" w:rsidR="0012117C" w:rsidRPr="00BF2504" w:rsidRDefault="0012117C" w:rsidP="0012117C">
            <w:pPr>
              <w:pStyle w:val="TableBodyTextMIRB"/>
              <w:rPr>
                <w:rFonts w:eastAsia="Times New Roman"/>
                <w:lang w:eastAsia="en-CA"/>
              </w:rPr>
            </w:pPr>
            <w:r w:rsidRPr="00BF2504">
              <w:t>City of Quinte West</w:t>
            </w:r>
          </w:p>
        </w:tc>
        <w:tc>
          <w:tcPr>
            <w:tcW w:w="1164" w:type="pct"/>
            <w:noWrap/>
            <w:vAlign w:val="center"/>
            <w:hideMark/>
          </w:tcPr>
          <w:p w14:paraId="26F05496" w14:textId="7D4034E7" w:rsidR="0012117C" w:rsidRPr="00BF2504" w:rsidRDefault="002D61AA" w:rsidP="0012117C">
            <w:pPr>
              <w:pStyle w:val="TableBodyTextMIRB"/>
            </w:pPr>
            <w:r w:rsidRPr="00BF2504">
              <w:rPr>
                <w:rFonts w:eastAsia="Times New Roman"/>
                <w:lang w:eastAsia="en-CA"/>
              </w:rPr>
              <w:t>Sans objet</w:t>
            </w:r>
          </w:p>
        </w:tc>
      </w:tr>
      <w:tr w:rsidR="00F755E1" w:rsidRPr="00BF2504" w14:paraId="4205279B" w14:textId="77777777" w:rsidTr="0012117C">
        <w:trPr>
          <w:cantSplit/>
          <w:trHeight w:val="300"/>
          <w:jc w:val="center"/>
        </w:trPr>
        <w:tc>
          <w:tcPr>
            <w:tcW w:w="3836" w:type="pct"/>
            <w:vAlign w:val="center"/>
          </w:tcPr>
          <w:p w14:paraId="3253A502" w14:textId="35C9C58D" w:rsidR="00F755E1" w:rsidRPr="00BF2504" w:rsidRDefault="00F755E1" w:rsidP="0012117C">
            <w:pPr>
              <w:pStyle w:val="TableBodyTextMIRB"/>
            </w:pPr>
            <w:r w:rsidRPr="00BF2504">
              <w:t>City of Richmond Hill</w:t>
            </w:r>
          </w:p>
        </w:tc>
        <w:tc>
          <w:tcPr>
            <w:tcW w:w="1164" w:type="pct"/>
            <w:noWrap/>
            <w:vAlign w:val="center"/>
          </w:tcPr>
          <w:p w14:paraId="4DEE176A" w14:textId="165F73DB" w:rsidR="00F755E1" w:rsidRPr="00BF2504" w:rsidRDefault="002D61AA" w:rsidP="0012117C">
            <w:pPr>
              <w:pStyle w:val="TableBodyTextMIRB"/>
              <w:rPr>
                <w:rFonts w:eastAsia="Times New Roman"/>
                <w:lang w:eastAsia="en-CA"/>
              </w:rPr>
            </w:pPr>
            <w:r w:rsidRPr="00BF2504">
              <w:rPr>
                <w:rFonts w:eastAsia="Times New Roman"/>
                <w:lang w:eastAsia="en-CA"/>
              </w:rPr>
              <w:t>Sans objet</w:t>
            </w:r>
          </w:p>
        </w:tc>
      </w:tr>
      <w:tr w:rsidR="0012117C" w:rsidRPr="00BF2504" w14:paraId="610E4568" w14:textId="77777777" w:rsidTr="0012117C">
        <w:trPr>
          <w:cantSplit/>
          <w:trHeight w:val="300"/>
          <w:jc w:val="center"/>
        </w:trPr>
        <w:tc>
          <w:tcPr>
            <w:tcW w:w="3836" w:type="pct"/>
            <w:vAlign w:val="center"/>
            <w:hideMark/>
          </w:tcPr>
          <w:p w14:paraId="5D433E6B" w14:textId="77777777" w:rsidR="0012117C" w:rsidRPr="00BF2504" w:rsidRDefault="0012117C" w:rsidP="0012117C">
            <w:pPr>
              <w:pStyle w:val="TableBodyTextMIRB"/>
              <w:rPr>
                <w:rFonts w:eastAsia="Times New Roman"/>
                <w:lang w:eastAsia="en-CA"/>
              </w:rPr>
            </w:pPr>
            <w:r w:rsidRPr="00BF2504">
              <w:t>City of Sarnia</w:t>
            </w:r>
          </w:p>
        </w:tc>
        <w:tc>
          <w:tcPr>
            <w:tcW w:w="1164" w:type="pct"/>
            <w:noWrap/>
            <w:vAlign w:val="center"/>
            <w:hideMark/>
          </w:tcPr>
          <w:p w14:paraId="77BE77FE" w14:textId="153E83A3" w:rsidR="0012117C" w:rsidRPr="00BF2504" w:rsidRDefault="002D61AA" w:rsidP="0012117C">
            <w:pPr>
              <w:pStyle w:val="TableBodyTextMIRB"/>
            </w:pPr>
            <w:r w:rsidRPr="00BF2504">
              <w:rPr>
                <w:rFonts w:eastAsia="Times New Roman"/>
                <w:lang w:eastAsia="en-CA"/>
              </w:rPr>
              <w:t>Sans objet</w:t>
            </w:r>
          </w:p>
        </w:tc>
      </w:tr>
      <w:tr w:rsidR="0012117C" w:rsidRPr="00BF2504" w14:paraId="2561787E" w14:textId="77777777" w:rsidTr="0012117C">
        <w:trPr>
          <w:cantSplit/>
          <w:trHeight w:val="300"/>
          <w:jc w:val="center"/>
        </w:trPr>
        <w:tc>
          <w:tcPr>
            <w:tcW w:w="3836" w:type="pct"/>
            <w:vAlign w:val="center"/>
            <w:hideMark/>
          </w:tcPr>
          <w:p w14:paraId="7B89839D" w14:textId="77777777" w:rsidR="0012117C" w:rsidRPr="00BF2504" w:rsidRDefault="0012117C" w:rsidP="0012117C">
            <w:pPr>
              <w:pStyle w:val="TableBodyTextMIRB"/>
              <w:rPr>
                <w:rFonts w:eastAsia="Times New Roman"/>
                <w:lang w:eastAsia="en-CA"/>
              </w:rPr>
            </w:pPr>
            <w:r w:rsidRPr="00BF2504">
              <w:t>City of Sault Ste. Marie</w:t>
            </w:r>
          </w:p>
        </w:tc>
        <w:tc>
          <w:tcPr>
            <w:tcW w:w="1164" w:type="pct"/>
            <w:noWrap/>
            <w:vAlign w:val="center"/>
            <w:hideMark/>
          </w:tcPr>
          <w:p w14:paraId="658B2042" w14:textId="0FFE4722" w:rsidR="0012117C" w:rsidRPr="00BF2504" w:rsidRDefault="002D61AA" w:rsidP="0012117C">
            <w:pPr>
              <w:pStyle w:val="TableBodyTextMIRB"/>
            </w:pPr>
            <w:r w:rsidRPr="00BF2504">
              <w:rPr>
                <w:rFonts w:eastAsia="Times New Roman"/>
                <w:lang w:eastAsia="en-CA"/>
              </w:rPr>
              <w:t>Sans objet</w:t>
            </w:r>
          </w:p>
        </w:tc>
      </w:tr>
      <w:tr w:rsidR="0012117C" w:rsidRPr="00BF2504" w14:paraId="57C1E0DE" w14:textId="77777777" w:rsidTr="0012117C">
        <w:trPr>
          <w:cantSplit/>
          <w:trHeight w:val="300"/>
          <w:jc w:val="center"/>
        </w:trPr>
        <w:tc>
          <w:tcPr>
            <w:tcW w:w="3836" w:type="pct"/>
            <w:vAlign w:val="center"/>
            <w:hideMark/>
          </w:tcPr>
          <w:p w14:paraId="27583E8F" w14:textId="77777777" w:rsidR="0012117C" w:rsidRPr="00BF2504" w:rsidRDefault="0012117C" w:rsidP="0012117C">
            <w:pPr>
              <w:pStyle w:val="TableBodyTextMIRB"/>
              <w:rPr>
                <w:rFonts w:eastAsia="Times New Roman"/>
                <w:lang w:eastAsia="en-CA"/>
              </w:rPr>
            </w:pPr>
            <w:r w:rsidRPr="00BF2504">
              <w:t>City of St. Catharines</w:t>
            </w:r>
          </w:p>
        </w:tc>
        <w:tc>
          <w:tcPr>
            <w:tcW w:w="1164" w:type="pct"/>
            <w:noWrap/>
            <w:vAlign w:val="center"/>
            <w:hideMark/>
          </w:tcPr>
          <w:p w14:paraId="7F64C40B" w14:textId="5A204ECB" w:rsidR="0012117C" w:rsidRPr="00BF2504" w:rsidRDefault="002D61AA" w:rsidP="0012117C">
            <w:pPr>
              <w:pStyle w:val="TableBodyTextMIRB"/>
            </w:pPr>
            <w:r w:rsidRPr="00BF2504">
              <w:rPr>
                <w:rFonts w:eastAsia="Times New Roman"/>
                <w:lang w:eastAsia="en-CA"/>
              </w:rPr>
              <w:t>Sans objet</w:t>
            </w:r>
          </w:p>
        </w:tc>
      </w:tr>
      <w:tr w:rsidR="0012117C" w:rsidRPr="00BF2504" w14:paraId="60FF38A4" w14:textId="77777777" w:rsidTr="0012117C">
        <w:trPr>
          <w:cantSplit/>
          <w:trHeight w:val="300"/>
          <w:jc w:val="center"/>
        </w:trPr>
        <w:tc>
          <w:tcPr>
            <w:tcW w:w="3836" w:type="pct"/>
            <w:vAlign w:val="center"/>
            <w:hideMark/>
          </w:tcPr>
          <w:p w14:paraId="43DC7CB0" w14:textId="77777777" w:rsidR="0012117C" w:rsidRPr="00BF2504" w:rsidRDefault="0012117C" w:rsidP="0012117C">
            <w:pPr>
              <w:pStyle w:val="TableBodyTextMIRB"/>
              <w:rPr>
                <w:rFonts w:eastAsia="Times New Roman"/>
                <w:lang w:eastAsia="en-CA"/>
              </w:rPr>
            </w:pPr>
            <w:r w:rsidRPr="00BF2504">
              <w:t>City of St. Thomas</w:t>
            </w:r>
          </w:p>
        </w:tc>
        <w:tc>
          <w:tcPr>
            <w:tcW w:w="1164" w:type="pct"/>
            <w:noWrap/>
            <w:vAlign w:val="center"/>
            <w:hideMark/>
          </w:tcPr>
          <w:p w14:paraId="7CA8562F" w14:textId="38009927" w:rsidR="0012117C" w:rsidRPr="00BF2504" w:rsidRDefault="002D61AA" w:rsidP="0012117C">
            <w:pPr>
              <w:pStyle w:val="TableBodyTextMIRB"/>
            </w:pPr>
            <w:r w:rsidRPr="00BF2504">
              <w:rPr>
                <w:rFonts w:eastAsia="Times New Roman"/>
                <w:lang w:eastAsia="en-CA"/>
              </w:rPr>
              <w:t>Sans objet</w:t>
            </w:r>
          </w:p>
        </w:tc>
      </w:tr>
      <w:tr w:rsidR="0012117C" w:rsidRPr="00BF2504" w14:paraId="7806FEDC" w14:textId="77777777" w:rsidTr="0012117C">
        <w:trPr>
          <w:cantSplit/>
          <w:trHeight w:val="300"/>
          <w:jc w:val="center"/>
        </w:trPr>
        <w:tc>
          <w:tcPr>
            <w:tcW w:w="3836" w:type="pct"/>
            <w:vAlign w:val="center"/>
            <w:hideMark/>
          </w:tcPr>
          <w:p w14:paraId="3A2CD740" w14:textId="77777777" w:rsidR="0012117C" w:rsidRPr="00BF2504" w:rsidRDefault="0012117C" w:rsidP="0012117C">
            <w:pPr>
              <w:pStyle w:val="TableBodyTextMIRB"/>
              <w:rPr>
                <w:rFonts w:eastAsia="Times New Roman"/>
                <w:lang w:eastAsia="en-CA"/>
              </w:rPr>
            </w:pPr>
            <w:r w:rsidRPr="00BF2504">
              <w:t>City of Stratford</w:t>
            </w:r>
          </w:p>
        </w:tc>
        <w:tc>
          <w:tcPr>
            <w:tcW w:w="1164" w:type="pct"/>
            <w:noWrap/>
            <w:vAlign w:val="center"/>
            <w:hideMark/>
          </w:tcPr>
          <w:p w14:paraId="654A8CC3" w14:textId="462CDADB" w:rsidR="0012117C" w:rsidRPr="00BF2504" w:rsidRDefault="002D61AA" w:rsidP="0012117C">
            <w:pPr>
              <w:pStyle w:val="TableBodyTextMIRB"/>
            </w:pPr>
            <w:r w:rsidRPr="00BF2504">
              <w:rPr>
                <w:rFonts w:eastAsia="Times New Roman"/>
                <w:lang w:eastAsia="en-CA"/>
              </w:rPr>
              <w:t>Sans objet</w:t>
            </w:r>
          </w:p>
        </w:tc>
      </w:tr>
      <w:tr w:rsidR="0012117C" w:rsidRPr="00BF2504" w14:paraId="429B408A" w14:textId="77777777" w:rsidTr="0012117C">
        <w:trPr>
          <w:cantSplit/>
          <w:trHeight w:val="300"/>
          <w:jc w:val="center"/>
        </w:trPr>
        <w:tc>
          <w:tcPr>
            <w:tcW w:w="3836" w:type="pct"/>
            <w:vAlign w:val="center"/>
            <w:hideMark/>
          </w:tcPr>
          <w:p w14:paraId="3F6C3EF3" w14:textId="77777777" w:rsidR="0012117C" w:rsidRPr="00BF2504" w:rsidRDefault="0012117C" w:rsidP="0012117C">
            <w:pPr>
              <w:pStyle w:val="TableBodyTextMIRB"/>
              <w:rPr>
                <w:rFonts w:eastAsia="Times New Roman"/>
                <w:lang w:eastAsia="en-CA"/>
              </w:rPr>
            </w:pPr>
            <w:r w:rsidRPr="00BF2504">
              <w:t>City of Temiskaming Shores</w:t>
            </w:r>
          </w:p>
        </w:tc>
        <w:tc>
          <w:tcPr>
            <w:tcW w:w="1164" w:type="pct"/>
            <w:noWrap/>
            <w:vAlign w:val="center"/>
            <w:hideMark/>
          </w:tcPr>
          <w:p w14:paraId="36B7C206" w14:textId="210FE345" w:rsidR="0012117C" w:rsidRPr="00BF2504" w:rsidRDefault="002D61AA" w:rsidP="0012117C">
            <w:pPr>
              <w:pStyle w:val="TableBodyTextMIRB"/>
            </w:pPr>
            <w:r w:rsidRPr="00BF2504">
              <w:rPr>
                <w:rFonts w:eastAsia="Times New Roman"/>
                <w:lang w:eastAsia="en-CA"/>
              </w:rPr>
              <w:t>Sans objet</w:t>
            </w:r>
          </w:p>
        </w:tc>
      </w:tr>
      <w:tr w:rsidR="0012117C" w:rsidRPr="00BF2504" w14:paraId="15978757" w14:textId="77777777" w:rsidTr="0012117C">
        <w:trPr>
          <w:cantSplit/>
          <w:trHeight w:val="300"/>
          <w:jc w:val="center"/>
        </w:trPr>
        <w:tc>
          <w:tcPr>
            <w:tcW w:w="3836" w:type="pct"/>
            <w:vAlign w:val="center"/>
            <w:hideMark/>
          </w:tcPr>
          <w:p w14:paraId="5907B83C" w14:textId="77777777" w:rsidR="0012117C" w:rsidRPr="00BF2504" w:rsidRDefault="0012117C" w:rsidP="0012117C">
            <w:pPr>
              <w:pStyle w:val="TableBodyTextMIRB"/>
              <w:rPr>
                <w:rFonts w:eastAsia="Times New Roman"/>
                <w:lang w:eastAsia="en-CA"/>
              </w:rPr>
            </w:pPr>
            <w:r w:rsidRPr="00BF2504">
              <w:t>City of Thorold</w:t>
            </w:r>
          </w:p>
        </w:tc>
        <w:tc>
          <w:tcPr>
            <w:tcW w:w="1164" w:type="pct"/>
            <w:noWrap/>
            <w:vAlign w:val="center"/>
            <w:hideMark/>
          </w:tcPr>
          <w:p w14:paraId="1833C84A" w14:textId="6B31E17C" w:rsidR="0012117C" w:rsidRPr="00BF2504" w:rsidRDefault="002D61AA" w:rsidP="0012117C">
            <w:pPr>
              <w:pStyle w:val="TableBodyTextMIRB"/>
            </w:pPr>
            <w:r w:rsidRPr="00BF2504">
              <w:rPr>
                <w:rFonts w:eastAsia="Times New Roman"/>
                <w:lang w:eastAsia="en-CA"/>
              </w:rPr>
              <w:t>Sans objet</w:t>
            </w:r>
          </w:p>
        </w:tc>
      </w:tr>
      <w:tr w:rsidR="0012117C" w:rsidRPr="00BF2504" w14:paraId="40C6103F" w14:textId="77777777" w:rsidTr="0012117C">
        <w:trPr>
          <w:cantSplit/>
          <w:trHeight w:val="300"/>
          <w:jc w:val="center"/>
        </w:trPr>
        <w:tc>
          <w:tcPr>
            <w:tcW w:w="3836" w:type="pct"/>
            <w:vAlign w:val="center"/>
            <w:hideMark/>
          </w:tcPr>
          <w:p w14:paraId="712FE0E1" w14:textId="77777777" w:rsidR="0012117C" w:rsidRPr="00BF2504" w:rsidRDefault="0012117C" w:rsidP="0012117C">
            <w:pPr>
              <w:pStyle w:val="TableBodyTextMIRB"/>
              <w:rPr>
                <w:rFonts w:eastAsia="Times New Roman"/>
                <w:lang w:eastAsia="en-CA"/>
              </w:rPr>
            </w:pPr>
            <w:r w:rsidRPr="00BF2504">
              <w:t>City of Thunder Bay</w:t>
            </w:r>
          </w:p>
        </w:tc>
        <w:tc>
          <w:tcPr>
            <w:tcW w:w="1164" w:type="pct"/>
            <w:noWrap/>
            <w:vAlign w:val="center"/>
            <w:hideMark/>
          </w:tcPr>
          <w:p w14:paraId="54D3147E" w14:textId="7F9E4DE5" w:rsidR="0012117C" w:rsidRPr="00BF2504" w:rsidRDefault="002D61AA" w:rsidP="0012117C">
            <w:pPr>
              <w:pStyle w:val="TableBodyTextMIRB"/>
            </w:pPr>
            <w:r w:rsidRPr="00BF2504">
              <w:rPr>
                <w:rFonts w:eastAsia="Times New Roman"/>
                <w:lang w:eastAsia="en-CA"/>
              </w:rPr>
              <w:t>Sans objet</w:t>
            </w:r>
          </w:p>
        </w:tc>
      </w:tr>
      <w:tr w:rsidR="0012117C" w:rsidRPr="00BF2504" w14:paraId="30526EAF" w14:textId="77777777" w:rsidTr="0012117C">
        <w:trPr>
          <w:cantSplit/>
          <w:trHeight w:val="300"/>
          <w:jc w:val="center"/>
        </w:trPr>
        <w:tc>
          <w:tcPr>
            <w:tcW w:w="3836" w:type="pct"/>
            <w:vAlign w:val="center"/>
            <w:hideMark/>
          </w:tcPr>
          <w:p w14:paraId="096A1F00" w14:textId="77777777" w:rsidR="0012117C" w:rsidRPr="00BF2504" w:rsidRDefault="0012117C" w:rsidP="0012117C">
            <w:pPr>
              <w:pStyle w:val="TableBodyTextMIRB"/>
              <w:rPr>
                <w:rFonts w:eastAsia="Times New Roman"/>
                <w:lang w:eastAsia="en-CA"/>
              </w:rPr>
            </w:pPr>
            <w:r w:rsidRPr="00BF2504">
              <w:t>City of Timmins</w:t>
            </w:r>
          </w:p>
        </w:tc>
        <w:tc>
          <w:tcPr>
            <w:tcW w:w="1164" w:type="pct"/>
            <w:noWrap/>
            <w:vAlign w:val="center"/>
            <w:hideMark/>
          </w:tcPr>
          <w:p w14:paraId="4733FBDF" w14:textId="03ACF684" w:rsidR="0012117C" w:rsidRPr="00BF2504" w:rsidRDefault="002D61AA" w:rsidP="0012117C">
            <w:pPr>
              <w:pStyle w:val="TableBodyTextMIRB"/>
            </w:pPr>
            <w:r w:rsidRPr="00BF2504">
              <w:rPr>
                <w:rFonts w:eastAsia="Times New Roman"/>
                <w:lang w:eastAsia="en-CA"/>
              </w:rPr>
              <w:t>Sans objet</w:t>
            </w:r>
          </w:p>
        </w:tc>
      </w:tr>
      <w:tr w:rsidR="0012117C" w:rsidRPr="00BF2504" w14:paraId="036830DF" w14:textId="77777777" w:rsidTr="0012117C">
        <w:trPr>
          <w:cantSplit/>
          <w:trHeight w:val="300"/>
          <w:jc w:val="center"/>
        </w:trPr>
        <w:tc>
          <w:tcPr>
            <w:tcW w:w="3836" w:type="pct"/>
            <w:vAlign w:val="center"/>
            <w:hideMark/>
          </w:tcPr>
          <w:p w14:paraId="656CECCA" w14:textId="77777777" w:rsidR="0012117C" w:rsidRPr="00BF2504" w:rsidRDefault="0012117C" w:rsidP="0012117C">
            <w:pPr>
              <w:pStyle w:val="TableBodyTextMIRB"/>
              <w:rPr>
                <w:rFonts w:eastAsia="Times New Roman"/>
                <w:lang w:eastAsia="en-CA"/>
              </w:rPr>
            </w:pPr>
            <w:r w:rsidRPr="00BF2504">
              <w:t>City of Toronto</w:t>
            </w:r>
          </w:p>
        </w:tc>
        <w:tc>
          <w:tcPr>
            <w:tcW w:w="1164" w:type="pct"/>
            <w:noWrap/>
            <w:vAlign w:val="center"/>
            <w:hideMark/>
          </w:tcPr>
          <w:p w14:paraId="1EC4EA96" w14:textId="65832F0C" w:rsidR="0012117C" w:rsidRPr="00BF2504" w:rsidRDefault="002D61AA" w:rsidP="0012117C">
            <w:pPr>
              <w:pStyle w:val="TableBodyTextMIRB"/>
            </w:pPr>
            <w:r w:rsidRPr="00BF2504">
              <w:rPr>
                <w:rFonts w:eastAsia="Times New Roman"/>
                <w:lang w:eastAsia="en-CA"/>
              </w:rPr>
              <w:t>Sans objet</w:t>
            </w:r>
          </w:p>
        </w:tc>
      </w:tr>
      <w:tr w:rsidR="0012117C" w:rsidRPr="00BF2504" w14:paraId="1DABADE1" w14:textId="77777777" w:rsidTr="0012117C">
        <w:trPr>
          <w:cantSplit/>
          <w:trHeight w:val="300"/>
          <w:jc w:val="center"/>
        </w:trPr>
        <w:tc>
          <w:tcPr>
            <w:tcW w:w="3836" w:type="pct"/>
            <w:vAlign w:val="center"/>
            <w:hideMark/>
          </w:tcPr>
          <w:p w14:paraId="4F278D37" w14:textId="77777777" w:rsidR="0012117C" w:rsidRPr="00BF2504" w:rsidRDefault="0012117C" w:rsidP="0012117C">
            <w:pPr>
              <w:pStyle w:val="TableBodyTextMIRB"/>
              <w:rPr>
                <w:rFonts w:eastAsia="Times New Roman"/>
                <w:lang w:eastAsia="en-CA"/>
              </w:rPr>
            </w:pPr>
            <w:r w:rsidRPr="00BF2504">
              <w:t>City of Vaughan</w:t>
            </w:r>
          </w:p>
        </w:tc>
        <w:tc>
          <w:tcPr>
            <w:tcW w:w="1164" w:type="pct"/>
            <w:noWrap/>
            <w:vAlign w:val="center"/>
            <w:hideMark/>
          </w:tcPr>
          <w:p w14:paraId="3B614548" w14:textId="3C785749" w:rsidR="0012117C" w:rsidRPr="00BF2504" w:rsidRDefault="002D61AA" w:rsidP="0012117C">
            <w:pPr>
              <w:pStyle w:val="TableBodyTextMIRB"/>
            </w:pPr>
            <w:r w:rsidRPr="00BF2504">
              <w:rPr>
                <w:rFonts w:eastAsia="Times New Roman"/>
                <w:lang w:eastAsia="en-CA"/>
              </w:rPr>
              <w:t>Sans objet</w:t>
            </w:r>
          </w:p>
        </w:tc>
      </w:tr>
      <w:tr w:rsidR="0012117C" w:rsidRPr="00BF2504" w14:paraId="78CA3951" w14:textId="77777777" w:rsidTr="0012117C">
        <w:trPr>
          <w:cantSplit/>
          <w:trHeight w:val="300"/>
          <w:jc w:val="center"/>
        </w:trPr>
        <w:tc>
          <w:tcPr>
            <w:tcW w:w="3836" w:type="pct"/>
            <w:vAlign w:val="center"/>
            <w:hideMark/>
          </w:tcPr>
          <w:p w14:paraId="5E3A5898" w14:textId="77777777" w:rsidR="0012117C" w:rsidRPr="00BF2504" w:rsidRDefault="0012117C" w:rsidP="0012117C">
            <w:pPr>
              <w:pStyle w:val="TableBodyTextMIRB"/>
              <w:rPr>
                <w:rFonts w:eastAsia="Times New Roman"/>
                <w:lang w:eastAsia="en-CA"/>
              </w:rPr>
            </w:pPr>
            <w:r w:rsidRPr="00BF2504">
              <w:t>City of Waterloo</w:t>
            </w:r>
          </w:p>
        </w:tc>
        <w:tc>
          <w:tcPr>
            <w:tcW w:w="1164" w:type="pct"/>
            <w:noWrap/>
            <w:vAlign w:val="center"/>
            <w:hideMark/>
          </w:tcPr>
          <w:p w14:paraId="7F65A079" w14:textId="3341F0D3" w:rsidR="0012117C" w:rsidRPr="00BF2504" w:rsidRDefault="002D61AA" w:rsidP="0012117C">
            <w:pPr>
              <w:pStyle w:val="TableBodyTextMIRB"/>
            </w:pPr>
            <w:r w:rsidRPr="00BF2504">
              <w:rPr>
                <w:rFonts w:eastAsia="Times New Roman"/>
                <w:lang w:eastAsia="en-CA"/>
              </w:rPr>
              <w:t>Sans objet</w:t>
            </w:r>
          </w:p>
        </w:tc>
      </w:tr>
      <w:tr w:rsidR="0012117C" w:rsidRPr="00BF2504" w14:paraId="12B7E03D" w14:textId="77777777" w:rsidTr="0012117C">
        <w:trPr>
          <w:cantSplit/>
          <w:trHeight w:val="300"/>
          <w:jc w:val="center"/>
        </w:trPr>
        <w:tc>
          <w:tcPr>
            <w:tcW w:w="3836" w:type="pct"/>
            <w:vAlign w:val="center"/>
            <w:hideMark/>
          </w:tcPr>
          <w:p w14:paraId="0105BFE8" w14:textId="77777777" w:rsidR="0012117C" w:rsidRPr="00BF2504" w:rsidRDefault="0012117C" w:rsidP="0012117C">
            <w:pPr>
              <w:pStyle w:val="TableBodyTextMIRB"/>
              <w:rPr>
                <w:rFonts w:eastAsia="Times New Roman"/>
                <w:lang w:eastAsia="en-CA"/>
              </w:rPr>
            </w:pPr>
            <w:r w:rsidRPr="00BF2504">
              <w:t>City of Welland</w:t>
            </w:r>
          </w:p>
        </w:tc>
        <w:tc>
          <w:tcPr>
            <w:tcW w:w="1164" w:type="pct"/>
            <w:noWrap/>
            <w:vAlign w:val="center"/>
            <w:hideMark/>
          </w:tcPr>
          <w:p w14:paraId="549FD4E9" w14:textId="0E2CDC8E" w:rsidR="0012117C" w:rsidRPr="00BF2504" w:rsidRDefault="002D61AA" w:rsidP="0012117C">
            <w:pPr>
              <w:pStyle w:val="TableBodyTextMIRB"/>
            </w:pPr>
            <w:r w:rsidRPr="00BF2504">
              <w:rPr>
                <w:rFonts w:eastAsia="Times New Roman"/>
                <w:lang w:eastAsia="en-CA"/>
              </w:rPr>
              <w:t>Sans objet</w:t>
            </w:r>
          </w:p>
        </w:tc>
      </w:tr>
      <w:tr w:rsidR="0012117C" w:rsidRPr="00BF2504" w14:paraId="542D9F92" w14:textId="77777777" w:rsidTr="0012117C">
        <w:trPr>
          <w:cantSplit/>
          <w:trHeight w:val="300"/>
          <w:jc w:val="center"/>
        </w:trPr>
        <w:tc>
          <w:tcPr>
            <w:tcW w:w="3836" w:type="pct"/>
            <w:vAlign w:val="center"/>
            <w:hideMark/>
          </w:tcPr>
          <w:p w14:paraId="33225130" w14:textId="77777777" w:rsidR="0012117C" w:rsidRPr="00BF2504" w:rsidRDefault="0012117C" w:rsidP="0012117C">
            <w:pPr>
              <w:pStyle w:val="TableBodyTextMIRB"/>
              <w:rPr>
                <w:rFonts w:eastAsia="Times New Roman"/>
                <w:lang w:eastAsia="en-CA"/>
              </w:rPr>
            </w:pPr>
            <w:r w:rsidRPr="00BF2504">
              <w:t>City of Windsor</w:t>
            </w:r>
          </w:p>
        </w:tc>
        <w:tc>
          <w:tcPr>
            <w:tcW w:w="1164" w:type="pct"/>
            <w:noWrap/>
            <w:vAlign w:val="center"/>
            <w:hideMark/>
          </w:tcPr>
          <w:p w14:paraId="46916DC9" w14:textId="681CC227" w:rsidR="0012117C" w:rsidRPr="00BF2504" w:rsidRDefault="002D61AA" w:rsidP="0012117C">
            <w:pPr>
              <w:pStyle w:val="TableBodyTextMIRB"/>
            </w:pPr>
            <w:r w:rsidRPr="00BF2504">
              <w:rPr>
                <w:rFonts w:eastAsia="Times New Roman"/>
                <w:lang w:eastAsia="en-CA"/>
              </w:rPr>
              <w:t>Sans objet</w:t>
            </w:r>
          </w:p>
        </w:tc>
      </w:tr>
      <w:tr w:rsidR="0012117C" w:rsidRPr="00BF2504" w14:paraId="78E64A00" w14:textId="77777777" w:rsidTr="0012117C">
        <w:trPr>
          <w:cantSplit/>
          <w:trHeight w:val="300"/>
          <w:jc w:val="center"/>
        </w:trPr>
        <w:tc>
          <w:tcPr>
            <w:tcW w:w="3836" w:type="pct"/>
            <w:vAlign w:val="center"/>
            <w:hideMark/>
          </w:tcPr>
          <w:p w14:paraId="754F7EED" w14:textId="77777777" w:rsidR="0012117C" w:rsidRPr="00BF2504" w:rsidRDefault="0012117C" w:rsidP="0012117C">
            <w:pPr>
              <w:pStyle w:val="TableBodyTextMIRB"/>
              <w:rPr>
                <w:rFonts w:eastAsia="Times New Roman"/>
                <w:lang w:eastAsia="en-CA"/>
              </w:rPr>
            </w:pPr>
            <w:r w:rsidRPr="00BF2504">
              <w:t>City of Woodstock</w:t>
            </w:r>
          </w:p>
        </w:tc>
        <w:tc>
          <w:tcPr>
            <w:tcW w:w="1164" w:type="pct"/>
            <w:noWrap/>
            <w:vAlign w:val="center"/>
            <w:hideMark/>
          </w:tcPr>
          <w:p w14:paraId="05C5309A" w14:textId="6FD5919A" w:rsidR="0012117C" w:rsidRPr="00BF2504" w:rsidRDefault="002D61AA" w:rsidP="0012117C">
            <w:pPr>
              <w:pStyle w:val="TableBodyTextMIRB"/>
            </w:pPr>
            <w:r w:rsidRPr="00BF2504">
              <w:rPr>
                <w:rFonts w:eastAsia="Times New Roman"/>
                <w:lang w:eastAsia="en-CA"/>
              </w:rPr>
              <w:t>Sans objet</w:t>
            </w:r>
          </w:p>
        </w:tc>
      </w:tr>
      <w:tr w:rsidR="0012117C" w:rsidRPr="00BF2504" w14:paraId="7DF022BC" w14:textId="77777777" w:rsidTr="0012117C">
        <w:trPr>
          <w:cantSplit/>
          <w:trHeight w:val="300"/>
          <w:jc w:val="center"/>
        </w:trPr>
        <w:tc>
          <w:tcPr>
            <w:tcW w:w="3836" w:type="pct"/>
            <w:vAlign w:val="center"/>
            <w:hideMark/>
          </w:tcPr>
          <w:p w14:paraId="35B1DBD6" w14:textId="77777777" w:rsidR="0012117C" w:rsidRPr="00BF2504" w:rsidRDefault="0012117C" w:rsidP="0012117C">
            <w:pPr>
              <w:pStyle w:val="TableBodyTextMIRB"/>
              <w:rPr>
                <w:rFonts w:eastAsia="Times New Roman"/>
                <w:lang w:eastAsia="en-CA"/>
              </w:rPr>
            </w:pPr>
            <w:r w:rsidRPr="00BF2504">
              <w:t>Constance Lake 92</w:t>
            </w:r>
          </w:p>
        </w:tc>
        <w:tc>
          <w:tcPr>
            <w:tcW w:w="1164" w:type="pct"/>
            <w:noWrap/>
            <w:vAlign w:val="center"/>
            <w:hideMark/>
          </w:tcPr>
          <w:p w14:paraId="034B61B6" w14:textId="7A0FF580" w:rsidR="0012117C" w:rsidRPr="00BF2504" w:rsidRDefault="002D61AA" w:rsidP="0012117C">
            <w:pPr>
              <w:pStyle w:val="TableBodyTextMIRB"/>
            </w:pPr>
            <w:r w:rsidRPr="00BF2504">
              <w:rPr>
                <w:rFonts w:eastAsia="Times New Roman"/>
                <w:lang w:eastAsia="en-CA"/>
              </w:rPr>
              <w:t>Sans objet</w:t>
            </w:r>
          </w:p>
        </w:tc>
      </w:tr>
      <w:tr w:rsidR="0012117C" w:rsidRPr="00BF2504" w14:paraId="4B3BB89E" w14:textId="77777777" w:rsidTr="0012117C">
        <w:trPr>
          <w:cantSplit/>
          <w:trHeight w:val="300"/>
          <w:jc w:val="center"/>
        </w:trPr>
        <w:tc>
          <w:tcPr>
            <w:tcW w:w="3836" w:type="pct"/>
            <w:vAlign w:val="center"/>
            <w:hideMark/>
          </w:tcPr>
          <w:p w14:paraId="585A1FF1" w14:textId="0D758212" w:rsidR="0012117C" w:rsidRPr="00BF2504" w:rsidRDefault="0012117C" w:rsidP="0012117C">
            <w:pPr>
              <w:pStyle w:val="TableBodyTextMIRB"/>
              <w:rPr>
                <w:rFonts w:eastAsia="Times New Roman"/>
                <w:lang w:eastAsia="en-CA"/>
              </w:rPr>
            </w:pPr>
            <w:r w:rsidRPr="00BF2504">
              <w:t>Couchiching 16</w:t>
            </w:r>
            <w:r w:rsidR="00457BE4">
              <w:t>A</w:t>
            </w:r>
          </w:p>
        </w:tc>
        <w:tc>
          <w:tcPr>
            <w:tcW w:w="1164" w:type="pct"/>
            <w:noWrap/>
            <w:vAlign w:val="center"/>
            <w:hideMark/>
          </w:tcPr>
          <w:p w14:paraId="148847EB" w14:textId="428AE7CE" w:rsidR="0012117C" w:rsidRPr="00BF2504" w:rsidRDefault="002D61AA" w:rsidP="0012117C">
            <w:pPr>
              <w:pStyle w:val="TableBodyTextMIRB"/>
            </w:pPr>
            <w:r w:rsidRPr="00BF2504">
              <w:rPr>
                <w:rFonts w:eastAsia="Times New Roman"/>
                <w:lang w:eastAsia="en-CA"/>
              </w:rPr>
              <w:t>Sans objet</w:t>
            </w:r>
          </w:p>
        </w:tc>
      </w:tr>
      <w:tr w:rsidR="0012117C" w:rsidRPr="00BF2504" w14:paraId="7C4BE856" w14:textId="77777777" w:rsidTr="0012117C">
        <w:trPr>
          <w:cantSplit/>
          <w:trHeight w:val="300"/>
          <w:jc w:val="center"/>
        </w:trPr>
        <w:tc>
          <w:tcPr>
            <w:tcW w:w="3836" w:type="pct"/>
            <w:vAlign w:val="center"/>
            <w:hideMark/>
          </w:tcPr>
          <w:p w14:paraId="4D2672B8" w14:textId="77777777" w:rsidR="0012117C" w:rsidRPr="00BF2504" w:rsidRDefault="0012117C" w:rsidP="0012117C">
            <w:pPr>
              <w:pStyle w:val="TableBodyTextMIRB"/>
              <w:rPr>
                <w:rFonts w:eastAsia="Times New Roman"/>
                <w:lang w:eastAsia="en-CA"/>
              </w:rPr>
            </w:pPr>
            <w:r w:rsidRPr="00BF2504">
              <w:t>County of Brant</w:t>
            </w:r>
          </w:p>
        </w:tc>
        <w:tc>
          <w:tcPr>
            <w:tcW w:w="1164" w:type="pct"/>
            <w:noWrap/>
            <w:vAlign w:val="center"/>
            <w:hideMark/>
          </w:tcPr>
          <w:p w14:paraId="570BD735" w14:textId="19F62C6A" w:rsidR="0012117C" w:rsidRPr="00BF2504" w:rsidRDefault="002D61AA" w:rsidP="0012117C">
            <w:pPr>
              <w:pStyle w:val="TableBodyTextMIRB"/>
            </w:pPr>
            <w:r w:rsidRPr="00BF2504">
              <w:rPr>
                <w:rFonts w:eastAsia="Times New Roman"/>
                <w:lang w:eastAsia="en-CA"/>
              </w:rPr>
              <w:t>Sans objet</w:t>
            </w:r>
          </w:p>
        </w:tc>
      </w:tr>
      <w:tr w:rsidR="0012117C" w:rsidRPr="00BF2504" w14:paraId="3824E027" w14:textId="77777777" w:rsidTr="0012117C">
        <w:trPr>
          <w:cantSplit/>
          <w:trHeight w:val="300"/>
          <w:jc w:val="center"/>
        </w:trPr>
        <w:tc>
          <w:tcPr>
            <w:tcW w:w="3836" w:type="pct"/>
            <w:vAlign w:val="center"/>
            <w:hideMark/>
          </w:tcPr>
          <w:p w14:paraId="071D3484" w14:textId="55BD1723" w:rsidR="0012117C" w:rsidRPr="00BF2504" w:rsidRDefault="0012117C" w:rsidP="0012117C">
            <w:pPr>
              <w:pStyle w:val="TableBodyTextMIRB"/>
              <w:rPr>
                <w:rFonts w:eastAsia="Times New Roman"/>
                <w:lang w:eastAsia="en-CA"/>
              </w:rPr>
            </w:pPr>
            <w:r w:rsidRPr="00BF2504">
              <w:t>County of Prince Edward</w:t>
            </w:r>
          </w:p>
        </w:tc>
        <w:tc>
          <w:tcPr>
            <w:tcW w:w="1164" w:type="pct"/>
            <w:noWrap/>
            <w:vAlign w:val="center"/>
            <w:hideMark/>
          </w:tcPr>
          <w:p w14:paraId="06745671" w14:textId="277A2217" w:rsidR="0012117C" w:rsidRPr="00BF2504" w:rsidRDefault="002D61AA" w:rsidP="0012117C">
            <w:pPr>
              <w:pStyle w:val="TableBodyTextMIRB"/>
            </w:pPr>
            <w:r w:rsidRPr="00BF2504">
              <w:rPr>
                <w:rFonts w:eastAsia="Times New Roman"/>
                <w:lang w:eastAsia="en-CA"/>
              </w:rPr>
              <w:t>Sans objet</w:t>
            </w:r>
          </w:p>
        </w:tc>
      </w:tr>
      <w:tr w:rsidR="00B46B8E" w:rsidRPr="00BF2504" w14:paraId="775C54B8" w14:textId="77777777" w:rsidTr="0012117C">
        <w:trPr>
          <w:cantSplit/>
          <w:trHeight w:val="300"/>
          <w:jc w:val="center"/>
        </w:trPr>
        <w:tc>
          <w:tcPr>
            <w:tcW w:w="3836" w:type="pct"/>
            <w:vAlign w:val="center"/>
          </w:tcPr>
          <w:p w14:paraId="0E3A05F1" w14:textId="5F0F056B" w:rsidR="00B46B8E" w:rsidRPr="00BF2504" w:rsidRDefault="00B46B8E" w:rsidP="0012117C">
            <w:pPr>
              <w:pStyle w:val="TableBodyTextMIRB"/>
            </w:pPr>
            <w:r w:rsidRPr="00B46B8E">
              <w:t>Curve Lake 35</w:t>
            </w:r>
          </w:p>
        </w:tc>
        <w:tc>
          <w:tcPr>
            <w:tcW w:w="1164" w:type="pct"/>
            <w:noWrap/>
            <w:vAlign w:val="center"/>
          </w:tcPr>
          <w:p w14:paraId="6302A40C" w14:textId="4C11E200"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1116853A" w14:textId="77777777" w:rsidTr="0012117C">
        <w:trPr>
          <w:cantSplit/>
          <w:trHeight w:val="300"/>
          <w:jc w:val="center"/>
        </w:trPr>
        <w:tc>
          <w:tcPr>
            <w:tcW w:w="3836" w:type="pct"/>
            <w:vAlign w:val="center"/>
            <w:hideMark/>
          </w:tcPr>
          <w:p w14:paraId="79B80D5C" w14:textId="0C98A201" w:rsidR="0012117C" w:rsidRPr="00BF2504" w:rsidRDefault="0012117C" w:rsidP="0012117C">
            <w:pPr>
              <w:pStyle w:val="TableBodyTextMIRB"/>
              <w:rPr>
                <w:rFonts w:eastAsia="Times New Roman"/>
                <w:lang w:eastAsia="en-CA"/>
              </w:rPr>
            </w:pPr>
            <w:r w:rsidRPr="00BF2504">
              <w:t>Curve Lake 35</w:t>
            </w:r>
            <w:r w:rsidR="00457BE4">
              <w:t>A</w:t>
            </w:r>
          </w:p>
        </w:tc>
        <w:tc>
          <w:tcPr>
            <w:tcW w:w="1164" w:type="pct"/>
            <w:noWrap/>
            <w:vAlign w:val="center"/>
            <w:hideMark/>
          </w:tcPr>
          <w:p w14:paraId="24E5706B" w14:textId="629745B9" w:rsidR="0012117C" w:rsidRPr="00BF2504" w:rsidRDefault="002D61AA" w:rsidP="0012117C">
            <w:pPr>
              <w:pStyle w:val="TableBodyTextMIRB"/>
            </w:pPr>
            <w:r w:rsidRPr="00BF2504">
              <w:rPr>
                <w:rFonts w:eastAsia="Times New Roman"/>
                <w:lang w:eastAsia="en-CA"/>
              </w:rPr>
              <w:t>Sans objet</w:t>
            </w:r>
          </w:p>
        </w:tc>
      </w:tr>
      <w:tr w:rsidR="0012117C" w:rsidRPr="00BF2504" w14:paraId="7095E4A7" w14:textId="77777777" w:rsidTr="0012117C">
        <w:trPr>
          <w:cantSplit/>
          <w:trHeight w:val="300"/>
          <w:jc w:val="center"/>
        </w:trPr>
        <w:tc>
          <w:tcPr>
            <w:tcW w:w="3836" w:type="pct"/>
            <w:vAlign w:val="center"/>
            <w:hideMark/>
          </w:tcPr>
          <w:p w14:paraId="2801B912" w14:textId="77777777" w:rsidR="0012117C" w:rsidRPr="00BF2504" w:rsidRDefault="0012117C" w:rsidP="0012117C">
            <w:pPr>
              <w:pStyle w:val="TableBodyTextMIRB"/>
              <w:rPr>
                <w:rFonts w:eastAsia="Times New Roman"/>
                <w:lang w:eastAsia="en-CA"/>
              </w:rPr>
            </w:pPr>
            <w:r w:rsidRPr="00BF2504">
              <w:t>Curve Lake First Nation 35</w:t>
            </w:r>
          </w:p>
        </w:tc>
        <w:tc>
          <w:tcPr>
            <w:tcW w:w="1164" w:type="pct"/>
            <w:noWrap/>
            <w:vAlign w:val="center"/>
            <w:hideMark/>
          </w:tcPr>
          <w:p w14:paraId="6525A773" w14:textId="13706E36" w:rsidR="0012117C" w:rsidRPr="00BF2504" w:rsidRDefault="002D61AA" w:rsidP="0012117C">
            <w:pPr>
              <w:pStyle w:val="TableBodyTextMIRB"/>
            </w:pPr>
            <w:r w:rsidRPr="00BF2504">
              <w:rPr>
                <w:rFonts w:eastAsia="Times New Roman"/>
                <w:lang w:eastAsia="en-CA"/>
              </w:rPr>
              <w:t>Sans objet</w:t>
            </w:r>
          </w:p>
        </w:tc>
      </w:tr>
      <w:tr w:rsidR="0012117C" w:rsidRPr="00BF2504" w14:paraId="64350016" w14:textId="77777777" w:rsidTr="0012117C">
        <w:trPr>
          <w:cantSplit/>
          <w:trHeight w:val="300"/>
          <w:jc w:val="center"/>
        </w:trPr>
        <w:tc>
          <w:tcPr>
            <w:tcW w:w="3836" w:type="pct"/>
            <w:vAlign w:val="center"/>
            <w:hideMark/>
          </w:tcPr>
          <w:p w14:paraId="4171E0DD" w14:textId="77777777" w:rsidR="0012117C" w:rsidRPr="00BF2504" w:rsidRDefault="0012117C" w:rsidP="0012117C">
            <w:pPr>
              <w:pStyle w:val="TableBodyTextMIRB"/>
              <w:rPr>
                <w:rFonts w:eastAsia="Times New Roman"/>
                <w:lang w:eastAsia="en-CA"/>
              </w:rPr>
            </w:pPr>
            <w:r w:rsidRPr="00BF2504">
              <w:t>Deer Lake</w:t>
            </w:r>
          </w:p>
        </w:tc>
        <w:tc>
          <w:tcPr>
            <w:tcW w:w="1164" w:type="pct"/>
            <w:noWrap/>
            <w:vAlign w:val="center"/>
            <w:hideMark/>
          </w:tcPr>
          <w:p w14:paraId="48CC646A" w14:textId="5F929800" w:rsidR="0012117C" w:rsidRPr="00BF2504" w:rsidRDefault="002D61AA" w:rsidP="0012117C">
            <w:pPr>
              <w:pStyle w:val="TableBodyTextMIRB"/>
            </w:pPr>
            <w:r w:rsidRPr="00BF2504">
              <w:rPr>
                <w:rFonts w:eastAsia="Times New Roman"/>
                <w:lang w:eastAsia="en-CA"/>
              </w:rPr>
              <w:t>Sans objet</w:t>
            </w:r>
          </w:p>
        </w:tc>
      </w:tr>
      <w:tr w:rsidR="0012117C" w:rsidRPr="00BF2504" w14:paraId="19A71957" w14:textId="77777777" w:rsidTr="0012117C">
        <w:trPr>
          <w:cantSplit/>
          <w:trHeight w:val="300"/>
          <w:jc w:val="center"/>
        </w:trPr>
        <w:tc>
          <w:tcPr>
            <w:tcW w:w="3836" w:type="pct"/>
            <w:vAlign w:val="center"/>
            <w:hideMark/>
          </w:tcPr>
          <w:p w14:paraId="60513411" w14:textId="77777777" w:rsidR="0012117C" w:rsidRPr="00BF2504" w:rsidRDefault="0012117C" w:rsidP="0012117C">
            <w:pPr>
              <w:pStyle w:val="TableBodyTextMIRB"/>
              <w:rPr>
                <w:rFonts w:eastAsia="Times New Roman"/>
                <w:lang w:eastAsia="en-CA"/>
              </w:rPr>
            </w:pPr>
            <w:r w:rsidRPr="00BF2504">
              <w:t>District of Algoma</w:t>
            </w:r>
          </w:p>
        </w:tc>
        <w:tc>
          <w:tcPr>
            <w:tcW w:w="1164" w:type="pct"/>
            <w:noWrap/>
            <w:vAlign w:val="center"/>
            <w:hideMark/>
          </w:tcPr>
          <w:p w14:paraId="2647557B" w14:textId="048D0934" w:rsidR="0012117C" w:rsidRPr="00BF2504" w:rsidRDefault="002D61AA" w:rsidP="0012117C">
            <w:pPr>
              <w:pStyle w:val="TableBodyTextMIRB"/>
            </w:pPr>
            <w:r w:rsidRPr="00BF2504">
              <w:rPr>
                <w:rFonts w:eastAsia="Times New Roman"/>
                <w:lang w:eastAsia="en-CA"/>
              </w:rPr>
              <w:t>Sans objet</w:t>
            </w:r>
          </w:p>
        </w:tc>
      </w:tr>
      <w:tr w:rsidR="0012117C" w:rsidRPr="00BF2504" w14:paraId="27F00F6C" w14:textId="77777777" w:rsidTr="0012117C">
        <w:trPr>
          <w:cantSplit/>
          <w:trHeight w:val="300"/>
          <w:jc w:val="center"/>
        </w:trPr>
        <w:tc>
          <w:tcPr>
            <w:tcW w:w="3836" w:type="pct"/>
            <w:vAlign w:val="center"/>
            <w:hideMark/>
          </w:tcPr>
          <w:p w14:paraId="3A83E749" w14:textId="77777777" w:rsidR="0012117C" w:rsidRPr="00BF2504" w:rsidRDefault="0012117C" w:rsidP="0012117C">
            <w:pPr>
              <w:pStyle w:val="TableBodyTextMIRB"/>
              <w:rPr>
                <w:rFonts w:eastAsia="Times New Roman"/>
                <w:lang w:eastAsia="en-CA"/>
              </w:rPr>
            </w:pPr>
            <w:r w:rsidRPr="00BF2504">
              <w:t>District of Cochrane</w:t>
            </w:r>
          </w:p>
        </w:tc>
        <w:tc>
          <w:tcPr>
            <w:tcW w:w="1164" w:type="pct"/>
            <w:noWrap/>
            <w:vAlign w:val="center"/>
            <w:hideMark/>
          </w:tcPr>
          <w:p w14:paraId="714CBCB3" w14:textId="63F57217" w:rsidR="0012117C" w:rsidRPr="00BF2504" w:rsidRDefault="002D61AA" w:rsidP="0012117C">
            <w:pPr>
              <w:pStyle w:val="TableBodyTextMIRB"/>
            </w:pPr>
            <w:r w:rsidRPr="00BF2504">
              <w:rPr>
                <w:rFonts w:eastAsia="Times New Roman"/>
                <w:lang w:eastAsia="en-CA"/>
              </w:rPr>
              <w:t>Sans objet</w:t>
            </w:r>
          </w:p>
        </w:tc>
      </w:tr>
      <w:tr w:rsidR="0012117C" w:rsidRPr="00BF2504" w14:paraId="7FFED4F7" w14:textId="77777777" w:rsidTr="0012117C">
        <w:trPr>
          <w:cantSplit/>
          <w:trHeight w:val="300"/>
          <w:jc w:val="center"/>
        </w:trPr>
        <w:tc>
          <w:tcPr>
            <w:tcW w:w="3836" w:type="pct"/>
            <w:vAlign w:val="center"/>
            <w:hideMark/>
          </w:tcPr>
          <w:p w14:paraId="3F8C6765" w14:textId="77777777" w:rsidR="0012117C" w:rsidRPr="00BF2504" w:rsidRDefault="0012117C" w:rsidP="0012117C">
            <w:pPr>
              <w:pStyle w:val="TableBodyTextMIRB"/>
              <w:rPr>
                <w:rFonts w:eastAsia="Times New Roman"/>
                <w:lang w:eastAsia="en-CA"/>
              </w:rPr>
            </w:pPr>
            <w:r w:rsidRPr="00BF2504">
              <w:t>District of Kenora</w:t>
            </w:r>
          </w:p>
        </w:tc>
        <w:tc>
          <w:tcPr>
            <w:tcW w:w="1164" w:type="pct"/>
            <w:noWrap/>
            <w:vAlign w:val="center"/>
            <w:hideMark/>
          </w:tcPr>
          <w:p w14:paraId="08675A46" w14:textId="1A1FCE3A" w:rsidR="0012117C" w:rsidRPr="00BF2504" w:rsidRDefault="002D61AA" w:rsidP="0012117C">
            <w:pPr>
              <w:pStyle w:val="TableBodyTextMIRB"/>
            </w:pPr>
            <w:r w:rsidRPr="00BF2504">
              <w:rPr>
                <w:rFonts w:eastAsia="Times New Roman"/>
                <w:lang w:eastAsia="en-CA"/>
              </w:rPr>
              <w:t>Sans objet</w:t>
            </w:r>
          </w:p>
        </w:tc>
      </w:tr>
      <w:tr w:rsidR="0012117C" w:rsidRPr="00BF2504" w14:paraId="7732A47D" w14:textId="77777777" w:rsidTr="0012117C">
        <w:trPr>
          <w:cantSplit/>
          <w:trHeight w:val="300"/>
          <w:jc w:val="center"/>
        </w:trPr>
        <w:tc>
          <w:tcPr>
            <w:tcW w:w="3836" w:type="pct"/>
            <w:vAlign w:val="center"/>
            <w:hideMark/>
          </w:tcPr>
          <w:p w14:paraId="6E3D0801" w14:textId="77777777" w:rsidR="0012117C" w:rsidRPr="00BF2504" w:rsidRDefault="0012117C" w:rsidP="0012117C">
            <w:pPr>
              <w:pStyle w:val="TableBodyTextMIRB"/>
              <w:rPr>
                <w:rFonts w:eastAsia="Times New Roman"/>
                <w:lang w:eastAsia="en-CA"/>
              </w:rPr>
            </w:pPr>
            <w:r w:rsidRPr="00BF2504">
              <w:t>District of Manitoulin</w:t>
            </w:r>
          </w:p>
        </w:tc>
        <w:tc>
          <w:tcPr>
            <w:tcW w:w="1164" w:type="pct"/>
            <w:noWrap/>
            <w:vAlign w:val="center"/>
            <w:hideMark/>
          </w:tcPr>
          <w:p w14:paraId="36690D5E" w14:textId="5096E9F8" w:rsidR="0012117C" w:rsidRPr="00BF2504" w:rsidRDefault="002D61AA" w:rsidP="0012117C">
            <w:pPr>
              <w:pStyle w:val="TableBodyTextMIRB"/>
            </w:pPr>
            <w:r w:rsidRPr="00BF2504">
              <w:rPr>
                <w:rFonts w:eastAsia="Times New Roman"/>
                <w:lang w:eastAsia="en-CA"/>
              </w:rPr>
              <w:t>Sans objet</w:t>
            </w:r>
          </w:p>
        </w:tc>
      </w:tr>
      <w:tr w:rsidR="0012117C" w:rsidRPr="00BF2504" w14:paraId="1CDA2432" w14:textId="77777777" w:rsidTr="0012117C">
        <w:trPr>
          <w:cantSplit/>
          <w:trHeight w:val="300"/>
          <w:jc w:val="center"/>
        </w:trPr>
        <w:tc>
          <w:tcPr>
            <w:tcW w:w="3836" w:type="pct"/>
            <w:vAlign w:val="center"/>
            <w:hideMark/>
          </w:tcPr>
          <w:p w14:paraId="6CDD4B57" w14:textId="77777777" w:rsidR="0012117C" w:rsidRPr="00BF2504" w:rsidRDefault="0012117C" w:rsidP="0012117C">
            <w:pPr>
              <w:pStyle w:val="TableBodyTextMIRB"/>
              <w:rPr>
                <w:rFonts w:eastAsia="Times New Roman"/>
                <w:lang w:eastAsia="en-CA"/>
              </w:rPr>
            </w:pPr>
            <w:r w:rsidRPr="00BF2504">
              <w:t>District of Nipissing</w:t>
            </w:r>
          </w:p>
        </w:tc>
        <w:tc>
          <w:tcPr>
            <w:tcW w:w="1164" w:type="pct"/>
            <w:noWrap/>
            <w:vAlign w:val="center"/>
            <w:hideMark/>
          </w:tcPr>
          <w:p w14:paraId="00A0333C" w14:textId="6FC89092" w:rsidR="0012117C" w:rsidRPr="00BF2504" w:rsidRDefault="002D61AA" w:rsidP="0012117C">
            <w:pPr>
              <w:pStyle w:val="TableBodyTextMIRB"/>
            </w:pPr>
            <w:r w:rsidRPr="00BF2504">
              <w:rPr>
                <w:rFonts w:eastAsia="Times New Roman"/>
                <w:lang w:eastAsia="en-CA"/>
              </w:rPr>
              <w:t>Sans objet</w:t>
            </w:r>
          </w:p>
        </w:tc>
      </w:tr>
      <w:tr w:rsidR="0012117C" w:rsidRPr="00BF2504" w14:paraId="19EE4AE4" w14:textId="77777777" w:rsidTr="0012117C">
        <w:trPr>
          <w:cantSplit/>
          <w:trHeight w:val="300"/>
          <w:jc w:val="center"/>
        </w:trPr>
        <w:tc>
          <w:tcPr>
            <w:tcW w:w="3836" w:type="pct"/>
            <w:vAlign w:val="center"/>
            <w:hideMark/>
          </w:tcPr>
          <w:p w14:paraId="77AB49C2" w14:textId="77777777" w:rsidR="0012117C" w:rsidRPr="00BF2504" w:rsidRDefault="0012117C" w:rsidP="0012117C">
            <w:pPr>
              <w:pStyle w:val="TableBodyTextMIRB"/>
              <w:rPr>
                <w:rFonts w:eastAsia="Times New Roman"/>
                <w:lang w:eastAsia="en-CA"/>
              </w:rPr>
            </w:pPr>
            <w:r w:rsidRPr="00BF2504">
              <w:t>District of Parry Sound</w:t>
            </w:r>
          </w:p>
        </w:tc>
        <w:tc>
          <w:tcPr>
            <w:tcW w:w="1164" w:type="pct"/>
            <w:noWrap/>
            <w:vAlign w:val="center"/>
            <w:hideMark/>
          </w:tcPr>
          <w:p w14:paraId="01399AA5" w14:textId="6B2786E3" w:rsidR="0012117C" w:rsidRPr="00BF2504" w:rsidRDefault="002D61AA" w:rsidP="0012117C">
            <w:pPr>
              <w:pStyle w:val="TableBodyTextMIRB"/>
            </w:pPr>
            <w:r w:rsidRPr="00BF2504">
              <w:rPr>
                <w:rFonts w:eastAsia="Times New Roman"/>
                <w:lang w:eastAsia="en-CA"/>
              </w:rPr>
              <w:t>Sans objet</w:t>
            </w:r>
          </w:p>
        </w:tc>
      </w:tr>
      <w:tr w:rsidR="0012117C" w:rsidRPr="00BF2504" w14:paraId="359D1552" w14:textId="77777777" w:rsidTr="0012117C">
        <w:trPr>
          <w:cantSplit/>
          <w:trHeight w:val="300"/>
          <w:jc w:val="center"/>
        </w:trPr>
        <w:tc>
          <w:tcPr>
            <w:tcW w:w="3836" w:type="pct"/>
            <w:vAlign w:val="center"/>
            <w:hideMark/>
          </w:tcPr>
          <w:p w14:paraId="65BBC0FA" w14:textId="77777777" w:rsidR="0012117C" w:rsidRPr="00BF2504" w:rsidRDefault="0012117C" w:rsidP="0012117C">
            <w:pPr>
              <w:pStyle w:val="TableBodyTextMIRB"/>
              <w:rPr>
                <w:rFonts w:eastAsia="Times New Roman"/>
                <w:lang w:eastAsia="en-CA"/>
              </w:rPr>
            </w:pPr>
            <w:r w:rsidRPr="00BF2504">
              <w:t>District of Rainy River</w:t>
            </w:r>
          </w:p>
        </w:tc>
        <w:tc>
          <w:tcPr>
            <w:tcW w:w="1164" w:type="pct"/>
            <w:noWrap/>
            <w:vAlign w:val="center"/>
            <w:hideMark/>
          </w:tcPr>
          <w:p w14:paraId="6EE72C58" w14:textId="3BD54964" w:rsidR="0012117C" w:rsidRPr="00BF2504" w:rsidRDefault="002D61AA" w:rsidP="0012117C">
            <w:pPr>
              <w:pStyle w:val="TableBodyTextMIRB"/>
            </w:pPr>
            <w:r w:rsidRPr="00BF2504">
              <w:rPr>
                <w:rFonts w:eastAsia="Times New Roman"/>
                <w:lang w:eastAsia="en-CA"/>
              </w:rPr>
              <w:t>Sans objet</w:t>
            </w:r>
          </w:p>
        </w:tc>
      </w:tr>
      <w:tr w:rsidR="0012117C" w:rsidRPr="00BF2504" w14:paraId="13A6BE66" w14:textId="77777777" w:rsidTr="0012117C">
        <w:trPr>
          <w:cantSplit/>
          <w:trHeight w:val="300"/>
          <w:jc w:val="center"/>
        </w:trPr>
        <w:tc>
          <w:tcPr>
            <w:tcW w:w="3836" w:type="pct"/>
            <w:vAlign w:val="center"/>
            <w:hideMark/>
          </w:tcPr>
          <w:p w14:paraId="6647AD40" w14:textId="77777777" w:rsidR="0012117C" w:rsidRPr="00BF2504" w:rsidRDefault="0012117C" w:rsidP="0012117C">
            <w:pPr>
              <w:pStyle w:val="TableBodyTextMIRB"/>
              <w:rPr>
                <w:rFonts w:eastAsia="Times New Roman"/>
                <w:lang w:eastAsia="en-CA"/>
              </w:rPr>
            </w:pPr>
            <w:r w:rsidRPr="00BF2504">
              <w:t>District of Sudbury</w:t>
            </w:r>
          </w:p>
        </w:tc>
        <w:tc>
          <w:tcPr>
            <w:tcW w:w="1164" w:type="pct"/>
            <w:noWrap/>
            <w:vAlign w:val="center"/>
            <w:hideMark/>
          </w:tcPr>
          <w:p w14:paraId="66CE4E82" w14:textId="7E357374" w:rsidR="0012117C" w:rsidRPr="00BF2504" w:rsidRDefault="002D61AA" w:rsidP="0012117C">
            <w:pPr>
              <w:pStyle w:val="TableBodyTextMIRB"/>
            </w:pPr>
            <w:r w:rsidRPr="00BF2504">
              <w:rPr>
                <w:rFonts w:eastAsia="Times New Roman"/>
                <w:lang w:eastAsia="en-CA"/>
              </w:rPr>
              <w:t>Sans objet</w:t>
            </w:r>
          </w:p>
        </w:tc>
      </w:tr>
      <w:tr w:rsidR="0012117C" w:rsidRPr="00BF2504" w14:paraId="0BFFAF53" w14:textId="77777777" w:rsidTr="0012117C">
        <w:trPr>
          <w:cantSplit/>
          <w:trHeight w:val="300"/>
          <w:jc w:val="center"/>
        </w:trPr>
        <w:tc>
          <w:tcPr>
            <w:tcW w:w="3836" w:type="pct"/>
            <w:vAlign w:val="center"/>
            <w:hideMark/>
          </w:tcPr>
          <w:p w14:paraId="7EE31B7A" w14:textId="77777777" w:rsidR="0012117C" w:rsidRPr="00BF2504" w:rsidRDefault="0012117C" w:rsidP="0012117C">
            <w:pPr>
              <w:pStyle w:val="TableBodyTextMIRB"/>
              <w:rPr>
                <w:rFonts w:eastAsia="Times New Roman"/>
                <w:lang w:eastAsia="en-CA"/>
              </w:rPr>
            </w:pPr>
            <w:r w:rsidRPr="00BF2504">
              <w:t>District of Thunder Bay</w:t>
            </w:r>
          </w:p>
        </w:tc>
        <w:tc>
          <w:tcPr>
            <w:tcW w:w="1164" w:type="pct"/>
            <w:noWrap/>
            <w:vAlign w:val="center"/>
            <w:hideMark/>
          </w:tcPr>
          <w:p w14:paraId="69A22203" w14:textId="524BD527" w:rsidR="0012117C" w:rsidRPr="00BF2504" w:rsidRDefault="002D61AA" w:rsidP="0012117C">
            <w:pPr>
              <w:pStyle w:val="TableBodyTextMIRB"/>
            </w:pPr>
            <w:r w:rsidRPr="00BF2504">
              <w:rPr>
                <w:rFonts w:eastAsia="Times New Roman"/>
                <w:lang w:eastAsia="en-CA"/>
              </w:rPr>
              <w:t>Sans objet</w:t>
            </w:r>
          </w:p>
        </w:tc>
      </w:tr>
      <w:tr w:rsidR="0012117C" w:rsidRPr="00BF2504" w14:paraId="7C228508" w14:textId="77777777" w:rsidTr="0012117C">
        <w:trPr>
          <w:cantSplit/>
          <w:trHeight w:val="300"/>
          <w:jc w:val="center"/>
        </w:trPr>
        <w:tc>
          <w:tcPr>
            <w:tcW w:w="3836" w:type="pct"/>
            <w:vAlign w:val="center"/>
            <w:hideMark/>
          </w:tcPr>
          <w:p w14:paraId="6AF5BBA5" w14:textId="77777777" w:rsidR="0012117C" w:rsidRPr="00BF2504" w:rsidRDefault="0012117C" w:rsidP="0012117C">
            <w:pPr>
              <w:pStyle w:val="TableBodyTextMIRB"/>
              <w:rPr>
                <w:rFonts w:eastAsia="Times New Roman"/>
                <w:lang w:eastAsia="en-CA"/>
              </w:rPr>
            </w:pPr>
            <w:r w:rsidRPr="00BF2504">
              <w:t>District of Timiskaming</w:t>
            </w:r>
          </w:p>
        </w:tc>
        <w:tc>
          <w:tcPr>
            <w:tcW w:w="1164" w:type="pct"/>
            <w:noWrap/>
            <w:vAlign w:val="center"/>
            <w:hideMark/>
          </w:tcPr>
          <w:p w14:paraId="702CA77E" w14:textId="3E8A48D1" w:rsidR="0012117C" w:rsidRPr="00BF2504" w:rsidRDefault="002D61AA" w:rsidP="0012117C">
            <w:pPr>
              <w:pStyle w:val="TableBodyTextMIRB"/>
            </w:pPr>
            <w:r w:rsidRPr="00BF2504">
              <w:rPr>
                <w:rFonts w:eastAsia="Times New Roman"/>
                <w:lang w:eastAsia="en-CA"/>
              </w:rPr>
              <w:t>Sans objet</w:t>
            </w:r>
          </w:p>
        </w:tc>
      </w:tr>
      <w:tr w:rsidR="0012117C" w:rsidRPr="00BF2504" w14:paraId="3BBB60C0" w14:textId="77777777" w:rsidTr="0012117C">
        <w:trPr>
          <w:cantSplit/>
          <w:trHeight w:val="300"/>
          <w:jc w:val="center"/>
        </w:trPr>
        <w:tc>
          <w:tcPr>
            <w:tcW w:w="3836" w:type="pct"/>
            <w:vAlign w:val="center"/>
            <w:hideMark/>
          </w:tcPr>
          <w:p w14:paraId="53567246" w14:textId="77777777" w:rsidR="0012117C" w:rsidRPr="00BF2504" w:rsidRDefault="0012117C" w:rsidP="0012117C">
            <w:pPr>
              <w:pStyle w:val="TableBodyTextMIRB"/>
              <w:rPr>
                <w:rFonts w:eastAsia="Times New Roman"/>
                <w:lang w:eastAsia="en-CA"/>
              </w:rPr>
            </w:pPr>
            <w:r w:rsidRPr="00BF2504">
              <w:t>Dokis 9</w:t>
            </w:r>
          </w:p>
        </w:tc>
        <w:tc>
          <w:tcPr>
            <w:tcW w:w="1164" w:type="pct"/>
            <w:noWrap/>
            <w:vAlign w:val="center"/>
            <w:hideMark/>
          </w:tcPr>
          <w:p w14:paraId="366AD6B3" w14:textId="73BF6773" w:rsidR="0012117C" w:rsidRPr="00BF2504" w:rsidRDefault="002D61AA" w:rsidP="0012117C">
            <w:pPr>
              <w:pStyle w:val="TableBodyTextMIRB"/>
            </w:pPr>
            <w:r w:rsidRPr="00BF2504">
              <w:rPr>
                <w:rFonts w:eastAsia="Times New Roman"/>
                <w:lang w:eastAsia="en-CA"/>
              </w:rPr>
              <w:t>Sans objet</w:t>
            </w:r>
          </w:p>
        </w:tc>
      </w:tr>
      <w:tr w:rsidR="0012117C" w:rsidRPr="00BF2504" w14:paraId="2C0F7690" w14:textId="77777777" w:rsidTr="0012117C">
        <w:trPr>
          <w:cantSplit/>
          <w:trHeight w:val="300"/>
          <w:jc w:val="center"/>
        </w:trPr>
        <w:tc>
          <w:tcPr>
            <w:tcW w:w="3836" w:type="pct"/>
            <w:vAlign w:val="center"/>
            <w:hideMark/>
          </w:tcPr>
          <w:p w14:paraId="1E7B89C8" w14:textId="47821C28" w:rsidR="0012117C" w:rsidRPr="00BF2504" w:rsidRDefault="0012117C" w:rsidP="0012117C">
            <w:pPr>
              <w:pStyle w:val="TableBodyTextMIRB"/>
              <w:rPr>
                <w:rFonts w:eastAsia="Times New Roman"/>
                <w:lang w:eastAsia="en-CA"/>
              </w:rPr>
            </w:pPr>
            <w:r w:rsidRPr="00BF2504">
              <w:t>Duck Lake 76</w:t>
            </w:r>
            <w:r w:rsidR="00457BE4">
              <w:t>B</w:t>
            </w:r>
          </w:p>
        </w:tc>
        <w:tc>
          <w:tcPr>
            <w:tcW w:w="1164" w:type="pct"/>
            <w:noWrap/>
            <w:vAlign w:val="center"/>
            <w:hideMark/>
          </w:tcPr>
          <w:p w14:paraId="046183F1" w14:textId="777FC82D" w:rsidR="0012117C" w:rsidRPr="00BF2504" w:rsidRDefault="002D61AA" w:rsidP="0012117C">
            <w:pPr>
              <w:pStyle w:val="TableBodyTextMIRB"/>
            </w:pPr>
            <w:r w:rsidRPr="00BF2504">
              <w:rPr>
                <w:rFonts w:eastAsia="Times New Roman"/>
                <w:lang w:eastAsia="en-CA"/>
              </w:rPr>
              <w:t>Sans objet</w:t>
            </w:r>
          </w:p>
        </w:tc>
      </w:tr>
      <w:tr w:rsidR="0012117C" w:rsidRPr="00BF2504" w14:paraId="4D598313" w14:textId="77777777" w:rsidTr="0012117C">
        <w:trPr>
          <w:cantSplit/>
          <w:trHeight w:val="300"/>
          <w:jc w:val="center"/>
        </w:trPr>
        <w:tc>
          <w:tcPr>
            <w:tcW w:w="3836" w:type="pct"/>
            <w:vAlign w:val="center"/>
            <w:hideMark/>
          </w:tcPr>
          <w:p w14:paraId="68444D20" w14:textId="77777777" w:rsidR="0012117C" w:rsidRPr="00BF2504" w:rsidRDefault="0012117C" w:rsidP="0012117C">
            <w:pPr>
              <w:pStyle w:val="TableBodyTextMIRB"/>
              <w:rPr>
                <w:rFonts w:eastAsia="Times New Roman"/>
                <w:lang w:eastAsia="en-CA"/>
              </w:rPr>
            </w:pPr>
            <w:r w:rsidRPr="00BF2504">
              <w:t>Eagle Lake 27</w:t>
            </w:r>
          </w:p>
        </w:tc>
        <w:tc>
          <w:tcPr>
            <w:tcW w:w="1164" w:type="pct"/>
            <w:noWrap/>
            <w:vAlign w:val="center"/>
            <w:hideMark/>
          </w:tcPr>
          <w:p w14:paraId="1F4FA429" w14:textId="4158A2BA" w:rsidR="0012117C" w:rsidRPr="00BF2504" w:rsidRDefault="002D61AA" w:rsidP="0012117C">
            <w:pPr>
              <w:pStyle w:val="TableBodyTextMIRB"/>
            </w:pPr>
            <w:r w:rsidRPr="00BF2504">
              <w:rPr>
                <w:rFonts w:eastAsia="Times New Roman"/>
                <w:lang w:eastAsia="en-CA"/>
              </w:rPr>
              <w:t>Sans objet</w:t>
            </w:r>
          </w:p>
        </w:tc>
      </w:tr>
      <w:tr w:rsidR="0012117C" w:rsidRPr="00BF2504" w14:paraId="63367EE4" w14:textId="77777777" w:rsidTr="0012117C">
        <w:trPr>
          <w:cantSplit/>
          <w:trHeight w:val="300"/>
          <w:jc w:val="center"/>
        </w:trPr>
        <w:tc>
          <w:tcPr>
            <w:tcW w:w="3836" w:type="pct"/>
            <w:vAlign w:val="center"/>
            <w:hideMark/>
          </w:tcPr>
          <w:p w14:paraId="7E0642FF" w14:textId="77777777" w:rsidR="0012117C" w:rsidRPr="00BF2504" w:rsidRDefault="0012117C" w:rsidP="0012117C">
            <w:pPr>
              <w:pStyle w:val="TableBodyTextMIRB"/>
              <w:rPr>
                <w:rFonts w:eastAsia="Times New Roman"/>
                <w:lang w:eastAsia="en-CA"/>
              </w:rPr>
            </w:pPr>
            <w:r w:rsidRPr="00BF2504">
              <w:t>English River 21</w:t>
            </w:r>
          </w:p>
        </w:tc>
        <w:tc>
          <w:tcPr>
            <w:tcW w:w="1164" w:type="pct"/>
            <w:noWrap/>
            <w:vAlign w:val="center"/>
            <w:hideMark/>
          </w:tcPr>
          <w:p w14:paraId="51451B55" w14:textId="1F1F055F" w:rsidR="0012117C" w:rsidRPr="00BF2504" w:rsidRDefault="002D61AA" w:rsidP="0012117C">
            <w:pPr>
              <w:pStyle w:val="TableBodyTextMIRB"/>
            </w:pPr>
            <w:r w:rsidRPr="00BF2504">
              <w:rPr>
                <w:rFonts w:eastAsia="Times New Roman"/>
                <w:lang w:eastAsia="en-CA"/>
              </w:rPr>
              <w:t>Sans objet</w:t>
            </w:r>
          </w:p>
        </w:tc>
      </w:tr>
      <w:tr w:rsidR="0012117C" w:rsidRPr="00BF2504" w14:paraId="10863C54" w14:textId="77777777" w:rsidTr="0012117C">
        <w:trPr>
          <w:cantSplit/>
          <w:trHeight w:val="300"/>
          <w:jc w:val="center"/>
        </w:trPr>
        <w:tc>
          <w:tcPr>
            <w:tcW w:w="3836" w:type="pct"/>
            <w:vAlign w:val="center"/>
            <w:hideMark/>
          </w:tcPr>
          <w:p w14:paraId="3CAEEA10" w14:textId="77777777" w:rsidR="0012117C" w:rsidRPr="00BF2504" w:rsidRDefault="0012117C" w:rsidP="0012117C">
            <w:pPr>
              <w:pStyle w:val="TableBodyTextMIRB"/>
              <w:rPr>
                <w:rFonts w:eastAsia="Times New Roman"/>
                <w:lang w:eastAsia="en-CA"/>
              </w:rPr>
            </w:pPr>
            <w:r w:rsidRPr="00BF2504">
              <w:t>English River 66</w:t>
            </w:r>
          </w:p>
        </w:tc>
        <w:tc>
          <w:tcPr>
            <w:tcW w:w="1164" w:type="pct"/>
            <w:noWrap/>
            <w:vAlign w:val="center"/>
            <w:hideMark/>
          </w:tcPr>
          <w:p w14:paraId="1D563D9C" w14:textId="08C01916" w:rsidR="0012117C" w:rsidRPr="00BF2504" w:rsidRDefault="002D61AA" w:rsidP="0012117C">
            <w:pPr>
              <w:pStyle w:val="TableBodyTextMIRB"/>
            </w:pPr>
            <w:r w:rsidRPr="00BF2504">
              <w:rPr>
                <w:rFonts w:eastAsia="Times New Roman"/>
                <w:lang w:eastAsia="en-CA"/>
              </w:rPr>
              <w:t>Sans objet</w:t>
            </w:r>
          </w:p>
        </w:tc>
      </w:tr>
      <w:tr w:rsidR="0012117C" w:rsidRPr="00BF2504" w14:paraId="129CAB1D" w14:textId="77777777" w:rsidTr="0012117C">
        <w:trPr>
          <w:cantSplit/>
          <w:trHeight w:val="300"/>
          <w:jc w:val="center"/>
        </w:trPr>
        <w:tc>
          <w:tcPr>
            <w:tcW w:w="3836" w:type="pct"/>
            <w:vAlign w:val="center"/>
            <w:hideMark/>
          </w:tcPr>
          <w:p w14:paraId="08C50DE7" w14:textId="77777777" w:rsidR="0012117C" w:rsidRPr="00BF2504" w:rsidRDefault="0012117C" w:rsidP="0012117C">
            <w:pPr>
              <w:pStyle w:val="TableBodyTextMIRB"/>
              <w:rPr>
                <w:rFonts w:eastAsia="Times New Roman"/>
                <w:lang w:eastAsia="en-CA"/>
              </w:rPr>
            </w:pPr>
            <w:r w:rsidRPr="00BF2504">
              <w:t>Factory Island 1</w:t>
            </w:r>
          </w:p>
        </w:tc>
        <w:tc>
          <w:tcPr>
            <w:tcW w:w="1164" w:type="pct"/>
            <w:noWrap/>
            <w:vAlign w:val="center"/>
            <w:hideMark/>
          </w:tcPr>
          <w:p w14:paraId="0AB310EB" w14:textId="298C8032" w:rsidR="0012117C" w:rsidRPr="00BF2504" w:rsidRDefault="002D61AA" w:rsidP="0012117C">
            <w:pPr>
              <w:pStyle w:val="TableBodyTextMIRB"/>
            </w:pPr>
            <w:r w:rsidRPr="00BF2504">
              <w:rPr>
                <w:rFonts w:eastAsia="Times New Roman"/>
                <w:lang w:eastAsia="en-CA"/>
              </w:rPr>
              <w:t>Sans objet</w:t>
            </w:r>
          </w:p>
        </w:tc>
      </w:tr>
      <w:tr w:rsidR="0012117C" w:rsidRPr="00BF2504" w14:paraId="1D779F43" w14:textId="77777777" w:rsidTr="0012117C">
        <w:trPr>
          <w:cantSplit/>
          <w:trHeight w:val="300"/>
          <w:jc w:val="center"/>
        </w:trPr>
        <w:tc>
          <w:tcPr>
            <w:tcW w:w="3836" w:type="pct"/>
            <w:vAlign w:val="center"/>
            <w:hideMark/>
          </w:tcPr>
          <w:p w14:paraId="1F5D43AA" w14:textId="77777777" w:rsidR="0012117C" w:rsidRPr="00BF2504" w:rsidRDefault="0012117C" w:rsidP="0012117C">
            <w:pPr>
              <w:pStyle w:val="TableBodyTextMIRB"/>
              <w:rPr>
                <w:rFonts w:eastAsia="Times New Roman"/>
                <w:lang w:eastAsia="en-CA"/>
              </w:rPr>
            </w:pPr>
            <w:r w:rsidRPr="00BF2504">
              <w:t>Flying Post 73</w:t>
            </w:r>
          </w:p>
        </w:tc>
        <w:tc>
          <w:tcPr>
            <w:tcW w:w="1164" w:type="pct"/>
            <w:noWrap/>
            <w:vAlign w:val="center"/>
            <w:hideMark/>
          </w:tcPr>
          <w:p w14:paraId="57F99936" w14:textId="4F37BCB5" w:rsidR="0012117C" w:rsidRPr="00BF2504" w:rsidRDefault="002D61AA" w:rsidP="0012117C">
            <w:pPr>
              <w:pStyle w:val="TableBodyTextMIRB"/>
            </w:pPr>
            <w:r w:rsidRPr="00BF2504">
              <w:rPr>
                <w:rFonts w:eastAsia="Times New Roman"/>
                <w:lang w:eastAsia="en-CA"/>
              </w:rPr>
              <w:t>Sans objet</w:t>
            </w:r>
          </w:p>
        </w:tc>
      </w:tr>
      <w:tr w:rsidR="0012117C" w:rsidRPr="00BF2504" w14:paraId="5CA8F700" w14:textId="77777777" w:rsidTr="0012117C">
        <w:trPr>
          <w:cantSplit/>
          <w:trHeight w:val="300"/>
          <w:jc w:val="center"/>
        </w:trPr>
        <w:tc>
          <w:tcPr>
            <w:tcW w:w="3836" w:type="pct"/>
            <w:vAlign w:val="center"/>
            <w:hideMark/>
          </w:tcPr>
          <w:p w14:paraId="11257D5F" w14:textId="77777777" w:rsidR="0012117C" w:rsidRPr="00BF2504" w:rsidRDefault="0012117C" w:rsidP="0012117C">
            <w:pPr>
              <w:pStyle w:val="TableBodyTextMIRB"/>
              <w:rPr>
                <w:rFonts w:eastAsia="Times New Roman"/>
                <w:lang w:eastAsia="en-CA"/>
              </w:rPr>
            </w:pPr>
            <w:r w:rsidRPr="00BF2504">
              <w:lastRenderedPageBreak/>
              <w:t>Fort Albany 67</w:t>
            </w:r>
          </w:p>
        </w:tc>
        <w:tc>
          <w:tcPr>
            <w:tcW w:w="1164" w:type="pct"/>
            <w:noWrap/>
            <w:vAlign w:val="center"/>
            <w:hideMark/>
          </w:tcPr>
          <w:p w14:paraId="6647698B" w14:textId="072487C1" w:rsidR="0012117C" w:rsidRPr="00BF2504" w:rsidRDefault="002D61AA" w:rsidP="0012117C">
            <w:pPr>
              <w:pStyle w:val="TableBodyTextMIRB"/>
            </w:pPr>
            <w:r w:rsidRPr="00BF2504">
              <w:rPr>
                <w:rFonts w:eastAsia="Times New Roman"/>
                <w:lang w:eastAsia="en-CA"/>
              </w:rPr>
              <w:t>Sans objet</w:t>
            </w:r>
          </w:p>
        </w:tc>
      </w:tr>
      <w:tr w:rsidR="0012117C" w:rsidRPr="00BF2504" w14:paraId="645BACCB" w14:textId="77777777" w:rsidTr="0012117C">
        <w:trPr>
          <w:cantSplit/>
          <w:trHeight w:val="300"/>
          <w:jc w:val="center"/>
        </w:trPr>
        <w:tc>
          <w:tcPr>
            <w:tcW w:w="3836" w:type="pct"/>
            <w:vAlign w:val="center"/>
            <w:hideMark/>
          </w:tcPr>
          <w:p w14:paraId="59189E5B" w14:textId="77777777" w:rsidR="0012117C" w:rsidRPr="00BF2504" w:rsidRDefault="0012117C" w:rsidP="0012117C">
            <w:pPr>
              <w:pStyle w:val="TableBodyTextMIRB"/>
              <w:rPr>
                <w:rFonts w:eastAsia="Times New Roman"/>
                <w:lang w:eastAsia="en-CA"/>
              </w:rPr>
            </w:pPr>
            <w:r w:rsidRPr="00BF2504">
              <w:t>Fort Hope 64</w:t>
            </w:r>
          </w:p>
        </w:tc>
        <w:tc>
          <w:tcPr>
            <w:tcW w:w="1164" w:type="pct"/>
            <w:noWrap/>
            <w:vAlign w:val="center"/>
            <w:hideMark/>
          </w:tcPr>
          <w:p w14:paraId="207FDD5B" w14:textId="71130D19" w:rsidR="0012117C" w:rsidRPr="00BF2504" w:rsidRDefault="002D61AA" w:rsidP="0012117C">
            <w:pPr>
              <w:pStyle w:val="TableBodyTextMIRB"/>
            </w:pPr>
            <w:r w:rsidRPr="00BF2504">
              <w:rPr>
                <w:rFonts w:eastAsia="Times New Roman"/>
                <w:lang w:eastAsia="en-CA"/>
              </w:rPr>
              <w:t>Sans objet</w:t>
            </w:r>
          </w:p>
        </w:tc>
      </w:tr>
      <w:tr w:rsidR="0012117C" w:rsidRPr="00BF2504" w14:paraId="1248D52B" w14:textId="77777777" w:rsidTr="0012117C">
        <w:trPr>
          <w:cantSplit/>
          <w:trHeight w:val="300"/>
          <w:jc w:val="center"/>
        </w:trPr>
        <w:tc>
          <w:tcPr>
            <w:tcW w:w="3836" w:type="pct"/>
            <w:vAlign w:val="center"/>
            <w:hideMark/>
          </w:tcPr>
          <w:p w14:paraId="2C00E58D" w14:textId="77777777" w:rsidR="0012117C" w:rsidRPr="00BF2504" w:rsidRDefault="0012117C" w:rsidP="0012117C">
            <w:pPr>
              <w:pStyle w:val="TableBodyTextMIRB"/>
              <w:rPr>
                <w:rFonts w:eastAsia="Times New Roman"/>
                <w:lang w:eastAsia="en-CA"/>
              </w:rPr>
            </w:pPr>
            <w:r w:rsidRPr="00BF2504">
              <w:t>Fort Severn 89</w:t>
            </w:r>
          </w:p>
        </w:tc>
        <w:tc>
          <w:tcPr>
            <w:tcW w:w="1164" w:type="pct"/>
            <w:noWrap/>
            <w:vAlign w:val="center"/>
            <w:hideMark/>
          </w:tcPr>
          <w:p w14:paraId="39732B17" w14:textId="74A00219" w:rsidR="0012117C" w:rsidRPr="00BF2504" w:rsidRDefault="002D61AA" w:rsidP="0012117C">
            <w:pPr>
              <w:pStyle w:val="TableBodyTextMIRB"/>
            </w:pPr>
            <w:r w:rsidRPr="00BF2504">
              <w:rPr>
                <w:rFonts w:eastAsia="Times New Roman"/>
                <w:lang w:eastAsia="en-CA"/>
              </w:rPr>
              <w:t>Sans objet</w:t>
            </w:r>
          </w:p>
        </w:tc>
      </w:tr>
      <w:tr w:rsidR="0012117C" w:rsidRPr="00BF2504" w14:paraId="11EAC7F7" w14:textId="77777777" w:rsidTr="0012117C">
        <w:trPr>
          <w:cantSplit/>
          <w:trHeight w:val="300"/>
          <w:jc w:val="center"/>
        </w:trPr>
        <w:tc>
          <w:tcPr>
            <w:tcW w:w="3836" w:type="pct"/>
            <w:vAlign w:val="center"/>
            <w:hideMark/>
          </w:tcPr>
          <w:p w14:paraId="0F2694DC" w14:textId="77777777" w:rsidR="0012117C" w:rsidRPr="00BF2504" w:rsidRDefault="0012117C" w:rsidP="0012117C">
            <w:pPr>
              <w:pStyle w:val="TableBodyTextMIRB"/>
              <w:rPr>
                <w:rFonts w:eastAsia="Times New Roman"/>
                <w:lang w:eastAsia="en-CA"/>
              </w:rPr>
            </w:pPr>
            <w:r w:rsidRPr="00BF2504">
              <w:t>Fort William 52</w:t>
            </w:r>
          </w:p>
        </w:tc>
        <w:tc>
          <w:tcPr>
            <w:tcW w:w="1164" w:type="pct"/>
            <w:noWrap/>
            <w:vAlign w:val="center"/>
            <w:hideMark/>
          </w:tcPr>
          <w:p w14:paraId="56298547" w14:textId="195B9F8C" w:rsidR="0012117C" w:rsidRPr="00BF2504" w:rsidRDefault="002D61AA" w:rsidP="0012117C">
            <w:pPr>
              <w:pStyle w:val="TableBodyTextMIRB"/>
            </w:pPr>
            <w:r w:rsidRPr="00BF2504">
              <w:rPr>
                <w:rFonts w:eastAsia="Times New Roman"/>
                <w:lang w:eastAsia="en-CA"/>
              </w:rPr>
              <w:t>Sans objet</w:t>
            </w:r>
          </w:p>
        </w:tc>
      </w:tr>
      <w:tr w:rsidR="0012117C" w:rsidRPr="00BF2504" w14:paraId="632FF2B7" w14:textId="77777777" w:rsidTr="0012117C">
        <w:trPr>
          <w:cantSplit/>
          <w:trHeight w:val="300"/>
          <w:jc w:val="center"/>
        </w:trPr>
        <w:tc>
          <w:tcPr>
            <w:tcW w:w="3836" w:type="pct"/>
            <w:vAlign w:val="center"/>
            <w:hideMark/>
          </w:tcPr>
          <w:p w14:paraId="77061A08" w14:textId="77777777" w:rsidR="0012117C" w:rsidRPr="00BF2504" w:rsidRDefault="0012117C" w:rsidP="0012117C">
            <w:pPr>
              <w:pStyle w:val="TableBodyTextMIRB"/>
              <w:rPr>
                <w:rFonts w:eastAsia="Times New Roman"/>
                <w:lang w:eastAsia="en-CA"/>
              </w:rPr>
            </w:pPr>
            <w:r w:rsidRPr="00BF2504">
              <w:t>French River 13</w:t>
            </w:r>
          </w:p>
        </w:tc>
        <w:tc>
          <w:tcPr>
            <w:tcW w:w="1164" w:type="pct"/>
            <w:noWrap/>
            <w:vAlign w:val="center"/>
            <w:hideMark/>
          </w:tcPr>
          <w:p w14:paraId="402193CD" w14:textId="23B0AB19" w:rsidR="0012117C" w:rsidRPr="00BF2504" w:rsidRDefault="002D61AA" w:rsidP="0012117C">
            <w:pPr>
              <w:pStyle w:val="TableBodyTextMIRB"/>
            </w:pPr>
            <w:r w:rsidRPr="00BF2504">
              <w:rPr>
                <w:rFonts w:eastAsia="Times New Roman"/>
                <w:lang w:eastAsia="en-CA"/>
              </w:rPr>
              <w:t>Sans objet</w:t>
            </w:r>
          </w:p>
        </w:tc>
      </w:tr>
      <w:tr w:rsidR="0012117C" w:rsidRPr="00BF2504" w14:paraId="5B980851" w14:textId="77777777" w:rsidTr="0012117C">
        <w:trPr>
          <w:cantSplit/>
          <w:trHeight w:val="300"/>
          <w:jc w:val="center"/>
        </w:trPr>
        <w:tc>
          <w:tcPr>
            <w:tcW w:w="3836" w:type="pct"/>
            <w:vAlign w:val="center"/>
            <w:hideMark/>
          </w:tcPr>
          <w:p w14:paraId="417F4F1E" w14:textId="77777777" w:rsidR="0012117C" w:rsidRPr="00BF2504" w:rsidRDefault="0012117C" w:rsidP="0012117C">
            <w:pPr>
              <w:pStyle w:val="TableBodyTextMIRB"/>
              <w:rPr>
                <w:rFonts w:eastAsia="Times New Roman"/>
                <w:lang w:eastAsia="en-CA"/>
              </w:rPr>
            </w:pPr>
            <w:r w:rsidRPr="00BF2504">
              <w:t>Garden River 14</w:t>
            </w:r>
          </w:p>
        </w:tc>
        <w:tc>
          <w:tcPr>
            <w:tcW w:w="1164" w:type="pct"/>
            <w:noWrap/>
            <w:vAlign w:val="center"/>
            <w:hideMark/>
          </w:tcPr>
          <w:p w14:paraId="4C0AF64F" w14:textId="6D8943C0" w:rsidR="0012117C" w:rsidRPr="00BF2504" w:rsidRDefault="002D61AA" w:rsidP="0012117C">
            <w:pPr>
              <w:pStyle w:val="TableBodyTextMIRB"/>
            </w:pPr>
            <w:r w:rsidRPr="00BF2504">
              <w:rPr>
                <w:rFonts w:eastAsia="Times New Roman"/>
                <w:lang w:eastAsia="en-CA"/>
              </w:rPr>
              <w:t>Sans objet</w:t>
            </w:r>
          </w:p>
        </w:tc>
      </w:tr>
      <w:tr w:rsidR="0012117C" w:rsidRPr="00BF2504" w14:paraId="4D81539D" w14:textId="77777777" w:rsidTr="0012117C">
        <w:trPr>
          <w:cantSplit/>
          <w:trHeight w:val="300"/>
          <w:jc w:val="center"/>
        </w:trPr>
        <w:tc>
          <w:tcPr>
            <w:tcW w:w="3836" w:type="pct"/>
            <w:vAlign w:val="center"/>
            <w:hideMark/>
          </w:tcPr>
          <w:p w14:paraId="72840089" w14:textId="77777777" w:rsidR="0012117C" w:rsidRPr="00BF2504" w:rsidRDefault="0012117C" w:rsidP="0012117C">
            <w:pPr>
              <w:pStyle w:val="TableBodyTextMIRB"/>
              <w:rPr>
                <w:rFonts w:eastAsia="Times New Roman"/>
                <w:lang w:eastAsia="en-CA"/>
              </w:rPr>
            </w:pPr>
            <w:r w:rsidRPr="00BF2504">
              <w:t>Ginoogaming First Nation</w:t>
            </w:r>
          </w:p>
        </w:tc>
        <w:tc>
          <w:tcPr>
            <w:tcW w:w="1164" w:type="pct"/>
            <w:noWrap/>
            <w:vAlign w:val="center"/>
            <w:hideMark/>
          </w:tcPr>
          <w:p w14:paraId="4D15844D" w14:textId="0117CB8C" w:rsidR="0012117C" w:rsidRPr="00BF2504" w:rsidRDefault="002D61AA" w:rsidP="0012117C">
            <w:pPr>
              <w:pStyle w:val="TableBodyTextMIRB"/>
            </w:pPr>
            <w:r w:rsidRPr="00BF2504">
              <w:rPr>
                <w:rFonts w:eastAsia="Times New Roman"/>
                <w:lang w:eastAsia="en-CA"/>
              </w:rPr>
              <w:t>Sans objet</w:t>
            </w:r>
          </w:p>
        </w:tc>
      </w:tr>
      <w:tr w:rsidR="0012117C" w:rsidRPr="00BF2504" w14:paraId="4E0CE762" w14:textId="77777777" w:rsidTr="0012117C">
        <w:trPr>
          <w:cantSplit/>
          <w:trHeight w:val="300"/>
          <w:jc w:val="center"/>
        </w:trPr>
        <w:tc>
          <w:tcPr>
            <w:tcW w:w="3836" w:type="pct"/>
            <w:vAlign w:val="center"/>
            <w:hideMark/>
          </w:tcPr>
          <w:p w14:paraId="75719F79" w14:textId="576124F4" w:rsidR="0012117C" w:rsidRPr="00BF2504" w:rsidRDefault="0012117C" w:rsidP="0012117C">
            <w:pPr>
              <w:pStyle w:val="TableBodyTextMIRB"/>
              <w:rPr>
                <w:rFonts w:eastAsia="Times New Roman"/>
                <w:lang w:eastAsia="en-CA"/>
              </w:rPr>
            </w:pPr>
            <w:r w:rsidRPr="00BF2504">
              <w:t>Glebe Farm 40</w:t>
            </w:r>
            <w:r w:rsidR="00457BE4">
              <w:t>B</w:t>
            </w:r>
          </w:p>
        </w:tc>
        <w:tc>
          <w:tcPr>
            <w:tcW w:w="1164" w:type="pct"/>
            <w:noWrap/>
            <w:vAlign w:val="center"/>
            <w:hideMark/>
          </w:tcPr>
          <w:p w14:paraId="22FFE550" w14:textId="569ABAB8" w:rsidR="0012117C" w:rsidRPr="00BF2504" w:rsidRDefault="002D61AA" w:rsidP="0012117C">
            <w:pPr>
              <w:pStyle w:val="TableBodyTextMIRB"/>
            </w:pPr>
            <w:r w:rsidRPr="00BF2504">
              <w:rPr>
                <w:rFonts w:eastAsia="Times New Roman"/>
                <w:lang w:eastAsia="en-CA"/>
              </w:rPr>
              <w:t>Sans objet</w:t>
            </w:r>
          </w:p>
        </w:tc>
      </w:tr>
      <w:tr w:rsidR="0012117C" w:rsidRPr="00BF2504" w14:paraId="4A9FE31C" w14:textId="77777777" w:rsidTr="0012117C">
        <w:trPr>
          <w:cantSplit/>
          <w:trHeight w:val="300"/>
          <w:jc w:val="center"/>
        </w:trPr>
        <w:tc>
          <w:tcPr>
            <w:tcW w:w="3836" w:type="pct"/>
            <w:vAlign w:val="center"/>
            <w:hideMark/>
          </w:tcPr>
          <w:p w14:paraId="601572B7" w14:textId="04BE5749" w:rsidR="0012117C" w:rsidRPr="00BF2504" w:rsidRDefault="0012117C" w:rsidP="0012117C">
            <w:pPr>
              <w:pStyle w:val="TableBodyTextMIRB"/>
              <w:rPr>
                <w:rFonts w:eastAsia="Times New Roman"/>
                <w:lang w:eastAsia="en-CA"/>
              </w:rPr>
            </w:pPr>
            <w:r w:rsidRPr="00BF2504">
              <w:t>Goulais Bay 15</w:t>
            </w:r>
            <w:r w:rsidR="00457BE4">
              <w:t>A</w:t>
            </w:r>
          </w:p>
        </w:tc>
        <w:tc>
          <w:tcPr>
            <w:tcW w:w="1164" w:type="pct"/>
            <w:noWrap/>
            <w:vAlign w:val="center"/>
            <w:hideMark/>
          </w:tcPr>
          <w:p w14:paraId="31DEC7B3" w14:textId="793AC650" w:rsidR="0012117C" w:rsidRPr="00BF2504" w:rsidRDefault="002D61AA" w:rsidP="0012117C">
            <w:pPr>
              <w:pStyle w:val="TableBodyTextMIRB"/>
            </w:pPr>
            <w:r w:rsidRPr="00BF2504">
              <w:rPr>
                <w:rFonts w:eastAsia="Times New Roman"/>
                <w:lang w:eastAsia="en-CA"/>
              </w:rPr>
              <w:t>Sans objet</w:t>
            </w:r>
          </w:p>
        </w:tc>
      </w:tr>
      <w:tr w:rsidR="0012117C" w:rsidRPr="00BF2504" w14:paraId="6759BAC5" w14:textId="77777777" w:rsidTr="0012117C">
        <w:trPr>
          <w:cantSplit/>
          <w:trHeight w:val="300"/>
          <w:jc w:val="center"/>
        </w:trPr>
        <w:tc>
          <w:tcPr>
            <w:tcW w:w="3836" w:type="pct"/>
            <w:vAlign w:val="center"/>
            <w:hideMark/>
          </w:tcPr>
          <w:p w14:paraId="72D89524" w14:textId="77777777" w:rsidR="0012117C" w:rsidRPr="00BF2504" w:rsidRDefault="0012117C" w:rsidP="0012117C">
            <w:pPr>
              <w:pStyle w:val="TableBodyTextMIRB"/>
              <w:rPr>
                <w:rFonts w:eastAsia="Times New Roman"/>
                <w:lang w:eastAsia="en-CA"/>
              </w:rPr>
            </w:pPr>
            <w:r w:rsidRPr="00BF2504">
              <w:t>Gros Cap 49</w:t>
            </w:r>
          </w:p>
        </w:tc>
        <w:tc>
          <w:tcPr>
            <w:tcW w:w="1164" w:type="pct"/>
            <w:noWrap/>
            <w:vAlign w:val="center"/>
            <w:hideMark/>
          </w:tcPr>
          <w:p w14:paraId="79DE7C76" w14:textId="76DB5823" w:rsidR="0012117C" w:rsidRPr="00BF2504" w:rsidRDefault="002D61AA" w:rsidP="0012117C">
            <w:pPr>
              <w:pStyle w:val="TableBodyTextMIRB"/>
            </w:pPr>
            <w:r w:rsidRPr="00BF2504">
              <w:rPr>
                <w:rFonts w:eastAsia="Times New Roman"/>
                <w:lang w:eastAsia="en-CA"/>
              </w:rPr>
              <w:t>Sans objet</w:t>
            </w:r>
          </w:p>
        </w:tc>
      </w:tr>
      <w:tr w:rsidR="0012117C" w:rsidRPr="00BF2504" w14:paraId="5DFF1C2E" w14:textId="77777777" w:rsidTr="0012117C">
        <w:trPr>
          <w:cantSplit/>
          <w:trHeight w:val="300"/>
          <w:jc w:val="center"/>
        </w:trPr>
        <w:tc>
          <w:tcPr>
            <w:tcW w:w="3836" w:type="pct"/>
            <w:vAlign w:val="center"/>
            <w:hideMark/>
          </w:tcPr>
          <w:p w14:paraId="785EF3CD" w14:textId="1D01D5D0" w:rsidR="0012117C" w:rsidRPr="00BF2504" w:rsidRDefault="0012117C" w:rsidP="0012117C">
            <w:pPr>
              <w:pStyle w:val="TableBodyTextMIRB"/>
              <w:rPr>
                <w:rFonts w:eastAsia="Times New Roman"/>
                <w:lang w:eastAsia="en-CA"/>
              </w:rPr>
            </w:pPr>
            <w:r w:rsidRPr="00BF2504">
              <w:t>Gros Cap Indian Village 49</w:t>
            </w:r>
            <w:r w:rsidR="00457BE4">
              <w:t>A</w:t>
            </w:r>
          </w:p>
        </w:tc>
        <w:tc>
          <w:tcPr>
            <w:tcW w:w="1164" w:type="pct"/>
            <w:noWrap/>
            <w:vAlign w:val="center"/>
            <w:hideMark/>
          </w:tcPr>
          <w:p w14:paraId="6DBBF050" w14:textId="0CF5EC92" w:rsidR="0012117C" w:rsidRPr="00BF2504" w:rsidRDefault="002D61AA" w:rsidP="0012117C">
            <w:pPr>
              <w:pStyle w:val="TableBodyTextMIRB"/>
            </w:pPr>
            <w:r w:rsidRPr="00BF2504">
              <w:rPr>
                <w:rFonts w:eastAsia="Times New Roman"/>
                <w:lang w:eastAsia="en-CA"/>
              </w:rPr>
              <w:t>Sans objet</w:t>
            </w:r>
          </w:p>
        </w:tc>
      </w:tr>
      <w:tr w:rsidR="0012117C" w:rsidRPr="00BF2504" w14:paraId="04E13998" w14:textId="77777777" w:rsidTr="0012117C">
        <w:trPr>
          <w:cantSplit/>
          <w:trHeight w:val="300"/>
          <w:jc w:val="center"/>
        </w:trPr>
        <w:tc>
          <w:tcPr>
            <w:tcW w:w="3836" w:type="pct"/>
            <w:vAlign w:val="center"/>
            <w:hideMark/>
          </w:tcPr>
          <w:p w14:paraId="1EE8F8F0" w14:textId="77777777" w:rsidR="0012117C" w:rsidRPr="00BF2504" w:rsidRDefault="0012117C" w:rsidP="0012117C">
            <w:pPr>
              <w:pStyle w:val="TableBodyTextMIRB"/>
              <w:rPr>
                <w:rFonts w:eastAsia="Times New Roman"/>
                <w:lang w:eastAsia="en-CA"/>
              </w:rPr>
            </w:pPr>
            <w:r w:rsidRPr="00BF2504">
              <w:t>Gull River 55</w:t>
            </w:r>
          </w:p>
        </w:tc>
        <w:tc>
          <w:tcPr>
            <w:tcW w:w="1164" w:type="pct"/>
            <w:noWrap/>
            <w:vAlign w:val="center"/>
            <w:hideMark/>
          </w:tcPr>
          <w:p w14:paraId="6AA2DC10" w14:textId="6B422F5F" w:rsidR="0012117C" w:rsidRPr="00BF2504" w:rsidRDefault="002D61AA" w:rsidP="0012117C">
            <w:pPr>
              <w:pStyle w:val="TableBodyTextMIRB"/>
            </w:pPr>
            <w:r w:rsidRPr="00BF2504">
              <w:rPr>
                <w:rFonts w:eastAsia="Times New Roman"/>
                <w:lang w:eastAsia="en-CA"/>
              </w:rPr>
              <w:t>Sans objet</w:t>
            </w:r>
          </w:p>
        </w:tc>
      </w:tr>
      <w:tr w:rsidR="0012117C" w:rsidRPr="00BF2504" w14:paraId="0CC4D394" w14:textId="77777777" w:rsidTr="0012117C">
        <w:trPr>
          <w:cantSplit/>
          <w:trHeight w:val="300"/>
          <w:jc w:val="center"/>
        </w:trPr>
        <w:tc>
          <w:tcPr>
            <w:tcW w:w="3836" w:type="pct"/>
            <w:vAlign w:val="center"/>
            <w:hideMark/>
          </w:tcPr>
          <w:p w14:paraId="4F6B1F49" w14:textId="77777777" w:rsidR="0012117C" w:rsidRPr="00BF2504" w:rsidRDefault="0012117C" w:rsidP="0012117C">
            <w:pPr>
              <w:pStyle w:val="TableBodyTextMIRB"/>
              <w:rPr>
                <w:rFonts w:eastAsia="Times New Roman"/>
                <w:lang w:eastAsia="en-CA"/>
              </w:rPr>
            </w:pPr>
            <w:r w:rsidRPr="00BF2504">
              <w:t>Haldimand County</w:t>
            </w:r>
          </w:p>
        </w:tc>
        <w:tc>
          <w:tcPr>
            <w:tcW w:w="1164" w:type="pct"/>
            <w:noWrap/>
            <w:vAlign w:val="center"/>
            <w:hideMark/>
          </w:tcPr>
          <w:p w14:paraId="5B9C0DA8" w14:textId="1EEA8758" w:rsidR="0012117C" w:rsidRPr="00BF2504" w:rsidRDefault="002D61AA" w:rsidP="0012117C">
            <w:pPr>
              <w:pStyle w:val="TableBodyTextMIRB"/>
            </w:pPr>
            <w:r w:rsidRPr="00BF2504">
              <w:rPr>
                <w:rFonts w:eastAsia="Times New Roman"/>
                <w:lang w:eastAsia="en-CA"/>
              </w:rPr>
              <w:t>Sans objet</w:t>
            </w:r>
          </w:p>
        </w:tc>
      </w:tr>
      <w:tr w:rsidR="0012117C" w:rsidRPr="00BF2504" w14:paraId="481E9848" w14:textId="77777777" w:rsidTr="0012117C">
        <w:trPr>
          <w:cantSplit/>
          <w:trHeight w:val="300"/>
          <w:jc w:val="center"/>
        </w:trPr>
        <w:tc>
          <w:tcPr>
            <w:tcW w:w="3836" w:type="pct"/>
            <w:vAlign w:val="center"/>
            <w:hideMark/>
          </w:tcPr>
          <w:p w14:paraId="75F59DAB" w14:textId="77777777" w:rsidR="0012117C" w:rsidRPr="00BF2504" w:rsidRDefault="0012117C" w:rsidP="0012117C">
            <w:pPr>
              <w:pStyle w:val="TableBodyTextMIRB"/>
              <w:rPr>
                <w:rFonts w:eastAsia="Times New Roman"/>
                <w:lang w:eastAsia="en-CA"/>
              </w:rPr>
            </w:pPr>
            <w:r w:rsidRPr="00BF2504">
              <w:t>Henvey Inlet 2</w:t>
            </w:r>
          </w:p>
        </w:tc>
        <w:tc>
          <w:tcPr>
            <w:tcW w:w="1164" w:type="pct"/>
            <w:noWrap/>
            <w:vAlign w:val="center"/>
            <w:hideMark/>
          </w:tcPr>
          <w:p w14:paraId="6AAE9F35" w14:textId="70037D36" w:rsidR="0012117C" w:rsidRPr="00BF2504" w:rsidRDefault="002D61AA" w:rsidP="0012117C">
            <w:pPr>
              <w:pStyle w:val="TableBodyTextMIRB"/>
            </w:pPr>
            <w:r w:rsidRPr="00BF2504">
              <w:rPr>
                <w:rFonts w:eastAsia="Times New Roman"/>
                <w:lang w:eastAsia="en-CA"/>
              </w:rPr>
              <w:t>Sans objet</w:t>
            </w:r>
          </w:p>
        </w:tc>
      </w:tr>
      <w:tr w:rsidR="0012117C" w:rsidRPr="00BF2504" w14:paraId="1C1B5DA6" w14:textId="77777777" w:rsidTr="0012117C">
        <w:trPr>
          <w:cantSplit/>
          <w:trHeight w:val="300"/>
          <w:jc w:val="center"/>
        </w:trPr>
        <w:tc>
          <w:tcPr>
            <w:tcW w:w="3836" w:type="pct"/>
            <w:vAlign w:val="center"/>
            <w:hideMark/>
          </w:tcPr>
          <w:p w14:paraId="58C4EECD" w14:textId="77777777" w:rsidR="0012117C" w:rsidRPr="00BF2504" w:rsidRDefault="0012117C" w:rsidP="0012117C">
            <w:pPr>
              <w:pStyle w:val="TableBodyTextMIRB"/>
              <w:rPr>
                <w:rFonts w:eastAsia="Times New Roman"/>
                <w:lang w:eastAsia="en-CA"/>
              </w:rPr>
            </w:pPr>
            <w:r w:rsidRPr="00BF2504">
              <w:t>Hiawatha First Nation 36</w:t>
            </w:r>
          </w:p>
        </w:tc>
        <w:tc>
          <w:tcPr>
            <w:tcW w:w="1164" w:type="pct"/>
            <w:noWrap/>
            <w:vAlign w:val="center"/>
            <w:hideMark/>
          </w:tcPr>
          <w:p w14:paraId="160A16DA" w14:textId="5CD2A39F" w:rsidR="0012117C" w:rsidRPr="00BF2504" w:rsidRDefault="002D61AA" w:rsidP="0012117C">
            <w:pPr>
              <w:pStyle w:val="TableBodyTextMIRB"/>
            </w:pPr>
            <w:r w:rsidRPr="00BF2504">
              <w:rPr>
                <w:rFonts w:eastAsia="Times New Roman"/>
                <w:lang w:eastAsia="en-CA"/>
              </w:rPr>
              <w:t>Sans objet</w:t>
            </w:r>
          </w:p>
        </w:tc>
      </w:tr>
      <w:tr w:rsidR="0012117C" w:rsidRPr="00BF2504" w14:paraId="5FC07D98" w14:textId="77777777" w:rsidTr="0012117C">
        <w:trPr>
          <w:cantSplit/>
          <w:trHeight w:val="300"/>
          <w:jc w:val="center"/>
        </w:trPr>
        <w:tc>
          <w:tcPr>
            <w:tcW w:w="3836" w:type="pct"/>
            <w:vAlign w:val="center"/>
            <w:hideMark/>
          </w:tcPr>
          <w:p w14:paraId="60E46279" w14:textId="77777777" w:rsidR="0012117C" w:rsidRPr="00BF2504" w:rsidRDefault="0012117C" w:rsidP="0012117C">
            <w:pPr>
              <w:pStyle w:val="TableBodyTextMIRB"/>
              <w:rPr>
                <w:rFonts w:eastAsia="Times New Roman"/>
                <w:lang w:eastAsia="en-CA"/>
              </w:rPr>
            </w:pPr>
            <w:r w:rsidRPr="00BF2504">
              <w:t>Indian River 1</w:t>
            </w:r>
          </w:p>
        </w:tc>
        <w:tc>
          <w:tcPr>
            <w:tcW w:w="1164" w:type="pct"/>
            <w:noWrap/>
            <w:vAlign w:val="center"/>
            <w:hideMark/>
          </w:tcPr>
          <w:p w14:paraId="34A2AC80" w14:textId="6E0829A3" w:rsidR="0012117C" w:rsidRPr="00BF2504" w:rsidRDefault="002D61AA" w:rsidP="0012117C">
            <w:pPr>
              <w:pStyle w:val="TableBodyTextMIRB"/>
            </w:pPr>
            <w:r w:rsidRPr="00BF2504">
              <w:rPr>
                <w:rFonts w:eastAsia="Times New Roman"/>
                <w:lang w:eastAsia="en-CA"/>
              </w:rPr>
              <w:t>Sans objet</w:t>
            </w:r>
          </w:p>
        </w:tc>
      </w:tr>
      <w:tr w:rsidR="0012117C" w:rsidRPr="00BF2504" w14:paraId="1B349721" w14:textId="77777777" w:rsidTr="0012117C">
        <w:trPr>
          <w:cantSplit/>
          <w:trHeight w:val="300"/>
          <w:jc w:val="center"/>
        </w:trPr>
        <w:tc>
          <w:tcPr>
            <w:tcW w:w="3836" w:type="pct"/>
            <w:vAlign w:val="center"/>
            <w:hideMark/>
          </w:tcPr>
          <w:p w14:paraId="769F1AEA" w14:textId="0A0B82D3" w:rsidR="0012117C" w:rsidRPr="00BF2504" w:rsidRDefault="0012117C" w:rsidP="0012117C">
            <w:pPr>
              <w:pStyle w:val="TableBodyTextMIRB"/>
              <w:rPr>
                <w:rFonts w:eastAsia="Times New Roman"/>
                <w:lang w:eastAsia="en-CA"/>
              </w:rPr>
            </w:pPr>
            <w:r w:rsidRPr="00BF2504">
              <w:t>Islands In the Trent Waters 36</w:t>
            </w:r>
            <w:r w:rsidR="00457BE4">
              <w:t>A</w:t>
            </w:r>
          </w:p>
        </w:tc>
        <w:tc>
          <w:tcPr>
            <w:tcW w:w="1164" w:type="pct"/>
            <w:noWrap/>
            <w:vAlign w:val="center"/>
            <w:hideMark/>
          </w:tcPr>
          <w:p w14:paraId="50D87606" w14:textId="02973DD7" w:rsidR="0012117C" w:rsidRPr="00BF2504" w:rsidRDefault="002D61AA" w:rsidP="0012117C">
            <w:pPr>
              <w:pStyle w:val="TableBodyTextMIRB"/>
            </w:pPr>
            <w:r w:rsidRPr="00BF2504">
              <w:rPr>
                <w:rFonts w:eastAsia="Times New Roman"/>
                <w:lang w:eastAsia="en-CA"/>
              </w:rPr>
              <w:t>Sans objet</w:t>
            </w:r>
          </w:p>
        </w:tc>
      </w:tr>
      <w:tr w:rsidR="0012117C" w:rsidRPr="00BF2504" w14:paraId="445A670B" w14:textId="77777777" w:rsidTr="0012117C">
        <w:trPr>
          <w:cantSplit/>
          <w:trHeight w:val="300"/>
          <w:jc w:val="center"/>
        </w:trPr>
        <w:tc>
          <w:tcPr>
            <w:tcW w:w="3836" w:type="pct"/>
            <w:vAlign w:val="center"/>
            <w:hideMark/>
          </w:tcPr>
          <w:p w14:paraId="4B968363" w14:textId="77777777" w:rsidR="0012117C" w:rsidRPr="00BF2504" w:rsidRDefault="0012117C" w:rsidP="0012117C">
            <w:pPr>
              <w:pStyle w:val="TableBodyTextMIRB"/>
              <w:rPr>
                <w:rFonts w:eastAsia="Times New Roman"/>
                <w:lang w:eastAsia="en-CA"/>
              </w:rPr>
            </w:pPr>
            <w:r w:rsidRPr="00BF2504">
              <w:t>Kasabonika Lake</w:t>
            </w:r>
          </w:p>
        </w:tc>
        <w:tc>
          <w:tcPr>
            <w:tcW w:w="1164" w:type="pct"/>
            <w:noWrap/>
            <w:vAlign w:val="center"/>
            <w:hideMark/>
          </w:tcPr>
          <w:p w14:paraId="683B41DB" w14:textId="56AEA5DE" w:rsidR="0012117C" w:rsidRPr="00BF2504" w:rsidRDefault="002D61AA" w:rsidP="0012117C">
            <w:pPr>
              <w:pStyle w:val="TableBodyTextMIRB"/>
            </w:pPr>
            <w:r w:rsidRPr="00BF2504">
              <w:rPr>
                <w:rFonts w:eastAsia="Times New Roman"/>
                <w:lang w:eastAsia="en-CA"/>
              </w:rPr>
              <w:t>Sans objet</w:t>
            </w:r>
          </w:p>
        </w:tc>
      </w:tr>
      <w:tr w:rsidR="0012117C" w:rsidRPr="00BF2504" w14:paraId="6D7E7885" w14:textId="77777777" w:rsidTr="0012117C">
        <w:trPr>
          <w:cantSplit/>
          <w:trHeight w:val="300"/>
          <w:jc w:val="center"/>
        </w:trPr>
        <w:tc>
          <w:tcPr>
            <w:tcW w:w="3836" w:type="pct"/>
            <w:vAlign w:val="center"/>
            <w:hideMark/>
          </w:tcPr>
          <w:p w14:paraId="5B2FEDD5" w14:textId="77777777" w:rsidR="0012117C" w:rsidRPr="00BF2504" w:rsidRDefault="0012117C" w:rsidP="0012117C">
            <w:pPr>
              <w:pStyle w:val="TableBodyTextMIRB"/>
              <w:rPr>
                <w:rFonts w:eastAsia="Times New Roman"/>
                <w:lang w:eastAsia="en-CA"/>
              </w:rPr>
            </w:pPr>
            <w:r w:rsidRPr="00BF2504">
              <w:t>Keewaywin</w:t>
            </w:r>
          </w:p>
        </w:tc>
        <w:tc>
          <w:tcPr>
            <w:tcW w:w="1164" w:type="pct"/>
            <w:noWrap/>
            <w:vAlign w:val="center"/>
            <w:hideMark/>
          </w:tcPr>
          <w:p w14:paraId="58C3E03D" w14:textId="6CAF86CE" w:rsidR="0012117C" w:rsidRPr="00BF2504" w:rsidRDefault="002D61AA" w:rsidP="0012117C">
            <w:pPr>
              <w:pStyle w:val="TableBodyTextMIRB"/>
            </w:pPr>
            <w:r w:rsidRPr="00BF2504">
              <w:rPr>
                <w:rFonts w:eastAsia="Times New Roman"/>
                <w:lang w:eastAsia="en-CA"/>
              </w:rPr>
              <w:t>Sans objet</w:t>
            </w:r>
          </w:p>
        </w:tc>
      </w:tr>
      <w:tr w:rsidR="0012117C" w:rsidRPr="00BF2504" w14:paraId="3C9BF961" w14:textId="77777777" w:rsidTr="0012117C">
        <w:trPr>
          <w:cantSplit/>
          <w:trHeight w:val="300"/>
          <w:jc w:val="center"/>
        </w:trPr>
        <w:tc>
          <w:tcPr>
            <w:tcW w:w="3836" w:type="pct"/>
            <w:vAlign w:val="center"/>
            <w:hideMark/>
          </w:tcPr>
          <w:p w14:paraId="27E289E4" w14:textId="6E1B6281" w:rsidR="0012117C" w:rsidRPr="00BF2504" w:rsidRDefault="0012117C" w:rsidP="0012117C">
            <w:pPr>
              <w:pStyle w:val="TableBodyTextMIRB"/>
              <w:rPr>
                <w:rFonts w:eastAsia="Times New Roman"/>
                <w:lang w:eastAsia="en-CA"/>
              </w:rPr>
            </w:pPr>
            <w:r w:rsidRPr="00BF2504">
              <w:t>Kenora 38</w:t>
            </w:r>
            <w:r w:rsidR="00457BE4">
              <w:t>B</w:t>
            </w:r>
          </w:p>
        </w:tc>
        <w:tc>
          <w:tcPr>
            <w:tcW w:w="1164" w:type="pct"/>
            <w:noWrap/>
            <w:vAlign w:val="center"/>
            <w:hideMark/>
          </w:tcPr>
          <w:p w14:paraId="38D0C82B" w14:textId="6063E692" w:rsidR="0012117C" w:rsidRPr="00BF2504" w:rsidRDefault="002D61AA" w:rsidP="0012117C">
            <w:pPr>
              <w:pStyle w:val="TableBodyTextMIRB"/>
            </w:pPr>
            <w:r w:rsidRPr="00BF2504">
              <w:rPr>
                <w:rFonts w:eastAsia="Times New Roman"/>
                <w:lang w:eastAsia="en-CA"/>
              </w:rPr>
              <w:t>Sans objet</w:t>
            </w:r>
          </w:p>
        </w:tc>
      </w:tr>
      <w:tr w:rsidR="0012117C" w:rsidRPr="00BF2504" w14:paraId="123BECED" w14:textId="77777777" w:rsidTr="0012117C">
        <w:trPr>
          <w:cantSplit/>
          <w:trHeight w:val="300"/>
          <w:jc w:val="center"/>
        </w:trPr>
        <w:tc>
          <w:tcPr>
            <w:tcW w:w="3836" w:type="pct"/>
            <w:vAlign w:val="center"/>
            <w:hideMark/>
          </w:tcPr>
          <w:p w14:paraId="46BADD52" w14:textId="77777777" w:rsidR="0012117C" w:rsidRPr="00BF2504" w:rsidRDefault="0012117C" w:rsidP="0012117C">
            <w:pPr>
              <w:pStyle w:val="TableBodyTextMIRB"/>
              <w:rPr>
                <w:rFonts w:eastAsia="Times New Roman"/>
                <w:lang w:eastAsia="en-CA"/>
              </w:rPr>
            </w:pPr>
            <w:r w:rsidRPr="00BF2504">
              <w:t>Kettle Point 44</w:t>
            </w:r>
          </w:p>
        </w:tc>
        <w:tc>
          <w:tcPr>
            <w:tcW w:w="1164" w:type="pct"/>
            <w:noWrap/>
            <w:vAlign w:val="center"/>
            <w:hideMark/>
          </w:tcPr>
          <w:p w14:paraId="09C97FE3" w14:textId="2B06EA7C" w:rsidR="0012117C" w:rsidRPr="00BF2504" w:rsidRDefault="002D61AA" w:rsidP="0012117C">
            <w:pPr>
              <w:pStyle w:val="TableBodyTextMIRB"/>
            </w:pPr>
            <w:r w:rsidRPr="00BF2504">
              <w:rPr>
                <w:rFonts w:eastAsia="Times New Roman"/>
                <w:lang w:eastAsia="en-CA"/>
              </w:rPr>
              <w:t>Sans objet</w:t>
            </w:r>
          </w:p>
        </w:tc>
      </w:tr>
      <w:tr w:rsidR="0012117C" w:rsidRPr="00BF2504" w14:paraId="4C92FAF8" w14:textId="77777777" w:rsidTr="0012117C">
        <w:trPr>
          <w:cantSplit/>
          <w:trHeight w:val="300"/>
          <w:jc w:val="center"/>
        </w:trPr>
        <w:tc>
          <w:tcPr>
            <w:tcW w:w="3836" w:type="pct"/>
            <w:vAlign w:val="center"/>
            <w:hideMark/>
          </w:tcPr>
          <w:p w14:paraId="1FFD0230" w14:textId="078BDBDD" w:rsidR="0012117C" w:rsidRPr="00BF2504" w:rsidRDefault="0012117C" w:rsidP="0012117C">
            <w:pPr>
              <w:pStyle w:val="TableBodyTextMIRB"/>
              <w:rPr>
                <w:rFonts w:eastAsia="Times New Roman"/>
                <w:lang w:eastAsia="en-CA"/>
              </w:rPr>
            </w:pPr>
            <w:r w:rsidRPr="00BF2504">
              <w:t>Kingfisher 2</w:t>
            </w:r>
            <w:r w:rsidR="00457BE4">
              <w:t>A</w:t>
            </w:r>
          </w:p>
        </w:tc>
        <w:tc>
          <w:tcPr>
            <w:tcW w:w="1164" w:type="pct"/>
            <w:noWrap/>
            <w:vAlign w:val="center"/>
            <w:hideMark/>
          </w:tcPr>
          <w:p w14:paraId="4849A6DB" w14:textId="17239CE7" w:rsidR="0012117C" w:rsidRPr="00BF2504" w:rsidRDefault="002D61AA" w:rsidP="0012117C">
            <w:pPr>
              <w:pStyle w:val="TableBodyTextMIRB"/>
            </w:pPr>
            <w:r w:rsidRPr="00BF2504">
              <w:rPr>
                <w:rFonts w:eastAsia="Times New Roman"/>
                <w:lang w:eastAsia="en-CA"/>
              </w:rPr>
              <w:t>Sans objet</w:t>
            </w:r>
          </w:p>
        </w:tc>
      </w:tr>
      <w:tr w:rsidR="0012117C" w:rsidRPr="00BF2504" w14:paraId="44385EDA" w14:textId="77777777" w:rsidTr="0012117C">
        <w:trPr>
          <w:cantSplit/>
          <w:trHeight w:val="300"/>
          <w:jc w:val="center"/>
        </w:trPr>
        <w:tc>
          <w:tcPr>
            <w:tcW w:w="3836" w:type="pct"/>
            <w:vAlign w:val="center"/>
            <w:hideMark/>
          </w:tcPr>
          <w:p w14:paraId="3DB2ED03" w14:textId="595E9581" w:rsidR="0012117C" w:rsidRPr="00BF2504" w:rsidRDefault="0012117C" w:rsidP="0012117C">
            <w:pPr>
              <w:pStyle w:val="TableBodyTextMIRB"/>
              <w:rPr>
                <w:rFonts w:eastAsia="Times New Roman"/>
                <w:lang w:eastAsia="en-CA"/>
              </w:rPr>
            </w:pPr>
            <w:r w:rsidRPr="00BF2504">
              <w:t>Kingfisher 3</w:t>
            </w:r>
            <w:r w:rsidR="00457BE4">
              <w:t>A</w:t>
            </w:r>
          </w:p>
        </w:tc>
        <w:tc>
          <w:tcPr>
            <w:tcW w:w="1164" w:type="pct"/>
            <w:noWrap/>
            <w:vAlign w:val="center"/>
            <w:hideMark/>
          </w:tcPr>
          <w:p w14:paraId="143B5BAB" w14:textId="59D8A458" w:rsidR="0012117C" w:rsidRPr="00BF2504" w:rsidRDefault="002D61AA" w:rsidP="0012117C">
            <w:pPr>
              <w:pStyle w:val="TableBodyTextMIRB"/>
            </w:pPr>
            <w:r w:rsidRPr="00BF2504">
              <w:rPr>
                <w:rFonts w:eastAsia="Times New Roman"/>
                <w:lang w:eastAsia="en-CA"/>
              </w:rPr>
              <w:t>Sans objet</w:t>
            </w:r>
          </w:p>
        </w:tc>
      </w:tr>
      <w:tr w:rsidR="0012117C" w:rsidRPr="00BF2504" w14:paraId="03820674" w14:textId="77777777" w:rsidTr="0012117C">
        <w:trPr>
          <w:cantSplit/>
          <w:trHeight w:val="300"/>
          <w:jc w:val="center"/>
        </w:trPr>
        <w:tc>
          <w:tcPr>
            <w:tcW w:w="3836" w:type="pct"/>
            <w:vAlign w:val="center"/>
            <w:hideMark/>
          </w:tcPr>
          <w:p w14:paraId="419B9FB8" w14:textId="77777777" w:rsidR="0012117C" w:rsidRPr="00BF2504" w:rsidRDefault="0012117C" w:rsidP="0012117C">
            <w:pPr>
              <w:pStyle w:val="TableBodyTextMIRB"/>
              <w:rPr>
                <w:rFonts w:eastAsia="Times New Roman"/>
                <w:lang w:eastAsia="en-CA"/>
              </w:rPr>
            </w:pPr>
            <w:r w:rsidRPr="00BF2504">
              <w:t>Kingfisher Lake 1</w:t>
            </w:r>
          </w:p>
        </w:tc>
        <w:tc>
          <w:tcPr>
            <w:tcW w:w="1164" w:type="pct"/>
            <w:noWrap/>
            <w:vAlign w:val="center"/>
            <w:hideMark/>
          </w:tcPr>
          <w:p w14:paraId="0A4B3D79" w14:textId="2DAD2BA0" w:rsidR="0012117C" w:rsidRPr="00BF2504" w:rsidRDefault="002D61AA" w:rsidP="0012117C">
            <w:pPr>
              <w:pStyle w:val="TableBodyTextMIRB"/>
            </w:pPr>
            <w:r w:rsidRPr="00BF2504">
              <w:rPr>
                <w:rFonts w:eastAsia="Times New Roman"/>
                <w:lang w:eastAsia="en-CA"/>
              </w:rPr>
              <w:t>Sans objet</w:t>
            </w:r>
          </w:p>
        </w:tc>
      </w:tr>
      <w:tr w:rsidR="0012117C" w:rsidRPr="00BF2504" w14:paraId="40E07177" w14:textId="77777777" w:rsidTr="0012117C">
        <w:trPr>
          <w:cantSplit/>
          <w:trHeight w:val="300"/>
          <w:jc w:val="center"/>
        </w:trPr>
        <w:tc>
          <w:tcPr>
            <w:tcW w:w="3836" w:type="pct"/>
            <w:vAlign w:val="center"/>
            <w:hideMark/>
          </w:tcPr>
          <w:p w14:paraId="2E3E4C29" w14:textId="77777777" w:rsidR="0012117C" w:rsidRPr="00BF2504" w:rsidRDefault="0012117C" w:rsidP="0012117C">
            <w:pPr>
              <w:pStyle w:val="TableBodyTextMIRB"/>
              <w:rPr>
                <w:rFonts w:eastAsia="Times New Roman"/>
                <w:lang w:val="fr-CA" w:eastAsia="en-CA"/>
              </w:rPr>
            </w:pPr>
            <w:r w:rsidRPr="00BF2504">
              <w:t>Kitchenuhmaykoosib Aaki 84</w:t>
            </w:r>
          </w:p>
        </w:tc>
        <w:tc>
          <w:tcPr>
            <w:tcW w:w="1164" w:type="pct"/>
            <w:noWrap/>
            <w:vAlign w:val="center"/>
            <w:hideMark/>
          </w:tcPr>
          <w:p w14:paraId="26FC8754" w14:textId="373E9A90" w:rsidR="0012117C" w:rsidRPr="00BF2504" w:rsidRDefault="002D61AA" w:rsidP="0012117C">
            <w:pPr>
              <w:pStyle w:val="TableBodyTextMIRB"/>
            </w:pPr>
            <w:r w:rsidRPr="00BF2504">
              <w:rPr>
                <w:rFonts w:eastAsia="Times New Roman"/>
                <w:lang w:eastAsia="en-CA"/>
              </w:rPr>
              <w:t>Sans objet</w:t>
            </w:r>
          </w:p>
        </w:tc>
      </w:tr>
      <w:tr w:rsidR="0012117C" w:rsidRPr="00BF2504" w14:paraId="379661B0" w14:textId="77777777" w:rsidTr="0012117C">
        <w:trPr>
          <w:cantSplit/>
          <w:trHeight w:val="300"/>
          <w:jc w:val="center"/>
        </w:trPr>
        <w:tc>
          <w:tcPr>
            <w:tcW w:w="3836" w:type="pct"/>
            <w:vAlign w:val="center"/>
            <w:hideMark/>
          </w:tcPr>
          <w:p w14:paraId="7D6DB4CC" w14:textId="679FD62C" w:rsidR="0012117C" w:rsidRPr="00BF2504" w:rsidRDefault="0012117C" w:rsidP="0012117C">
            <w:pPr>
              <w:pStyle w:val="TableBodyTextMIRB"/>
              <w:rPr>
                <w:rFonts w:eastAsia="Times New Roman"/>
                <w:lang w:val="fr-CA" w:eastAsia="en-CA"/>
              </w:rPr>
            </w:pPr>
            <w:r w:rsidRPr="00BF2504">
              <w:rPr>
                <w:lang w:val="fr-CA"/>
              </w:rPr>
              <w:t>Lac Des Mille Lacs 22</w:t>
            </w:r>
            <w:r w:rsidR="00457BE4">
              <w:rPr>
                <w:lang w:val="fr-CA"/>
              </w:rPr>
              <w:t>A</w:t>
            </w:r>
            <w:r w:rsidRPr="00BF2504">
              <w:rPr>
                <w:lang w:val="fr-CA"/>
              </w:rPr>
              <w:t>1</w:t>
            </w:r>
          </w:p>
        </w:tc>
        <w:tc>
          <w:tcPr>
            <w:tcW w:w="1164" w:type="pct"/>
            <w:noWrap/>
            <w:vAlign w:val="center"/>
            <w:hideMark/>
          </w:tcPr>
          <w:p w14:paraId="74BDFCC1" w14:textId="0E26A7D9" w:rsidR="0012117C" w:rsidRPr="00BF2504" w:rsidRDefault="002D61AA" w:rsidP="0012117C">
            <w:pPr>
              <w:pStyle w:val="TableBodyTextMIRB"/>
            </w:pPr>
            <w:r w:rsidRPr="00BF2504">
              <w:rPr>
                <w:rFonts w:eastAsia="Times New Roman"/>
                <w:lang w:eastAsia="en-CA"/>
              </w:rPr>
              <w:t>Sans objet</w:t>
            </w:r>
          </w:p>
        </w:tc>
      </w:tr>
      <w:tr w:rsidR="0012117C" w:rsidRPr="00BF2504" w14:paraId="7B1FA9D6" w14:textId="77777777" w:rsidTr="0012117C">
        <w:trPr>
          <w:cantSplit/>
          <w:trHeight w:val="300"/>
          <w:jc w:val="center"/>
        </w:trPr>
        <w:tc>
          <w:tcPr>
            <w:tcW w:w="3836" w:type="pct"/>
            <w:vAlign w:val="center"/>
            <w:hideMark/>
          </w:tcPr>
          <w:p w14:paraId="1F2E743B" w14:textId="5E00867C" w:rsidR="0012117C" w:rsidRPr="00BF2504" w:rsidRDefault="0012117C" w:rsidP="0012117C">
            <w:pPr>
              <w:pStyle w:val="TableBodyTextMIRB"/>
              <w:rPr>
                <w:rFonts w:eastAsia="Times New Roman"/>
                <w:lang w:val="fr-CA" w:eastAsia="en-CA"/>
              </w:rPr>
            </w:pPr>
            <w:r w:rsidRPr="00BF2504">
              <w:rPr>
                <w:lang w:val="fr-CA"/>
              </w:rPr>
              <w:t>Lac des Mille Lacs 22</w:t>
            </w:r>
            <w:r w:rsidR="00457BE4">
              <w:rPr>
                <w:lang w:val="fr-CA"/>
              </w:rPr>
              <w:t>A</w:t>
            </w:r>
            <w:r w:rsidRPr="00BF2504">
              <w:rPr>
                <w:lang w:val="fr-CA"/>
              </w:rPr>
              <w:t>2</w:t>
            </w:r>
          </w:p>
        </w:tc>
        <w:tc>
          <w:tcPr>
            <w:tcW w:w="1164" w:type="pct"/>
            <w:noWrap/>
            <w:vAlign w:val="center"/>
            <w:hideMark/>
          </w:tcPr>
          <w:p w14:paraId="542DC65C" w14:textId="6EFBA50F" w:rsidR="0012117C" w:rsidRPr="00BF2504" w:rsidRDefault="002D61AA" w:rsidP="0012117C">
            <w:pPr>
              <w:pStyle w:val="TableBodyTextMIRB"/>
            </w:pPr>
            <w:r w:rsidRPr="00BF2504">
              <w:rPr>
                <w:rFonts w:eastAsia="Times New Roman"/>
                <w:lang w:eastAsia="en-CA"/>
              </w:rPr>
              <w:t>Sans objet</w:t>
            </w:r>
          </w:p>
        </w:tc>
      </w:tr>
      <w:tr w:rsidR="0012117C" w:rsidRPr="00BF2504" w14:paraId="7F4CEC27" w14:textId="77777777" w:rsidTr="0012117C">
        <w:trPr>
          <w:cantSplit/>
          <w:trHeight w:val="300"/>
          <w:jc w:val="center"/>
        </w:trPr>
        <w:tc>
          <w:tcPr>
            <w:tcW w:w="3836" w:type="pct"/>
            <w:vAlign w:val="center"/>
            <w:hideMark/>
          </w:tcPr>
          <w:p w14:paraId="08C35E99" w14:textId="77777777" w:rsidR="0012117C" w:rsidRPr="00BF2504" w:rsidRDefault="0012117C" w:rsidP="0012117C">
            <w:pPr>
              <w:pStyle w:val="TableBodyTextMIRB"/>
              <w:rPr>
                <w:rFonts w:eastAsia="Times New Roman"/>
                <w:lang w:eastAsia="en-CA"/>
              </w:rPr>
            </w:pPr>
            <w:r w:rsidRPr="00BF2504">
              <w:t>Lac Seul 28</w:t>
            </w:r>
          </w:p>
        </w:tc>
        <w:tc>
          <w:tcPr>
            <w:tcW w:w="1164" w:type="pct"/>
            <w:noWrap/>
            <w:vAlign w:val="center"/>
            <w:hideMark/>
          </w:tcPr>
          <w:p w14:paraId="4A10BDC4" w14:textId="38D15B0A" w:rsidR="0012117C" w:rsidRPr="00BF2504" w:rsidRDefault="002D61AA" w:rsidP="0012117C">
            <w:pPr>
              <w:pStyle w:val="TableBodyTextMIRB"/>
            </w:pPr>
            <w:r w:rsidRPr="00BF2504">
              <w:rPr>
                <w:rFonts w:eastAsia="Times New Roman"/>
                <w:lang w:eastAsia="en-CA"/>
              </w:rPr>
              <w:t>Sans objet</w:t>
            </w:r>
          </w:p>
        </w:tc>
      </w:tr>
      <w:tr w:rsidR="0012117C" w:rsidRPr="00BF2504" w14:paraId="7398690E" w14:textId="77777777" w:rsidTr="0012117C">
        <w:trPr>
          <w:cantSplit/>
          <w:trHeight w:val="300"/>
          <w:jc w:val="center"/>
        </w:trPr>
        <w:tc>
          <w:tcPr>
            <w:tcW w:w="3836" w:type="pct"/>
            <w:vAlign w:val="center"/>
            <w:hideMark/>
          </w:tcPr>
          <w:p w14:paraId="450CA035" w14:textId="4B78BFCF" w:rsidR="0012117C" w:rsidRPr="00BF2504" w:rsidRDefault="0012117C" w:rsidP="0012117C">
            <w:pPr>
              <w:pStyle w:val="TableBodyTextMIRB"/>
              <w:rPr>
                <w:rFonts w:eastAsia="Times New Roman"/>
                <w:lang w:eastAsia="en-CA"/>
              </w:rPr>
            </w:pPr>
            <w:r w:rsidRPr="00BF2504">
              <w:t>Lake Helen 53</w:t>
            </w:r>
            <w:r w:rsidR="00457BE4">
              <w:t>A</w:t>
            </w:r>
          </w:p>
        </w:tc>
        <w:tc>
          <w:tcPr>
            <w:tcW w:w="1164" w:type="pct"/>
            <w:noWrap/>
            <w:vAlign w:val="center"/>
            <w:hideMark/>
          </w:tcPr>
          <w:p w14:paraId="106AFDD4" w14:textId="2006F38E" w:rsidR="0012117C" w:rsidRPr="00BF2504" w:rsidRDefault="002D61AA" w:rsidP="0012117C">
            <w:pPr>
              <w:pStyle w:val="TableBodyTextMIRB"/>
            </w:pPr>
            <w:r w:rsidRPr="00BF2504">
              <w:rPr>
                <w:rFonts w:eastAsia="Times New Roman"/>
                <w:lang w:eastAsia="en-CA"/>
              </w:rPr>
              <w:t>Sans objet</w:t>
            </w:r>
          </w:p>
        </w:tc>
      </w:tr>
      <w:tr w:rsidR="0012117C" w:rsidRPr="00BF2504" w14:paraId="344A176A" w14:textId="77777777" w:rsidTr="0012117C">
        <w:trPr>
          <w:cantSplit/>
          <w:trHeight w:val="300"/>
          <w:jc w:val="center"/>
        </w:trPr>
        <w:tc>
          <w:tcPr>
            <w:tcW w:w="3836" w:type="pct"/>
            <w:vAlign w:val="center"/>
            <w:hideMark/>
          </w:tcPr>
          <w:p w14:paraId="39034362" w14:textId="77777777" w:rsidR="0012117C" w:rsidRPr="00BF2504" w:rsidRDefault="0012117C" w:rsidP="0012117C">
            <w:pPr>
              <w:pStyle w:val="TableBodyTextMIRB"/>
              <w:rPr>
                <w:rFonts w:eastAsia="Times New Roman"/>
                <w:lang w:eastAsia="en-CA"/>
              </w:rPr>
            </w:pPr>
            <w:r w:rsidRPr="00BF2504">
              <w:t>Lake Nipigon Reserve</w:t>
            </w:r>
          </w:p>
        </w:tc>
        <w:tc>
          <w:tcPr>
            <w:tcW w:w="1164" w:type="pct"/>
            <w:noWrap/>
            <w:vAlign w:val="center"/>
            <w:hideMark/>
          </w:tcPr>
          <w:p w14:paraId="4D3CE5D6" w14:textId="1A78D874" w:rsidR="0012117C" w:rsidRPr="00BF2504" w:rsidRDefault="002D61AA" w:rsidP="0012117C">
            <w:pPr>
              <w:pStyle w:val="TableBodyTextMIRB"/>
            </w:pPr>
            <w:r w:rsidRPr="00BF2504">
              <w:rPr>
                <w:rFonts w:eastAsia="Times New Roman"/>
                <w:lang w:eastAsia="en-CA"/>
              </w:rPr>
              <w:t>Sans objet</w:t>
            </w:r>
          </w:p>
        </w:tc>
      </w:tr>
      <w:tr w:rsidR="0012117C" w:rsidRPr="00BF2504" w14:paraId="69319484" w14:textId="77777777" w:rsidTr="0012117C">
        <w:trPr>
          <w:cantSplit/>
          <w:trHeight w:val="300"/>
          <w:jc w:val="center"/>
        </w:trPr>
        <w:tc>
          <w:tcPr>
            <w:tcW w:w="3836" w:type="pct"/>
            <w:vAlign w:val="center"/>
            <w:hideMark/>
          </w:tcPr>
          <w:p w14:paraId="1970FABA" w14:textId="6539C7AE" w:rsidR="0012117C" w:rsidRPr="00BF2504" w:rsidRDefault="0012117C" w:rsidP="0012117C">
            <w:pPr>
              <w:pStyle w:val="TableBodyTextMIRB"/>
              <w:rPr>
                <w:rFonts w:eastAsia="Times New Roman"/>
                <w:lang w:eastAsia="en-CA"/>
              </w:rPr>
            </w:pPr>
            <w:r w:rsidRPr="00BF2504">
              <w:t>Lake of the Woods 31</w:t>
            </w:r>
            <w:r w:rsidR="00457BE4">
              <w:t>B</w:t>
            </w:r>
          </w:p>
        </w:tc>
        <w:tc>
          <w:tcPr>
            <w:tcW w:w="1164" w:type="pct"/>
            <w:noWrap/>
            <w:vAlign w:val="center"/>
            <w:hideMark/>
          </w:tcPr>
          <w:p w14:paraId="1E4F7469" w14:textId="18132F56" w:rsidR="0012117C" w:rsidRPr="00BF2504" w:rsidRDefault="002D61AA" w:rsidP="0012117C">
            <w:pPr>
              <w:pStyle w:val="TableBodyTextMIRB"/>
            </w:pPr>
            <w:r w:rsidRPr="00BF2504">
              <w:rPr>
                <w:rFonts w:eastAsia="Times New Roman"/>
                <w:lang w:eastAsia="en-CA"/>
              </w:rPr>
              <w:t>Sans objet</w:t>
            </w:r>
          </w:p>
        </w:tc>
      </w:tr>
      <w:tr w:rsidR="0012117C" w:rsidRPr="00BF2504" w14:paraId="671A1823" w14:textId="77777777" w:rsidTr="0012117C">
        <w:trPr>
          <w:cantSplit/>
          <w:trHeight w:val="300"/>
          <w:jc w:val="center"/>
        </w:trPr>
        <w:tc>
          <w:tcPr>
            <w:tcW w:w="3836" w:type="pct"/>
            <w:vAlign w:val="center"/>
            <w:hideMark/>
          </w:tcPr>
          <w:p w14:paraId="2E1B8AE2" w14:textId="6051DB36" w:rsidR="0012117C" w:rsidRPr="00BF2504" w:rsidRDefault="0012117C" w:rsidP="0012117C">
            <w:pPr>
              <w:pStyle w:val="TableBodyTextMIRB"/>
              <w:rPr>
                <w:rFonts w:eastAsia="Times New Roman"/>
                <w:lang w:eastAsia="en-CA"/>
              </w:rPr>
            </w:pPr>
            <w:r w:rsidRPr="00BF2504">
              <w:t>Lake of the Woods 31</w:t>
            </w:r>
            <w:r w:rsidR="00457BE4">
              <w:t>C</w:t>
            </w:r>
          </w:p>
        </w:tc>
        <w:tc>
          <w:tcPr>
            <w:tcW w:w="1164" w:type="pct"/>
            <w:noWrap/>
            <w:vAlign w:val="center"/>
            <w:hideMark/>
          </w:tcPr>
          <w:p w14:paraId="71ABCE66" w14:textId="62581F8E" w:rsidR="0012117C" w:rsidRPr="00BF2504" w:rsidRDefault="002D61AA" w:rsidP="0012117C">
            <w:pPr>
              <w:pStyle w:val="TableBodyTextMIRB"/>
            </w:pPr>
            <w:r w:rsidRPr="00BF2504">
              <w:rPr>
                <w:rFonts w:eastAsia="Times New Roman"/>
                <w:lang w:eastAsia="en-CA"/>
              </w:rPr>
              <w:t>Sans objet</w:t>
            </w:r>
          </w:p>
        </w:tc>
      </w:tr>
      <w:tr w:rsidR="0012117C" w:rsidRPr="00BF2504" w14:paraId="642FA4C6" w14:textId="77777777" w:rsidTr="0012117C">
        <w:trPr>
          <w:cantSplit/>
          <w:trHeight w:val="300"/>
          <w:jc w:val="center"/>
        </w:trPr>
        <w:tc>
          <w:tcPr>
            <w:tcW w:w="3836" w:type="pct"/>
            <w:vAlign w:val="center"/>
            <w:hideMark/>
          </w:tcPr>
          <w:p w14:paraId="6F1CE4EF" w14:textId="065921CB" w:rsidR="0012117C" w:rsidRPr="00BF2504" w:rsidRDefault="0012117C" w:rsidP="0012117C">
            <w:pPr>
              <w:pStyle w:val="TableBodyTextMIRB"/>
              <w:rPr>
                <w:rFonts w:eastAsia="Times New Roman"/>
                <w:lang w:eastAsia="en-CA"/>
              </w:rPr>
            </w:pPr>
            <w:r w:rsidRPr="00BF2504">
              <w:t>Lake of the Woods 31</w:t>
            </w:r>
            <w:r w:rsidR="00457BE4">
              <w:t>G</w:t>
            </w:r>
          </w:p>
        </w:tc>
        <w:tc>
          <w:tcPr>
            <w:tcW w:w="1164" w:type="pct"/>
            <w:noWrap/>
            <w:vAlign w:val="center"/>
            <w:hideMark/>
          </w:tcPr>
          <w:p w14:paraId="42878615" w14:textId="729B6BCE" w:rsidR="0012117C" w:rsidRPr="00BF2504" w:rsidRDefault="002D61AA" w:rsidP="0012117C">
            <w:pPr>
              <w:pStyle w:val="TableBodyTextMIRB"/>
            </w:pPr>
            <w:r w:rsidRPr="00BF2504">
              <w:rPr>
                <w:rFonts w:eastAsia="Times New Roman"/>
                <w:lang w:eastAsia="en-CA"/>
              </w:rPr>
              <w:t>Sans objet</w:t>
            </w:r>
          </w:p>
        </w:tc>
      </w:tr>
      <w:tr w:rsidR="0012117C" w:rsidRPr="00BF2504" w14:paraId="25F5076D" w14:textId="77777777" w:rsidTr="0012117C">
        <w:trPr>
          <w:cantSplit/>
          <w:trHeight w:val="300"/>
          <w:jc w:val="center"/>
        </w:trPr>
        <w:tc>
          <w:tcPr>
            <w:tcW w:w="3836" w:type="pct"/>
            <w:vAlign w:val="center"/>
            <w:hideMark/>
          </w:tcPr>
          <w:p w14:paraId="12D13545" w14:textId="4991BE4B" w:rsidR="0012117C" w:rsidRPr="00BF2504" w:rsidRDefault="0012117C" w:rsidP="0012117C">
            <w:pPr>
              <w:pStyle w:val="TableBodyTextMIRB"/>
              <w:rPr>
                <w:rFonts w:eastAsia="Times New Roman"/>
                <w:lang w:eastAsia="en-CA"/>
              </w:rPr>
            </w:pPr>
            <w:r w:rsidRPr="00BF2504">
              <w:t>Lake of the Woods 31</w:t>
            </w:r>
            <w:r w:rsidR="00457BE4">
              <w:t>H</w:t>
            </w:r>
          </w:p>
        </w:tc>
        <w:tc>
          <w:tcPr>
            <w:tcW w:w="1164" w:type="pct"/>
            <w:noWrap/>
            <w:vAlign w:val="center"/>
            <w:hideMark/>
          </w:tcPr>
          <w:p w14:paraId="7EF55CC6" w14:textId="099D5426" w:rsidR="0012117C" w:rsidRPr="00BF2504" w:rsidRDefault="002D61AA" w:rsidP="0012117C">
            <w:pPr>
              <w:pStyle w:val="TableBodyTextMIRB"/>
            </w:pPr>
            <w:r w:rsidRPr="00BF2504">
              <w:rPr>
                <w:rFonts w:eastAsia="Times New Roman"/>
                <w:lang w:eastAsia="en-CA"/>
              </w:rPr>
              <w:t>Sans objet</w:t>
            </w:r>
          </w:p>
        </w:tc>
      </w:tr>
      <w:tr w:rsidR="0012117C" w:rsidRPr="00BF2504" w14:paraId="2B5D670D" w14:textId="77777777" w:rsidTr="0012117C">
        <w:trPr>
          <w:cantSplit/>
          <w:trHeight w:val="300"/>
          <w:jc w:val="center"/>
        </w:trPr>
        <w:tc>
          <w:tcPr>
            <w:tcW w:w="3836" w:type="pct"/>
            <w:vAlign w:val="center"/>
            <w:hideMark/>
          </w:tcPr>
          <w:p w14:paraId="442A9EDD" w14:textId="77777777" w:rsidR="0012117C" w:rsidRPr="00BF2504" w:rsidRDefault="0012117C" w:rsidP="0012117C">
            <w:pPr>
              <w:pStyle w:val="TableBodyTextMIRB"/>
              <w:rPr>
                <w:rFonts w:eastAsia="Times New Roman"/>
                <w:lang w:eastAsia="en-CA"/>
              </w:rPr>
            </w:pPr>
            <w:r w:rsidRPr="00BF2504">
              <w:t>Lake of the Woods 34</w:t>
            </w:r>
          </w:p>
        </w:tc>
        <w:tc>
          <w:tcPr>
            <w:tcW w:w="1164" w:type="pct"/>
            <w:noWrap/>
            <w:vAlign w:val="center"/>
            <w:hideMark/>
          </w:tcPr>
          <w:p w14:paraId="321D5BF4" w14:textId="0AFBE495" w:rsidR="0012117C" w:rsidRPr="00BF2504" w:rsidRDefault="002D61AA" w:rsidP="0012117C">
            <w:pPr>
              <w:pStyle w:val="TableBodyTextMIRB"/>
            </w:pPr>
            <w:r w:rsidRPr="00BF2504">
              <w:rPr>
                <w:rFonts w:eastAsia="Times New Roman"/>
                <w:lang w:eastAsia="en-CA"/>
              </w:rPr>
              <w:t>Sans objet</w:t>
            </w:r>
          </w:p>
        </w:tc>
      </w:tr>
      <w:tr w:rsidR="0012117C" w:rsidRPr="00BF2504" w14:paraId="6EF4A11F" w14:textId="77777777" w:rsidTr="0012117C">
        <w:trPr>
          <w:cantSplit/>
          <w:trHeight w:val="300"/>
          <w:jc w:val="center"/>
        </w:trPr>
        <w:tc>
          <w:tcPr>
            <w:tcW w:w="3836" w:type="pct"/>
            <w:vAlign w:val="center"/>
            <w:hideMark/>
          </w:tcPr>
          <w:p w14:paraId="3947152C" w14:textId="22AFC088" w:rsidR="0012117C" w:rsidRPr="00BF2504" w:rsidRDefault="0012117C" w:rsidP="0012117C">
            <w:pPr>
              <w:pStyle w:val="TableBodyTextMIRB"/>
              <w:rPr>
                <w:rFonts w:eastAsia="Times New Roman"/>
                <w:lang w:eastAsia="en-CA"/>
              </w:rPr>
            </w:pPr>
            <w:r w:rsidRPr="00BF2504">
              <w:t>Lake of the Woods 35</w:t>
            </w:r>
            <w:r w:rsidR="00457BE4">
              <w:t>J</w:t>
            </w:r>
          </w:p>
        </w:tc>
        <w:tc>
          <w:tcPr>
            <w:tcW w:w="1164" w:type="pct"/>
            <w:noWrap/>
            <w:vAlign w:val="center"/>
            <w:hideMark/>
          </w:tcPr>
          <w:p w14:paraId="7703FC58" w14:textId="5D9CD3FF" w:rsidR="0012117C" w:rsidRPr="00BF2504" w:rsidRDefault="002D61AA" w:rsidP="0012117C">
            <w:pPr>
              <w:pStyle w:val="TableBodyTextMIRB"/>
            </w:pPr>
            <w:r w:rsidRPr="00BF2504">
              <w:rPr>
                <w:rFonts w:eastAsia="Times New Roman"/>
                <w:lang w:eastAsia="en-CA"/>
              </w:rPr>
              <w:t>Sans objet</w:t>
            </w:r>
          </w:p>
        </w:tc>
      </w:tr>
      <w:tr w:rsidR="0012117C" w:rsidRPr="00BF2504" w14:paraId="122DE2EA" w14:textId="77777777" w:rsidTr="0012117C">
        <w:trPr>
          <w:cantSplit/>
          <w:trHeight w:val="300"/>
          <w:jc w:val="center"/>
        </w:trPr>
        <w:tc>
          <w:tcPr>
            <w:tcW w:w="3836" w:type="pct"/>
            <w:vAlign w:val="center"/>
            <w:hideMark/>
          </w:tcPr>
          <w:p w14:paraId="39D6047E" w14:textId="77777777" w:rsidR="0012117C" w:rsidRPr="00BF2504" w:rsidRDefault="0012117C" w:rsidP="0012117C">
            <w:pPr>
              <w:pStyle w:val="TableBodyTextMIRB"/>
              <w:rPr>
                <w:rFonts w:eastAsia="Times New Roman"/>
                <w:lang w:eastAsia="en-CA"/>
              </w:rPr>
            </w:pPr>
            <w:r w:rsidRPr="00BF2504">
              <w:t>Lake of the Woods 37</w:t>
            </w:r>
          </w:p>
        </w:tc>
        <w:tc>
          <w:tcPr>
            <w:tcW w:w="1164" w:type="pct"/>
            <w:noWrap/>
            <w:vAlign w:val="center"/>
            <w:hideMark/>
          </w:tcPr>
          <w:p w14:paraId="627734B5" w14:textId="47088894" w:rsidR="0012117C" w:rsidRPr="00BF2504" w:rsidRDefault="002D61AA" w:rsidP="0012117C">
            <w:pPr>
              <w:pStyle w:val="TableBodyTextMIRB"/>
            </w:pPr>
            <w:r w:rsidRPr="00BF2504">
              <w:rPr>
                <w:rFonts w:eastAsia="Times New Roman"/>
                <w:lang w:eastAsia="en-CA"/>
              </w:rPr>
              <w:t>Sans objet</w:t>
            </w:r>
          </w:p>
        </w:tc>
      </w:tr>
      <w:tr w:rsidR="0012117C" w:rsidRPr="00BF2504" w14:paraId="34A38DF7" w14:textId="77777777" w:rsidTr="0012117C">
        <w:trPr>
          <w:cantSplit/>
          <w:trHeight w:val="300"/>
          <w:jc w:val="center"/>
        </w:trPr>
        <w:tc>
          <w:tcPr>
            <w:tcW w:w="3836" w:type="pct"/>
            <w:vAlign w:val="center"/>
            <w:hideMark/>
          </w:tcPr>
          <w:p w14:paraId="0566F8B6" w14:textId="1EA61438" w:rsidR="0012117C" w:rsidRPr="00BF2504" w:rsidRDefault="0012117C" w:rsidP="0012117C">
            <w:pPr>
              <w:pStyle w:val="TableBodyTextMIRB"/>
              <w:rPr>
                <w:rFonts w:eastAsia="Times New Roman"/>
                <w:lang w:eastAsia="en-CA"/>
              </w:rPr>
            </w:pPr>
            <w:r w:rsidRPr="00BF2504">
              <w:t>Lake of the Woods 37</w:t>
            </w:r>
            <w:r w:rsidR="00457BE4">
              <w:t>B</w:t>
            </w:r>
          </w:p>
        </w:tc>
        <w:tc>
          <w:tcPr>
            <w:tcW w:w="1164" w:type="pct"/>
            <w:noWrap/>
            <w:vAlign w:val="center"/>
            <w:hideMark/>
          </w:tcPr>
          <w:p w14:paraId="5A601F74" w14:textId="32253473" w:rsidR="0012117C" w:rsidRPr="00BF2504" w:rsidRDefault="002D61AA" w:rsidP="0012117C">
            <w:pPr>
              <w:pStyle w:val="TableBodyTextMIRB"/>
            </w:pPr>
            <w:r w:rsidRPr="00BF2504">
              <w:rPr>
                <w:rFonts w:eastAsia="Times New Roman"/>
                <w:lang w:eastAsia="en-CA"/>
              </w:rPr>
              <w:t>Sans objet</w:t>
            </w:r>
          </w:p>
        </w:tc>
      </w:tr>
      <w:tr w:rsidR="0012117C" w:rsidRPr="00BF2504" w14:paraId="1912770F" w14:textId="77777777" w:rsidTr="0012117C">
        <w:trPr>
          <w:cantSplit/>
          <w:trHeight w:val="300"/>
          <w:jc w:val="center"/>
        </w:trPr>
        <w:tc>
          <w:tcPr>
            <w:tcW w:w="3836" w:type="pct"/>
            <w:vAlign w:val="center"/>
            <w:hideMark/>
          </w:tcPr>
          <w:p w14:paraId="018A1AFF" w14:textId="77777777" w:rsidR="0012117C" w:rsidRPr="00BF2504" w:rsidRDefault="0012117C" w:rsidP="0012117C">
            <w:pPr>
              <w:pStyle w:val="TableBodyTextMIRB"/>
              <w:rPr>
                <w:rFonts w:eastAsia="Times New Roman"/>
                <w:lang w:eastAsia="en-CA"/>
              </w:rPr>
            </w:pPr>
            <w:r w:rsidRPr="00BF2504">
              <w:t>Long Lake 58</w:t>
            </w:r>
          </w:p>
        </w:tc>
        <w:tc>
          <w:tcPr>
            <w:tcW w:w="1164" w:type="pct"/>
            <w:noWrap/>
            <w:vAlign w:val="center"/>
            <w:hideMark/>
          </w:tcPr>
          <w:p w14:paraId="2A3A4915" w14:textId="0DC17FF9" w:rsidR="0012117C" w:rsidRPr="00BF2504" w:rsidRDefault="002D61AA" w:rsidP="0012117C">
            <w:pPr>
              <w:pStyle w:val="TableBodyTextMIRB"/>
            </w:pPr>
            <w:r w:rsidRPr="00BF2504">
              <w:rPr>
                <w:rFonts w:eastAsia="Times New Roman"/>
                <w:lang w:eastAsia="en-CA"/>
              </w:rPr>
              <w:t>Sans objet</w:t>
            </w:r>
          </w:p>
        </w:tc>
      </w:tr>
      <w:tr w:rsidR="0012117C" w:rsidRPr="00BF2504" w14:paraId="6ACBFBE7" w14:textId="77777777" w:rsidTr="0012117C">
        <w:trPr>
          <w:cantSplit/>
          <w:trHeight w:val="300"/>
          <w:jc w:val="center"/>
        </w:trPr>
        <w:tc>
          <w:tcPr>
            <w:tcW w:w="3836" w:type="pct"/>
            <w:vAlign w:val="center"/>
            <w:hideMark/>
          </w:tcPr>
          <w:p w14:paraId="746E43EA" w14:textId="77777777" w:rsidR="0012117C" w:rsidRPr="00BF2504" w:rsidRDefault="0012117C" w:rsidP="0012117C">
            <w:pPr>
              <w:pStyle w:val="TableBodyTextMIRB"/>
              <w:rPr>
                <w:rFonts w:eastAsia="Times New Roman"/>
                <w:lang w:eastAsia="en-CA"/>
              </w:rPr>
            </w:pPr>
            <w:r w:rsidRPr="00BF2504">
              <w:t>Long Sault 12</w:t>
            </w:r>
          </w:p>
        </w:tc>
        <w:tc>
          <w:tcPr>
            <w:tcW w:w="1164" w:type="pct"/>
            <w:noWrap/>
            <w:vAlign w:val="center"/>
            <w:hideMark/>
          </w:tcPr>
          <w:p w14:paraId="453058D0" w14:textId="50BFB908" w:rsidR="0012117C" w:rsidRPr="00BF2504" w:rsidRDefault="002D61AA" w:rsidP="0012117C">
            <w:pPr>
              <w:pStyle w:val="TableBodyTextMIRB"/>
            </w:pPr>
            <w:r w:rsidRPr="00BF2504">
              <w:rPr>
                <w:rFonts w:eastAsia="Times New Roman"/>
                <w:lang w:eastAsia="en-CA"/>
              </w:rPr>
              <w:t>Sans objet</w:t>
            </w:r>
          </w:p>
        </w:tc>
      </w:tr>
      <w:tr w:rsidR="0012117C" w:rsidRPr="00BF2504" w14:paraId="3816224C" w14:textId="77777777" w:rsidTr="0012117C">
        <w:trPr>
          <w:cantSplit/>
          <w:trHeight w:val="300"/>
          <w:jc w:val="center"/>
        </w:trPr>
        <w:tc>
          <w:tcPr>
            <w:tcW w:w="3836" w:type="pct"/>
            <w:vAlign w:val="center"/>
            <w:hideMark/>
          </w:tcPr>
          <w:p w14:paraId="2E8BACAD" w14:textId="77777777" w:rsidR="0012117C" w:rsidRPr="00BF2504" w:rsidRDefault="0012117C" w:rsidP="0012117C">
            <w:pPr>
              <w:pStyle w:val="TableBodyTextMIRB"/>
              <w:rPr>
                <w:rFonts w:eastAsia="Times New Roman"/>
                <w:lang w:eastAsia="en-CA"/>
              </w:rPr>
            </w:pPr>
            <w:r w:rsidRPr="00BF2504">
              <w:t>Magnetawan 1</w:t>
            </w:r>
          </w:p>
        </w:tc>
        <w:tc>
          <w:tcPr>
            <w:tcW w:w="1164" w:type="pct"/>
            <w:noWrap/>
            <w:vAlign w:val="center"/>
            <w:hideMark/>
          </w:tcPr>
          <w:p w14:paraId="3F6C4815" w14:textId="7E9C08E2" w:rsidR="0012117C" w:rsidRPr="00BF2504" w:rsidRDefault="002D61AA" w:rsidP="0012117C">
            <w:pPr>
              <w:pStyle w:val="TableBodyTextMIRB"/>
            </w:pPr>
            <w:r w:rsidRPr="00BF2504">
              <w:rPr>
                <w:rFonts w:eastAsia="Times New Roman"/>
                <w:lang w:eastAsia="en-CA"/>
              </w:rPr>
              <w:t>Sans objet</w:t>
            </w:r>
          </w:p>
        </w:tc>
      </w:tr>
      <w:tr w:rsidR="0012117C" w:rsidRPr="00BF2504" w14:paraId="01C822F5" w14:textId="77777777" w:rsidTr="0012117C">
        <w:trPr>
          <w:cantSplit/>
          <w:trHeight w:val="300"/>
          <w:jc w:val="center"/>
        </w:trPr>
        <w:tc>
          <w:tcPr>
            <w:tcW w:w="3836" w:type="pct"/>
            <w:vAlign w:val="center"/>
            <w:hideMark/>
          </w:tcPr>
          <w:p w14:paraId="442EA130" w14:textId="77777777" w:rsidR="0012117C" w:rsidRPr="00BF2504" w:rsidRDefault="0012117C" w:rsidP="0012117C">
            <w:pPr>
              <w:pStyle w:val="TableBodyTextMIRB"/>
              <w:rPr>
                <w:rFonts w:eastAsia="Times New Roman"/>
                <w:lang w:eastAsia="en-CA"/>
              </w:rPr>
            </w:pPr>
            <w:r w:rsidRPr="00BF2504">
              <w:t>Manitou Rapids 11</w:t>
            </w:r>
          </w:p>
        </w:tc>
        <w:tc>
          <w:tcPr>
            <w:tcW w:w="1164" w:type="pct"/>
            <w:noWrap/>
            <w:vAlign w:val="center"/>
            <w:hideMark/>
          </w:tcPr>
          <w:p w14:paraId="4BEA97A3" w14:textId="00B74485" w:rsidR="0012117C" w:rsidRPr="00BF2504" w:rsidRDefault="002D61AA" w:rsidP="0012117C">
            <w:pPr>
              <w:pStyle w:val="TableBodyTextMIRB"/>
            </w:pPr>
            <w:r w:rsidRPr="00BF2504">
              <w:rPr>
                <w:rFonts w:eastAsia="Times New Roman"/>
                <w:lang w:eastAsia="en-CA"/>
              </w:rPr>
              <w:t>Sans objet</w:t>
            </w:r>
          </w:p>
        </w:tc>
      </w:tr>
      <w:tr w:rsidR="0012117C" w:rsidRPr="00BF2504" w14:paraId="1ACEAF50" w14:textId="77777777" w:rsidTr="0012117C">
        <w:trPr>
          <w:cantSplit/>
          <w:trHeight w:val="300"/>
          <w:jc w:val="center"/>
        </w:trPr>
        <w:tc>
          <w:tcPr>
            <w:tcW w:w="3836" w:type="pct"/>
            <w:vAlign w:val="center"/>
            <w:hideMark/>
          </w:tcPr>
          <w:p w14:paraId="75F1C334" w14:textId="77777777" w:rsidR="0012117C" w:rsidRPr="00BF2504" w:rsidRDefault="0012117C" w:rsidP="0012117C">
            <w:pPr>
              <w:pStyle w:val="TableBodyTextMIRB"/>
              <w:rPr>
                <w:rFonts w:eastAsia="Times New Roman"/>
                <w:lang w:eastAsia="en-CA"/>
              </w:rPr>
            </w:pPr>
            <w:r w:rsidRPr="00BF2504">
              <w:t>Marten Falls 65</w:t>
            </w:r>
          </w:p>
        </w:tc>
        <w:tc>
          <w:tcPr>
            <w:tcW w:w="1164" w:type="pct"/>
            <w:noWrap/>
            <w:vAlign w:val="center"/>
            <w:hideMark/>
          </w:tcPr>
          <w:p w14:paraId="56DA968E" w14:textId="67D5F4FA" w:rsidR="0012117C" w:rsidRPr="00BF2504" w:rsidRDefault="002D61AA" w:rsidP="0012117C">
            <w:pPr>
              <w:pStyle w:val="TableBodyTextMIRB"/>
            </w:pPr>
            <w:r w:rsidRPr="00BF2504">
              <w:rPr>
                <w:rFonts w:eastAsia="Times New Roman"/>
                <w:lang w:eastAsia="en-CA"/>
              </w:rPr>
              <w:t>Sans objet</w:t>
            </w:r>
          </w:p>
        </w:tc>
      </w:tr>
      <w:tr w:rsidR="0012117C" w:rsidRPr="00BF2504" w14:paraId="06CCEBB8" w14:textId="77777777" w:rsidTr="0012117C">
        <w:trPr>
          <w:cantSplit/>
          <w:trHeight w:val="300"/>
          <w:jc w:val="center"/>
        </w:trPr>
        <w:tc>
          <w:tcPr>
            <w:tcW w:w="3836" w:type="pct"/>
            <w:vAlign w:val="center"/>
            <w:hideMark/>
          </w:tcPr>
          <w:p w14:paraId="06284EDB" w14:textId="77777777" w:rsidR="0012117C" w:rsidRPr="00BF2504" w:rsidRDefault="0012117C" w:rsidP="0012117C">
            <w:pPr>
              <w:pStyle w:val="TableBodyTextMIRB"/>
              <w:rPr>
                <w:rFonts w:eastAsia="Times New Roman"/>
                <w:lang w:eastAsia="en-CA"/>
              </w:rPr>
            </w:pPr>
            <w:r w:rsidRPr="00BF2504">
              <w:lastRenderedPageBreak/>
              <w:t>Matachewan 72</w:t>
            </w:r>
          </w:p>
        </w:tc>
        <w:tc>
          <w:tcPr>
            <w:tcW w:w="1164" w:type="pct"/>
            <w:noWrap/>
            <w:vAlign w:val="center"/>
            <w:hideMark/>
          </w:tcPr>
          <w:p w14:paraId="5365E347" w14:textId="7EFE9B79" w:rsidR="0012117C" w:rsidRPr="00BF2504" w:rsidRDefault="002D61AA" w:rsidP="0012117C">
            <w:pPr>
              <w:pStyle w:val="TableBodyTextMIRB"/>
            </w:pPr>
            <w:r w:rsidRPr="00BF2504">
              <w:rPr>
                <w:rFonts w:eastAsia="Times New Roman"/>
                <w:lang w:eastAsia="en-CA"/>
              </w:rPr>
              <w:t>Sans objet</w:t>
            </w:r>
          </w:p>
        </w:tc>
      </w:tr>
      <w:tr w:rsidR="0012117C" w:rsidRPr="00BF2504" w14:paraId="48594AC9" w14:textId="77777777" w:rsidTr="0012117C">
        <w:trPr>
          <w:cantSplit/>
          <w:trHeight w:val="300"/>
          <w:jc w:val="center"/>
        </w:trPr>
        <w:tc>
          <w:tcPr>
            <w:tcW w:w="3836" w:type="pct"/>
            <w:vAlign w:val="center"/>
            <w:hideMark/>
          </w:tcPr>
          <w:p w14:paraId="7E7BABE9" w14:textId="77777777" w:rsidR="0012117C" w:rsidRPr="00BF2504" w:rsidRDefault="0012117C" w:rsidP="0012117C">
            <w:pPr>
              <w:pStyle w:val="TableBodyTextMIRB"/>
              <w:rPr>
                <w:rFonts w:eastAsia="Times New Roman"/>
                <w:lang w:eastAsia="en-CA"/>
              </w:rPr>
            </w:pPr>
            <w:r w:rsidRPr="00BF2504">
              <w:t>Mattagami 71</w:t>
            </w:r>
          </w:p>
        </w:tc>
        <w:tc>
          <w:tcPr>
            <w:tcW w:w="1164" w:type="pct"/>
            <w:noWrap/>
            <w:vAlign w:val="center"/>
            <w:hideMark/>
          </w:tcPr>
          <w:p w14:paraId="697F0114" w14:textId="69CA6C5C" w:rsidR="0012117C" w:rsidRPr="00BF2504" w:rsidRDefault="002D61AA" w:rsidP="0012117C">
            <w:pPr>
              <w:pStyle w:val="TableBodyTextMIRB"/>
            </w:pPr>
            <w:r w:rsidRPr="00BF2504">
              <w:rPr>
                <w:rFonts w:eastAsia="Times New Roman"/>
                <w:lang w:eastAsia="en-CA"/>
              </w:rPr>
              <w:t>Sans objet</w:t>
            </w:r>
          </w:p>
        </w:tc>
      </w:tr>
      <w:tr w:rsidR="0012117C" w:rsidRPr="00BF2504" w14:paraId="5CB7DA17" w14:textId="77777777" w:rsidTr="0012117C">
        <w:trPr>
          <w:cantSplit/>
          <w:trHeight w:val="300"/>
          <w:jc w:val="center"/>
        </w:trPr>
        <w:tc>
          <w:tcPr>
            <w:tcW w:w="3836" w:type="pct"/>
            <w:vAlign w:val="center"/>
            <w:hideMark/>
          </w:tcPr>
          <w:p w14:paraId="2496D7CA" w14:textId="77777777" w:rsidR="0012117C" w:rsidRPr="00BF2504" w:rsidRDefault="0012117C" w:rsidP="0012117C">
            <w:pPr>
              <w:pStyle w:val="TableBodyTextMIRB"/>
              <w:rPr>
                <w:rFonts w:eastAsia="Times New Roman"/>
                <w:lang w:eastAsia="en-CA"/>
              </w:rPr>
            </w:pPr>
            <w:r w:rsidRPr="00BF2504">
              <w:t>M'Chigeeng 22</w:t>
            </w:r>
          </w:p>
        </w:tc>
        <w:tc>
          <w:tcPr>
            <w:tcW w:w="1164" w:type="pct"/>
            <w:noWrap/>
            <w:vAlign w:val="center"/>
            <w:hideMark/>
          </w:tcPr>
          <w:p w14:paraId="49E120E5" w14:textId="026C47CB" w:rsidR="0012117C" w:rsidRPr="00BF2504" w:rsidRDefault="002D61AA" w:rsidP="0012117C">
            <w:pPr>
              <w:pStyle w:val="TableBodyTextMIRB"/>
            </w:pPr>
            <w:r w:rsidRPr="00BF2504">
              <w:rPr>
                <w:rFonts w:eastAsia="Times New Roman"/>
                <w:lang w:eastAsia="en-CA"/>
              </w:rPr>
              <w:t>Sans objet</w:t>
            </w:r>
          </w:p>
        </w:tc>
      </w:tr>
      <w:tr w:rsidR="0073302D" w:rsidRPr="00BF2504" w14:paraId="2DFCE796" w14:textId="77777777" w:rsidTr="0012117C">
        <w:trPr>
          <w:cantSplit/>
          <w:trHeight w:val="300"/>
          <w:jc w:val="center"/>
        </w:trPr>
        <w:tc>
          <w:tcPr>
            <w:tcW w:w="3836" w:type="pct"/>
            <w:vAlign w:val="center"/>
          </w:tcPr>
          <w:p w14:paraId="5F91C7FE" w14:textId="0B564650" w:rsidR="0073302D" w:rsidRPr="00BF2504" w:rsidRDefault="0073302D" w:rsidP="0012117C">
            <w:pPr>
              <w:pStyle w:val="TableBodyTextMIRB"/>
            </w:pPr>
            <w:r w:rsidRPr="00BF2504">
              <w:rPr>
                <w:color w:val="000000"/>
                <w:lang w:eastAsia="en-CA"/>
              </w:rPr>
              <w:t>Missanabie Cree First Nation</w:t>
            </w:r>
          </w:p>
        </w:tc>
        <w:tc>
          <w:tcPr>
            <w:tcW w:w="1164" w:type="pct"/>
            <w:noWrap/>
            <w:vAlign w:val="center"/>
          </w:tcPr>
          <w:p w14:paraId="76B23735" w14:textId="3177B67E" w:rsidR="0073302D" w:rsidRPr="00BF2504" w:rsidRDefault="002D61AA" w:rsidP="0012117C">
            <w:pPr>
              <w:pStyle w:val="TableBodyTextMIRB"/>
              <w:rPr>
                <w:rFonts w:eastAsia="Times New Roman"/>
                <w:lang w:eastAsia="en-CA"/>
              </w:rPr>
            </w:pPr>
            <w:r w:rsidRPr="00BF2504">
              <w:rPr>
                <w:rFonts w:eastAsia="Times New Roman"/>
                <w:lang w:eastAsia="en-CA"/>
              </w:rPr>
              <w:t>Sans objet</w:t>
            </w:r>
          </w:p>
        </w:tc>
      </w:tr>
      <w:tr w:rsidR="0012117C" w:rsidRPr="00BF2504" w14:paraId="0AE56B84" w14:textId="77777777" w:rsidTr="0012117C">
        <w:trPr>
          <w:cantSplit/>
          <w:trHeight w:val="300"/>
          <w:jc w:val="center"/>
        </w:trPr>
        <w:tc>
          <w:tcPr>
            <w:tcW w:w="3836" w:type="pct"/>
            <w:vAlign w:val="center"/>
            <w:hideMark/>
          </w:tcPr>
          <w:p w14:paraId="14368996" w14:textId="77777777" w:rsidR="0012117C" w:rsidRPr="00BF2504" w:rsidRDefault="0012117C" w:rsidP="0012117C">
            <w:pPr>
              <w:pStyle w:val="TableBodyTextMIRB"/>
              <w:rPr>
                <w:rFonts w:eastAsia="Times New Roman"/>
                <w:lang w:eastAsia="en-CA"/>
              </w:rPr>
            </w:pPr>
            <w:r w:rsidRPr="00BF2504">
              <w:t>Missanabie 62</w:t>
            </w:r>
          </w:p>
        </w:tc>
        <w:tc>
          <w:tcPr>
            <w:tcW w:w="1164" w:type="pct"/>
            <w:noWrap/>
            <w:vAlign w:val="center"/>
            <w:hideMark/>
          </w:tcPr>
          <w:p w14:paraId="0B49022F" w14:textId="2DFCEB61" w:rsidR="0012117C" w:rsidRPr="00BF2504" w:rsidRDefault="002D61AA" w:rsidP="0012117C">
            <w:pPr>
              <w:pStyle w:val="TableBodyTextMIRB"/>
            </w:pPr>
            <w:r w:rsidRPr="00BF2504">
              <w:rPr>
                <w:rFonts w:eastAsia="Times New Roman"/>
                <w:lang w:eastAsia="en-CA"/>
              </w:rPr>
              <w:t>Sans objet</w:t>
            </w:r>
          </w:p>
        </w:tc>
      </w:tr>
      <w:tr w:rsidR="0012117C" w:rsidRPr="00BF2504" w14:paraId="0D2F3B13" w14:textId="77777777" w:rsidTr="0012117C">
        <w:trPr>
          <w:cantSplit/>
          <w:trHeight w:val="300"/>
          <w:jc w:val="center"/>
        </w:trPr>
        <w:tc>
          <w:tcPr>
            <w:tcW w:w="3836" w:type="pct"/>
            <w:vAlign w:val="center"/>
            <w:hideMark/>
          </w:tcPr>
          <w:p w14:paraId="1E5A6166" w14:textId="77777777" w:rsidR="0012117C" w:rsidRPr="00BF2504" w:rsidRDefault="0012117C" w:rsidP="0012117C">
            <w:pPr>
              <w:pStyle w:val="TableBodyTextMIRB"/>
              <w:rPr>
                <w:rFonts w:eastAsia="Times New Roman"/>
                <w:lang w:eastAsia="en-CA"/>
              </w:rPr>
            </w:pPr>
            <w:r w:rsidRPr="00BF2504">
              <w:t>Mississagi River 8</w:t>
            </w:r>
          </w:p>
        </w:tc>
        <w:tc>
          <w:tcPr>
            <w:tcW w:w="1164" w:type="pct"/>
            <w:noWrap/>
            <w:vAlign w:val="center"/>
            <w:hideMark/>
          </w:tcPr>
          <w:p w14:paraId="0C57539C" w14:textId="2F18C751" w:rsidR="0012117C" w:rsidRPr="00BF2504" w:rsidRDefault="002D61AA" w:rsidP="0012117C">
            <w:pPr>
              <w:pStyle w:val="TableBodyTextMIRB"/>
            </w:pPr>
            <w:r w:rsidRPr="00BF2504">
              <w:rPr>
                <w:rFonts w:eastAsia="Times New Roman"/>
                <w:lang w:eastAsia="en-CA"/>
              </w:rPr>
              <w:t>Sans objet</w:t>
            </w:r>
          </w:p>
        </w:tc>
      </w:tr>
      <w:tr w:rsidR="0012117C" w:rsidRPr="00BF2504" w14:paraId="0354C325" w14:textId="77777777" w:rsidTr="0012117C">
        <w:trPr>
          <w:cantSplit/>
          <w:trHeight w:val="300"/>
          <w:jc w:val="center"/>
        </w:trPr>
        <w:tc>
          <w:tcPr>
            <w:tcW w:w="3836" w:type="pct"/>
            <w:vAlign w:val="center"/>
            <w:hideMark/>
          </w:tcPr>
          <w:p w14:paraId="67FA129B" w14:textId="77777777" w:rsidR="0012117C" w:rsidRPr="00BF2504" w:rsidRDefault="0012117C" w:rsidP="0012117C">
            <w:pPr>
              <w:pStyle w:val="TableBodyTextMIRB"/>
              <w:rPr>
                <w:rFonts w:eastAsia="Times New Roman"/>
                <w:lang w:eastAsia="en-CA"/>
              </w:rPr>
            </w:pPr>
            <w:r w:rsidRPr="00BF2504">
              <w:t>Mississauga's of Scugog Island</w:t>
            </w:r>
          </w:p>
        </w:tc>
        <w:tc>
          <w:tcPr>
            <w:tcW w:w="1164" w:type="pct"/>
            <w:noWrap/>
            <w:vAlign w:val="center"/>
            <w:hideMark/>
          </w:tcPr>
          <w:p w14:paraId="7FA8A1D1" w14:textId="66FB6BAB" w:rsidR="0012117C" w:rsidRPr="00BF2504" w:rsidRDefault="002D61AA" w:rsidP="0012117C">
            <w:pPr>
              <w:pStyle w:val="TableBodyTextMIRB"/>
            </w:pPr>
            <w:r w:rsidRPr="00BF2504">
              <w:rPr>
                <w:rFonts w:eastAsia="Times New Roman"/>
                <w:lang w:eastAsia="en-CA"/>
              </w:rPr>
              <w:t>Sans objet</w:t>
            </w:r>
          </w:p>
        </w:tc>
      </w:tr>
      <w:tr w:rsidR="0012117C" w:rsidRPr="00BF2504" w14:paraId="4B6E6FB2" w14:textId="77777777" w:rsidTr="0012117C">
        <w:trPr>
          <w:cantSplit/>
          <w:trHeight w:val="300"/>
          <w:jc w:val="center"/>
        </w:trPr>
        <w:tc>
          <w:tcPr>
            <w:tcW w:w="3836" w:type="pct"/>
            <w:vAlign w:val="center"/>
            <w:hideMark/>
          </w:tcPr>
          <w:p w14:paraId="65CF0B6D" w14:textId="77777777" w:rsidR="0012117C" w:rsidRPr="00BF2504" w:rsidRDefault="0012117C" w:rsidP="0012117C">
            <w:pPr>
              <w:pStyle w:val="TableBodyTextMIRB"/>
              <w:rPr>
                <w:rFonts w:eastAsia="Times New Roman"/>
                <w:lang w:eastAsia="en-CA"/>
              </w:rPr>
            </w:pPr>
            <w:r w:rsidRPr="00BF2504">
              <w:t>Mnjikaning First Nation 32</w:t>
            </w:r>
          </w:p>
        </w:tc>
        <w:tc>
          <w:tcPr>
            <w:tcW w:w="1164" w:type="pct"/>
            <w:noWrap/>
            <w:vAlign w:val="center"/>
            <w:hideMark/>
          </w:tcPr>
          <w:p w14:paraId="52F63C26" w14:textId="7CE3A2E6" w:rsidR="0012117C" w:rsidRPr="00BF2504" w:rsidRDefault="002D61AA" w:rsidP="0012117C">
            <w:pPr>
              <w:pStyle w:val="TableBodyTextMIRB"/>
            </w:pPr>
            <w:r w:rsidRPr="00BF2504">
              <w:rPr>
                <w:rFonts w:eastAsia="Times New Roman"/>
                <w:lang w:eastAsia="en-CA"/>
              </w:rPr>
              <w:t>Sans objet</w:t>
            </w:r>
          </w:p>
        </w:tc>
      </w:tr>
      <w:tr w:rsidR="0012117C" w:rsidRPr="00BF2504" w14:paraId="1F7D6AEA" w14:textId="77777777" w:rsidTr="0012117C">
        <w:trPr>
          <w:cantSplit/>
          <w:trHeight w:val="300"/>
          <w:jc w:val="center"/>
        </w:trPr>
        <w:tc>
          <w:tcPr>
            <w:tcW w:w="3836" w:type="pct"/>
            <w:vAlign w:val="center"/>
            <w:hideMark/>
          </w:tcPr>
          <w:p w14:paraId="66BFDD19" w14:textId="77777777" w:rsidR="0012117C" w:rsidRPr="00BF2504" w:rsidRDefault="0012117C" w:rsidP="0012117C">
            <w:pPr>
              <w:pStyle w:val="TableBodyTextMIRB"/>
              <w:rPr>
                <w:rFonts w:eastAsia="Times New Roman"/>
                <w:lang w:eastAsia="en-CA"/>
              </w:rPr>
            </w:pPr>
            <w:r w:rsidRPr="00BF2504">
              <w:t>Moose Factory 68</w:t>
            </w:r>
          </w:p>
        </w:tc>
        <w:tc>
          <w:tcPr>
            <w:tcW w:w="1164" w:type="pct"/>
            <w:noWrap/>
            <w:vAlign w:val="center"/>
            <w:hideMark/>
          </w:tcPr>
          <w:p w14:paraId="6991F553" w14:textId="7FD12EF7" w:rsidR="0012117C" w:rsidRPr="00BF2504" w:rsidRDefault="002D61AA" w:rsidP="0012117C">
            <w:pPr>
              <w:pStyle w:val="TableBodyTextMIRB"/>
            </w:pPr>
            <w:r w:rsidRPr="00BF2504">
              <w:rPr>
                <w:rFonts w:eastAsia="Times New Roman"/>
                <w:lang w:eastAsia="en-CA"/>
              </w:rPr>
              <w:t>Sans objet</w:t>
            </w:r>
          </w:p>
        </w:tc>
      </w:tr>
      <w:tr w:rsidR="0012117C" w:rsidRPr="00BF2504" w14:paraId="0A8D98F1" w14:textId="77777777" w:rsidTr="0012117C">
        <w:trPr>
          <w:cantSplit/>
          <w:trHeight w:val="300"/>
          <w:jc w:val="center"/>
        </w:trPr>
        <w:tc>
          <w:tcPr>
            <w:tcW w:w="3836" w:type="pct"/>
            <w:vAlign w:val="center"/>
            <w:hideMark/>
          </w:tcPr>
          <w:p w14:paraId="297B4CDB" w14:textId="77777777" w:rsidR="0012117C" w:rsidRPr="00BF2504" w:rsidRDefault="0012117C" w:rsidP="0012117C">
            <w:pPr>
              <w:pStyle w:val="TableBodyTextMIRB"/>
              <w:rPr>
                <w:rFonts w:eastAsia="Times New Roman"/>
                <w:lang w:eastAsia="en-CA"/>
              </w:rPr>
            </w:pPr>
            <w:r w:rsidRPr="00BF2504">
              <w:t>Moose Point 79</w:t>
            </w:r>
          </w:p>
        </w:tc>
        <w:tc>
          <w:tcPr>
            <w:tcW w:w="1164" w:type="pct"/>
            <w:noWrap/>
            <w:vAlign w:val="center"/>
            <w:hideMark/>
          </w:tcPr>
          <w:p w14:paraId="7A4029B9" w14:textId="044BBFA6" w:rsidR="0012117C" w:rsidRPr="00BF2504" w:rsidRDefault="002D61AA" w:rsidP="0012117C">
            <w:pPr>
              <w:pStyle w:val="TableBodyTextMIRB"/>
            </w:pPr>
            <w:r w:rsidRPr="00BF2504">
              <w:rPr>
                <w:rFonts w:eastAsia="Times New Roman"/>
                <w:lang w:eastAsia="en-CA"/>
              </w:rPr>
              <w:t>Sans objet</w:t>
            </w:r>
          </w:p>
        </w:tc>
      </w:tr>
      <w:tr w:rsidR="0012117C" w:rsidRPr="00BF2504" w14:paraId="170850C8" w14:textId="77777777" w:rsidTr="0012117C">
        <w:trPr>
          <w:cantSplit/>
          <w:trHeight w:val="300"/>
          <w:jc w:val="center"/>
        </w:trPr>
        <w:tc>
          <w:tcPr>
            <w:tcW w:w="3836" w:type="pct"/>
            <w:vAlign w:val="center"/>
            <w:hideMark/>
          </w:tcPr>
          <w:p w14:paraId="75311D67" w14:textId="77777777" w:rsidR="0012117C" w:rsidRPr="00BF2504" w:rsidRDefault="0012117C" w:rsidP="0012117C">
            <w:pPr>
              <w:pStyle w:val="TableBodyTextMIRB"/>
              <w:rPr>
                <w:rFonts w:eastAsia="Times New Roman"/>
                <w:lang w:eastAsia="en-CA"/>
              </w:rPr>
            </w:pPr>
            <w:r w:rsidRPr="00BF2504">
              <w:t>Moravian 47</w:t>
            </w:r>
          </w:p>
        </w:tc>
        <w:tc>
          <w:tcPr>
            <w:tcW w:w="1164" w:type="pct"/>
            <w:noWrap/>
            <w:vAlign w:val="center"/>
            <w:hideMark/>
          </w:tcPr>
          <w:p w14:paraId="78420009" w14:textId="56B7D87E" w:rsidR="0012117C" w:rsidRPr="00BF2504" w:rsidRDefault="002D61AA" w:rsidP="0012117C">
            <w:pPr>
              <w:pStyle w:val="TableBodyTextMIRB"/>
            </w:pPr>
            <w:r w:rsidRPr="00BF2504">
              <w:rPr>
                <w:rFonts w:eastAsia="Times New Roman"/>
                <w:lang w:eastAsia="en-CA"/>
              </w:rPr>
              <w:t>Sans objet</w:t>
            </w:r>
          </w:p>
        </w:tc>
      </w:tr>
      <w:tr w:rsidR="0012117C" w:rsidRPr="00BF2504" w14:paraId="29AA9556" w14:textId="77777777" w:rsidTr="0012117C">
        <w:trPr>
          <w:cantSplit/>
          <w:trHeight w:val="300"/>
          <w:jc w:val="center"/>
        </w:trPr>
        <w:tc>
          <w:tcPr>
            <w:tcW w:w="3836" w:type="pct"/>
            <w:vAlign w:val="center"/>
            <w:hideMark/>
          </w:tcPr>
          <w:p w14:paraId="350FD7B5" w14:textId="30E1657E" w:rsidR="0012117C" w:rsidRPr="00BF2504" w:rsidRDefault="0012117C" w:rsidP="0012117C">
            <w:pPr>
              <w:pStyle w:val="TableBodyTextMIRB"/>
              <w:rPr>
                <w:rFonts w:eastAsia="Times New Roman"/>
                <w:lang w:eastAsia="en-CA"/>
              </w:rPr>
            </w:pPr>
            <w:r w:rsidRPr="00BF2504">
              <w:t>Mountbatten 76</w:t>
            </w:r>
            <w:r w:rsidR="00457BE4">
              <w:t>A</w:t>
            </w:r>
          </w:p>
        </w:tc>
        <w:tc>
          <w:tcPr>
            <w:tcW w:w="1164" w:type="pct"/>
            <w:noWrap/>
            <w:vAlign w:val="center"/>
            <w:hideMark/>
          </w:tcPr>
          <w:p w14:paraId="3BD3066F" w14:textId="26A2242A" w:rsidR="0012117C" w:rsidRPr="00BF2504" w:rsidRDefault="002D61AA" w:rsidP="0012117C">
            <w:pPr>
              <w:pStyle w:val="TableBodyTextMIRB"/>
            </w:pPr>
            <w:r w:rsidRPr="00BF2504">
              <w:rPr>
                <w:rFonts w:eastAsia="Times New Roman"/>
                <w:lang w:eastAsia="en-CA"/>
              </w:rPr>
              <w:t>Sans objet</w:t>
            </w:r>
          </w:p>
        </w:tc>
      </w:tr>
      <w:tr w:rsidR="0012117C" w:rsidRPr="00BF2504" w14:paraId="1F32460E" w14:textId="77777777" w:rsidTr="0012117C">
        <w:trPr>
          <w:cantSplit/>
          <w:trHeight w:val="300"/>
          <w:jc w:val="center"/>
        </w:trPr>
        <w:tc>
          <w:tcPr>
            <w:tcW w:w="3836" w:type="pct"/>
            <w:vAlign w:val="center"/>
            <w:hideMark/>
          </w:tcPr>
          <w:p w14:paraId="102FC2E3" w14:textId="77777777" w:rsidR="0012117C" w:rsidRPr="00BF2504" w:rsidRDefault="0012117C" w:rsidP="0012117C">
            <w:pPr>
              <w:pStyle w:val="TableBodyTextMIRB"/>
              <w:rPr>
                <w:rFonts w:eastAsia="Times New Roman"/>
                <w:lang w:eastAsia="en-CA"/>
              </w:rPr>
            </w:pPr>
            <w:r w:rsidRPr="00BF2504">
              <w:t>Municipality of Arran-Elderslie</w:t>
            </w:r>
          </w:p>
        </w:tc>
        <w:tc>
          <w:tcPr>
            <w:tcW w:w="1164" w:type="pct"/>
            <w:noWrap/>
            <w:vAlign w:val="center"/>
            <w:hideMark/>
          </w:tcPr>
          <w:p w14:paraId="13542C40" w14:textId="2943A0DC" w:rsidR="0012117C" w:rsidRPr="00BF2504" w:rsidRDefault="002D61AA" w:rsidP="0012117C">
            <w:pPr>
              <w:pStyle w:val="TableBodyTextMIRB"/>
            </w:pPr>
            <w:r w:rsidRPr="00BF2504">
              <w:rPr>
                <w:rFonts w:eastAsia="Times New Roman"/>
                <w:lang w:eastAsia="en-CA"/>
              </w:rPr>
              <w:t>Sans objet</w:t>
            </w:r>
          </w:p>
        </w:tc>
      </w:tr>
      <w:tr w:rsidR="0012117C" w:rsidRPr="00BF2504" w14:paraId="1F091B69" w14:textId="77777777" w:rsidTr="0012117C">
        <w:trPr>
          <w:cantSplit/>
          <w:trHeight w:val="300"/>
          <w:jc w:val="center"/>
        </w:trPr>
        <w:tc>
          <w:tcPr>
            <w:tcW w:w="3836" w:type="pct"/>
            <w:vAlign w:val="center"/>
            <w:hideMark/>
          </w:tcPr>
          <w:p w14:paraId="66B64067" w14:textId="77777777" w:rsidR="0012117C" w:rsidRPr="00BF2504" w:rsidRDefault="0012117C" w:rsidP="0012117C">
            <w:pPr>
              <w:pStyle w:val="TableBodyTextMIRB"/>
              <w:rPr>
                <w:rFonts w:eastAsia="Times New Roman"/>
                <w:lang w:eastAsia="en-CA"/>
              </w:rPr>
            </w:pPr>
            <w:r w:rsidRPr="00BF2504">
              <w:t>Municipality of Bayham</w:t>
            </w:r>
          </w:p>
        </w:tc>
        <w:tc>
          <w:tcPr>
            <w:tcW w:w="1164" w:type="pct"/>
            <w:noWrap/>
            <w:vAlign w:val="center"/>
            <w:hideMark/>
          </w:tcPr>
          <w:p w14:paraId="78D1ADE5" w14:textId="75C3B46C" w:rsidR="0012117C" w:rsidRPr="00BF2504" w:rsidRDefault="002D61AA" w:rsidP="0012117C">
            <w:pPr>
              <w:pStyle w:val="TableBodyTextMIRB"/>
            </w:pPr>
            <w:r w:rsidRPr="00BF2504">
              <w:rPr>
                <w:rFonts w:eastAsia="Times New Roman"/>
                <w:lang w:eastAsia="en-CA"/>
              </w:rPr>
              <w:t>Sans objet</w:t>
            </w:r>
          </w:p>
        </w:tc>
      </w:tr>
      <w:tr w:rsidR="0012117C" w:rsidRPr="00BF2504" w14:paraId="2260B8EA" w14:textId="77777777" w:rsidTr="0012117C">
        <w:trPr>
          <w:cantSplit/>
          <w:trHeight w:val="300"/>
          <w:jc w:val="center"/>
        </w:trPr>
        <w:tc>
          <w:tcPr>
            <w:tcW w:w="3836" w:type="pct"/>
            <w:vAlign w:val="center"/>
            <w:hideMark/>
          </w:tcPr>
          <w:p w14:paraId="3B6D504E" w14:textId="77777777" w:rsidR="0012117C" w:rsidRPr="00BF2504" w:rsidRDefault="0012117C" w:rsidP="0012117C">
            <w:pPr>
              <w:pStyle w:val="TableBodyTextMIRB"/>
              <w:rPr>
                <w:rFonts w:eastAsia="Times New Roman"/>
                <w:lang w:eastAsia="en-CA"/>
              </w:rPr>
            </w:pPr>
            <w:r w:rsidRPr="00BF2504">
              <w:t>Municipality of Bluewater</w:t>
            </w:r>
          </w:p>
        </w:tc>
        <w:tc>
          <w:tcPr>
            <w:tcW w:w="1164" w:type="pct"/>
            <w:noWrap/>
            <w:vAlign w:val="center"/>
            <w:hideMark/>
          </w:tcPr>
          <w:p w14:paraId="6BAE8CE9" w14:textId="05D9BD0F" w:rsidR="0012117C" w:rsidRPr="00BF2504" w:rsidRDefault="002D61AA" w:rsidP="0012117C">
            <w:pPr>
              <w:pStyle w:val="TableBodyTextMIRB"/>
            </w:pPr>
            <w:r w:rsidRPr="00BF2504">
              <w:rPr>
                <w:rFonts w:eastAsia="Times New Roman"/>
                <w:lang w:eastAsia="en-CA"/>
              </w:rPr>
              <w:t>Sans objet</w:t>
            </w:r>
          </w:p>
        </w:tc>
      </w:tr>
      <w:tr w:rsidR="0012117C" w:rsidRPr="00BF2504" w14:paraId="3719CA04" w14:textId="77777777" w:rsidTr="0012117C">
        <w:trPr>
          <w:cantSplit/>
          <w:trHeight w:val="300"/>
          <w:jc w:val="center"/>
        </w:trPr>
        <w:tc>
          <w:tcPr>
            <w:tcW w:w="3836" w:type="pct"/>
            <w:vAlign w:val="center"/>
            <w:hideMark/>
          </w:tcPr>
          <w:p w14:paraId="73A29CA1" w14:textId="77777777" w:rsidR="0012117C" w:rsidRPr="00BF2504" w:rsidRDefault="0012117C" w:rsidP="0012117C">
            <w:pPr>
              <w:pStyle w:val="TableBodyTextMIRB"/>
              <w:rPr>
                <w:rFonts w:eastAsia="Times New Roman"/>
                <w:lang w:eastAsia="en-CA"/>
              </w:rPr>
            </w:pPr>
            <w:r w:rsidRPr="00BF2504">
              <w:t>Municipality of Brighton</w:t>
            </w:r>
          </w:p>
        </w:tc>
        <w:tc>
          <w:tcPr>
            <w:tcW w:w="1164" w:type="pct"/>
            <w:noWrap/>
            <w:vAlign w:val="center"/>
            <w:hideMark/>
          </w:tcPr>
          <w:p w14:paraId="405FD276" w14:textId="04619541" w:rsidR="0012117C" w:rsidRPr="00BF2504" w:rsidRDefault="002D61AA" w:rsidP="0012117C">
            <w:pPr>
              <w:pStyle w:val="TableBodyTextMIRB"/>
            </w:pPr>
            <w:r w:rsidRPr="00BF2504">
              <w:rPr>
                <w:rFonts w:eastAsia="Times New Roman"/>
                <w:lang w:eastAsia="en-CA"/>
              </w:rPr>
              <w:t>Sans objet</w:t>
            </w:r>
          </w:p>
        </w:tc>
      </w:tr>
      <w:tr w:rsidR="0012117C" w:rsidRPr="00BF2504" w14:paraId="3EE669B1" w14:textId="77777777" w:rsidTr="0012117C">
        <w:trPr>
          <w:cantSplit/>
          <w:trHeight w:val="300"/>
          <w:jc w:val="center"/>
        </w:trPr>
        <w:tc>
          <w:tcPr>
            <w:tcW w:w="3836" w:type="pct"/>
            <w:vAlign w:val="center"/>
            <w:hideMark/>
          </w:tcPr>
          <w:p w14:paraId="7367CA6D" w14:textId="77777777" w:rsidR="0012117C" w:rsidRPr="00BF2504" w:rsidRDefault="0012117C" w:rsidP="0012117C">
            <w:pPr>
              <w:pStyle w:val="TableBodyTextMIRB"/>
              <w:rPr>
                <w:rFonts w:eastAsia="Times New Roman"/>
                <w:lang w:eastAsia="en-CA"/>
              </w:rPr>
            </w:pPr>
            <w:r w:rsidRPr="00BF2504">
              <w:t>Municipality of Brockton</w:t>
            </w:r>
          </w:p>
        </w:tc>
        <w:tc>
          <w:tcPr>
            <w:tcW w:w="1164" w:type="pct"/>
            <w:noWrap/>
            <w:vAlign w:val="center"/>
            <w:hideMark/>
          </w:tcPr>
          <w:p w14:paraId="6FCDA2AB" w14:textId="6E2C078F" w:rsidR="0012117C" w:rsidRPr="00BF2504" w:rsidRDefault="002D61AA" w:rsidP="0012117C">
            <w:pPr>
              <w:pStyle w:val="TableBodyTextMIRB"/>
            </w:pPr>
            <w:r w:rsidRPr="00BF2504">
              <w:rPr>
                <w:rFonts w:eastAsia="Times New Roman"/>
                <w:lang w:eastAsia="en-CA"/>
              </w:rPr>
              <w:t>Sans objet</w:t>
            </w:r>
          </w:p>
        </w:tc>
      </w:tr>
      <w:tr w:rsidR="0012117C" w:rsidRPr="00BF2504" w14:paraId="68C05418" w14:textId="77777777" w:rsidTr="0012117C">
        <w:trPr>
          <w:cantSplit/>
          <w:trHeight w:val="300"/>
          <w:jc w:val="center"/>
        </w:trPr>
        <w:tc>
          <w:tcPr>
            <w:tcW w:w="3836" w:type="pct"/>
            <w:vAlign w:val="center"/>
            <w:hideMark/>
          </w:tcPr>
          <w:p w14:paraId="2871709C" w14:textId="77777777" w:rsidR="0012117C" w:rsidRPr="00BF2504" w:rsidRDefault="0012117C" w:rsidP="0012117C">
            <w:pPr>
              <w:pStyle w:val="TableBodyTextMIRB"/>
              <w:rPr>
                <w:rFonts w:eastAsia="Times New Roman"/>
                <w:lang w:eastAsia="en-CA"/>
              </w:rPr>
            </w:pPr>
            <w:r w:rsidRPr="00BF2504">
              <w:t>Municipality of Brooke-Alvinston</w:t>
            </w:r>
          </w:p>
        </w:tc>
        <w:tc>
          <w:tcPr>
            <w:tcW w:w="1164" w:type="pct"/>
            <w:noWrap/>
            <w:vAlign w:val="center"/>
            <w:hideMark/>
          </w:tcPr>
          <w:p w14:paraId="22F9EB30" w14:textId="4B71B843" w:rsidR="0012117C" w:rsidRPr="00BF2504" w:rsidRDefault="002D61AA" w:rsidP="0012117C">
            <w:pPr>
              <w:pStyle w:val="TableBodyTextMIRB"/>
            </w:pPr>
            <w:r w:rsidRPr="00BF2504">
              <w:rPr>
                <w:rFonts w:eastAsia="Times New Roman"/>
                <w:lang w:eastAsia="en-CA"/>
              </w:rPr>
              <w:t>Sans objet</w:t>
            </w:r>
          </w:p>
        </w:tc>
      </w:tr>
      <w:tr w:rsidR="0012117C" w:rsidRPr="00BF2504" w14:paraId="513F0AF8" w14:textId="77777777" w:rsidTr="0012117C">
        <w:trPr>
          <w:cantSplit/>
          <w:trHeight w:val="300"/>
          <w:jc w:val="center"/>
        </w:trPr>
        <w:tc>
          <w:tcPr>
            <w:tcW w:w="3836" w:type="pct"/>
            <w:vAlign w:val="center"/>
            <w:hideMark/>
          </w:tcPr>
          <w:p w14:paraId="35671DBF" w14:textId="77777777" w:rsidR="0012117C" w:rsidRPr="00BF2504" w:rsidRDefault="0012117C" w:rsidP="0012117C">
            <w:pPr>
              <w:pStyle w:val="TableBodyTextMIRB"/>
              <w:rPr>
                <w:rFonts w:eastAsia="Times New Roman"/>
                <w:lang w:eastAsia="en-CA"/>
              </w:rPr>
            </w:pPr>
            <w:r w:rsidRPr="00BF2504">
              <w:t>Municipality of Callander</w:t>
            </w:r>
          </w:p>
        </w:tc>
        <w:tc>
          <w:tcPr>
            <w:tcW w:w="1164" w:type="pct"/>
            <w:noWrap/>
            <w:vAlign w:val="center"/>
            <w:hideMark/>
          </w:tcPr>
          <w:p w14:paraId="4FECF9FC" w14:textId="52A89382" w:rsidR="0012117C" w:rsidRPr="00BF2504" w:rsidRDefault="002D61AA" w:rsidP="0012117C">
            <w:pPr>
              <w:pStyle w:val="TableBodyTextMIRB"/>
            </w:pPr>
            <w:r w:rsidRPr="00BF2504">
              <w:rPr>
                <w:rFonts w:eastAsia="Times New Roman"/>
                <w:lang w:eastAsia="en-CA"/>
              </w:rPr>
              <w:t>Sans objet</w:t>
            </w:r>
          </w:p>
        </w:tc>
      </w:tr>
      <w:tr w:rsidR="00B46B8E" w:rsidRPr="00BF2504" w14:paraId="623357C7" w14:textId="77777777" w:rsidTr="0012117C">
        <w:trPr>
          <w:cantSplit/>
          <w:trHeight w:val="300"/>
          <w:jc w:val="center"/>
        </w:trPr>
        <w:tc>
          <w:tcPr>
            <w:tcW w:w="3836" w:type="pct"/>
            <w:vAlign w:val="center"/>
          </w:tcPr>
          <w:p w14:paraId="1C16D6B1" w14:textId="504F2951" w:rsidR="00B46B8E" w:rsidRPr="00BF2504" w:rsidRDefault="00B46B8E" w:rsidP="0012117C">
            <w:pPr>
              <w:pStyle w:val="TableBodyTextMIRB"/>
            </w:pPr>
            <w:r w:rsidRPr="00B46B8E">
              <w:t>Municipality of Calvin</w:t>
            </w:r>
          </w:p>
        </w:tc>
        <w:tc>
          <w:tcPr>
            <w:tcW w:w="1164" w:type="pct"/>
            <w:noWrap/>
            <w:vAlign w:val="center"/>
          </w:tcPr>
          <w:p w14:paraId="33370E7B" w14:textId="2E14CCDB"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F755E1" w:rsidRPr="00BF2504" w14:paraId="1A2452EB" w14:textId="77777777" w:rsidTr="0012117C">
        <w:trPr>
          <w:cantSplit/>
          <w:trHeight w:val="300"/>
          <w:jc w:val="center"/>
        </w:trPr>
        <w:tc>
          <w:tcPr>
            <w:tcW w:w="3836" w:type="pct"/>
            <w:vAlign w:val="center"/>
          </w:tcPr>
          <w:p w14:paraId="749F3C3C" w14:textId="5E4907B1" w:rsidR="00F755E1" w:rsidRPr="00BF2504" w:rsidRDefault="00F755E1" w:rsidP="0012117C">
            <w:pPr>
              <w:pStyle w:val="TableBodyTextMIRB"/>
            </w:pPr>
            <w:r w:rsidRPr="00BF2504">
              <w:t>Municipality of Casselman</w:t>
            </w:r>
          </w:p>
        </w:tc>
        <w:tc>
          <w:tcPr>
            <w:tcW w:w="1164" w:type="pct"/>
            <w:noWrap/>
            <w:vAlign w:val="center"/>
          </w:tcPr>
          <w:p w14:paraId="1BD6CA87" w14:textId="4DF4DFD1" w:rsidR="00F755E1" w:rsidRPr="00BF2504" w:rsidRDefault="002D61AA" w:rsidP="0012117C">
            <w:pPr>
              <w:pStyle w:val="TableBodyTextMIRB"/>
              <w:rPr>
                <w:rFonts w:eastAsia="Times New Roman"/>
                <w:lang w:eastAsia="en-CA"/>
              </w:rPr>
            </w:pPr>
            <w:r w:rsidRPr="00BF2504">
              <w:rPr>
                <w:rFonts w:eastAsia="Times New Roman"/>
                <w:lang w:eastAsia="en-CA"/>
              </w:rPr>
              <w:t>Sans objet</w:t>
            </w:r>
          </w:p>
        </w:tc>
      </w:tr>
      <w:tr w:rsidR="0012117C" w:rsidRPr="00BF2504" w14:paraId="37DBEB9C" w14:textId="77777777" w:rsidTr="0012117C">
        <w:trPr>
          <w:cantSplit/>
          <w:trHeight w:val="300"/>
          <w:jc w:val="center"/>
        </w:trPr>
        <w:tc>
          <w:tcPr>
            <w:tcW w:w="3836" w:type="pct"/>
            <w:vAlign w:val="center"/>
            <w:hideMark/>
          </w:tcPr>
          <w:p w14:paraId="7A949E70" w14:textId="77777777" w:rsidR="0012117C" w:rsidRPr="00BF2504" w:rsidRDefault="0012117C" w:rsidP="0012117C">
            <w:pPr>
              <w:pStyle w:val="TableBodyTextMIRB"/>
              <w:rPr>
                <w:rFonts w:eastAsia="Times New Roman"/>
                <w:lang w:eastAsia="en-CA"/>
              </w:rPr>
            </w:pPr>
            <w:r w:rsidRPr="00BF2504">
              <w:t>Municipality of Central Elgin</w:t>
            </w:r>
          </w:p>
        </w:tc>
        <w:tc>
          <w:tcPr>
            <w:tcW w:w="1164" w:type="pct"/>
            <w:noWrap/>
            <w:vAlign w:val="center"/>
            <w:hideMark/>
          </w:tcPr>
          <w:p w14:paraId="328F206E" w14:textId="67EE01D4" w:rsidR="0012117C" w:rsidRPr="00BF2504" w:rsidRDefault="002D61AA" w:rsidP="0012117C">
            <w:pPr>
              <w:pStyle w:val="TableBodyTextMIRB"/>
            </w:pPr>
            <w:r w:rsidRPr="00BF2504">
              <w:rPr>
                <w:rFonts w:eastAsia="Times New Roman"/>
                <w:lang w:eastAsia="en-CA"/>
              </w:rPr>
              <w:t>Sans objet</w:t>
            </w:r>
          </w:p>
        </w:tc>
      </w:tr>
      <w:tr w:rsidR="0012117C" w:rsidRPr="00BF2504" w14:paraId="38ED9507" w14:textId="77777777" w:rsidTr="0012117C">
        <w:trPr>
          <w:cantSplit/>
          <w:trHeight w:val="300"/>
          <w:jc w:val="center"/>
        </w:trPr>
        <w:tc>
          <w:tcPr>
            <w:tcW w:w="3836" w:type="pct"/>
            <w:vAlign w:val="center"/>
            <w:hideMark/>
          </w:tcPr>
          <w:p w14:paraId="0AEA9CBD" w14:textId="77777777" w:rsidR="0012117C" w:rsidRPr="00BF2504" w:rsidRDefault="0012117C" w:rsidP="0012117C">
            <w:pPr>
              <w:pStyle w:val="TableBodyTextMIRB"/>
              <w:rPr>
                <w:rFonts w:eastAsia="Times New Roman"/>
                <w:lang w:eastAsia="en-CA"/>
              </w:rPr>
            </w:pPr>
            <w:r w:rsidRPr="00BF2504">
              <w:t>Municipality of Central Huron</w:t>
            </w:r>
          </w:p>
        </w:tc>
        <w:tc>
          <w:tcPr>
            <w:tcW w:w="1164" w:type="pct"/>
            <w:noWrap/>
            <w:vAlign w:val="center"/>
            <w:hideMark/>
          </w:tcPr>
          <w:p w14:paraId="658BA2B3" w14:textId="2E0A7D56" w:rsidR="0012117C" w:rsidRPr="00BF2504" w:rsidRDefault="002D61AA" w:rsidP="0012117C">
            <w:pPr>
              <w:pStyle w:val="TableBodyTextMIRB"/>
            </w:pPr>
            <w:r w:rsidRPr="00BF2504">
              <w:rPr>
                <w:rFonts w:eastAsia="Times New Roman"/>
                <w:lang w:eastAsia="en-CA"/>
              </w:rPr>
              <w:t>Sans objet</w:t>
            </w:r>
          </w:p>
        </w:tc>
      </w:tr>
      <w:tr w:rsidR="0012117C" w:rsidRPr="00BF2504" w14:paraId="047F8443" w14:textId="77777777" w:rsidTr="0012117C">
        <w:trPr>
          <w:cantSplit/>
          <w:trHeight w:val="300"/>
          <w:jc w:val="center"/>
        </w:trPr>
        <w:tc>
          <w:tcPr>
            <w:tcW w:w="3836" w:type="pct"/>
            <w:vAlign w:val="center"/>
            <w:hideMark/>
          </w:tcPr>
          <w:p w14:paraId="0D7B0BE2" w14:textId="77777777" w:rsidR="0012117C" w:rsidRPr="00BF2504" w:rsidRDefault="0012117C" w:rsidP="0012117C">
            <w:pPr>
              <w:pStyle w:val="TableBodyTextMIRB"/>
              <w:rPr>
                <w:rFonts w:eastAsia="Times New Roman"/>
                <w:lang w:eastAsia="en-CA"/>
              </w:rPr>
            </w:pPr>
            <w:r w:rsidRPr="00BF2504">
              <w:t>Municipality of Centre Hastings</w:t>
            </w:r>
          </w:p>
        </w:tc>
        <w:tc>
          <w:tcPr>
            <w:tcW w:w="1164" w:type="pct"/>
            <w:noWrap/>
            <w:vAlign w:val="center"/>
            <w:hideMark/>
          </w:tcPr>
          <w:p w14:paraId="44838484" w14:textId="6D4A61CE" w:rsidR="0012117C" w:rsidRPr="00BF2504" w:rsidRDefault="002D61AA" w:rsidP="0012117C">
            <w:pPr>
              <w:pStyle w:val="TableBodyTextMIRB"/>
            </w:pPr>
            <w:r w:rsidRPr="00BF2504">
              <w:rPr>
                <w:rFonts w:eastAsia="Times New Roman"/>
                <w:lang w:eastAsia="en-CA"/>
              </w:rPr>
              <w:t>Sans objet</w:t>
            </w:r>
          </w:p>
        </w:tc>
      </w:tr>
      <w:tr w:rsidR="00B46B8E" w:rsidRPr="00BF2504" w14:paraId="7F2B3E62" w14:textId="77777777" w:rsidTr="0012117C">
        <w:trPr>
          <w:cantSplit/>
          <w:trHeight w:val="300"/>
          <w:jc w:val="center"/>
        </w:trPr>
        <w:tc>
          <w:tcPr>
            <w:tcW w:w="3836" w:type="pct"/>
            <w:vAlign w:val="center"/>
          </w:tcPr>
          <w:p w14:paraId="33504611" w14:textId="42FAB2AD" w:rsidR="00B46B8E" w:rsidRPr="00BF2504" w:rsidRDefault="00B46B8E" w:rsidP="0012117C">
            <w:pPr>
              <w:pStyle w:val="TableBodyTextMIRB"/>
            </w:pPr>
            <w:r w:rsidRPr="00B46B8E">
              <w:t>Municipality of Central Manitoulin</w:t>
            </w:r>
          </w:p>
        </w:tc>
        <w:tc>
          <w:tcPr>
            <w:tcW w:w="1164" w:type="pct"/>
            <w:noWrap/>
            <w:vAlign w:val="center"/>
          </w:tcPr>
          <w:p w14:paraId="299CCB2D" w14:textId="42D6C33A"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1041711F" w14:textId="77777777" w:rsidTr="0012117C">
        <w:trPr>
          <w:cantSplit/>
          <w:trHeight w:val="300"/>
          <w:jc w:val="center"/>
        </w:trPr>
        <w:tc>
          <w:tcPr>
            <w:tcW w:w="3836" w:type="pct"/>
            <w:vAlign w:val="center"/>
            <w:hideMark/>
          </w:tcPr>
          <w:p w14:paraId="2B01BCAF" w14:textId="77777777" w:rsidR="0012117C" w:rsidRPr="00BF2504" w:rsidRDefault="0012117C" w:rsidP="0012117C">
            <w:pPr>
              <w:pStyle w:val="TableBodyTextMIRB"/>
              <w:rPr>
                <w:rFonts w:eastAsia="Times New Roman"/>
                <w:lang w:eastAsia="en-CA"/>
              </w:rPr>
            </w:pPr>
            <w:r w:rsidRPr="00BF2504">
              <w:t>Municipality of Charlton and Dack</w:t>
            </w:r>
          </w:p>
        </w:tc>
        <w:tc>
          <w:tcPr>
            <w:tcW w:w="1164" w:type="pct"/>
            <w:noWrap/>
            <w:vAlign w:val="center"/>
            <w:hideMark/>
          </w:tcPr>
          <w:p w14:paraId="7CB03DD8" w14:textId="159CD77D" w:rsidR="0012117C" w:rsidRPr="00BF2504" w:rsidRDefault="002D61AA" w:rsidP="0012117C">
            <w:pPr>
              <w:pStyle w:val="TableBodyTextMIRB"/>
            </w:pPr>
            <w:r w:rsidRPr="00BF2504">
              <w:rPr>
                <w:rFonts w:eastAsia="Times New Roman"/>
                <w:lang w:eastAsia="en-CA"/>
              </w:rPr>
              <w:t>Sans objet</w:t>
            </w:r>
          </w:p>
        </w:tc>
      </w:tr>
      <w:tr w:rsidR="0012117C" w:rsidRPr="00BF2504" w14:paraId="3809C8B5" w14:textId="77777777" w:rsidTr="0012117C">
        <w:trPr>
          <w:cantSplit/>
          <w:trHeight w:val="300"/>
          <w:jc w:val="center"/>
        </w:trPr>
        <w:tc>
          <w:tcPr>
            <w:tcW w:w="3836" w:type="pct"/>
            <w:vAlign w:val="center"/>
            <w:hideMark/>
          </w:tcPr>
          <w:p w14:paraId="399D6A3C" w14:textId="77777777" w:rsidR="0012117C" w:rsidRPr="00BF2504" w:rsidRDefault="0012117C" w:rsidP="0012117C">
            <w:pPr>
              <w:pStyle w:val="TableBodyTextMIRB"/>
              <w:rPr>
                <w:rFonts w:eastAsia="Times New Roman"/>
                <w:lang w:eastAsia="en-CA"/>
              </w:rPr>
            </w:pPr>
            <w:r w:rsidRPr="00BF2504">
              <w:t>Municipality of Chatham-Kent</w:t>
            </w:r>
          </w:p>
        </w:tc>
        <w:tc>
          <w:tcPr>
            <w:tcW w:w="1164" w:type="pct"/>
            <w:noWrap/>
            <w:vAlign w:val="center"/>
            <w:hideMark/>
          </w:tcPr>
          <w:p w14:paraId="67014D92" w14:textId="4CB0B0EB" w:rsidR="0012117C" w:rsidRPr="00BF2504" w:rsidRDefault="002D61AA" w:rsidP="0012117C">
            <w:pPr>
              <w:pStyle w:val="TableBodyTextMIRB"/>
            </w:pPr>
            <w:r w:rsidRPr="00BF2504">
              <w:rPr>
                <w:rFonts w:eastAsia="Times New Roman"/>
                <w:lang w:eastAsia="en-CA"/>
              </w:rPr>
              <w:t>Sans objet</w:t>
            </w:r>
          </w:p>
        </w:tc>
      </w:tr>
      <w:tr w:rsidR="0012117C" w:rsidRPr="00BF2504" w14:paraId="66379F5D" w14:textId="77777777" w:rsidTr="0012117C">
        <w:trPr>
          <w:cantSplit/>
          <w:trHeight w:val="300"/>
          <w:jc w:val="center"/>
        </w:trPr>
        <w:tc>
          <w:tcPr>
            <w:tcW w:w="3836" w:type="pct"/>
            <w:vAlign w:val="center"/>
            <w:hideMark/>
          </w:tcPr>
          <w:p w14:paraId="6A65AC75" w14:textId="77777777" w:rsidR="0012117C" w:rsidRPr="00BF2504" w:rsidRDefault="0012117C" w:rsidP="0012117C">
            <w:pPr>
              <w:pStyle w:val="TableBodyTextMIRB"/>
              <w:rPr>
                <w:rFonts w:eastAsia="Times New Roman"/>
                <w:lang w:eastAsia="en-CA"/>
              </w:rPr>
            </w:pPr>
            <w:r w:rsidRPr="00BF2504">
              <w:t>Municipality of Clarington</w:t>
            </w:r>
          </w:p>
        </w:tc>
        <w:tc>
          <w:tcPr>
            <w:tcW w:w="1164" w:type="pct"/>
            <w:noWrap/>
            <w:vAlign w:val="center"/>
            <w:hideMark/>
          </w:tcPr>
          <w:p w14:paraId="5995E323" w14:textId="199E050E" w:rsidR="0012117C" w:rsidRPr="00BF2504" w:rsidRDefault="002D61AA" w:rsidP="0012117C">
            <w:pPr>
              <w:pStyle w:val="TableBodyTextMIRB"/>
            </w:pPr>
            <w:r w:rsidRPr="00BF2504">
              <w:rPr>
                <w:rFonts w:eastAsia="Times New Roman"/>
                <w:lang w:eastAsia="en-CA"/>
              </w:rPr>
              <w:t>Sans objet</w:t>
            </w:r>
          </w:p>
        </w:tc>
      </w:tr>
      <w:tr w:rsidR="0012117C" w:rsidRPr="00BF2504" w14:paraId="6F5A1428" w14:textId="77777777" w:rsidTr="0012117C">
        <w:trPr>
          <w:cantSplit/>
          <w:trHeight w:val="300"/>
          <w:jc w:val="center"/>
        </w:trPr>
        <w:tc>
          <w:tcPr>
            <w:tcW w:w="3836" w:type="pct"/>
            <w:vAlign w:val="center"/>
            <w:hideMark/>
          </w:tcPr>
          <w:p w14:paraId="7EE990F7" w14:textId="77777777" w:rsidR="0012117C" w:rsidRPr="00BF2504" w:rsidRDefault="0012117C" w:rsidP="0012117C">
            <w:pPr>
              <w:pStyle w:val="TableBodyTextMIRB"/>
              <w:rPr>
                <w:rFonts w:eastAsia="Times New Roman"/>
                <w:lang w:eastAsia="en-CA"/>
              </w:rPr>
            </w:pPr>
            <w:r w:rsidRPr="00BF2504">
              <w:t>Municipality of Dutton/Dunwich</w:t>
            </w:r>
          </w:p>
        </w:tc>
        <w:tc>
          <w:tcPr>
            <w:tcW w:w="1164" w:type="pct"/>
            <w:noWrap/>
            <w:vAlign w:val="center"/>
            <w:hideMark/>
          </w:tcPr>
          <w:p w14:paraId="616B604B" w14:textId="25BDF5C5" w:rsidR="0012117C" w:rsidRPr="00BF2504" w:rsidRDefault="002D61AA" w:rsidP="0012117C">
            <w:pPr>
              <w:pStyle w:val="TableBodyTextMIRB"/>
            </w:pPr>
            <w:r w:rsidRPr="00BF2504">
              <w:rPr>
                <w:rFonts w:eastAsia="Times New Roman"/>
                <w:lang w:eastAsia="en-CA"/>
              </w:rPr>
              <w:t>Sans objet</w:t>
            </w:r>
          </w:p>
        </w:tc>
      </w:tr>
      <w:tr w:rsidR="00B46B8E" w:rsidRPr="00BF2504" w14:paraId="2155A46C" w14:textId="77777777" w:rsidTr="0012117C">
        <w:trPr>
          <w:cantSplit/>
          <w:trHeight w:val="300"/>
          <w:jc w:val="center"/>
        </w:trPr>
        <w:tc>
          <w:tcPr>
            <w:tcW w:w="3836" w:type="pct"/>
            <w:vAlign w:val="center"/>
          </w:tcPr>
          <w:p w14:paraId="26AA2AC7" w14:textId="0F25EAE3" w:rsidR="00B46B8E" w:rsidRPr="00BF2504" w:rsidRDefault="00B46B8E" w:rsidP="0012117C">
            <w:pPr>
              <w:pStyle w:val="TableBodyTextMIRB"/>
            </w:pPr>
            <w:r w:rsidRPr="00B46B8E">
              <w:t>Municipality of Dysart Et Al</w:t>
            </w:r>
          </w:p>
        </w:tc>
        <w:tc>
          <w:tcPr>
            <w:tcW w:w="1164" w:type="pct"/>
            <w:noWrap/>
            <w:vAlign w:val="center"/>
          </w:tcPr>
          <w:p w14:paraId="6937EB95" w14:textId="620A2928"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7AC98D84" w14:textId="77777777" w:rsidTr="0012117C">
        <w:trPr>
          <w:cantSplit/>
          <w:trHeight w:val="300"/>
          <w:jc w:val="center"/>
        </w:trPr>
        <w:tc>
          <w:tcPr>
            <w:tcW w:w="3836" w:type="pct"/>
            <w:vAlign w:val="center"/>
            <w:hideMark/>
          </w:tcPr>
          <w:p w14:paraId="6DC4267C" w14:textId="77777777" w:rsidR="0012117C" w:rsidRPr="00BF2504" w:rsidRDefault="0012117C" w:rsidP="0012117C">
            <w:pPr>
              <w:pStyle w:val="TableBodyTextMIRB"/>
              <w:rPr>
                <w:rFonts w:eastAsia="Times New Roman"/>
                <w:lang w:eastAsia="en-CA"/>
              </w:rPr>
            </w:pPr>
            <w:r w:rsidRPr="00BF2504">
              <w:t>Municipality of French River</w:t>
            </w:r>
          </w:p>
        </w:tc>
        <w:tc>
          <w:tcPr>
            <w:tcW w:w="1164" w:type="pct"/>
            <w:noWrap/>
            <w:vAlign w:val="center"/>
            <w:hideMark/>
          </w:tcPr>
          <w:p w14:paraId="190548E1" w14:textId="691DE6F3" w:rsidR="0012117C" w:rsidRPr="00BF2504" w:rsidRDefault="002D61AA" w:rsidP="0012117C">
            <w:pPr>
              <w:pStyle w:val="TableBodyTextMIRB"/>
            </w:pPr>
            <w:r w:rsidRPr="00BF2504">
              <w:rPr>
                <w:rFonts w:eastAsia="Times New Roman"/>
                <w:lang w:eastAsia="en-CA"/>
              </w:rPr>
              <w:t>Sans objet</w:t>
            </w:r>
          </w:p>
        </w:tc>
      </w:tr>
      <w:tr w:rsidR="0012117C" w:rsidRPr="00BF2504" w14:paraId="26D30402" w14:textId="77777777" w:rsidTr="0012117C">
        <w:trPr>
          <w:cantSplit/>
          <w:trHeight w:val="300"/>
          <w:jc w:val="center"/>
        </w:trPr>
        <w:tc>
          <w:tcPr>
            <w:tcW w:w="3836" w:type="pct"/>
            <w:vAlign w:val="center"/>
            <w:hideMark/>
          </w:tcPr>
          <w:p w14:paraId="2147007C" w14:textId="77777777" w:rsidR="0012117C" w:rsidRPr="00BF2504" w:rsidRDefault="0012117C" w:rsidP="0012117C">
            <w:pPr>
              <w:pStyle w:val="TableBodyTextMIRB"/>
              <w:rPr>
                <w:rFonts w:eastAsia="Times New Roman"/>
                <w:lang w:eastAsia="en-CA"/>
              </w:rPr>
            </w:pPr>
            <w:r w:rsidRPr="00BF2504">
              <w:t>Municipality of Gordon / Barrie Island</w:t>
            </w:r>
          </w:p>
        </w:tc>
        <w:tc>
          <w:tcPr>
            <w:tcW w:w="1164" w:type="pct"/>
            <w:noWrap/>
            <w:vAlign w:val="center"/>
            <w:hideMark/>
          </w:tcPr>
          <w:p w14:paraId="3BEA4E84" w14:textId="058C8A14" w:rsidR="0012117C" w:rsidRPr="00BF2504" w:rsidRDefault="002D61AA" w:rsidP="0012117C">
            <w:pPr>
              <w:pStyle w:val="TableBodyTextMIRB"/>
            </w:pPr>
            <w:r w:rsidRPr="00BF2504">
              <w:rPr>
                <w:rFonts w:eastAsia="Times New Roman"/>
                <w:lang w:eastAsia="en-CA"/>
              </w:rPr>
              <w:t>Sans objet</w:t>
            </w:r>
          </w:p>
        </w:tc>
      </w:tr>
      <w:tr w:rsidR="0012117C" w:rsidRPr="00BF2504" w14:paraId="43CABB9E" w14:textId="77777777" w:rsidTr="0012117C">
        <w:trPr>
          <w:cantSplit/>
          <w:trHeight w:val="300"/>
          <w:jc w:val="center"/>
        </w:trPr>
        <w:tc>
          <w:tcPr>
            <w:tcW w:w="3836" w:type="pct"/>
            <w:vAlign w:val="center"/>
            <w:hideMark/>
          </w:tcPr>
          <w:p w14:paraId="084D8357" w14:textId="77777777" w:rsidR="0012117C" w:rsidRPr="00BF2504" w:rsidRDefault="0012117C" w:rsidP="0012117C">
            <w:pPr>
              <w:pStyle w:val="TableBodyTextMIRB"/>
              <w:rPr>
                <w:rFonts w:eastAsia="Times New Roman"/>
                <w:lang w:eastAsia="en-CA"/>
              </w:rPr>
            </w:pPr>
            <w:r w:rsidRPr="00BF2504">
              <w:t>Municipality of Greenstone</w:t>
            </w:r>
          </w:p>
        </w:tc>
        <w:tc>
          <w:tcPr>
            <w:tcW w:w="1164" w:type="pct"/>
            <w:noWrap/>
            <w:vAlign w:val="center"/>
            <w:hideMark/>
          </w:tcPr>
          <w:p w14:paraId="20B46671" w14:textId="55D14239" w:rsidR="0012117C" w:rsidRPr="00BF2504" w:rsidRDefault="002D61AA" w:rsidP="0012117C">
            <w:pPr>
              <w:pStyle w:val="TableBodyTextMIRB"/>
            </w:pPr>
            <w:r w:rsidRPr="00BF2504">
              <w:rPr>
                <w:rFonts w:eastAsia="Times New Roman"/>
                <w:lang w:eastAsia="en-CA"/>
              </w:rPr>
              <w:t>Sans objet</w:t>
            </w:r>
          </w:p>
        </w:tc>
      </w:tr>
      <w:tr w:rsidR="0012117C" w:rsidRPr="00BF2504" w14:paraId="3E6F843F" w14:textId="77777777" w:rsidTr="0012117C">
        <w:trPr>
          <w:cantSplit/>
          <w:trHeight w:val="300"/>
          <w:jc w:val="center"/>
        </w:trPr>
        <w:tc>
          <w:tcPr>
            <w:tcW w:w="3836" w:type="pct"/>
            <w:vAlign w:val="center"/>
            <w:hideMark/>
          </w:tcPr>
          <w:p w14:paraId="538C6993" w14:textId="77777777" w:rsidR="0012117C" w:rsidRPr="00BF2504" w:rsidRDefault="0012117C" w:rsidP="0012117C">
            <w:pPr>
              <w:pStyle w:val="TableBodyTextMIRB"/>
              <w:rPr>
                <w:rFonts w:eastAsia="Times New Roman"/>
                <w:lang w:eastAsia="en-CA"/>
              </w:rPr>
            </w:pPr>
            <w:r w:rsidRPr="00BF2504">
              <w:t>Municipality of Grey Highlands</w:t>
            </w:r>
          </w:p>
        </w:tc>
        <w:tc>
          <w:tcPr>
            <w:tcW w:w="1164" w:type="pct"/>
            <w:noWrap/>
            <w:vAlign w:val="center"/>
            <w:hideMark/>
          </w:tcPr>
          <w:p w14:paraId="4CBB09B0" w14:textId="3CFC6491" w:rsidR="0012117C" w:rsidRPr="00BF2504" w:rsidRDefault="002D61AA" w:rsidP="0012117C">
            <w:pPr>
              <w:pStyle w:val="TableBodyTextMIRB"/>
            </w:pPr>
            <w:r w:rsidRPr="00BF2504">
              <w:rPr>
                <w:rFonts w:eastAsia="Times New Roman"/>
                <w:lang w:eastAsia="en-CA"/>
              </w:rPr>
              <w:t>Sans objet</w:t>
            </w:r>
          </w:p>
        </w:tc>
      </w:tr>
      <w:tr w:rsidR="0012117C" w:rsidRPr="00BF2504" w14:paraId="6C2E0C49" w14:textId="77777777" w:rsidTr="0012117C">
        <w:trPr>
          <w:cantSplit/>
          <w:trHeight w:val="300"/>
          <w:jc w:val="center"/>
        </w:trPr>
        <w:tc>
          <w:tcPr>
            <w:tcW w:w="3836" w:type="pct"/>
            <w:vAlign w:val="center"/>
            <w:hideMark/>
          </w:tcPr>
          <w:p w14:paraId="57314086" w14:textId="77777777" w:rsidR="0012117C" w:rsidRPr="00BF2504" w:rsidRDefault="0012117C" w:rsidP="0012117C">
            <w:pPr>
              <w:pStyle w:val="TableBodyTextMIRB"/>
              <w:rPr>
                <w:rFonts w:eastAsia="Times New Roman"/>
                <w:lang w:eastAsia="en-CA"/>
              </w:rPr>
            </w:pPr>
            <w:r w:rsidRPr="00BF2504">
              <w:t>Municipality of Hastings Highlands</w:t>
            </w:r>
          </w:p>
        </w:tc>
        <w:tc>
          <w:tcPr>
            <w:tcW w:w="1164" w:type="pct"/>
            <w:noWrap/>
            <w:vAlign w:val="center"/>
            <w:hideMark/>
          </w:tcPr>
          <w:p w14:paraId="17853424" w14:textId="69204A3B" w:rsidR="0012117C" w:rsidRPr="00BF2504" w:rsidRDefault="002D61AA" w:rsidP="0012117C">
            <w:pPr>
              <w:pStyle w:val="TableBodyTextMIRB"/>
            </w:pPr>
            <w:r w:rsidRPr="00BF2504">
              <w:rPr>
                <w:rFonts w:eastAsia="Times New Roman"/>
                <w:lang w:eastAsia="en-CA"/>
              </w:rPr>
              <w:t>Sans objet</w:t>
            </w:r>
          </w:p>
        </w:tc>
      </w:tr>
      <w:tr w:rsidR="0012117C" w:rsidRPr="00BF2504" w14:paraId="6605E4F4" w14:textId="77777777" w:rsidTr="0012117C">
        <w:trPr>
          <w:cantSplit/>
          <w:trHeight w:val="300"/>
          <w:jc w:val="center"/>
        </w:trPr>
        <w:tc>
          <w:tcPr>
            <w:tcW w:w="3836" w:type="pct"/>
            <w:vAlign w:val="center"/>
            <w:hideMark/>
          </w:tcPr>
          <w:p w14:paraId="3D9A4A1A" w14:textId="77777777" w:rsidR="0012117C" w:rsidRPr="00BF2504" w:rsidRDefault="0012117C" w:rsidP="0012117C">
            <w:pPr>
              <w:pStyle w:val="TableBodyTextMIRB"/>
              <w:rPr>
                <w:rFonts w:eastAsia="Times New Roman"/>
                <w:lang w:eastAsia="en-CA"/>
              </w:rPr>
            </w:pPr>
            <w:r w:rsidRPr="00BF2504">
              <w:t>Municipality of Highlands East</w:t>
            </w:r>
          </w:p>
        </w:tc>
        <w:tc>
          <w:tcPr>
            <w:tcW w:w="1164" w:type="pct"/>
            <w:noWrap/>
            <w:vAlign w:val="center"/>
            <w:hideMark/>
          </w:tcPr>
          <w:p w14:paraId="63198B67" w14:textId="455C8682" w:rsidR="0012117C" w:rsidRPr="00BF2504" w:rsidRDefault="002D61AA" w:rsidP="0012117C">
            <w:pPr>
              <w:pStyle w:val="TableBodyTextMIRB"/>
            </w:pPr>
            <w:r w:rsidRPr="00BF2504">
              <w:rPr>
                <w:rFonts w:eastAsia="Times New Roman"/>
                <w:lang w:eastAsia="en-CA"/>
              </w:rPr>
              <w:t>Sans objet</w:t>
            </w:r>
          </w:p>
        </w:tc>
      </w:tr>
      <w:tr w:rsidR="0012117C" w:rsidRPr="00BF2504" w14:paraId="6E4FB28C" w14:textId="77777777" w:rsidTr="0012117C">
        <w:trPr>
          <w:cantSplit/>
          <w:trHeight w:val="300"/>
          <w:jc w:val="center"/>
        </w:trPr>
        <w:tc>
          <w:tcPr>
            <w:tcW w:w="3836" w:type="pct"/>
            <w:vAlign w:val="center"/>
            <w:hideMark/>
          </w:tcPr>
          <w:p w14:paraId="0B2D4C1F" w14:textId="77777777" w:rsidR="0012117C" w:rsidRPr="00BF2504" w:rsidRDefault="0012117C" w:rsidP="0012117C">
            <w:pPr>
              <w:pStyle w:val="TableBodyTextMIRB"/>
              <w:rPr>
                <w:rFonts w:eastAsia="Times New Roman"/>
                <w:lang w:eastAsia="en-CA"/>
              </w:rPr>
            </w:pPr>
            <w:r w:rsidRPr="00BF2504">
              <w:t>Municipality of Huron East</w:t>
            </w:r>
          </w:p>
        </w:tc>
        <w:tc>
          <w:tcPr>
            <w:tcW w:w="1164" w:type="pct"/>
            <w:noWrap/>
            <w:vAlign w:val="center"/>
            <w:hideMark/>
          </w:tcPr>
          <w:p w14:paraId="63CDEED1" w14:textId="03A01697" w:rsidR="0012117C" w:rsidRPr="00BF2504" w:rsidRDefault="002D61AA" w:rsidP="0012117C">
            <w:pPr>
              <w:pStyle w:val="TableBodyTextMIRB"/>
            </w:pPr>
            <w:r w:rsidRPr="00BF2504">
              <w:rPr>
                <w:rFonts w:eastAsia="Times New Roman"/>
                <w:lang w:eastAsia="en-CA"/>
              </w:rPr>
              <w:t>Sans objet</w:t>
            </w:r>
          </w:p>
        </w:tc>
      </w:tr>
      <w:tr w:rsidR="0012117C" w:rsidRPr="00BF2504" w14:paraId="1B747198" w14:textId="77777777" w:rsidTr="0012117C">
        <w:trPr>
          <w:cantSplit/>
          <w:trHeight w:val="300"/>
          <w:jc w:val="center"/>
        </w:trPr>
        <w:tc>
          <w:tcPr>
            <w:tcW w:w="3836" w:type="pct"/>
            <w:vAlign w:val="center"/>
            <w:hideMark/>
          </w:tcPr>
          <w:p w14:paraId="028190E9" w14:textId="77777777" w:rsidR="0012117C" w:rsidRPr="00BF2504" w:rsidRDefault="0012117C" w:rsidP="0012117C">
            <w:pPr>
              <w:pStyle w:val="TableBodyTextMIRB"/>
              <w:rPr>
                <w:rFonts w:eastAsia="Times New Roman"/>
                <w:lang w:eastAsia="en-CA"/>
              </w:rPr>
            </w:pPr>
            <w:r w:rsidRPr="00BF2504">
              <w:t>Municipality of Huron Shores</w:t>
            </w:r>
          </w:p>
        </w:tc>
        <w:tc>
          <w:tcPr>
            <w:tcW w:w="1164" w:type="pct"/>
            <w:noWrap/>
            <w:vAlign w:val="center"/>
            <w:hideMark/>
          </w:tcPr>
          <w:p w14:paraId="3FA0EB6C" w14:textId="277BE262" w:rsidR="0012117C" w:rsidRPr="00BF2504" w:rsidRDefault="002D61AA" w:rsidP="0012117C">
            <w:pPr>
              <w:pStyle w:val="TableBodyTextMIRB"/>
            </w:pPr>
            <w:r w:rsidRPr="00BF2504">
              <w:rPr>
                <w:rFonts w:eastAsia="Times New Roman"/>
                <w:lang w:eastAsia="en-CA"/>
              </w:rPr>
              <w:t>Sans objet</w:t>
            </w:r>
          </w:p>
        </w:tc>
      </w:tr>
      <w:tr w:rsidR="0012117C" w:rsidRPr="00BF2504" w14:paraId="5DB7E228" w14:textId="77777777" w:rsidTr="0012117C">
        <w:trPr>
          <w:cantSplit/>
          <w:trHeight w:val="300"/>
          <w:jc w:val="center"/>
        </w:trPr>
        <w:tc>
          <w:tcPr>
            <w:tcW w:w="3836" w:type="pct"/>
            <w:vAlign w:val="center"/>
            <w:hideMark/>
          </w:tcPr>
          <w:p w14:paraId="5D369927" w14:textId="77777777" w:rsidR="0012117C" w:rsidRPr="00BF2504" w:rsidRDefault="0012117C" w:rsidP="0012117C">
            <w:pPr>
              <w:pStyle w:val="TableBodyTextMIRB"/>
              <w:rPr>
                <w:rFonts w:eastAsia="Times New Roman"/>
                <w:lang w:eastAsia="en-CA"/>
              </w:rPr>
            </w:pPr>
            <w:r w:rsidRPr="00BF2504">
              <w:t>Municipality of Killarney</w:t>
            </w:r>
          </w:p>
        </w:tc>
        <w:tc>
          <w:tcPr>
            <w:tcW w:w="1164" w:type="pct"/>
            <w:noWrap/>
            <w:vAlign w:val="center"/>
            <w:hideMark/>
          </w:tcPr>
          <w:p w14:paraId="129E4B35" w14:textId="19B36FDA" w:rsidR="0012117C" w:rsidRPr="00BF2504" w:rsidRDefault="002D61AA" w:rsidP="0012117C">
            <w:pPr>
              <w:pStyle w:val="TableBodyTextMIRB"/>
            </w:pPr>
            <w:r w:rsidRPr="00BF2504">
              <w:rPr>
                <w:rFonts w:eastAsia="Times New Roman"/>
                <w:lang w:eastAsia="en-CA"/>
              </w:rPr>
              <w:t>Sans objet</w:t>
            </w:r>
          </w:p>
        </w:tc>
      </w:tr>
      <w:tr w:rsidR="0012117C" w:rsidRPr="00BF2504" w14:paraId="068D3200" w14:textId="77777777" w:rsidTr="0012117C">
        <w:trPr>
          <w:cantSplit/>
          <w:trHeight w:val="300"/>
          <w:jc w:val="center"/>
        </w:trPr>
        <w:tc>
          <w:tcPr>
            <w:tcW w:w="3836" w:type="pct"/>
            <w:vAlign w:val="center"/>
            <w:hideMark/>
          </w:tcPr>
          <w:p w14:paraId="726BF152" w14:textId="77777777" w:rsidR="0012117C" w:rsidRPr="00BF2504" w:rsidRDefault="0012117C" w:rsidP="0012117C">
            <w:pPr>
              <w:pStyle w:val="TableBodyTextMIRB"/>
              <w:rPr>
                <w:rFonts w:eastAsia="Times New Roman"/>
                <w:lang w:eastAsia="en-CA"/>
              </w:rPr>
            </w:pPr>
            <w:r w:rsidRPr="00BF2504">
              <w:t>Municipality of Kincardine</w:t>
            </w:r>
          </w:p>
        </w:tc>
        <w:tc>
          <w:tcPr>
            <w:tcW w:w="1164" w:type="pct"/>
            <w:noWrap/>
            <w:vAlign w:val="center"/>
            <w:hideMark/>
          </w:tcPr>
          <w:p w14:paraId="3215B9FF" w14:textId="31EBBCCF" w:rsidR="0012117C" w:rsidRPr="00BF2504" w:rsidRDefault="002D61AA" w:rsidP="0012117C">
            <w:pPr>
              <w:pStyle w:val="TableBodyTextMIRB"/>
            </w:pPr>
            <w:r w:rsidRPr="00BF2504">
              <w:rPr>
                <w:rFonts w:eastAsia="Times New Roman"/>
                <w:lang w:eastAsia="en-CA"/>
              </w:rPr>
              <w:t>Sans objet</w:t>
            </w:r>
          </w:p>
        </w:tc>
      </w:tr>
      <w:tr w:rsidR="00465D25" w:rsidRPr="00BF2504" w14:paraId="0C346A42" w14:textId="77777777" w:rsidTr="0012117C">
        <w:trPr>
          <w:cantSplit/>
          <w:trHeight w:val="300"/>
          <w:jc w:val="center"/>
        </w:trPr>
        <w:tc>
          <w:tcPr>
            <w:tcW w:w="3836" w:type="pct"/>
            <w:vAlign w:val="center"/>
          </w:tcPr>
          <w:p w14:paraId="3B058588" w14:textId="12C99E14" w:rsidR="00465D25" w:rsidRPr="00BF2504" w:rsidRDefault="00465D25" w:rsidP="0012117C">
            <w:pPr>
              <w:pStyle w:val="TableBodyTextMIRB"/>
            </w:pPr>
            <w:r w:rsidRPr="00BF2504">
              <w:t>Municipality of Lakeshore</w:t>
            </w:r>
          </w:p>
        </w:tc>
        <w:tc>
          <w:tcPr>
            <w:tcW w:w="1164" w:type="pct"/>
            <w:noWrap/>
            <w:vAlign w:val="center"/>
          </w:tcPr>
          <w:p w14:paraId="5DE09802" w14:textId="79F2D338" w:rsidR="00465D25" w:rsidRPr="00BF2504" w:rsidRDefault="002D61AA" w:rsidP="0012117C">
            <w:pPr>
              <w:pStyle w:val="TableBodyTextMIRB"/>
              <w:rPr>
                <w:rFonts w:eastAsia="Times New Roman"/>
                <w:lang w:eastAsia="en-CA"/>
              </w:rPr>
            </w:pPr>
            <w:r w:rsidRPr="00BF2504">
              <w:rPr>
                <w:rFonts w:eastAsia="Times New Roman"/>
                <w:lang w:eastAsia="en-CA"/>
              </w:rPr>
              <w:t>Sans objet</w:t>
            </w:r>
          </w:p>
        </w:tc>
      </w:tr>
      <w:tr w:rsidR="0012117C" w:rsidRPr="00BF2504" w14:paraId="77437256" w14:textId="77777777" w:rsidTr="0012117C">
        <w:trPr>
          <w:cantSplit/>
          <w:trHeight w:val="300"/>
          <w:jc w:val="center"/>
        </w:trPr>
        <w:tc>
          <w:tcPr>
            <w:tcW w:w="3836" w:type="pct"/>
            <w:vAlign w:val="center"/>
            <w:hideMark/>
          </w:tcPr>
          <w:p w14:paraId="71C3CC9D" w14:textId="77777777" w:rsidR="0012117C" w:rsidRPr="00BF2504" w:rsidRDefault="0012117C" w:rsidP="0012117C">
            <w:pPr>
              <w:pStyle w:val="TableBodyTextMIRB"/>
              <w:rPr>
                <w:rFonts w:eastAsia="Times New Roman"/>
                <w:lang w:eastAsia="en-CA"/>
              </w:rPr>
            </w:pPr>
            <w:r w:rsidRPr="00BF2504">
              <w:t>Municipality of Lambton Shores</w:t>
            </w:r>
          </w:p>
        </w:tc>
        <w:tc>
          <w:tcPr>
            <w:tcW w:w="1164" w:type="pct"/>
            <w:noWrap/>
            <w:vAlign w:val="center"/>
            <w:hideMark/>
          </w:tcPr>
          <w:p w14:paraId="7F8DA016" w14:textId="11224C20" w:rsidR="0012117C" w:rsidRPr="00BF2504" w:rsidRDefault="002D61AA" w:rsidP="0012117C">
            <w:pPr>
              <w:pStyle w:val="TableBodyTextMIRB"/>
            </w:pPr>
            <w:r w:rsidRPr="00BF2504">
              <w:rPr>
                <w:rFonts w:eastAsia="Times New Roman"/>
                <w:lang w:eastAsia="en-CA"/>
              </w:rPr>
              <w:t>Sans objet</w:t>
            </w:r>
          </w:p>
        </w:tc>
      </w:tr>
      <w:tr w:rsidR="0012117C" w:rsidRPr="00BF2504" w14:paraId="58F6630A" w14:textId="77777777" w:rsidTr="0012117C">
        <w:trPr>
          <w:cantSplit/>
          <w:trHeight w:val="300"/>
          <w:jc w:val="center"/>
        </w:trPr>
        <w:tc>
          <w:tcPr>
            <w:tcW w:w="3836" w:type="pct"/>
            <w:vAlign w:val="center"/>
            <w:hideMark/>
          </w:tcPr>
          <w:p w14:paraId="7186414E" w14:textId="77777777" w:rsidR="0012117C" w:rsidRPr="00BF2504" w:rsidRDefault="0012117C" w:rsidP="0012117C">
            <w:pPr>
              <w:pStyle w:val="TableBodyTextMIRB"/>
              <w:rPr>
                <w:rFonts w:eastAsia="Times New Roman"/>
                <w:lang w:eastAsia="en-CA"/>
              </w:rPr>
            </w:pPr>
            <w:r w:rsidRPr="00BF2504">
              <w:t>Municipality of Leamington</w:t>
            </w:r>
          </w:p>
        </w:tc>
        <w:tc>
          <w:tcPr>
            <w:tcW w:w="1164" w:type="pct"/>
            <w:noWrap/>
            <w:vAlign w:val="center"/>
            <w:hideMark/>
          </w:tcPr>
          <w:p w14:paraId="4684351D" w14:textId="06C4DE4A" w:rsidR="0012117C" w:rsidRPr="00BF2504" w:rsidRDefault="002D61AA" w:rsidP="0012117C">
            <w:pPr>
              <w:pStyle w:val="TableBodyTextMIRB"/>
            </w:pPr>
            <w:r w:rsidRPr="00BF2504">
              <w:rPr>
                <w:rFonts w:eastAsia="Times New Roman"/>
                <w:lang w:eastAsia="en-CA"/>
              </w:rPr>
              <w:t>Sans objet</w:t>
            </w:r>
          </w:p>
        </w:tc>
      </w:tr>
      <w:tr w:rsidR="0012117C" w:rsidRPr="00BF2504" w14:paraId="66443058" w14:textId="77777777" w:rsidTr="0012117C">
        <w:trPr>
          <w:cantSplit/>
          <w:trHeight w:val="300"/>
          <w:jc w:val="center"/>
        </w:trPr>
        <w:tc>
          <w:tcPr>
            <w:tcW w:w="3836" w:type="pct"/>
            <w:vAlign w:val="center"/>
            <w:hideMark/>
          </w:tcPr>
          <w:p w14:paraId="7F4257BD" w14:textId="77777777" w:rsidR="0012117C" w:rsidRPr="00BF2504" w:rsidRDefault="0012117C" w:rsidP="0012117C">
            <w:pPr>
              <w:pStyle w:val="TableBodyTextMIRB"/>
              <w:rPr>
                <w:rFonts w:eastAsia="Times New Roman"/>
                <w:lang w:eastAsia="en-CA"/>
              </w:rPr>
            </w:pPr>
            <w:r w:rsidRPr="00BF2504">
              <w:lastRenderedPageBreak/>
              <w:t>Municipality of Magnetawan</w:t>
            </w:r>
          </w:p>
        </w:tc>
        <w:tc>
          <w:tcPr>
            <w:tcW w:w="1164" w:type="pct"/>
            <w:noWrap/>
            <w:vAlign w:val="center"/>
            <w:hideMark/>
          </w:tcPr>
          <w:p w14:paraId="2F2CD716" w14:textId="44A9514D" w:rsidR="0012117C" w:rsidRPr="00BF2504" w:rsidRDefault="002D61AA" w:rsidP="0012117C">
            <w:pPr>
              <w:pStyle w:val="TableBodyTextMIRB"/>
            </w:pPr>
            <w:r w:rsidRPr="00BF2504">
              <w:rPr>
                <w:rFonts w:eastAsia="Times New Roman"/>
                <w:lang w:eastAsia="en-CA"/>
              </w:rPr>
              <w:t>Sans objet</w:t>
            </w:r>
          </w:p>
        </w:tc>
      </w:tr>
      <w:tr w:rsidR="0012117C" w:rsidRPr="00BF2504" w14:paraId="3E22FB27" w14:textId="77777777" w:rsidTr="0012117C">
        <w:trPr>
          <w:cantSplit/>
          <w:trHeight w:val="300"/>
          <w:jc w:val="center"/>
        </w:trPr>
        <w:tc>
          <w:tcPr>
            <w:tcW w:w="3836" w:type="pct"/>
            <w:vAlign w:val="center"/>
            <w:hideMark/>
          </w:tcPr>
          <w:p w14:paraId="60FF9980" w14:textId="77777777" w:rsidR="0012117C" w:rsidRPr="00BF2504" w:rsidRDefault="0012117C" w:rsidP="0012117C">
            <w:pPr>
              <w:pStyle w:val="TableBodyTextMIRB"/>
              <w:rPr>
                <w:rFonts w:eastAsia="Times New Roman"/>
                <w:lang w:eastAsia="en-CA"/>
              </w:rPr>
            </w:pPr>
            <w:r w:rsidRPr="00BF2504">
              <w:t>Municipality of Markstay-Warren</w:t>
            </w:r>
          </w:p>
        </w:tc>
        <w:tc>
          <w:tcPr>
            <w:tcW w:w="1164" w:type="pct"/>
            <w:noWrap/>
            <w:vAlign w:val="center"/>
            <w:hideMark/>
          </w:tcPr>
          <w:p w14:paraId="48B0B52A" w14:textId="6B4C43A9" w:rsidR="0012117C" w:rsidRPr="00BF2504" w:rsidRDefault="002D61AA" w:rsidP="0012117C">
            <w:pPr>
              <w:pStyle w:val="TableBodyTextMIRB"/>
            </w:pPr>
            <w:r w:rsidRPr="00BF2504">
              <w:rPr>
                <w:rFonts w:eastAsia="Times New Roman"/>
                <w:lang w:eastAsia="en-CA"/>
              </w:rPr>
              <w:t>Sans objet</w:t>
            </w:r>
          </w:p>
        </w:tc>
      </w:tr>
      <w:tr w:rsidR="0012117C" w:rsidRPr="00BF2504" w14:paraId="41FE4B11" w14:textId="77777777" w:rsidTr="0012117C">
        <w:trPr>
          <w:cantSplit/>
          <w:trHeight w:val="300"/>
          <w:jc w:val="center"/>
        </w:trPr>
        <w:tc>
          <w:tcPr>
            <w:tcW w:w="3836" w:type="pct"/>
            <w:vAlign w:val="center"/>
            <w:hideMark/>
          </w:tcPr>
          <w:p w14:paraId="5F09DA69" w14:textId="77777777" w:rsidR="0012117C" w:rsidRPr="00BF2504" w:rsidRDefault="0012117C" w:rsidP="0012117C">
            <w:pPr>
              <w:pStyle w:val="TableBodyTextMIRB"/>
              <w:rPr>
                <w:rFonts w:eastAsia="Times New Roman"/>
                <w:lang w:eastAsia="en-CA"/>
              </w:rPr>
            </w:pPr>
            <w:r w:rsidRPr="00BF2504">
              <w:t>Municipality of Marmora and Lake</w:t>
            </w:r>
          </w:p>
        </w:tc>
        <w:tc>
          <w:tcPr>
            <w:tcW w:w="1164" w:type="pct"/>
            <w:noWrap/>
            <w:vAlign w:val="center"/>
            <w:hideMark/>
          </w:tcPr>
          <w:p w14:paraId="180CE6C8" w14:textId="31F2FEBE" w:rsidR="0012117C" w:rsidRPr="00BF2504" w:rsidRDefault="002D61AA" w:rsidP="0012117C">
            <w:pPr>
              <w:pStyle w:val="TableBodyTextMIRB"/>
            </w:pPr>
            <w:r w:rsidRPr="00BF2504">
              <w:rPr>
                <w:rFonts w:eastAsia="Times New Roman"/>
                <w:lang w:eastAsia="en-CA"/>
              </w:rPr>
              <w:t>Sans objet</w:t>
            </w:r>
          </w:p>
        </w:tc>
      </w:tr>
      <w:tr w:rsidR="00B46B8E" w:rsidRPr="00BF2504" w14:paraId="04E9E1C5" w14:textId="77777777" w:rsidTr="0012117C">
        <w:trPr>
          <w:cantSplit/>
          <w:trHeight w:val="300"/>
          <w:jc w:val="center"/>
        </w:trPr>
        <w:tc>
          <w:tcPr>
            <w:tcW w:w="3836" w:type="pct"/>
            <w:vAlign w:val="center"/>
          </w:tcPr>
          <w:p w14:paraId="7A1BF0E3" w14:textId="0A0C451D" w:rsidR="00B46B8E" w:rsidRPr="00BF2504" w:rsidRDefault="00B46B8E" w:rsidP="0012117C">
            <w:pPr>
              <w:pStyle w:val="TableBodyTextMIRB"/>
            </w:pPr>
            <w:r w:rsidRPr="00B46B8E">
              <w:t>Municipality of Mattawan</w:t>
            </w:r>
          </w:p>
        </w:tc>
        <w:tc>
          <w:tcPr>
            <w:tcW w:w="1164" w:type="pct"/>
            <w:noWrap/>
            <w:vAlign w:val="center"/>
          </w:tcPr>
          <w:p w14:paraId="1CF52DC7" w14:textId="0404DFA1"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20DDF87A" w14:textId="77777777" w:rsidTr="0012117C">
        <w:trPr>
          <w:cantSplit/>
          <w:trHeight w:val="300"/>
          <w:jc w:val="center"/>
        </w:trPr>
        <w:tc>
          <w:tcPr>
            <w:tcW w:w="3836" w:type="pct"/>
            <w:vAlign w:val="center"/>
            <w:hideMark/>
          </w:tcPr>
          <w:p w14:paraId="298393DA" w14:textId="77777777" w:rsidR="0012117C" w:rsidRPr="00BF2504" w:rsidRDefault="0012117C" w:rsidP="0012117C">
            <w:pPr>
              <w:pStyle w:val="TableBodyTextMIRB"/>
              <w:rPr>
                <w:rFonts w:eastAsia="Times New Roman"/>
                <w:lang w:eastAsia="en-CA"/>
              </w:rPr>
            </w:pPr>
            <w:r w:rsidRPr="00BF2504">
              <w:t>Municipality of Meaford</w:t>
            </w:r>
          </w:p>
        </w:tc>
        <w:tc>
          <w:tcPr>
            <w:tcW w:w="1164" w:type="pct"/>
            <w:noWrap/>
            <w:vAlign w:val="center"/>
            <w:hideMark/>
          </w:tcPr>
          <w:p w14:paraId="37CBCF56" w14:textId="3EBA5226" w:rsidR="0012117C" w:rsidRPr="00BF2504" w:rsidRDefault="002D61AA" w:rsidP="0012117C">
            <w:pPr>
              <w:pStyle w:val="TableBodyTextMIRB"/>
            </w:pPr>
            <w:r w:rsidRPr="00BF2504">
              <w:rPr>
                <w:rFonts w:eastAsia="Times New Roman"/>
                <w:lang w:eastAsia="en-CA"/>
              </w:rPr>
              <w:t>Sans objet</w:t>
            </w:r>
          </w:p>
        </w:tc>
      </w:tr>
      <w:tr w:rsidR="0012117C" w:rsidRPr="00BF2504" w14:paraId="2CC56ACC" w14:textId="77777777" w:rsidTr="0012117C">
        <w:trPr>
          <w:cantSplit/>
          <w:trHeight w:val="300"/>
          <w:jc w:val="center"/>
        </w:trPr>
        <w:tc>
          <w:tcPr>
            <w:tcW w:w="3836" w:type="pct"/>
            <w:vAlign w:val="center"/>
            <w:hideMark/>
          </w:tcPr>
          <w:p w14:paraId="7E9218D0" w14:textId="77777777" w:rsidR="0012117C" w:rsidRPr="00BF2504" w:rsidRDefault="0012117C" w:rsidP="0012117C">
            <w:pPr>
              <w:pStyle w:val="TableBodyTextMIRB"/>
              <w:rPr>
                <w:rFonts w:eastAsia="Times New Roman"/>
                <w:lang w:eastAsia="en-CA"/>
              </w:rPr>
            </w:pPr>
            <w:r w:rsidRPr="00BF2504">
              <w:t>Municipality of Middlesex Centre</w:t>
            </w:r>
          </w:p>
        </w:tc>
        <w:tc>
          <w:tcPr>
            <w:tcW w:w="1164" w:type="pct"/>
            <w:noWrap/>
            <w:vAlign w:val="center"/>
            <w:hideMark/>
          </w:tcPr>
          <w:p w14:paraId="45CEE21E" w14:textId="2C2DA593" w:rsidR="0012117C" w:rsidRPr="00BF2504" w:rsidRDefault="002D61AA" w:rsidP="0012117C">
            <w:pPr>
              <w:pStyle w:val="TableBodyTextMIRB"/>
            </w:pPr>
            <w:r w:rsidRPr="00BF2504">
              <w:rPr>
                <w:rFonts w:eastAsia="Times New Roman"/>
                <w:lang w:eastAsia="en-CA"/>
              </w:rPr>
              <w:t>Sans objet</w:t>
            </w:r>
          </w:p>
        </w:tc>
      </w:tr>
      <w:tr w:rsidR="00B46B8E" w:rsidRPr="00BF2504" w14:paraId="1CF367F1" w14:textId="77777777" w:rsidTr="0012117C">
        <w:trPr>
          <w:cantSplit/>
          <w:trHeight w:val="300"/>
          <w:jc w:val="center"/>
        </w:trPr>
        <w:tc>
          <w:tcPr>
            <w:tcW w:w="3836" w:type="pct"/>
            <w:vAlign w:val="center"/>
          </w:tcPr>
          <w:p w14:paraId="52A7D63A" w14:textId="53B4E796" w:rsidR="00B46B8E" w:rsidRPr="00BF2504" w:rsidRDefault="00B46B8E" w:rsidP="0012117C">
            <w:pPr>
              <w:pStyle w:val="TableBodyTextMIRB"/>
            </w:pPr>
            <w:r w:rsidRPr="00B46B8E">
              <w:t>Municipality of Mississippi Mills</w:t>
            </w:r>
          </w:p>
        </w:tc>
        <w:tc>
          <w:tcPr>
            <w:tcW w:w="1164" w:type="pct"/>
            <w:noWrap/>
            <w:vAlign w:val="center"/>
          </w:tcPr>
          <w:p w14:paraId="0BD246D1" w14:textId="4B4EA87A"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07D9EBCD" w14:textId="77777777" w:rsidTr="0012117C">
        <w:trPr>
          <w:cantSplit/>
          <w:trHeight w:val="300"/>
          <w:jc w:val="center"/>
        </w:trPr>
        <w:tc>
          <w:tcPr>
            <w:tcW w:w="3836" w:type="pct"/>
            <w:vAlign w:val="center"/>
            <w:hideMark/>
          </w:tcPr>
          <w:p w14:paraId="2C9EDC0B" w14:textId="77777777" w:rsidR="0012117C" w:rsidRPr="00BF2504" w:rsidRDefault="0012117C" w:rsidP="0012117C">
            <w:pPr>
              <w:pStyle w:val="TableBodyTextMIRB"/>
              <w:rPr>
                <w:rFonts w:eastAsia="Times New Roman"/>
                <w:lang w:eastAsia="en-CA"/>
              </w:rPr>
            </w:pPr>
            <w:r w:rsidRPr="00BF2504">
              <w:t>Municipality of Morris-Turnberry</w:t>
            </w:r>
          </w:p>
        </w:tc>
        <w:tc>
          <w:tcPr>
            <w:tcW w:w="1164" w:type="pct"/>
            <w:noWrap/>
            <w:vAlign w:val="center"/>
            <w:hideMark/>
          </w:tcPr>
          <w:p w14:paraId="656C53DB" w14:textId="203458B1" w:rsidR="0012117C" w:rsidRPr="00BF2504" w:rsidRDefault="002D61AA" w:rsidP="0012117C">
            <w:pPr>
              <w:pStyle w:val="TableBodyTextMIRB"/>
            </w:pPr>
            <w:r w:rsidRPr="00BF2504">
              <w:rPr>
                <w:rFonts w:eastAsia="Times New Roman"/>
                <w:lang w:eastAsia="en-CA"/>
              </w:rPr>
              <w:t>Sans objet</w:t>
            </w:r>
          </w:p>
        </w:tc>
      </w:tr>
      <w:tr w:rsidR="0012117C" w:rsidRPr="00BF2504" w14:paraId="39EE3C55" w14:textId="77777777" w:rsidTr="0012117C">
        <w:trPr>
          <w:cantSplit/>
          <w:trHeight w:val="300"/>
          <w:jc w:val="center"/>
        </w:trPr>
        <w:tc>
          <w:tcPr>
            <w:tcW w:w="3836" w:type="pct"/>
            <w:vAlign w:val="center"/>
            <w:hideMark/>
          </w:tcPr>
          <w:p w14:paraId="4E37D8E2" w14:textId="77777777" w:rsidR="0012117C" w:rsidRPr="00BF2504" w:rsidRDefault="0012117C" w:rsidP="0012117C">
            <w:pPr>
              <w:pStyle w:val="TableBodyTextMIRB"/>
              <w:rPr>
                <w:rFonts w:eastAsia="Times New Roman"/>
                <w:lang w:eastAsia="en-CA"/>
              </w:rPr>
            </w:pPr>
            <w:r w:rsidRPr="00BF2504">
              <w:t>Municipality of Neebing</w:t>
            </w:r>
          </w:p>
        </w:tc>
        <w:tc>
          <w:tcPr>
            <w:tcW w:w="1164" w:type="pct"/>
            <w:noWrap/>
            <w:vAlign w:val="center"/>
            <w:hideMark/>
          </w:tcPr>
          <w:p w14:paraId="4F8845E5" w14:textId="62F6D9AF" w:rsidR="0012117C" w:rsidRPr="00BF2504" w:rsidRDefault="002D61AA" w:rsidP="0012117C">
            <w:pPr>
              <w:pStyle w:val="TableBodyTextMIRB"/>
            </w:pPr>
            <w:r w:rsidRPr="00BF2504">
              <w:rPr>
                <w:rFonts w:eastAsia="Times New Roman"/>
                <w:lang w:eastAsia="en-CA"/>
              </w:rPr>
              <w:t>Sans objet</w:t>
            </w:r>
          </w:p>
        </w:tc>
      </w:tr>
      <w:tr w:rsidR="0012117C" w:rsidRPr="00BF2504" w14:paraId="7E83E890" w14:textId="77777777" w:rsidTr="0012117C">
        <w:trPr>
          <w:cantSplit/>
          <w:trHeight w:val="300"/>
          <w:jc w:val="center"/>
        </w:trPr>
        <w:tc>
          <w:tcPr>
            <w:tcW w:w="3836" w:type="pct"/>
            <w:vAlign w:val="center"/>
            <w:hideMark/>
          </w:tcPr>
          <w:p w14:paraId="038D5011" w14:textId="77777777" w:rsidR="0012117C" w:rsidRPr="00BF2504" w:rsidRDefault="0012117C" w:rsidP="0012117C">
            <w:pPr>
              <w:pStyle w:val="TableBodyTextMIRB"/>
              <w:rPr>
                <w:rFonts w:eastAsia="Times New Roman"/>
                <w:lang w:eastAsia="en-CA"/>
              </w:rPr>
            </w:pPr>
            <w:r w:rsidRPr="00BF2504">
              <w:t>Municipality of North Grenville</w:t>
            </w:r>
          </w:p>
        </w:tc>
        <w:tc>
          <w:tcPr>
            <w:tcW w:w="1164" w:type="pct"/>
            <w:noWrap/>
            <w:vAlign w:val="center"/>
            <w:hideMark/>
          </w:tcPr>
          <w:p w14:paraId="5F453EB7" w14:textId="21E610FD" w:rsidR="0012117C" w:rsidRPr="00BF2504" w:rsidRDefault="002D61AA" w:rsidP="0012117C">
            <w:pPr>
              <w:pStyle w:val="TableBodyTextMIRB"/>
            </w:pPr>
            <w:r w:rsidRPr="00BF2504">
              <w:rPr>
                <w:rFonts w:eastAsia="Times New Roman"/>
                <w:lang w:eastAsia="en-CA"/>
              </w:rPr>
              <w:t>Sans objet</w:t>
            </w:r>
          </w:p>
        </w:tc>
      </w:tr>
      <w:tr w:rsidR="0012117C" w:rsidRPr="00BF2504" w14:paraId="615B4583" w14:textId="77777777" w:rsidTr="0012117C">
        <w:trPr>
          <w:cantSplit/>
          <w:trHeight w:val="300"/>
          <w:jc w:val="center"/>
        </w:trPr>
        <w:tc>
          <w:tcPr>
            <w:tcW w:w="3836" w:type="pct"/>
            <w:vAlign w:val="center"/>
            <w:hideMark/>
          </w:tcPr>
          <w:p w14:paraId="257DE6B5" w14:textId="77777777" w:rsidR="0012117C" w:rsidRPr="00BF2504" w:rsidRDefault="0012117C" w:rsidP="0012117C">
            <w:pPr>
              <w:pStyle w:val="TableBodyTextMIRB"/>
              <w:rPr>
                <w:rFonts w:eastAsia="Times New Roman"/>
                <w:lang w:eastAsia="en-CA"/>
              </w:rPr>
            </w:pPr>
            <w:r w:rsidRPr="00BF2504">
              <w:t>Municipality of North Middlesex</w:t>
            </w:r>
          </w:p>
        </w:tc>
        <w:tc>
          <w:tcPr>
            <w:tcW w:w="1164" w:type="pct"/>
            <w:noWrap/>
            <w:vAlign w:val="center"/>
            <w:hideMark/>
          </w:tcPr>
          <w:p w14:paraId="6A08741C" w14:textId="67E03964" w:rsidR="0012117C" w:rsidRPr="00BF2504" w:rsidRDefault="002D61AA" w:rsidP="0012117C">
            <w:pPr>
              <w:pStyle w:val="TableBodyTextMIRB"/>
            </w:pPr>
            <w:r w:rsidRPr="00BF2504">
              <w:rPr>
                <w:rFonts w:eastAsia="Times New Roman"/>
                <w:lang w:eastAsia="en-CA"/>
              </w:rPr>
              <w:t>Sans objet</w:t>
            </w:r>
          </w:p>
        </w:tc>
      </w:tr>
      <w:tr w:rsidR="0012117C" w:rsidRPr="00BF2504" w14:paraId="637E6DDA" w14:textId="77777777" w:rsidTr="0012117C">
        <w:trPr>
          <w:cantSplit/>
          <w:trHeight w:val="300"/>
          <w:jc w:val="center"/>
        </w:trPr>
        <w:tc>
          <w:tcPr>
            <w:tcW w:w="3836" w:type="pct"/>
            <w:vAlign w:val="center"/>
            <w:hideMark/>
          </w:tcPr>
          <w:p w14:paraId="0586AFA6" w14:textId="77777777" w:rsidR="0012117C" w:rsidRPr="00BF2504" w:rsidRDefault="0012117C" w:rsidP="0012117C">
            <w:pPr>
              <w:pStyle w:val="TableBodyTextMIRB"/>
              <w:rPr>
                <w:rFonts w:eastAsia="Times New Roman"/>
                <w:lang w:eastAsia="en-CA"/>
              </w:rPr>
            </w:pPr>
            <w:r w:rsidRPr="00BF2504">
              <w:t>Municipality of North Perth</w:t>
            </w:r>
          </w:p>
        </w:tc>
        <w:tc>
          <w:tcPr>
            <w:tcW w:w="1164" w:type="pct"/>
            <w:noWrap/>
            <w:vAlign w:val="center"/>
            <w:hideMark/>
          </w:tcPr>
          <w:p w14:paraId="1B0D2CDA" w14:textId="3BAD41E4" w:rsidR="0012117C" w:rsidRPr="00BF2504" w:rsidRDefault="002D61AA" w:rsidP="0012117C">
            <w:pPr>
              <w:pStyle w:val="TableBodyTextMIRB"/>
            </w:pPr>
            <w:r w:rsidRPr="00BF2504">
              <w:rPr>
                <w:rFonts w:eastAsia="Times New Roman"/>
                <w:lang w:eastAsia="en-CA"/>
              </w:rPr>
              <w:t>Sans objet</w:t>
            </w:r>
          </w:p>
        </w:tc>
      </w:tr>
      <w:tr w:rsidR="0012117C" w:rsidRPr="00BF2504" w14:paraId="168F94DF" w14:textId="77777777" w:rsidTr="0012117C">
        <w:trPr>
          <w:cantSplit/>
          <w:trHeight w:val="300"/>
          <w:jc w:val="center"/>
        </w:trPr>
        <w:tc>
          <w:tcPr>
            <w:tcW w:w="3836" w:type="pct"/>
            <w:vAlign w:val="center"/>
            <w:hideMark/>
          </w:tcPr>
          <w:p w14:paraId="0449290E" w14:textId="77777777" w:rsidR="0012117C" w:rsidRPr="00BF2504" w:rsidRDefault="0012117C" w:rsidP="0012117C">
            <w:pPr>
              <w:pStyle w:val="TableBodyTextMIRB"/>
              <w:rPr>
                <w:rFonts w:eastAsia="Times New Roman"/>
                <w:lang w:eastAsia="en-CA"/>
              </w:rPr>
            </w:pPr>
            <w:r w:rsidRPr="00BF2504">
              <w:t>Municipality of Northern Bruce Peninsula</w:t>
            </w:r>
          </w:p>
        </w:tc>
        <w:tc>
          <w:tcPr>
            <w:tcW w:w="1164" w:type="pct"/>
            <w:noWrap/>
            <w:vAlign w:val="center"/>
            <w:hideMark/>
          </w:tcPr>
          <w:p w14:paraId="05B89DEF" w14:textId="35EC906B" w:rsidR="0012117C" w:rsidRPr="00BF2504" w:rsidRDefault="002D61AA" w:rsidP="0012117C">
            <w:pPr>
              <w:pStyle w:val="TableBodyTextMIRB"/>
            </w:pPr>
            <w:r w:rsidRPr="00BF2504">
              <w:rPr>
                <w:rFonts w:eastAsia="Times New Roman"/>
                <w:lang w:eastAsia="en-CA"/>
              </w:rPr>
              <w:t>Sans objet</w:t>
            </w:r>
          </w:p>
        </w:tc>
      </w:tr>
      <w:tr w:rsidR="0012117C" w:rsidRPr="00BF2504" w14:paraId="4CF1CA95" w14:textId="77777777" w:rsidTr="0012117C">
        <w:trPr>
          <w:cantSplit/>
          <w:trHeight w:val="300"/>
          <w:jc w:val="center"/>
        </w:trPr>
        <w:tc>
          <w:tcPr>
            <w:tcW w:w="3836" w:type="pct"/>
            <w:vAlign w:val="center"/>
            <w:hideMark/>
          </w:tcPr>
          <w:p w14:paraId="1D4EE796" w14:textId="77777777" w:rsidR="0012117C" w:rsidRPr="00BF2504" w:rsidRDefault="0012117C" w:rsidP="0012117C">
            <w:pPr>
              <w:pStyle w:val="TableBodyTextMIRB"/>
              <w:rPr>
                <w:rFonts w:eastAsia="Times New Roman"/>
                <w:lang w:eastAsia="en-CA"/>
              </w:rPr>
            </w:pPr>
            <w:r w:rsidRPr="00BF2504">
              <w:t>Municipality of Oliver Paipoonge</w:t>
            </w:r>
          </w:p>
        </w:tc>
        <w:tc>
          <w:tcPr>
            <w:tcW w:w="1164" w:type="pct"/>
            <w:noWrap/>
            <w:vAlign w:val="center"/>
            <w:hideMark/>
          </w:tcPr>
          <w:p w14:paraId="77171E49" w14:textId="2AC692B0" w:rsidR="0012117C" w:rsidRPr="00BF2504" w:rsidRDefault="002D61AA" w:rsidP="0012117C">
            <w:pPr>
              <w:pStyle w:val="TableBodyTextMIRB"/>
            </w:pPr>
            <w:r w:rsidRPr="00BF2504">
              <w:rPr>
                <w:rFonts w:eastAsia="Times New Roman"/>
                <w:lang w:eastAsia="en-CA"/>
              </w:rPr>
              <w:t>Sans objet</w:t>
            </w:r>
          </w:p>
        </w:tc>
      </w:tr>
      <w:tr w:rsidR="0012117C" w:rsidRPr="00BF2504" w14:paraId="451D9E42" w14:textId="77777777" w:rsidTr="0012117C">
        <w:trPr>
          <w:cantSplit/>
          <w:trHeight w:val="300"/>
          <w:jc w:val="center"/>
        </w:trPr>
        <w:tc>
          <w:tcPr>
            <w:tcW w:w="3836" w:type="pct"/>
            <w:vAlign w:val="center"/>
            <w:hideMark/>
          </w:tcPr>
          <w:p w14:paraId="72F59DE7" w14:textId="77777777" w:rsidR="0012117C" w:rsidRPr="00BF2504" w:rsidRDefault="0012117C" w:rsidP="0012117C">
            <w:pPr>
              <w:pStyle w:val="TableBodyTextMIRB"/>
              <w:rPr>
                <w:rFonts w:eastAsia="Times New Roman"/>
                <w:lang w:eastAsia="en-CA"/>
              </w:rPr>
            </w:pPr>
            <w:r w:rsidRPr="00BF2504">
              <w:t>Municipality of Port Hope</w:t>
            </w:r>
          </w:p>
        </w:tc>
        <w:tc>
          <w:tcPr>
            <w:tcW w:w="1164" w:type="pct"/>
            <w:noWrap/>
            <w:vAlign w:val="center"/>
            <w:hideMark/>
          </w:tcPr>
          <w:p w14:paraId="53B796B6" w14:textId="647F89E8" w:rsidR="0012117C" w:rsidRPr="00BF2504" w:rsidRDefault="002D61AA" w:rsidP="0012117C">
            <w:pPr>
              <w:pStyle w:val="TableBodyTextMIRB"/>
            </w:pPr>
            <w:r w:rsidRPr="00BF2504">
              <w:rPr>
                <w:rFonts w:eastAsia="Times New Roman"/>
                <w:lang w:eastAsia="en-CA"/>
              </w:rPr>
              <w:t>Sans objet</w:t>
            </w:r>
          </w:p>
        </w:tc>
      </w:tr>
      <w:tr w:rsidR="0012117C" w:rsidRPr="00BF2504" w14:paraId="0D48FA33" w14:textId="77777777" w:rsidTr="0012117C">
        <w:trPr>
          <w:cantSplit/>
          <w:trHeight w:val="300"/>
          <w:jc w:val="center"/>
        </w:trPr>
        <w:tc>
          <w:tcPr>
            <w:tcW w:w="3836" w:type="pct"/>
            <w:vAlign w:val="center"/>
            <w:hideMark/>
          </w:tcPr>
          <w:p w14:paraId="1C4D1129" w14:textId="77777777" w:rsidR="0012117C" w:rsidRPr="00BF2504" w:rsidRDefault="0012117C" w:rsidP="0012117C">
            <w:pPr>
              <w:pStyle w:val="TableBodyTextMIRB"/>
              <w:rPr>
                <w:rFonts w:eastAsia="Times New Roman"/>
                <w:lang w:eastAsia="en-CA"/>
              </w:rPr>
            </w:pPr>
            <w:r w:rsidRPr="00BF2504">
              <w:t>Municipality of Powassan</w:t>
            </w:r>
          </w:p>
        </w:tc>
        <w:tc>
          <w:tcPr>
            <w:tcW w:w="1164" w:type="pct"/>
            <w:noWrap/>
            <w:vAlign w:val="center"/>
            <w:hideMark/>
          </w:tcPr>
          <w:p w14:paraId="53981ACD" w14:textId="59BF4CE2" w:rsidR="0012117C" w:rsidRPr="00BF2504" w:rsidRDefault="002D61AA" w:rsidP="0012117C">
            <w:pPr>
              <w:pStyle w:val="TableBodyTextMIRB"/>
            </w:pPr>
            <w:r w:rsidRPr="00BF2504">
              <w:rPr>
                <w:rFonts w:eastAsia="Times New Roman"/>
                <w:lang w:eastAsia="en-CA"/>
              </w:rPr>
              <w:t>Sans objet</w:t>
            </w:r>
          </w:p>
        </w:tc>
      </w:tr>
      <w:tr w:rsidR="0012117C" w:rsidRPr="00BF2504" w14:paraId="34AA85CA" w14:textId="77777777" w:rsidTr="0012117C">
        <w:trPr>
          <w:cantSplit/>
          <w:trHeight w:val="300"/>
          <w:jc w:val="center"/>
        </w:trPr>
        <w:tc>
          <w:tcPr>
            <w:tcW w:w="3836" w:type="pct"/>
            <w:vAlign w:val="center"/>
            <w:hideMark/>
          </w:tcPr>
          <w:p w14:paraId="43B33432" w14:textId="77777777" w:rsidR="0012117C" w:rsidRPr="00BF2504" w:rsidRDefault="0012117C" w:rsidP="0012117C">
            <w:pPr>
              <w:pStyle w:val="TableBodyTextMIRB"/>
              <w:rPr>
                <w:rFonts w:eastAsia="Times New Roman"/>
                <w:lang w:eastAsia="en-CA"/>
              </w:rPr>
            </w:pPr>
            <w:r w:rsidRPr="00BF2504">
              <w:t>Municipality of Red Lake</w:t>
            </w:r>
          </w:p>
        </w:tc>
        <w:tc>
          <w:tcPr>
            <w:tcW w:w="1164" w:type="pct"/>
            <w:noWrap/>
            <w:vAlign w:val="center"/>
            <w:hideMark/>
          </w:tcPr>
          <w:p w14:paraId="4CE62872" w14:textId="505FF932" w:rsidR="0012117C" w:rsidRPr="00BF2504" w:rsidRDefault="002D61AA" w:rsidP="0012117C">
            <w:pPr>
              <w:pStyle w:val="TableBodyTextMIRB"/>
            </w:pPr>
            <w:r w:rsidRPr="00BF2504">
              <w:rPr>
                <w:rFonts w:eastAsia="Times New Roman"/>
                <w:lang w:eastAsia="en-CA"/>
              </w:rPr>
              <w:t>Sans objet</w:t>
            </w:r>
          </w:p>
        </w:tc>
      </w:tr>
      <w:tr w:rsidR="0012117C" w:rsidRPr="00BF2504" w14:paraId="61141F34" w14:textId="77777777" w:rsidTr="0012117C">
        <w:trPr>
          <w:cantSplit/>
          <w:trHeight w:val="300"/>
          <w:jc w:val="center"/>
        </w:trPr>
        <w:tc>
          <w:tcPr>
            <w:tcW w:w="3836" w:type="pct"/>
            <w:vAlign w:val="center"/>
            <w:hideMark/>
          </w:tcPr>
          <w:p w14:paraId="0CDB7133" w14:textId="77777777" w:rsidR="0012117C" w:rsidRPr="00BF2504" w:rsidRDefault="0012117C" w:rsidP="0012117C">
            <w:pPr>
              <w:pStyle w:val="TableBodyTextMIRB"/>
              <w:rPr>
                <w:rFonts w:eastAsia="Times New Roman"/>
                <w:lang w:eastAsia="en-CA"/>
              </w:rPr>
            </w:pPr>
            <w:r w:rsidRPr="00BF2504">
              <w:t>Municipality of Shuniah</w:t>
            </w:r>
          </w:p>
        </w:tc>
        <w:tc>
          <w:tcPr>
            <w:tcW w:w="1164" w:type="pct"/>
            <w:noWrap/>
            <w:vAlign w:val="center"/>
            <w:hideMark/>
          </w:tcPr>
          <w:p w14:paraId="59926AB2" w14:textId="3653F2A5" w:rsidR="0012117C" w:rsidRPr="00BF2504" w:rsidRDefault="002D61AA" w:rsidP="0012117C">
            <w:pPr>
              <w:pStyle w:val="TableBodyTextMIRB"/>
            </w:pPr>
            <w:r w:rsidRPr="00BF2504">
              <w:rPr>
                <w:rFonts w:eastAsia="Times New Roman"/>
                <w:lang w:eastAsia="en-CA"/>
              </w:rPr>
              <w:t>Sans objet</w:t>
            </w:r>
          </w:p>
        </w:tc>
      </w:tr>
      <w:tr w:rsidR="0012117C" w:rsidRPr="00BF2504" w14:paraId="57DC1B8F" w14:textId="77777777" w:rsidTr="0012117C">
        <w:trPr>
          <w:cantSplit/>
          <w:trHeight w:val="300"/>
          <w:jc w:val="center"/>
        </w:trPr>
        <w:tc>
          <w:tcPr>
            <w:tcW w:w="3836" w:type="pct"/>
            <w:vAlign w:val="center"/>
            <w:hideMark/>
          </w:tcPr>
          <w:p w14:paraId="5BFE0759" w14:textId="77777777" w:rsidR="0012117C" w:rsidRPr="00BF2504" w:rsidRDefault="0012117C" w:rsidP="0012117C">
            <w:pPr>
              <w:pStyle w:val="TableBodyTextMIRB"/>
              <w:rPr>
                <w:rFonts w:eastAsia="Times New Roman"/>
                <w:lang w:eastAsia="en-CA"/>
              </w:rPr>
            </w:pPr>
            <w:r w:rsidRPr="00BF2504">
              <w:t>Municipality of Sioux Lookout</w:t>
            </w:r>
          </w:p>
        </w:tc>
        <w:tc>
          <w:tcPr>
            <w:tcW w:w="1164" w:type="pct"/>
            <w:noWrap/>
            <w:vAlign w:val="center"/>
            <w:hideMark/>
          </w:tcPr>
          <w:p w14:paraId="3B6CCC08" w14:textId="39BDA445" w:rsidR="0012117C" w:rsidRPr="00BF2504" w:rsidRDefault="002D61AA" w:rsidP="0012117C">
            <w:pPr>
              <w:pStyle w:val="TableBodyTextMIRB"/>
            </w:pPr>
            <w:r w:rsidRPr="00BF2504">
              <w:rPr>
                <w:rFonts w:eastAsia="Times New Roman"/>
                <w:lang w:eastAsia="en-CA"/>
              </w:rPr>
              <w:t>Sans objet</w:t>
            </w:r>
          </w:p>
        </w:tc>
      </w:tr>
      <w:tr w:rsidR="0012117C" w:rsidRPr="00BF2504" w14:paraId="52451BA5" w14:textId="77777777" w:rsidTr="0012117C">
        <w:trPr>
          <w:cantSplit/>
          <w:trHeight w:val="300"/>
          <w:jc w:val="center"/>
        </w:trPr>
        <w:tc>
          <w:tcPr>
            <w:tcW w:w="3836" w:type="pct"/>
            <w:vAlign w:val="center"/>
            <w:hideMark/>
          </w:tcPr>
          <w:p w14:paraId="321A0FD2" w14:textId="77777777" w:rsidR="0012117C" w:rsidRPr="00BF2504" w:rsidRDefault="0012117C" w:rsidP="0012117C">
            <w:pPr>
              <w:pStyle w:val="TableBodyTextMIRB"/>
              <w:rPr>
                <w:rFonts w:eastAsia="Times New Roman"/>
                <w:lang w:eastAsia="en-CA"/>
              </w:rPr>
            </w:pPr>
            <w:r w:rsidRPr="00BF2504">
              <w:t>Municipality of South Bruce</w:t>
            </w:r>
          </w:p>
        </w:tc>
        <w:tc>
          <w:tcPr>
            <w:tcW w:w="1164" w:type="pct"/>
            <w:noWrap/>
            <w:vAlign w:val="center"/>
            <w:hideMark/>
          </w:tcPr>
          <w:p w14:paraId="2CDDC115" w14:textId="180EE5F2" w:rsidR="0012117C" w:rsidRPr="00BF2504" w:rsidRDefault="002D61AA" w:rsidP="0012117C">
            <w:pPr>
              <w:pStyle w:val="TableBodyTextMIRB"/>
            </w:pPr>
            <w:r w:rsidRPr="00BF2504">
              <w:rPr>
                <w:rFonts w:eastAsia="Times New Roman"/>
                <w:lang w:eastAsia="en-CA"/>
              </w:rPr>
              <w:t>Sans objet</w:t>
            </w:r>
          </w:p>
        </w:tc>
      </w:tr>
      <w:tr w:rsidR="0012117C" w:rsidRPr="00BF2504" w14:paraId="626517B6" w14:textId="77777777" w:rsidTr="0012117C">
        <w:trPr>
          <w:cantSplit/>
          <w:trHeight w:val="300"/>
          <w:jc w:val="center"/>
        </w:trPr>
        <w:tc>
          <w:tcPr>
            <w:tcW w:w="3836" w:type="pct"/>
            <w:vAlign w:val="center"/>
            <w:hideMark/>
          </w:tcPr>
          <w:p w14:paraId="40425AB0" w14:textId="77777777" w:rsidR="0012117C" w:rsidRPr="00BF2504" w:rsidRDefault="0012117C" w:rsidP="0012117C">
            <w:pPr>
              <w:pStyle w:val="TableBodyTextMIRB"/>
              <w:rPr>
                <w:rFonts w:eastAsia="Times New Roman"/>
                <w:lang w:eastAsia="en-CA"/>
              </w:rPr>
            </w:pPr>
            <w:r w:rsidRPr="00BF2504">
              <w:t>Municipality of South Dundas</w:t>
            </w:r>
          </w:p>
        </w:tc>
        <w:tc>
          <w:tcPr>
            <w:tcW w:w="1164" w:type="pct"/>
            <w:noWrap/>
            <w:vAlign w:val="center"/>
            <w:hideMark/>
          </w:tcPr>
          <w:p w14:paraId="4C9DF24B" w14:textId="021B0A6C" w:rsidR="0012117C" w:rsidRPr="00BF2504" w:rsidRDefault="002D61AA" w:rsidP="0012117C">
            <w:pPr>
              <w:pStyle w:val="TableBodyTextMIRB"/>
            </w:pPr>
            <w:r w:rsidRPr="00BF2504">
              <w:rPr>
                <w:rFonts w:eastAsia="Times New Roman"/>
                <w:lang w:eastAsia="en-CA"/>
              </w:rPr>
              <w:t>Sans objet</w:t>
            </w:r>
          </w:p>
        </w:tc>
      </w:tr>
      <w:tr w:rsidR="0012117C" w:rsidRPr="00BF2504" w14:paraId="7C280E43" w14:textId="77777777" w:rsidTr="0012117C">
        <w:trPr>
          <w:cantSplit/>
          <w:trHeight w:val="300"/>
          <w:jc w:val="center"/>
        </w:trPr>
        <w:tc>
          <w:tcPr>
            <w:tcW w:w="3836" w:type="pct"/>
            <w:vAlign w:val="center"/>
            <w:hideMark/>
          </w:tcPr>
          <w:p w14:paraId="5B4B939B" w14:textId="77777777" w:rsidR="0012117C" w:rsidRPr="00BF2504" w:rsidRDefault="0012117C" w:rsidP="0012117C">
            <w:pPr>
              <w:pStyle w:val="TableBodyTextMIRB"/>
              <w:rPr>
                <w:rFonts w:eastAsia="Times New Roman"/>
                <w:lang w:eastAsia="en-CA"/>
              </w:rPr>
            </w:pPr>
            <w:r w:rsidRPr="00BF2504">
              <w:t>Municipality of South Huron</w:t>
            </w:r>
          </w:p>
        </w:tc>
        <w:tc>
          <w:tcPr>
            <w:tcW w:w="1164" w:type="pct"/>
            <w:noWrap/>
            <w:vAlign w:val="center"/>
            <w:hideMark/>
          </w:tcPr>
          <w:p w14:paraId="7D6A9020" w14:textId="5095B9E3" w:rsidR="0012117C" w:rsidRPr="00BF2504" w:rsidRDefault="002D61AA" w:rsidP="0012117C">
            <w:pPr>
              <w:pStyle w:val="TableBodyTextMIRB"/>
            </w:pPr>
            <w:r w:rsidRPr="00BF2504">
              <w:rPr>
                <w:rFonts w:eastAsia="Times New Roman"/>
                <w:lang w:eastAsia="en-CA"/>
              </w:rPr>
              <w:t>Sans objet</w:t>
            </w:r>
          </w:p>
        </w:tc>
      </w:tr>
      <w:tr w:rsidR="0012117C" w:rsidRPr="00BF2504" w14:paraId="000A65B2" w14:textId="77777777" w:rsidTr="0012117C">
        <w:trPr>
          <w:cantSplit/>
          <w:trHeight w:val="300"/>
          <w:jc w:val="center"/>
        </w:trPr>
        <w:tc>
          <w:tcPr>
            <w:tcW w:w="3836" w:type="pct"/>
            <w:vAlign w:val="center"/>
            <w:hideMark/>
          </w:tcPr>
          <w:p w14:paraId="27B81D3F" w14:textId="77777777" w:rsidR="0012117C" w:rsidRPr="00BF2504" w:rsidRDefault="0012117C" w:rsidP="0012117C">
            <w:pPr>
              <w:pStyle w:val="TableBodyTextMIRB"/>
              <w:rPr>
                <w:rFonts w:eastAsia="Times New Roman"/>
                <w:lang w:eastAsia="en-CA"/>
              </w:rPr>
            </w:pPr>
            <w:r w:rsidRPr="00BF2504">
              <w:t>Municipality of Southwest Middlesex</w:t>
            </w:r>
          </w:p>
        </w:tc>
        <w:tc>
          <w:tcPr>
            <w:tcW w:w="1164" w:type="pct"/>
            <w:noWrap/>
            <w:vAlign w:val="center"/>
            <w:hideMark/>
          </w:tcPr>
          <w:p w14:paraId="5D46CBEF" w14:textId="47EB555A" w:rsidR="0012117C" w:rsidRPr="00BF2504" w:rsidRDefault="002D61AA" w:rsidP="0012117C">
            <w:pPr>
              <w:pStyle w:val="TableBodyTextMIRB"/>
            </w:pPr>
            <w:r w:rsidRPr="00BF2504">
              <w:rPr>
                <w:rFonts w:eastAsia="Times New Roman"/>
                <w:lang w:eastAsia="en-CA"/>
              </w:rPr>
              <w:t>Sans objet</w:t>
            </w:r>
          </w:p>
        </w:tc>
      </w:tr>
      <w:tr w:rsidR="00B46B8E" w:rsidRPr="00BF2504" w14:paraId="6E46DF6F" w14:textId="77777777" w:rsidTr="0012117C">
        <w:trPr>
          <w:cantSplit/>
          <w:trHeight w:val="300"/>
          <w:jc w:val="center"/>
        </w:trPr>
        <w:tc>
          <w:tcPr>
            <w:tcW w:w="3836" w:type="pct"/>
            <w:vAlign w:val="center"/>
          </w:tcPr>
          <w:p w14:paraId="3F375978" w14:textId="512FADEA" w:rsidR="00B46B8E" w:rsidRPr="00BF2504" w:rsidRDefault="00B46B8E" w:rsidP="0012117C">
            <w:pPr>
              <w:pStyle w:val="TableBodyTextMIRB"/>
            </w:pPr>
            <w:r w:rsidRPr="00B46B8E">
              <w:t>Municipality of Strathroy-Caradoc</w:t>
            </w:r>
          </w:p>
        </w:tc>
        <w:tc>
          <w:tcPr>
            <w:tcW w:w="1164" w:type="pct"/>
            <w:noWrap/>
            <w:vAlign w:val="center"/>
          </w:tcPr>
          <w:p w14:paraId="497024F6" w14:textId="0C063D86" w:rsidR="00B46B8E" w:rsidRPr="00BF2504" w:rsidRDefault="00B46B8E" w:rsidP="0012117C">
            <w:pPr>
              <w:pStyle w:val="TableBodyTextMIRB"/>
              <w:rPr>
                <w:rFonts w:eastAsia="Times New Roman"/>
                <w:lang w:eastAsia="en-CA"/>
              </w:rPr>
            </w:pPr>
            <w:r>
              <w:rPr>
                <w:rFonts w:eastAsia="Times New Roman"/>
                <w:lang w:eastAsia="en-CA"/>
              </w:rPr>
              <w:t>Sans objet</w:t>
            </w:r>
          </w:p>
        </w:tc>
      </w:tr>
      <w:tr w:rsidR="0012117C" w:rsidRPr="00BF2504" w14:paraId="593F8ECF" w14:textId="77777777" w:rsidTr="0012117C">
        <w:trPr>
          <w:cantSplit/>
          <w:trHeight w:val="300"/>
          <w:jc w:val="center"/>
        </w:trPr>
        <w:tc>
          <w:tcPr>
            <w:tcW w:w="3836" w:type="pct"/>
            <w:vAlign w:val="center"/>
            <w:hideMark/>
          </w:tcPr>
          <w:p w14:paraId="29EC1749" w14:textId="77777777" w:rsidR="0012117C" w:rsidRPr="00BF2504" w:rsidRDefault="0012117C" w:rsidP="0012117C">
            <w:pPr>
              <w:pStyle w:val="TableBodyTextMIRB"/>
              <w:rPr>
                <w:rFonts w:eastAsia="Times New Roman"/>
                <w:lang w:eastAsia="en-CA"/>
              </w:rPr>
            </w:pPr>
            <w:r w:rsidRPr="00BF2504">
              <w:t>Municipality of St.-Charles</w:t>
            </w:r>
          </w:p>
        </w:tc>
        <w:tc>
          <w:tcPr>
            <w:tcW w:w="1164" w:type="pct"/>
            <w:noWrap/>
            <w:vAlign w:val="center"/>
            <w:hideMark/>
          </w:tcPr>
          <w:p w14:paraId="61461925" w14:textId="7B092AF1" w:rsidR="0012117C" w:rsidRPr="00BF2504" w:rsidRDefault="002D61AA" w:rsidP="0012117C">
            <w:pPr>
              <w:pStyle w:val="TableBodyTextMIRB"/>
            </w:pPr>
            <w:r w:rsidRPr="00BF2504">
              <w:rPr>
                <w:rFonts w:eastAsia="Times New Roman"/>
                <w:lang w:eastAsia="en-CA"/>
              </w:rPr>
              <w:t>Sans objet</w:t>
            </w:r>
          </w:p>
        </w:tc>
      </w:tr>
      <w:tr w:rsidR="0012117C" w:rsidRPr="00BF2504" w14:paraId="5CF8B6A3" w14:textId="77777777" w:rsidTr="0012117C">
        <w:trPr>
          <w:cantSplit/>
          <w:trHeight w:val="300"/>
          <w:jc w:val="center"/>
        </w:trPr>
        <w:tc>
          <w:tcPr>
            <w:tcW w:w="3836" w:type="pct"/>
            <w:vAlign w:val="center"/>
            <w:hideMark/>
          </w:tcPr>
          <w:p w14:paraId="76568A64" w14:textId="77777777" w:rsidR="0012117C" w:rsidRPr="00BF2504" w:rsidRDefault="0012117C" w:rsidP="0012117C">
            <w:pPr>
              <w:pStyle w:val="TableBodyTextMIRB"/>
              <w:rPr>
                <w:rFonts w:eastAsia="Times New Roman"/>
                <w:lang w:eastAsia="en-CA"/>
              </w:rPr>
            </w:pPr>
            <w:r w:rsidRPr="00BF2504">
              <w:t>Municipality of Temagami</w:t>
            </w:r>
          </w:p>
        </w:tc>
        <w:tc>
          <w:tcPr>
            <w:tcW w:w="1164" w:type="pct"/>
            <w:noWrap/>
            <w:vAlign w:val="center"/>
            <w:hideMark/>
          </w:tcPr>
          <w:p w14:paraId="71080D72" w14:textId="78ABD611" w:rsidR="0012117C" w:rsidRPr="00BF2504" w:rsidRDefault="002D61AA" w:rsidP="0012117C">
            <w:pPr>
              <w:pStyle w:val="TableBodyTextMIRB"/>
            </w:pPr>
            <w:r w:rsidRPr="00BF2504">
              <w:rPr>
                <w:rFonts w:eastAsia="Times New Roman"/>
                <w:lang w:eastAsia="en-CA"/>
              </w:rPr>
              <w:t>Sans objet</w:t>
            </w:r>
          </w:p>
        </w:tc>
      </w:tr>
      <w:tr w:rsidR="0012117C" w:rsidRPr="00BF2504" w14:paraId="0B90DDB2" w14:textId="77777777" w:rsidTr="0012117C">
        <w:trPr>
          <w:cantSplit/>
          <w:trHeight w:val="300"/>
          <w:jc w:val="center"/>
        </w:trPr>
        <w:tc>
          <w:tcPr>
            <w:tcW w:w="3836" w:type="pct"/>
            <w:vAlign w:val="center"/>
            <w:hideMark/>
          </w:tcPr>
          <w:p w14:paraId="4C837E87" w14:textId="77777777" w:rsidR="0012117C" w:rsidRPr="00BF2504" w:rsidRDefault="0012117C" w:rsidP="0012117C">
            <w:pPr>
              <w:pStyle w:val="TableBodyTextMIRB"/>
              <w:rPr>
                <w:rFonts w:eastAsia="Times New Roman"/>
                <w:lang w:eastAsia="en-CA"/>
              </w:rPr>
            </w:pPr>
            <w:r w:rsidRPr="00BF2504">
              <w:t>Municipality of Thames Centre</w:t>
            </w:r>
          </w:p>
        </w:tc>
        <w:tc>
          <w:tcPr>
            <w:tcW w:w="1164" w:type="pct"/>
            <w:noWrap/>
            <w:vAlign w:val="center"/>
            <w:hideMark/>
          </w:tcPr>
          <w:p w14:paraId="6B99EFC9" w14:textId="0338EB29" w:rsidR="0012117C" w:rsidRPr="00BF2504" w:rsidRDefault="002D61AA" w:rsidP="0012117C">
            <w:pPr>
              <w:pStyle w:val="TableBodyTextMIRB"/>
            </w:pPr>
            <w:r w:rsidRPr="00BF2504">
              <w:rPr>
                <w:rFonts w:eastAsia="Times New Roman"/>
                <w:lang w:eastAsia="en-CA"/>
              </w:rPr>
              <w:t>Sans objet</w:t>
            </w:r>
          </w:p>
        </w:tc>
      </w:tr>
      <w:tr w:rsidR="0012117C" w:rsidRPr="00BF2504" w14:paraId="04D2110D" w14:textId="77777777" w:rsidTr="0012117C">
        <w:trPr>
          <w:cantSplit/>
          <w:trHeight w:val="300"/>
          <w:jc w:val="center"/>
        </w:trPr>
        <w:tc>
          <w:tcPr>
            <w:tcW w:w="3836" w:type="pct"/>
            <w:vAlign w:val="center"/>
            <w:hideMark/>
          </w:tcPr>
          <w:p w14:paraId="4F95A9E3" w14:textId="77777777" w:rsidR="0012117C" w:rsidRPr="00BF2504" w:rsidRDefault="0012117C" w:rsidP="0012117C">
            <w:pPr>
              <w:pStyle w:val="TableBodyTextMIRB"/>
              <w:rPr>
                <w:rFonts w:eastAsia="Times New Roman"/>
                <w:lang w:eastAsia="en-CA"/>
              </w:rPr>
            </w:pPr>
            <w:r w:rsidRPr="00BF2504">
              <w:t>Municipality of the Nation</w:t>
            </w:r>
          </w:p>
        </w:tc>
        <w:tc>
          <w:tcPr>
            <w:tcW w:w="1164" w:type="pct"/>
            <w:noWrap/>
            <w:vAlign w:val="center"/>
            <w:hideMark/>
          </w:tcPr>
          <w:p w14:paraId="3BA35A75" w14:textId="1F8F050D" w:rsidR="0012117C" w:rsidRPr="00BF2504" w:rsidRDefault="002D61AA" w:rsidP="0012117C">
            <w:pPr>
              <w:pStyle w:val="TableBodyTextMIRB"/>
            </w:pPr>
            <w:r w:rsidRPr="00BF2504">
              <w:rPr>
                <w:rFonts w:eastAsia="Times New Roman"/>
                <w:lang w:eastAsia="en-CA"/>
              </w:rPr>
              <w:t>Sans objet</w:t>
            </w:r>
          </w:p>
        </w:tc>
      </w:tr>
      <w:tr w:rsidR="0012117C" w:rsidRPr="00BF2504" w14:paraId="61969865" w14:textId="77777777" w:rsidTr="0012117C">
        <w:trPr>
          <w:cantSplit/>
          <w:trHeight w:val="300"/>
          <w:jc w:val="center"/>
        </w:trPr>
        <w:tc>
          <w:tcPr>
            <w:tcW w:w="3836" w:type="pct"/>
            <w:vAlign w:val="center"/>
            <w:hideMark/>
          </w:tcPr>
          <w:p w14:paraId="09E4CB56" w14:textId="77777777" w:rsidR="0012117C" w:rsidRPr="00BF2504" w:rsidRDefault="0012117C" w:rsidP="0012117C">
            <w:pPr>
              <w:pStyle w:val="TableBodyTextMIRB"/>
              <w:rPr>
                <w:rFonts w:eastAsia="Times New Roman"/>
                <w:lang w:eastAsia="en-CA"/>
              </w:rPr>
            </w:pPr>
            <w:r w:rsidRPr="00BF2504">
              <w:t>Municipality of Trent Hills</w:t>
            </w:r>
          </w:p>
        </w:tc>
        <w:tc>
          <w:tcPr>
            <w:tcW w:w="1164" w:type="pct"/>
            <w:noWrap/>
            <w:vAlign w:val="center"/>
            <w:hideMark/>
          </w:tcPr>
          <w:p w14:paraId="29594AC8" w14:textId="35E4073E" w:rsidR="0012117C" w:rsidRPr="00BF2504" w:rsidRDefault="002D61AA" w:rsidP="0012117C">
            <w:pPr>
              <w:pStyle w:val="TableBodyTextMIRB"/>
            </w:pPr>
            <w:r w:rsidRPr="00BF2504">
              <w:rPr>
                <w:rFonts w:eastAsia="Times New Roman"/>
                <w:lang w:eastAsia="en-CA"/>
              </w:rPr>
              <w:t>Sans objet</w:t>
            </w:r>
          </w:p>
        </w:tc>
      </w:tr>
      <w:tr w:rsidR="0012117C" w:rsidRPr="00BF2504" w14:paraId="5F057E0B" w14:textId="77777777" w:rsidTr="0012117C">
        <w:trPr>
          <w:cantSplit/>
          <w:trHeight w:val="300"/>
          <w:jc w:val="center"/>
        </w:trPr>
        <w:tc>
          <w:tcPr>
            <w:tcW w:w="3836" w:type="pct"/>
            <w:vAlign w:val="center"/>
            <w:hideMark/>
          </w:tcPr>
          <w:p w14:paraId="69614E4E" w14:textId="77777777" w:rsidR="0012117C" w:rsidRPr="00BF2504" w:rsidRDefault="0012117C" w:rsidP="0012117C">
            <w:pPr>
              <w:pStyle w:val="TableBodyTextMIRB"/>
              <w:rPr>
                <w:rFonts w:eastAsia="Times New Roman"/>
                <w:lang w:eastAsia="en-CA"/>
              </w:rPr>
            </w:pPr>
            <w:r w:rsidRPr="00BF2504">
              <w:t>Municipality of Trent Lakes</w:t>
            </w:r>
          </w:p>
        </w:tc>
        <w:tc>
          <w:tcPr>
            <w:tcW w:w="1164" w:type="pct"/>
            <w:noWrap/>
            <w:vAlign w:val="center"/>
            <w:hideMark/>
          </w:tcPr>
          <w:p w14:paraId="5505EA97" w14:textId="1C118736" w:rsidR="0012117C" w:rsidRPr="00BF2504" w:rsidRDefault="002D61AA" w:rsidP="0012117C">
            <w:pPr>
              <w:pStyle w:val="TableBodyTextMIRB"/>
            </w:pPr>
            <w:r w:rsidRPr="00BF2504">
              <w:rPr>
                <w:rFonts w:eastAsia="Times New Roman"/>
                <w:lang w:eastAsia="en-CA"/>
              </w:rPr>
              <w:t>Sans objet</w:t>
            </w:r>
          </w:p>
        </w:tc>
      </w:tr>
      <w:tr w:rsidR="0012117C" w:rsidRPr="00BF2504" w14:paraId="54C75ECD" w14:textId="77777777" w:rsidTr="0012117C">
        <w:trPr>
          <w:cantSplit/>
          <w:trHeight w:val="300"/>
          <w:jc w:val="center"/>
        </w:trPr>
        <w:tc>
          <w:tcPr>
            <w:tcW w:w="3836" w:type="pct"/>
            <w:vAlign w:val="center"/>
            <w:hideMark/>
          </w:tcPr>
          <w:p w14:paraId="70C14801" w14:textId="77777777" w:rsidR="0012117C" w:rsidRPr="00BF2504" w:rsidRDefault="0012117C" w:rsidP="0012117C">
            <w:pPr>
              <w:pStyle w:val="TableBodyTextMIRB"/>
              <w:rPr>
                <w:rFonts w:eastAsia="Times New Roman"/>
                <w:lang w:eastAsia="en-CA"/>
              </w:rPr>
            </w:pPr>
            <w:r w:rsidRPr="00BF2504">
              <w:t>Municipality of Tweed</w:t>
            </w:r>
          </w:p>
        </w:tc>
        <w:tc>
          <w:tcPr>
            <w:tcW w:w="1164" w:type="pct"/>
            <w:noWrap/>
            <w:vAlign w:val="center"/>
            <w:hideMark/>
          </w:tcPr>
          <w:p w14:paraId="41F450AA" w14:textId="3E6CE304" w:rsidR="0012117C" w:rsidRPr="00BF2504" w:rsidRDefault="002D61AA" w:rsidP="0012117C">
            <w:pPr>
              <w:pStyle w:val="TableBodyTextMIRB"/>
            </w:pPr>
            <w:r w:rsidRPr="00BF2504">
              <w:rPr>
                <w:rFonts w:eastAsia="Times New Roman"/>
                <w:lang w:eastAsia="en-CA"/>
              </w:rPr>
              <w:t>Sans objet</w:t>
            </w:r>
          </w:p>
        </w:tc>
      </w:tr>
      <w:tr w:rsidR="0012117C" w:rsidRPr="00BF2504" w14:paraId="33E8A8B0" w14:textId="77777777" w:rsidTr="0012117C">
        <w:trPr>
          <w:cantSplit/>
          <w:trHeight w:val="300"/>
          <w:jc w:val="center"/>
        </w:trPr>
        <w:tc>
          <w:tcPr>
            <w:tcW w:w="3836" w:type="pct"/>
            <w:vAlign w:val="center"/>
            <w:hideMark/>
          </w:tcPr>
          <w:p w14:paraId="7F8CBE87" w14:textId="77777777" w:rsidR="0012117C" w:rsidRPr="00BF2504" w:rsidRDefault="0012117C" w:rsidP="0012117C">
            <w:pPr>
              <w:pStyle w:val="TableBodyTextMIRB"/>
              <w:rPr>
                <w:rFonts w:eastAsia="Times New Roman"/>
                <w:lang w:eastAsia="en-CA"/>
              </w:rPr>
            </w:pPr>
            <w:r w:rsidRPr="00BF2504">
              <w:t>Municipality of Wawa</w:t>
            </w:r>
          </w:p>
        </w:tc>
        <w:tc>
          <w:tcPr>
            <w:tcW w:w="1164" w:type="pct"/>
            <w:noWrap/>
            <w:vAlign w:val="center"/>
            <w:hideMark/>
          </w:tcPr>
          <w:p w14:paraId="55763C00" w14:textId="31CEB4AB" w:rsidR="0012117C" w:rsidRPr="00BF2504" w:rsidRDefault="002D61AA" w:rsidP="0012117C">
            <w:pPr>
              <w:pStyle w:val="TableBodyTextMIRB"/>
            </w:pPr>
            <w:r w:rsidRPr="00BF2504">
              <w:rPr>
                <w:rFonts w:eastAsia="Times New Roman"/>
                <w:lang w:eastAsia="en-CA"/>
              </w:rPr>
              <w:t>Sans objet</w:t>
            </w:r>
          </w:p>
        </w:tc>
      </w:tr>
      <w:tr w:rsidR="0012117C" w:rsidRPr="00BF2504" w14:paraId="5CD15894" w14:textId="77777777" w:rsidTr="0012117C">
        <w:trPr>
          <w:cantSplit/>
          <w:trHeight w:val="300"/>
          <w:jc w:val="center"/>
        </w:trPr>
        <w:tc>
          <w:tcPr>
            <w:tcW w:w="3836" w:type="pct"/>
            <w:vAlign w:val="center"/>
            <w:hideMark/>
          </w:tcPr>
          <w:p w14:paraId="7F9C35DC" w14:textId="77777777" w:rsidR="0012117C" w:rsidRPr="00BF2504" w:rsidRDefault="0012117C" w:rsidP="0012117C">
            <w:pPr>
              <w:pStyle w:val="TableBodyTextMIRB"/>
              <w:rPr>
                <w:rFonts w:eastAsia="Times New Roman"/>
                <w:lang w:eastAsia="en-CA"/>
              </w:rPr>
            </w:pPr>
            <w:r w:rsidRPr="00BF2504">
              <w:t>Municipality of West Elgin</w:t>
            </w:r>
          </w:p>
        </w:tc>
        <w:tc>
          <w:tcPr>
            <w:tcW w:w="1164" w:type="pct"/>
            <w:noWrap/>
            <w:vAlign w:val="center"/>
            <w:hideMark/>
          </w:tcPr>
          <w:p w14:paraId="26CB3588" w14:textId="30EC310F" w:rsidR="0012117C" w:rsidRPr="00BF2504" w:rsidRDefault="002D61AA" w:rsidP="0012117C">
            <w:pPr>
              <w:pStyle w:val="TableBodyTextMIRB"/>
            </w:pPr>
            <w:r w:rsidRPr="00BF2504">
              <w:rPr>
                <w:rFonts w:eastAsia="Times New Roman"/>
                <w:lang w:eastAsia="en-CA"/>
              </w:rPr>
              <w:t>Sans objet</w:t>
            </w:r>
          </w:p>
        </w:tc>
      </w:tr>
      <w:tr w:rsidR="0012117C" w:rsidRPr="00BF2504" w14:paraId="095DC051" w14:textId="77777777" w:rsidTr="0012117C">
        <w:trPr>
          <w:cantSplit/>
          <w:trHeight w:val="300"/>
          <w:jc w:val="center"/>
        </w:trPr>
        <w:tc>
          <w:tcPr>
            <w:tcW w:w="3836" w:type="pct"/>
            <w:vAlign w:val="center"/>
            <w:hideMark/>
          </w:tcPr>
          <w:p w14:paraId="66400C1E" w14:textId="77777777" w:rsidR="0012117C" w:rsidRPr="00BF2504" w:rsidRDefault="0012117C" w:rsidP="0012117C">
            <w:pPr>
              <w:pStyle w:val="TableBodyTextMIRB"/>
              <w:rPr>
                <w:rFonts w:eastAsia="Times New Roman"/>
                <w:lang w:eastAsia="en-CA"/>
              </w:rPr>
            </w:pPr>
            <w:r w:rsidRPr="00BF2504">
              <w:t>Municipality of West Grey</w:t>
            </w:r>
          </w:p>
        </w:tc>
        <w:tc>
          <w:tcPr>
            <w:tcW w:w="1164" w:type="pct"/>
            <w:noWrap/>
            <w:vAlign w:val="center"/>
            <w:hideMark/>
          </w:tcPr>
          <w:p w14:paraId="421DB962" w14:textId="013DAC5C" w:rsidR="0012117C" w:rsidRPr="00BF2504" w:rsidRDefault="002D61AA" w:rsidP="0012117C">
            <w:pPr>
              <w:pStyle w:val="TableBodyTextMIRB"/>
            </w:pPr>
            <w:r w:rsidRPr="00BF2504">
              <w:rPr>
                <w:rFonts w:eastAsia="Times New Roman"/>
                <w:lang w:eastAsia="en-CA"/>
              </w:rPr>
              <w:t>Sans objet</w:t>
            </w:r>
          </w:p>
        </w:tc>
      </w:tr>
      <w:tr w:rsidR="0012117C" w:rsidRPr="00BF2504" w14:paraId="57611106" w14:textId="77777777" w:rsidTr="0012117C">
        <w:trPr>
          <w:cantSplit/>
          <w:trHeight w:val="300"/>
          <w:jc w:val="center"/>
        </w:trPr>
        <w:tc>
          <w:tcPr>
            <w:tcW w:w="3836" w:type="pct"/>
            <w:vAlign w:val="center"/>
            <w:hideMark/>
          </w:tcPr>
          <w:p w14:paraId="6CA7A37D" w14:textId="77777777" w:rsidR="0012117C" w:rsidRPr="00BF2504" w:rsidRDefault="0012117C" w:rsidP="0012117C">
            <w:pPr>
              <w:pStyle w:val="TableBodyTextMIRB"/>
              <w:rPr>
                <w:rFonts w:eastAsia="Times New Roman"/>
                <w:lang w:eastAsia="en-CA"/>
              </w:rPr>
            </w:pPr>
            <w:r w:rsidRPr="00BF2504">
              <w:t>Municipality of West Nipissing</w:t>
            </w:r>
          </w:p>
        </w:tc>
        <w:tc>
          <w:tcPr>
            <w:tcW w:w="1164" w:type="pct"/>
            <w:noWrap/>
            <w:vAlign w:val="center"/>
            <w:hideMark/>
          </w:tcPr>
          <w:p w14:paraId="7637D7DC" w14:textId="35C6F670" w:rsidR="0012117C" w:rsidRPr="00BF2504" w:rsidRDefault="002D61AA" w:rsidP="0012117C">
            <w:pPr>
              <w:pStyle w:val="TableBodyTextMIRB"/>
            </w:pPr>
            <w:r w:rsidRPr="00BF2504">
              <w:rPr>
                <w:rFonts w:eastAsia="Times New Roman"/>
                <w:lang w:eastAsia="en-CA"/>
              </w:rPr>
              <w:t>Sans objet</w:t>
            </w:r>
          </w:p>
        </w:tc>
      </w:tr>
      <w:tr w:rsidR="0012117C" w:rsidRPr="00BF2504" w14:paraId="37513F70" w14:textId="77777777" w:rsidTr="0012117C">
        <w:trPr>
          <w:cantSplit/>
          <w:trHeight w:val="300"/>
          <w:jc w:val="center"/>
        </w:trPr>
        <w:tc>
          <w:tcPr>
            <w:tcW w:w="3836" w:type="pct"/>
            <w:vAlign w:val="center"/>
            <w:hideMark/>
          </w:tcPr>
          <w:p w14:paraId="41D707FE" w14:textId="77777777" w:rsidR="0012117C" w:rsidRPr="00BF2504" w:rsidRDefault="0012117C" w:rsidP="0012117C">
            <w:pPr>
              <w:pStyle w:val="TableBodyTextMIRB"/>
              <w:rPr>
                <w:rFonts w:eastAsia="Times New Roman"/>
                <w:lang w:eastAsia="en-CA"/>
              </w:rPr>
            </w:pPr>
            <w:r w:rsidRPr="00BF2504">
              <w:t>Municipality of West Perth</w:t>
            </w:r>
          </w:p>
        </w:tc>
        <w:tc>
          <w:tcPr>
            <w:tcW w:w="1164" w:type="pct"/>
            <w:noWrap/>
            <w:vAlign w:val="center"/>
            <w:hideMark/>
          </w:tcPr>
          <w:p w14:paraId="715A7BEE" w14:textId="0139330E" w:rsidR="0012117C" w:rsidRPr="00BF2504" w:rsidRDefault="002D61AA" w:rsidP="0012117C">
            <w:pPr>
              <w:pStyle w:val="TableBodyTextMIRB"/>
            </w:pPr>
            <w:r w:rsidRPr="00BF2504">
              <w:rPr>
                <w:rFonts w:eastAsia="Times New Roman"/>
                <w:lang w:eastAsia="en-CA"/>
              </w:rPr>
              <w:t>Sans objet</w:t>
            </w:r>
          </w:p>
        </w:tc>
      </w:tr>
      <w:tr w:rsidR="0012117C" w:rsidRPr="00BF2504" w14:paraId="43DF8ED8" w14:textId="77777777" w:rsidTr="0012117C">
        <w:trPr>
          <w:cantSplit/>
          <w:trHeight w:val="300"/>
          <w:jc w:val="center"/>
        </w:trPr>
        <w:tc>
          <w:tcPr>
            <w:tcW w:w="3836" w:type="pct"/>
            <w:vAlign w:val="center"/>
            <w:hideMark/>
          </w:tcPr>
          <w:p w14:paraId="42FB8DC5" w14:textId="77777777" w:rsidR="0012117C" w:rsidRPr="00BF2504" w:rsidRDefault="0012117C" w:rsidP="0012117C">
            <w:pPr>
              <w:pStyle w:val="TableBodyTextMIRB"/>
              <w:rPr>
                <w:rFonts w:eastAsia="Times New Roman"/>
                <w:lang w:eastAsia="en-CA"/>
              </w:rPr>
            </w:pPr>
            <w:r w:rsidRPr="00BF2504">
              <w:t>Municipality of Whitestone</w:t>
            </w:r>
          </w:p>
        </w:tc>
        <w:tc>
          <w:tcPr>
            <w:tcW w:w="1164" w:type="pct"/>
            <w:noWrap/>
            <w:vAlign w:val="center"/>
            <w:hideMark/>
          </w:tcPr>
          <w:p w14:paraId="477A8F7D" w14:textId="60CD5C4D" w:rsidR="0012117C" w:rsidRPr="00BF2504" w:rsidRDefault="002D61AA" w:rsidP="0012117C">
            <w:pPr>
              <w:pStyle w:val="TableBodyTextMIRB"/>
            </w:pPr>
            <w:r w:rsidRPr="00BF2504">
              <w:rPr>
                <w:rFonts w:eastAsia="Times New Roman"/>
                <w:lang w:eastAsia="en-CA"/>
              </w:rPr>
              <w:t>Sans objet</w:t>
            </w:r>
          </w:p>
        </w:tc>
      </w:tr>
      <w:tr w:rsidR="0012117C" w:rsidRPr="00BF2504" w14:paraId="3AF876C5" w14:textId="77777777" w:rsidTr="0012117C">
        <w:trPr>
          <w:cantSplit/>
          <w:trHeight w:val="300"/>
          <w:jc w:val="center"/>
        </w:trPr>
        <w:tc>
          <w:tcPr>
            <w:tcW w:w="3836" w:type="pct"/>
            <w:vAlign w:val="center"/>
            <w:hideMark/>
          </w:tcPr>
          <w:p w14:paraId="7277C58A" w14:textId="77777777" w:rsidR="0012117C" w:rsidRPr="00BF2504" w:rsidRDefault="0012117C" w:rsidP="0012117C">
            <w:pPr>
              <w:pStyle w:val="TableBodyTextMIRB"/>
              <w:rPr>
                <w:rFonts w:eastAsia="Times New Roman"/>
                <w:lang w:eastAsia="en-CA"/>
              </w:rPr>
            </w:pPr>
            <w:r w:rsidRPr="00BF2504">
              <w:t>Munsee-Delaware Nation 1</w:t>
            </w:r>
          </w:p>
        </w:tc>
        <w:tc>
          <w:tcPr>
            <w:tcW w:w="1164" w:type="pct"/>
            <w:noWrap/>
            <w:vAlign w:val="center"/>
            <w:hideMark/>
          </w:tcPr>
          <w:p w14:paraId="77E22D80" w14:textId="565D03AE" w:rsidR="0012117C" w:rsidRPr="00BF2504" w:rsidRDefault="002D61AA" w:rsidP="0012117C">
            <w:pPr>
              <w:pStyle w:val="TableBodyTextMIRB"/>
            </w:pPr>
            <w:r w:rsidRPr="00BF2504">
              <w:rPr>
                <w:rFonts w:eastAsia="Times New Roman"/>
                <w:lang w:eastAsia="en-CA"/>
              </w:rPr>
              <w:t>Sans objet</w:t>
            </w:r>
          </w:p>
        </w:tc>
      </w:tr>
      <w:tr w:rsidR="0012117C" w:rsidRPr="00BF2504" w14:paraId="75501E2E" w14:textId="77777777" w:rsidTr="0012117C">
        <w:trPr>
          <w:cantSplit/>
          <w:trHeight w:val="300"/>
          <w:jc w:val="center"/>
        </w:trPr>
        <w:tc>
          <w:tcPr>
            <w:tcW w:w="3836" w:type="pct"/>
            <w:vAlign w:val="center"/>
            <w:hideMark/>
          </w:tcPr>
          <w:p w14:paraId="68F1335D" w14:textId="77777777" w:rsidR="0012117C" w:rsidRPr="00BF2504" w:rsidRDefault="0012117C" w:rsidP="0012117C">
            <w:pPr>
              <w:pStyle w:val="TableBodyTextMIRB"/>
              <w:rPr>
                <w:rFonts w:eastAsia="Times New Roman"/>
                <w:lang w:eastAsia="en-CA"/>
              </w:rPr>
            </w:pPr>
            <w:r w:rsidRPr="00BF2504">
              <w:t>Muskrat Dam Lake</w:t>
            </w:r>
          </w:p>
        </w:tc>
        <w:tc>
          <w:tcPr>
            <w:tcW w:w="1164" w:type="pct"/>
            <w:noWrap/>
            <w:vAlign w:val="center"/>
            <w:hideMark/>
          </w:tcPr>
          <w:p w14:paraId="084C61C9" w14:textId="77D5AA6D" w:rsidR="0012117C" w:rsidRPr="00BF2504" w:rsidRDefault="002D61AA" w:rsidP="0012117C">
            <w:pPr>
              <w:pStyle w:val="TableBodyTextMIRB"/>
            </w:pPr>
            <w:r w:rsidRPr="00BF2504">
              <w:rPr>
                <w:rFonts w:eastAsia="Times New Roman"/>
                <w:lang w:eastAsia="en-CA"/>
              </w:rPr>
              <w:t>Sans objet</w:t>
            </w:r>
          </w:p>
        </w:tc>
      </w:tr>
      <w:tr w:rsidR="0012117C" w:rsidRPr="00BF2504" w14:paraId="6CF8E890" w14:textId="77777777" w:rsidTr="0012117C">
        <w:trPr>
          <w:cantSplit/>
          <w:trHeight w:val="300"/>
          <w:jc w:val="center"/>
        </w:trPr>
        <w:tc>
          <w:tcPr>
            <w:tcW w:w="3836" w:type="pct"/>
            <w:vAlign w:val="center"/>
            <w:hideMark/>
          </w:tcPr>
          <w:p w14:paraId="1DA2B377" w14:textId="4A8FC767" w:rsidR="0012117C" w:rsidRPr="00BF2504" w:rsidRDefault="0012117C" w:rsidP="0012117C">
            <w:pPr>
              <w:pStyle w:val="TableBodyTextMIRB"/>
              <w:rPr>
                <w:rFonts w:eastAsia="Times New Roman"/>
                <w:lang w:eastAsia="en-CA"/>
              </w:rPr>
            </w:pPr>
            <w:r w:rsidRPr="00BF2504">
              <w:t>Naiscoutaing 17</w:t>
            </w:r>
            <w:r w:rsidR="00457BE4">
              <w:t>A</w:t>
            </w:r>
          </w:p>
        </w:tc>
        <w:tc>
          <w:tcPr>
            <w:tcW w:w="1164" w:type="pct"/>
            <w:noWrap/>
            <w:vAlign w:val="center"/>
            <w:hideMark/>
          </w:tcPr>
          <w:p w14:paraId="05CB8D50" w14:textId="772F4DD3" w:rsidR="0012117C" w:rsidRPr="00BF2504" w:rsidRDefault="002D61AA" w:rsidP="0012117C">
            <w:pPr>
              <w:pStyle w:val="TableBodyTextMIRB"/>
            </w:pPr>
            <w:r w:rsidRPr="00BF2504">
              <w:rPr>
                <w:rFonts w:eastAsia="Times New Roman"/>
                <w:lang w:eastAsia="en-CA"/>
              </w:rPr>
              <w:t>Sans objet</w:t>
            </w:r>
          </w:p>
        </w:tc>
      </w:tr>
      <w:tr w:rsidR="0012117C" w:rsidRPr="00BF2504" w14:paraId="375E6888" w14:textId="77777777" w:rsidTr="0012117C">
        <w:trPr>
          <w:cantSplit/>
          <w:trHeight w:val="300"/>
          <w:jc w:val="center"/>
        </w:trPr>
        <w:tc>
          <w:tcPr>
            <w:tcW w:w="3836" w:type="pct"/>
            <w:vAlign w:val="center"/>
            <w:hideMark/>
          </w:tcPr>
          <w:p w14:paraId="23FEC67D" w14:textId="2DB65B07" w:rsidR="0012117C" w:rsidRPr="00BF2504" w:rsidRDefault="0012117C" w:rsidP="0012117C">
            <w:pPr>
              <w:pStyle w:val="TableBodyTextMIRB"/>
              <w:rPr>
                <w:rFonts w:eastAsia="Times New Roman"/>
                <w:lang w:eastAsia="en-CA"/>
              </w:rPr>
            </w:pPr>
            <w:r w:rsidRPr="00BF2504">
              <w:t>Naongashing 31</w:t>
            </w:r>
            <w:r w:rsidR="00457BE4">
              <w:t>A</w:t>
            </w:r>
            <w:r w:rsidRPr="00BF2504">
              <w:t xml:space="preserve"> &amp; 35</w:t>
            </w:r>
            <w:r w:rsidR="00457BE4">
              <w:t>A</w:t>
            </w:r>
          </w:p>
        </w:tc>
        <w:tc>
          <w:tcPr>
            <w:tcW w:w="1164" w:type="pct"/>
            <w:noWrap/>
            <w:vAlign w:val="center"/>
            <w:hideMark/>
          </w:tcPr>
          <w:p w14:paraId="00116BBA" w14:textId="0C40E4D4" w:rsidR="0012117C" w:rsidRPr="00BF2504" w:rsidRDefault="002D61AA" w:rsidP="0012117C">
            <w:pPr>
              <w:pStyle w:val="TableBodyTextMIRB"/>
            </w:pPr>
            <w:r w:rsidRPr="00BF2504">
              <w:rPr>
                <w:rFonts w:eastAsia="Times New Roman"/>
                <w:lang w:eastAsia="en-CA"/>
              </w:rPr>
              <w:t>Sans objet</w:t>
            </w:r>
          </w:p>
        </w:tc>
      </w:tr>
      <w:tr w:rsidR="0012117C" w:rsidRPr="00BF2504" w14:paraId="2332348C" w14:textId="77777777" w:rsidTr="0012117C">
        <w:trPr>
          <w:cantSplit/>
          <w:trHeight w:val="300"/>
          <w:jc w:val="center"/>
        </w:trPr>
        <w:tc>
          <w:tcPr>
            <w:tcW w:w="3836" w:type="pct"/>
            <w:vAlign w:val="center"/>
            <w:hideMark/>
          </w:tcPr>
          <w:p w14:paraId="3BDCF875" w14:textId="69E7BF6D" w:rsidR="0012117C" w:rsidRPr="00BF2504" w:rsidRDefault="0012117C" w:rsidP="0012117C">
            <w:pPr>
              <w:pStyle w:val="TableBodyTextMIRB"/>
              <w:rPr>
                <w:rFonts w:eastAsia="Times New Roman"/>
                <w:lang w:eastAsia="en-CA"/>
              </w:rPr>
            </w:pPr>
            <w:r w:rsidRPr="00BF2504">
              <w:t>Neguaguon Lake 25</w:t>
            </w:r>
            <w:r w:rsidR="00457BE4">
              <w:t>D</w:t>
            </w:r>
          </w:p>
        </w:tc>
        <w:tc>
          <w:tcPr>
            <w:tcW w:w="1164" w:type="pct"/>
            <w:noWrap/>
            <w:vAlign w:val="center"/>
            <w:hideMark/>
          </w:tcPr>
          <w:p w14:paraId="273479D2" w14:textId="3A103068" w:rsidR="0012117C" w:rsidRPr="00BF2504" w:rsidRDefault="002D61AA" w:rsidP="0012117C">
            <w:pPr>
              <w:pStyle w:val="TableBodyTextMIRB"/>
            </w:pPr>
            <w:r w:rsidRPr="00BF2504">
              <w:rPr>
                <w:rFonts w:eastAsia="Times New Roman"/>
                <w:lang w:eastAsia="en-CA"/>
              </w:rPr>
              <w:t>Sans objet</w:t>
            </w:r>
          </w:p>
        </w:tc>
      </w:tr>
      <w:tr w:rsidR="0012117C" w:rsidRPr="00BF2504" w14:paraId="47FFB4F5" w14:textId="77777777" w:rsidTr="0012117C">
        <w:trPr>
          <w:cantSplit/>
          <w:trHeight w:val="300"/>
          <w:jc w:val="center"/>
        </w:trPr>
        <w:tc>
          <w:tcPr>
            <w:tcW w:w="3836" w:type="pct"/>
            <w:vAlign w:val="center"/>
            <w:hideMark/>
          </w:tcPr>
          <w:p w14:paraId="5816AEBB" w14:textId="77777777" w:rsidR="0012117C" w:rsidRPr="00BF2504" w:rsidRDefault="0012117C" w:rsidP="0012117C">
            <w:pPr>
              <w:pStyle w:val="TableBodyTextMIRB"/>
              <w:rPr>
                <w:rFonts w:eastAsia="Times New Roman"/>
                <w:lang w:eastAsia="en-CA"/>
              </w:rPr>
            </w:pPr>
            <w:r w:rsidRPr="00BF2504">
              <w:t>Neskantaga</w:t>
            </w:r>
          </w:p>
        </w:tc>
        <w:tc>
          <w:tcPr>
            <w:tcW w:w="1164" w:type="pct"/>
            <w:noWrap/>
            <w:vAlign w:val="center"/>
            <w:hideMark/>
          </w:tcPr>
          <w:p w14:paraId="793A2DE5" w14:textId="08495ABB" w:rsidR="0012117C" w:rsidRPr="00BF2504" w:rsidRDefault="002D61AA" w:rsidP="0012117C">
            <w:pPr>
              <w:pStyle w:val="TableBodyTextMIRB"/>
            </w:pPr>
            <w:r w:rsidRPr="00BF2504">
              <w:rPr>
                <w:rFonts w:eastAsia="Times New Roman"/>
                <w:lang w:eastAsia="en-CA"/>
              </w:rPr>
              <w:t>Sans objet</w:t>
            </w:r>
          </w:p>
        </w:tc>
      </w:tr>
      <w:tr w:rsidR="0012117C" w:rsidRPr="00BF2504" w14:paraId="7991A429" w14:textId="77777777" w:rsidTr="0012117C">
        <w:trPr>
          <w:cantSplit/>
          <w:trHeight w:val="300"/>
          <w:jc w:val="center"/>
        </w:trPr>
        <w:tc>
          <w:tcPr>
            <w:tcW w:w="3836" w:type="pct"/>
            <w:vAlign w:val="center"/>
            <w:hideMark/>
          </w:tcPr>
          <w:p w14:paraId="37CE0421" w14:textId="0D417AFA" w:rsidR="0012117C" w:rsidRPr="00BF2504" w:rsidRDefault="0012117C" w:rsidP="0012117C">
            <w:pPr>
              <w:pStyle w:val="TableBodyTextMIRB"/>
              <w:rPr>
                <w:rFonts w:eastAsia="Times New Roman"/>
                <w:lang w:eastAsia="en-CA"/>
              </w:rPr>
            </w:pPr>
            <w:r w:rsidRPr="00BF2504">
              <w:lastRenderedPageBreak/>
              <w:t>New Credit 40</w:t>
            </w:r>
            <w:r w:rsidR="00457BE4">
              <w:t>A</w:t>
            </w:r>
          </w:p>
        </w:tc>
        <w:tc>
          <w:tcPr>
            <w:tcW w:w="1164" w:type="pct"/>
            <w:noWrap/>
            <w:vAlign w:val="center"/>
            <w:hideMark/>
          </w:tcPr>
          <w:p w14:paraId="758139C1" w14:textId="511D0733" w:rsidR="0012117C" w:rsidRPr="00BF2504" w:rsidRDefault="002D61AA" w:rsidP="0012117C">
            <w:pPr>
              <w:pStyle w:val="TableBodyTextMIRB"/>
            </w:pPr>
            <w:r w:rsidRPr="00BF2504">
              <w:rPr>
                <w:rFonts w:eastAsia="Times New Roman"/>
                <w:lang w:eastAsia="en-CA"/>
              </w:rPr>
              <w:t>Sans objet</w:t>
            </w:r>
          </w:p>
        </w:tc>
      </w:tr>
      <w:tr w:rsidR="0012117C" w:rsidRPr="00BF2504" w14:paraId="296CDBA6" w14:textId="77777777" w:rsidTr="0012117C">
        <w:trPr>
          <w:cantSplit/>
          <w:trHeight w:val="300"/>
          <w:jc w:val="center"/>
        </w:trPr>
        <w:tc>
          <w:tcPr>
            <w:tcW w:w="3836" w:type="pct"/>
            <w:vAlign w:val="center"/>
            <w:hideMark/>
          </w:tcPr>
          <w:p w14:paraId="6353AD42" w14:textId="77777777" w:rsidR="0012117C" w:rsidRPr="00BF2504" w:rsidRDefault="0012117C" w:rsidP="0012117C">
            <w:pPr>
              <w:pStyle w:val="TableBodyTextMIRB"/>
              <w:rPr>
                <w:rFonts w:eastAsia="Times New Roman"/>
                <w:lang w:eastAsia="en-CA"/>
              </w:rPr>
            </w:pPr>
            <w:r w:rsidRPr="00BF2504">
              <w:t>New Post 69</w:t>
            </w:r>
          </w:p>
        </w:tc>
        <w:tc>
          <w:tcPr>
            <w:tcW w:w="1164" w:type="pct"/>
            <w:noWrap/>
            <w:vAlign w:val="center"/>
            <w:hideMark/>
          </w:tcPr>
          <w:p w14:paraId="1C2A9A44" w14:textId="52A67EC0" w:rsidR="0012117C" w:rsidRPr="00BF2504" w:rsidRDefault="002D61AA" w:rsidP="0012117C">
            <w:pPr>
              <w:pStyle w:val="TableBodyTextMIRB"/>
            </w:pPr>
            <w:r w:rsidRPr="00BF2504">
              <w:rPr>
                <w:rFonts w:eastAsia="Times New Roman"/>
                <w:lang w:eastAsia="en-CA"/>
              </w:rPr>
              <w:t>Sans objet</w:t>
            </w:r>
          </w:p>
        </w:tc>
      </w:tr>
      <w:tr w:rsidR="0012117C" w:rsidRPr="00BF2504" w14:paraId="4D4E394D" w14:textId="77777777" w:rsidTr="0012117C">
        <w:trPr>
          <w:cantSplit/>
          <w:trHeight w:val="300"/>
          <w:jc w:val="center"/>
        </w:trPr>
        <w:tc>
          <w:tcPr>
            <w:tcW w:w="3836" w:type="pct"/>
            <w:vAlign w:val="center"/>
            <w:hideMark/>
          </w:tcPr>
          <w:p w14:paraId="50334AF1" w14:textId="3794986A" w:rsidR="0012117C" w:rsidRPr="00BF2504" w:rsidRDefault="0012117C" w:rsidP="0012117C">
            <w:pPr>
              <w:pStyle w:val="TableBodyTextMIRB"/>
              <w:rPr>
                <w:rFonts w:eastAsia="Times New Roman"/>
                <w:lang w:eastAsia="en-CA"/>
              </w:rPr>
            </w:pPr>
            <w:r w:rsidRPr="00BF2504">
              <w:t>New Post 69</w:t>
            </w:r>
            <w:r w:rsidR="00457BE4">
              <w:t>A</w:t>
            </w:r>
          </w:p>
        </w:tc>
        <w:tc>
          <w:tcPr>
            <w:tcW w:w="1164" w:type="pct"/>
            <w:noWrap/>
            <w:vAlign w:val="center"/>
            <w:hideMark/>
          </w:tcPr>
          <w:p w14:paraId="5ACEDF02" w14:textId="79787991" w:rsidR="0012117C" w:rsidRPr="00BF2504" w:rsidRDefault="002D61AA" w:rsidP="0012117C">
            <w:pPr>
              <w:pStyle w:val="TableBodyTextMIRB"/>
            </w:pPr>
            <w:r w:rsidRPr="00BF2504">
              <w:rPr>
                <w:rFonts w:eastAsia="Times New Roman"/>
                <w:lang w:eastAsia="en-CA"/>
              </w:rPr>
              <w:t>Sans objet</w:t>
            </w:r>
          </w:p>
        </w:tc>
      </w:tr>
      <w:tr w:rsidR="0012117C" w:rsidRPr="00BF2504" w14:paraId="2C4A1E04" w14:textId="77777777" w:rsidTr="0012117C">
        <w:trPr>
          <w:cantSplit/>
          <w:trHeight w:val="300"/>
          <w:jc w:val="center"/>
        </w:trPr>
        <w:tc>
          <w:tcPr>
            <w:tcW w:w="3836" w:type="pct"/>
            <w:vAlign w:val="center"/>
            <w:hideMark/>
          </w:tcPr>
          <w:p w14:paraId="4CF91630" w14:textId="77777777" w:rsidR="0012117C" w:rsidRPr="00BF2504" w:rsidRDefault="0012117C" w:rsidP="0012117C">
            <w:pPr>
              <w:pStyle w:val="TableBodyTextMIRB"/>
              <w:rPr>
                <w:rFonts w:eastAsia="Times New Roman"/>
                <w:lang w:eastAsia="en-CA"/>
              </w:rPr>
            </w:pPr>
            <w:r w:rsidRPr="00BF2504">
              <w:t>Neyaashiinigmiing</w:t>
            </w:r>
          </w:p>
        </w:tc>
        <w:tc>
          <w:tcPr>
            <w:tcW w:w="1164" w:type="pct"/>
            <w:noWrap/>
            <w:vAlign w:val="center"/>
            <w:hideMark/>
          </w:tcPr>
          <w:p w14:paraId="0AD519C4" w14:textId="34B34F50" w:rsidR="0012117C" w:rsidRPr="00BF2504" w:rsidRDefault="002D61AA" w:rsidP="0012117C">
            <w:pPr>
              <w:pStyle w:val="TableBodyTextMIRB"/>
            </w:pPr>
            <w:r w:rsidRPr="00BF2504">
              <w:rPr>
                <w:rFonts w:eastAsia="Times New Roman"/>
                <w:lang w:eastAsia="en-CA"/>
              </w:rPr>
              <w:t>Sans objet</w:t>
            </w:r>
          </w:p>
        </w:tc>
      </w:tr>
      <w:tr w:rsidR="0012117C" w:rsidRPr="00BF2504" w14:paraId="559587D7" w14:textId="77777777" w:rsidTr="0012117C">
        <w:trPr>
          <w:cantSplit/>
          <w:trHeight w:val="300"/>
          <w:jc w:val="center"/>
        </w:trPr>
        <w:tc>
          <w:tcPr>
            <w:tcW w:w="3836" w:type="pct"/>
            <w:vAlign w:val="center"/>
            <w:hideMark/>
          </w:tcPr>
          <w:p w14:paraId="326E4091" w14:textId="77777777" w:rsidR="0012117C" w:rsidRPr="00BF2504" w:rsidRDefault="0012117C" w:rsidP="0012117C">
            <w:pPr>
              <w:pStyle w:val="TableBodyTextMIRB"/>
              <w:rPr>
                <w:rFonts w:eastAsia="Times New Roman"/>
                <w:lang w:eastAsia="en-CA"/>
              </w:rPr>
            </w:pPr>
            <w:r w:rsidRPr="00BF2504">
              <w:t>Nipissing 10</w:t>
            </w:r>
          </w:p>
        </w:tc>
        <w:tc>
          <w:tcPr>
            <w:tcW w:w="1164" w:type="pct"/>
            <w:noWrap/>
            <w:vAlign w:val="center"/>
            <w:hideMark/>
          </w:tcPr>
          <w:p w14:paraId="4AAFCE98" w14:textId="55AAD960" w:rsidR="0012117C" w:rsidRPr="00BF2504" w:rsidRDefault="002D61AA" w:rsidP="0012117C">
            <w:pPr>
              <w:pStyle w:val="TableBodyTextMIRB"/>
            </w:pPr>
            <w:r w:rsidRPr="00BF2504">
              <w:rPr>
                <w:rFonts w:eastAsia="Times New Roman"/>
                <w:lang w:eastAsia="en-CA"/>
              </w:rPr>
              <w:t>Sans objet</w:t>
            </w:r>
          </w:p>
        </w:tc>
      </w:tr>
      <w:tr w:rsidR="0012117C" w:rsidRPr="00BF2504" w14:paraId="7F3F744F" w14:textId="77777777" w:rsidTr="0012117C">
        <w:trPr>
          <w:cantSplit/>
          <w:trHeight w:val="300"/>
          <w:jc w:val="center"/>
        </w:trPr>
        <w:tc>
          <w:tcPr>
            <w:tcW w:w="3836" w:type="pct"/>
            <w:vAlign w:val="center"/>
            <w:hideMark/>
          </w:tcPr>
          <w:p w14:paraId="64892F26" w14:textId="77777777" w:rsidR="0012117C" w:rsidRPr="00BF2504" w:rsidRDefault="0012117C" w:rsidP="0012117C">
            <w:pPr>
              <w:pStyle w:val="TableBodyTextMIRB"/>
              <w:rPr>
                <w:rFonts w:eastAsia="Times New Roman"/>
                <w:lang w:eastAsia="en-CA"/>
              </w:rPr>
            </w:pPr>
            <w:r w:rsidRPr="00BF2504">
              <w:t>Norfolk County</w:t>
            </w:r>
          </w:p>
        </w:tc>
        <w:tc>
          <w:tcPr>
            <w:tcW w:w="1164" w:type="pct"/>
            <w:noWrap/>
            <w:vAlign w:val="center"/>
            <w:hideMark/>
          </w:tcPr>
          <w:p w14:paraId="7DE2C228" w14:textId="4B17CD9C" w:rsidR="0012117C" w:rsidRPr="00BF2504" w:rsidRDefault="002D61AA" w:rsidP="0012117C">
            <w:pPr>
              <w:pStyle w:val="TableBodyTextMIRB"/>
            </w:pPr>
            <w:r w:rsidRPr="00BF2504">
              <w:rPr>
                <w:rFonts w:eastAsia="Times New Roman"/>
                <w:lang w:eastAsia="en-CA"/>
              </w:rPr>
              <w:t>Sans objet</w:t>
            </w:r>
          </w:p>
        </w:tc>
      </w:tr>
      <w:tr w:rsidR="0012117C" w:rsidRPr="00BF2504" w14:paraId="791DDB2D" w14:textId="77777777" w:rsidTr="0012117C">
        <w:trPr>
          <w:cantSplit/>
          <w:trHeight w:val="300"/>
          <w:jc w:val="center"/>
        </w:trPr>
        <w:tc>
          <w:tcPr>
            <w:tcW w:w="3836" w:type="pct"/>
            <w:vAlign w:val="center"/>
            <w:hideMark/>
          </w:tcPr>
          <w:p w14:paraId="405DFD99" w14:textId="77777777" w:rsidR="0012117C" w:rsidRPr="00BF2504" w:rsidRDefault="0012117C" w:rsidP="0012117C">
            <w:pPr>
              <w:pStyle w:val="TableBodyTextMIRB"/>
              <w:rPr>
                <w:rFonts w:eastAsia="Times New Roman"/>
                <w:lang w:eastAsia="en-CA"/>
              </w:rPr>
            </w:pPr>
            <w:r w:rsidRPr="00BF2504">
              <w:t>North Spirit Lake</w:t>
            </w:r>
          </w:p>
        </w:tc>
        <w:tc>
          <w:tcPr>
            <w:tcW w:w="1164" w:type="pct"/>
            <w:noWrap/>
            <w:vAlign w:val="center"/>
            <w:hideMark/>
          </w:tcPr>
          <w:p w14:paraId="70D6BD02" w14:textId="53199852" w:rsidR="0012117C" w:rsidRPr="00BF2504" w:rsidRDefault="002D61AA" w:rsidP="0012117C">
            <w:pPr>
              <w:pStyle w:val="TableBodyTextMIRB"/>
            </w:pPr>
            <w:r w:rsidRPr="00BF2504">
              <w:rPr>
                <w:rFonts w:eastAsia="Times New Roman"/>
                <w:lang w:eastAsia="en-CA"/>
              </w:rPr>
              <w:t>Sans objet</w:t>
            </w:r>
          </w:p>
        </w:tc>
      </w:tr>
      <w:tr w:rsidR="0012117C" w:rsidRPr="00BF2504" w14:paraId="3A32D483" w14:textId="77777777" w:rsidTr="0012117C">
        <w:trPr>
          <w:cantSplit/>
          <w:trHeight w:val="300"/>
          <w:jc w:val="center"/>
        </w:trPr>
        <w:tc>
          <w:tcPr>
            <w:tcW w:w="3836" w:type="pct"/>
            <w:vAlign w:val="center"/>
            <w:hideMark/>
          </w:tcPr>
          <w:p w14:paraId="096E4B75" w14:textId="78950928" w:rsidR="0012117C" w:rsidRPr="00BF2504" w:rsidRDefault="0012117C" w:rsidP="0012117C">
            <w:pPr>
              <w:pStyle w:val="TableBodyTextMIRB"/>
              <w:rPr>
                <w:rFonts w:eastAsia="Times New Roman"/>
                <w:lang w:eastAsia="en-CA"/>
              </w:rPr>
            </w:pPr>
            <w:r w:rsidRPr="00BF2504">
              <w:t>Northwest Angle 33</w:t>
            </w:r>
            <w:r w:rsidR="00457BE4">
              <w:t>B</w:t>
            </w:r>
          </w:p>
        </w:tc>
        <w:tc>
          <w:tcPr>
            <w:tcW w:w="1164" w:type="pct"/>
            <w:noWrap/>
            <w:vAlign w:val="center"/>
            <w:hideMark/>
          </w:tcPr>
          <w:p w14:paraId="67516F97" w14:textId="3CF6A812" w:rsidR="0012117C" w:rsidRPr="00BF2504" w:rsidRDefault="002D61AA" w:rsidP="0012117C">
            <w:pPr>
              <w:pStyle w:val="TableBodyTextMIRB"/>
            </w:pPr>
            <w:r w:rsidRPr="00BF2504">
              <w:rPr>
                <w:rFonts w:eastAsia="Times New Roman"/>
                <w:lang w:eastAsia="en-CA"/>
              </w:rPr>
              <w:t>Sans objet</w:t>
            </w:r>
          </w:p>
        </w:tc>
      </w:tr>
      <w:tr w:rsidR="0012117C" w:rsidRPr="00BF2504" w14:paraId="37B4D287" w14:textId="77777777" w:rsidTr="0012117C">
        <w:trPr>
          <w:cantSplit/>
          <w:trHeight w:val="300"/>
          <w:jc w:val="center"/>
        </w:trPr>
        <w:tc>
          <w:tcPr>
            <w:tcW w:w="3836" w:type="pct"/>
            <w:vAlign w:val="center"/>
            <w:hideMark/>
          </w:tcPr>
          <w:p w14:paraId="4B0F8B91" w14:textId="76D8B13A" w:rsidR="0012117C" w:rsidRPr="00BF2504" w:rsidRDefault="0012117C" w:rsidP="0012117C">
            <w:pPr>
              <w:pStyle w:val="TableBodyTextMIRB"/>
              <w:rPr>
                <w:rFonts w:eastAsia="Times New Roman"/>
                <w:lang w:eastAsia="en-CA"/>
              </w:rPr>
            </w:pPr>
            <w:r w:rsidRPr="00BF2504">
              <w:t>Northwest Angle 34</w:t>
            </w:r>
            <w:r w:rsidR="00457BE4">
              <w:t>C</w:t>
            </w:r>
            <w:r w:rsidRPr="00BF2504">
              <w:t xml:space="preserve"> &amp; 37</w:t>
            </w:r>
            <w:r w:rsidR="00457BE4">
              <w:t>B</w:t>
            </w:r>
          </w:p>
        </w:tc>
        <w:tc>
          <w:tcPr>
            <w:tcW w:w="1164" w:type="pct"/>
            <w:noWrap/>
            <w:vAlign w:val="center"/>
            <w:hideMark/>
          </w:tcPr>
          <w:p w14:paraId="2E6A1BAF" w14:textId="0F159516" w:rsidR="0012117C" w:rsidRPr="00BF2504" w:rsidRDefault="002D61AA" w:rsidP="0012117C">
            <w:pPr>
              <w:pStyle w:val="TableBodyTextMIRB"/>
            </w:pPr>
            <w:r w:rsidRPr="00BF2504">
              <w:rPr>
                <w:rFonts w:eastAsia="Times New Roman"/>
                <w:lang w:eastAsia="en-CA"/>
              </w:rPr>
              <w:t>Sans objet</w:t>
            </w:r>
          </w:p>
        </w:tc>
      </w:tr>
      <w:tr w:rsidR="0012117C" w:rsidRPr="00BF2504" w14:paraId="17C40CB0" w14:textId="77777777" w:rsidTr="0012117C">
        <w:trPr>
          <w:cantSplit/>
          <w:trHeight w:val="300"/>
          <w:jc w:val="center"/>
        </w:trPr>
        <w:tc>
          <w:tcPr>
            <w:tcW w:w="3836" w:type="pct"/>
            <w:vAlign w:val="center"/>
            <w:hideMark/>
          </w:tcPr>
          <w:p w14:paraId="2EFD6999" w14:textId="05986363" w:rsidR="0012117C" w:rsidRPr="00BF2504" w:rsidRDefault="0012117C" w:rsidP="0012117C">
            <w:pPr>
              <w:pStyle w:val="TableBodyTextMIRB"/>
              <w:rPr>
                <w:rFonts w:eastAsia="Times New Roman"/>
                <w:lang w:eastAsia="en-CA"/>
              </w:rPr>
            </w:pPr>
            <w:r w:rsidRPr="00BF2504">
              <w:t>Obabikong 35</w:t>
            </w:r>
            <w:r w:rsidR="00457BE4">
              <w:t>B</w:t>
            </w:r>
          </w:p>
        </w:tc>
        <w:tc>
          <w:tcPr>
            <w:tcW w:w="1164" w:type="pct"/>
            <w:noWrap/>
            <w:vAlign w:val="center"/>
            <w:hideMark/>
          </w:tcPr>
          <w:p w14:paraId="4AC8E348" w14:textId="40B8B8E8" w:rsidR="0012117C" w:rsidRPr="00BF2504" w:rsidRDefault="002D61AA" w:rsidP="0012117C">
            <w:pPr>
              <w:pStyle w:val="TableBodyTextMIRB"/>
            </w:pPr>
            <w:r w:rsidRPr="00BF2504">
              <w:rPr>
                <w:rFonts w:eastAsia="Times New Roman"/>
                <w:lang w:eastAsia="en-CA"/>
              </w:rPr>
              <w:t>Sans objet</w:t>
            </w:r>
          </w:p>
        </w:tc>
      </w:tr>
      <w:tr w:rsidR="0012117C" w:rsidRPr="00BF2504" w14:paraId="405623DA" w14:textId="77777777" w:rsidTr="0012117C">
        <w:trPr>
          <w:cantSplit/>
          <w:trHeight w:val="300"/>
          <w:jc w:val="center"/>
        </w:trPr>
        <w:tc>
          <w:tcPr>
            <w:tcW w:w="3836" w:type="pct"/>
            <w:vAlign w:val="center"/>
            <w:hideMark/>
          </w:tcPr>
          <w:p w14:paraId="57277302" w14:textId="4EC3AE9E" w:rsidR="0012117C" w:rsidRPr="00BF2504" w:rsidRDefault="0012117C" w:rsidP="0012117C">
            <w:pPr>
              <w:pStyle w:val="TableBodyTextMIRB"/>
              <w:rPr>
                <w:rFonts w:eastAsia="Times New Roman"/>
                <w:lang w:eastAsia="en-CA"/>
              </w:rPr>
            </w:pPr>
            <w:r w:rsidRPr="00BF2504">
              <w:t>Obadjiwan 15</w:t>
            </w:r>
            <w:r w:rsidR="00457BE4">
              <w:t>E</w:t>
            </w:r>
          </w:p>
        </w:tc>
        <w:tc>
          <w:tcPr>
            <w:tcW w:w="1164" w:type="pct"/>
            <w:noWrap/>
            <w:vAlign w:val="center"/>
            <w:hideMark/>
          </w:tcPr>
          <w:p w14:paraId="1F7400F9" w14:textId="03B86BB3" w:rsidR="0012117C" w:rsidRPr="00BF2504" w:rsidRDefault="002D61AA" w:rsidP="0012117C">
            <w:pPr>
              <w:pStyle w:val="TableBodyTextMIRB"/>
            </w:pPr>
            <w:r w:rsidRPr="00BF2504">
              <w:rPr>
                <w:rFonts w:eastAsia="Times New Roman"/>
                <w:lang w:eastAsia="en-CA"/>
              </w:rPr>
              <w:t>Sans objet</w:t>
            </w:r>
          </w:p>
        </w:tc>
      </w:tr>
      <w:tr w:rsidR="0012117C" w:rsidRPr="00BF2504" w14:paraId="39E87DA6" w14:textId="77777777" w:rsidTr="0012117C">
        <w:trPr>
          <w:cantSplit/>
          <w:trHeight w:val="300"/>
          <w:jc w:val="center"/>
        </w:trPr>
        <w:tc>
          <w:tcPr>
            <w:tcW w:w="3836" w:type="pct"/>
            <w:vAlign w:val="center"/>
            <w:hideMark/>
          </w:tcPr>
          <w:p w14:paraId="43AA4267" w14:textId="77777777" w:rsidR="0012117C" w:rsidRPr="00BF2504" w:rsidRDefault="0012117C" w:rsidP="0012117C">
            <w:pPr>
              <w:pStyle w:val="TableBodyTextMIRB"/>
              <w:rPr>
                <w:rFonts w:eastAsia="Times New Roman"/>
                <w:lang w:eastAsia="en-CA"/>
              </w:rPr>
            </w:pPr>
            <w:r w:rsidRPr="00BF2504">
              <w:t>Ojibway Nation of Saugeen</w:t>
            </w:r>
          </w:p>
        </w:tc>
        <w:tc>
          <w:tcPr>
            <w:tcW w:w="1164" w:type="pct"/>
            <w:noWrap/>
            <w:vAlign w:val="center"/>
            <w:hideMark/>
          </w:tcPr>
          <w:p w14:paraId="75C24BF2" w14:textId="3D8F9E85" w:rsidR="0012117C" w:rsidRPr="00BF2504" w:rsidRDefault="002D61AA" w:rsidP="0012117C">
            <w:pPr>
              <w:pStyle w:val="TableBodyTextMIRB"/>
            </w:pPr>
            <w:r w:rsidRPr="00BF2504">
              <w:rPr>
                <w:rFonts w:eastAsia="Times New Roman"/>
                <w:lang w:eastAsia="en-CA"/>
              </w:rPr>
              <w:t>Sans objet</w:t>
            </w:r>
          </w:p>
        </w:tc>
      </w:tr>
      <w:tr w:rsidR="0012117C" w:rsidRPr="00BF2504" w14:paraId="03AB302B" w14:textId="77777777" w:rsidTr="0012117C">
        <w:trPr>
          <w:cantSplit/>
          <w:trHeight w:val="300"/>
          <w:jc w:val="center"/>
        </w:trPr>
        <w:tc>
          <w:tcPr>
            <w:tcW w:w="3836" w:type="pct"/>
            <w:vAlign w:val="center"/>
            <w:hideMark/>
          </w:tcPr>
          <w:p w14:paraId="2729112A" w14:textId="77777777" w:rsidR="0012117C" w:rsidRPr="00BF2504" w:rsidRDefault="0012117C" w:rsidP="0012117C">
            <w:pPr>
              <w:pStyle w:val="TableBodyTextMIRB"/>
              <w:rPr>
                <w:rFonts w:eastAsia="Times New Roman"/>
                <w:lang w:eastAsia="en-CA"/>
              </w:rPr>
            </w:pPr>
            <w:r w:rsidRPr="00BF2504">
              <w:t>One Man Lake 29</w:t>
            </w:r>
          </w:p>
        </w:tc>
        <w:tc>
          <w:tcPr>
            <w:tcW w:w="1164" w:type="pct"/>
            <w:noWrap/>
            <w:vAlign w:val="center"/>
            <w:hideMark/>
          </w:tcPr>
          <w:p w14:paraId="6D843326" w14:textId="11DE142C" w:rsidR="0012117C" w:rsidRPr="00BF2504" w:rsidRDefault="002D61AA" w:rsidP="0012117C">
            <w:pPr>
              <w:pStyle w:val="TableBodyTextMIRB"/>
            </w:pPr>
            <w:r w:rsidRPr="00BF2504">
              <w:rPr>
                <w:rFonts w:eastAsia="Times New Roman"/>
                <w:lang w:eastAsia="en-CA"/>
              </w:rPr>
              <w:t>Sans objet</w:t>
            </w:r>
          </w:p>
        </w:tc>
      </w:tr>
      <w:tr w:rsidR="0012117C" w:rsidRPr="00BF2504" w14:paraId="2ACE5A9B" w14:textId="77777777" w:rsidTr="0012117C">
        <w:trPr>
          <w:cantSplit/>
          <w:trHeight w:val="300"/>
          <w:jc w:val="center"/>
        </w:trPr>
        <w:tc>
          <w:tcPr>
            <w:tcW w:w="3836" w:type="pct"/>
            <w:vAlign w:val="center"/>
            <w:hideMark/>
          </w:tcPr>
          <w:p w14:paraId="5963A2BC" w14:textId="77777777" w:rsidR="0012117C" w:rsidRPr="00BF2504" w:rsidRDefault="0012117C" w:rsidP="0012117C">
            <w:pPr>
              <w:pStyle w:val="TableBodyTextMIRB"/>
              <w:rPr>
                <w:rFonts w:eastAsia="Times New Roman"/>
                <w:lang w:eastAsia="en-CA"/>
              </w:rPr>
            </w:pPr>
            <w:r w:rsidRPr="00BF2504">
              <w:t>Oneida 41</w:t>
            </w:r>
          </w:p>
        </w:tc>
        <w:tc>
          <w:tcPr>
            <w:tcW w:w="1164" w:type="pct"/>
            <w:noWrap/>
            <w:vAlign w:val="center"/>
            <w:hideMark/>
          </w:tcPr>
          <w:p w14:paraId="5E66DA37" w14:textId="39C88C7C" w:rsidR="0012117C" w:rsidRPr="00BF2504" w:rsidRDefault="002D61AA" w:rsidP="0012117C">
            <w:pPr>
              <w:pStyle w:val="TableBodyTextMIRB"/>
            </w:pPr>
            <w:r w:rsidRPr="00BF2504">
              <w:rPr>
                <w:rFonts w:eastAsia="Times New Roman"/>
                <w:lang w:eastAsia="en-CA"/>
              </w:rPr>
              <w:t>Sans objet</w:t>
            </w:r>
          </w:p>
        </w:tc>
      </w:tr>
      <w:tr w:rsidR="0012117C" w:rsidRPr="00BF2504" w14:paraId="68BCEA1F" w14:textId="77777777" w:rsidTr="0012117C">
        <w:trPr>
          <w:cantSplit/>
          <w:trHeight w:val="300"/>
          <w:jc w:val="center"/>
        </w:trPr>
        <w:tc>
          <w:tcPr>
            <w:tcW w:w="3836" w:type="pct"/>
            <w:vAlign w:val="center"/>
            <w:hideMark/>
          </w:tcPr>
          <w:p w14:paraId="4976B1FE" w14:textId="0433E233" w:rsidR="0012117C" w:rsidRPr="00BF2504" w:rsidRDefault="0012117C" w:rsidP="0012117C">
            <w:pPr>
              <w:pStyle w:val="TableBodyTextMIRB"/>
              <w:rPr>
                <w:rFonts w:eastAsia="Times New Roman"/>
                <w:lang w:eastAsia="en-CA"/>
              </w:rPr>
            </w:pPr>
            <w:r w:rsidRPr="00BF2504">
              <w:t>Osnaburgh 63</w:t>
            </w:r>
            <w:r w:rsidR="00457BE4">
              <w:t>A</w:t>
            </w:r>
          </w:p>
        </w:tc>
        <w:tc>
          <w:tcPr>
            <w:tcW w:w="1164" w:type="pct"/>
            <w:noWrap/>
            <w:vAlign w:val="center"/>
            <w:hideMark/>
          </w:tcPr>
          <w:p w14:paraId="69973443" w14:textId="7F24D623" w:rsidR="0012117C" w:rsidRPr="00BF2504" w:rsidRDefault="002D61AA" w:rsidP="0012117C">
            <w:pPr>
              <w:pStyle w:val="TableBodyTextMIRB"/>
            </w:pPr>
            <w:r w:rsidRPr="00BF2504">
              <w:rPr>
                <w:rFonts w:eastAsia="Times New Roman"/>
                <w:lang w:eastAsia="en-CA"/>
              </w:rPr>
              <w:t>Sans objet</w:t>
            </w:r>
          </w:p>
        </w:tc>
      </w:tr>
      <w:tr w:rsidR="0012117C" w:rsidRPr="00BF2504" w14:paraId="5A35005A" w14:textId="77777777" w:rsidTr="0012117C">
        <w:trPr>
          <w:cantSplit/>
          <w:trHeight w:val="300"/>
          <w:jc w:val="center"/>
        </w:trPr>
        <w:tc>
          <w:tcPr>
            <w:tcW w:w="3836" w:type="pct"/>
            <w:vAlign w:val="center"/>
            <w:hideMark/>
          </w:tcPr>
          <w:p w14:paraId="326E83CD" w14:textId="2DD57085" w:rsidR="0012117C" w:rsidRPr="00BF2504" w:rsidRDefault="0012117C" w:rsidP="0012117C">
            <w:pPr>
              <w:pStyle w:val="TableBodyTextMIRB"/>
              <w:rPr>
                <w:rFonts w:eastAsia="Times New Roman"/>
                <w:lang w:eastAsia="en-CA"/>
              </w:rPr>
            </w:pPr>
            <w:r w:rsidRPr="00BF2504">
              <w:t>Osnaburgh 63</w:t>
            </w:r>
            <w:r w:rsidR="00457BE4">
              <w:t>B</w:t>
            </w:r>
          </w:p>
        </w:tc>
        <w:tc>
          <w:tcPr>
            <w:tcW w:w="1164" w:type="pct"/>
            <w:noWrap/>
            <w:vAlign w:val="center"/>
            <w:hideMark/>
          </w:tcPr>
          <w:p w14:paraId="54C30F76" w14:textId="556A5B11" w:rsidR="0012117C" w:rsidRPr="00BF2504" w:rsidRDefault="002D61AA" w:rsidP="0012117C">
            <w:pPr>
              <w:pStyle w:val="TableBodyTextMIRB"/>
            </w:pPr>
            <w:r w:rsidRPr="00BF2504">
              <w:rPr>
                <w:rFonts w:eastAsia="Times New Roman"/>
                <w:lang w:eastAsia="en-CA"/>
              </w:rPr>
              <w:t>Sans objet</w:t>
            </w:r>
          </w:p>
        </w:tc>
      </w:tr>
      <w:tr w:rsidR="0012117C" w:rsidRPr="00BF2504" w14:paraId="3C85FAB5" w14:textId="77777777" w:rsidTr="0012117C">
        <w:trPr>
          <w:cantSplit/>
          <w:trHeight w:val="300"/>
          <w:jc w:val="center"/>
        </w:trPr>
        <w:tc>
          <w:tcPr>
            <w:tcW w:w="3836" w:type="pct"/>
            <w:vAlign w:val="center"/>
            <w:hideMark/>
          </w:tcPr>
          <w:p w14:paraId="3E5B5868" w14:textId="77777777" w:rsidR="0012117C" w:rsidRPr="00BF2504" w:rsidRDefault="0012117C" w:rsidP="0012117C">
            <w:pPr>
              <w:pStyle w:val="TableBodyTextMIRB"/>
              <w:rPr>
                <w:rFonts w:eastAsia="Times New Roman"/>
                <w:lang w:eastAsia="en-CA"/>
              </w:rPr>
            </w:pPr>
            <w:r w:rsidRPr="00BF2504">
              <w:t>Parry Island First Nation</w:t>
            </w:r>
          </w:p>
        </w:tc>
        <w:tc>
          <w:tcPr>
            <w:tcW w:w="1164" w:type="pct"/>
            <w:noWrap/>
            <w:vAlign w:val="center"/>
            <w:hideMark/>
          </w:tcPr>
          <w:p w14:paraId="515B7435" w14:textId="341DC4C1" w:rsidR="0012117C" w:rsidRPr="00BF2504" w:rsidRDefault="002D61AA" w:rsidP="0012117C">
            <w:pPr>
              <w:pStyle w:val="TableBodyTextMIRB"/>
            </w:pPr>
            <w:r w:rsidRPr="00BF2504">
              <w:rPr>
                <w:rFonts w:eastAsia="Times New Roman"/>
                <w:lang w:eastAsia="en-CA"/>
              </w:rPr>
              <w:t>Sans objet</w:t>
            </w:r>
          </w:p>
        </w:tc>
      </w:tr>
      <w:tr w:rsidR="0012117C" w:rsidRPr="00BF2504" w14:paraId="5792367F" w14:textId="77777777" w:rsidTr="0012117C">
        <w:trPr>
          <w:cantSplit/>
          <w:trHeight w:val="300"/>
          <w:jc w:val="center"/>
        </w:trPr>
        <w:tc>
          <w:tcPr>
            <w:tcW w:w="3836" w:type="pct"/>
            <w:vAlign w:val="center"/>
            <w:hideMark/>
          </w:tcPr>
          <w:p w14:paraId="7AEFC958" w14:textId="77777777" w:rsidR="0012117C" w:rsidRPr="00BF2504" w:rsidRDefault="0012117C" w:rsidP="0012117C">
            <w:pPr>
              <w:pStyle w:val="TableBodyTextMIRB"/>
              <w:rPr>
                <w:rFonts w:eastAsia="Times New Roman"/>
                <w:lang w:eastAsia="en-CA"/>
              </w:rPr>
            </w:pPr>
            <w:r w:rsidRPr="00BF2504">
              <w:t>Pays Plat 51</w:t>
            </w:r>
          </w:p>
        </w:tc>
        <w:tc>
          <w:tcPr>
            <w:tcW w:w="1164" w:type="pct"/>
            <w:noWrap/>
            <w:vAlign w:val="center"/>
            <w:hideMark/>
          </w:tcPr>
          <w:p w14:paraId="5C0C1BC5" w14:textId="4CEB601B" w:rsidR="0012117C" w:rsidRPr="00BF2504" w:rsidRDefault="002D61AA" w:rsidP="0012117C">
            <w:pPr>
              <w:pStyle w:val="TableBodyTextMIRB"/>
            </w:pPr>
            <w:r w:rsidRPr="00BF2504">
              <w:rPr>
                <w:rFonts w:eastAsia="Times New Roman"/>
                <w:lang w:eastAsia="en-CA"/>
              </w:rPr>
              <w:t>Sans objet</w:t>
            </w:r>
          </w:p>
        </w:tc>
      </w:tr>
      <w:tr w:rsidR="0012117C" w:rsidRPr="00BF2504" w14:paraId="44333988" w14:textId="77777777" w:rsidTr="0012117C">
        <w:trPr>
          <w:cantSplit/>
          <w:trHeight w:val="300"/>
          <w:jc w:val="center"/>
        </w:trPr>
        <w:tc>
          <w:tcPr>
            <w:tcW w:w="3836" w:type="pct"/>
            <w:vAlign w:val="center"/>
            <w:hideMark/>
          </w:tcPr>
          <w:p w14:paraId="1F418F7D" w14:textId="77777777" w:rsidR="0012117C" w:rsidRPr="00BF2504" w:rsidRDefault="0012117C" w:rsidP="0012117C">
            <w:pPr>
              <w:pStyle w:val="TableBodyTextMIRB"/>
              <w:rPr>
                <w:rFonts w:eastAsia="Times New Roman"/>
                <w:lang w:eastAsia="en-CA"/>
              </w:rPr>
            </w:pPr>
            <w:r w:rsidRPr="00BF2504">
              <w:t>Pic Mobert Reserve North</w:t>
            </w:r>
          </w:p>
        </w:tc>
        <w:tc>
          <w:tcPr>
            <w:tcW w:w="1164" w:type="pct"/>
            <w:noWrap/>
            <w:vAlign w:val="center"/>
            <w:hideMark/>
          </w:tcPr>
          <w:p w14:paraId="312A70B9" w14:textId="3EAA2F52" w:rsidR="0012117C" w:rsidRPr="00BF2504" w:rsidRDefault="002D61AA" w:rsidP="0012117C">
            <w:pPr>
              <w:pStyle w:val="TableBodyTextMIRB"/>
            </w:pPr>
            <w:r w:rsidRPr="00BF2504">
              <w:rPr>
                <w:rFonts w:eastAsia="Times New Roman"/>
                <w:lang w:eastAsia="en-CA"/>
              </w:rPr>
              <w:t>Sans objet</w:t>
            </w:r>
          </w:p>
        </w:tc>
      </w:tr>
      <w:tr w:rsidR="0012117C" w:rsidRPr="00BF2504" w14:paraId="6797213B" w14:textId="77777777" w:rsidTr="0012117C">
        <w:trPr>
          <w:cantSplit/>
          <w:trHeight w:val="300"/>
          <w:jc w:val="center"/>
        </w:trPr>
        <w:tc>
          <w:tcPr>
            <w:tcW w:w="3836" w:type="pct"/>
            <w:vAlign w:val="center"/>
            <w:hideMark/>
          </w:tcPr>
          <w:p w14:paraId="7C32E574" w14:textId="77777777" w:rsidR="0012117C" w:rsidRPr="00BF2504" w:rsidRDefault="0012117C" w:rsidP="0012117C">
            <w:pPr>
              <w:pStyle w:val="TableBodyTextMIRB"/>
              <w:rPr>
                <w:rFonts w:eastAsia="Times New Roman"/>
                <w:lang w:eastAsia="en-CA"/>
              </w:rPr>
            </w:pPr>
            <w:r w:rsidRPr="00BF2504">
              <w:t>Pic Mobert Reserve South</w:t>
            </w:r>
          </w:p>
        </w:tc>
        <w:tc>
          <w:tcPr>
            <w:tcW w:w="1164" w:type="pct"/>
            <w:noWrap/>
            <w:vAlign w:val="center"/>
            <w:hideMark/>
          </w:tcPr>
          <w:p w14:paraId="4799852E" w14:textId="15DC2668" w:rsidR="0012117C" w:rsidRPr="00BF2504" w:rsidRDefault="002D61AA" w:rsidP="0012117C">
            <w:pPr>
              <w:pStyle w:val="TableBodyTextMIRB"/>
            </w:pPr>
            <w:r w:rsidRPr="00BF2504">
              <w:rPr>
                <w:rFonts w:eastAsia="Times New Roman"/>
                <w:lang w:eastAsia="en-CA"/>
              </w:rPr>
              <w:t>Sans objet</w:t>
            </w:r>
          </w:p>
        </w:tc>
      </w:tr>
      <w:tr w:rsidR="0012117C" w:rsidRPr="00BF2504" w14:paraId="57D7A135" w14:textId="77777777" w:rsidTr="0012117C">
        <w:trPr>
          <w:cantSplit/>
          <w:trHeight w:val="300"/>
          <w:jc w:val="center"/>
        </w:trPr>
        <w:tc>
          <w:tcPr>
            <w:tcW w:w="3836" w:type="pct"/>
            <w:vAlign w:val="center"/>
            <w:hideMark/>
          </w:tcPr>
          <w:p w14:paraId="2BE2C760" w14:textId="77777777" w:rsidR="0012117C" w:rsidRPr="00BF2504" w:rsidRDefault="0012117C" w:rsidP="0012117C">
            <w:pPr>
              <w:pStyle w:val="TableBodyTextMIRB"/>
              <w:rPr>
                <w:rFonts w:eastAsia="Times New Roman"/>
                <w:lang w:eastAsia="en-CA"/>
              </w:rPr>
            </w:pPr>
            <w:r w:rsidRPr="00BF2504">
              <w:t>Pic River 50</w:t>
            </w:r>
          </w:p>
        </w:tc>
        <w:tc>
          <w:tcPr>
            <w:tcW w:w="1164" w:type="pct"/>
            <w:noWrap/>
            <w:vAlign w:val="center"/>
            <w:hideMark/>
          </w:tcPr>
          <w:p w14:paraId="360779C7" w14:textId="35C731DF" w:rsidR="0012117C" w:rsidRPr="00BF2504" w:rsidRDefault="002D61AA" w:rsidP="0012117C">
            <w:pPr>
              <w:pStyle w:val="TableBodyTextMIRB"/>
            </w:pPr>
            <w:r w:rsidRPr="00BF2504">
              <w:rPr>
                <w:rFonts w:eastAsia="Times New Roman"/>
                <w:lang w:eastAsia="en-CA"/>
              </w:rPr>
              <w:t>Sans objet</w:t>
            </w:r>
          </w:p>
        </w:tc>
      </w:tr>
      <w:tr w:rsidR="0012117C" w:rsidRPr="00BF2504" w14:paraId="6D984177" w14:textId="77777777" w:rsidTr="0012117C">
        <w:trPr>
          <w:cantSplit/>
          <w:trHeight w:val="300"/>
          <w:jc w:val="center"/>
        </w:trPr>
        <w:tc>
          <w:tcPr>
            <w:tcW w:w="3836" w:type="pct"/>
            <w:vAlign w:val="center"/>
            <w:hideMark/>
          </w:tcPr>
          <w:p w14:paraId="065046E6" w14:textId="77777777" w:rsidR="0012117C" w:rsidRPr="00BF2504" w:rsidRDefault="0012117C" w:rsidP="0012117C">
            <w:pPr>
              <w:pStyle w:val="TableBodyTextMIRB"/>
              <w:rPr>
                <w:rFonts w:eastAsia="Times New Roman"/>
                <w:lang w:eastAsia="en-CA"/>
              </w:rPr>
            </w:pPr>
            <w:r w:rsidRPr="00BF2504">
              <w:t>Pikangikum 14</w:t>
            </w:r>
          </w:p>
        </w:tc>
        <w:tc>
          <w:tcPr>
            <w:tcW w:w="1164" w:type="pct"/>
            <w:noWrap/>
            <w:vAlign w:val="center"/>
            <w:hideMark/>
          </w:tcPr>
          <w:p w14:paraId="50BC9476" w14:textId="2D53D026" w:rsidR="0012117C" w:rsidRPr="00BF2504" w:rsidRDefault="002D61AA" w:rsidP="0012117C">
            <w:pPr>
              <w:pStyle w:val="TableBodyTextMIRB"/>
            </w:pPr>
            <w:r w:rsidRPr="00BF2504">
              <w:rPr>
                <w:rFonts w:eastAsia="Times New Roman"/>
                <w:lang w:eastAsia="en-CA"/>
              </w:rPr>
              <w:t>Sans objet</w:t>
            </w:r>
          </w:p>
        </w:tc>
      </w:tr>
      <w:tr w:rsidR="0012117C" w:rsidRPr="00BF2504" w14:paraId="3C8C24B9" w14:textId="77777777" w:rsidTr="0012117C">
        <w:trPr>
          <w:cantSplit/>
          <w:trHeight w:val="300"/>
          <w:jc w:val="center"/>
        </w:trPr>
        <w:tc>
          <w:tcPr>
            <w:tcW w:w="3836" w:type="pct"/>
            <w:vAlign w:val="center"/>
            <w:hideMark/>
          </w:tcPr>
          <w:p w14:paraId="051460D4" w14:textId="77777777" w:rsidR="0012117C" w:rsidRPr="00BF2504" w:rsidRDefault="0012117C" w:rsidP="0012117C">
            <w:pPr>
              <w:pStyle w:val="TableBodyTextMIRB"/>
              <w:rPr>
                <w:rFonts w:eastAsia="Times New Roman"/>
                <w:lang w:eastAsia="en-CA"/>
              </w:rPr>
            </w:pPr>
            <w:r w:rsidRPr="00BF2504">
              <w:t>Pikwakanagan</w:t>
            </w:r>
          </w:p>
        </w:tc>
        <w:tc>
          <w:tcPr>
            <w:tcW w:w="1164" w:type="pct"/>
            <w:noWrap/>
            <w:vAlign w:val="center"/>
            <w:hideMark/>
          </w:tcPr>
          <w:p w14:paraId="79D35C62" w14:textId="57A628D7" w:rsidR="0012117C" w:rsidRPr="00BF2504" w:rsidRDefault="002D61AA" w:rsidP="0012117C">
            <w:pPr>
              <w:pStyle w:val="TableBodyTextMIRB"/>
            </w:pPr>
            <w:r w:rsidRPr="00BF2504">
              <w:rPr>
                <w:rFonts w:eastAsia="Times New Roman"/>
                <w:lang w:eastAsia="en-CA"/>
              </w:rPr>
              <w:t>Sans objet</w:t>
            </w:r>
          </w:p>
        </w:tc>
      </w:tr>
      <w:tr w:rsidR="0012117C" w:rsidRPr="00BF2504" w14:paraId="7272D288" w14:textId="77777777" w:rsidTr="0012117C">
        <w:trPr>
          <w:cantSplit/>
          <w:trHeight w:val="300"/>
          <w:jc w:val="center"/>
        </w:trPr>
        <w:tc>
          <w:tcPr>
            <w:tcW w:w="3836" w:type="pct"/>
            <w:vAlign w:val="center"/>
            <w:hideMark/>
          </w:tcPr>
          <w:p w14:paraId="67699044" w14:textId="77777777" w:rsidR="0012117C" w:rsidRPr="00BF2504" w:rsidRDefault="0012117C" w:rsidP="0012117C">
            <w:pPr>
              <w:pStyle w:val="TableBodyTextMIRB"/>
              <w:rPr>
                <w:rFonts w:eastAsia="Times New Roman"/>
                <w:lang w:eastAsia="en-CA"/>
              </w:rPr>
            </w:pPr>
            <w:r w:rsidRPr="00BF2504">
              <w:t>Point Grondine 3</w:t>
            </w:r>
          </w:p>
        </w:tc>
        <w:tc>
          <w:tcPr>
            <w:tcW w:w="1164" w:type="pct"/>
            <w:noWrap/>
            <w:vAlign w:val="center"/>
            <w:hideMark/>
          </w:tcPr>
          <w:p w14:paraId="57D07058" w14:textId="7EF43784" w:rsidR="0012117C" w:rsidRPr="00BF2504" w:rsidRDefault="002D61AA" w:rsidP="0012117C">
            <w:pPr>
              <w:pStyle w:val="TableBodyTextMIRB"/>
            </w:pPr>
            <w:r w:rsidRPr="00BF2504">
              <w:rPr>
                <w:rFonts w:eastAsia="Times New Roman"/>
                <w:lang w:eastAsia="en-CA"/>
              </w:rPr>
              <w:t>Sans objet</w:t>
            </w:r>
          </w:p>
        </w:tc>
      </w:tr>
      <w:tr w:rsidR="0012117C" w:rsidRPr="00BF2504" w14:paraId="4D90F78E" w14:textId="77777777" w:rsidTr="0012117C">
        <w:trPr>
          <w:cantSplit/>
          <w:trHeight w:val="300"/>
          <w:jc w:val="center"/>
        </w:trPr>
        <w:tc>
          <w:tcPr>
            <w:tcW w:w="3836" w:type="pct"/>
            <w:vAlign w:val="center"/>
            <w:hideMark/>
          </w:tcPr>
          <w:p w14:paraId="3A03A132" w14:textId="77777777" w:rsidR="0012117C" w:rsidRPr="00BF2504" w:rsidRDefault="0012117C" w:rsidP="0012117C">
            <w:pPr>
              <w:pStyle w:val="TableBodyTextMIRB"/>
              <w:rPr>
                <w:rFonts w:eastAsia="Times New Roman"/>
                <w:lang w:eastAsia="en-CA"/>
              </w:rPr>
            </w:pPr>
            <w:r w:rsidRPr="00BF2504">
              <w:t>Poplar Hill</w:t>
            </w:r>
          </w:p>
        </w:tc>
        <w:tc>
          <w:tcPr>
            <w:tcW w:w="1164" w:type="pct"/>
            <w:noWrap/>
            <w:vAlign w:val="center"/>
            <w:hideMark/>
          </w:tcPr>
          <w:p w14:paraId="384BC352" w14:textId="5578F920" w:rsidR="0012117C" w:rsidRPr="00BF2504" w:rsidRDefault="002D61AA" w:rsidP="0012117C">
            <w:pPr>
              <w:pStyle w:val="TableBodyTextMIRB"/>
            </w:pPr>
            <w:r w:rsidRPr="00BF2504">
              <w:rPr>
                <w:rFonts w:eastAsia="Times New Roman"/>
                <w:lang w:eastAsia="en-CA"/>
              </w:rPr>
              <w:t>Sans objet</w:t>
            </w:r>
          </w:p>
        </w:tc>
      </w:tr>
      <w:tr w:rsidR="0012117C" w:rsidRPr="00BF2504" w14:paraId="354A106F" w14:textId="77777777" w:rsidTr="0012117C">
        <w:trPr>
          <w:cantSplit/>
          <w:trHeight w:val="300"/>
          <w:jc w:val="center"/>
        </w:trPr>
        <w:tc>
          <w:tcPr>
            <w:tcW w:w="3836" w:type="pct"/>
            <w:vAlign w:val="center"/>
            <w:hideMark/>
          </w:tcPr>
          <w:p w14:paraId="4D75E976" w14:textId="7C5DF949" w:rsidR="0012117C" w:rsidRPr="00BF2504" w:rsidRDefault="0012117C" w:rsidP="0012117C">
            <w:pPr>
              <w:pStyle w:val="TableBodyTextMIRB"/>
              <w:rPr>
                <w:rFonts w:eastAsia="Times New Roman"/>
                <w:lang w:eastAsia="en-CA"/>
              </w:rPr>
            </w:pPr>
            <w:r w:rsidRPr="00BF2504">
              <w:t>Rainy Lake 17</w:t>
            </w:r>
            <w:r w:rsidR="00C317FF">
              <w:t>A</w:t>
            </w:r>
          </w:p>
        </w:tc>
        <w:tc>
          <w:tcPr>
            <w:tcW w:w="1164" w:type="pct"/>
            <w:noWrap/>
            <w:vAlign w:val="center"/>
            <w:hideMark/>
          </w:tcPr>
          <w:p w14:paraId="3F8A3CC4" w14:textId="41D05929" w:rsidR="0012117C" w:rsidRPr="00BF2504" w:rsidRDefault="002D61AA" w:rsidP="0012117C">
            <w:pPr>
              <w:pStyle w:val="TableBodyTextMIRB"/>
            </w:pPr>
            <w:r w:rsidRPr="00BF2504">
              <w:rPr>
                <w:rFonts w:eastAsia="Times New Roman"/>
                <w:lang w:eastAsia="en-CA"/>
              </w:rPr>
              <w:t>Sans objet</w:t>
            </w:r>
          </w:p>
        </w:tc>
      </w:tr>
      <w:tr w:rsidR="0012117C" w:rsidRPr="00BF2504" w14:paraId="55F08BB6" w14:textId="77777777" w:rsidTr="0012117C">
        <w:trPr>
          <w:cantSplit/>
          <w:trHeight w:val="300"/>
          <w:jc w:val="center"/>
        </w:trPr>
        <w:tc>
          <w:tcPr>
            <w:tcW w:w="3836" w:type="pct"/>
            <w:vAlign w:val="center"/>
            <w:hideMark/>
          </w:tcPr>
          <w:p w14:paraId="75653502" w14:textId="4B357D44" w:rsidR="0012117C" w:rsidRPr="00BF2504" w:rsidRDefault="0012117C" w:rsidP="0012117C">
            <w:pPr>
              <w:pStyle w:val="TableBodyTextMIRB"/>
              <w:rPr>
                <w:rFonts w:eastAsia="Times New Roman"/>
                <w:lang w:eastAsia="en-CA"/>
              </w:rPr>
            </w:pPr>
            <w:r w:rsidRPr="00BF2504">
              <w:t>Rainy Lake 17</w:t>
            </w:r>
            <w:r w:rsidR="00C317FF">
              <w:t>B</w:t>
            </w:r>
          </w:p>
        </w:tc>
        <w:tc>
          <w:tcPr>
            <w:tcW w:w="1164" w:type="pct"/>
            <w:noWrap/>
            <w:vAlign w:val="center"/>
            <w:hideMark/>
          </w:tcPr>
          <w:p w14:paraId="46AF80E4" w14:textId="29391785" w:rsidR="0012117C" w:rsidRPr="00BF2504" w:rsidRDefault="002D61AA" w:rsidP="0012117C">
            <w:pPr>
              <w:pStyle w:val="TableBodyTextMIRB"/>
            </w:pPr>
            <w:r w:rsidRPr="00BF2504">
              <w:rPr>
                <w:rFonts w:eastAsia="Times New Roman"/>
                <w:lang w:eastAsia="en-CA"/>
              </w:rPr>
              <w:t>Sans objet</w:t>
            </w:r>
          </w:p>
        </w:tc>
      </w:tr>
      <w:tr w:rsidR="0012117C" w:rsidRPr="00BF2504" w14:paraId="7E7BDDFF" w14:textId="77777777" w:rsidTr="0012117C">
        <w:trPr>
          <w:cantSplit/>
          <w:trHeight w:val="300"/>
          <w:jc w:val="center"/>
        </w:trPr>
        <w:tc>
          <w:tcPr>
            <w:tcW w:w="3836" w:type="pct"/>
            <w:vAlign w:val="center"/>
            <w:hideMark/>
          </w:tcPr>
          <w:p w14:paraId="082C99A4" w14:textId="2B080FE3" w:rsidR="0012117C" w:rsidRPr="00BF2504" w:rsidRDefault="0012117C" w:rsidP="0012117C">
            <w:pPr>
              <w:pStyle w:val="TableBodyTextMIRB"/>
              <w:rPr>
                <w:rFonts w:eastAsia="Times New Roman"/>
                <w:lang w:eastAsia="en-CA"/>
              </w:rPr>
            </w:pPr>
            <w:r w:rsidRPr="00BF2504">
              <w:t>Rainy Lake 18</w:t>
            </w:r>
            <w:r w:rsidR="00C317FF">
              <w:t>C</w:t>
            </w:r>
          </w:p>
        </w:tc>
        <w:tc>
          <w:tcPr>
            <w:tcW w:w="1164" w:type="pct"/>
            <w:noWrap/>
            <w:vAlign w:val="center"/>
            <w:hideMark/>
          </w:tcPr>
          <w:p w14:paraId="320ED7DC" w14:textId="7F711319" w:rsidR="0012117C" w:rsidRPr="00BF2504" w:rsidRDefault="002D61AA" w:rsidP="0012117C">
            <w:pPr>
              <w:pStyle w:val="TableBodyTextMIRB"/>
            </w:pPr>
            <w:r w:rsidRPr="00BF2504">
              <w:rPr>
                <w:rFonts w:eastAsia="Times New Roman"/>
                <w:lang w:eastAsia="en-CA"/>
              </w:rPr>
              <w:t>Sans objet</w:t>
            </w:r>
          </w:p>
        </w:tc>
      </w:tr>
      <w:tr w:rsidR="0012117C" w:rsidRPr="00BF2504" w14:paraId="5E935B68" w14:textId="77777777" w:rsidTr="0012117C">
        <w:trPr>
          <w:cantSplit/>
          <w:trHeight w:val="300"/>
          <w:jc w:val="center"/>
        </w:trPr>
        <w:tc>
          <w:tcPr>
            <w:tcW w:w="3836" w:type="pct"/>
            <w:vAlign w:val="center"/>
            <w:hideMark/>
          </w:tcPr>
          <w:p w14:paraId="71007FFC" w14:textId="5921810E" w:rsidR="0012117C" w:rsidRPr="00BF2504" w:rsidRDefault="0012117C" w:rsidP="0012117C">
            <w:pPr>
              <w:pStyle w:val="TableBodyTextMIRB"/>
              <w:rPr>
                <w:rFonts w:eastAsia="Times New Roman"/>
                <w:lang w:eastAsia="en-CA"/>
              </w:rPr>
            </w:pPr>
            <w:r w:rsidRPr="00BF2504">
              <w:t>Rainy Lake 26</w:t>
            </w:r>
            <w:r w:rsidR="00C317FF">
              <w:t>A</w:t>
            </w:r>
          </w:p>
        </w:tc>
        <w:tc>
          <w:tcPr>
            <w:tcW w:w="1164" w:type="pct"/>
            <w:noWrap/>
            <w:vAlign w:val="center"/>
            <w:hideMark/>
          </w:tcPr>
          <w:p w14:paraId="3B3AEC98" w14:textId="239858CE" w:rsidR="0012117C" w:rsidRPr="00BF2504" w:rsidRDefault="002D61AA" w:rsidP="0012117C">
            <w:pPr>
              <w:pStyle w:val="TableBodyTextMIRB"/>
            </w:pPr>
            <w:r w:rsidRPr="00BF2504">
              <w:rPr>
                <w:rFonts w:eastAsia="Times New Roman"/>
                <w:lang w:eastAsia="en-CA"/>
              </w:rPr>
              <w:t>Sans objet</w:t>
            </w:r>
          </w:p>
        </w:tc>
      </w:tr>
      <w:tr w:rsidR="0012117C" w:rsidRPr="00BF2504" w14:paraId="6E8FE06E" w14:textId="77777777" w:rsidTr="0012117C">
        <w:trPr>
          <w:cantSplit/>
          <w:trHeight w:val="300"/>
          <w:jc w:val="center"/>
        </w:trPr>
        <w:tc>
          <w:tcPr>
            <w:tcW w:w="3836" w:type="pct"/>
            <w:vAlign w:val="center"/>
            <w:hideMark/>
          </w:tcPr>
          <w:p w14:paraId="56269CF7" w14:textId="21516387" w:rsidR="0012117C" w:rsidRPr="00BF2504" w:rsidRDefault="0012117C" w:rsidP="0012117C">
            <w:pPr>
              <w:pStyle w:val="TableBodyTextMIRB"/>
              <w:rPr>
                <w:rFonts w:eastAsia="Times New Roman"/>
                <w:lang w:eastAsia="en-CA"/>
              </w:rPr>
            </w:pPr>
            <w:r w:rsidRPr="00BF2504">
              <w:t>Rainy Lake 26</w:t>
            </w:r>
            <w:r w:rsidR="00C317FF">
              <w:t>B</w:t>
            </w:r>
          </w:p>
        </w:tc>
        <w:tc>
          <w:tcPr>
            <w:tcW w:w="1164" w:type="pct"/>
            <w:noWrap/>
            <w:vAlign w:val="center"/>
            <w:hideMark/>
          </w:tcPr>
          <w:p w14:paraId="2260970F" w14:textId="06AC3F8A" w:rsidR="0012117C" w:rsidRPr="00BF2504" w:rsidRDefault="002D61AA" w:rsidP="0012117C">
            <w:pPr>
              <w:pStyle w:val="TableBodyTextMIRB"/>
            </w:pPr>
            <w:r w:rsidRPr="00BF2504">
              <w:rPr>
                <w:rFonts w:eastAsia="Times New Roman"/>
                <w:lang w:eastAsia="en-CA"/>
              </w:rPr>
              <w:t>Sans objet</w:t>
            </w:r>
          </w:p>
        </w:tc>
      </w:tr>
      <w:tr w:rsidR="0012117C" w:rsidRPr="00BF2504" w14:paraId="5CD8AB2E" w14:textId="77777777" w:rsidTr="0012117C">
        <w:trPr>
          <w:cantSplit/>
          <w:trHeight w:val="300"/>
          <w:jc w:val="center"/>
        </w:trPr>
        <w:tc>
          <w:tcPr>
            <w:tcW w:w="3836" w:type="pct"/>
            <w:vAlign w:val="center"/>
            <w:hideMark/>
          </w:tcPr>
          <w:p w14:paraId="20A1CED4" w14:textId="75B96D5D" w:rsidR="0012117C" w:rsidRPr="00BF2504" w:rsidRDefault="0012117C" w:rsidP="0012117C">
            <w:pPr>
              <w:pStyle w:val="TableBodyTextMIRB"/>
              <w:rPr>
                <w:rFonts w:eastAsia="Times New Roman"/>
                <w:lang w:eastAsia="en-CA"/>
              </w:rPr>
            </w:pPr>
            <w:r w:rsidRPr="00BF2504">
              <w:t>Rainy Lake 26</w:t>
            </w:r>
            <w:r w:rsidR="00C317FF">
              <w:t>C</w:t>
            </w:r>
          </w:p>
        </w:tc>
        <w:tc>
          <w:tcPr>
            <w:tcW w:w="1164" w:type="pct"/>
            <w:noWrap/>
            <w:vAlign w:val="center"/>
            <w:hideMark/>
          </w:tcPr>
          <w:p w14:paraId="7A886005" w14:textId="51B31A21" w:rsidR="0012117C" w:rsidRPr="00BF2504" w:rsidRDefault="002D61AA" w:rsidP="0012117C">
            <w:pPr>
              <w:pStyle w:val="TableBodyTextMIRB"/>
            </w:pPr>
            <w:r w:rsidRPr="00BF2504">
              <w:rPr>
                <w:rFonts w:eastAsia="Times New Roman"/>
                <w:lang w:eastAsia="en-CA"/>
              </w:rPr>
              <w:t>Sans objet</w:t>
            </w:r>
          </w:p>
        </w:tc>
      </w:tr>
      <w:tr w:rsidR="0073302D" w:rsidRPr="00BF2504" w14:paraId="058D27B0" w14:textId="77777777" w:rsidTr="0012117C">
        <w:trPr>
          <w:cantSplit/>
          <w:trHeight w:val="300"/>
          <w:jc w:val="center"/>
        </w:trPr>
        <w:tc>
          <w:tcPr>
            <w:tcW w:w="3836" w:type="pct"/>
            <w:vAlign w:val="center"/>
          </w:tcPr>
          <w:p w14:paraId="2E36E4EB" w14:textId="34A796D4" w:rsidR="0073302D" w:rsidRPr="00BF2504" w:rsidRDefault="0073302D" w:rsidP="0073302D">
            <w:pPr>
              <w:pStyle w:val="TableBodyTextMIRB"/>
            </w:pPr>
            <w:r w:rsidRPr="00BF2504">
              <w:t>Rainy River First Nations 1</w:t>
            </w:r>
          </w:p>
        </w:tc>
        <w:tc>
          <w:tcPr>
            <w:tcW w:w="1164" w:type="pct"/>
            <w:noWrap/>
            <w:vAlign w:val="center"/>
          </w:tcPr>
          <w:p w14:paraId="0AF8CAEA" w14:textId="5D06839F"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5050A9B5" w14:textId="77777777" w:rsidTr="0012117C">
        <w:trPr>
          <w:cantSplit/>
          <w:trHeight w:val="300"/>
          <w:jc w:val="center"/>
        </w:trPr>
        <w:tc>
          <w:tcPr>
            <w:tcW w:w="3836" w:type="pct"/>
            <w:vAlign w:val="center"/>
          </w:tcPr>
          <w:p w14:paraId="1C5EBB0B" w14:textId="1C5220E7" w:rsidR="0073302D" w:rsidRPr="00BF2504" w:rsidRDefault="0073302D" w:rsidP="0073302D">
            <w:pPr>
              <w:pStyle w:val="TableBodyTextMIRB"/>
            </w:pPr>
            <w:r w:rsidRPr="00BF2504">
              <w:t>Rainy River First Nations 2</w:t>
            </w:r>
          </w:p>
        </w:tc>
        <w:tc>
          <w:tcPr>
            <w:tcW w:w="1164" w:type="pct"/>
            <w:noWrap/>
            <w:vAlign w:val="center"/>
          </w:tcPr>
          <w:p w14:paraId="793A6564" w14:textId="02DE0CBF"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12928852" w14:textId="77777777" w:rsidTr="0012117C">
        <w:trPr>
          <w:cantSplit/>
          <w:trHeight w:val="300"/>
          <w:jc w:val="center"/>
        </w:trPr>
        <w:tc>
          <w:tcPr>
            <w:tcW w:w="3836" w:type="pct"/>
            <w:vAlign w:val="center"/>
          </w:tcPr>
          <w:p w14:paraId="5010A08F" w14:textId="15C50840" w:rsidR="0073302D" w:rsidRPr="00BF2504" w:rsidRDefault="0073302D" w:rsidP="0073302D">
            <w:pPr>
              <w:pStyle w:val="TableBodyTextMIRB"/>
            </w:pPr>
            <w:r w:rsidRPr="00BF2504">
              <w:t>Rainy River First Nations 3</w:t>
            </w:r>
          </w:p>
        </w:tc>
        <w:tc>
          <w:tcPr>
            <w:tcW w:w="1164" w:type="pct"/>
            <w:noWrap/>
            <w:vAlign w:val="center"/>
          </w:tcPr>
          <w:p w14:paraId="28EC76B3" w14:textId="3CE998F9"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02317DA8" w14:textId="77777777" w:rsidTr="0012117C">
        <w:trPr>
          <w:cantSplit/>
          <w:trHeight w:val="300"/>
          <w:jc w:val="center"/>
        </w:trPr>
        <w:tc>
          <w:tcPr>
            <w:tcW w:w="3836" w:type="pct"/>
            <w:vAlign w:val="center"/>
          </w:tcPr>
          <w:p w14:paraId="1C536787" w14:textId="42DA39EB" w:rsidR="0073302D" w:rsidRPr="00BF2504" w:rsidRDefault="0073302D" w:rsidP="0073302D">
            <w:pPr>
              <w:pStyle w:val="TableBodyTextMIRB"/>
            </w:pPr>
            <w:r w:rsidRPr="00BF2504">
              <w:t>Rainy River First Nations 4</w:t>
            </w:r>
          </w:p>
        </w:tc>
        <w:tc>
          <w:tcPr>
            <w:tcW w:w="1164" w:type="pct"/>
            <w:noWrap/>
            <w:vAlign w:val="center"/>
          </w:tcPr>
          <w:p w14:paraId="46B75480" w14:textId="1B9BB869"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6EF5F20F" w14:textId="77777777" w:rsidTr="0012117C">
        <w:trPr>
          <w:cantSplit/>
          <w:trHeight w:val="300"/>
          <w:jc w:val="center"/>
        </w:trPr>
        <w:tc>
          <w:tcPr>
            <w:tcW w:w="3836" w:type="pct"/>
            <w:vAlign w:val="center"/>
            <w:hideMark/>
          </w:tcPr>
          <w:p w14:paraId="7F2BFE37" w14:textId="1A6864F4" w:rsidR="0073302D" w:rsidRPr="00BF2504" w:rsidRDefault="0073302D" w:rsidP="0073302D">
            <w:pPr>
              <w:pStyle w:val="TableBodyTextMIRB"/>
              <w:rPr>
                <w:rFonts w:eastAsia="Times New Roman"/>
                <w:lang w:eastAsia="en-CA"/>
              </w:rPr>
            </w:pPr>
            <w:r w:rsidRPr="00BF2504">
              <w:t>Rankin Location 15</w:t>
            </w:r>
            <w:r w:rsidR="00C317FF">
              <w:t>D</w:t>
            </w:r>
          </w:p>
        </w:tc>
        <w:tc>
          <w:tcPr>
            <w:tcW w:w="1164" w:type="pct"/>
            <w:noWrap/>
            <w:vAlign w:val="center"/>
            <w:hideMark/>
          </w:tcPr>
          <w:p w14:paraId="55C48382" w14:textId="19E8E69C" w:rsidR="0073302D" w:rsidRPr="00BF2504" w:rsidRDefault="002D61AA" w:rsidP="0073302D">
            <w:pPr>
              <w:pStyle w:val="TableBodyTextMIRB"/>
            </w:pPr>
            <w:r w:rsidRPr="00BF2504">
              <w:rPr>
                <w:rFonts w:eastAsia="Times New Roman"/>
                <w:lang w:eastAsia="en-CA"/>
              </w:rPr>
              <w:t>Sans objet</w:t>
            </w:r>
          </w:p>
        </w:tc>
      </w:tr>
      <w:tr w:rsidR="0073302D" w:rsidRPr="00BF2504" w14:paraId="0749EFF9" w14:textId="77777777" w:rsidTr="0012117C">
        <w:trPr>
          <w:cantSplit/>
          <w:trHeight w:val="300"/>
          <w:jc w:val="center"/>
        </w:trPr>
        <w:tc>
          <w:tcPr>
            <w:tcW w:w="3836" w:type="pct"/>
            <w:vAlign w:val="center"/>
            <w:hideMark/>
          </w:tcPr>
          <w:p w14:paraId="6C540F80" w14:textId="3740D868" w:rsidR="0073302D" w:rsidRPr="00BF2504" w:rsidRDefault="0073302D" w:rsidP="0073302D">
            <w:pPr>
              <w:pStyle w:val="TableBodyTextMIRB"/>
              <w:rPr>
                <w:rFonts w:eastAsia="Times New Roman"/>
                <w:lang w:eastAsia="en-CA"/>
              </w:rPr>
            </w:pPr>
            <w:r w:rsidRPr="00BF2504">
              <w:t>Rat Portage 38</w:t>
            </w:r>
            <w:r w:rsidR="00C317FF">
              <w:t>A</w:t>
            </w:r>
          </w:p>
        </w:tc>
        <w:tc>
          <w:tcPr>
            <w:tcW w:w="1164" w:type="pct"/>
            <w:noWrap/>
            <w:vAlign w:val="center"/>
            <w:hideMark/>
          </w:tcPr>
          <w:p w14:paraId="6FE38A9F" w14:textId="34CDA91E" w:rsidR="0073302D" w:rsidRPr="00BF2504" w:rsidRDefault="002D61AA" w:rsidP="0073302D">
            <w:pPr>
              <w:pStyle w:val="TableBodyTextMIRB"/>
            </w:pPr>
            <w:r w:rsidRPr="00BF2504">
              <w:rPr>
                <w:rFonts w:eastAsia="Times New Roman"/>
                <w:lang w:eastAsia="en-CA"/>
              </w:rPr>
              <w:t>Sans objet</w:t>
            </w:r>
          </w:p>
        </w:tc>
      </w:tr>
      <w:tr w:rsidR="0073302D" w:rsidRPr="00BF2504" w14:paraId="77CA5B17" w14:textId="77777777" w:rsidTr="0012117C">
        <w:trPr>
          <w:cantSplit/>
          <w:trHeight w:val="300"/>
          <w:jc w:val="center"/>
        </w:trPr>
        <w:tc>
          <w:tcPr>
            <w:tcW w:w="3836" w:type="pct"/>
            <w:vAlign w:val="center"/>
            <w:hideMark/>
          </w:tcPr>
          <w:p w14:paraId="3A87E0D3" w14:textId="77777777" w:rsidR="0073302D" w:rsidRPr="00BF2504" w:rsidRDefault="0073302D" w:rsidP="0073302D">
            <w:pPr>
              <w:pStyle w:val="TableBodyTextMIRB"/>
              <w:rPr>
                <w:rFonts w:eastAsia="Times New Roman"/>
                <w:lang w:eastAsia="en-CA"/>
              </w:rPr>
            </w:pPr>
            <w:r w:rsidRPr="00BF2504">
              <w:t>Red Rock 53</w:t>
            </w:r>
          </w:p>
        </w:tc>
        <w:tc>
          <w:tcPr>
            <w:tcW w:w="1164" w:type="pct"/>
            <w:noWrap/>
            <w:vAlign w:val="center"/>
            <w:hideMark/>
          </w:tcPr>
          <w:p w14:paraId="09C8CF6E" w14:textId="63CAE417" w:rsidR="0073302D" w:rsidRPr="00BF2504" w:rsidRDefault="002D61AA" w:rsidP="0073302D">
            <w:pPr>
              <w:pStyle w:val="TableBodyTextMIRB"/>
            </w:pPr>
            <w:r w:rsidRPr="00BF2504">
              <w:rPr>
                <w:rFonts w:eastAsia="Times New Roman"/>
                <w:lang w:eastAsia="en-CA"/>
              </w:rPr>
              <w:t>Sans objet</w:t>
            </w:r>
          </w:p>
        </w:tc>
      </w:tr>
      <w:tr w:rsidR="0073302D" w:rsidRPr="00BF2504" w14:paraId="6921F3EA" w14:textId="77777777" w:rsidTr="0012117C">
        <w:trPr>
          <w:cantSplit/>
          <w:trHeight w:val="300"/>
          <w:jc w:val="center"/>
        </w:trPr>
        <w:tc>
          <w:tcPr>
            <w:tcW w:w="3836" w:type="pct"/>
            <w:vAlign w:val="center"/>
            <w:hideMark/>
          </w:tcPr>
          <w:p w14:paraId="29158109" w14:textId="77777777" w:rsidR="0073302D" w:rsidRPr="00BF2504" w:rsidRDefault="0073302D" w:rsidP="0073302D">
            <w:pPr>
              <w:pStyle w:val="TableBodyTextMIRB"/>
              <w:rPr>
                <w:rFonts w:eastAsia="Times New Roman"/>
                <w:lang w:eastAsia="en-CA"/>
              </w:rPr>
            </w:pPr>
            <w:r w:rsidRPr="00BF2504">
              <w:t>Rocky Bay 1</w:t>
            </w:r>
          </w:p>
        </w:tc>
        <w:tc>
          <w:tcPr>
            <w:tcW w:w="1164" w:type="pct"/>
            <w:noWrap/>
            <w:vAlign w:val="center"/>
            <w:hideMark/>
          </w:tcPr>
          <w:p w14:paraId="3903FD87" w14:textId="210D749B" w:rsidR="0073302D" w:rsidRPr="00BF2504" w:rsidRDefault="002D61AA" w:rsidP="0073302D">
            <w:pPr>
              <w:pStyle w:val="TableBodyTextMIRB"/>
            </w:pPr>
            <w:r w:rsidRPr="00BF2504">
              <w:rPr>
                <w:rFonts w:eastAsia="Times New Roman"/>
                <w:lang w:eastAsia="en-CA"/>
              </w:rPr>
              <w:t>Sans objet</w:t>
            </w:r>
          </w:p>
        </w:tc>
      </w:tr>
      <w:tr w:rsidR="0073302D" w:rsidRPr="00BF2504" w14:paraId="14D0160D" w14:textId="77777777" w:rsidTr="0012117C">
        <w:trPr>
          <w:cantSplit/>
          <w:trHeight w:val="300"/>
          <w:jc w:val="center"/>
        </w:trPr>
        <w:tc>
          <w:tcPr>
            <w:tcW w:w="3836" w:type="pct"/>
            <w:vAlign w:val="center"/>
            <w:hideMark/>
          </w:tcPr>
          <w:p w14:paraId="569749F9" w14:textId="13CDCD89" w:rsidR="0073302D" w:rsidRPr="00BF2504" w:rsidRDefault="0073302D" w:rsidP="0073302D">
            <w:pPr>
              <w:pStyle w:val="TableBodyTextMIRB"/>
              <w:rPr>
                <w:rFonts w:eastAsia="Times New Roman"/>
                <w:lang w:eastAsia="en-CA"/>
              </w:rPr>
            </w:pPr>
            <w:r w:rsidRPr="00BF2504">
              <w:t>Sabaskong Bay 32</w:t>
            </w:r>
            <w:r w:rsidR="00C317FF">
              <w:t>C</w:t>
            </w:r>
          </w:p>
        </w:tc>
        <w:tc>
          <w:tcPr>
            <w:tcW w:w="1164" w:type="pct"/>
            <w:noWrap/>
            <w:vAlign w:val="center"/>
            <w:hideMark/>
          </w:tcPr>
          <w:p w14:paraId="04FDB9DD" w14:textId="3F236972" w:rsidR="0073302D" w:rsidRPr="00BF2504" w:rsidRDefault="002D61AA" w:rsidP="0073302D">
            <w:pPr>
              <w:pStyle w:val="TableBodyTextMIRB"/>
            </w:pPr>
            <w:r w:rsidRPr="00BF2504">
              <w:rPr>
                <w:rFonts w:eastAsia="Times New Roman"/>
                <w:lang w:eastAsia="en-CA"/>
              </w:rPr>
              <w:t>Sans objet</w:t>
            </w:r>
          </w:p>
        </w:tc>
      </w:tr>
      <w:tr w:rsidR="0073302D" w:rsidRPr="00BF2504" w14:paraId="1B0E9EC7" w14:textId="77777777" w:rsidTr="0012117C">
        <w:trPr>
          <w:cantSplit/>
          <w:trHeight w:val="300"/>
          <w:jc w:val="center"/>
        </w:trPr>
        <w:tc>
          <w:tcPr>
            <w:tcW w:w="3836" w:type="pct"/>
            <w:vAlign w:val="center"/>
            <w:hideMark/>
          </w:tcPr>
          <w:p w14:paraId="0DEA9E22" w14:textId="55C27C15" w:rsidR="0073302D" w:rsidRPr="00BF2504" w:rsidRDefault="0073302D" w:rsidP="0073302D">
            <w:pPr>
              <w:pStyle w:val="TableBodyTextMIRB"/>
              <w:rPr>
                <w:rFonts w:eastAsia="Times New Roman"/>
                <w:lang w:eastAsia="en-CA"/>
              </w:rPr>
            </w:pPr>
            <w:r w:rsidRPr="00BF2504">
              <w:t>Sabaskong Bay 35</w:t>
            </w:r>
            <w:r w:rsidR="00C317FF">
              <w:t>C</w:t>
            </w:r>
          </w:p>
        </w:tc>
        <w:tc>
          <w:tcPr>
            <w:tcW w:w="1164" w:type="pct"/>
            <w:noWrap/>
            <w:vAlign w:val="center"/>
            <w:hideMark/>
          </w:tcPr>
          <w:p w14:paraId="7CC134AC" w14:textId="72672E71" w:rsidR="0073302D" w:rsidRPr="00BF2504" w:rsidRDefault="002D61AA" w:rsidP="0073302D">
            <w:pPr>
              <w:pStyle w:val="TableBodyTextMIRB"/>
            </w:pPr>
            <w:r w:rsidRPr="00BF2504">
              <w:rPr>
                <w:rFonts w:eastAsia="Times New Roman"/>
                <w:lang w:eastAsia="en-CA"/>
              </w:rPr>
              <w:t>Sans objet</w:t>
            </w:r>
          </w:p>
        </w:tc>
      </w:tr>
      <w:tr w:rsidR="0073302D" w:rsidRPr="00BF2504" w14:paraId="357A40CC" w14:textId="77777777" w:rsidTr="0012117C">
        <w:trPr>
          <w:cantSplit/>
          <w:trHeight w:val="300"/>
          <w:jc w:val="center"/>
        </w:trPr>
        <w:tc>
          <w:tcPr>
            <w:tcW w:w="3836" w:type="pct"/>
            <w:vAlign w:val="center"/>
            <w:hideMark/>
          </w:tcPr>
          <w:p w14:paraId="1AEDE82D" w14:textId="40AE5941" w:rsidR="0073302D" w:rsidRPr="00BF2504" w:rsidRDefault="0073302D" w:rsidP="0073302D">
            <w:pPr>
              <w:pStyle w:val="TableBodyTextMIRB"/>
              <w:rPr>
                <w:rFonts w:eastAsia="Times New Roman"/>
                <w:lang w:eastAsia="en-CA"/>
              </w:rPr>
            </w:pPr>
            <w:r w:rsidRPr="00BF2504">
              <w:t>Sabaskong Bay 35</w:t>
            </w:r>
            <w:r w:rsidR="00C317FF">
              <w:t>D</w:t>
            </w:r>
          </w:p>
        </w:tc>
        <w:tc>
          <w:tcPr>
            <w:tcW w:w="1164" w:type="pct"/>
            <w:noWrap/>
            <w:vAlign w:val="center"/>
            <w:hideMark/>
          </w:tcPr>
          <w:p w14:paraId="33F0BC72" w14:textId="35CE9E5D" w:rsidR="0073302D" w:rsidRPr="00BF2504" w:rsidRDefault="002D61AA" w:rsidP="0073302D">
            <w:pPr>
              <w:pStyle w:val="TableBodyTextMIRB"/>
            </w:pPr>
            <w:r w:rsidRPr="00BF2504">
              <w:rPr>
                <w:rFonts w:eastAsia="Times New Roman"/>
                <w:lang w:eastAsia="en-CA"/>
              </w:rPr>
              <w:t>Sans objet</w:t>
            </w:r>
          </w:p>
        </w:tc>
      </w:tr>
      <w:tr w:rsidR="0073302D" w:rsidRPr="00BF2504" w14:paraId="367D5AE0" w14:textId="77777777" w:rsidTr="0012117C">
        <w:trPr>
          <w:cantSplit/>
          <w:trHeight w:val="300"/>
          <w:jc w:val="center"/>
        </w:trPr>
        <w:tc>
          <w:tcPr>
            <w:tcW w:w="3836" w:type="pct"/>
            <w:vAlign w:val="center"/>
            <w:hideMark/>
          </w:tcPr>
          <w:p w14:paraId="2E14B4B7" w14:textId="357842C0" w:rsidR="0073302D" w:rsidRPr="00BF2504" w:rsidRDefault="0073302D" w:rsidP="0073302D">
            <w:pPr>
              <w:pStyle w:val="TableBodyTextMIRB"/>
              <w:rPr>
                <w:rFonts w:eastAsia="Times New Roman"/>
                <w:lang w:eastAsia="en-CA"/>
              </w:rPr>
            </w:pPr>
            <w:r w:rsidRPr="00BF2504">
              <w:t>Sabaskong Bay 35</w:t>
            </w:r>
            <w:r w:rsidR="00C317FF">
              <w:t>F</w:t>
            </w:r>
          </w:p>
        </w:tc>
        <w:tc>
          <w:tcPr>
            <w:tcW w:w="1164" w:type="pct"/>
            <w:noWrap/>
            <w:vAlign w:val="center"/>
            <w:hideMark/>
          </w:tcPr>
          <w:p w14:paraId="6B65ABD1" w14:textId="1A1FD898" w:rsidR="0073302D" w:rsidRPr="00BF2504" w:rsidRDefault="002D61AA" w:rsidP="0073302D">
            <w:pPr>
              <w:pStyle w:val="TableBodyTextMIRB"/>
            </w:pPr>
            <w:r w:rsidRPr="00BF2504">
              <w:rPr>
                <w:rFonts w:eastAsia="Times New Roman"/>
                <w:lang w:eastAsia="en-CA"/>
              </w:rPr>
              <w:t>Sans objet</w:t>
            </w:r>
          </w:p>
        </w:tc>
      </w:tr>
      <w:tr w:rsidR="0073302D" w:rsidRPr="00BF2504" w14:paraId="3A3900CF" w14:textId="77777777" w:rsidTr="0012117C">
        <w:trPr>
          <w:cantSplit/>
          <w:trHeight w:val="300"/>
          <w:jc w:val="center"/>
        </w:trPr>
        <w:tc>
          <w:tcPr>
            <w:tcW w:w="3836" w:type="pct"/>
            <w:vAlign w:val="center"/>
            <w:hideMark/>
          </w:tcPr>
          <w:p w14:paraId="02141739" w14:textId="29D0FE38" w:rsidR="0073302D" w:rsidRPr="00BF2504" w:rsidRDefault="0073302D" w:rsidP="0073302D">
            <w:pPr>
              <w:pStyle w:val="TableBodyTextMIRB"/>
              <w:rPr>
                <w:rFonts w:eastAsia="Times New Roman"/>
                <w:lang w:eastAsia="en-CA"/>
              </w:rPr>
            </w:pPr>
            <w:r w:rsidRPr="00BF2504">
              <w:lastRenderedPageBreak/>
              <w:t>Sabaskong Bay 35</w:t>
            </w:r>
            <w:r w:rsidR="00C317FF">
              <w:t>H</w:t>
            </w:r>
          </w:p>
        </w:tc>
        <w:tc>
          <w:tcPr>
            <w:tcW w:w="1164" w:type="pct"/>
            <w:noWrap/>
            <w:vAlign w:val="center"/>
            <w:hideMark/>
          </w:tcPr>
          <w:p w14:paraId="57CBA2FF" w14:textId="67A83375" w:rsidR="0073302D" w:rsidRPr="00BF2504" w:rsidRDefault="002D61AA" w:rsidP="0073302D">
            <w:pPr>
              <w:pStyle w:val="TableBodyTextMIRB"/>
            </w:pPr>
            <w:r w:rsidRPr="00BF2504">
              <w:rPr>
                <w:rFonts w:eastAsia="Times New Roman"/>
                <w:lang w:eastAsia="en-CA"/>
              </w:rPr>
              <w:t>Sans objet</w:t>
            </w:r>
          </w:p>
        </w:tc>
      </w:tr>
      <w:tr w:rsidR="0073302D" w:rsidRPr="00BF2504" w14:paraId="004D78D8" w14:textId="77777777" w:rsidTr="0012117C">
        <w:trPr>
          <w:cantSplit/>
          <w:trHeight w:val="300"/>
          <w:jc w:val="center"/>
        </w:trPr>
        <w:tc>
          <w:tcPr>
            <w:tcW w:w="3836" w:type="pct"/>
            <w:vAlign w:val="center"/>
            <w:hideMark/>
          </w:tcPr>
          <w:p w14:paraId="37E0CC75" w14:textId="77777777" w:rsidR="0073302D" w:rsidRPr="00BF2504" w:rsidRDefault="0073302D" w:rsidP="0073302D">
            <w:pPr>
              <w:pStyle w:val="TableBodyTextMIRB"/>
              <w:rPr>
                <w:rFonts w:eastAsia="Times New Roman"/>
                <w:lang w:eastAsia="en-CA"/>
              </w:rPr>
            </w:pPr>
            <w:r w:rsidRPr="00BF2504">
              <w:t>Sachigo Lake 1</w:t>
            </w:r>
          </w:p>
        </w:tc>
        <w:tc>
          <w:tcPr>
            <w:tcW w:w="1164" w:type="pct"/>
            <w:noWrap/>
            <w:vAlign w:val="center"/>
            <w:hideMark/>
          </w:tcPr>
          <w:p w14:paraId="46107461" w14:textId="16B417A4" w:rsidR="0073302D" w:rsidRPr="00BF2504" w:rsidRDefault="002D61AA" w:rsidP="0073302D">
            <w:pPr>
              <w:pStyle w:val="TableBodyTextMIRB"/>
            </w:pPr>
            <w:r w:rsidRPr="00BF2504">
              <w:rPr>
                <w:rFonts w:eastAsia="Times New Roman"/>
                <w:lang w:eastAsia="en-CA"/>
              </w:rPr>
              <w:t>Sans objet</w:t>
            </w:r>
          </w:p>
        </w:tc>
      </w:tr>
      <w:tr w:rsidR="0073302D" w:rsidRPr="00BF2504" w14:paraId="3C1106DA" w14:textId="77777777" w:rsidTr="0012117C">
        <w:trPr>
          <w:cantSplit/>
          <w:trHeight w:val="300"/>
          <w:jc w:val="center"/>
        </w:trPr>
        <w:tc>
          <w:tcPr>
            <w:tcW w:w="3836" w:type="pct"/>
            <w:vAlign w:val="center"/>
            <w:hideMark/>
          </w:tcPr>
          <w:p w14:paraId="3721B483" w14:textId="77777777" w:rsidR="0073302D" w:rsidRPr="00BF2504" w:rsidRDefault="0073302D" w:rsidP="0073302D">
            <w:pPr>
              <w:pStyle w:val="TableBodyTextMIRB"/>
              <w:rPr>
                <w:rFonts w:eastAsia="Times New Roman"/>
                <w:lang w:eastAsia="en-CA"/>
              </w:rPr>
            </w:pPr>
            <w:r w:rsidRPr="00BF2504">
              <w:t>Sachigo Lake 2</w:t>
            </w:r>
          </w:p>
        </w:tc>
        <w:tc>
          <w:tcPr>
            <w:tcW w:w="1164" w:type="pct"/>
            <w:noWrap/>
            <w:vAlign w:val="center"/>
            <w:hideMark/>
          </w:tcPr>
          <w:p w14:paraId="2316C85B" w14:textId="748CE1D6" w:rsidR="0073302D" w:rsidRPr="00BF2504" w:rsidRDefault="002D61AA" w:rsidP="0073302D">
            <w:pPr>
              <w:pStyle w:val="TableBodyTextMIRB"/>
            </w:pPr>
            <w:r w:rsidRPr="00BF2504">
              <w:rPr>
                <w:rFonts w:eastAsia="Times New Roman"/>
                <w:lang w:eastAsia="en-CA"/>
              </w:rPr>
              <w:t>Sans objet</w:t>
            </w:r>
          </w:p>
        </w:tc>
      </w:tr>
      <w:tr w:rsidR="0073302D" w:rsidRPr="00BF2504" w14:paraId="6E5F02C8" w14:textId="77777777" w:rsidTr="0012117C">
        <w:trPr>
          <w:cantSplit/>
          <w:trHeight w:val="300"/>
          <w:jc w:val="center"/>
        </w:trPr>
        <w:tc>
          <w:tcPr>
            <w:tcW w:w="3836" w:type="pct"/>
            <w:vAlign w:val="center"/>
            <w:hideMark/>
          </w:tcPr>
          <w:p w14:paraId="7440B115" w14:textId="77777777" w:rsidR="0073302D" w:rsidRPr="00BF2504" w:rsidRDefault="0073302D" w:rsidP="0073302D">
            <w:pPr>
              <w:pStyle w:val="TableBodyTextMIRB"/>
              <w:rPr>
                <w:rFonts w:eastAsia="Times New Roman"/>
                <w:lang w:eastAsia="en-CA"/>
              </w:rPr>
            </w:pPr>
            <w:r w:rsidRPr="00BF2504">
              <w:t>Sachigo Lake 3</w:t>
            </w:r>
          </w:p>
        </w:tc>
        <w:tc>
          <w:tcPr>
            <w:tcW w:w="1164" w:type="pct"/>
            <w:noWrap/>
            <w:vAlign w:val="center"/>
            <w:hideMark/>
          </w:tcPr>
          <w:p w14:paraId="70D6754D" w14:textId="0EB8ECB3" w:rsidR="0073302D" w:rsidRPr="00BF2504" w:rsidRDefault="002D61AA" w:rsidP="0073302D">
            <w:pPr>
              <w:pStyle w:val="TableBodyTextMIRB"/>
            </w:pPr>
            <w:r w:rsidRPr="00BF2504">
              <w:rPr>
                <w:rFonts w:eastAsia="Times New Roman"/>
                <w:lang w:eastAsia="en-CA"/>
              </w:rPr>
              <w:t>Sans objet</w:t>
            </w:r>
          </w:p>
        </w:tc>
      </w:tr>
      <w:tr w:rsidR="0073302D" w:rsidRPr="00BF2504" w14:paraId="0DC0CE89" w14:textId="77777777" w:rsidTr="0012117C">
        <w:trPr>
          <w:cantSplit/>
          <w:trHeight w:val="300"/>
          <w:jc w:val="center"/>
        </w:trPr>
        <w:tc>
          <w:tcPr>
            <w:tcW w:w="3836" w:type="pct"/>
            <w:vAlign w:val="center"/>
            <w:hideMark/>
          </w:tcPr>
          <w:p w14:paraId="4DFA9D94" w14:textId="77777777" w:rsidR="0073302D" w:rsidRPr="00BF2504" w:rsidRDefault="0073302D" w:rsidP="0073302D">
            <w:pPr>
              <w:pStyle w:val="TableBodyTextMIRB"/>
              <w:rPr>
                <w:rFonts w:eastAsia="Times New Roman"/>
                <w:lang w:eastAsia="en-CA"/>
              </w:rPr>
            </w:pPr>
            <w:r w:rsidRPr="00BF2504">
              <w:t>Sagamok</w:t>
            </w:r>
          </w:p>
        </w:tc>
        <w:tc>
          <w:tcPr>
            <w:tcW w:w="1164" w:type="pct"/>
            <w:noWrap/>
            <w:vAlign w:val="center"/>
            <w:hideMark/>
          </w:tcPr>
          <w:p w14:paraId="227C1866" w14:textId="7FF83E97" w:rsidR="0073302D" w:rsidRPr="00BF2504" w:rsidRDefault="002D61AA" w:rsidP="0073302D">
            <w:pPr>
              <w:pStyle w:val="TableBodyTextMIRB"/>
            </w:pPr>
            <w:r w:rsidRPr="00BF2504">
              <w:rPr>
                <w:rFonts w:eastAsia="Times New Roman"/>
                <w:lang w:eastAsia="en-CA"/>
              </w:rPr>
              <w:t>Sans objet</w:t>
            </w:r>
          </w:p>
        </w:tc>
      </w:tr>
      <w:tr w:rsidR="0073302D" w:rsidRPr="00BF2504" w14:paraId="4C83B89E" w14:textId="77777777" w:rsidTr="0012117C">
        <w:trPr>
          <w:cantSplit/>
          <w:trHeight w:val="300"/>
          <w:jc w:val="center"/>
        </w:trPr>
        <w:tc>
          <w:tcPr>
            <w:tcW w:w="3836" w:type="pct"/>
            <w:vAlign w:val="center"/>
            <w:hideMark/>
          </w:tcPr>
          <w:p w14:paraId="38C00A34" w14:textId="77777777" w:rsidR="0073302D" w:rsidRPr="00BF2504" w:rsidRDefault="0073302D" w:rsidP="0073302D">
            <w:pPr>
              <w:pStyle w:val="TableBodyTextMIRB"/>
              <w:rPr>
                <w:rFonts w:eastAsia="Times New Roman"/>
                <w:lang w:eastAsia="en-CA"/>
              </w:rPr>
            </w:pPr>
            <w:r w:rsidRPr="00BF2504">
              <w:t>Sand Point First Nation Reserve</w:t>
            </w:r>
          </w:p>
        </w:tc>
        <w:tc>
          <w:tcPr>
            <w:tcW w:w="1164" w:type="pct"/>
            <w:noWrap/>
            <w:vAlign w:val="center"/>
            <w:hideMark/>
          </w:tcPr>
          <w:p w14:paraId="3A543BB7" w14:textId="44C00329" w:rsidR="0073302D" w:rsidRPr="00BF2504" w:rsidRDefault="002D61AA" w:rsidP="0073302D">
            <w:pPr>
              <w:pStyle w:val="TableBodyTextMIRB"/>
            </w:pPr>
            <w:r w:rsidRPr="00BF2504">
              <w:rPr>
                <w:rFonts w:eastAsia="Times New Roman"/>
                <w:lang w:eastAsia="en-CA"/>
              </w:rPr>
              <w:t>Sans objet</w:t>
            </w:r>
          </w:p>
        </w:tc>
      </w:tr>
      <w:tr w:rsidR="0073302D" w:rsidRPr="00BF2504" w14:paraId="161B9F34" w14:textId="77777777" w:rsidTr="0012117C">
        <w:trPr>
          <w:cantSplit/>
          <w:trHeight w:val="300"/>
          <w:jc w:val="center"/>
        </w:trPr>
        <w:tc>
          <w:tcPr>
            <w:tcW w:w="3836" w:type="pct"/>
            <w:vAlign w:val="center"/>
            <w:hideMark/>
          </w:tcPr>
          <w:p w14:paraId="744E56C5" w14:textId="77777777" w:rsidR="0073302D" w:rsidRPr="00BF2504" w:rsidRDefault="0073302D" w:rsidP="0073302D">
            <w:pPr>
              <w:pStyle w:val="TableBodyTextMIRB"/>
              <w:rPr>
                <w:rFonts w:eastAsia="Times New Roman"/>
                <w:lang w:eastAsia="en-CA"/>
              </w:rPr>
            </w:pPr>
            <w:r w:rsidRPr="00BF2504">
              <w:t>Sandy Lake 88</w:t>
            </w:r>
          </w:p>
        </w:tc>
        <w:tc>
          <w:tcPr>
            <w:tcW w:w="1164" w:type="pct"/>
            <w:noWrap/>
            <w:vAlign w:val="center"/>
            <w:hideMark/>
          </w:tcPr>
          <w:p w14:paraId="7C63A771" w14:textId="3E380DE6" w:rsidR="0073302D" w:rsidRPr="00BF2504" w:rsidRDefault="002D61AA" w:rsidP="0073302D">
            <w:pPr>
              <w:pStyle w:val="TableBodyTextMIRB"/>
            </w:pPr>
            <w:r w:rsidRPr="00BF2504">
              <w:rPr>
                <w:rFonts w:eastAsia="Times New Roman"/>
                <w:lang w:eastAsia="en-CA"/>
              </w:rPr>
              <w:t>Sans objet</w:t>
            </w:r>
          </w:p>
        </w:tc>
      </w:tr>
      <w:tr w:rsidR="0073302D" w:rsidRPr="00BF2504" w14:paraId="4CC01E24" w14:textId="77777777" w:rsidTr="0012117C">
        <w:trPr>
          <w:cantSplit/>
          <w:trHeight w:val="300"/>
          <w:jc w:val="center"/>
        </w:trPr>
        <w:tc>
          <w:tcPr>
            <w:tcW w:w="3836" w:type="pct"/>
            <w:vAlign w:val="center"/>
            <w:hideMark/>
          </w:tcPr>
          <w:p w14:paraId="3CB738D3" w14:textId="77777777" w:rsidR="0073302D" w:rsidRPr="00BF2504" w:rsidRDefault="0073302D" w:rsidP="0073302D">
            <w:pPr>
              <w:pStyle w:val="TableBodyTextMIRB"/>
              <w:rPr>
                <w:rFonts w:eastAsia="Times New Roman"/>
                <w:lang w:eastAsia="en-CA"/>
              </w:rPr>
            </w:pPr>
            <w:r w:rsidRPr="00BF2504">
              <w:t>Sarnia 45</w:t>
            </w:r>
          </w:p>
        </w:tc>
        <w:tc>
          <w:tcPr>
            <w:tcW w:w="1164" w:type="pct"/>
            <w:noWrap/>
            <w:vAlign w:val="center"/>
            <w:hideMark/>
          </w:tcPr>
          <w:p w14:paraId="5C0BD390" w14:textId="6ED3E309" w:rsidR="0073302D" w:rsidRPr="00BF2504" w:rsidRDefault="002D61AA" w:rsidP="0073302D">
            <w:pPr>
              <w:pStyle w:val="TableBodyTextMIRB"/>
            </w:pPr>
            <w:r w:rsidRPr="00BF2504">
              <w:rPr>
                <w:rFonts w:eastAsia="Times New Roman"/>
                <w:lang w:eastAsia="en-CA"/>
              </w:rPr>
              <w:t>Sans objet</w:t>
            </w:r>
          </w:p>
        </w:tc>
      </w:tr>
      <w:tr w:rsidR="0073302D" w:rsidRPr="00BF2504" w14:paraId="355EB5B2" w14:textId="77777777" w:rsidTr="0012117C">
        <w:trPr>
          <w:cantSplit/>
          <w:trHeight w:val="300"/>
          <w:jc w:val="center"/>
        </w:trPr>
        <w:tc>
          <w:tcPr>
            <w:tcW w:w="3836" w:type="pct"/>
            <w:vAlign w:val="center"/>
            <w:hideMark/>
          </w:tcPr>
          <w:p w14:paraId="01513B53" w14:textId="77777777" w:rsidR="0073302D" w:rsidRPr="00BF2504" w:rsidRDefault="0073302D" w:rsidP="0073302D">
            <w:pPr>
              <w:pStyle w:val="TableBodyTextMIRB"/>
              <w:rPr>
                <w:rFonts w:eastAsia="Times New Roman"/>
                <w:lang w:eastAsia="en-CA"/>
              </w:rPr>
            </w:pPr>
            <w:r w:rsidRPr="00BF2504">
              <w:t>Saug-A-Gaw-Sing 1</w:t>
            </w:r>
          </w:p>
        </w:tc>
        <w:tc>
          <w:tcPr>
            <w:tcW w:w="1164" w:type="pct"/>
            <w:noWrap/>
            <w:vAlign w:val="center"/>
            <w:hideMark/>
          </w:tcPr>
          <w:p w14:paraId="245D9660" w14:textId="5DB6A3C6" w:rsidR="0073302D" w:rsidRPr="00BF2504" w:rsidRDefault="002D61AA" w:rsidP="0073302D">
            <w:pPr>
              <w:pStyle w:val="TableBodyTextMIRB"/>
            </w:pPr>
            <w:r w:rsidRPr="00BF2504">
              <w:rPr>
                <w:rFonts w:eastAsia="Times New Roman"/>
                <w:lang w:eastAsia="en-CA"/>
              </w:rPr>
              <w:t>Sans objet</w:t>
            </w:r>
          </w:p>
        </w:tc>
      </w:tr>
      <w:tr w:rsidR="0073302D" w:rsidRPr="00BF2504" w14:paraId="1DFA59CF" w14:textId="77777777" w:rsidTr="0012117C">
        <w:trPr>
          <w:cantSplit/>
          <w:trHeight w:val="300"/>
          <w:jc w:val="center"/>
        </w:trPr>
        <w:tc>
          <w:tcPr>
            <w:tcW w:w="3836" w:type="pct"/>
            <w:vAlign w:val="center"/>
            <w:hideMark/>
          </w:tcPr>
          <w:p w14:paraId="0D6D4452" w14:textId="77777777" w:rsidR="0073302D" w:rsidRPr="00BF2504" w:rsidRDefault="0073302D" w:rsidP="0073302D">
            <w:pPr>
              <w:pStyle w:val="TableBodyTextMIRB"/>
              <w:rPr>
                <w:rFonts w:eastAsia="Times New Roman"/>
                <w:lang w:eastAsia="en-CA"/>
              </w:rPr>
            </w:pPr>
            <w:r w:rsidRPr="00BF2504">
              <w:t>Saugeen 29</w:t>
            </w:r>
          </w:p>
        </w:tc>
        <w:tc>
          <w:tcPr>
            <w:tcW w:w="1164" w:type="pct"/>
            <w:noWrap/>
            <w:vAlign w:val="center"/>
            <w:hideMark/>
          </w:tcPr>
          <w:p w14:paraId="33E2C708" w14:textId="55C08D91" w:rsidR="0073302D" w:rsidRPr="00BF2504" w:rsidRDefault="002D61AA" w:rsidP="0073302D">
            <w:pPr>
              <w:pStyle w:val="TableBodyTextMIRB"/>
            </w:pPr>
            <w:r w:rsidRPr="00BF2504">
              <w:rPr>
                <w:rFonts w:eastAsia="Times New Roman"/>
                <w:lang w:eastAsia="en-CA"/>
              </w:rPr>
              <w:t>Sans objet</w:t>
            </w:r>
          </w:p>
        </w:tc>
      </w:tr>
      <w:tr w:rsidR="0073302D" w:rsidRPr="00BF2504" w14:paraId="61BDC7E8" w14:textId="77777777" w:rsidTr="0012117C">
        <w:trPr>
          <w:cantSplit/>
          <w:trHeight w:val="300"/>
          <w:jc w:val="center"/>
        </w:trPr>
        <w:tc>
          <w:tcPr>
            <w:tcW w:w="3836" w:type="pct"/>
            <w:vAlign w:val="center"/>
            <w:hideMark/>
          </w:tcPr>
          <w:p w14:paraId="28541881" w14:textId="77777777" w:rsidR="0073302D" w:rsidRPr="00BF2504" w:rsidRDefault="0073302D" w:rsidP="0073302D">
            <w:pPr>
              <w:pStyle w:val="TableBodyTextMIRB"/>
              <w:rPr>
                <w:rFonts w:eastAsia="Times New Roman"/>
                <w:lang w:eastAsia="en-CA"/>
              </w:rPr>
            </w:pPr>
            <w:r w:rsidRPr="00BF2504">
              <w:t>Saugeen and Cape Croker Fishing Islands 1</w:t>
            </w:r>
          </w:p>
        </w:tc>
        <w:tc>
          <w:tcPr>
            <w:tcW w:w="1164" w:type="pct"/>
            <w:noWrap/>
            <w:vAlign w:val="center"/>
            <w:hideMark/>
          </w:tcPr>
          <w:p w14:paraId="3D3CD4D5" w14:textId="4A48D798" w:rsidR="0073302D" w:rsidRPr="00BF2504" w:rsidRDefault="002D61AA" w:rsidP="0073302D">
            <w:pPr>
              <w:pStyle w:val="TableBodyTextMIRB"/>
            </w:pPr>
            <w:r w:rsidRPr="00BF2504">
              <w:rPr>
                <w:rFonts w:eastAsia="Times New Roman"/>
                <w:lang w:eastAsia="en-CA"/>
              </w:rPr>
              <w:t>Sans objet</w:t>
            </w:r>
          </w:p>
        </w:tc>
      </w:tr>
      <w:tr w:rsidR="0073302D" w:rsidRPr="00BF2504" w14:paraId="4C633933" w14:textId="77777777" w:rsidTr="0012117C">
        <w:trPr>
          <w:cantSplit/>
          <w:trHeight w:val="300"/>
          <w:jc w:val="center"/>
        </w:trPr>
        <w:tc>
          <w:tcPr>
            <w:tcW w:w="3836" w:type="pct"/>
            <w:vAlign w:val="center"/>
            <w:hideMark/>
          </w:tcPr>
          <w:p w14:paraId="48AAED3E" w14:textId="3752C226" w:rsidR="0073302D" w:rsidRPr="00BF2504" w:rsidRDefault="0073302D" w:rsidP="0073302D">
            <w:pPr>
              <w:pStyle w:val="TableBodyTextMIRB"/>
              <w:rPr>
                <w:rFonts w:eastAsia="Times New Roman"/>
                <w:lang w:eastAsia="en-CA"/>
              </w:rPr>
            </w:pPr>
            <w:r w:rsidRPr="00BF2504">
              <w:t>Saugeen Hunting Grounds 60</w:t>
            </w:r>
            <w:r w:rsidR="00C317FF">
              <w:t>A</w:t>
            </w:r>
          </w:p>
        </w:tc>
        <w:tc>
          <w:tcPr>
            <w:tcW w:w="1164" w:type="pct"/>
            <w:noWrap/>
            <w:vAlign w:val="center"/>
            <w:hideMark/>
          </w:tcPr>
          <w:p w14:paraId="605C34D2" w14:textId="46E8D98E" w:rsidR="0073302D" w:rsidRPr="00BF2504" w:rsidRDefault="002D61AA" w:rsidP="0073302D">
            <w:pPr>
              <w:pStyle w:val="TableBodyTextMIRB"/>
            </w:pPr>
            <w:r w:rsidRPr="00BF2504">
              <w:rPr>
                <w:rFonts w:eastAsia="Times New Roman"/>
                <w:lang w:eastAsia="en-CA"/>
              </w:rPr>
              <w:t>Sans objet</w:t>
            </w:r>
          </w:p>
        </w:tc>
      </w:tr>
      <w:tr w:rsidR="0073302D" w:rsidRPr="00BF2504" w14:paraId="06D2EA90" w14:textId="77777777" w:rsidTr="0012117C">
        <w:trPr>
          <w:cantSplit/>
          <w:trHeight w:val="300"/>
          <w:jc w:val="center"/>
        </w:trPr>
        <w:tc>
          <w:tcPr>
            <w:tcW w:w="3836" w:type="pct"/>
            <w:vAlign w:val="center"/>
            <w:hideMark/>
          </w:tcPr>
          <w:p w14:paraId="15963C5C" w14:textId="78DADB0F" w:rsidR="0073302D" w:rsidRPr="00BF2504" w:rsidRDefault="0073302D" w:rsidP="0073302D">
            <w:pPr>
              <w:pStyle w:val="TableBodyTextMIRB"/>
              <w:rPr>
                <w:rFonts w:eastAsia="Times New Roman"/>
                <w:lang w:eastAsia="en-CA"/>
              </w:rPr>
            </w:pPr>
            <w:r w:rsidRPr="00BF2504">
              <w:t>Seine River 23</w:t>
            </w:r>
            <w:r w:rsidR="00C317FF">
              <w:t>A</w:t>
            </w:r>
          </w:p>
        </w:tc>
        <w:tc>
          <w:tcPr>
            <w:tcW w:w="1164" w:type="pct"/>
            <w:noWrap/>
            <w:vAlign w:val="center"/>
            <w:hideMark/>
          </w:tcPr>
          <w:p w14:paraId="3F965F4D" w14:textId="0602C7A8" w:rsidR="0073302D" w:rsidRPr="00BF2504" w:rsidRDefault="002D61AA" w:rsidP="0073302D">
            <w:pPr>
              <w:pStyle w:val="TableBodyTextMIRB"/>
            </w:pPr>
            <w:r w:rsidRPr="00BF2504">
              <w:rPr>
                <w:rFonts w:eastAsia="Times New Roman"/>
                <w:lang w:eastAsia="en-CA"/>
              </w:rPr>
              <w:t>Sans objet</w:t>
            </w:r>
          </w:p>
        </w:tc>
      </w:tr>
      <w:tr w:rsidR="0073302D" w:rsidRPr="00BF2504" w14:paraId="5EF5E7CD" w14:textId="77777777" w:rsidTr="0012117C">
        <w:trPr>
          <w:cantSplit/>
          <w:trHeight w:val="300"/>
          <w:jc w:val="center"/>
        </w:trPr>
        <w:tc>
          <w:tcPr>
            <w:tcW w:w="3836" w:type="pct"/>
            <w:vAlign w:val="center"/>
            <w:hideMark/>
          </w:tcPr>
          <w:p w14:paraId="647D44C4" w14:textId="0DD9C213" w:rsidR="0073302D" w:rsidRPr="00BF2504" w:rsidRDefault="0073302D" w:rsidP="0073302D">
            <w:pPr>
              <w:pStyle w:val="TableBodyTextMIRB"/>
              <w:rPr>
                <w:rFonts w:eastAsia="Times New Roman"/>
                <w:lang w:eastAsia="en-CA"/>
              </w:rPr>
            </w:pPr>
            <w:r w:rsidRPr="00BF2504">
              <w:t>Seine River 23</w:t>
            </w:r>
            <w:r w:rsidR="00C317FF">
              <w:t>B</w:t>
            </w:r>
          </w:p>
        </w:tc>
        <w:tc>
          <w:tcPr>
            <w:tcW w:w="1164" w:type="pct"/>
            <w:noWrap/>
            <w:vAlign w:val="center"/>
            <w:hideMark/>
          </w:tcPr>
          <w:p w14:paraId="34C404B8" w14:textId="577AD208" w:rsidR="0073302D" w:rsidRPr="00BF2504" w:rsidRDefault="002D61AA" w:rsidP="0073302D">
            <w:pPr>
              <w:pStyle w:val="TableBodyTextMIRB"/>
            </w:pPr>
            <w:r w:rsidRPr="00BF2504">
              <w:rPr>
                <w:rFonts w:eastAsia="Times New Roman"/>
                <w:lang w:eastAsia="en-CA"/>
              </w:rPr>
              <w:t>Sans objet</w:t>
            </w:r>
          </w:p>
        </w:tc>
      </w:tr>
      <w:tr w:rsidR="0073302D" w:rsidRPr="00BF2504" w14:paraId="66121A47" w14:textId="77777777" w:rsidTr="0012117C">
        <w:trPr>
          <w:cantSplit/>
          <w:trHeight w:val="300"/>
          <w:jc w:val="center"/>
        </w:trPr>
        <w:tc>
          <w:tcPr>
            <w:tcW w:w="3836" w:type="pct"/>
            <w:vAlign w:val="center"/>
            <w:hideMark/>
          </w:tcPr>
          <w:p w14:paraId="1ACA7EF6" w14:textId="77777777" w:rsidR="0073302D" w:rsidRPr="00BF2504" w:rsidRDefault="0073302D" w:rsidP="0073302D">
            <w:pPr>
              <w:pStyle w:val="TableBodyTextMIRB"/>
              <w:rPr>
                <w:rFonts w:eastAsia="Times New Roman"/>
                <w:lang w:eastAsia="en-CA"/>
              </w:rPr>
            </w:pPr>
            <w:r w:rsidRPr="00BF2504">
              <w:t>Serpent River 7</w:t>
            </w:r>
          </w:p>
        </w:tc>
        <w:tc>
          <w:tcPr>
            <w:tcW w:w="1164" w:type="pct"/>
            <w:noWrap/>
            <w:vAlign w:val="center"/>
            <w:hideMark/>
          </w:tcPr>
          <w:p w14:paraId="657574E3" w14:textId="126A4DB2" w:rsidR="0073302D" w:rsidRPr="00BF2504" w:rsidRDefault="002D61AA" w:rsidP="0073302D">
            <w:pPr>
              <w:pStyle w:val="TableBodyTextMIRB"/>
            </w:pPr>
            <w:r w:rsidRPr="00BF2504">
              <w:rPr>
                <w:rFonts w:eastAsia="Times New Roman"/>
                <w:lang w:eastAsia="en-CA"/>
              </w:rPr>
              <w:t>Sans objet</w:t>
            </w:r>
          </w:p>
        </w:tc>
      </w:tr>
      <w:tr w:rsidR="0073302D" w:rsidRPr="00BF2504" w14:paraId="14027803" w14:textId="77777777" w:rsidTr="0012117C">
        <w:trPr>
          <w:cantSplit/>
          <w:trHeight w:val="300"/>
          <w:jc w:val="center"/>
        </w:trPr>
        <w:tc>
          <w:tcPr>
            <w:tcW w:w="3836" w:type="pct"/>
            <w:vAlign w:val="center"/>
            <w:hideMark/>
          </w:tcPr>
          <w:p w14:paraId="5F87129F" w14:textId="77777777" w:rsidR="0073302D" w:rsidRPr="00BF2504" w:rsidRDefault="0073302D" w:rsidP="0073302D">
            <w:pPr>
              <w:pStyle w:val="TableBodyTextMIRB"/>
              <w:rPr>
                <w:rFonts w:eastAsia="Times New Roman"/>
                <w:lang w:eastAsia="en-CA"/>
              </w:rPr>
            </w:pPr>
            <w:r w:rsidRPr="00BF2504">
              <w:t>Shawanaga 17</w:t>
            </w:r>
          </w:p>
        </w:tc>
        <w:tc>
          <w:tcPr>
            <w:tcW w:w="1164" w:type="pct"/>
            <w:noWrap/>
            <w:vAlign w:val="center"/>
            <w:hideMark/>
          </w:tcPr>
          <w:p w14:paraId="5BE24F20" w14:textId="3581F9A5" w:rsidR="0073302D" w:rsidRPr="00BF2504" w:rsidRDefault="002D61AA" w:rsidP="0073302D">
            <w:pPr>
              <w:pStyle w:val="TableBodyTextMIRB"/>
            </w:pPr>
            <w:r w:rsidRPr="00BF2504">
              <w:rPr>
                <w:rFonts w:eastAsia="Times New Roman"/>
                <w:lang w:eastAsia="en-CA"/>
              </w:rPr>
              <w:t>Sans objet</w:t>
            </w:r>
          </w:p>
        </w:tc>
      </w:tr>
      <w:tr w:rsidR="0073302D" w:rsidRPr="00BF2504" w14:paraId="79EAD349" w14:textId="77777777" w:rsidTr="0012117C">
        <w:trPr>
          <w:cantSplit/>
          <w:trHeight w:val="300"/>
          <w:jc w:val="center"/>
        </w:trPr>
        <w:tc>
          <w:tcPr>
            <w:tcW w:w="3836" w:type="pct"/>
            <w:vAlign w:val="center"/>
            <w:hideMark/>
          </w:tcPr>
          <w:p w14:paraId="3DC2C875" w14:textId="239C67CE" w:rsidR="0073302D" w:rsidRPr="00BF2504" w:rsidRDefault="0073302D" w:rsidP="0073302D">
            <w:pPr>
              <w:pStyle w:val="TableBodyTextMIRB"/>
              <w:rPr>
                <w:rFonts w:eastAsia="Times New Roman"/>
                <w:lang w:eastAsia="en-CA"/>
              </w:rPr>
            </w:pPr>
            <w:r w:rsidRPr="00BF2504">
              <w:t>Shawanaga 17</w:t>
            </w:r>
            <w:r w:rsidR="00C317FF">
              <w:t>B</w:t>
            </w:r>
          </w:p>
        </w:tc>
        <w:tc>
          <w:tcPr>
            <w:tcW w:w="1164" w:type="pct"/>
            <w:noWrap/>
            <w:vAlign w:val="center"/>
            <w:hideMark/>
          </w:tcPr>
          <w:p w14:paraId="74910146" w14:textId="4A39F5B1" w:rsidR="0073302D" w:rsidRPr="00BF2504" w:rsidRDefault="002D61AA" w:rsidP="0073302D">
            <w:pPr>
              <w:pStyle w:val="TableBodyTextMIRB"/>
            </w:pPr>
            <w:r w:rsidRPr="00BF2504">
              <w:rPr>
                <w:rFonts w:eastAsia="Times New Roman"/>
                <w:lang w:eastAsia="en-CA"/>
              </w:rPr>
              <w:t>Sans objet</w:t>
            </w:r>
          </w:p>
        </w:tc>
      </w:tr>
      <w:tr w:rsidR="0073302D" w:rsidRPr="00BF2504" w14:paraId="292AA6A8" w14:textId="77777777" w:rsidTr="0012117C">
        <w:trPr>
          <w:cantSplit/>
          <w:trHeight w:val="300"/>
          <w:jc w:val="center"/>
        </w:trPr>
        <w:tc>
          <w:tcPr>
            <w:tcW w:w="3836" w:type="pct"/>
            <w:vAlign w:val="center"/>
            <w:hideMark/>
          </w:tcPr>
          <w:p w14:paraId="40B89746" w14:textId="77777777" w:rsidR="0073302D" w:rsidRPr="00BF2504" w:rsidRDefault="0073302D" w:rsidP="0073302D">
            <w:pPr>
              <w:pStyle w:val="TableBodyTextMIRB"/>
              <w:rPr>
                <w:rFonts w:eastAsia="Times New Roman"/>
                <w:lang w:eastAsia="en-CA"/>
              </w:rPr>
            </w:pPr>
            <w:r w:rsidRPr="00BF2504">
              <w:t>Sheguiandah 24</w:t>
            </w:r>
          </w:p>
        </w:tc>
        <w:tc>
          <w:tcPr>
            <w:tcW w:w="1164" w:type="pct"/>
            <w:noWrap/>
            <w:vAlign w:val="center"/>
            <w:hideMark/>
          </w:tcPr>
          <w:p w14:paraId="049026BC" w14:textId="2BC0823C" w:rsidR="0073302D" w:rsidRPr="00BF2504" w:rsidRDefault="002D61AA" w:rsidP="0073302D">
            <w:pPr>
              <w:pStyle w:val="TableBodyTextMIRB"/>
            </w:pPr>
            <w:r w:rsidRPr="00BF2504">
              <w:rPr>
                <w:rFonts w:eastAsia="Times New Roman"/>
                <w:lang w:eastAsia="en-CA"/>
              </w:rPr>
              <w:t>Sans objet</w:t>
            </w:r>
          </w:p>
        </w:tc>
      </w:tr>
      <w:tr w:rsidR="0073302D" w:rsidRPr="00BF2504" w14:paraId="44A58D34" w14:textId="77777777" w:rsidTr="0012117C">
        <w:trPr>
          <w:cantSplit/>
          <w:trHeight w:val="300"/>
          <w:jc w:val="center"/>
        </w:trPr>
        <w:tc>
          <w:tcPr>
            <w:tcW w:w="3836" w:type="pct"/>
            <w:vAlign w:val="center"/>
            <w:hideMark/>
          </w:tcPr>
          <w:p w14:paraId="644842E3" w14:textId="77777777" w:rsidR="0073302D" w:rsidRPr="00BF2504" w:rsidRDefault="0073302D" w:rsidP="0073302D">
            <w:pPr>
              <w:pStyle w:val="TableBodyTextMIRB"/>
              <w:rPr>
                <w:rFonts w:eastAsia="Times New Roman"/>
                <w:lang w:eastAsia="en-CA"/>
              </w:rPr>
            </w:pPr>
            <w:r w:rsidRPr="00BF2504">
              <w:t>Sheshegwaning 20</w:t>
            </w:r>
          </w:p>
        </w:tc>
        <w:tc>
          <w:tcPr>
            <w:tcW w:w="1164" w:type="pct"/>
            <w:noWrap/>
            <w:vAlign w:val="center"/>
            <w:hideMark/>
          </w:tcPr>
          <w:p w14:paraId="433ADFB9" w14:textId="283B2A98" w:rsidR="0073302D" w:rsidRPr="00BF2504" w:rsidRDefault="002D61AA" w:rsidP="0073302D">
            <w:pPr>
              <w:pStyle w:val="TableBodyTextMIRB"/>
            </w:pPr>
            <w:r w:rsidRPr="00BF2504">
              <w:rPr>
                <w:rFonts w:eastAsia="Times New Roman"/>
                <w:lang w:eastAsia="en-CA"/>
              </w:rPr>
              <w:t>Sans objet</w:t>
            </w:r>
          </w:p>
        </w:tc>
      </w:tr>
      <w:tr w:rsidR="0073302D" w:rsidRPr="00BF2504" w14:paraId="415991E9" w14:textId="77777777" w:rsidTr="0012117C">
        <w:trPr>
          <w:cantSplit/>
          <w:trHeight w:val="300"/>
          <w:jc w:val="center"/>
        </w:trPr>
        <w:tc>
          <w:tcPr>
            <w:tcW w:w="3836" w:type="pct"/>
            <w:vAlign w:val="center"/>
            <w:hideMark/>
          </w:tcPr>
          <w:p w14:paraId="1E26EB4B" w14:textId="3B451725" w:rsidR="0073302D" w:rsidRPr="00BF2504" w:rsidRDefault="0073302D" w:rsidP="0073302D">
            <w:pPr>
              <w:pStyle w:val="TableBodyTextMIRB"/>
              <w:rPr>
                <w:rFonts w:eastAsia="Times New Roman"/>
                <w:lang w:eastAsia="en-CA"/>
              </w:rPr>
            </w:pPr>
            <w:r w:rsidRPr="00BF2504">
              <w:t>Shoal Lake 31</w:t>
            </w:r>
            <w:r w:rsidR="00C317FF">
              <w:t>J</w:t>
            </w:r>
          </w:p>
        </w:tc>
        <w:tc>
          <w:tcPr>
            <w:tcW w:w="1164" w:type="pct"/>
            <w:noWrap/>
            <w:vAlign w:val="center"/>
            <w:hideMark/>
          </w:tcPr>
          <w:p w14:paraId="561D6932" w14:textId="5ADE0DCF" w:rsidR="0073302D" w:rsidRPr="00BF2504" w:rsidRDefault="002D61AA" w:rsidP="0073302D">
            <w:pPr>
              <w:pStyle w:val="TableBodyTextMIRB"/>
            </w:pPr>
            <w:r w:rsidRPr="00BF2504">
              <w:rPr>
                <w:rFonts w:eastAsia="Times New Roman"/>
                <w:lang w:eastAsia="en-CA"/>
              </w:rPr>
              <w:t>Sans objet</w:t>
            </w:r>
          </w:p>
        </w:tc>
      </w:tr>
      <w:tr w:rsidR="0073302D" w:rsidRPr="00BF2504" w14:paraId="3293DD31" w14:textId="77777777" w:rsidTr="0012117C">
        <w:trPr>
          <w:cantSplit/>
          <w:trHeight w:val="300"/>
          <w:jc w:val="center"/>
        </w:trPr>
        <w:tc>
          <w:tcPr>
            <w:tcW w:w="3836" w:type="pct"/>
            <w:vAlign w:val="center"/>
            <w:hideMark/>
          </w:tcPr>
          <w:p w14:paraId="243F5CF5" w14:textId="5F85A142" w:rsidR="0073302D" w:rsidRPr="00BF2504" w:rsidRDefault="0073302D" w:rsidP="0073302D">
            <w:pPr>
              <w:pStyle w:val="TableBodyTextMIRB"/>
              <w:rPr>
                <w:rFonts w:eastAsia="Times New Roman"/>
                <w:lang w:eastAsia="en-CA"/>
              </w:rPr>
            </w:pPr>
            <w:r w:rsidRPr="00BF2504">
              <w:t>Shoal Lake 34</w:t>
            </w:r>
            <w:r w:rsidR="00C317FF">
              <w:t>B</w:t>
            </w:r>
            <w:r w:rsidRPr="00BF2504">
              <w:t>1</w:t>
            </w:r>
          </w:p>
        </w:tc>
        <w:tc>
          <w:tcPr>
            <w:tcW w:w="1164" w:type="pct"/>
            <w:noWrap/>
            <w:vAlign w:val="center"/>
            <w:hideMark/>
          </w:tcPr>
          <w:p w14:paraId="2DDDD728" w14:textId="7C25A56F" w:rsidR="0073302D" w:rsidRPr="00BF2504" w:rsidRDefault="002D61AA" w:rsidP="0073302D">
            <w:pPr>
              <w:pStyle w:val="TableBodyTextMIRB"/>
            </w:pPr>
            <w:r w:rsidRPr="00BF2504">
              <w:rPr>
                <w:rFonts w:eastAsia="Times New Roman"/>
                <w:lang w:eastAsia="en-CA"/>
              </w:rPr>
              <w:t>Sans objet</w:t>
            </w:r>
          </w:p>
        </w:tc>
      </w:tr>
      <w:tr w:rsidR="0073302D" w:rsidRPr="00BF2504" w14:paraId="24437884" w14:textId="77777777" w:rsidTr="0012117C">
        <w:trPr>
          <w:cantSplit/>
          <w:trHeight w:val="300"/>
          <w:jc w:val="center"/>
        </w:trPr>
        <w:tc>
          <w:tcPr>
            <w:tcW w:w="3836" w:type="pct"/>
            <w:vAlign w:val="center"/>
            <w:hideMark/>
          </w:tcPr>
          <w:p w14:paraId="6D997B76" w14:textId="1C25147E" w:rsidR="0073302D" w:rsidRPr="00BF2504" w:rsidRDefault="0073302D" w:rsidP="0073302D">
            <w:pPr>
              <w:pStyle w:val="TableBodyTextMIRB"/>
              <w:rPr>
                <w:rFonts w:eastAsia="Times New Roman"/>
                <w:lang w:eastAsia="en-CA"/>
              </w:rPr>
            </w:pPr>
            <w:r w:rsidRPr="00BF2504">
              <w:t>Shoal Lake 34</w:t>
            </w:r>
            <w:r w:rsidR="00C317FF">
              <w:t>B</w:t>
            </w:r>
            <w:r w:rsidRPr="00BF2504">
              <w:t>2</w:t>
            </w:r>
          </w:p>
        </w:tc>
        <w:tc>
          <w:tcPr>
            <w:tcW w:w="1164" w:type="pct"/>
            <w:noWrap/>
            <w:vAlign w:val="center"/>
            <w:hideMark/>
          </w:tcPr>
          <w:p w14:paraId="342255D4" w14:textId="3739F748" w:rsidR="0073302D" w:rsidRPr="00BF2504" w:rsidRDefault="002D61AA" w:rsidP="0073302D">
            <w:pPr>
              <w:pStyle w:val="TableBodyTextMIRB"/>
            </w:pPr>
            <w:r w:rsidRPr="00BF2504">
              <w:rPr>
                <w:rFonts w:eastAsia="Times New Roman"/>
                <w:lang w:eastAsia="en-CA"/>
              </w:rPr>
              <w:t>Sans objet</w:t>
            </w:r>
          </w:p>
        </w:tc>
      </w:tr>
      <w:tr w:rsidR="0073302D" w:rsidRPr="00BF2504" w14:paraId="29AC1F02" w14:textId="77777777" w:rsidTr="0012117C">
        <w:trPr>
          <w:cantSplit/>
          <w:trHeight w:val="300"/>
          <w:jc w:val="center"/>
        </w:trPr>
        <w:tc>
          <w:tcPr>
            <w:tcW w:w="3836" w:type="pct"/>
            <w:vAlign w:val="center"/>
            <w:hideMark/>
          </w:tcPr>
          <w:p w14:paraId="4B7312E7" w14:textId="0D5CDD98" w:rsidR="0073302D" w:rsidRPr="00BF2504" w:rsidRDefault="0073302D" w:rsidP="0073302D">
            <w:pPr>
              <w:pStyle w:val="TableBodyTextMIRB"/>
              <w:rPr>
                <w:rFonts w:eastAsia="Times New Roman"/>
                <w:lang w:eastAsia="en-CA"/>
              </w:rPr>
            </w:pPr>
            <w:r w:rsidRPr="00BF2504">
              <w:t>Shoal Lake 37</w:t>
            </w:r>
            <w:r w:rsidR="00C317FF">
              <w:t>A</w:t>
            </w:r>
          </w:p>
        </w:tc>
        <w:tc>
          <w:tcPr>
            <w:tcW w:w="1164" w:type="pct"/>
            <w:noWrap/>
            <w:vAlign w:val="center"/>
            <w:hideMark/>
          </w:tcPr>
          <w:p w14:paraId="18A9158A" w14:textId="63246D79" w:rsidR="0073302D" w:rsidRPr="00BF2504" w:rsidRDefault="002D61AA" w:rsidP="0073302D">
            <w:pPr>
              <w:pStyle w:val="TableBodyTextMIRB"/>
            </w:pPr>
            <w:r w:rsidRPr="00BF2504">
              <w:rPr>
                <w:rFonts w:eastAsia="Times New Roman"/>
                <w:lang w:eastAsia="en-CA"/>
              </w:rPr>
              <w:t>Sans objet</w:t>
            </w:r>
          </w:p>
        </w:tc>
      </w:tr>
      <w:tr w:rsidR="0073302D" w:rsidRPr="00BF2504" w14:paraId="6121E57E" w14:textId="77777777" w:rsidTr="0012117C">
        <w:trPr>
          <w:cantSplit/>
          <w:trHeight w:val="300"/>
          <w:jc w:val="center"/>
        </w:trPr>
        <w:tc>
          <w:tcPr>
            <w:tcW w:w="3836" w:type="pct"/>
            <w:vAlign w:val="center"/>
            <w:hideMark/>
          </w:tcPr>
          <w:p w14:paraId="4B2E5B54" w14:textId="77777777" w:rsidR="0073302D" w:rsidRPr="00BF2504" w:rsidRDefault="0073302D" w:rsidP="0073302D">
            <w:pPr>
              <w:pStyle w:val="TableBodyTextMIRB"/>
              <w:rPr>
                <w:rFonts w:eastAsia="Times New Roman"/>
                <w:lang w:eastAsia="en-CA"/>
              </w:rPr>
            </w:pPr>
            <w:r w:rsidRPr="00BF2504">
              <w:t>Shoal Lake 39</w:t>
            </w:r>
          </w:p>
        </w:tc>
        <w:tc>
          <w:tcPr>
            <w:tcW w:w="1164" w:type="pct"/>
            <w:noWrap/>
            <w:vAlign w:val="center"/>
            <w:hideMark/>
          </w:tcPr>
          <w:p w14:paraId="4C7289EB" w14:textId="22CBCDB7" w:rsidR="0073302D" w:rsidRPr="00BF2504" w:rsidRDefault="002D61AA" w:rsidP="0073302D">
            <w:pPr>
              <w:pStyle w:val="TableBodyTextMIRB"/>
            </w:pPr>
            <w:r w:rsidRPr="00BF2504">
              <w:rPr>
                <w:rFonts w:eastAsia="Times New Roman"/>
                <w:lang w:eastAsia="en-CA"/>
              </w:rPr>
              <w:t>Sans objet</w:t>
            </w:r>
          </w:p>
        </w:tc>
      </w:tr>
      <w:tr w:rsidR="0073302D" w:rsidRPr="00BF2504" w14:paraId="62828418" w14:textId="77777777" w:rsidTr="0012117C">
        <w:trPr>
          <w:cantSplit/>
          <w:trHeight w:val="300"/>
          <w:jc w:val="center"/>
        </w:trPr>
        <w:tc>
          <w:tcPr>
            <w:tcW w:w="3836" w:type="pct"/>
            <w:vAlign w:val="center"/>
            <w:hideMark/>
          </w:tcPr>
          <w:p w14:paraId="6C6E0CE7" w14:textId="2BFCCC8B" w:rsidR="0073302D" w:rsidRPr="00BF2504" w:rsidRDefault="0073302D" w:rsidP="0073302D">
            <w:pPr>
              <w:pStyle w:val="TableBodyTextMIRB"/>
              <w:rPr>
                <w:rFonts w:eastAsia="Times New Roman"/>
                <w:lang w:eastAsia="en-CA"/>
              </w:rPr>
            </w:pPr>
            <w:r w:rsidRPr="00BF2504">
              <w:t>Shoal Lake 39</w:t>
            </w:r>
            <w:r w:rsidR="00C317FF">
              <w:t>A</w:t>
            </w:r>
          </w:p>
        </w:tc>
        <w:tc>
          <w:tcPr>
            <w:tcW w:w="1164" w:type="pct"/>
            <w:noWrap/>
            <w:vAlign w:val="center"/>
            <w:hideMark/>
          </w:tcPr>
          <w:p w14:paraId="54F1FCF7" w14:textId="2D142EA1" w:rsidR="0073302D" w:rsidRPr="00BF2504" w:rsidRDefault="002D61AA" w:rsidP="0073302D">
            <w:pPr>
              <w:pStyle w:val="TableBodyTextMIRB"/>
            </w:pPr>
            <w:r w:rsidRPr="00BF2504">
              <w:rPr>
                <w:rFonts w:eastAsia="Times New Roman"/>
                <w:lang w:eastAsia="en-CA"/>
              </w:rPr>
              <w:t>Sans objet</w:t>
            </w:r>
          </w:p>
        </w:tc>
      </w:tr>
      <w:tr w:rsidR="0073302D" w:rsidRPr="00BF2504" w14:paraId="1010433C" w14:textId="77777777" w:rsidTr="0012117C">
        <w:trPr>
          <w:cantSplit/>
          <w:trHeight w:val="300"/>
          <w:jc w:val="center"/>
        </w:trPr>
        <w:tc>
          <w:tcPr>
            <w:tcW w:w="3836" w:type="pct"/>
            <w:vAlign w:val="center"/>
            <w:hideMark/>
          </w:tcPr>
          <w:p w14:paraId="441269EE" w14:textId="77777777" w:rsidR="0073302D" w:rsidRPr="00BF2504" w:rsidRDefault="0073302D" w:rsidP="0073302D">
            <w:pPr>
              <w:pStyle w:val="TableBodyTextMIRB"/>
              <w:rPr>
                <w:rFonts w:eastAsia="Times New Roman"/>
                <w:lang w:eastAsia="en-CA"/>
              </w:rPr>
            </w:pPr>
            <w:r w:rsidRPr="00BF2504">
              <w:t>Shoal Lake 40</w:t>
            </w:r>
          </w:p>
        </w:tc>
        <w:tc>
          <w:tcPr>
            <w:tcW w:w="1164" w:type="pct"/>
            <w:noWrap/>
            <w:vAlign w:val="center"/>
            <w:hideMark/>
          </w:tcPr>
          <w:p w14:paraId="1176A7CE" w14:textId="0E19BEBB" w:rsidR="0073302D" w:rsidRPr="00BF2504" w:rsidRDefault="002D61AA" w:rsidP="0073302D">
            <w:pPr>
              <w:pStyle w:val="TableBodyTextMIRB"/>
            </w:pPr>
            <w:r w:rsidRPr="00BF2504">
              <w:rPr>
                <w:rFonts w:eastAsia="Times New Roman"/>
                <w:lang w:eastAsia="en-CA"/>
              </w:rPr>
              <w:t>Sans objet</w:t>
            </w:r>
          </w:p>
        </w:tc>
      </w:tr>
      <w:tr w:rsidR="0073302D" w:rsidRPr="00BF2504" w14:paraId="23E1AE2F" w14:textId="77777777" w:rsidTr="0012117C">
        <w:trPr>
          <w:cantSplit/>
          <w:trHeight w:val="300"/>
          <w:jc w:val="center"/>
        </w:trPr>
        <w:tc>
          <w:tcPr>
            <w:tcW w:w="3836" w:type="pct"/>
            <w:vAlign w:val="center"/>
            <w:hideMark/>
          </w:tcPr>
          <w:p w14:paraId="5AF00D84" w14:textId="77777777" w:rsidR="0073302D" w:rsidRPr="00BF2504" w:rsidRDefault="0073302D" w:rsidP="0073302D">
            <w:pPr>
              <w:pStyle w:val="TableBodyTextMIRB"/>
              <w:rPr>
                <w:rFonts w:eastAsia="Times New Roman"/>
                <w:lang w:eastAsia="en-CA"/>
              </w:rPr>
            </w:pPr>
            <w:r w:rsidRPr="00BF2504">
              <w:t>Six Nations 40</w:t>
            </w:r>
          </w:p>
        </w:tc>
        <w:tc>
          <w:tcPr>
            <w:tcW w:w="1164" w:type="pct"/>
            <w:noWrap/>
            <w:vAlign w:val="center"/>
            <w:hideMark/>
          </w:tcPr>
          <w:p w14:paraId="46436E0C" w14:textId="59D9F0D1" w:rsidR="0073302D" w:rsidRPr="00BF2504" w:rsidRDefault="002D61AA" w:rsidP="0073302D">
            <w:pPr>
              <w:pStyle w:val="TableBodyTextMIRB"/>
            </w:pPr>
            <w:r w:rsidRPr="00BF2504">
              <w:rPr>
                <w:rFonts w:eastAsia="Times New Roman"/>
                <w:lang w:eastAsia="en-CA"/>
              </w:rPr>
              <w:t>Sans objet</w:t>
            </w:r>
          </w:p>
        </w:tc>
      </w:tr>
      <w:tr w:rsidR="0073302D" w:rsidRPr="00BF2504" w14:paraId="3F4C15E4" w14:textId="77777777" w:rsidTr="0012117C">
        <w:trPr>
          <w:cantSplit/>
          <w:trHeight w:val="300"/>
          <w:jc w:val="center"/>
        </w:trPr>
        <w:tc>
          <w:tcPr>
            <w:tcW w:w="3836" w:type="pct"/>
            <w:vAlign w:val="center"/>
          </w:tcPr>
          <w:p w14:paraId="0DFDDBE4" w14:textId="3A2A6A9F" w:rsidR="0073302D" w:rsidRPr="00BF2504" w:rsidRDefault="0073302D" w:rsidP="0073302D">
            <w:pPr>
              <w:pStyle w:val="TableBodyTextMIRB"/>
            </w:pPr>
            <w:r w:rsidRPr="00BF2504">
              <w:t>Slate Falls Nation Reserve</w:t>
            </w:r>
          </w:p>
        </w:tc>
        <w:tc>
          <w:tcPr>
            <w:tcW w:w="1164" w:type="pct"/>
            <w:noWrap/>
            <w:vAlign w:val="center"/>
          </w:tcPr>
          <w:p w14:paraId="5EE982CF" w14:textId="0AD400A8"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05315144" w14:textId="77777777" w:rsidTr="0012117C">
        <w:trPr>
          <w:cantSplit/>
          <w:trHeight w:val="300"/>
          <w:jc w:val="center"/>
        </w:trPr>
        <w:tc>
          <w:tcPr>
            <w:tcW w:w="3836" w:type="pct"/>
            <w:vAlign w:val="center"/>
            <w:hideMark/>
          </w:tcPr>
          <w:p w14:paraId="23E4032A" w14:textId="77777777" w:rsidR="0073302D" w:rsidRPr="00BF2504" w:rsidRDefault="0073302D" w:rsidP="0073302D">
            <w:pPr>
              <w:pStyle w:val="TableBodyTextMIRB"/>
              <w:rPr>
                <w:rFonts w:eastAsia="Times New Roman"/>
                <w:lang w:eastAsia="en-CA"/>
              </w:rPr>
            </w:pPr>
            <w:r w:rsidRPr="00BF2504">
              <w:t>Sturgeon Falls 23</w:t>
            </w:r>
          </w:p>
        </w:tc>
        <w:tc>
          <w:tcPr>
            <w:tcW w:w="1164" w:type="pct"/>
            <w:noWrap/>
            <w:vAlign w:val="center"/>
            <w:hideMark/>
          </w:tcPr>
          <w:p w14:paraId="7D5A1DAC" w14:textId="197A4537" w:rsidR="0073302D" w:rsidRPr="00BF2504" w:rsidRDefault="002D61AA" w:rsidP="0073302D">
            <w:pPr>
              <w:pStyle w:val="TableBodyTextMIRB"/>
            </w:pPr>
            <w:r w:rsidRPr="00BF2504">
              <w:rPr>
                <w:rFonts w:eastAsia="Times New Roman"/>
                <w:lang w:eastAsia="en-CA"/>
              </w:rPr>
              <w:t>Sans objet</w:t>
            </w:r>
          </w:p>
        </w:tc>
      </w:tr>
      <w:tr w:rsidR="0073302D" w:rsidRPr="00BF2504" w14:paraId="29B7DE4C" w14:textId="77777777" w:rsidTr="0012117C">
        <w:trPr>
          <w:cantSplit/>
          <w:trHeight w:val="300"/>
          <w:jc w:val="center"/>
        </w:trPr>
        <w:tc>
          <w:tcPr>
            <w:tcW w:w="3836" w:type="pct"/>
            <w:vAlign w:val="center"/>
            <w:hideMark/>
          </w:tcPr>
          <w:p w14:paraId="500741E5" w14:textId="77777777" w:rsidR="0073302D" w:rsidRPr="00BF2504" w:rsidRDefault="0073302D" w:rsidP="0073302D">
            <w:pPr>
              <w:pStyle w:val="TableBodyTextMIRB"/>
              <w:rPr>
                <w:rFonts w:eastAsia="Times New Roman"/>
                <w:lang w:eastAsia="en-CA"/>
              </w:rPr>
            </w:pPr>
            <w:r w:rsidRPr="00BF2504">
              <w:t>Sucker Creek 23</w:t>
            </w:r>
          </w:p>
        </w:tc>
        <w:tc>
          <w:tcPr>
            <w:tcW w:w="1164" w:type="pct"/>
            <w:noWrap/>
            <w:vAlign w:val="center"/>
            <w:hideMark/>
          </w:tcPr>
          <w:p w14:paraId="4177BDC4" w14:textId="4F7F5F05" w:rsidR="0073302D" w:rsidRPr="00BF2504" w:rsidRDefault="002D61AA" w:rsidP="0073302D">
            <w:pPr>
              <w:pStyle w:val="TableBodyTextMIRB"/>
            </w:pPr>
            <w:r w:rsidRPr="00BF2504">
              <w:rPr>
                <w:rFonts w:eastAsia="Times New Roman"/>
                <w:lang w:eastAsia="en-CA"/>
              </w:rPr>
              <w:t>Sans objet</w:t>
            </w:r>
          </w:p>
        </w:tc>
      </w:tr>
      <w:tr w:rsidR="0073302D" w:rsidRPr="00BF2504" w14:paraId="7D8693AC" w14:textId="77777777" w:rsidTr="0012117C">
        <w:trPr>
          <w:cantSplit/>
          <w:trHeight w:val="300"/>
          <w:jc w:val="center"/>
        </w:trPr>
        <w:tc>
          <w:tcPr>
            <w:tcW w:w="3836" w:type="pct"/>
            <w:vAlign w:val="center"/>
            <w:hideMark/>
          </w:tcPr>
          <w:p w14:paraId="0DD7D823" w14:textId="54706BDD" w:rsidR="0073302D" w:rsidRPr="00BF2504" w:rsidRDefault="0073302D" w:rsidP="0073302D">
            <w:pPr>
              <w:pStyle w:val="TableBodyTextMIRB"/>
              <w:rPr>
                <w:rFonts w:eastAsia="Times New Roman"/>
                <w:lang w:eastAsia="en-CA"/>
              </w:rPr>
            </w:pPr>
            <w:r w:rsidRPr="00BF2504">
              <w:t>Sugar Island 37</w:t>
            </w:r>
            <w:r w:rsidR="00C317FF">
              <w:t>A</w:t>
            </w:r>
          </w:p>
        </w:tc>
        <w:tc>
          <w:tcPr>
            <w:tcW w:w="1164" w:type="pct"/>
            <w:noWrap/>
            <w:vAlign w:val="center"/>
            <w:hideMark/>
          </w:tcPr>
          <w:p w14:paraId="2C8B77FB" w14:textId="4CB43662" w:rsidR="0073302D" w:rsidRPr="00BF2504" w:rsidRDefault="002D61AA" w:rsidP="0073302D">
            <w:pPr>
              <w:pStyle w:val="TableBodyTextMIRB"/>
            </w:pPr>
            <w:r w:rsidRPr="00BF2504">
              <w:rPr>
                <w:rFonts w:eastAsia="Times New Roman"/>
                <w:lang w:eastAsia="en-CA"/>
              </w:rPr>
              <w:t>Sans objet</w:t>
            </w:r>
          </w:p>
        </w:tc>
      </w:tr>
      <w:tr w:rsidR="0073302D" w:rsidRPr="00BF2504" w14:paraId="501D6378" w14:textId="77777777" w:rsidTr="0012117C">
        <w:trPr>
          <w:cantSplit/>
          <w:trHeight w:val="300"/>
          <w:jc w:val="center"/>
        </w:trPr>
        <w:tc>
          <w:tcPr>
            <w:tcW w:w="3836" w:type="pct"/>
            <w:vAlign w:val="center"/>
            <w:hideMark/>
          </w:tcPr>
          <w:p w14:paraId="2EDC363B" w14:textId="77777777" w:rsidR="0073302D" w:rsidRPr="00BF2504" w:rsidRDefault="0073302D" w:rsidP="0073302D">
            <w:pPr>
              <w:pStyle w:val="TableBodyTextMIRB"/>
              <w:rPr>
                <w:rFonts w:eastAsia="Times New Roman"/>
                <w:lang w:eastAsia="en-CA"/>
              </w:rPr>
            </w:pPr>
            <w:r w:rsidRPr="00BF2504">
              <w:t>Swan Lake 29</w:t>
            </w:r>
          </w:p>
        </w:tc>
        <w:tc>
          <w:tcPr>
            <w:tcW w:w="1164" w:type="pct"/>
            <w:noWrap/>
            <w:vAlign w:val="center"/>
            <w:hideMark/>
          </w:tcPr>
          <w:p w14:paraId="51193BF1" w14:textId="1877FB3F" w:rsidR="0073302D" w:rsidRPr="00BF2504" w:rsidRDefault="002D61AA" w:rsidP="0073302D">
            <w:pPr>
              <w:pStyle w:val="TableBodyTextMIRB"/>
            </w:pPr>
            <w:r w:rsidRPr="00BF2504">
              <w:rPr>
                <w:rFonts w:eastAsia="Times New Roman"/>
                <w:lang w:eastAsia="en-CA"/>
              </w:rPr>
              <w:t>Sans objet</w:t>
            </w:r>
          </w:p>
        </w:tc>
      </w:tr>
      <w:tr w:rsidR="0073302D" w:rsidRPr="00BF2504" w14:paraId="71F74BBF" w14:textId="77777777" w:rsidTr="0012117C">
        <w:trPr>
          <w:cantSplit/>
          <w:trHeight w:val="300"/>
          <w:jc w:val="center"/>
        </w:trPr>
        <w:tc>
          <w:tcPr>
            <w:tcW w:w="3836" w:type="pct"/>
            <w:vAlign w:val="center"/>
            <w:hideMark/>
          </w:tcPr>
          <w:p w14:paraId="38865306" w14:textId="70169E6E" w:rsidR="0073302D" w:rsidRPr="00BF2504" w:rsidRDefault="0073302D" w:rsidP="0073302D">
            <w:pPr>
              <w:pStyle w:val="TableBodyTextMIRB"/>
              <w:rPr>
                <w:rFonts w:eastAsia="Times New Roman"/>
                <w:lang w:eastAsia="en-CA"/>
              </w:rPr>
            </w:pPr>
            <w:r w:rsidRPr="00BF2504">
              <w:t>The Dalles 38</w:t>
            </w:r>
            <w:r w:rsidR="00C317FF">
              <w:t>C</w:t>
            </w:r>
          </w:p>
        </w:tc>
        <w:tc>
          <w:tcPr>
            <w:tcW w:w="1164" w:type="pct"/>
            <w:noWrap/>
            <w:vAlign w:val="center"/>
            <w:hideMark/>
          </w:tcPr>
          <w:p w14:paraId="142BDE2E" w14:textId="522117D8" w:rsidR="0073302D" w:rsidRPr="00BF2504" w:rsidRDefault="002D61AA" w:rsidP="0073302D">
            <w:pPr>
              <w:pStyle w:val="TableBodyTextMIRB"/>
            </w:pPr>
            <w:r w:rsidRPr="00BF2504">
              <w:rPr>
                <w:rFonts w:eastAsia="Times New Roman"/>
                <w:lang w:eastAsia="en-CA"/>
              </w:rPr>
              <w:t>Sans objet</w:t>
            </w:r>
          </w:p>
        </w:tc>
      </w:tr>
      <w:tr w:rsidR="00B46B8E" w:rsidRPr="00BF2504" w14:paraId="73F23865" w14:textId="77777777" w:rsidTr="0012117C">
        <w:trPr>
          <w:cantSplit/>
          <w:trHeight w:val="300"/>
          <w:jc w:val="center"/>
        </w:trPr>
        <w:tc>
          <w:tcPr>
            <w:tcW w:w="3836" w:type="pct"/>
            <w:vAlign w:val="center"/>
          </w:tcPr>
          <w:p w14:paraId="13DDDCF9" w14:textId="2E53DC55" w:rsidR="00B46B8E" w:rsidRPr="00BF2504" w:rsidRDefault="00B46B8E" w:rsidP="0073302D">
            <w:pPr>
              <w:pStyle w:val="TableBodyTextMIRB"/>
            </w:pPr>
            <w:r w:rsidRPr="00B46B8E">
              <w:t>The Nation Municipality</w:t>
            </w:r>
          </w:p>
        </w:tc>
        <w:tc>
          <w:tcPr>
            <w:tcW w:w="1164" w:type="pct"/>
            <w:noWrap/>
            <w:vAlign w:val="center"/>
          </w:tcPr>
          <w:p w14:paraId="417300CB" w14:textId="40DE46D9" w:rsidR="00B46B8E" w:rsidRPr="00BF2504" w:rsidRDefault="00B46B8E" w:rsidP="0073302D">
            <w:pPr>
              <w:pStyle w:val="TableBodyTextMIRB"/>
              <w:rPr>
                <w:rFonts w:eastAsia="Times New Roman"/>
                <w:lang w:eastAsia="en-CA"/>
              </w:rPr>
            </w:pPr>
            <w:r>
              <w:rPr>
                <w:rFonts w:eastAsia="Times New Roman"/>
                <w:lang w:eastAsia="en-CA"/>
              </w:rPr>
              <w:t>Sans objet</w:t>
            </w:r>
          </w:p>
        </w:tc>
      </w:tr>
      <w:tr w:rsidR="0073302D" w:rsidRPr="00BF2504" w14:paraId="0F1E871D" w14:textId="77777777" w:rsidTr="0012117C">
        <w:trPr>
          <w:cantSplit/>
          <w:trHeight w:val="300"/>
          <w:jc w:val="center"/>
        </w:trPr>
        <w:tc>
          <w:tcPr>
            <w:tcW w:w="3836" w:type="pct"/>
            <w:vAlign w:val="center"/>
            <w:hideMark/>
          </w:tcPr>
          <w:p w14:paraId="3721D1B4" w14:textId="77777777" w:rsidR="0073302D" w:rsidRPr="00BF2504" w:rsidRDefault="0073302D" w:rsidP="0073302D">
            <w:pPr>
              <w:pStyle w:val="TableBodyTextMIRB"/>
              <w:rPr>
                <w:rFonts w:eastAsia="Times New Roman"/>
                <w:lang w:eastAsia="en-CA"/>
              </w:rPr>
            </w:pPr>
            <w:r w:rsidRPr="00BF2504">
              <w:t>Thessalon 12</w:t>
            </w:r>
          </w:p>
        </w:tc>
        <w:tc>
          <w:tcPr>
            <w:tcW w:w="1164" w:type="pct"/>
            <w:noWrap/>
            <w:vAlign w:val="center"/>
            <w:hideMark/>
          </w:tcPr>
          <w:p w14:paraId="2776AED9" w14:textId="45A939E7" w:rsidR="0073302D" w:rsidRPr="00BF2504" w:rsidRDefault="002D61AA" w:rsidP="0073302D">
            <w:pPr>
              <w:pStyle w:val="TableBodyTextMIRB"/>
            </w:pPr>
            <w:r w:rsidRPr="00BF2504">
              <w:rPr>
                <w:rFonts w:eastAsia="Times New Roman"/>
                <w:lang w:eastAsia="en-CA"/>
              </w:rPr>
              <w:t>Sans objet</w:t>
            </w:r>
          </w:p>
        </w:tc>
      </w:tr>
      <w:tr w:rsidR="0073302D" w:rsidRPr="00BF2504" w14:paraId="4ABBCE42" w14:textId="77777777" w:rsidTr="0012117C">
        <w:trPr>
          <w:cantSplit/>
          <w:trHeight w:val="300"/>
          <w:jc w:val="center"/>
        </w:trPr>
        <w:tc>
          <w:tcPr>
            <w:tcW w:w="3836" w:type="pct"/>
            <w:vAlign w:val="center"/>
            <w:hideMark/>
          </w:tcPr>
          <w:p w14:paraId="21321391" w14:textId="77777777" w:rsidR="0073302D" w:rsidRPr="00BF2504" w:rsidRDefault="0073302D" w:rsidP="0073302D">
            <w:pPr>
              <w:pStyle w:val="TableBodyTextMIRB"/>
              <w:rPr>
                <w:rFonts w:eastAsia="Times New Roman"/>
                <w:lang w:eastAsia="en-CA"/>
              </w:rPr>
            </w:pPr>
            <w:r w:rsidRPr="00BF2504">
              <w:t>Town of Ajax</w:t>
            </w:r>
          </w:p>
        </w:tc>
        <w:tc>
          <w:tcPr>
            <w:tcW w:w="1164" w:type="pct"/>
            <w:noWrap/>
            <w:vAlign w:val="center"/>
            <w:hideMark/>
          </w:tcPr>
          <w:p w14:paraId="192565B7" w14:textId="2FEAD5CE" w:rsidR="0073302D" w:rsidRPr="00BF2504" w:rsidRDefault="002D61AA" w:rsidP="0073302D">
            <w:pPr>
              <w:pStyle w:val="TableBodyTextMIRB"/>
            </w:pPr>
            <w:r w:rsidRPr="00BF2504">
              <w:rPr>
                <w:rFonts w:eastAsia="Times New Roman"/>
                <w:lang w:eastAsia="en-CA"/>
              </w:rPr>
              <w:t>Sans objet</w:t>
            </w:r>
          </w:p>
        </w:tc>
      </w:tr>
      <w:tr w:rsidR="0073302D" w:rsidRPr="00BF2504" w14:paraId="464B7116" w14:textId="77777777" w:rsidTr="0012117C">
        <w:trPr>
          <w:cantSplit/>
          <w:trHeight w:val="300"/>
          <w:jc w:val="center"/>
        </w:trPr>
        <w:tc>
          <w:tcPr>
            <w:tcW w:w="3836" w:type="pct"/>
            <w:vAlign w:val="center"/>
            <w:hideMark/>
          </w:tcPr>
          <w:p w14:paraId="21E49D55" w14:textId="77777777" w:rsidR="0073302D" w:rsidRPr="00BF2504" w:rsidRDefault="0073302D" w:rsidP="0073302D">
            <w:pPr>
              <w:pStyle w:val="TableBodyTextMIRB"/>
              <w:rPr>
                <w:rFonts w:eastAsia="Times New Roman"/>
                <w:lang w:eastAsia="en-CA"/>
              </w:rPr>
            </w:pPr>
            <w:r w:rsidRPr="00BF2504">
              <w:t>Town of Amherstburg</w:t>
            </w:r>
          </w:p>
        </w:tc>
        <w:tc>
          <w:tcPr>
            <w:tcW w:w="1164" w:type="pct"/>
            <w:noWrap/>
            <w:vAlign w:val="center"/>
            <w:hideMark/>
          </w:tcPr>
          <w:p w14:paraId="5A749A2C" w14:textId="5D7FBB9C" w:rsidR="0073302D" w:rsidRPr="00BF2504" w:rsidRDefault="002D61AA" w:rsidP="0073302D">
            <w:pPr>
              <w:pStyle w:val="TableBodyTextMIRB"/>
            </w:pPr>
            <w:r w:rsidRPr="00BF2504">
              <w:rPr>
                <w:rFonts w:eastAsia="Times New Roman"/>
                <w:lang w:eastAsia="en-CA"/>
              </w:rPr>
              <w:t>Sans objet</w:t>
            </w:r>
          </w:p>
        </w:tc>
      </w:tr>
      <w:tr w:rsidR="0073302D" w:rsidRPr="00BF2504" w14:paraId="0E4F7A9D" w14:textId="77777777" w:rsidTr="0012117C">
        <w:trPr>
          <w:cantSplit/>
          <w:trHeight w:val="300"/>
          <w:jc w:val="center"/>
        </w:trPr>
        <w:tc>
          <w:tcPr>
            <w:tcW w:w="3836" w:type="pct"/>
            <w:vAlign w:val="center"/>
            <w:hideMark/>
          </w:tcPr>
          <w:p w14:paraId="573E306F" w14:textId="77777777" w:rsidR="0073302D" w:rsidRPr="00BF2504" w:rsidRDefault="0073302D" w:rsidP="0073302D">
            <w:pPr>
              <w:pStyle w:val="TableBodyTextMIRB"/>
              <w:rPr>
                <w:rFonts w:eastAsia="Times New Roman"/>
                <w:lang w:eastAsia="en-CA"/>
              </w:rPr>
            </w:pPr>
            <w:r w:rsidRPr="00BF2504">
              <w:t>Town of Arnprior</w:t>
            </w:r>
          </w:p>
        </w:tc>
        <w:tc>
          <w:tcPr>
            <w:tcW w:w="1164" w:type="pct"/>
            <w:noWrap/>
            <w:vAlign w:val="center"/>
            <w:hideMark/>
          </w:tcPr>
          <w:p w14:paraId="07D4EB31" w14:textId="14E7C520" w:rsidR="0073302D" w:rsidRPr="00BF2504" w:rsidRDefault="002D61AA" w:rsidP="0073302D">
            <w:pPr>
              <w:pStyle w:val="TableBodyTextMIRB"/>
            </w:pPr>
            <w:r w:rsidRPr="00BF2504">
              <w:rPr>
                <w:rFonts w:eastAsia="Times New Roman"/>
                <w:lang w:eastAsia="en-CA"/>
              </w:rPr>
              <w:t>Sans objet</w:t>
            </w:r>
          </w:p>
        </w:tc>
      </w:tr>
      <w:tr w:rsidR="0073302D" w:rsidRPr="00BF2504" w14:paraId="3B0C9852" w14:textId="77777777" w:rsidTr="0012117C">
        <w:trPr>
          <w:cantSplit/>
          <w:trHeight w:val="300"/>
          <w:jc w:val="center"/>
        </w:trPr>
        <w:tc>
          <w:tcPr>
            <w:tcW w:w="3836" w:type="pct"/>
            <w:vAlign w:val="center"/>
          </w:tcPr>
          <w:p w14:paraId="0BBB4C63" w14:textId="7ACE30A0" w:rsidR="0073302D" w:rsidRPr="00BF2504" w:rsidRDefault="0073302D" w:rsidP="0073302D">
            <w:pPr>
              <w:pStyle w:val="TableBodyTextMIRB"/>
            </w:pPr>
            <w:r w:rsidRPr="00BF2504">
              <w:t>Town of Atikokan</w:t>
            </w:r>
          </w:p>
        </w:tc>
        <w:tc>
          <w:tcPr>
            <w:tcW w:w="1164" w:type="pct"/>
            <w:noWrap/>
            <w:vAlign w:val="center"/>
          </w:tcPr>
          <w:p w14:paraId="2B6E219F" w14:textId="0B34C12C"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r w:rsidR="0073302D" w:rsidRPr="00BF2504" w14:paraId="64431330" w14:textId="77777777" w:rsidTr="0012117C">
        <w:trPr>
          <w:cantSplit/>
          <w:trHeight w:val="300"/>
          <w:jc w:val="center"/>
        </w:trPr>
        <w:tc>
          <w:tcPr>
            <w:tcW w:w="3836" w:type="pct"/>
            <w:vAlign w:val="center"/>
            <w:hideMark/>
          </w:tcPr>
          <w:p w14:paraId="1A1F9B46" w14:textId="77777777" w:rsidR="0073302D" w:rsidRPr="00BF2504" w:rsidRDefault="0073302D" w:rsidP="0073302D">
            <w:pPr>
              <w:pStyle w:val="TableBodyTextMIRB"/>
              <w:rPr>
                <w:rFonts w:eastAsia="Times New Roman"/>
                <w:lang w:eastAsia="en-CA"/>
              </w:rPr>
            </w:pPr>
            <w:r w:rsidRPr="00BF2504">
              <w:t>Town of Aurora</w:t>
            </w:r>
          </w:p>
        </w:tc>
        <w:tc>
          <w:tcPr>
            <w:tcW w:w="1164" w:type="pct"/>
            <w:noWrap/>
            <w:vAlign w:val="center"/>
            <w:hideMark/>
          </w:tcPr>
          <w:p w14:paraId="499495C9" w14:textId="0C704570" w:rsidR="0073302D" w:rsidRPr="00BF2504" w:rsidRDefault="002D61AA" w:rsidP="0073302D">
            <w:pPr>
              <w:pStyle w:val="TableBodyTextMIRB"/>
            </w:pPr>
            <w:r w:rsidRPr="00BF2504">
              <w:rPr>
                <w:rFonts w:eastAsia="Times New Roman"/>
                <w:lang w:eastAsia="en-CA"/>
              </w:rPr>
              <w:t>Sans objet</w:t>
            </w:r>
          </w:p>
        </w:tc>
      </w:tr>
      <w:tr w:rsidR="0073302D" w:rsidRPr="00BF2504" w14:paraId="327CBADA" w14:textId="77777777" w:rsidTr="0012117C">
        <w:trPr>
          <w:cantSplit/>
          <w:trHeight w:val="300"/>
          <w:jc w:val="center"/>
        </w:trPr>
        <w:tc>
          <w:tcPr>
            <w:tcW w:w="3836" w:type="pct"/>
            <w:vAlign w:val="center"/>
            <w:hideMark/>
          </w:tcPr>
          <w:p w14:paraId="7C440A1A" w14:textId="77777777" w:rsidR="0073302D" w:rsidRPr="00BF2504" w:rsidRDefault="0073302D" w:rsidP="0073302D">
            <w:pPr>
              <w:pStyle w:val="TableBodyTextMIRB"/>
              <w:rPr>
                <w:rFonts w:eastAsia="Times New Roman"/>
                <w:lang w:eastAsia="en-CA"/>
              </w:rPr>
            </w:pPr>
            <w:r w:rsidRPr="00BF2504">
              <w:t>Town of Aylmer</w:t>
            </w:r>
          </w:p>
        </w:tc>
        <w:tc>
          <w:tcPr>
            <w:tcW w:w="1164" w:type="pct"/>
            <w:noWrap/>
            <w:vAlign w:val="center"/>
            <w:hideMark/>
          </w:tcPr>
          <w:p w14:paraId="59447657" w14:textId="79A411C3" w:rsidR="0073302D" w:rsidRPr="00BF2504" w:rsidRDefault="002D61AA" w:rsidP="0073302D">
            <w:pPr>
              <w:pStyle w:val="TableBodyTextMIRB"/>
            </w:pPr>
            <w:r w:rsidRPr="00BF2504">
              <w:rPr>
                <w:rFonts w:eastAsia="Times New Roman"/>
                <w:lang w:eastAsia="en-CA"/>
              </w:rPr>
              <w:t>Sans objet</w:t>
            </w:r>
          </w:p>
        </w:tc>
      </w:tr>
      <w:tr w:rsidR="0073302D" w:rsidRPr="00BF2504" w14:paraId="7078810E" w14:textId="77777777" w:rsidTr="0012117C">
        <w:trPr>
          <w:cantSplit/>
          <w:trHeight w:val="300"/>
          <w:jc w:val="center"/>
        </w:trPr>
        <w:tc>
          <w:tcPr>
            <w:tcW w:w="3836" w:type="pct"/>
            <w:vAlign w:val="center"/>
            <w:hideMark/>
          </w:tcPr>
          <w:p w14:paraId="76190F77" w14:textId="77777777" w:rsidR="0073302D" w:rsidRPr="00BF2504" w:rsidRDefault="0073302D" w:rsidP="0073302D">
            <w:pPr>
              <w:pStyle w:val="TableBodyTextMIRB"/>
              <w:rPr>
                <w:rFonts w:eastAsia="Times New Roman"/>
                <w:lang w:eastAsia="en-CA"/>
              </w:rPr>
            </w:pPr>
            <w:r w:rsidRPr="00BF2504">
              <w:t>Town of Bancroft</w:t>
            </w:r>
          </w:p>
        </w:tc>
        <w:tc>
          <w:tcPr>
            <w:tcW w:w="1164" w:type="pct"/>
            <w:noWrap/>
            <w:vAlign w:val="center"/>
            <w:hideMark/>
          </w:tcPr>
          <w:p w14:paraId="3A733301" w14:textId="0E0BB366" w:rsidR="0073302D" w:rsidRPr="00BF2504" w:rsidRDefault="002D61AA" w:rsidP="0073302D">
            <w:pPr>
              <w:pStyle w:val="TableBodyTextMIRB"/>
            </w:pPr>
            <w:r w:rsidRPr="00BF2504">
              <w:rPr>
                <w:rFonts w:eastAsia="Times New Roman"/>
                <w:lang w:eastAsia="en-CA"/>
              </w:rPr>
              <w:t>Sans objet</w:t>
            </w:r>
          </w:p>
        </w:tc>
      </w:tr>
      <w:tr w:rsidR="0073302D" w:rsidRPr="00BF2504" w14:paraId="0392CEFE" w14:textId="77777777" w:rsidTr="0012117C">
        <w:trPr>
          <w:cantSplit/>
          <w:trHeight w:val="300"/>
          <w:jc w:val="center"/>
        </w:trPr>
        <w:tc>
          <w:tcPr>
            <w:tcW w:w="3836" w:type="pct"/>
            <w:vAlign w:val="center"/>
            <w:hideMark/>
          </w:tcPr>
          <w:p w14:paraId="59FBF22A" w14:textId="77777777" w:rsidR="0073302D" w:rsidRPr="00BF2504" w:rsidRDefault="0073302D" w:rsidP="0073302D">
            <w:pPr>
              <w:pStyle w:val="TableBodyTextMIRB"/>
              <w:rPr>
                <w:rFonts w:eastAsia="Times New Roman"/>
                <w:lang w:eastAsia="en-CA"/>
              </w:rPr>
            </w:pPr>
            <w:r w:rsidRPr="00BF2504">
              <w:t>Town of Blind River</w:t>
            </w:r>
          </w:p>
        </w:tc>
        <w:tc>
          <w:tcPr>
            <w:tcW w:w="1164" w:type="pct"/>
            <w:noWrap/>
            <w:vAlign w:val="center"/>
            <w:hideMark/>
          </w:tcPr>
          <w:p w14:paraId="31862DAB" w14:textId="56AAC04E" w:rsidR="0073302D" w:rsidRPr="00BF2504" w:rsidRDefault="002D61AA" w:rsidP="0073302D">
            <w:pPr>
              <w:pStyle w:val="TableBodyTextMIRB"/>
            </w:pPr>
            <w:r w:rsidRPr="00BF2504">
              <w:rPr>
                <w:rFonts w:eastAsia="Times New Roman"/>
                <w:lang w:eastAsia="en-CA"/>
              </w:rPr>
              <w:t>Sans objet</w:t>
            </w:r>
          </w:p>
        </w:tc>
      </w:tr>
      <w:tr w:rsidR="0073302D" w:rsidRPr="00BF2504" w14:paraId="56D0EFA8" w14:textId="77777777" w:rsidTr="0012117C">
        <w:trPr>
          <w:cantSplit/>
          <w:trHeight w:val="300"/>
          <w:jc w:val="center"/>
        </w:trPr>
        <w:tc>
          <w:tcPr>
            <w:tcW w:w="3836" w:type="pct"/>
            <w:vAlign w:val="center"/>
            <w:hideMark/>
          </w:tcPr>
          <w:p w14:paraId="321B9FE5" w14:textId="77777777" w:rsidR="0073302D" w:rsidRPr="00BF2504" w:rsidRDefault="0073302D" w:rsidP="0073302D">
            <w:pPr>
              <w:pStyle w:val="TableBodyTextMIRB"/>
              <w:rPr>
                <w:rFonts w:eastAsia="Times New Roman"/>
                <w:lang w:eastAsia="en-CA"/>
              </w:rPr>
            </w:pPr>
            <w:r w:rsidRPr="00BF2504">
              <w:lastRenderedPageBreak/>
              <w:t>Town of Bracebridge</w:t>
            </w:r>
          </w:p>
        </w:tc>
        <w:tc>
          <w:tcPr>
            <w:tcW w:w="1164" w:type="pct"/>
            <w:noWrap/>
            <w:vAlign w:val="center"/>
            <w:hideMark/>
          </w:tcPr>
          <w:p w14:paraId="68D1E1D1" w14:textId="74F99E9E" w:rsidR="0073302D" w:rsidRPr="00BF2504" w:rsidRDefault="002D61AA" w:rsidP="0073302D">
            <w:pPr>
              <w:pStyle w:val="TableBodyTextMIRB"/>
            </w:pPr>
            <w:r w:rsidRPr="00BF2504">
              <w:rPr>
                <w:rFonts w:eastAsia="Times New Roman"/>
                <w:lang w:eastAsia="en-CA"/>
              </w:rPr>
              <w:t>Sans objet</w:t>
            </w:r>
          </w:p>
        </w:tc>
      </w:tr>
      <w:tr w:rsidR="0073302D" w:rsidRPr="00BF2504" w14:paraId="7713BA14" w14:textId="77777777" w:rsidTr="0012117C">
        <w:trPr>
          <w:cantSplit/>
          <w:trHeight w:val="300"/>
          <w:jc w:val="center"/>
        </w:trPr>
        <w:tc>
          <w:tcPr>
            <w:tcW w:w="3836" w:type="pct"/>
            <w:vAlign w:val="center"/>
            <w:hideMark/>
          </w:tcPr>
          <w:p w14:paraId="2886ECFB" w14:textId="77777777" w:rsidR="0073302D" w:rsidRPr="00BF2504" w:rsidRDefault="0073302D" w:rsidP="0073302D">
            <w:pPr>
              <w:pStyle w:val="TableBodyTextMIRB"/>
              <w:rPr>
                <w:rFonts w:eastAsia="Times New Roman"/>
                <w:lang w:eastAsia="en-CA"/>
              </w:rPr>
            </w:pPr>
            <w:r w:rsidRPr="00BF2504">
              <w:t>Town of Bradford West Gwillimbury</w:t>
            </w:r>
          </w:p>
        </w:tc>
        <w:tc>
          <w:tcPr>
            <w:tcW w:w="1164" w:type="pct"/>
            <w:noWrap/>
            <w:vAlign w:val="center"/>
            <w:hideMark/>
          </w:tcPr>
          <w:p w14:paraId="5B3E10B4" w14:textId="6C0FD4F7" w:rsidR="0073302D" w:rsidRPr="00BF2504" w:rsidRDefault="002D61AA" w:rsidP="0073302D">
            <w:pPr>
              <w:pStyle w:val="TableBodyTextMIRB"/>
            </w:pPr>
            <w:r w:rsidRPr="00BF2504">
              <w:rPr>
                <w:rFonts w:eastAsia="Times New Roman"/>
                <w:lang w:eastAsia="en-CA"/>
              </w:rPr>
              <w:t>Sans objet</w:t>
            </w:r>
          </w:p>
        </w:tc>
      </w:tr>
      <w:tr w:rsidR="0073302D" w:rsidRPr="00BF2504" w14:paraId="3CA4F178" w14:textId="77777777" w:rsidTr="0012117C">
        <w:trPr>
          <w:cantSplit/>
          <w:trHeight w:val="300"/>
          <w:jc w:val="center"/>
        </w:trPr>
        <w:tc>
          <w:tcPr>
            <w:tcW w:w="3836" w:type="pct"/>
            <w:vAlign w:val="center"/>
            <w:hideMark/>
          </w:tcPr>
          <w:p w14:paraId="4AD698A9" w14:textId="77777777" w:rsidR="0073302D" w:rsidRPr="00BF2504" w:rsidRDefault="0073302D" w:rsidP="0073302D">
            <w:pPr>
              <w:pStyle w:val="TableBodyTextMIRB"/>
              <w:rPr>
                <w:rFonts w:eastAsia="Times New Roman"/>
                <w:lang w:eastAsia="en-CA"/>
              </w:rPr>
            </w:pPr>
            <w:r w:rsidRPr="00BF2504">
              <w:t>Town of Bruce Mines</w:t>
            </w:r>
          </w:p>
        </w:tc>
        <w:tc>
          <w:tcPr>
            <w:tcW w:w="1164" w:type="pct"/>
            <w:noWrap/>
            <w:vAlign w:val="center"/>
            <w:hideMark/>
          </w:tcPr>
          <w:p w14:paraId="25AB6DED" w14:textId="1D014AAD" w:rsidR="0073302D" w:rsidRPr="00BF2504" w:rsidRDefault="002D61AA" w:rsidP="0073302D">
            <w:pPr>
              <w:pStyle w:val="TableBodyTextMIRB"/>
            </w:pPr>
            <w:r w:rsidRPr="00BF2504">
              <w:rPr>
                <w:rFonts w:eastAsia="Times New Roman"/>
                <w:lang w:eastAsia="en-CA"/>
              </w:rPr>
              <w:t>Sans objet</w:t>
            </w:r>
          </w:p>
        </w:tc>
      </w:tr>
      <w:tr w:rsidR="0073302D" w:rsidRPr="00BF2504" w14:paraId="3D5EAF7C" w14:textId="77777777" w:rsidTr="0012117C">
        <w:trPr>
          <w:cantSplit/>
          <w:trHeight w:val="300"/>
          <w:jc w:val="center"/>
        </w:trPr>
        <w:tc>
          <w:tcPr>
            <w:tcW w:w="3836" w:type="pct"/>
            <w:vAlign w:val="center"/>
            <w:hideMark/>
          </w:tcPr>
          <w:p w14:paraId="1ED0504D" w14:textId="77777777" w:rsidR="0073302D" w:rsidRPr="00BF2504" w:rsidRDefault="0073302D" w:rsidP="0073302D">
            <w:pPr>
              <w:pStyle w:val="TableBodyTextMIRB"/>
              <w:rPr>
                <w:rFonts w:eastAsia="Times New Roman"/>
                <w:lang w:eastAsia="en-CA"/>
              </w:rPr>
            </w:pPr>
            <w:r w:rsidRPr="00BF2504">
              <w:t>Town of Caledon</w:t>
            </w:r>
          </w:p>
        </w:tc>
        <w:tc>
          <w:tcPr>
            <w:tcW w:w="1164" w:type="pct"/>
            <w:noWrap/>
            <w:vAlign w:val="center"/>
            <w:hideMark/>
          </w:tcPr>
          <w:p w14:paraId="38A56D4B" w14:textId="22D723B7" w:rsidR="0073302D" w:rsidRPr="00BF2504" w:rsidRDefault="002D61AA" w:rsidP="0073302D">
            <w:pPr>
              <w:pStyle w:val="TableBodyTextMIRB"/>
            </w:pPr>
            <w:r w:rsidRPr="00BF2504">
              <w:rPr>
                <w:rFonts w:eastAsia="Times New Roman"/>
                <w:lang w:eastAsia="en-CA"/>
              </w:rPr>
              <w:t>Sans objet</w:t>
            </w:r>
          </w:p>
        </w:tc>
      </w:tr>
      <w:tr w:rsidR="0073302D" w:rsidRPr="00BF2504" w14:paraId="12575A7C" w14:textId="77777777" w:rsidTr="0012117C">
        <w:trPr>
          <w:cantSplit/>
          <w:trHeight w:val="300"/>
          <w:jc w:val="center"/>
        </w:trPr>
        <w:tc>
          <w:tcPr>
            <w:tcW w:w="3836" w:type="pct"/>
            <w:vAlign w:val="center"/>
            <w:hideMark/>
          </w:tcPr>
          <w:p w14:paraId="747F0EB2" w14:textId="77777777" w:rsidR="0073302D" w:rsidRPr="00BF2504" w:rsidRDefault="0073302D" w:rsidP="0073302D">
            <w:pPr>
              <w:pStyle w:val="TableBodyTextMIRB"/>
              <w:rPr>
                <w:rFonts w:eastAsia="Times New Roman"/>
                <w:lang w:eastAsia="en-CA"/>
              </w:rPr>
            </w:pPr>
            <w:r w:rsidRPr="00BF2504">
              <w:t>Town of Carleton Place</w:t>
            </w:r>
          </w:p>
        </w:tc>
        <w:tc>
          <w:tcPr>
            <w:tcW w:w="1164" w:type="pct"/>
            <w:noWrap/>
            <w:vAlign w:val="center"/>
            <w:hideMark/>
          </w:tcPr>
          <w:p w14:paraId="4963BD06" w14:textId="3D3C82DA" w:rsidR="0073302D" w:rsidRPr="00BF2504" w:rsidRDefault="002D61AA" w:rsidP="0073302D">
            <w:pPr>
              <w:pStyle w:val="TableBodyTextMIRB"/>
            </w:pPr>
            <w:r w:rsidRPr="00BF2504">
              <w:rPr>
                <w:rFonts w:eastAsia="Times New Roman"/>
                <w:lang w:eastAsia="en-CA"/>
              </w:rPr>
              <w:t>Sans objet</w:t>
            </w:r>
          </w:p>
        </w:tc>
      </w:tr>
      <w:tr w:rsidR="0073302D" w:rsidRPr="00BF2504" w14:paraId="4738695C" w14:textId="77777777" w:rsidTr="0012117C">
        <w:trPr>
          <w:cantSplit/>
          <w:trHeight w:val="300"/>
          <w:jc w:val="center"/>
        </w:trPr>
        <w:tc>
          <w:tcPr>
            <w:tcW w:w="3836" w:type="pct"/>
            <w:vAlign w:val="center"/>
            <w:hideMark/>
          </w:tcPr>
          <w:p w14:paraId="3C370F94" w14:textId="77777777" w:rsidR="0073302D" w:rsidRPr="00BF2504" w:rsidRDefault="0073302D" w:rsidP="0073302D">
            <w:pPr>
              <w:pStyle w:val="TableBodyTextMIRB"/>
              <w:rPr>
                <w:rFonts w:eastAsia="Times New Roman"/>
                <w:lang w:eastAsia="en-CA"/>
              </w:rPr>
            </w:pPr>
            <w:r w:rsidRPr="00BF2504">
              <w:t>Town of Cobalt</w:t>
            </w:r>
          </w:p>
        </w:tc>
        <w:tc>
          <w:tcPr>
            <w:tcW w:w="1164" w:type="pct"/>
            <w:noWrap/>
            <w:vAlign w:val="center"/>
            <w:hideMark/>
          </w:tcPr>
          <w:p w14:paraId="275D7403" w14:textId="7C279E8C" w:rsidR="0073302D" w:rsidRPr="00BF2504" w:rsidRDefault="002D61AA" w:rsidP="0073302D">
            <w:pPr>
              <w:pStyle w:val="TableBodyTextMIRB"/>
            </w:pPr>
            <w:r w:rsidRPr="00BF2504">
              <w:rPr>
                <w:rFonts w:eastAsia="Times New Roman"/>
                <w:lang w:eastAsia="en-CA"/>
              </w:rPr>
              <w:t>Sans objet</w:t>
            </w:r>
          </w:p>
        </w:tc>
      </w:tr>
      <w:tr w:rsidR="0073302D" w:rsidRPr="00BF2504" w14:paraId="418FBBC5" w14:textId="77777777" w:rsidTr="0012117C">
        <w:trPr>
          <w:cantSplit/>
          <w:trHeight w:val="300"/>
          <w:jc w:val="center"/>
        </w:trPr>
        <w:tc>
          <w:tcPr>
            <w:tcW w:w="3836" w:type="pct"/>
            <w:vAlign w:val="center"/>
            <w:hideMark/>
          </w:tcPr>
          <w:p w14:paraId="5A2ED932" w14:textId="77777777" w:rsidR="0073302D" w:rsidRPr="00BF2504" w:rsidRDefault="0073302D" w:rsidP="0073302D">
            <w:pPr>
              <w:pStyle w:val="TableBodyTextMIRB"/>
              <w:rPr>
                <w:rFonts w:eastAsia="Times New Roman"/>
                <w:lang w:eastAsia="en-CA"/>
              </w:rPr>
            </w:pPr>
            <w:r w:rsidRPr="00BF2504">
              <w:t>Town of Cobourg</w:t>
            </w:r>
          </w:p>
        </w:tc>
        <w:tc>
          <w:tcPr>
            <w:tcW w:w="1164" w:type="pct"/>
            <w:noWrap/>
            <w:vAlign w:val="center"/>
            <w:hideMark/>
          </w:tcPr>
          <w:p w14:paraId="524F26C9" w14:textId="1F9846E8" w:rsidR="0073302D" w:rsidRPr="00BF2504" w:rsidRDefault="002D61AA" w:rsidP="0073302D">
            <w:pPr>
              <w:pStyle w:val="TableBodyTextMIRB"/>
            </w:pPr>
            <w:r w:rsidRPr="00BF2504">
              <w:rPr>
                <w:rFonts w:eastAsia="Times New Roman"/>
                <w:lang w:eastAsia="en-CA"/>
              </w:rPr>
              <w:t>Sans objet</w:t>
            </w:r>
          </w:p>
        </w:tc>
      </w:tr>
      <w:tr w:rsidR="0073302D" w:rsidRPr="00BF2504" w14:paraId="408D9FE3" w14:textId="77777777" w:rsidTr="0012117C">
        <w:trPr>
          <w:cantSplit/>
          <w:trHeight w:val="300"/>
          <w:jc w:val="center"/>
        </w:trPr>
        <w:tc>
          <w:tcPr>
            <w:tcW w:w="3836" w:type="pct"/>
            <w:vAlign w:val="center"/>
            <w:hideMark/>
          </w:tcPr>
          <w:p w14:paraId="42234ABC" w14:textId="77777777" w:rsidR="0073302D" w:rsidRPr="00BF2504" w:rsidRDefault="0073302D" w:rsidP="0073302D">
            <w:pPr>
              <w:pStyle w:val="TableBodyTextMIRB"/>
              <w:rPr>
                <w:rFonts w:eastAsia="Times New Roman"/>
                <w:lang w:eastAsia="en-CA"/>
              </w:rPr>
            </w:pPr>
            <w:r w:rsidRPr="00BF2504">
              <w:t>Town of Cochrane</w:t>
            </w:r>
          </w:p>
        </w:tc>
        <w:tc>
          <w:tcPr>
            <w:tcW w:w="1164" w:type="pct"/>
            <w:noWrap/>
            <w:vAlign w:val="center"/>
            <w:hideMark/>
          </w:tcPr>
          <w:p w14:paraId="5EF6E3CA" w14:textId="7F628633" w:rsidR="0073302D" w:rsidRPr="00BF2504" w:rsidRDefault="002D61AA" w:rsidP="0073302D">
            <w:pPr>
              <w:pStyle w:val="TableBodyTextMIRB"/>
            </w:pPr>
            <w:r w:rsidRPr="00BF2504">
              <w:rPr>
                <w:rFonts w:eastAsia="Times New Roman"/>
                <w:lang w:eastAsia="en-CA"/>
              </w:rPr>
              <w:t>Sans objet</w:t>
            </w:r>
          </w:p>
        </w:tc>
      </w:tr>
      <w:tr w:rsidR="0073302D" w:rsidRPr="00BF2504" w14:paraId="5CBD1CDE" w14:textId="77777777" w:rsidTr="0012117C">
        <w:trPr>
          <w:cantSplit/>
          <w:trHeight w:val="300"/>
          <w:jc w:val="center"/>
        </w:trPr>
        <w:tc>
          <w:tcPr>
            <w:tcW w:w="3836" w:type="pct"/>
            <w:vAlign w:val="center"/>
            <w:hideMark/>
          </w:tcPr>
          <w:p w14:paraId="143BA9B3" w14:textId="77777777" w:rsidR="0073302D" w:rsidRPr="00BF2504" w:rsidRDefault="0073302D" w:rsidP="0073302D">
            <w:pPr>
              <w:pStyle w:val="TableBodyTextMIRB"/>
              <w:rPr>
                <w:rFonts w:eastAsia="Times New Roman"/>
                <w:lang w:eastAsia="en-CA"/>
              </w:rPr>
            </w:pPr>
            <w:r w:rsidRPr="00BF2504">
              <w:t>Town of Collingwood</w:t>
            </w:r>
          </w:p>
        </w:tc>
        <w:tc>
          <w:tcPr>
            <w:tcW w:w="1164" w:type="pct"/>
            <w:noWrap/>
            <w:vAlign w:val="center"/>
            <w:hideMark/>
          </w:tcPr>
          <w:p w14:paraId="4FE9F086" w14:textId="3D4101FE" w:rsidR="0073302D" w:rsidRPr="00BF2504" w:rsidRDefault="002D61AA" w:rsidP="0073302D">
            <w:pPr>
              <w:pStyle w:val="TableBodyTextMIRB"/>
            </w:pPr>
            <w:r w:rsidRPr="00BF2504">
              <w:rPr>
                <w:rFonts w:eastAsia="Times New Roman"/>
                <w:lang w:eastAsia="en-CA"/>
              </w:rPr>
              <w:t>Sans objet</w:t>
            </w:r>
          </w:p>
        </w:tc>
      </w:tr>
      <w:tr w:rsidR="0073302D" w:rsidRPr="00BF2504" w14:paraId="00C6D7BE" w14:textId="77777777" w:rsidTr="0012117C">
        <w:trPr>
          <w:cantSplit/>
          <w:trHeight w:val="300"/>
          <w:jc w:val="center"/>
        </w:trPr>
        <w:tc>
          <w:tcPr>
            <w:tcW w:w="3836" w:type="pct"/>
            <w:vAlign w:val="center"/>
            <w:hideMark/>
          </w:tcPr>
          <w:p w14:paraId="5E0968D5" w14:textId="77777777" w:rsidR="0073302D" w:rsidRPr="00BF2504" w:rsidRDefault="0073302D" w:rsidP="0073302D">
            <w:pPr>
              <w:pStyle w:val="TableBodyTextMIRB"/>
              <w:rPr>
                <w:rFonts w:eastAsia="Times New Roman"/>
                <w:lang w:eastAsia="en-CA"/>
              </w:rPr>
            </w:pPr>
            <w:r w:rsidRPr="00BF2504">
              <w:t>Town of Deep River</w:t>
            </w:r>
          </w:p>
        </w:tc>
        <w:tc>
          <w:tcPr>
            <w:tcW w:w="1164" w:type="pct"/>
            <w:noWrap/>
            <w:vAlign w:val="center"/>
            <w:hideMark/>
          </w:tcPr>
          <w:p w14:paraId="2A079AB5" w14:textId="61DC17A5" w:rsidR="0073302D" w:rsidRPr="00BF2504" w:rsidRDefault="002D61AA" w:rsidP="0073302D">
            <w:pPr>
              <w:pStyle w:val="TableBodyTextMIRB"/>
            </w:pPr>
            <w:r w:rsidRPr="00BF2504">
              <w:rPr>
                <w:rFonts w:eastAsia="Times New Roman"/>
                <w:lang w:eastAsia="en-CA"/>
              </w:rPr>
              <w:t>Sans objet</w:t>
            </w:r>
          </w:p>
        </w:tc>
      </w:tr>
      <w:tr w:rsidR="0073302D" w:rsidRPr="00BF2504" w14:paraId="26679B4D" w14:textId="77777777" w:rsidTr="0012117C">
        <w:trPr>
          <w:cantSplit/>
          <w:trHeight w:val="300"/>
          <w:jc w:val="center"/>
        </w:trPr>
        <w:tc>
          <w:tcPr>
            <w:tcW w:w="3836" w:type="pct"/>
            <w:vAlign w:val="center"/>
            <w:hideMark/>
          </w:tcPr>
          <w:p w14:paraId="674F3A29" w14:textId="77777777" w:rsidR="0073302D" w:rsidRPr="00BF2504" w:rsidRDefault="0073302D" w:rsidP="0073302D">
            <w:pPr>
              <w:pStyle w:val="TableBodyTextMIRB"/>
              <w:rPr>
                <w:rFonts w:eastAsia="Times New Roman"/>
                <w:lang w:eastAsia="en-CA"/>
              </w:rPr>
            </w:pPr>
            <w:r w:rsidRPr="00BF2504">
              <w:t>Town of Deseronto</w:t>
            </w:r>
          </w:p>
        </w:tc>
        <w:tc>
          <w:tcPr>
            <w:tcW w:w="1164" w:type="pct"/>
            <w:noWrap/>
            <w:vAlign w:val="center"/>
            <w:hideMark/>
          </w:tcPr>
          <w:p w14:paraId="65772231" w14:textId="0B492AD9" w:rsidR="0073302D" w:rsidRPr="00BF2504" w:rsidRDefault="002D61AA" w:rsidP="0073302D">
            <w:pPr>
              <w:pStyle w:val="TableBodyTextMIRB"/>
            </w:pPr>
            <w:r w:rsidRPr="00BF2504">
              <w:rPr>
                <w:rFonts w:eastAsia="Times New Roman"/>
                <w:lang w:eastAsia="en-CA"/>
              </w:rPr>
              <w:t>Sans objet</w:t>
            </w:r>
          </w:p>
        </w:tc>
      </w:tr>
      <w:tr w:rsidR="0073302D" w:rsidRPr="00BF2504" w14:paraId="74C49054" w14:textId="77777777" w:rsidTr="0012117C">
        <w:trPr>
          <w:cantSplit/>
          <w:trHeight w:val="300"/>
          <w:jc w:val="center"/>
        </w:trPr>
        <w:tc>
          <w:tcPr>
            <w:tcW w:w="3836" w:type="pct"/>
            <w:vAlign w:val="center"/>
            <w:hideMark/>
          </w:tcPr>
          <w:p w14:paraId="6FBDA938" w14:textId="77777777" w:rsidR="0073302D" w:rsidRPr="00BF2504" w:rsidRDefault="0073302D" w:rsidP="0073302D">
            <w:pPr>
              <w:pStyle w:val="TableBodyTextMIRB"/>
              <w:rPr>
                <w:rFonts w:eastAsia="Times New Roman"/>
                <w:lang w:eastAsia="en-CA"/>
              </w:rPr>
            </w:pPr>
            <w:r w:rsidRPr="00BF2504">
              <w:t>Town of East Gwillimbury</w:t>
            </w:r>
          </w:p>
        </w:tc>
        <w:tc>
          <w:tcPr>
            <w:tcW w:w="1164" w:type="pct"/>
            <w:noWrap/>
            <w:vAlign w:val="center"/>
            <w:hideMark/>
          </w:tcPr>
          <w:p w14:paraId="5A11B7C9" w14:textId="6621E7B1" w:rsidR="0073302D" w:rsidRPr="00BF2504" w:rsidRDefault="002D61AA" w:rsidP="0073302D">
            <w:pPr>
              <w:pStyle w:val="TableBodyTextMIRB"/>
            </w:pPr>
            <w:r w:rsidRPr="00BF2504">
              <w:rPr>
                <w:rFonts w:eastAsia="Times New Roman"/>
                <w:lang w:eastAsia="en-CA"/>
              </w:rPr>
              <w:t>Sans objet</w:t>
            </w:r>
          </w:p>
        </w:tc>
      </w:tr>
      <w:tr w:rsidR="0073302D" w:rsidRPr="00BF2504" w14:paraId="4C282BB0" w14:textId="77777777" w:rsidTr="0012117C">
        <w:trPr>
          <w:cantSplit/>
          <w:trHeight w:val="300"/>
          <w:jc w:val="center"/>
        </w:trPr>
        <w:tc>
          <w:tcPr>
            <w:tcW w:w="3836" w:type="pct"/>
            <w:vAlign w:val="center"/>
            <w:hideMark/>
          </w:tcPr>
          <w:p w14:paraId="33E1DF73" w14:textId="77777777" w:rsidR="0073302D" w:rsidRPr="00BF2504" w:rsidRDefault="0073302D" w:rsidP="0073302D">
            <w:pPr>
              <w:pStyle w:val="TableBodyTextMIRB"/>
              <w:rPr>
                <w:rFonts w:eastAsia="Times New Roman"/>
                <w:lang w:eastAsia="en-CA"/>
              </w:rPr>
            </w:pPr>
            <w:r w:rsidRPr="00BF2504">
              <w:t>Town of Englehart</w:t>
            </w:r>
          </w:p>
        </w:tc>
        <w:tc>
          <w:tcPr>
            <w:tcW w:w="1164" w:type="pct"/>
            <w:noWrap/>
            <w:vAlign w:val="center"/>
            <w:hideMark/>
          </w:tcPr>
          <w:p w14:paraId="7B461F35" w14:textId="62171242" w:rsidR="0073302D" w:rsidRPr="00BF2504" w:rsidRDefault="002D61AA" w:rsidP="0073302D">
            <w:pPr>
              <w:pStyle w:val="TableBodyTextMIRB"/>
            </w:pPr>
            <w:r w:rsidRPr="00BF2504">
              <w:rPr>
                <w:rFonts w:eastAsia="Times New Roman"/>
                <w:lang w:eastAsia="en-CA"/>
              </w:rPr>
              <w:t>Sans objet</w:t>
            </w:r>
          </w:p>
        </w:tc>
      </w:tr>
      <w:tr w:rsidR="0073302D" w:rsidRPr="00BF2504" w14:paraId="4F0CD5F1" w14:textId="77777777" w:rsidTr="0012117C">
        <w:trPr>
          <w:cantSplit/>
          <w:trHeight w:val="300"/>
          <w:jc w:val="center"/>
        </w:trPr>
        <w:tc>
          <w:tcPr>
            <w:tcW w:w="3836" w:type="pct"/>
            <w:vAlign w:val="center"/>
            <w:hideMark/>
          </w:tcPr>
          <w:p w14:paraId="3C20ED75" w14:textId="77777777" w:rsidR="0073302D" w:rsidRPr="00BF2504" w:rsidRDefault="0073302D" w:rsidP="0073302D">
            <w:pPr>
              <w:pStyle w:val="TableBodyTextMIRB"/>
              <w:rPr>
                <w:rFonts w:eastAsia="Times New Roman"/>
                <w:lang w:eastAsia="en-CA"/>
              </w:rPr>
            </w:pPr>
            <w:r w:rsidRPr="00BF2504">
              <w:t>Town of Erin</w:t>
            </w:r>
          </w:p>
        </w:tc>
        <w:tc>
          <w:tcPr>
            <w:tcW w:w="1164" w:type="pct"/>
            <w:noWrap/>
            <w:vAlign w:val="center"/>
            <w:hideMark/>
          </w:tcPr>
          <w:p w14:paraId="56427845" w14:textId="4D6548C7" w:rsidR="0073302D" w:rsidRPr="00BF2504" w:rsidRDefault="002D61AA" w:rsidP="0073302D">
            <w:pPr>
              <w:pStyle w:val="TableBodyTextMIRB"/>
            </w:pPr>
            <w:r w:rsidRPr="00BF2504">
              <w:rPr>
                <w:rFonts w:eastAsia="Times New Roman"/>
                <w:lang w:eastAsia="en-CA"/>
              </w:rPr>
              <w:t>Sans objet</w:t>
            </w:r>
          </w:p>
        </w:tc>
      </w:tr>
      <w:tr w:rsidR="0073302D" w:rsidRPr="00BF2504" w14:paraId="1378EB6A" w14:textId="77777777" w:rsidTr="0012117C">
        <w:trPr>
          <w:cantSplit/>
          <w:trHeight w:val="300"/>
          <w:jc w:val="center"/>
        </w:trPr>
        <w:tc>
          <w:tcPr>
            <w:tcW w:w="3836" w:type="pct"/>
            <w:vAlign w:val="center"/>
            <w:hideMark/>
          </w:tcPr>
          <w:p w14:paraId="3A786773" w14:textId="77777777" w:rsidR="0073302D" w:rsidRPr="00BF2504" w:rsidRDefault="0073302D" w:rsidP="0073302D">
            <w:pPr>
              <w:pStyle w:val="TableBodyTextMIRB"/>
              <w:rPr>
                <w:rFonts w:eastAsia="Times New Roman"/>
                <w:lang w:eastAsia="en-CA"/>
              </w:rPr>
            </w:pPr>
            <w:r w:rsidRPr="00BF2504">
              <w:t>Town of Espanola</w:t>
            </w:r>
          </w:p>
        </w:tc>
        <w:tc>
          <w:tcPr>
            <w:tcW w:w="1164" w:type="pct"/>
            <w:noWrap/>
            <w:vAlign w:val="center"/>
            <w:hideMark/>
          </w:tcPr>
          <w:p w14:paraId="38258C02" w14:textId="12AB03CF" w:rsidR="0073302D" w:rsidRPr="00BF2504" w:rsidRDefault="002D61AA" w:rsidP="0073302D">
            <w:pPr>
              <w:pStyle w:val="TableBodyTextMIRB"/>
            </w:pPr>
            <w:r w:rsidRPr="00BF2504">
              <w:rPr>
                <w:rFonts w:eastAsia="Times New Roman"/>
                <w:lang w:eastAsia="en-CA"/>
              </w:rPr>
              <w:t>Sans objet</w:t>
            </w:r>
          </w:p>
        </w:tc>
      </w:tr>
      <w:tr w:rsidR="0073302D" w:rsidRPr="00BF2504" w14:paraId="2FF1C1C7" w14:textId="77777777" w:rsidTr="0012117C">
        <w:trPr>
          <w:cantSplit/>
          <w:trHeight w:val="300"/>
          <w:jc w:val="center"/>
        </w:trPr>
        <w:tc>
          <w:tcPr>
            <w:tcW w:w="3836" w:type="pct"/>
            <w:vAlign w:val="center"/>
            <w:hideMark/>
          </w:tcPr>
          <w:p w14:paraId="20EC0E50" w14:textId="77777777" w:rsidR="0073302D" w:rsidRPr="00BF2504" w:rsidRDefault="0073302D" w:rsidP="0073302D">
            <w:pPr>
              <w:pStyle w:val="TableBodyTextMIRB"/>
              <w:rPr>
                <w:rFonts w:eastAsia="Times New Roman"/>
                <w:lang w:eastAsia="en-CA"/>
              </w:rPr>
            </w:pPr>
            <w:r w:rsidRPr="00BF2504">
              <w:t>Town of Essex</w:t>
            </w:r>
          </w:p>
        </w:tc>
        <w:tc>
          <w:tcPr>
            <w:tcW w:w="1164" w:type="pct"/>
            <w:noWrap/>
            <w:vAlign w:val="center"/>
            <w:hideMark/>
          </w:tcPr>
          <w:p w14:paraId="1AEDCD82" w14:textId="20B7B049" w:rsidR="0073302D" w:rsidRPr="00BF2504" w:rsidRDefault="002D61AA" w:rsidP="0073302D">
            <w:pPr>
              <w:pStyle w:val="TableBodyTextMIRB"/>
            </w:pPr>
            <w:r w:rsidRPr="00BF2504">
              <w:rPr>
                <w:rFonts w:eastAsia="Times New Roman"/>
                <w:lang w:eastAsia="en-CA"/>
              </w:rPr>
              <w:t>Sans objet</w:t>
            </w:r>
          </w:p>
        </w:tc>
      </w:tr>
      <w:tr w:rsidR="0073302D" w:rsidRPr="00BF2504" w14:paraId="360328AE" w14:textId="77777777" w:rsidTr="0012117C">
        <w:trPr>
          <w:cantSplit/>
          <w:trHeight w:val="300"/>
          <w:jc w:val="center"/>
        </w:trPr>
        <w:tc>
          <w:tcPr>
            <w:tcW w:w="3836" w:type="pct"/>
            <w:vAlign w:val="center"/>
            <w:hideMark/>
          </w:tcPr>
          <w:p w14:paraId="68A3C90E" w14:textId="77777777" w:rsidR="0073302D" w:rsidRPr="00BF2504" w:rsidRDefault="0073302D" w:rsidP="0073302D">
            <w:pPr>
              <w:pStyle w:val="TableBodyTextMIRB"/>
              <w:rPr>
                <w:rFonts w:eastAsia="Times New Roman"/>
                <w:lang w:eastAsia="en-CA"/>
              </w:rPr>
            </w:pPr>
            <w:r w:rsidRPr="00BF2504">
              <w:t>Town of Fort Erie</w:t>
            </w:r>
          </w:p>
        </w:tc>
        <w:tc>
          <w:tcPr>
            <w:tcW w:w="1164" w:type="pct"/>
            <w:noWrap/>
            <w:vAlign w:val="center"/>
            <w:hideMark/>
          </w:tcPr>
          <w:p w14:paraId="6E650F26" w14:textId="1454F618" w:rsidR="0073302D" w:rsidRPr="00BF2504" w:rsidRDefault="002D61AA" w:rsidP="0073302D">
            <w:pPr>
              <w:pStyle w:val="TableBodyTextMIRB"/>
            </w:pPr>
            <w:r w:rsidRPr="00BF2504">
              <w:rPr>
                <w:rFonts w:eastAsia="Times New Roman"/>
                <w:lang w:eastAsia="en-CA"/>
              </w:rPr>
              <w:t>Sans objet</w:t>
            </w:r>
          </w:p>
        </w:tc>
      </w:tr>
      <w:tr w:rsidR="0073302D" w:rsidRPr="00BF2504" w14:paraId="1367DE94" w14:textId="77777777" w:rsidTr="0012117C">
        <w:trPr>
          <w:cantSplit/>
          <w:trHeight w:val="300"/>
          <w:jc w:val="center"/>
        </w:trPr>
        <w:tc>
          <w:tcPr>
            <w:tcW w:w="3836" w:type="pct"/>
            <w:vAlign w:val="center"/>
            <w:hideMark/>
          </w:tcPr>
          <w:p w14:paraId="323C6910" w14:textId="77777777" w:rsidR="0073302D" w:rsidRPr="00BF2504" w:rsidRDefault="0073302D" w:rsidP="0073302D">
            <w:pPr>
              <w:pStyle w:val="TableBodyTextMIRB"/>
              <w:rPr>
                <w:rFonts w:eastAsia="Times New Roman"/>
                <w:lang w:eastAsia="en-CA"/>
              </w:rPr>
            </w:pPr>
            <w:r w:rsidRPr="00BF2504">
              <w:t>Town of Fort Frances</w:t>
            </w:r>
          </w:p>
        </w:tc>
        <w:tc>
          <w:tcPr>
            <w:tcW w:w="1164" w:type="pct"/>
            <w:noWrap/>
            <w:vAlign w:val="center"/>
            <w:hideMark/>
          </w:tcPr>
          <w:p w14:paraId="52975A16" w14:textId="15D76F1F" w:rsidR="0073302D" w:rsidRPr="00BF2504" w:rsidRDefault="002D61AA" w:rsidP="0073302D">
            <w:pPr>
              <w:pStyle w:val="TableBodyTextMIRB"/>
            </w:pPr>
            <w:r w:rsidRPr="00BF2504">
              <w:rPr>
                <w:rFonts w:eastAsia="Times New Roman"/>
                <w:lang w:eastAsia="en-CA"/>
              </w:rPr>
              <w:t>Sans objet</w:t>
            </w:r>
          </w:p>
        </w:tc>
      </w:tr>
      <w:tr w:rsidR="0073302D" w:rsidRPr="00BF2504" w14:paraId="61360D02" w14:textId="77777777" w:rsidTr="0012117C">
        <w:trPr>
          <w:cantSplit/>
          <w:trHeight w:val="300"/>
          <w:jc w:val="center"/>
        </w:trPr>
        <w:tc>
          <w:tcPr>
            <w:tcW w:w="3836" w:type="pct"/>
            <w:vAlign w:val="center"/>
            <w:hideMark/>
          </w:tcPr>
          <w:p w14:paraId="12D28C6A" w14:textId="77777777" w:rsidR="0073302D" w:rsidRPr="00BF2504" w:rsidRDefault="0073302D" w:rsidP="0073302D">
            <w:pPr>
              <w:pStyle w:val="TableBodyTextMIRB"/>
              <w:rPr>
                <w:rFonts w:eastAsia="Times New Roman"/>
                <w:lang w:eastAsia="en-CA"/>
              </w:rPr>
            </w:pPr>
            <w:r w:rsidRPr="00BF2504">
              <w:t>Town of Gananoque</w:t>
            </w:r>
          </w:p>
        </w:tc>
        <w:tc>
          <w:tcPr>
            <w:tcW w:w="1164" w:type="pct"/>
            <w:noWrap/>
            <w:vAlign w:val="center"/>
            <w:hideMark/>
          </w:tcPr>
          <w:p w14:paraId="32617E46" w14:textId="0BD532D7" w:rsidR="0073302D" w:rsidRPr="00BF2504" w:rsidRDefault="002D61AA" w:rsidP="0073302D">
            <w:pPr>
              <w:pStyle w:val="TableBodyTextMIRB"/>
            </w:pPr>
            <w:r w:rsidRPr="00BF2504">
              <w:rPr>
                <w:rFonts w:eastAsia="Times New Roman"/>
                <w:lang w:eastAsia="en-CA"/>
              </w:rPr>
              <w:t>Sans objet</w:t>
            </w:r>
          </w:p>
        </w:tc>
      </w:tr>
      <w:tr w:rsidR="0073302D" w:rsidRPr="00BF2504" w14:paraId="1348B9F3" w14:textId="77777777" w:rsidTr="0012117C">
        <w:trPr>
          <w:cantSplit/>
          <w:trHeight w:val="300"/>
          <w:jc w:val="center"/>
        </w:trPr>
        <w:tc>
          <w:tcPr>
            <w:tcW w:w="3836" w:type="pct"/>
            <w:vAlign w:val="center"/>
            <w:hideMark/>
          </w:tcPr>
          <w:p w14:paraId="719DEDCD" w14:textId="77777777" w:rsidR="0073302D" w:rsidRPr="00BF2504" w:rsidRDefault="0073302D" w:rsidP="0073302D">
            <w:pPr>
              <w:pStyle w:val="TableBodyTextMIRB"/>
              <w:rPr>
                <w:rFonts w:eastAsia="Times New Roman"/>
                <w:lang w:eastAsia="en-CA"/>
              </w:rPr>
            </w:pPr>
            <w:r w:rsidRPr="00BF2504">
              <w:t>Town of Georgina</w:t>
            </w:r>
          </w:p>
        </w:tc>
        <w:tc>
          <w:tcPr>
            <w:tcW w:w="1164" w:type="pct"/>
            <w:noWrap/>
            <w:vAlign w:val="center"/>
            <w:hideMark/>
          </w:tcPr>
          <w:p w14:paraId="52B8B6C6" w14:textId="21F2BA55" w:rsidR="0073302D" w:rsidRPr="00BF2504" w:rsidRDefault="002D61AA" w:rsidP="0073302D">
            <w:pPr>
              <w:pStyle w:val="TableBodyTextMIRB"/>
            </w:pPr>
            <w:r w:rsidRPr="00BF2504">
              <w:rPr>
                <w:rFonts w:eastAsia="Times New Roman"/>
                <w:lang w:eastAsia="en-CA"/>
              </w:rPr>
              <w:t>Sans objet</w:t>
            </w:r>
          </w:p>
        </w:tc>
      </w:tr>
      <w:tr w:rsidR="0073302D" w:rsidRPr="00BF2504" w14:paraId="7E261277" w14:textId="77777777" w:rsidTr="0012117C">
        <w:trPr>
          <w:cantSplit/>
          <w:trHeight w:val="300"/>
          <w:jc w:val="center"/>
        </w:trPr>
        <w:tc>
          <w:tcPr>
            <w:tcW w:w="3836" w:type="pct"/>
            <w:vAlign w:val="center"/>
            <w:hideMark/>
          </w:tcPr>
          <w:p w14:paraId="681267F5" w14:textId="77777777" w:rsidR="0073302D" w:rsidRPr="00BF2504" w:rsidRDefault="0073302D" w:rsidP="0073302D">
            <w:pPr>
              <w:pStyle w:val="TableBodyTextMIRB"/>
              <w:rPr>
                <w:rFonts w:eastAsia="Times New Roman"/>
                <w:lang w:eastAsia="en-CA"/>
              </w:rPr>
            </w:pPr>
            <w:r w:rsidRPr="00BF2504">
              <w:t>Town of Goderich</w:t>
            </w:r>
          </w:p>
        </w:tc>
        <w:tc>
          <w:tcPr>
            <w:tcW w:w="1164" w:type="pct"/>
            <w:noWrap/>
            <w:vAlign w:val="center"/>
            <w:hideMark/>
          </w:tcPr>
          <w:p w14:paraId="252B0330" w14:textId="5C11C0E4" w:rsidR="0073302D" w:rsidRPr="00BF2504" w:rsidRDefault="002D61AA" w:rsidP="0073302D">
            <w:pPr>
              <w:pStyle w:val="TableBodyTextMIRB"/>
            </w:pPr>
            <w:r w:rsidRPr="00BF2504">
              <w:rPr>
                <w:rFonts w:eastAsia="Times New Roman"/>
                <w:lang w:eastAsia="en-CA"/>
              </w:rPr>
              <w:t>Sans objet</w:t>
            </w:r>
          </w:p>
        </w:tc>
      </w:tr>
      <w:tr w:rsidR="0073302D" w:rsidRPr="00BF2504" w14:paraId="74552412" w14:textId="77777777" w:rsidTr="0012117C">
        <w:trPr>
          <w:cantSplit/>
          <w:trHeight w:val="300"/>
          <w:jc w:val="center"/>
        </w:trPr>
        <w:tc>
          <w:tcPr>
            <w:tcW w:w="3836" w:type="pct"/>
            <w:vAlign w:val="center"/>
            <w:hideMark/>
          </w:tcPr>
          <w:p w14:paraId="159F4AC1" w14:textId="77777777" w:rsidR="0073302D" w:rsidRPr="00BF2504" w:rsidRDefault="0073302D" w:rsidP="0073302D">
            <w:pPr>
              <w:pStyle w:val="TableBodyTextMIRB"/>
              <w:rPr>
                <w:rFonts w:eastAsia="Times New Roman"/>
                <w:lang w:eastAsia="en-CA"/>
              </w:rPr>
            </w:pPr>
            <w:r w:rsidRPr="00BF2504">
              <w:t>Town of Gore Bay</w:t>
            </w:r>
          </w:p>
        </w:tc>
        <w:tc>
          <w:tcPr>
            <w:tcW w:w="1164" w:type="pct"/>
            <w:noWrap/>
            <w:vAlign w:val="center"/>
            <w:hideMark/>
          </w:tcPr>
          <w:p w14:paraId="1B039AC4" w14:textId="1D5CC4F2" w:rsidR="0073302D" w:rsidRPr="00BF2504" w:rsidRDefault="002D61AA" w:rsidP="0073302D">
            <w:pPr>
              <w:pStyle w:val="TableBodyTextMIRB"/>
            </w:pPr>
            <w:r w:rsidRPr="00BF2504">
              <w:rPr>
                <w:rFonts w:eastAsia="Times New Roman"/>
                <w:lang w:eastAsia="en-CA"/>
              </w:rPr>
              <w:t>Sans objet</w:t>
            </w:r>
          </w:p>
        </w:tc>
      </w:tr>
      <w:tr w:rsidR="0073302D" w:rsidRPr="00BF2504" w14:paraId="70D267D4" w14:textId="77777777" w:rsidTr="0012117C">
        <w:trPr>
          <w:cantSplit/>
          <w:trHeight w:val="300"/>
          <w:jc w:val="center"/>
        </w:trPr>
        <w:tc>
          <w:tcPr>
            <w:tcW w:w="3836" w:type="pct"/>
            <w:vAlign w:val="center"/>
            <w:hideMark/>
          </w:tcPr>
          <w:p w14:paraId="0155C2B3" w14:textId="77777777" w:rsidR="0073302D" w:rsidRPr="00BF2504" w:rsidRDefault="0073302D" w:rsidP="0073302D">
            <w:pPr>
              <w:pStyle w:val="TableBodyTextMIRB"/>
              <w:rPr>
                <w:rFonts w:eastAsia="Times New Roman"/>
                <w:lang w:eastAsia="en-CA"/>
              </w:rPr>
            </w:pPr>
            <w:r w:rsidRPr="00BF2504">
              <w:t>Town of Grand Valley</w:t>
            </w:r>
          </w:p>
        </w:tc>
        <w:tc>
          <w:tcPr>
            <w:tcW w:w="1164" w:type="pct"/>
            <w:noWrap/>
            <w:vAlign w:val="center"/>
            <w:hideMark/>
          </w:tcPr>
          <w:p w14:paraId="521AFFC1" w14:textId="0B243E72" w:rsidR="0073302D" w:rsidRPr="00BF2504" w:rsidRDefault="002D61AA" w:rsidP="0073302D">
            <w:pPr>
              <w:pStyle w:val="TableBodyTextMIRB"/>
            </w:pPr>
            <w:r w:rsidRPr="00BF2504">
              <w:rPr>
                <w:rFonts w:eastAsia="Times New Roman"/>
                <w:lang w:eastAsia="en-CA"/>
              </w:rPr>
              <w:t>Sans objet</w:t>
            </w:r>
          </w:p>
        </w:tc>
      </w:tr>
      <w:tr w:rsidR="0073302D" w:rsidRPr="00BF2504" w14:paraId="14007E99" w14:textId="77777777" w:rsidTr="0012117C">
        <w:trPr>
          <w:cantSplit/>
          <w:trHeight w:val="300"/>
          <w:jc w:val="center"/>
        </w:trPr>
        <w:tc>
          <w:tcPr>
            <w:tcW w:w="3836" w:type="pct"/>
            <w:vAlign w:val="center"/>
            <w:hideMark/>
          </w:tcPr>
          <w:p w14:paraId="52E617B7" w14:textId="77777777" w:rsidR="0073302D" w:rsidRPr="00BF2504" w:rsidRDefault="0073302D" w:rsidP="0073302D">
            <w:pPr>
              <w:pStyle w:val="TableBodyTextMIRB"/>
              <w:rPr>
                <w:rFonts w:eastAsia="Times New Roman"/>
                <w:lang w:eastAsia="en-CA"/>
              </w:rPr>
            </w:pPr>
            <w:r w:rsidRPr="00BF2504">
              <w:t>Town of Gravenhurst</w:t>
            </w:r>
          </w:p>
        </w:tc>
        <w:tc>
          <w:tcPr>
            <w:tcW w:w="1164" w:type="pct"/>
            <w:noWrap/>
            <w:vAlign w:val="center"/>
            <w:hideMark/>
          </w:tcPr>
          <w:p w14:paraId="6028B04E" w14:textId="25BCFD8D" w:rsidR="0073302D" w:rsidRPr="00BF2504" w:rsidRDefault="002D61AA" w:rsidP="0073302D">
            <w:pPr>
              <w:pStyle w:val="TableBodyTextMIRB"/>
            </w:pPr>
            <w:r w:rsidRPr="00BF2504">
              <w:rPr>
                <w:rFonts w:eastAsia="Times New Roman"/>
                <w:lang w:eastAsia="en-CA"/>
              </w:rPr>
              <w:t>Sans objet</w:t>
            </w:r>
          </w:p>
        </w:tc>
      </w:tr>
      <w:tr w:rsidR="0073302D" w:rsidRPr="00BF2504" w14:paraId="2B504272" w14:textId="77777777" w:rsidTr="0012117C">
        <w:trPr>
          <w:cantSplit/>
          <w:trHeight w:val="300"/>
          <w:jc w:val="center"/>
        </w:trPr>
        <w:tc>
          <w:tcPr>
            <w:tcW w:w="3836" w:type="pct"/>
            <w:vAlign w:val="center"/>
            <w:hideMark/>
          </w:tcPr>
          <w:p w14:paraId="72057A63" w14:textId="77777777" w:rsidR="0073302D" w:rsidRPr="00BF2504" w:rsidRDefault="0073302D" w:rsidP="0073302D">
            <w:pPr>
              <w:pStyle w:val="TableBodyTextMIRB"/>
              <w:rPr>
                <w:rFonts w:eastAsia="Times New Roman"/>
                <w:lang w:eastAsia="en-CA"/>
              </w:rPr>
            </w:pPr>
            <w:r w:rsidRPr="00BF2504">
              <w:t>Town of Greater Napanee</w:t>
            </w:r>
          </w:p>
        </w:tc>
        <w:tc>
          <w:tcPr>
            <w:tcW w:w="1164" w:type="pct"/>
            <w:noWrap/>
            <w:vAlign w:val="center"/>
            <w:hideMark/>
          </w:tcPr>
          <w:p w14:paraId="57351AC1" w14:textId="6A73A6E6" w:rsidR="0073302D" w:rsidRPr="00BF2504" w:rsidRDefault="002D61AA" w:rsidP="0073302D">
            <w:pPr>
              <w:pStyle w:val="TableBodyTextMIRB"/>
            </w:pPr>
            <w:r w:rsidRPr="00BF2504">
              <w:rPr>
                <w:rFonts w:eastAsia="Times New Roman"/>
                <w:lang w:eastAsia="en-CA"/>
              </w:rPr>
              <w:t>Sans objet</w:t>
            </w:r>
          </w:p>
        </w:tc>
      </w:tr>
      <w:tr w:rsidR="0073302D" w:rsidRPr="00BF2504" w14:paraId="364CCFC1" w14:textId="77777777" w:rsidTr="0012117C">
        <w:trPr>
          <w:cantSplit/>
          <w:trHeight w:val="300"/>
          <w:jc w:val="center"/>
        </w:trPr>
        <w:tc>
          <w:tcPr>
            <w:tcW w:w="3836" w:type="pct"/>
            <w:vAlign w:val="center"/>
            <w:hideMark/>
          </w:tcPr>
          <w:p w14:paraId="4111CB35" w14:textId="77777777" w:rsidR="0073302D" w:rsidRPr="00BF2504" w:rsidRDefault="0073302D" w:rsidP="0073302D">
            <w:pPr>
              <w:pStyle w:val="TableBodyTextMIRB"/>
              <w:rPr>
                <w:rFonts w:eastAsia="Times New Roman"/>
                <w:lang w:eastAsia="en-CA"/>
              </w:rPr>
            </w:pPr>
            <w:r w:rsidRPr="00BF2504">
              <w:t>Town of Grimsby</w:t>
            </w:r>
          </w:p>
        </w:tc>
        <w:tc>
          <w:tcPr>
            <w:tcW w:w="1164" w:type="pct"/>
            <w:noWrap/>
            <w:vAlign w:val="center"/>
            <w:hideMark/>
          </w:tcPr>
          <w:p w14:paraId="62AD8825" w14:textId="560EC4ED" w:rsidR="0073302D" w:rsidRPr="00BF2504" w:rsidRDefault="002D61AA" w:rsidP="0073302D">
            <w:pPr>
              <w:pStyle w:val="TableBodyTextMIRB"/>
            </w:pPr>
            <w:r w:rsidRPr="00BF2504">
              <w:rPr>
                <w:rFonts w:eastAsia="Times New Roman"/>
                <w:lang w:eastAsia="en-CA"/>
              </w:rPr>
              <w:t>Sans objet</w:t>
            </w:r>
          </w:p>
        </w:tc>
      </w:tr>
      <w:tr w:rsidR="0073302D" w:rsidRPr="00BF2504" w14:paraId="653BD4B2" w14:textId="77777777" w:rsidTr="0012117C">
        <w:trPr>
          <w:cantSplit/>
          <w:trHeight w:val="300"/>
          <w:jc w:val="center"/>
        </w:trPr>
        <w:tc>
          <w:tcPr>
            <w:tcW w:w="3836" w:type="pct"/>
            <w:vAlign w:val="center"/>
            <w:hideMark/>
          </w:tcPr>
          <w:p w14:paraId="3BCAF090" w14:textId="77777777" w:rsidR="0073302D" w:rsidRPr="00BF2504" w:rsidRDefault="0073302D" w:rsidP="0073302D">
            <w:pPr>
              <w:pStyle w:val="TableBodyTextMIRB"/>
              <w:rPr>
                <w:rFonts w:eastAsia="Times New Roman"/>
                <w:lang w:eastAsia="en-CA"/>
              </w:rPr>
            </w:pPr>
            <w:r w:rsidRPr="00BF2504">
              <w:t>Town of Halton Hills</w:t>
            </w:r>
          </w:p>
        </w:tc>
        <w:tc>
          <w:tcPr>
            <w:tcW w:w="1164" w:type="pct"/>
            <w:noWrap/>
            <w:vAlign w:val="center"/>
            <w:hideMark/>
          </w:tcPr>
          <w:p w14:paraId="737B88CB" w14:textId="5E666FA6" w:rsidR="0073302D" w:rsidRPr="00BF2504" w:rsidRDefault="002D61AA" w:rsidP="0073302D">
            <w:pPr>
              <w:pStyle w:val="TableBodyTextMIRB"/>
            </w:pPr>
            <w:r w:rsidRPr="00BF2504">
              <w:rPr>
                <w:rFonts w:eastAsia="Times New Roman"/>
                <w:lang w:eastAsia="en-CA"/>
              </w:rPr>
              <w:t>Sans objet</w:t>
            </w:r>
          </w:p>
        </w:tc>
      </w:tr>
      <w:tr w:rsidR="0073302D" w:rsidRPr="00BF2504" w14:paraId="3278C344" w14:textId="77777777" w:rsidTr="0012117C">
        <w:trPr>
          <w:cantSplit/>
          <w:trHeight w:val="300"/>
          <w:jc w:val="center"/>
        </w:trPr>
        <w:tc>
          <w:tcPr>
            <w:tcW w:w="3836" w:type="pct"/>
            <w:vAlign w:val="center"/>
            <w:hideMark/>
          </w:tcPr>
          <w:p w14:paraId="435BA1BB" w14:textId="77777777" w:rsidR="0073302D" w:rsidRPr="00BF2504" w:rsidRDefault="0073302D" w:rsidP="0073302D">
            <w:pPr>
              <w:pStyle w:val="TableBodyTextMIRB"/>
              <w:rPr>
                <w:rFonts w:eastAsia="Times New Roman"/>
                <w:lang w:eastAsia="en-CA"/>
              </w:rPr>
            </w:pPr>
            <w:r w:rsidRPr="00BF2504">
              <w:t>Town of Hanover</w:t>
            </w:r>
          </w:p>
        </w:tc>
        <w:tc>
          <w:tcPr>
            <w:tcW w:w="1164" w:type="pct"/>
            <w:noWrap/>
            <w:vAlign w:val="center"/>
            <w:hideMark/>
          </w:tcPr>
          <w:p w14:paraId="2D586072" w14:textId="258B9F06" w:rsidR="0073302D" w:rsidRPr="00BF2504" w:rsidRDefault="002D61AA" w:rsidP="0073302D">
            <w:pPr>
              <w:pStyle w:val="TableBodyTextMIRB"/>
            </w:pPr>
            <w:r w:rsidRPr="00BF2504">
              <w:rPr>
                <w:rFonts w:eastAsia="Times New Roman"/>
                <w:lang w:eastAsia="en-CA"/>
              </w:rPr>
              <w:t>Sans objet</w:t>
            </w:r>
          </w:p>
        </w:tc>
      </w:tr>
      <w:tr w:rsidR="0073302D" w:rsidRPr="00BF2504" w14:paraId="0354EF6E" w14:textId="77777777" w:rsidTr="0012117C">
        <w:trPr>
          <w:cantSplit/>
          <w:trHeight w:val="300"/>
          <w:jc w:val="center"/>
        </w:trPr>
        <w:tc>
          <w:tcPr>
            <w:tcW w:w="3836" w:type="pct"/>
            <w:vAlign w:val="center"/>
            <w:hideMark/>
          </w:tcPr>
          <w:p w14:paraId="5DE7D6FA" w14:textId="77777777" w:rsidR="0073302D" w:rsidRPr="00BF2504" w:rsidRDefault="0073302D" w:rsidP="0073302D">
            <w:pPr>
              <w:pStyle w:val="TableBodyTextMIRB"/>
              <w:rPr>
                <w:rFonts w:eastAsia="Times New Roman"/>
                <w:lang w:eastAsia="en-CA"/>
              </w:rPr>
            </w:pPr>
            <w:r w:rsidRPr="00BF2504">
              <w:t>Town of Hawkesbury</w:t>
            </w:r>
          </w:p>
        </w:tc>
        <w:tc>
          <w:tcPr>
            <w:tcW w:w="1164" w:type="pct"/>
            <w:noWrap/>
            <w:vAlign w:val="center"/>
            <w:hideMark/>
          </w:tcPr>
          <w:p w14:paraId="222F1568" w14:textId="251CDBB4" w:rsidR="0073302D" w:rsidRPr="00BF2504" w:rsidRDefault="002D61AA" w:rsidP="0073302D">
            <w:pPr>
              <w:pStyle w:val="TableBodyTextMIRB"/>
            </w:pPr>
            <w:r w:rsidRPr="00BF2504">
              <w:rPr>
                <w:rFonts w:eastAsia="Times New Roman"/>
                <w:lang w:eastAsia="en-CA"/>
              </w:rPr>
              <w:t>Sans objet</w:t>
            </w:r>
          </w:p>
        </w:tc>
      </w:tr>
      <w:tr w:rsidR="0073302D" w:rsidRPr="00BF2504" w14:paraId="4DD113F5" w14:textId="77777777" w:rsidTr="0012117C">
        <w:trPr>
          <w:cantSplit/>
          <w:trHeight w:val="300"/>
          <w:jc w:val="center"/>
        </w:trPr>
        <w:tc>
          <w:tcPr>
            <w:tcW w:w="3836" w:type="pct"/>
            <w:vAlign w:val="center"/>
            <w:hideMark/>
          </w:tcPr>
          <w:p w14:paraId="6C720EB9" w14:textId="77777777" w:rsidR="0073302D" w:rsidRPr="00BF2504" w:rsidRDefault="0073302D" w:rsidP="0073302D">
            <w:pPr>
              <w:pStyle w:val="TableBodyTextMIRB"/>
              <w:rPr>
                <w:rFonts w:eastAsia="Times New Roman"/>
                <w:lang w:eastAsia="en-CA"/>
              </w:rPr>
            </w:pPr>
            <w:r w:rsidRPr="00BF2504">
              <w:t>Town of Hearst</w:t>
            </w:r>
          </w:p>
        </w:tc>
        <w:tc>
          <w:tcPr>
            <w:tcW w:w="1164" w:type="pct"/>
            <w:noWrap/>
            <w:vAlign w:val="center"/>
            <w:hideMark/>
          </w:tcPr>
          <w:p w14:paraId="6EABBF26" w14:textId="35846225" w:rsidR="0073302D" w:rsidRPr="00BF2504" w:rsidRDefault="002D61AA" w:rsidP="0073302D">
            <w:pPr>
              <w:pStyle w:val="TableBodyTextMIRB"/>
            </w:pPr>
            <w:r w:rsidRPr="00BF2504">
              <w:rPr>
                <w:rFonts w:eastAsia="Times New Roman"/>
                <w:lang w:eastAsia="en-CA"/>
              </w:rPr>
              <w:t>Sans objet</w:t>
            </w:r>
          </w:p>
        </w:tc>
      </w:tr>
      <w:tr w:rsidR="0073302D" w:rsidRPr="00BF2504" w14:paraId="5C6C3BB1" w14:textId="77777777" w:rsidTr="0012117C">
        <w:trPr>
          <w:cantSplit/>
          <w:trHeight w:val="300"/>
          <w:jc w:val="center"/>
        </w:trPr>
        <w:tc>
          <w:tcPr>
            <w:tcW w:w="3836" w:type="pct"/>
            <w:vAlign w:val="center"/>
            <w:hideMark/>
          </w:tcPr>
          <w:p w14:paraId="68F78148" w14:textId="77777777" w:rsidR="0073302D" w:rsidRPr="00BF2504" w:rsidRDefault="0073302D" w:rsidP="0073302D">
            <w:pPr>
              <w:pStyle w:val="TableBodyTextMIRB"/>
              <w:rPr>
                <w:rFonts w:eastAsia="Times New Roman"/>
                <w:lang w:eastAsia="en-CA"/>
              </w:rPr>
            </w:pPr>
            <w:r w:rsidRPr="00BF2504">
              <w:t>Town of Huntsville</w:t>
            </w:r>
          </w:p>
        </w:tc>
        <w:tc>
          <w:tcPr>
            <w:tcW w:w="1164" w:type="pct"/>
            <w:noWrap/>
            <w:vAlign w:val="center"/>
            <w:hideMark/>
          </w:tcPr>
          <w:p w14:paraId="7A279AD8" w14:textId="09BC0E18" w:rsidR="0073302D" w:rsidRPr="00BF2504" w:rsidRDefault="002D61AA" w:rsidP="0073302D">
            <w:pPr>
              <w:pStyle w:val="TableBodyTextMIRB"/>
            </w:pPr>
            <w:r w:rsidRPr="00BF2504">
              <w:rPr>
                <w:rFonts w:eastAsia="Times New Roman"/>
                <w:lang w:eastAsia="en-CA"/>
              </w:rPr>
              <w:t>Sans objet</w:t>
            </w:r>
          </w:p>
        </w:tc>
      </w:tr>
      <w:tr w:rsidR="0073302D" w:rsidRPr="00BF2504" w14:paraId="23E3E014" w14:textId="77777777" w:rsidTr="0012117C">
        <w:trPr>
          <w:cantSplit/>
          <w:trHeight w:val="300"/>
          <w:jc w:val="center"/>
        </w:trPr>
        <w:tc>
          <w:tcPr>
            <w:tcW w:w="3836" w:type="pct"/>
            <w:vAlign w:val="center"/>
            <w:hideMark/>
          </w:tcPr>
          <w:p w14:paraId="3F3ACC71" w14:textId="77777777" w:rsidR="0073302D" w:rsidRPr="00BF2504" w:rsidRDefault="0073302D" w:rsidP="0073302D">
            <w:pPr>
              <w:pStyle w:val="TableBodyTextMIRB"/>
              <w:rPr>
                <w:rFonts w:eastAsia="Times New Roman"/>
                <w:lang w:eastAsia="en-CA"/>
              </w:rPr>
            </w:pPr>
            <w:r w:rsidRPr="00BF2504">
              <w:t>Town of Ingersoll</w:t>
            </w:r>
          </w:p>
        </w:tc>
        <w:tc>
          <w:tcPr>
            <w:tcW w:w="1164" w:type="pct"/>
            <w:noWrap/>
            <w:vAlign w:val="center"/>
            <w:hideMark/>
          </w:tcPr>
          <w:p w14:paraId="4DC1EE68" w14:textId="46568014" w:rsidR="0073302D" w:rsidRPr="00BF2504" w:rsidRDefault="002D61AA" w:rsidP="0073302D">
            <w:pPr>
              <w:pStyle w:val="TableBodyTextMIRB"/>
            </w:pPr>
            <w:r w:rsidRPr="00BF2504">
              <w:rPr>
                <w:rFonts w:eastAsia="Times New Roman"/>
                <w:lang w:eastAsia="en-CA"/>
              </w:rPr>
              <w:t>Sans objet</w:t>
            </w:r>
          </w:p>
        </w:tc>
      </w:tr>
      <w:tr w:rsidR="0073302D" w:rsidRPr="00BF2504" w14:paraId="5702C0C6" w14:textId="77777777" w:rsidTr="0012117C">
        <w:trPr>
          <w:cantSplit/>
          <w:trHeight w:val="300"/>
          <w:jc w:val="center"/>
        </w:trPr>
        <w:tc>
          <w:tcPr>
            <w:tcW w:w="3836" w:type="pct"/>
            <w:vAlign w:val="center"/>
            <w:hideMark/>
          </w:tcPr>
          <w:p w14:paraId="78182000" w14:textId="77777777" w:rsidR="0073302D" w:rsidRPr="00BF2504" w:rsidRDefault="0073302D" w:rsidP="0073302D">
            <w:pPr>
              <w:pStyle w:val="TableBodyTextMIRB"/>
              <w:rPr>
                <w:rFonts w:eastAsia="Times New Roman"/>
                <w:lang w:eastAsia="en-CA"/>
              </w:rPr>
            </w:pPr>
            <w:r w:rsidRPr="00BF2504">
              <w:t>Town of Innisfil</w:t>
            </w:r>
          </w:p>
        </w:tc>
        <w:tc>
          <w:tcPr>
            <w:tcW w:w="1164" w:type="pct"/>
            <w:noWrap/>
            <w:vAlign w:val="center"/>
            <w:hideMark/>
          </w:tcPr>
          <w:p w14:paraId="50909DCE" w14:textId="631F53B3" w:rsidR="0073302D" w:rsidRPr="00BF2504" w:rsidRDefault="002D61AA" w:rsidP="0073302D">
            <w:pPr>
              <w:pStyle w:val="TableBodyTextMIRB"/>
            </w:pPr>
            <w:r w:rsidRPr="00BF2504">
              <w:rPr>
                <w:rFonts w:eastAsia="Times New Roman"/>
                <w:lang w:eastAsia="en-CA"/>
              </w:rPr>
              <w:t>Sans objet</w:t>
            </w:r>
          </w:p>
        </w:tc>
      </w:tr>
      <w:tr w:rsidR="0073302D" w:rsidRPr="00BF2504" w14:paraId="468D698C" w14:textId="77777777" w:rsidTr="0012117C">
        <w:trPr>
          <w:cantSplit/>
          <w:trHeight w:val="300"/>
          <w:jc w:val="center"/>
        </w:trPr>
        <w:tc>
          <w:tcPr>
            <w:tcW w:w="3836" w:type="pct"/>
            <w:vAlign w:val="center"/>
            <w:hideMark/>
          </w:tcPr>
          <w:p w14:paraId="1FAA5D13" w14:textId="77777777" w:rsidR="0073302D" w:rsidRPr="00BF2504" w:rsidRDefault="0073302D" w:rsidP="0073302D">
            <w:pPr>
              <w:pStyle w:val="TableBodyTextMIRB"/>
              <w:rPr>
                <w:rFonts w:eastAsia="Times New Roman"/>
                <w:lang w:eastAsia="en-CA"/>
              </w:rPr>
            </w:pPr>
            <w:r w:rsidRPr="00BF2504">
              <w:t>Town of Iroquois Falls</w:t>
            </w:r>
          </w:p>
        </w:tc>
        <w:tc>
          <w:tcPr>
            <w:tcW w:w="1164" w:type="pct"/>
            <w:noWrap/>
            <w:vAlign w:val="center"/>
            <w:hideMark/>
          </w:tcPr>
          <w:p w14:paraId="65C16004" w14:textId="3F6BA163" w:rsidR="0073302D" w:rsidRPr="00BF2504" w:rsidRDefault="002D61AA" w:rsidP="0073302D">
            <w:pPr>
              <w:pStyle w:val="TableBodyTextMIRB"/>
            </w:pPr>
            <w:r w:rsidRPr="00BF2504">
              <w:rPr>
                <w:rFonts w:eastAsia="Times New Roman"/>
                <w:lang w:eastAsia="en-CA"/>
              </w:rPr>
              <w:t>Sans objet</w:t>
            </w:r>
          </w:p>
        </w:tc>
      </w:tr>
      <w:tr w:rsidR="0073302D" w:rsidRPr="00BF2504" w14:paraId="1E5C804A" w14:textId="77777777" w:rsidTr="0012117C">
        <w:trPr>
          <w:cantSplit/>
          <w:trHeight w:val="300"/>
          <w:jc w:val="center"/>
        </w:trPr>
        <w:tc>
          <w:tcPr>
            <w:tcW w:w="3836" w:type="pct"/>
            <w:vAlign w:val="center"/>
            <w:hideMark/>
          </w:tcPr>
          <w:p w14:paraId="3A16EF82" w14:textId="77777777" w:rsidR="0073302D" w:rsidRPr="00BF2504" w:rsidRDefault="0073302D" w:rsidP="0073302D">
            <w:pPr>
              <w:pStyle w:val="TableBodyTextMIRB"/>
              <w:rPr>
                <w:rFonts w:eastAsia="Times New Roman"/>
                <w:lang w:eastAsia="en-CA"/>
              </w:rPr>
            </w:pPr>
            <w:r w:rsidRPr="00BF2504">
              <w:t>Town of Kapuskasing</w:t>
            </w:r>
          </w:p>
        </w:tc>
        <w:tc>
          <w:tcPr>
            <w:tcW w:w="1164" w:type="pct"/>
            <w:noWrap/>
            <w:vAlign w:val="center"/>
            <w:hideMark/>
          </w:tcPr>
          <w:p w14:paraId="1CEF2B4A" w14:textId="6F567ABB" w:rsidR="0073302D" w:rsidRPr="00BF2504" w:rsidRDefault="002D61AA" w:rsidP="0073302D">
            <w:pPr>
              <w:pStyle w:val="TableBodyTextMIRB"/>
            </w:pPr>
            <w:r w:rsidRPr="00BF2504">
              <w:rPr>
                <w:rFonts w:eastAsia="Times New Roman"/>
                <w:lang w:eastAsia="en-CA"/>
              </w:rPr>
              <w:t>Sans objet</w:t>
            </w:r>
          </w:p>
        </w:tc>
      </w:tr>
      <w:tr w:rsidR="0073302D" w:rsidRPr="00BF2504" w14:paraId="38570872" w14:textId="77777777" w:rsidTr="0012117C">
        <w:trPr>
          <w:cantSplit/>
          <w:trHeight w:val="300"/>
          <w:jc w:val="center"/>
        </w:trPr>
        <w:tc>
          <w:tcPr>
            <w:tcW w:w="3836" w:type="pct"/>
            <w:vAlign w:val="center"/>
            <w:hideMark/>
          </w:tcPr>
          <w:p w14:paraId="5DB25885" w14:textId="77777777" w:rsidR="0073302D" w:rsidRPr="00BF2504" w:rsidRDefault="0073302D" w:rsidP="0073302D">
            <w:pPr>
              <w:pStyle w:val="TableBodyTextMIRB"/>
              <w:rPr>
                <w:rFonts w:eastAsia="Times New Roman"/>
                <w:lang w:eastAsia="en-CA"/>
              </w:rPr>
            </w:pPr>
            <w:r w:rsidRPr="00BF2504">
              <w:t>Town of Kearney</w:t>
            </w:r>
          </w:p>
        </w:tc>
        <w:tc>
          <w:tcPr>
            <w:tcW w:w="1164" w:type="pct"/>
            <w:noWrap/>
            <w:vAlign w:val="center"/>
            <w:hideMark/>
          </w:tcPr>
          <w:p w14:paraId="1DFAC4A7" w14:textId="57B59565" w:rsidR="0073302D" w:rsidRPr="00BF2504" w:rsidRDefault="002D61AA" w:rsidP="0073302D">
            <w:pPr>
              <w:pStyle w:val="TableBodyTextMIRB"/>
            </w:pPr>
            <w:r w:rsidRPr="00BF2504">
              <w:rPr>
                <w:rFonts w:eastAsia="Times New Roman"/>
                <w:lang w:eastAsia="en-CA"/>
              </w:rPr>
              <w:t>Sans objet</w:t>
            </w:r>
          </w:p>
        </w:tc>
      </w:tr>
      <w:tr w:rsidR="0073302D" w:rsidRPr="00BF2504" w14:paraId="640DC17E" w14:textId="77777777" w:rsidTr="0012117C">
        <w:trPr>
          <w:cantSplit/>
          <w:trHeight w:val="300"/>
          <w:jc w:val="center"/>
        </w:trPr>
        <w:tc>
          <w:tcPr>
            <w:tcW w:w="3836" w:type="pct"/>
            <w:vAlign w:val="center"/>
            <w:hideMark/>
          </w:tcPr>
          <w:p w14:paraId="7DEBC5B7" w14:textId="77777777" w:rsidR="0073302D" w:rsidRPr="00BF2504" w:rsidRDefault="0073302D" w:rsidP="0073302D">
            <w:pPr>
              <w:pStyle w:val="TableBodyTextMIRB"/>
              <w:rPr>
                <w:rFonts w:eastAsia="Times New Roman"/>
                <w:lang w:eastAsia="en-CA"/>
              </w:rPr>
            </w:pPr>
            <w:r w:rsidRPr="00BF2504">
              <w:t>Town of Kingsville</w:t>
            </w:r>
          </w:p>
        </w:tc>
        <w:tc>
          <w:tcPr>
            <w:tcW w:w="1164" w:type="pct"/>
            <w:noWrap/>
            <w:vAlign w:val="center"/>
            <w:hideMark/>
          </w:tcPr>
          <w:p w14:paraId="590D088C" w14:textId="32C561E6" w:rsidR="0073302D" w:rsidRPr="00BF2504" w:rsidRDefault="002D61AA" w:rsidP="0073302D">
            <w:pPr>
              <w:pStyle w:val="TableBodyTextMIRB"/>
            </w:pPr>
            <w:r w:rsidRPr="00BF2504">
              <w:rPr>
                <w:rFonts w:eastAsia="Times New Roman"/>
                <w:lang w:eastAsia="en-CA"/>
              </w:rPr>
              <w:t>Sans objet</w:t>
            </w:r>
          </w:p>
        </w:tc>
      </w:tr>
      <w:tr w:rsidR="0073302D" w:rsidRPr="00BF2504" w14:paraId="447AD026" w14:textId="77777777" w:rsidTr="0012117C">
        <w:trPr>
          <w:cantSplit/>
          <w:trHeight w:val="300"/>
          <w:jc w:val="center"/>
        </w:trPr>
        <w:tc>
          <w:tcPr>
            <w:tcW w:w="3836" w:type="pct"/>
            <w:vAlign w:val="center"/>
            <w:hideMark/>
          </w:tcPr>
          <w:p w14:paraId="7EC4E86B" w14:textId="77777777" w:rsidR="0073302D" w:rsidRPr="00BF2504" w:rsidRDefault="0073302D" w:rsidP="0073302D">
            <w:pPr>
              <w:pStyle w:val="TableBodyTextMIRB"/>
              <w:rPr>
                <w:rFonts w:eastAsia="Times New Roman"/>
                <w:lang w:eastAsia="en-CA"/>
              </w:rPr>
            </w:pPr>
            <w:r w:rsidRPr="00BF2504">
              <w:t>Town of Kirkland Lake</w:t>
            </w:r>
          </w:p>
        </w:tc>
        <w:tc>
          <w:tcPr>
            <w:tcW w:w="1164" w:type="pct"/>
            <w:noWrap/>
            <w:vAlign w:val="center"/>
            <w:hideMark/>
          </w:tcPr>
          <w:p w14:paraId="6315556B" w14:textId="74E5D600" w:rsidR="0073302D" w:rsidRPr="00BF2504" w:rsidRDefault="002D61AA" w:rsidP="0073302D">
            <w:pPr>
              <w:pStyle w:val="TableBodyTextMIRB"/>
            </w:pPr>
            <w:r w:rsidRPr="00BF2504">
              <w:rPr>
                <w:rFonts w:eastAsia="Times New Roman"/>
                <w:lang w:eastAsia="en-CA"/>
              </w:rPr>
              <w:t>Sans objet</w:t>
            </w:r>
          </w:p>
        </w:tc>
      </w:tr>
      <w:tr w:rsidR="0073302D" w:rsidRPr="00BF2504" w14:paraId="1FD69EA9" w14:textId="77777777" w:rsidTr="0012117C">
        <w:trPr>
          <w:cantSplit/>
          <w:trHeight w:val="300"/>
          <w:jc w:val="center"/>
        </w:trPr>
        <w:tc>
          <w:tcPr>
            <w:tcW w:w="3836" w:type="pct"/>
            <w:vAlign w:val="center"/>
            <w:hideMark/>
          </w:tcPr>
          <w:p w14:paraId="1B57F78A" w14:textId="77777777" w:rsidR="0073302D" w:rsidRPr="00BF2504" w:rsidRDefault="0073302D" w:rsidP="0073302D">
            <w:pPr>
              <w:pStyle w:val="TableBodyTextMIRB"/>
              <w:rPr>
                <w:rFonts w:eastAsia="Times New Roman"/>
                <w:lang w:eastAsia="en-CA"/>
              </w:rPr>
            </w:pPr>
            <w:r w:rsidRPr="00BF2504">
              <w:t>Town of Lasalle</w:t>
            </w:r>
          </w:p>
        </w:tc>
        <w:tc>
          <w:tcPr>
            <w:tcW w:w="1164" w:type="pct"/>
            <w:noWrap/>
            <w:vAlign w:val="center"/>
            <w:hideMark/>
          </w:tcPr>
          <w:p w14:paraId="18C02EF8" w14:textId="7C46B965" w:rsidR="0073302D" w:rsidRPr="00BF2504" w:rsidRDefault="002D61AA" w:rsidP="0073302D">
            <w:pPr>
              <w:pStyle w:val="TableBodyTextMIRB"/>
            </w:pPr>
            <w:r w:rsidRPr="00BF2504">
              <w:rPr>
                <w:rFonts w:eastAsia="Times New Roman"/>
                <w:lang w:eastAsia="en-CA"/>
              </w:rPr>
              <w:t>Sans objet</w:t>
            </w:r>
          </w:p>
        </w:tc>
      </w:tr>
      <w:tr w:rsidR="0073302D" w:rsidRPr="00BF2504" w14:paraId="7A1C8B75" w14:textId="77777777" w:rsidTr="0012117C">
        <w:trPr>
          <w:cantSplit/>
          <w:trHeight w:val="300"/>
          <w:jc w:val="center"/>
        </w:trPr>
        <w:tc>
          <w:tcPr>
            <w:tcW w:w="3836" w:type="pct"/>
            <w:vAlign w:val="center"/>
            <w:hideMark/>
          </w:tcPr>
          <w:p w14:paraId="07918693" w14:textId="77777777" w:rsidR="0073302D" w:rsidRPr="00BF2504" w:rsidRDefault="0073302D" w:rsidP="0073302D">
            <w:pPr>
              <w:pStyle w:val="TableBodyTextMIRB"/>
              <w:rPr>
                <w:rFonts w:eastAsia="Times New Roman"/>
                <w:lang w:eastAsia="en-CA"/>
              </w:rPr>
            </w:pPr>
            <w:r w:rsidRPr="00BF2504">
              <w:t>Town of Latchford</w:t>
            </w:r>
          </w:p>
        </w:tc>
        <w:tc>
          <w:tcPr>
            <w:tcW w:w="1164" w:type="pct"/>
            <w:noWrap/>
            <w:vAlign w:val="center"/>
            <w:hideMark/>
          </w:tcPr>
          <w:p w14:paraId="74E46C52" w14:textId="72FFD8F7" w:rsidR="0073302D" w:rsidRPr="00BF2504" w:rsidRDefault="002D61AA" w:rsidP="0073302D">
            <w:pPr>
              <w:pStyle w:val="TableBodyTextMIRB"/>
            </w:pPr>
            <w:r w:rsidRPr="00BF2504">
              <w:rPr>
                <w:rFonts w:eastAsia="Times New Roman"/>
                <w:lang w:eastAsia="en-CA"/>
              </w:rPr>
              <w:t>Sans objet</w:t>
            </w:r>
          </w:p>
        </w:tc>
      </w:tr>
      <w:tr w:rsidR="0073302D" w:rsidRPr="00BF2504" w14:paraId="4A8A083C" w14:textId="77777777" w:rsidTr="0012117C">
        <w:trPr>
          <w:cantSplit/>
          <w:trHeight w:val="300"/>
          <w:jc w:val="center"/>
        </w:trPr>
        <w:tc>
          <w:tcPr>
            <w:tcW w:w="3836" w:type="pct"/>
            <w:vAlign w:val="center"/>
            <w:hideMark/>
          </w:tcPr>
          <w:p w14:paraId="341F0981" w14:textId="77777777" w:rsidR="0073302D" w:rsidRPr="00BF2504" w:rsidRDefault="0073302D" w:rsidP="0073302D">
            <w:pPr>
              <w:pStyle w:val="TableBodyTextMIRB"/>
              <w:rPr>
                <w:rFonts w:eastAsia="Times New Roman"/>
                <w:lang w:eastAsia="en-CA"/>
              </w:rPr>
            </w:pPr>
            <w:r w:rsidRPr="00BF2504">
              <w:t>Town of Laurentian Hills</w:t>
            </w:r>
          </w:p>
        </w:tc>
        <w:tc>
          <w:tcPr>
            <w:tcW w:w="1164" w:type="pct"/>
            <w:noWrap/>
            <w:vAlign w:val="center"/>
            <w:hideMark/>
          </w:tcPr>
          <w:p w14:paraId="25BC7966" w14:textId="3F14E6EA" w:rsidR="0073302D" w:rsidRPr="00BF2504" w:rsidRDefault="002D61AA" w:rsidP="0073302D">
            <w:pPr>
              <w:pStyle w:val="TableBodyTextMIRB"/>
            </w:pPr>
            <w:r w:rsidRPr="00BF2504">
              <w:rPr>
                <w:rFonts w:eastAsia="Times New Roman"/>
                <w:lang w:eastAsia="en-CA"/>
              </w:rPr>
              <w:t>Sans objet</w:t>
            </w:r>
          </w:p>
        </w:tc>
      </w:tr>
      <w:tr w:rsidR="0073302D" w:rsidRPr="00BF2504" w14:paraId="69FC20B1" w14:textId="77777777" w:rsidTr="0012117C">
        <w:trPr>
          <w:cantSplit/>
          <w:trHeight w:val="300"/>
          <w:jc w:val="center"/>
        </w:trPr>
        <w:tc>
          <w:tcPr>
            <w:tcW w:w="3836" w:type="pct"/>
            <w:vAlign w:val="center"/>
            <w:hideMark/>
          </w:tcPr>
          <w:p w14:paraId="2C6AB8E5" w14:textId="77777777" w:rsidR="0073302D" w:rsidRPr="00BF2504" w:rsidRDefault="0073302D" w:rsidP="0073302D">
            <w:pPr>
              <w:pStyle w:val="TableBodyTextMIRB"/>
              <w:rPr>
                <w:rFonts w:eastAsia="Times New Roman"/>
                <w:lang w:eastAsia="en-CA"/>
              </w:rPr>
            </w:pPr>
            <w:r w:rsidRPr="00BF2504">
              <w:t>Town of Lincoln</w:t>
            </w:r>
          </w:p>
        </w:tc>
        <w:tc>
          <w:tcPr>
            <w:tcW w:w="1164" w:type="pct"/>
            <w:noWrap/>
            <w:vAlign w:val="center"/>
            <w:hideMark/>
          </w:tcPr>
          <w:p w14:paraId="1543ED87" w14:textId="244933E2" w:rsidR="0073302D" w:rsidRPr="00BF2504" w:rsidRDefault="002D61AA" w:rsidP="0073302D">
            <w:pPr>
              <w:pStyle w:val="TableBodyTextMIRB"/>
            </w:pPr>
            <w:r w:rsidRPr="00BF2504">
              <w:rPr>
                <w:rFonts w:eastAsia="Times New Roman"/>
                <w:lang w:eastAsia="en-CA"/>
              </w:rPr>
              <w:t>Sans objet</w:t>
            </w:r>
          </w:p>
        </w:tc>
      </w:tr>
      <w:tr w:rsidR="0073302D" w:rsidRPr="00BF2504" w14:paraId="10C18D55" w14:textId="77777777" w:rsidTr="0012117C">
        <w:trPr>
          <w:cantSplit/>
          <w:trHeight w:val="300"/>
          <w:jc w:val="center"/>
        </w:trPr>
        <w:tc>
          <w:tcPr>
            <w:tcW w:w="3836" w:type="pct"/>
            <w:vAlign w:val="center"/>
            <w:hideMark/>
          </w:tcPr>
          <w:p w14:paraId="087F1F8A" w14:textId="77777777" w:rsidR="0073302D" w:rsidRPr="00BF2504" w:rsidRDefault="0073302D" w:rsidP="0073302D">
            <w:pPr>
              <w:pStyle w:val="TableBodyTextMIRB"/>
              <w:rPr>
                <w:rFonts w:eastAsia="Times New Roman"/>
                <w:lang w:eastAsia="en-CA"/>
              </w:rPr>
            </w:pPr>
            <w:r w:rsidRPr="00BF2504">
              <w:t>Town of Marathon</w:t>
            </w:r>
          </w:p>
        </w:tc>
        <w:tc>
          <w:tcPr>
            <w:tcW w:w="1164" w:type="pct"/>
            <w:noWrap/>
            <w:vAlign w:val="center"/>
            <w:hideMark/>
          </w:tcPr>
          <w:p w14:paraId="0FE9A091" w14:textId="79E4953C" w:rsidR="0073302D" w:rsidRPr="00BF2504" w:rsidRDefault="002D61AA" w:rsidP="0073302D">
            <w:pPr>
              <w:pStyle w:val="TableBodyTextMIRB"/>
            </w:pPr>
            <w:r w:rsidRPr="00BF2504">
              <w:rPr>
                <w:rFonts w:eastAsia="Times New Roman"/>
                <w:lang w:eastAsia="en-CA"/>
              </w:rPr>
              <w:t>Sans objet</w:t>
            </w:r>
          </w:p>
        </w:tc>
      </w:tr>
      <w:tr w:rsidR="0073302D" w:rsidRPr="00BF2504" w14:paraId="3AE10848" w14:textId="77777777" w:rsidTr="0012117C">
        <w:trPr>
          <w:cantSplit/>
          <w:trHeight w:val="300"/>
          <w:jc w:val="center"/>
        </w:trPr>
        <w:tc>
          <w:tcPr>
            <w:tcW w:w="3836" w:type="pct"/>
            <w:vAlign w:val="center"/>
            <w:hideMark/>
          </w:tcPr>
          <w:p w14:paraId="6C57A143" w14:textId="77777777" w:rsidR="0073302D" w:rsidRPr="00BF2504" w:rsidRDefault="0073302D" w:rsidP="0073302D">
            <w:pPr>
              <w:pStyle w:val="TableBodyTextMIRB"/>
              <w:rPr>
                <w:rFonts w:eastAsia="Times New Roman"/>
                <w:lang w:eastAsia="en-CA"/>
              </w:rPr>
            </w:pPr>
            <w:r w:rsidRPr="00BF2504">
              <w:lastRenderedPageBreak/>
              <w:t>Town of Mattawa</w:t>
            </w:r>
          </w:p>
        </w:tc>
        <w:tc>
          <w:tcPr>
            <w:tcW w:w="1164" w:type="pct"/>
            <w:noWrap/>
            <w:vAlign w:val="center"/>
            <w:hideMark/>
          </w:tcPr>
          <w:p w14:paraId="78D267B2" w14:textId="5826AA16" w:rsidR="0073302D" w:rsidRPr="00BF2504" w:rsidRDefault="002D61AA" w:rsidP="0073302D">
            <w:pPr>
              <w:pStyle w:val="TableBodyTextMIRB"/>
            </w:pPr>
            <w:r w:rsidRPr="00BF2504">
              <w:rPr>
                <w:rFonts w:eastAsia="Times New Roman"/>
                <w:lang w:eastAsia="en-CA"/>
              </w:rPr>
              <w:t>Sans objet</w:t>
            </w:r>
          </w:p>
        </w:tc>
      </w:tr>
      <w:tr w:rsidR="0073302D" w:rsidRPr="00BF2504" w14:paraId="2B7762A7" w14:textId="77777777" w:rsidTr="0012117C">
        <w:trPr>
          <w:cantSplit/>
          <w:trHeight w:val="300"/>
          <w:jc w:val="center"/>
        </w:trPr>
        <w:tc>
          <w:tcPr>
            <w:tcW w:w="3836" w:type="pct"/>
            <w:vAlign w:val="center"/>
            <w:hideMark/>
          </w:tcPr>
          <w:p w14:paraId="66078C4B" w14:textId="77777777" w:rsidR="0073302D" w:rsidRPr="00BF2504" w:rsidRDefault="0073302D" w:rsidP="0073302D">
            <w:pPr>
              <w:pStyle w:val="TableBodyTextMIRB"/>
              <w:rPr>
                <w:rFonts w:eastAsia="Times New Roman"/>
                <w:lang w:eastAsia="en-CA"/>
              </w:rPr>
            </w:pPr>
            <w:r w:rsidRPr="00BF2504">
              <w:t>Town of Midland</w:t>
            </w:r>
          </w:p>
        </w:tc>
        <w:tc>
          <w:tcPr>
            <w:tcW w:w="1164" w:type="pct"/>
            <w:noWrap/>
            <w:vAlign w:val="center"/>
            <w:hideMark/>
          </w:tcPr>
          <w:p w14:paraId="4A9E06CA" w14:textId="6FE6AB35" w:rsidR="0073302D" w:rsidRPr="00BF2504" w:rsidRDefault="002D61AA" w:rsidP="0073302D">
            <w:pPr>
              <w:pStyle w:val="TableBodyTextMIRB"/>
            </w:pPr>
            <w:r w:rsidRPr="00BF2504">
              <w:rPr>
                <w:rFonts w:eastAsia="Times New Roman"/>
                <w:lang w:eastAsia="en-CA"/>
              </w:rPr>
              <w:t>Sans objet</w:t>
            </w:r>
          </w:p>
        </w:tc>
      </w:tr>
      <w:tr w:rsidR="0073302D" w:rsidRPr="00BF2504" w14:paraId="6512DFB4" w14:textId="77777777" w:rsidTr="0012117C">
        <w:trPr>
          <w:cantSplit/>
          <w:trHeight w:val="300"/>
          <w:jc w:val="center"/>
        </w:trPr>
        <w:tc>
          <w:tcPr>
            <w:tcW w:w="3836" w:type="pct"/>
            <w:vAlign w:val="center"/>
            <w:hideMark/>
          </w:tcPr>
          <w:p w14:paraId="1E107065" w14:textId="77777777" w:rsidR="0073302D" w:rsidRPr="00BF2504" w:rsidRDefault="0073302D" w:rsidP="0073302D">
            <w:pPr>
              <w:pStyle w:val="TableBodyTextMIRB"/>
              <w:rPr>
                <w:rFonts w:eastAsia="Times New Roman"/>
                <w:lang w:eastAsia="en-CA"/>
              </w:rPr>
            </w:pPr>
            <w:r w:rsidRPr="00BF2504">
              <w:t>Town of Milton</w:t>
            </w:r>
          </w:p>
        </w:tc>
        <w:tc>
          <w:tcPr>
            <w:tcW w:w="1164" w:type="pct"/>
            <w:noWrap/>
            <w:vAlign w:val="center"/>
            <w:hideMark/>
          </w:tcPr>
          <w:p w14:paraId="77B4905B" w14:textId="4B0C07FA" w:rsidR="0073302D" w:rsidRPr="00BF2504" w:rsidRDefault="002D61AA" w:rsidP="0073302D">
            <w:pPr>
              <w:pStyle w:val="TableBodyTextMIRB"/>
            </w:pPr>
            <w:r w:rsidRPr="00BF2504">
              <w:rPr>
                <w:rFonts w:eastAsia="Times New Roman"/>
                <w:lang w:eastAsia="en-CA"/>
              </w:rPr>
              <w:t>Sans objet</w:t>
            </w:r>
          </w:p>
        </w:tc>
      </w:tr>
      <w:tr w:rsidR="0073302D" w:rsidRPr="00BF2504" w14:paraId="419062C5" w14:textId="77777777" w:rsidTr="0012117C">
        <w:trPr>
          <w:cantSplit/>
          <w:trHeight w:val="300"/>
          <w:jc w:val="center"/>
        </w:trPr>
        <w:tc>
          <w:tcPr>
            <w:tcW w:w="3836" w:type="pct"/>
            <w:vAlign w:val="center"/>
            <w:hideMark/>
          </w:tcPr>
          <w:p w14:paraId="201CE4EB" w14:textId="77777777" w:rsidR="0073302D" w:rsidRPr="00BF2504" w:rsidRDefault="0073302D" w:rsidP="0073302D">
            <w:pPr>
              <w:pStyle w:val="TableBodyTextMIRB"/>
              <w:rPr>
                <w:rFonts w:eastAsia="Times New Roman"/>
                <w:lang w:eastAsia="en-CA"/>
              </w:rPr>
            </w:pPr>
            <w:r w:rsidRPr="00BF2504">
              <w:t>Town of Minto</w:t>
            </w:r>
          </w:p>
        </w:tc>
        <w:tc>
          <w:tcPr>
            <w:tcW w:w="1164" w:type="pct"/>
            <w:noWrap/>
            <w:vAlign w:val="center"/>
            <w:hideMark/>
          </w:tcPr>
          <w:p w14:paraId="0F86CDC3" w14:textId="7BDB2933" w:rsidR="0073302D" w:rsidRPr="00BF2504" w:rsidRDefault="002D61AA" w:rsidP="0073302D">
            <w:pPr>
              <w:pStyle w:val="TableBodyTextMIRB"/>
            </w:pPr>
            <w:r w:rsidRPr="00BF2504">
              <w:rPr>
                <w:rFonts w:eastAsia="Times New Roman"/>
                <w:lang w:eastAsia="en-CA"/>
              </w:rPr>
              <w:t>Sans objet</w:t>
            </w:r>
          </w:p>
        </w:tc>
      </w:tr>
      <w:tr w:rsidR="0073302D" w:rsidRPr="00BF2504" w14:paraId="4AC6D74A" w14:textId="77777777" w:rsidTr="0012117C">
        <w:trPr>
          <w:cantSplit/>
          <w:trHeight w:val="300"/>
          <w:jc w:val="center"/>
        </w:trPr>
        <w:tc>
          <w:tcPr>
            <w:tcW w:w="3836" w:type="pct"/>
            <w:vAlign w:val="center"/>
            <w:hideMark/>
          </w:tcPr>
          <w:p w14:paraId="5B29EA7E" w14:textId="77777777" w:rsidR="0073302D" w:rsidRPr="00BF2504" w:rsidRDefault="0073302D" w:rsidP="0073302D">
            <w:pPr>
              <w:pStyle w:val="TableBodyTextMIRB"/>
              <w:rPr>
                <w:rFonts w:eastAsia="Times New Roman"/>
                <w:lang w:eastAsia="en-CA"/>
              </w:rPr>
            </w:pPr>
            <w:r w:rsidRPr="00BF2504">
              <w:t>Town of Mono</w:t>
            </w:r>
          </w:p>
        </w:tc>
        <w:tc>
          <w:tcPr>
            <w:tcW w:w="1164" w:type="pct"/>
            <w:noWrap/>
            <w:vAlign w:val="center"/>
            <w:hideMark/>
          </w:tcPr>
          <w:p w14:paraId="7215D630" w14:textId="2524DF03" w:rsidR="0073302D" w:rsidRPr="00BF2504" w:rsidRDefault="002D61AA" w:rsidP="0073302D">
            <w:pPr>
              <w:pStyle w:val="TableBodyTextMIRB"/>
            </w:pPr>
            <w:r w:rsidRPr="00BF2504">
              <w:rPr>
                <w:rFonts w:eastAsia="Times New Roman"/>
                <w:lang w:eastAsia="en-CA"/>
              </w:rPr>
              <w:t>Sans objet</w:t>
            </w:r>
          </w:p>
        </w:tc>
      </w:tr>
      <w:tr w:rsidR="0073302D" w:rsidRPr="00BF2504" w14:paraId="181F0BB0" w14:textId="77777777" w:rsidTr="0012117C">
        <w:trPr>
          <w:cantSplit/>
          <w:trHeight w:val="300"/>
          <w:jc w:val="center"/>
        </w:trPr>
        <w:tc>
          <w:tcPr>
            <w:tcW w:w="3836" w:type="pct"/>
            <w:vAlign w:val="center"/>
            <w:hideMark/>
          </w:tcPr>
          <w:p w14:paraId="493E026E" w14:textId="77777777" w:rsidR="0073302D" w:rsidRPr="00BF2504" w:rsidRDefault="0073302D" w:rsidP="0073302D">
            <w:pPr>
              <w:pStyle w:val="TableBodyTextMIRB"/>
              <w:rPr>
                <w:rFonts w:eastAsia="Times New Roman"/>
                <w:lang w:eastAsia="en-CA"/>
              </w:rPr>
            </w:pPr>
            <w:r w:rsidRPr="00BF2504">
              <w:t>Town of Moosonee</w:t>
            </w:r>
          </w:p>
        </w:tc>
        <w:tc>
          <w:tcPr>
            <w:tcW w:w="1164" w:type="pct"/>
            <w:noWrap/>
            <w:vAlign w:val="center"/>
            <w:hideMark/>
          </w:tcPr>
          <w:p w14:paraId="6AF019EA" w14:textId="26BBCA7F" w:rsidR="0073302D" w:rsidRPr="00BF2504" w:rsidRDefault="002D61AA" w:rsidP="0073302D">
            <w:pPr>
              <w:pStyle w:val="TableBodyTextMIRB"/>
            </w:pPr>
            <w:r w:rsidRPr="00BF2504">
              <w:rPr>
                <w:rFonts w:eastAsia="Times New Roman"/>
                <w:lang w:eastAsia="en-CA"/>
              </w:rPr>
              <w:t>Sans objet</w:t>
            </w:r>
          </w:p>
        </w:tc>
      </w:tr>
      <w:tr w:rsidR="0073302D" w:rsidRPr="00BF2504" w14:paraId="09E4ACC5" w14:textId="77777777" w:rsidTr="0012117C">
        <w:trPr>
          <w:cantSplit/>
          <w:trHeight w:val="300"/>
          <w:jc w:val="center"/>
        </w:trPr>
        <w:tc>
          <w:tcPr>
            <w:tcW w:w="3836" w:type="pct"/>
            <w:vAlign w:val="center"/>
            <w:hideMark/>
          </w:tcPr>
          <w:p w14:paraId="7A102524" w14:textId="77777777" w:rsidR="0073302D" w:rsidRPr="00BF2504" w:rsidRDefault="0073302D" w:rsidP="0073302D">
            <w:pPr>
              <w:pStyle w:val="TableBodyTextMIRB"/>
              <w:rPr>
                <w:rFonts w:eastAsia="Times New Roman"/>
                <w:lang w:eastAsia="en-CA"/>
              </w:rPr>
            </w:pPr>
            <w:r w:rsidRPr="00BF2504">
              <w:t>Town of New Tecumseth</w:t>
            </w:r>
          </w:p>
        </w:tc>
        <w:tc>
          <w:tcPr>
            <w:tcW w:w="1164" w:type="pct"/>
            <w:noWrap/>
            <w:vAlign w:val="center"/>
            <w:hideMark/>
          </w:tcPr>
          <w:p w14:paraId="586DDDD9" w14:textId="70B2EE2D" w:rsidR="0073302D" w:rsidRPr="00BF2504" w:rsidRDefault="002D61AA" w:rsidP="0073302D">
            <w:pPr>
              <w:pStyle w:val="TableBodyTextMIRB"/>
            </w:pPr>
            <w:r w:rsidRPr="00BF2504">
              <w:rPr>
                <w:rFonts w:eastAsia="Times New Roman"/>
                <w:lang w:eastAsia="en-CA"/>
              </w:rPr>
              <w:t>Sans objet</w:t>
            </w:r>
          </w:p>
        </w:tc>
      </w:tr>
      <w:tr w:rsidR="0073302D" w:rsidRPr="00BF2504" w14:paraId="4DAC2FBF" w14:textId="77777777" w:rsidTr="0012117C">
        <w:trPr>
          <w:cantSplit/>
          <w:trHeight w:val="300"/>
          <w:jc w:val="center"/>
        </w:trPr>
        <w:tc>
          <w:tcPr>
            <w:tcW w:w="3836" w:type="pct"/>
            <w:vAlign w:val="center"/>
            <w:hideMark/>
          </w:tcPr>
          <w:p w14:paraId="24C4BA5D" w14:textId="77777777" w:rsidR="0073302D" w:rsidRPr="00BF2504" w:rsidRDefault="0073302D" w:rsidP="0073302D">
            <w:pPr>
              <w:pStyle w:val="TableBodyTextMIRB"/>
              <w:rPr>
                <w:rFonts w:eastAsia="Times New Roman"/>
                <w:lang w:eastAsia="en-CA"/>
              </w:rPr>
            </w:pPr>
            <w:r w:rsidRPr="00BF2504">
              <w:t>Town of Newmarket</w:t>
            </w:r>
          </w:p>
        </w:tc>
        <w:tc>
          <w:tcPr>
            <w:tcW w:w="1164" w:type="pct"/>
            <w:noWrap/>
            <w:vAlign w:val="center"/>
            <w:hideMark/>
          </w:tcPr>
          <w:p w14:paraId="2A2E4F7D" w14:textId="065EC64A" w:rsidR="0073302D" w:rsidRPr="00BF2504" w:rsidRDefault="002D61AA" w:rsidP="0073302D">
            <w:pPr>
              <w:pStyle w:val="TableBodyTextMIRB"/>
            </w:pPr>
            <w:r w:rsidRPr="00BF2504">
              <w:rPr>
                <w:rFonts w:eastAsia="Times New Roman"/>
                <w:lang w:eastAsia="en-CA"/>
              </w:rPr>
              <w:t>Sans objet</w:t>
            </w:r>
          </w:p>
        </w:tc>
      </w:tr>
      <w:tr w:rsidR="0073302D" w:rsidRPr="00BF2504" w14:paraId="4942328C" w14:textId="77777777" w:rsidTr="0012117C">
        <w:trPr>
          <w:cantSplit/>
          <w:trHeight w:val="300"/>
          <w:jc w:val="center"/>
        </w:trPr>
        <w:tc>
          <w:tcPr>
            <w:tcW w:w="3836" w:type="pct"/>
            <w:vAlign w:val="center"/>
            <w:hideMark/>
          </w:tcPr>
          <w:p w14:paraId="61B09B36" w14:textId="77777777" w:rsidR="0073302D" w:rsidRPr="00BF2504" w:rsidRDefault="0073302D" w:rsidP="0073302D">
            <w:pPr>
              <w:pStyle w:val="TableBodyTextMIRB"/>
              <w:rPr>
                <w:rFonts w:eastAsia="Times New Roman"/>
                <w:lang w:eastAsia="en-CA"/>
              </w:rPr>
            </w:pPr>
            <w:r w:rsidRPr="00BF2504">
              <w:t>Town of Niagara-On-The-Lake</w:t>
            </w:r>
          </w:p>
        </w:tc>
        <w:tc>
          <w:tcPr>
            <w:tcW w:w="1164" w:type="pct"/>
            <w:noWrap/>
            <w:vAlign w:val="center"/>
            <w:hideMark/>
          </w:tcPr>
          <w:p w14:paraId="4F3F44E0" w14:textId="2C02223A" w:rsidR="0073302D" w:rsidRPr="00BF2504" w:rsidRDefault="002D61AA" w:rsidP="0073302D">
            <w:pPr>
              <w:pStyle w:val="TableBodyTextMIRB"/>
            </w:pPr>
            <w:r w:rsidRPr="00BF2504">
              <w:rPr>
                <w:rFonts w:eastAsia="Times New Roman"/>
                <w:lang w:eastAsia="en-CA"/>
              </w:rPr>
              <w:t>Sans objet</w:t>
            </w:r>
          </w:p>
        </w:tc>
      </w:tr>
      <w:tr w:rsidR="0073302D" w:rsidRPr="00BF2504" w14:paraId="0E18A3FE" w14:textId="77777777" w:rsidTr="0012117C">
        <w:trPr>
          <w:cantSplit/>
          <w:trHeight w:val="300"/>
          <w:jc w:val="center"/>
        </w:trPr>
        <w:tc>
          <w:tcPr>
            <w:tcW w:w="3836" w:type="pct"/>
            <w:vAlign w:val="center"/>
            <w:hideMark/>
          </w:tcPr>
          <w:p w14:paraId="0B99F14A" w14:textId="77777777" w:rsidR="0073302D" w:rsidRPr="00BF2504" w:rsidRDefault="0073302D" w:rsidP="0073302D">
            <w:pPr>
              <w:pStyle w:val="TableBodyTextMIRB"/>
              <w:rPr>
                <w:rFonts w:eastAsia="Times New Roman"/>
                <w:lang w:eastAsia="en-CA"/>
              </w:rPr>
            </w:pPr>
            <w:r w:rsidRPr="00BF2504">
              <w:t>Town of Northeastern Manitoulin and the Islands</w:t>
            </w:r>
          </w:p>
        </w:tc>
        <w:tc>
          <w:tcPr>
            <w:tcW w:w="1164" w:type="pct"/>
            <w:noWrap/>
            <w:vAlign w:val="center"/>
            <w:hideMark/>
          </w:tcPr>
          <w:p w14:paraId="2BCA61DA" w14:textId="20BBED8C" w:rsidR="0073302D" w:rsidRPr="00BF2504" w:rsidRDefault="002D61AA" w:rsidP="0073302D">
            <w:pPr>
              <w:pStyle w:val="TableBodyTextMIRB"/>
            </w:pPr>
            <w:r w:rsidRPr="00BF2504">
              <w:rPr>
                <w:rFonts w:eastAsia="Times New Roman"/>
                <w:lang w:eastAsia="en-CA"/>
              </w:rPr>
              <w:t>Sans objet</w:t>
            </w:r>
          </w:p>
        </w:tc>
      </w:tr>
      <w:tr w:rsidR="0073302D" w:rsidRPr="00BF2504" w14:paraId="23216C78" w14:textId="77777777" w:rsidTr="0012117C">
        <w:trPr>
          <w:cantSplit/>
          <w:trHeight w:val="300"/>
          <w:jc w:val="center"/>
        </w:trPr>
        <w:tc>
          <w:tcPr>
            <w:tcW w:w="3836" w:type="pct"/>
            <w:vAlign w:val="center"/>
            <w:hideMark/>
          </w:tcPr>
          <w:p w14:paraId="6257F8CD" w14:textId="77777777" w:rsidR="0073302D" w:rsidRPr="00BF2504" w:rsidRDefault="0073302D" w:rsidP="0073302D">
            <w:pPr>
              <w:pStyle w:val="TableBodyTextMIRB"/>
              <w:rPr>
                <w:rFonts w:eastAsia="Times New Roman"/>
                <w:lang w:eastAsia="en-CA"/>
              </w:rPr>
            </w:pPr>
            <w:r w:rsidRPr="00BF2504">
              <w:t>Town of Oakville</w:t>
            </w:r>
          </w:p>
        </w:tc>
        <w:tc>
          <w:tcPr>
            <w:tcW w:w="1164" w:type="pct"/>
            <w:noWrap/>
            <w:vAlign w:val="center"/>
            <w:hideMark/>
          </w:tcPr>
          <w:p w14:paraId="63F0ACC8" w14:textId="3C36EE54" w:rsidR="0073302D" w:rsidRPr="00BF2504" w:rsidRDefault="002D61AA" w:rsidP="0073302D">
            <w:pPr>
              <w:pStyle w:val="TableBodyTextMIRB"/>
            </w:pPr>
            <w:r w:rsidRPr="00BF2504">
              <w:rPr>
                <w:rFonts w:eastAsia="Times New Roman"/>
                <w:lang w:eastAsia="en-CA"/>
              </w:rPr>
              <w:t>Sans objet</w:t>
            </w:r>
          </w:p>
        </w:tc>
      </w:tr>
      <w:tr w:rsidR="0073302D" w:rsidRPr="00BF2504" w14:paraId="59114D30" w14:textId="77777777" w:rsidTr="0012117C">
        <w:trPr>
          <w:cantSplit/>
          <w:trHeight w:val="300"/>
          <w:jc w:val="center"/>
        </w:trPr>
        <w:tc>
          <w:tcPr>
            <w:tcW w:w="3836" w:type="pct"/>
            <w:vAlign w:val="center"/>
            <w:hideMark/>
          </w:tcPr>
          <w:p w14:paraId="544AFC14" w14:textId="77777777" w:rsidR="0073302D" w:rsidRPr="00BF2504" w:rsidRDefault="0073302D" w:rsidP="0073302D">
            <w:pPr>
              <w:pStyle w:val="TableBodyTextMIRB"/>
              <w:rPr>
                <w:rFonts w:eastAsia="Times New Roman"/>
                <w:lang w:eastAsia="en-CA"/>
              </w:rPr>
            </w:pPr>
            <w:r w:rsidRPr="00BF2504">
              <w:t>Town of Orangeville</w:t>
            </w:r>
          </w:p>
        </w:tc>
        <w:tc>
          <w:tcPr>
            <w:tcW w:w="1164" w:type="pct"/>
            <w:noWrap/>
            <w:vAlign w:val="center"/>
            <w:hideMark/>
          </w:tcPr>
          <w:p w14:paraId="5BB565DA" w14:textId="1D3CEBDC" w:rsidR="0073302D" w:rsidRPr="00BF2504" w:rsidRDefault="002D61AA" w:rsidP="0073302D">
            <w:pPr>
              <w:pStyle w:val="TableBodyTextMIRB"/>
            </w:pPr>
            <w:r w:rsidRPr="00BF2504">
              <w:rPr>
                <w:rFonts w:eastAsia="Times New Roman"/>
                <w:lang w:eastAsia="en-CA"/>
              </w:rPr>
              <w:t>Sans objet</w:t>
            </w:r>
          </w:p>
        </w:tc>
      </w:tr>
      <w:tr w:rsidR="0073302D" w:rsidRPr="00BF2504" w14:paraId="7642206E" w14:textId="77777777" w:rsidTr="0012117C">
        <w:trPr>
          <w:cantSplit/>
          <w:trHeight w:val="300"/>
          <w:jc w:val="center"/>
        </w:trPr>
        <w:tc>
          <w:tcPr>
            <w:tcW w:w="3836" w:type="pct"/>
            <w:vAlign w:val="center"/>
            <w:hideMark/>
          </w:tcPr>
          <w:p w14:paraId="07CB00FC" w14:textId="77777777" w:rsidR="0073302D" w:rsidRPr="00BF2504" w:rsidRDefault="0073302D" w:rsidP="0073302D">
            <w:pPr>
              <w:pStyle w:val="TableBodyTextMIRB"/>
              <w:rPr>
                <w:rFonts w:eastAsia="Times New Roman"/>
                <w:lang w:eastAsia="en-CA"/>
              </w:rPr>
            </w:pPr>
            <w:r w:rsidRPr="00BF2504">
              <w:t>Town of Parry Sound</w:t>
            </w:r>
          </w:p>
        </w:tc>
        <w:tc>
          <w:tcPr>
            <w:tcW w:w="1164" w:type="pct"/>
            <w:noWrap/>
            <w:vAlign w:val="center"/>
            <w:hideMark/>
          </w:tcPr>
          <w:p w14:paraId="11F16F29" w14:textId="064332E7" w:rsidR="0073302D" w:rsidRPr="00BF2504" w:rsidRDefault="002D61AA" w:rsidP="0073302D">
            <w:pPr>
              <w:pStyle w:val="TableBodyTextMIRB"/>
            </w:pPr>
            <w:r w:rsidRPr="00BF2504">
              <w:rPr>
                <w:rFonts w:eastAsia="Times New Roman"/>
                <w:lang w:eastAsia="en-CA"/>
              </w:rPr>
              <w:t>Sans objet</w:t>
            </w:r>
          </w:p>
        </w:tc>
      </w:tr>
      <w:tr w:rsidR="0073302D" w:rsidRPr="00BF2504" w14:paraId="29218EDA" w14:textId="77777777" w:rsidTr="0012117C">
        <w:trPr>
          <w:cantSplit/>
          <w:trHeight w:val="300"/>
          <w:jc w:val="center"/>
        </w:trPr>
        <w:tc>
          <w:tcPr>
            <w:tcW w:w="3836" w:type="pct"/>
            <w:vAlign w:val="center"/>
            <w:hideMark/>
          </w:tcPr>
          <w:p w14:paraId="61E30010" w14:textId="77777777" w:rsidR="0073302D" w:rsidRPr="00BF2504" w:rsidRDefault="0073302D" w:rsidP="0073302D">
            <w:pPr>
              <w:pStyle w:val="TableBodyTextMIRB"/>
              <w:rPr>
                <w:rFonts w:eastAsia="Times New Roman"/>
                <w:lang w:eastAsia="en-CA"/>
              </w:rPr>
            </w:pPr>
            <w:r w:rsidRPr="00BF2504">
              <w:t>Town of Pelham</w:t>
            </w:r>
          </w:p>
        </w:tc>
        <w:tc>
          <w:tcPr>
            <w:tcW w:w="1164" w:type="pct"/>
            <w:noWrap/>
            <w:vAlign w:val="center"/>
            <w:hideMark/>
          </w:tcPr>
          <w:p w14:paraId="5C86596D" w14:textId="54FBEF00" w:rsidR="0073302D" w:rsidRPr="00BF2504" w:rsidRDefault="002D61AA" w:rsidP="0073302D">
            <w:pPr>
              <w:pStyle w:val="TableBodyTextMIRB"/>
            </w:pPr>
            <w:r w:rsidRPr="00BF2504">
              <w:rPr>
                <w:rFonts w:eastAsia="Times New Roman"/>
                <w:lang w:eastAsia="en-CA"/>
              </w:rPr>
              <w:t>Sans objet</w:t>
            </w:r>
          </w:p>
        </w:tc>
      </w:tr>
      <w:tr w:rsidR="0073302D" w:rsidRPr="00BF2504" w14:paraId="060BDDFA" w14:textId="77777777" w:rsidTr="0012117C">
        <w:trPr>
          <w:cantSplit/>
          <w:trHeight w:val="300"/>
          <w:jc w:val="center"/>
        </w:trPr>
        <w:tc>
          <w:tcPr>
            <w:tcW w:w="3836" w:type="pct"/>
            <w:vAlign w:val="center"/>
            <w:hideMark/>
          </w:tcPr>
          <w:p w14:paraId="07721C63" w14:textId="77777777" w:rsidR="0073302D" w:rsidRPr="00BF2504" w:rsidRDefault="0073302D" w:rsidP="0073302D">
            <w:pPr>
              <w:pStyle w:val="TableBodyTextMIRB"/>
              <w:rPr>
                <w:rFonts w:eastAsia="Times New Roman"/>
                <w:lang w:eastAsia="en-CA"/>
              </w:rPr>
            </w:pPr>
            <w:r w:rsidRPr="00BF2504">
              <w:t>Town of Penetanguishene</w:t>
            </w:r>
          </w:p>
        </w:tc>
        <w:tc>
          <w:tcPr>
            <w:tcW w:w="1164" w:type="pct"/>
            <w:noWrap/>
            <w:vAlign w:val="center"/>
            <w:hideMark/>
          </w:tcPr>
          <w:p w14:paraId="3FB7B79D" w14:textId="65155A52" w:rsidR="0073302D" w:rsidRPr="00BF2504" w:rsidRDefault="002D61AA" w:rsidP="0073302D">
            <w:pPr>
              <w:pStyle w:val="TableBodyTextMIRB"/>
            </w:pPr>
            <w:r w:rsidRPr="00BF2504">
              <w:rPr>
                <w:rFonts w:eastAsia="Times New Roman"/>
                <w:lang w:eastAsia="en-CA"/>
              </w:rPr>
              <w:t>Sans objet</w:t>
            </w:r>
          </w:p>
        </w:tc>
      </w:tr>
      <w:tr w:rsidR="0073302D" w:rsidRPr="00BF2504" w14:paraId="4E284CA7" w14:textId="77777777" w:rsidTr="0012117C">
        <w:trPr>
          <w:cantSplit/>
          <w:trHeight w:val="300"/>
          <w:jc w:val="center"/>
        </w:trPr>
        <w:tc>
          <w:tcPr>
            <w:tcW w:w="3836" w:type="pct"/>
            <w:vAlign w:val="center"/>
            <w:hideMark/>
          </w:tcPr>
          <w:p w14:paraId="104F6E6E" w14:textId="77777777" w:rsidR="0073302D" w:rsidRPr="00BF2504" w:rsidRDefault="0073302D" w:rsidP="0073302D">
            <w:pPr>
              <w:pStyle w:val="TableBodyTextMIRB"/>
              <w:rPr>
                <w:rFonts w:eastAsia="Times New Roman"/>
                <w:lang w:eastAsia="en-CA"/>
              </w:rPr>
            </w:pPr>
            <w:r w:rsidRPr="00BF2504">
              <w:t>Town of Perth</w:t>
            </w:r>
          </w:p>
        </w:tc>
        <w:tc>
          <w:tcPr>
            <w:tcW w:w="1164" w:type="pct"/>
            <w:noWrap/>
            <w:vAlign w:val="center"/>
            <w:hideMark/>
          </w:tcPr>
          <w:p w14:paraId="524C24B0" w14:textId="7AD2D7ED" w:rsidR="0073302D" w:rsidRPr="00BF2504" w:rsidRDefault="002D61AA" w:rsidP="0073302D">
            <w:pPr>
              <w:pStyle w:val="TableBodyTextMIRB"/>
            </w:pPr>
            <w:r w:rsidRPr="00BF2504">
              <w:rPr>
                <w:rFonts w:eastAsia="Times New Roman"/>
                <w:lang w:eastAsia="en-CA"/>
              </w:rPr>
              <w:t>Sans objet</w:t>
            </w:r>
          </w:p>
        </w:tc>
      </w:tr>
      <w:tr w:rsidR="0073302D" w:rsidRPr="00BF2504" w14:paraId="17468599" w14:textId="77777777" w:rsidTr="0012117C">
        <w:trPr>
          <w:cantSplit/>
          <w:trHeight w:val="300"/>
          <w:jc w:val="center"/>
        </w:trPr>
        <w:tc>
          <w:tcPr>
            <w:tcW w:w="3836" w:type="pct"/>
            <w:vAlign w:val="center"/>
            <w:hideMark/>
          </w:tcPr>
          <w:p w14:paraId="7B117EE7" w14:textId="77777777" w:rsidR="0073302D" w:rsidRPr="00BF2504" w:rsidRDefault="0073302D" w:rsidP="0073302D">
            <w:pPr>
              <w:pStyle w:val="TableBodyTextMIRB"/>
              <w:rPr>
                <w:rFonts w:eastAsia="Times New Roman"/>
                <w:lang w:eastAsia="en-CA"/>
              </w:rPr>
            </w:pPr>
            <w:r w:rsidRPr="00BF2504">
              <w:t>Town of Petawawa</w:t>
            </w:r>
          </w:p>
        </w:tc>
        <w:tc>
          <w:tcPr>
            <w:tcW w:w="1164" w:type="pct"/>
            <w:noWrap/>
            <w:vAlign w:val="center"/>
            <w:hideMark/>
          </w:tcPr>
          <w:p w14:paraId="693E54C2" w14:textId="2F5FACB0" w:rsidR="0073302D" w:rsidRPr="00BF2504" w:rsidRDefault="002D61AA" w:rsidP="0073302D">
            <w:pPr>
              <w:pStyle w:val="TableBodyTextMIRB"/>
            </w:pPr>
            <w:r w:rsidRPr="00BF2504">
              <w:rPr>
                <w:rFonts w:eastAsia="Times New Roman"/>
                <w:lang w:eastAsia="en-CA"/>
              </w:rPr>
              <w:t>Sans objet</w:t>
            </w:r>
          </w:p>
        </w:tc>
      </w:tr>
      <w:tr w:rsidR="0073302D" w:rsidRPr="00BF2504" w14:paraId="59B8AEC4" w14:textId="77777777" w:rsidTr="0012117C">
        <w:trPr>
          <w:cantSplit/>
          <w:trHeight w:val="300"/>
          <w:jc w:val="center"/>
        </w:trPr>
        <w:tc>
          <w:tcPr>
            <w:tcW w:w="3836" w:type="pct"/>
            <w:vAlign w:val="center"/>
            <w:hideMark/>
          </w:tcPr>
          <w:p w14:paraId="0780005F" w14:textId="77777777" w:rsidR="0073302D" w:rsidRPr="00BF2504" w:rsidRDefault="0073302D" w:rsidP="0073302D">
            <w:pPr>
              <w:pStyle w:val="TableBodyTextMIRB"/>
              <w:rPr>
                <w:rFonts w:eastAsia="Times New Roman"/>
                <w:lang w:eastAsia="en-CA"/>
              </w:rPr>
            </w:pPr>
            <w:r w:rsidRPr="00BF2504">
              <w:t>Town of Petrolia</w:t>
            </w:r>
          </w:p>
        </w:tc>
        <w:tc>
          <w:tcPr>
            <w:tcW w:w="1164" w:type="pct"/>
            <w:noWrap/>
            <w:vAlign w:val="center"/>
            <w:hideMark/>
          </w:tcPr>
          <w:p w14:paraId="549B026B" w14:textId="71AA1418" w:rsidR="0073302D" w:rsidRPr="00BF2504" w:rsidRDefault="002D61AA" w:rsidP="0073302D">
            <w:pPr>
              <w:pStyle w:val="TableBodyTextMIRB"/>
            </w:pPr>
            <w:r w:rsidRPr="00BF2504">
              <w:rPr>
                <w:rFonts w:eastAsia="Times New Roman"/>
                <w:lang w:eastAsia="en-CA"/>
              </w:rPr>
              <w:t>Sans objet</w:t>
            </w:r>
          </w:p>
        </w:tc>
      </w:tr>
      <w:tr w:rsidR="0073302D" w:rsidRPr="00BF2504" w14:paraId="1E0FFC06" w14:textId="77777777" w:rsidTr="0012117C">
        <w:trPr>
          <w:cantSplit/>
          <w:trHeight w:val="300"/>
          <w:jc w:val="center"/>
        </w:trPr>
        <w:tc>
          <w:tcPr>
            <w:tcW w:w="3836" w:type="pct"/>
            <w:vAlign w:val="center"/>
            <w:hideMark/>
          </w:tcPr>
          <w:p w14:paraId="1D1584A0" w14:textId="77777777" w:rsidR="0073302D" w:rsidRPr="00BF2504" w:rsidRDefault="0073302D" w:rsidP="0073302D">
            <w:pPr>
              <w:pStyle w:val="TableBodyTextMIRB"/>
              <w:rPr>
                <w:rFonts w:eastAsia="Times New Roman"/>
                <w:lang w:eastAsia="en-CA"/>
              </w:rPr>
            </w:pPr>
            <w:r w:rsidRPr="00BF2504">
              <w:t>Town of Plympton-Wyoming</w:t>
            </w:r>
          </w:p>
        </w:tc>
        <w:tc>
          <w:tcPr>
            <w:tcW w:w="1164" w:type="pct"/>
            <w:noWrap/>
            <w:vAlign w:val="center"/>
            <w:hideMark/>
          </w:tcPr>
          <w:p w14:paraId="5D8DA56C" w14:textId="1F8898C4" w:rsidR="0073302D" w:rsidRPr="00BF2504" w:rsidRDefault="002D61AA" w:rsidP="0073302D">
            <w:pPr>
              <w:pStyle w:val="TableBodyTextMIRB"/>
            </w:pPr>
            <w:r w:rsidRPr="00BF2504">
              <w:rPr>
                <w:rFonts w:eastAsia="Times New Roman"/>
                <w:lang w:eastAsia="en-CA"/>
              </w:rPr>
              <w:t>Sans objet</w:t>
            </w:r>
          </w:p>
        </w:tc>
      </w:tr>
      <w:tr w:rsidR="0073302D" w:rsidRPr="00BF2504" w14:paraId="3F451B3E" w14:textId="77777777" w:rsidTr="0012117C">
        <w:trPr>
          <w:cantSplit/>
          <w:trHeight w:val="300"/>
          <w:jc w:val="center"/>
        </w:trPr>
        <w:tc>
          <w:tcPr>
            <w:tcW w:w="3836" w:type="pct"/>
            <w:vAlign w:val="center"/>
            <w:hideMark/>
          </w:tcPr>
          <w:p w14:paraId="66443936" w14:textId="77777777" w:rsidR="0073302D" w:rsidRPr="00BF2504" w:rsidRDefault="0073302D" w:rsidP="0073302D">
            <w:pPr>
              <w:pStyle w:val="TableBodyTextMIRB"/>
              <w:rPr>
                <w:rFonts w:eastAsia="Times New Roman"/>
                <w:lang w:eastAsia="en-CA"/>
              </w:rPr>
            </w:pPr>
            <w:r w:rsidRPr="00BF2504">
              <w:t>Town of Prescott</w:t>
            </w:r>
          </w:p>
        </w:tc>
        <w:tc>
          <w:tcPr>
            <w:tcW w:w="1164" w:type="pct"/>
            <w:noWrap/>
            <w:vAlign w:val="center"/>
            <w:hideMark/>
          </w:tcPr>
          <w:p w14:paraId="6253ADF3" w14:textId="3CB7CE2F" w:rsidR="0073302D" w:rsidRPr="00BF2504" w:rsidRDefault="002D61AA" w:rsidP="0073302D">
            <w:pPr>
              <w:pStyle w:val="TableBodyTextMIRB"/>
            </w:pPr>
            <w:r w:rsidRPr="00BF2504">
              <w:rPr>
                <w:rFonts w:eastAsia="Times New Roman"/>
                <w:lang w:eastAsia="en-CA"/>
              </w:rPr>
              <w:t>Sans objet</w:t>
            </w:r>
          </w:p>
        </w:tc>
      </w:tr>
      <w:tr w:rsidR="0073302D" w:rsidRPr="00BF2504" w14:paraId="268C681E" w14:textId="77777777" w:rsidTr="0012117C">
        <w:trPr>
          <w:cantSplit/>
          <w:trHeight w:val="300"/>
          <w:jc w:val="center"/>
        </w:trPr>
        <w:tc>
          <w:tcPr>
            <w:tcW w:w="3836" w:type="pct"/>
            <w:vAlign w:val="center"/>
            <w:hideMark/>
          </w:tcPr>
          <w:p w14:paraId="5932FCCD" w14:textId="77777777" w:rsidR="0073302D" w:rsidRPr="00BF2504" w:rsidRDefault="0073302D" w:rsidP="0073302D">
            <w:pPr>
              <w:pStyle w:val="TableBodyTextMIRB"/>
              <w:rPr>
                <w:rFonts w:eastAsia="Times New Roman"/>
                <w:lang w:eastAsia="en-CA"/>
              </w:rPr>
            </w:pPr>
            <w:r w:rsidRPr="00BF2504">
              <w:t>Town of Rainy River</w:t>
            </w:r>
          </w:p>
        </w:tc>
        <w:tc>
          <w:tcPr>
            <w:tcW w:w="1164" w:type="pct"/>
            <w:noWrap/>
            <w:vAlign w:val="center"/>
            <w:hideMark/>
          </w:tcPr>
          <w:p w14:paraId="1419382A" w14:textId="739D77B9" w:rsidR="0073302D" w:rsidRPr="00BF2504" w:rsidRDefault="002D61AA" w:rsidP="0073302D">
            <w:pPr>
              <w:pStyle w:val="TableBodyTextMIRB"/>
            </w:pPr>
            <w:r w:rsidRPr="00BF2504">
              <w:rPr>
                <w:rFonts w:eastAsia="Times New Roman"/>
                <w:lang w:eastAsia="en-CA"/>
              </w:rPr>
              <w:t>Sans objet</w:t>
            </w:r>
          </w:p>
        </w:tc>
      </w:tr>
      <w:tr w:rsidR="0073302D" w:rsidRPr="00BF2504" w14:paraId="04CA7C65" w14:textId="77777777" w:rsidTr="0012117C">
        <w:trPr>
          <w:cantSplit/>
          <w:trHeight w:val="300"/>
          <w:jc w:val="center"/>
        </w:trPr>
        <w:tc>
          <w:tcPr>
            <w:tcW w:w="3836" w:type="pct"/>
            <w:vAlign w:val="center"/>
            <w:hideMark/>
          </w:tcPr>
          <w:p w14:paraId="73831DF6" w14:textId="77777777" w:rsidR="0073302D" w:rsidRPr="00BF2504" w:rsidRDefault="0073302D" w:rsidP="0073302D">
            <w:pPr>
              <w:pStyle w:val="TableBodyTextMIRB"/>
              <w:rPr>
                <w:rFonts w:eastAsia="Times New Roman"/>
                <w:lang w:eastAsia="en-CA"/>
              </w:rPr>
            </w:pPr>
            <w:r w:rsidRPr="00BF2504">
              <w:t>Town of Renfrew</w:t>
            </w:r>
          </w:p>
        </w:tc>
        <w:tc>
          <w:tcPr>
            <w:tcW w:w="1164" w:type="pct"/>
            <w:noWrap/>
            <w:vAlign w:val="center"/>
            <w:hideMark/>
          </w:tcPr>
          <w:p w14:paraId="0821691F" w14:textId="5570AB2A" w:rsidR="0073302D" w:rsidRPr="00BF2504" w:rsidRDefault="002D61AA" w:rsidP="0073302D">
            <w:pPr>
              <w:pStyle w:val="TableBodyTextMIRB"/>
            </w:pPr>
            <w:r w:rsidRPr="00BF2504">
              <w:rPr>
                <w:rFonts w:eastAsia="Times New Roman"/>
                <w:lang w:eastAsia="en-CA"/>
              </w:rPr>
              <w:t>Sans objet</w:t>
            </w:r>
          </w:p>
        </w:tc>
      </w:tr>
      <w:tr w:rsidR="0073302D" w:rsidRPr="00BF2504" w14:paraId="717E5CEB" w14:textId="77777777" w:rsidTr="0012117C">
        <w:trPr>
          <w:cantSplit/>
          <w:trHeight w:val="300"/>
          <w:jc w:val="center"/>
        </w:trPr>
        <w:tc>
          <w:tcPr>
            <w:tcW w:w="3836" w:type="pct"/>
            <w:vAlign w:val="center"/>
            <w:hideMark/>
          </w:tcPr>
          <w:p w14:paraId="590CDC5B" w14:textId="77777777" w:rsidR="0073302D" w:rsidRPr="00BF2504" w:rsidRDefault="0073302D" w:rsidP="0073302D">
            <w:pPr>
              <w:pStyle w:val="TableBodyTextMIRB"/>
              <w:rPr>
                <w:rFonts w:eastAsia="Times New Roman"/>
                <w:lang w:eastAsia="en-CA"/>
              </w:rPr>
            </w:pPr>
            <w:r w:rsidRPr="00BF2504">
              <w:t>Town of Saugeen Shores</w:t>
            </w:r>
          </w:p>
        </w:tc>
        <w:tc>
          <w:tcPr>
            <w:tcW w:w="1164" w:type="pct"/>
            <w:noWrap/>
            <w:vAlign w:val="center"/>
            <w:hideMark/>
          </w:tcPr>
          <w:p w14:paraId="5D6E74A9" w14:textId="24969DF5" w:rsidR="0073302D" w:rsidRPr="00BF2504" w:rsidRDefault="002D61AA" w:rsidP="0073302D">
            <w:pPr>
              <w:pStyle w:val="TableBodyTextMIRB"/>
            </w:pPr>
            <w:r w:rsidRPr="00BF2504">
              <w:rPr>
                <w:rFonts w:eastAsia="Times New Roman"/>
                <w:lang w:eastAsia="en-CA"/>
              </w:rPr>
              <w:t>Sans objet</w:t>
            </w:r>
          </w:p>
        </w:tc>
      </w:tr>
      <w:tr w:rsidR="0073302D" w:rsidRPr="00BF2504" w14:paraId="04165126" w14:textId="77777777" w:rsidTr="0012117C">
        <w:trPr>
          <w:cantSplit/>
          <w:trHeight w:val="300"/>
          <w:jc w:val="center"/>
        </w:trPr>
        <w:tc>
          <w:tcPr>
            <w:tcW w:w="3836" w:type="pct"/>
            <w:vAlign w:val="center"/>
            <w:hideMark/>
          </w:tcPr>
          <w:p w14:paraId="17BFA84C" w14:textId="77777777" w:rsidR="0073302D" w:rsidRPr="00BF2504" w:rsidRDefault="0073302D" w:rsidP="0073302D">
            <w:pPr>
              <w:pStyle w:val="TableBodyTextMIRB"/>
              <w:rPr>
                <w:rFonts w:eastAsia="Times New Roman"/>
                <w:lang w:eastAsia="en-CA"/>
              </w:rPr>
            </w:pPr>
            <w:r w:rsidRPr="00BF2504">
              <w:t>Town of Shelburne</w:t>
            </w:r>
          </w:p>
        </w:tc>
        <w:tc>
          <w:tcPr>
            <w:tcW w:w="1164" w:type="pct"/>
            <w:noWrap/>
            <w:vAlign w:val="center"/>
            <w:hideMark/>
          </w:tcPr>
          <w:p w14:paraId="2EA82814" w14:textId="655A14EB" w:rsidR="0073302D" w:rsidRPr="00BF2504" w:rsidRDefault="002D61AA" w:rsidP="0073302D">
            <w:pPr>
              <w:pStyle w:val="TableBodyTextMIRB"/>
            </w:pPr>
            <w:r w:rsidRPr="00BF2504">
              <w:rPr>
                <w:rFonts w:eastAsia="Times New Roman"/>
                <w:lang w:eastAsia="en-CA"/>
              </w:rPr>
              <w:t>Sans objet</w:t>
            </w:r>
          </w:p>
        </w:tc>
      </w:tr>
      <w:tr w:rsidR="0073302D" w:rsidRPr="00BF2504" w14:paraId="753C7DEF" w14:textId="77777777" w:rsidTr="0012117C">
        <w:trPr>
          <w:cantSplit/>
          <w:trHeight w:val="300"/>
          <w:jc w:val="center"/>
        </w:trPr>
        <w:tc>
          <w:tcPr>
            <w:tcW w:w="3836" w:type="pct"/>
            <w:vAlign w:val="center"/>
            <w:hideMark/>
          </w:tcPr>
          <w:p w14:paraId="6733D606" w14:textId="77777777" w:rsidR="0073302D" w:rsidRPr="00BF2504" w:rsidRDefault="0073302D" w:rsidP="0073302D">
            <w:pPr>
              <w:pStyle w:val="TableBodyTextMIRB"/>
              <w:rPr>
                <w:rFonts w:eastAsia="Times New Roman"/>
                <w:lang w:eastAsia="en-CA"/>
              </w:rPr>
            </w:pPr>
            <w:r w:rsidRPr="00BF2504">
              <w:t>Town of Smiths Falls</w:t>
            </w:r>
          </w:p>
        </w:tc>
        <w:tc>
          <w:tcPr>
            <w:tcW w:w="1164" w:type="pct"/>
            <w:noWrap/>
            <w:vAlign w:val="center"/>
            <w:hideMark/>
          </w:tcPr>
          <w:p w14:paraId="4AA69F5D" w14:textId="1F18C415" w:rsidR="0073302D" w:rsidRPr="00BF2504" w:rsidRDefault="002D61AA" w:rsidP="0073302D">
            <w:pPr>
              <w:pStyle w:val="TableBodyTextMIRB"/>
            </w:pPr>
            <w:r w:rsidRPr="00BF2504">
              <w:rPr>
                <w:rFonts w:eastAsia="Times New Roman"/>
                <w:lang w:eastAsia="en-CA"/>
              </w:rPr>
              <w:t>Sans objet</w:t>
            </w:r>
          </w:p>
        </w:tc>
      </w:tr>
      <w:tr w:rsidR="0073302D" w:rsidRPr="00BF2504" w14:paraId="4FB152B9" w14:textId="77777777" w:rsidTr="0012117C">
        <w:trPr>
          <w:cantSplit/>
          <w:trHeight w:val="300"/>
          <w:jc w:val="center"/>
        </w:trPr>
        <w:tc>
          <w:tcPr>
            <w:tcW w:w="3836" w:type="pct"/>
            <w:vAlign w:val="center"/>
            <w:hideMark/>
          </w:tcPr>
          <w:p w14:paraId="2CB84125" w14:textId="77777777" w:rsidR="0073302D" w:rsidRPr="00BF2504" w:rsidRDefault="0073302D" w:rsidP="0073302D">
            <w:pPr>
              <w:pStyle w:val="TableBodyTextMIRB"/>
              <w:rPr>
                <w:rFonts w:eastAsia="Times New Roman"/>
                <w:lang w:eastAsia="en-CA"/>
              </w:rPr>
            </w:pPr>
            <w:r w:rsidRPr="00BF2504">
              <w:t>Town of Smooth Rock Falls</w:t>
            </w:r>
          </w:p>
        </w:tc>
        <w:tc>
          <w:tcPr>
            <w:tcW w:w="1164" w:type="pct"/>
            <w:noWrap/>
            <w:vAlign w:val="center"/>
            <w:hideMark/>
          </w:tcPr>
          <w:p w14:paraId="33A80414" w14:textId="3DF71F63" w:rsidR="0073302D" w:rsidRPr="00BF2504" w:rsidRDefault="002D61AA" w:rsidP="0073302D">
            <w:pPr>
              <w:pStyle w:val="TableBodyTextMIRB"/>
            </w:pPr>
            <w:r w:rsidRPr="00BF2504">
              <w:rPr>
                <w:rFonts w:eastAsia="Times New Roman"/>
                <w:lang w:eastAsia="en-CA"/>
              </w:rPr>
              <w:t>Sans objet</w:t>
            </w:r>
          </w:p>
        </w:tc>
      </w:tr>
      <w:tr w:rsidR="0073302D" w:rsidRPr="00BF2504" w14:paraId="317D5456" w14:textId="77777777" w:rsidTr="0012117C">
        <w:trPr>
          <w:cantSplit/>
          <w:trHeight w:val="300"/>
          <w:jc w:val="center"/>
        </w:trPr>
        <w:tc>
          <w:tcPr>
            <w:tcW w:w="3836" w:type="pct"/>
            <w:vAlign w:val="center"/>
            <w:hideMark/>
          </w:tcPr>
          <w:p w14:paraId="60BF6CC8" w14:textId="77777777" w:rsidR="0073302D" w:rsidRPr="00BF2504" w:rsidRDefault="0073302D" w:rsidP="0073302D">
            <w:pPr>
              <w:pStyle w:val="TableBodyTextMIRB"/>
              <w:rPr>
                <w:rFonts w:eastAsia="Times New Roman"/>
                <w:lang w:eastAsia="en-CA"/>
              </w:rPr>
            </w:pPr>
            <w:r w:rsidRPr="00BF2504">
              <w:t>Town of South Bruce Peninsula</w:t>
            </w:r>
          </w:p>
        </w:tc>
        <w:tc>
          <w:tcPr>
            <w:tcW w:w="1164" w:type="pct"/>
            <w:noWrap/>
            <w:vAlign w:val="center"/>
            <w:hideMark/>
          </w:tcPr>
          <w:p w14:paraId="2ABD0BE0" w14:textId="4B6C0B81" w:rsidR="0073302D" w:rsidRPr="00BF2504" w:rsidRDefault="002D61AA" w:rsidP="0073302D">
            <w:pPr>
              <w:pStyle w:val="TableBodyTextMIRB"/>
            </w:pPr>
            <w:r w:rsidRPr="00BF2504">
              <w:rPr>
                <w:rFonts w:eastAsia="Times New Roman"/>
                <w:lang w:eastAsia="en-CA"/>
              </w:rPr>
              <w:t>Sans objet</w:t>
            </w:r>
          </w:p>
        </w:tc>
      </w:tr>
      <w:tr w:rsidR="0073302D" w:rsidRPr="00BF2504" w14:paraId="24E4CB78" w14:textId="77777777" w:rsidTr="0012117C">
        <w:trPr>
          <w:cantSplit/>
          <w:trHeight w:val="300"/>
          <w:jc w:val="center"/>
        </w:trPr>
        <w:tc>
          <w:tcPr>
            <w:tcW w:w="3836" w:type="pct"/>
            <w:vAlign w:val="center"/>
            <w:hideMark/>
          </w:tcPr>
          <w:p w14:paraId="3019376B" w14:textId="77777777" w:rsidR="0073302D" w:rsidRPr="00BF2504" w:rsidRDefault="0073302D" w:rsidP="0073302D">
            <w:pPr>
              <w:pStyle w:val="TableBodyTextMIRB"/>
              <w:rPr>
                <w:rFonts w:eastAsia="Times New Roman"/>
                <w:lang w:eastAsia="en-CA"/>
              </w:rPr>
            </w:pPr>
            <w:r w:rsidRPr="00BF2504">
              <w:t>Town of Spanish</w:t>
            </w:r>
          </w:p>
        </w:tc>
        <w:tc>
          <w:tcPr>
            <w:tcW w:w="1164" w:type="pct"/>
            <w:noWrap/>
            <w:vAlign w:val="center"/>
            <w:hideMark/>
          </w:tcPr>
          <w:p w14:paraId="526FC4FC" w14:textId="70A84124" w:rsidR="0073302D" w:rsidRPr="00BF2504" w:rsidRDefault="002D61AA" w:rsidP="0073302D">
            <w:pPr>
              <w:pStyle w:val="TableBodyTextMIRB"/>
            </w:pPr>
            <w:r w:rsidRPr="00BF2504">
              <w:rPr>
                <w:rFonts w:eastAsia="Times New Roman"/>
                <w:lang w:eastAsia="en-CA"/>
              </w:rPr>
              <w:t>Sans objet</w:t>
            </w:r>
          </w:p>
        </w:tc>
      </w:tr>
      <w:tr w:rsidR="0073302D" w:rsidRPr="00BF2504" w14:paraId="0646EAAB" w14:textId="77777777" w:rsidTr="0012117C">
        <w:trPr>
          <w:cantSplit/>
          <w:trHeight w:val="300"/>
          <w:jc w:val="center"/>
        </w:trPr>
        <w:tc>
          <w:tcPr>
            <w:tcW w:w="3836" w:type="pct"/>
            <w:vAlign w:val="center"/>
            <w:hideMark/>
          </w:tcPr>
          <w:p w14:paraId="785E7EDA" w14:textId="77777777" w:rsidR="0073302D" w:rsidRPr="00BF2504" w:rsidRDefault="0073302D" w:rsidP="0073302D">
            <w:pPr>
              <w:pStyle w:val="TableBodyTextMIRB"/>
              <w:rPr>
                <w:rFonts w:eastAsia="Times New Roman"/>
                <w:lang w:eastAsia="en-CA"/>
              </w:rPr>
            </w:pPr>
            <w:r w:rsidRPr="00BF2504">
              <w:t>Town of St. Marys</w:t>
            </w:r>
          </w:p>
        </w:tc>
        <w:tc>
          <w:tcPr>
            <w:tcW w:w="1164" w:type="pct"/>
            <w:noWrap/>
            <w:vAlign w:val="center"/>
            <w:hideMark/>
          </w:tcPr>
          <w:p w14:paraId="5C355D3E" w14:textId="56C556F0" w:rsidR="0073302D" w:rsidRPr="00BF2504" w:rsidRDefault="002D61AA" w:rsidP="0073302D">
            <w:pPr>
              <w:pStyle w:val="TableBodyTextMIRB"/>
            </w:pPr>
            <w:r w:rsidRPr="00BF2504">
              <w:rPr>
                <w:rFonts w:eastAsia="Times New Roman"/>
                <w:lang w:eastAsia="en-CA"/>
              </w:rPr>
              <w:t>Sans objet</w:t>
            </w:r>
          </w:p>
        </w:tc>
      </w:tr>
      <w:tr w:rsidR="0073302D" w:rsidRPr="00BF2504" w14:paraId="67EC3F1D" w14:textId="77777777" w:rsidTr="0012117C">
        <w:trPr>
          <w:cantSplit/>
          <w:trHeight w:val="300"/>
          <w:jc w:val="center"/>
        </w:trPr>
        <w:tc>
          <w:tcPr>
            <w:tcW w:w="3836" w:type="pct"/>
            <w:vAlign w:val="center"/>
            <w:hideMark/>
          </w:tcPr>
          <w:p w14:paraId="69A55F1C" w14:textId="77777777" w:rsidR="0073302D" w:rsidRPr="00BF2504" w:rsidRDefault="0073302D" w:rsidP="0073302D">
            <w:pPr>
              <w:pStyle w:val="TableBodyTextMIRB"/>
              <w:rPr>
                <w:rFonts w:eastAsia="Times New Roman"/>
                <w:lang w:eastAsia="en-CA"/>
              </w:rPr>
            </w:pPr>
            <w:r w:rsidRPr="00BF2504">
              <w:t>Town of Tecumseh</w:t>
            </w:r>
          </w:p>
        </w:tc>
        <w:tc>
          <w:tcPr>
            <w:tcW w:w="1164" w:type="pct"/>
            <w:noWrap/>
            <w:vAlign w:val="center"/>
            <w:hideMark/>
          </w:tcPr>
          <w:p w14:paraId="083EAFD5" w14:textId="36698647" w:rsidR="0073302D" w:rsidRPr="00BF2504" w:rsidRDefault="002D61AA" w:rsidP="0073302D">
            <w:pPr>
              <w:pStyle w:val="TableBodyTextMIRB"/>
            </w:pPr>
            <w:r w:rsidRPr="00BF2504">
              <w:rPr>
                <w:rFonts w:eastAsia="Times New Roman"/>
                <w:lang w:eastAsia="en-CA"/>
              </w:rPr>
              <w:t>Sans objet</w:t>
            </w:r>
          </w:p>
        </w:tc>
      </w:tr>
      <w:tr w:rsidR="0073302D" w:rsidRPr="00BF2504" w14:paraId="0801C0EC" w14:textId="77777777" w:rsidTr="0012117C">
        <w:trPr>
          <w:cantSplit/>
          <w:trHeight w:val="300"/>
          <w:jc w:val="center"/>
        </w:trPr>
        <w:tc>
          <w:tcPr>
            <w:tcW w:w="3836" w:type="pct"/>
            <w:vAlign w:val="center"/>
            <w:hideMark/>
          </w:tcPr>
          <w:p w14:paraId="6D3E3956" w14:textId="77777777" w:rsidR="0073302D" w:rsidRPr="00BF2504" w:rsidRDefault="0073302D" w:rsidP="0073302D">
            <w:pPr>
              <w:pStyle w:val="TableBodyTextMIRB"/>
              <w:rPr>
                <w:rFonts w:eastAsia="Times New Roman"/>
                <w:lang w:eastAsia="en-CA"/>
              </w:rPr>
            </w:pPr>
            <w:r w:rsidRPr="00BF2504">
              <w:t>Town of the Blue Mountains</w:t>
            </w:r>
          </w:p>
        </w:tc>
        <w:tc>
          <w:tcPr>
            <w:tcW w:w="1164" w:type="pct"/>
            <w:noWrap/>
            <w:vAlign w:val="center"/>
            <w:hideMark/>
          </w:tcPr>
          <w:p w14:paraId="072A9779" w14:textId="0AD2AE37" w:rsidR="0073302D" w:rsidRPr="00BF2504" w:rsidRDefault="002D61AA" w:rsidP="0073302D">
            <w:pPr>
              <w:pStyle w:val="TableBodyTextMIRB"/>
            </w:pPr>
            <w:r w:rsidRPr="00BF2504">
              <w:rPr>
                <w:rFonts w:eastAsia="Times New Roman"/>
                <w:lang w:eastAsia="en-CA"/>
              </w:rPr>
              <w:t>Sans objet</w:t>
            </w:r>
          </w:p>
        </w:tc>
      </w:tr>
      <w:tr w:rsidR="0073302D" w:rsidRPr="00BF2504" w14:paraId="451E5260" w14:textId="77777777" w:rsidTr="0012117C">
        <w:trPr>
          <w:cantSplit/>
          <w:trHeight w:val="300"/>
          <w:jc w:val="center"/>
        </w:trPr>
        <w:tc>
          <w:tcPr>
            <w:tcW w:w="3836" w:type="pct"/>
            <w:vAlign w:val="center"/>
            <w:hideMark/>
          </w:tcPr>
          <w:p w14:paraId="4652C78B" w14:textId="77777777" w:rsidR="0073302D" w:rsidRPr="00BF2504" w:rsidRDefault="0073302D" w:rsidP="0073302D">
            <w:pPr>
              <w:pStyle w:val="TableBodyTextMIRB"/>
              <w:rPr>
                <w:rFonts w:eastAsia="Times New Roman"/>
                <w:lang w:eastAsia="en-CA"/>
              </w:rPr>
            </w:pPr>
            <w:r w:rsidRPr="00BF2504">
              <w:t>Town of Thessalon</w:t>
            </w:r>
          </w:p>
        </w:tc>
        <w:tc>
          <w:tcPr>
            <w:tcW w:w="1164" w:type="pct"/>
            <w:noWrap/>
            <w:vAlign w:val="center"/>
            <w:hideMark/>
          </w:tcPr>
          <w:p w14:paraId="70BE06F8" w14:textId="6AD6345C" w:rsidR="0073302D" w:rsidRPr="00BF2504" w:rsidRDefault="002D61AA" w:rsidP="0073302D">
            <w:pPr>
              <w:pStyle w:val="TableBodyTextMIRB"/>
            </w:pPr>
            <w:r w:rsidRPr="00BF2504">
              <w:rPr>
                <w:rFonts w:eastAsia="Times New Roman"/>
                <w:lang w:eastAsia="en-CA"/>
              </w:rPr>
              <w:t>Sans objet</w:t>
            </w:r>
          </w:p>
        </w:tc>
      </w:tr>
      <w:tr w:rsidR="0073302D" w:rsidRPr="00BF2504" w14:paraId="36D79511" w14:textId="77777777" w:rsidTr="0012117C">
        <w:trPr>
          <w:cantSplit/>
          <w:trHeight w:val="300"/>
          <w:jc w:val="center"/>
        </w:trPr>
        <w:tc>
          <w:tcPr>
            <w:tcW w:w="3836" w:type="pct"/>
            <w:vAlign w:val="center"/>
            <w:hideMark/>
          </w:tcPr>
          <w:p w14:paraId="374B1780" w14:textId="77777777" w:rsidR="0073302D" w:rsidRPr="00BF2504" w:rsidRDefault="0073302D" w:rsidP="0073302D">
            <w:pPr>
              <w:pStyle w:val="TableBodyTextMIRB"/>
              <w:rPr>
                <w:rFonts w:eastAsia="Times New Roman"/>
                <w:lang w:eastAsia="en-CA"/>
              </w:rPr>
            </w:pPr>
            <w:r w:rsidRPr="00BF2504">
              <w:t>Town of Tillsonburg</w:t>
            </w:r>
          </w:p>
        </w:tc>
        <w:tc>
          <w:tcPr>
            <w:tcW w:w="1164" w:type="pct"/>
            <w:noWrap/>
            <w:vAlign w:val="center"/>
            <w:hideMark/>
          </w:tcPr>
          <w:p w14:paraId="56D14F2F" w14:textId="406B2352" w:rsidR="0073302D" w:rsidRPr="00BF2504" w:rsidRDefault="002D61AA" w:rsidP="0073302D">
            <w:pPr>
              <w:pStyle w:val="TableBodyTextMIRB"/>
            </w:pPr>
            <w:r w:rsidRPr="00BF2504">
              <w:rPr>
                <w:rFonts w:eastAsia="Times New Roman"/>
                <w:lang w:eastAsia="en-CA"/>
              </w:rPr>
              <w:t>Sans objet</w:t>
            </w:r>
          </w:p>
        </w:tc>
      </w:tr>
      <w:tr w:rsidR="0073302D" w:rsidRPr="00BF2504" w14:paraId="079C1B78" w14:textId="77777777" w:rsidTr="0012117C">
        <w:trPr>
          <w:cantSplit/>
          <w:trHeight w:val="300"/>
          <w:jc w:val="center"/>
        </w:trPr>
        <w:tc>
          <w:tcPr>
            <w:tcW w:w="3836" w:type="pct"/>
            <w:vAlign w:val="center"/>
            <w:hideMark/>
          </w:tcPr>
          <w:p w14:paraId="077E8299" w14:textId="77777777" w:rsidR="0073302D" w:rsidRPr="00BF2504" w:rsidRDefault="0073302D" w:rsidP="0073302D">
            <w:pPr>
              <w:pStyle w:val="TableBodyTextMIRB"/>
              <w:rPr>
                <w:rFonts w:eastAsia="Times New Roman"/>
                <w:lang w:eastAsia="en-CA"/>
              </w:rPr>
            </w:pPr>
            <w:r w:rsidRPr="00BF2504">
              <w:t>Town of Wasaga Beach</w:t>
            </w:r>
          </w:p>
        </w:tc>
        <w:tc>
          <w:tcPr>
            <w:tcW w:w="1164" w:type="pct"/>
            <w:noWrap/>
            <w:vAlign w:val="center"/>
            <w:hideMark/>
          </w:tcPr>
          <w:p w14:paraId="1B64DDC2" w14:textId="77BECC0C" w:rsidR="0073302D" w:rsidRPr="00BF2504" w:rsidRDefault="002D61AA" w:rsidP="0073302D">
            <w:pPr>
              <w:pStyle w:val="TableBodyTextMIRB"/>
            </w:pPr>
            <w:r w:rsidRPr="00BF2504">
              <w:rPr>
                <w:rFonts w:eastAsia="Times New Roman"/>
                <w:lang w:eastAsia="en-CA"/>
              </w:rPr>
              <w:t>Sans objet</w:t>
            </w:r>
          </w:p>
        </w:tc>
      </w:tr>
      <w:tr w:rsidR="0073302D" w:rsidRPr="00BF2504" w14:paraId="51CC783A" w14:textId="77777777" w:rsidTr="0012117C">
        <w:trPr>
          <w:cantSplit/>
          <w:trHeight w:val="300"/>
          <w:jc w:val="center"/>
        </w:trPr>
        <w:tc>
          <w:tcPr>
            <w:tcW w:w="3836" w:type="pct"/>
            <w:vAlign w:val="center"/>
            <w:hideMark/>
          </w:tcPr>
          <w:p w14:paraId="0AD682B8" w14:textId="77777777" w:rsidR="0073302D" w:rsidRPr="00BF2504" w:rsidRDefault="0073302D" w:rsidP="0073302D">
            <w:pPr>
              <w:pStyle w:val="TableBodyTextMIRB"/>
              <w:rPr>
                <w:rFonts w:eastAsia="Times New Roman"/>
                <w:lang w:eastAsia="en-CA"/>
              </w:rPr>
            </w:pPr>
            <w:r w:rsidRPr="00BF2504">
              <w:t>Town of Whitby</w:t>
            </w:r>
          </w:p>
        </w:tc>
        <w:tc>
          <w:tcPr>
            <w:tcW w:w="1164" w:type="pct"/>
            <w:noWrap/>
            <w:vAlign w:val="center"/>
            <w:hideMark/>
          </w:tcPr>
          <w:p w14:paraId="62618231" w14:textId="34912C60" w:rsidR="0073302D" w:rsidRPr="00BF2504" w:rsidRDefault="002D61AA" w:rsidP="0073302D">
            <w:pPr>
              <w:pStyle w:val="TableBodyTextMIRB"/>
            </w:pPr>
            <w:r w:rsidRPr="00BF2504">
              <w:rPr>
                <w:rFonts w:eastAsia="Times New Roman"/>
                <w:lang w:eastAsia="en-CA"/>
              </w:rPr>
              <w:t>Sans objet</w:t>
            </w:r>
          </w:p>
        </w:tc>
      </w:tr>
      <w:tr w:rsidR="0073302D" w:rsidRPr="00BF2504" w14:paraId="358417DE" w14:textId="77777777" w:rsidTr="0012117C">
        <w:trPr>
          <w:cantSplit/>
          <w:trHeight w:val="300"/>
          <w:jc w:val="center"/>
        </w:trPr>
        <w:tc>
          <w:tcPr>
            <w:tcW w:w="3836" w:type="pct"/>
            <w:vAlign w:val="center"/>
            <w:hideMark/>
          </w:tcPr>
          <w:p w14:paraId="2C2D2E86" w14:textId="77777777" w:rsidR="0073302D" w:rsidRPr="00BF2504" w:rsidRDefault="0073302D" w:rsidP="0073302D">
            <w:pPr>
              <w:pStyle w:val="TableBodyTextMIRB"/>
              <w:rPr>
                <w:rFonts w:eastAsia="Times New Roman"/>
                <w:lang w:eastAsia="en-CA"/>
              </w:rPr>
            </w:pPr>
            <w:r w:rsidRPr="00BF2504">
              <w:t>Town of Whitchurch-Stouffville</w:t>
            </w:r>
          </w:p>
        </w:tc>
        <w:tc>
          <w:tcPr>
            <w:tcW w:w="1164" w:type="pct"/>
            <w:noWrap/>
            <w:vAlign w:val="center"/>
            <w:hideMark/>
          </w:tcPr>
          <w:p w14:paraId="5C5EA245" w14:textId="47C586A2" w:rsidR="0073302D" w:rsidRPr="00BF2504" w:rsidRDefault="002D61AA" w:rsidP="0073302D">
            <w:pPr>
              <w:pStyle w:val="TableBodyTextMIRB"/>
            </w:pPr>
            <w:r w:rsidRPr="00BF2504">
              <w:rPr>
                <w:rFonts w:eastAsia="Times New Roman"/>
                <w:lang w:eastAsia="en-CA"/>
              </w:rPr>
              <w:t>Sans objet</w:t>
            </w:r>
          </w:p>
        </w:tc>
      </w:tr>
      <w:tr w:rsidR="0073302D" w:rsidRPr="00BF2504" w14:paraId="2210E536" w14:textId="77777777" w:rsidTr="0012117C">
        <w:trPr>
          <w:cantSplit/>
          <w:trHeight w:val="300"/>
          <w:jc w:val="center"/>
        </w:trPr>
        <w:tc>
          <w:tcPr>
            <w:tcW w:w="3836" w:type="pct"/>
            <w:vAlign w:val="center"/>
            <w:hideMark/>
          </w:tcPr>
          <w:p w14:paraId="27948195" w14:textId="77777777" w:rsidR="0073302D" w:rsidRPr="00BF2504" w:rsidRDefault="0073302D" w:rsidP="0073302D">
            <w:pPr>
              <w:pStyle w:val="TableBodyTextMIRB"/>
              <w:rPr>
                <w:rFonts w:eastAsia="Times New Roman"/>
                <w:lang w:eastAsia="en-CA"/>
              </w:rPr>
            </w:pPr>
            <w:r w:rsidRPr="00BF2504">
              <w:t>Township of Addington Highlands</w:t>
            </w:r>
          </w:p>
        </w:tc>
        <w:tc>
          <w:tcPr>
            <w:tcW w:w="1164" w:type="pct"/>
            <w:noWrap/>
            <w:vAlign w:val="center"/>
            <w:hideMark/>
          </w:tcPr>
          <w:p w14:paraId="073BF41E" w14:textId="22F7E782" w:rsidR="0073302D" w:rsidRPr="00BF2504" w:rsidRDefault="002D61AA" w:rsidP="0073302D">
            <w:pPr>
              <w:pStyle w:val="TableBodyTextMIRB"/>
            </w:pPr>
            <w:r w:rsidRPr="00BF2504">
              <w:rPr>
                <w:rFonts w:eastAsia="Times New Roman"/>
                <w:lang w:eastAsia="en-CA"/>
              </w:rPr>
              <w:t>Sans objet</w:t>
            </w:r>
          </w:p>
        </w:tc>
      </w:tr>
      <w:tr w:rsidR="0073302D" w:rsidRPr="00BF2504" w14:paraId="662273B2" w14:textId="77777777" w:rsidTr="0012117C">
        <w:trPr>
          <w:cantSplit/>
          <w:trHeight w:val="300"/>
          <w:jc w:val="center"/>
        </w:trPr>
        <w:tc>
          <w:tcPr>
            <w:tcW w:w="3836" w:type="pct"/>
            <w:vAlign w:val="center"/>
            <w:hideMark/>
          </w:tcPr>
          <w:p w14:paraId="7D3618F0" w14:textId="77777777" w:rsidR="0073302D" w:rsidRPr="00BF2504" w:rsidRDefault="0073302D" w:rsidP="0073302D">
            <w:pPr>
              <w:pStyle w:val="TableBodyTextMIRB"/>
              <w:rPr>
                <w:rFonts w:eastAsia="Times New Roman"/>
                <w:lang w:eastAsia="en-CA"/>
              </w:rPr>
            </w:pPr>
            <w:r w:rsidRPr="00BF2504">
              <w:t>Township of Adelaide-Metcalfe</w:t>
            </w:r>
          </w:p>
        </w:tc>
        <w:tc>
          <w:tcPr>
            <w:tcW w:w="1164" w:type="pct"/>
            <w:noWrap/>
            <w:vAlign w:val="center"/>
            <w:hideMark/>
          </w:tcPr>
          <w:p w14:paraId="1F67A49A" w14:textId="13683733" w:rsidR="0073302D" w:rsidRPr="00BF2504" w:rsidRDefault="002D61AA" w:rsidP="0073302D">
            <w:pPr>
              <w:pStyle w:val="TableBodyTextMIRB"/>
            </w:pPr>
            <w:r w:rsidRPr="00BF2504">
              <w:rPr>
                <w:rFonts w:eastAsia="Times New Roman"/>
                <w:lang w:eastAsia="en-CA"/>
              </w:rPr>
              <w:t>Sans objet</w:t>
            </w:r>
          </w:p>
        </w:tc>
      </w:tr>
      <w:tr w:rsidR="0073302D" w:rsidRPr="00BF2504" w14:paraId="42DEE668" w14:textId="77777777" w:rsidTr="0012117C">
        <w:trPr>
          <w:cantSplit/>
          <w:trHeight w:val="300"/>
          <w:jc w:val="center"/>
        </w:trPr>
        <w:tc>
          <w:tcPr>
            <w:tcW w:w="3836" w:type="pct"/>
            <w:vAlign w:val="center"/>
            <w:hideMark/>
          </w:tcPr>
          <w:p w14:paraId="52BD6601" w14:textId="77777777" w:rsidR="0073302D" w:rsidRPr="00BF2504" w:rsidRDefault="0073302D" w:rsidP="0073302D">
            <w:pPr>
              <w:pStyle w:val="TableBodyTextMIRB"/>
              <w:rPr>
                <w:rFonts w:eastAsia="Times New Roman"/>
                <w:lang w:eastAsia="en-CA"/>
              </w:rPr>
            </w:pPr>
            <w:r w:rsidRPr="00BF2504">
              <w:t>Township of Adjala-Tosorontio</w:t>
            </w:r>
          </w:p>
        </w:tc>
        <w:tc>
          <w:tcPr>
            <w:tcW w:w="1164" w:type="pct"/>
            <w:noWrap/>
            <w:vAlign w:val="center"/>
            <w:hideMark/>
          </w:tcPr>
          <w:p w14:paraId="46FF153F" w14:textId="2D2E5C31" w:rsidR="0073302D" w:rsidRPr="00BF2504" w:rsidRDefault="002D61AA" w:rsidP="0073302D">
            <w:pPr>
              <w:pStyle w:val="TableBodyTextMIRB"/>
            </w:pPr>
            <w:r w:rsidRPr="00BF2504">
              <w:rPr>
                <w:rFonts w:eastAsia="Times New Roman"/>
                <w:lang w:eastAsia="en-CA"/>
              </w:rPr>
              <w:t>Sans objet</w:t>
            </w:r>
          </w:p>
        </w:tc>
      </w:tr>
      <w:tr w:rsidR="0073302D" w:rsidRPr="00BF2504" w14:paraId="64D4E7FC" w14:textId="77777777" w:rsidTr="0012117C">
        <w:trPr>
          <w:cantSplit/>
          <w:trHeight w:val="300"/>
          <w:jc w:val="center"/>
        </w:trPr>
        <w:tc>
          <w:tcPr>
            <w:tcW w:w="3836" w:type="pct"/>
            <w:vAlign w:val="center"/>
            <w:hideMark/>
          </w:tcPr>
          <w:p w14:paraId="7C39F96C" w14:textId="77777777" w:rsidR="0073302D" w:rsidRPr="00BF2504" w:rsidRDefault="0073302D" w:rsidP="0073302D">
            <w:pPr>
              <w:pStyle w:val="TableBodyTextMIRB"/>
              <w:rPr>
                <w:rFonts w:eastAsia="Times New Roman"/>
                <w:lang w:eastAsia="en-CA"/>
              </w:rPr>
            </w:pPr>
            <w:r w:rsidRPr="00BF2504">
              <w:t>Township of Admaston/Bromley</w:t>
            </w:r>
          </w:p>
        </w:tc>
        <w:tc>
          <w:tcPr>
            <w:tcW w:w="1164" w:type="pct"/>
            <w:noWrap/>
            <w:vAlign w:val="center"/>
            <w:hideMark/>
          </w:tcPr>
          <w:p w14:paraId="572295AD" w14:textId="45EB8715" w:rsidR="0073302D" w:rsidRPr="00BF2504" w:rsidRDefault="002D61AA" w:rsidP="0073302D">
            <w:pPr>
              <w:pStyle w:val="TableBodyTextMIRB"/>
            </w:pPr>
            <w:r w:rsidRPr="00BF2504">
              <w:rPr>
                <w:rFonts w:eastAsia="Times New Roman"/>
                <w:lang w:eastAsia="en-CA"/>
              </w:rPr>
              <w:t>Sans objet</w:t>
            </w:r>
          </w:p>
        </w:tc>
      </w:tr>
      <w:tr w:rsidR="0073302D" w:rsidRPr="00BF2504" w14:paraId="669882D9" w14:textId="77777777" w:rsidTr="0012117C">
        <w:trPr>
          <w:cantSplit/>
          <w:trHeight w:val="300"/>
          <w:jc w:val="center"/>
        </w:trPr>
        <w:tc>
          <w:tcPr>
            <w:tcW w:w="3836" w:type="pct"/>
            <w:vAlign w:val="center"/>
            <w:hideMark/>
          </w:tcPr>
          <w:p w14:paraId="56D49C17" w14:textId="77777777" w:rsidR="0073302D" w:rsidRPr="00BF2504" w:rsidRDefault="0073302D" w:rsidP="0073302D">
            <w:pPr>
              <w:pStyle w:val="TableBodyTextMIRB"/>
              <w:rPr>
                <w:rFonts w:eastAsia="Times New Roman"/>
                <w:lang w:eastAsia="en-CA"/>
              </w:rPr>
            </w:pPr>
            <w:r w:rsidRPr="00BF2504">
              <w:t>Township of Alberton</w:t>
            </w:r>
          </w:p>
        </w:tc>
        <w:tc>
          <w:tcPr>
            <w:tcW w:w="1164" w:type="pct"/>
            <w:noWrap/>
            <w:vAlign w:val="center"/>
            <w:hideMark/>
          </w:tcPr>
          <w:p w14:paraId="35750DA0" w14:textId="4F2748DF" w:rsidR="0073302D" w:rsidRPr="00BF2504" w:rsidRDefault="002D61AA" w:rsidP="0073302D">
            <w:pPr>
              <w:pStyle w:val="TableBodyTextMIRB"/>
            </w:pPr>
            <w:r w:rsidRPr="00BF2504">
              <w:rPr>
                <w:rFonts w:eastAsia="Times New Roman"/>
                <w:lang w:eastAsia="en-CA"/>
              </w:rPr>
              <w:t>Sans objet</w:t>
            </w:r>
          </w:p>
        </w:tc>
      </w:tr>
      <w:tr w:rsidR="0073302D" w:rsidRPr="00BF2504" w14:paraId="0B9FA90E" w14:textId="77777777" w:rsidTr="0012117C">
        <w:trPr>
          <w:cantSplit/>
          <w:trHeight w:val="300"/>
          <w:jc w:val="center"/>
        </w:trPr>
        <w:tc>
          <w:tcPr>
            <w:tcW w:w="3836" w:type="pct"/>
            <w:vAlign w:val="center"/>
            <w:hideMark/>
          </w:tcPr>
          <w:p w14:paraId="03E0A2DE" w14:textId="77777777" w:rsidR="0073302D" w:rsidRPr="00BF2504" w:rsidRDefault="0073302D" w:rsidP="0073302D">
            <w:pPr>
              <w:pStyle w:val="TableBodyTextMIRB"/>
              <w:rPr>
                <w:rFonts w:eastAsia="Times New Roman"/>
                <w:lang w:eastAsia="en-CA"/>
              </w:rPr>
            </w:pPr>
            <w:r w:rsidRPr="00BF2504">
              <w:t>Township of Alfred and Plantagenet</w:t>
            </w:r>
          </w:p>
        </w:tc>
        <w:tc>
          <w:tcPr>
            <w:tcW w:w="1164" w:type="pct"/>
            <w:noWrap/>
            <w:vAlign w:val="center"/>
            <w:hideMark/>
          </w:tcPr>
          <w:p w14:paraId="5BD4BE91" w14:textId="388F27CC" w:rsidR="0073302D" w:rsidRPr="00BF2504" w:rsidRDefault="002D61AA" w:rsidP="0073302D">
            <w:pPr>
              <w:pStyle w:val="TableBodyTextMIRB"/>
            </w:pPr>
            <w:r w:rsidRPr="00BF2504">
              <w:rPr>
                <w:rFonts w:eastAsia="Times New Roman"/>
                <w:lang w:eastAsia="en-CA"/>
              </w:rPr>
              <w:t>Sans objet</w:t>
            </w:r>
          </w:p>
        </w:tc>
      </w:tr>
      <w:tr w:rsidR="0073302D" w:rsidRPr="00BF2504" w14:paraId="4BA32784" w14:textId="77777777" w:rsidTr="0012117C">
        <w:trPr>
          <w:cantSplit/>
          <w:trHeight w:val="300"/>
          <w:jc w:val="center"/>
        </w:trPr>
        <w:tc>
          <w:tcPr>
            <w:tcW w:w="3836" w:type="pct"/>
            <w:vAlign w:val="center"/>
            <w:hideMark/>
          </w:tcPr>
          <w:p w14:paraId="0725328A" w14:textId="77777777" w:rsidR="0073302D" w:rsidRPr="00BF2504" w:rsidRDefault="0073302D" w:rsidP="0073302D">
            <w:pPr>
              <w:pStyle w:val="TableBodyTextMIRB"/>
              <w:rPr>
                <w:rFonts w:eastAsia="Times New Roman"/>
                <w:lang w:eastAsia="en-CA"/>
              </w:rPr>
            </w:pPr>
            <w:r w:rsidRPr="00BF2504">
              <w:t>Township of Algonquin Highlands</w:t>
            </w:r>
          </w:p>
        </w:tc>
        <w:tc>
          <w:tcPr>
            <w:tcW w:w="1164" w:type="pct"/>
            <w:noWrap/>
            <w:vAlign w:val="center"/>
            <w:hideMark/>
          </w:tcPr>
          <w:p w14:paraId="3910914E" w14:textId="1BF006A0" w:rsidR="0073302D" w:rsidRPr="00BF2504" w:rsidRDefault="002D61AA" w:rsidP="0073302D">
            <w:pPr>
              <w:pStyle w:val="TableBodyTextMIRB"/>
            </w:pPr>
            <w:r w:rsidRPr="00BF2504">
              <w:rPr>
                <w:rFonts w:eastAsia="Times New Roman"/>
                <w:lang w:eastAsia="en-CA"/>
              </w:rPr>
              <w:t>Sans objet</w:t>
            </w:r>
          </w:p>
        </w:tc>
      </w:tr>
      <w:tr w:rsidR="0073302D" w:rsidRPr="00BF2504" w14:paraId="3841FD1A" w14:textId="77777777" w:rsidTr="0012117C">
        <w:trPr>
          <w:cantSplit/>
          <w:trHeight w:val="300"/>
          <w:jc w:val="center"/>
        </w:trPr>
        <w:tc>
          <w:tcPr>
            <w:tcW w:w="3836" w:type="pct"/>
            <w:vAlign w:val="center"/>
            <w:hideMark/>
          </w:tcPr>
          <w:p w14:paraId="4D2FC60C" w14:textId="77777777" w:rsidR="0073302D" w:rsidRPr="00BF2504" w:rsidRDefault="0073302D" w:rsidP="0073302D">
            <w:pPr>
              <w:pStyle w:val="TableBodyTextMIRB"/>
              <w:rPr>
                <w:rFonts w:eastAsia="Times New Roman"/>
                <w:lang w:eastAsia="en-CA"/>
              </w:rPr>
            </w:pPr>
            <w:r w:rsidRPr="00BF2504">
              <w:lastRenderedPageBreak/>
              <w:t>Township of Alnwick/Haldimand</w:t>
            </w:r>
          </w:p>
        </w:tc>
        <w:tc>
          <w:tcPr>
            <w:tcW w:w="1164" w:type="pct"/>
            <w:noWrap/>
            <w:vAlign w:val="center"/>
            <w:hideMark/>
          </w:tcPr>
          <w:p w14:paraId="3CCDA50F" w14:textId="09FE527B" w:rsidR="0073302D" w:rsidRPr="00BF2504" w:rsidRDefault="002D61AA" w:rsidP="0073302D">
            <w:pPr>
              <w:pStyle w:val="TableBodyTextMIRB"/>
            </w:pPr>
            <w:r w:rsidRPr="00BF2504">
              <w:rPr>
                <w:rFonts w:eastAsia="Times New Roman"/>
                <w:lang w:eastAsia="en-CA"/>
              </w:rPr>
              <w:t>Sans objet</w:t>
            </w:r>
          </w:p>
        </w:tc>
      </w:tr>
      <w:tr w:rsidR="0073302D" w:rsidRPr="00BF2504" w14:paraId="36081B5C" w14:textId="77777777" w:rsidTr="0012117C">
        <w:trPr>
          <w:cantSplit/>
          <w:trHeight w:val="300"/>
          <w:jc w:val="center"/>
        </w:trPr>
        <w:tc>
          <w:tcPr>
            <w:tcW w:w="3836" w:type="pct"/>
            <w:vAlign w:val="center"/>
            <w:hideMark/>
          </w:tcPr>
          <w:p w14:paraId="5697A151" w14:textId="77777777" w:rsidR="0073302D" w:rsidRPr="00BF2504" w:rsidRDefault="0073302D" w:rsidP="0073302D">
            <w:pPr>
              <w:pStyle w:val="TableBodyTextMIRB"/>
              <w:rPr>
                <w:rFonts w:eastAsia="Times New Roman"/>
                <w:lang w:eastAsia="en-CA"/>
              </w:rPr>
            </w:pPr>
            <w:r w:rsidRPr="00BF2504">
              <w:t>Township of Amaranth</w:t>
            </w:r>
          </w:p>
        </w:tc>
        <w:tc>
          <w:tcPr>
            <w:tcW w:w="1164" w:type="pct"/>
            <w:noWrap/>
            <w:vAlign w:val="center"/>
            <w:hideMark/>
          </w:tcPr>
          <w:p w14:paraId="12147639" w14:textId="5B848B23" w:rsidR="0073302D" w:rsidRPr="00BF2504" w:rsidRDefault="002D61AA" w:rsidP="0073302D">
            <w:pPr>
              <w:pStyle w:val="TableBodyTextMIRB"/>
            </w:pPr>
            <w:r w:rsidRPr="00BF2504">
              <w:rPr>
                <w:rFonts w:eastAsia="Times New Roman"/>
                <w:lang w:eastAsia="en-CA"/>
              </w:rPr>
              <w:t>Sans objet</w:t>
            </w:r>
          </w:p>
        </w:tc>
      </w:tr>
      <w:tr w:rsidR="0073302D" w:rsidRPr="00BF2504" w14:paraId="04D00E71" w14:textId="77777777" w:rsidTr="0012117C">
        <w:trPr>
          <w:cantSplit/>
          <w:trHeight w:val="300"/>
          <w:jc w:val="center"/>
        </w:trPr>
        <w:tc>
          <w:tcPr>
            <w:tcW w:w="3836" w:type="pct"/>
            <w:vAlign w:val="center"/>
            <w:hideMark/>
          </w:tcPr>
          <w:p w14:paraId="700E6A2B" w14:textId="77777777" w:rsidR="0073302D" w:rsidRPr="00BF2504" w:rsidRDefault="0073302D" w:rsidP="0073302D">
            <w:pPr>
              <w:pStyle w:val="TableBodyTextMIRB"/>
              <w:rPr>
                <w:rFonts w:eastAsia="Times New Roman"/>
                <w:lang w:eastAsia="en-CA"/>
              </w:rPr>
            </w:pPr>
            <w:r w:rsidRPr="00BF2504">
              <w:t>Township of Armour</w:t>
            </w:r>
          </w:p>
        </w:tc>
        <w:tc>
          <w:tcPr>
            <w:tcW w:w="1164" w:type="pct"/>
            <w:noWrap/>
            <w:vAlign w:val="center"/>
            <w:hideMark/>
          </w:tcPr>
          <w:p w14:paraId="740BD3FA" w14:textId="0D3F59E1" w:rsidR="0073302D" w:rsidRPr="00BF2504" w:rsidRDefault="002D61AA" w:rsidP="0073302D">
            <w:pPr>
              <w:pStyle w:val="TableBodyTextMIRB"/>
            </w:pPr>
            <w:r w:rsidRPr="00BF2504">
              <w:rPr>
                <w:rFonts w:eastAsia="Times New Roman"/>
                <w:lang w:eastAsia="en-CA"/>
              </w:rPr>
              <w:t>Sans objet</w:t>
            </w:r>
          </w:p>
        </w:tc>
      </w:tr>
      <w:tr w:rsidR="0073302D" w:rsidRPr="00BF2504" w14:paraId="4CE9C16F" w14:textId="77777777" w:rsidTr="0012117C">
        <w:trPr>
          <w:cantSplit/>
          <w:trHeight w:val="300"/>
          <w:jc w:val="center"/>
        </w:trPr>
        <w:tc>
          <w:tcPr>
            <w:tcW w:w="3836" w:type="pct"/>
            <w:vAlign w:val="center"/>
            <w:hideMark/>
          </w:tcPr>
          <w:p w14:paraId="3CC6B8D4" w14:textId="77777777" w:rsidR="0073302D" w:rsidRPr="00BF2504" w:rsidRDefault="0073302D" w:rsidP="0073302D">
            <w:pPr>
              <w:pStyle w:val="TableBodyTextMIRB"/>
              <w:rPr>
                <w:rFonts w:eastAsia="Times New Roman"/>
                <w:lang w:eastAsia="en-CA"/>
              </w:rPr>
            </w:pPr>
            <w:r w:rsidRPr="00BF2504">
              <w:t>Township of Armstrong</w:t>
            </w:r>
          </w:p>
        </w:tc>
        <w:tc>
          <w:tcPr>
            <w:tcW w:w="1164" w:type="pct"/>
            <w:noWrap/>
            <w:vAlign w:val="center"/>
            <w:hideMark/>
          </w:tcPr>
          <w:p w14:paraId="2EAD6433" w14:textId="71B30ABC" w:rsidR="0073302D" w:rsidRPr="00BF2504" w:rsidRDefault="002D61AA" w:rsidP="0073302D">
            <w:pPr>
              <w:pStyle w:val="TableBodyTextMIRB"/>
            </w:pPr>
            <w:r w:rsidRPr="00BF2504">
              <w:rPr>
                <w:rFonts w:eastAsia="Times New Roman"/>
                <w:lang w:eastAsia="en-CA"/>
              </w:rPr>
              <w:t>Sans objet</w:t>
            </w:r>
          </w:p>
        </w:tc>
      </w:tr>
      <w:tr w:rsidR="0073302D" w:rsidRPr="00BF2504" w14:paraId="6532F99C" w14:textId="77777777" w:rsidTr="0012117C">
        <w:trPr>
          <w:cantSplit/>
          <w:trHeight w:val="300"/>
          <w:jc w:val="center"/>
        </w:trPr>
        <w:tc>
          <w:tcPr>
            <w:tcW w:w="3836" w:type="pct"/>
            <w:vAlign w:val="center"/>
            <w:hideMark/>
          </w:tcPr>
          <w:p w14:paraId="3EAE8F0C" w14:textId="77777777" w:rsidR="0073302D" w:rsidRPr="00BF2504" w:rsidRDefault="0073302D" w:rsidP="0073302D">
            <w:pPr>
              <w:pStyle w:val="TableBodyTextMIRB"/>
              <w:rPr>
                <w:rFonts w:eastAsia="Times New Roman"/>
                <w:lang w:eastAsia="en-CA"/>
              </w:rPr>
            </w:pPr>
            <w:r w:rsidRPr="00BF2504">
              <w:t>Township of Ashfield-Colborne-Wawanosh</w:t>
            </w:r>
          </w:p>
        </w:tc>
        <w:tc>
          <w:tcPr>
            <w:tcW w:w="1164" w:type="pct"/>
            <w:noWrap/>
            <w:vAlign w:val="center"/>
            <w:hideMark/>
          </w:tcPr>
          <w:p w14:paraId="49B2A363" w14:textId="7F07DC73" w:rsidR="0073302D" w:rsidRPr="00BF2504" w:rsidRDefault="002D61AA" w:rsidP="0073302D">
            <w:pPr>
              <w:pStyle w:val="TableBodyTextMIRB"/>
            </w:pPr>
            <w:r w:rsidRPr="00BF2504">
              <w:rPr>
                <w:rFonts w:eastAsia="Times New Roman"/>
                <w:lang w:eastAsia="en-CA"/>
              </w:rPr>
              <w:t>Sans objet</w:t>
            </w:r>
          </w:p>
        </w:tc>
      </w:tr>
      <w:tr w:rsidR="0073302D" w:rsidRPr="00BF2504" w14:paraId="34195085" w14:textId="77777777" w:rsidTr="0012117C">
        <w:trPr>
          <w:cantSplit/>
          <w:trHeight w:val="300"/>
          <w:jc w:val="center"/>
        </w:trPr>
        <w:tc>
          <w:tcPr>
            <w:tcW w:w="3836" w:type="pct"/>
            <w:vAlign w:val="center"/>
            <w:hideMark/>
          </w:tcPr>
          <w:p w14:paraId="6F9EBE0B" w14:textId="77777777" w:rsidR="0073302D" w:rsidRPr="00BF2504" w:rsidRDefault="0073302D" w:rsidP="0073302D">
            <w:pPr>
              <w:pStyle w:val="TableBodyTextMIRB"/>
              <w:rPr>
                <w:rFonts w:eastAsia="Times New Roman"/>
                <w:lang w:eastAsia="en-CA"/>
              </w:rPr>
            </w:pPr>
            <w:r w:rsidRPr="00BF2504">
              <w:t>Township of Asphodel-Norwood</w:t>
            </w:r>
          </w:p>
        </w:tc>
        <w:tc>
          <w:tcPr>
            <w:tcW w:w="1164" w:type="pct"/>
            <w:noWrap/>
            <w:vAlign w:val="center"/>
            <w:hideMark/>
          </w:tcPr>
          <w:p w14:paraId="37EDAD2C" w14:textId="226A8435" w:rsidR="0073302D" w:rsidRPr="00BF2504" w:rsidRDefault="002D61AA" w:rsidP="0073302D">
            <w:pPr>
              <w:pStyle w:val="TableBodyTextMIRB"/>
            </w:pPr>
            <w:r w:rsidRPr="00BF2504">
              <w:rPr>
                <w:rFonts w:eastAsia="Times New Roman"/>
                <w:lang w:eastAsia="en-CA"/>
              </w:rPr>
              <w:t>Sans objet</w:t>
            </w:r>
          </w:p>
        </w:tc>
      </w:tr>
      <w:tr w:rsidR="0073302D" w:rsidRPr="00BF2504" w14:paraId="27B15922" w14:textId="77777777" w:rsidTr="0012117C">
        <w:trPr>
          <w:cantSplit/>
          <w:trHeight w:val="300"/>
          <w:jc w:val="center"/>
        </w:trPr>
        <w:tc>
          <w:tcPr>
            <w:tcW w:w="3836" w:type="pct"/>
            <w:vAlign w:val="center"/>
            <w:hideMark/>
          </w:tcPr>
          <w:p w14:paraId="4A32C87F" w14:textId="77777777" w:rsidR="0073302D" w:rsidRPr="00BF2504" w:rsidRDefault="0073302D" w:rsidP="0073302D">
            <w:pPr>
              <w:pStyle w:val="TableBodyTextMIRB"/>
              <w:rPr>
                <w:rFonts w:eastAsia="Times New Roman"/>
                <w:lang w:eastAsia="en-CA"/>
              </w:rPr>
            </w:pPr>
            <w:r w:rsidRPr="00BF2504">
              <w:t>Township of Assiginack</w:t>
            </w:r>
          </w:p>
        </w:tc>
        <w:tc>
          <w:tcPr>
            <w:tcW w:w="1164" w:type="pct"/>
            <w:noWrap/>
            <w:vAlign w:val="center"/>
            <w:hideMark/>
          </w:tcPr>
          <w:p w14:paraId="1942833C" w14:textId="27CE0755" w:rsidR="0073302D" w:rsidRPr="00BF2504" w:rsidRDefault="002D61AA" w:rsidP="0073302D">
            <w:pPr>
              <w:pStyle w:val="TableBodyTextMIRB"/>
            </w:pPr>
            <w:r w:rsidRPr="00BF2504">
              <w:rPr>
                <w:rFonts w:eastAsia="Times New Roman"/>
                <w:lang w:eastAsia="en-CA"/>
              </w:rPr>
              <w:t>Sans objet</w:t>
            </w:r>
          </w:p>
        </w:tc>
      </w:tr>
      <w:tr w:rsidR="0073302D" w:rsidRPr="00BF2504" w14:paraId="5CDED297" w14:textId="77777777" w:rsidTr="0012117C">
        <w:trPr>
          <w:cantSplit/>
          <w:trHeight w:val="300"/>
          <w:jc w:val="center"/>
        </w:trPr>
        <w:tc>
          <w:tcPr>
            <w:tcW w:w="3836" w:type="pct"/>
            <w:vAlign w:val="center"/>
            <w:hideMark/>
          </w:tcPr>
          <w:p w14:paraId="59B53A01" w14:textId="77777777" w:rsidR="0073302D" w:rsidRPr="00BF2504" w:rsidRDefault="0073302D" w:rsidP="0073302D">
            <w:pPr>
              <w:pStyle w:val="TableBodyTextMIRB"/>
              <w:rPr>
                <w:rFonts w:eastAsia="Times New Roman"/>
                <w:lang w:eastAsia="en-CA"/>
              </w:rPr>
            </w:pPr>
            <w:r w:rsidRPr="00BF2504">
              <w:t>Township of Athens</w:t>
            </w:r>
          </w:p>
        </w:tc>
        <w:tc>
          <w:tcPr>
            <w:tcW w:w="1164" w:type="pct"/>
            <w:noWrap/>
            <w:vAlign w:val="center"/>
            <w:hideMark/>
          </w:tcPr>
          <w:p w14:paraId="187F0B3D" w14:textId="4F931BF8" w:rsidR="0073302D" w:rsidRPr="00BF2504" w:rsidRDefault="002D61AA" w:rsidP="0073302D">
            <w:pPr>
              <w:pStyle w:val="TableBodyTextMIRB"/>
            </w:pPr>
            <w:r w:rsidRPr="00BF2504">
              <w:rPr>
                <w:rFonts w:eastAsia="Times New Roman"/>
                <w:lang w:eastAsia="en-CA"/>
              </w:rPr>
              <w:t>Sans objet</w:t>
            </w:r>
          </w:p>
        </w:tc>
      </w:tr>
      <w:tr w:rsidR="0073302D" w:rsidRPr="00BF2504" w14:paraId="3F953607" w14:textId="77777777" w:rsidTr="0012117C">
        <w:trPr>
          <w:cantSplit/>
          <w:trHeight w:val="300"/>
          <w:jc w:val="center"/>
        </w:trPr>
        <w:tc>
          <w:tcPr>
            <w:tcW w:w="3836" w:type="pct"/>
            <w:vAlign w:val="center"/>
            <w:hideMark/>
          </w:tcPr>
          <w:p w14:paraId="229290B8" w14:textId="77777777" w:rsidR="0073302D" w:rsidRPr="00BF2504" w:rsidRDefault="0073302D" w:rsidP="0073302D">
            <w:pPr>
              <w:pStyle w:val="TableBodyTextMIRB"/>
              <w:rPr>
                <w:rFonts w:eastAsia="Times New Roman"/>
                <w:lang w:eastAsia="en-CA"/>
              </w:rPr>
            </w:pPr>
            <w:r w:rsidRPr="00BF2504">
              <w:t>Township of Augusta</w:t>
            </w:r>
          </w:p>
        </w:tc>
        <w:tc>
          <w:tcPr>
            <w:tcW w:w="1164" w:type="pct"/>
            <w:noWrap/>
            <w:vAlign w:val="center"/>
            <w:hideMark/>
          </w:tcPr>
          <w:p w14:paraId="6BC6AAD9" w14:textId="265C088C" w:rsidR="0073302D" w:rsidRPr="00BF2504" w:rsidRDefault="002D61AA" w:rsidP="0073302D">
            <w:pPr>
              <w:pStyle w:val="TableBodyTextMIRB"/>
            </w:pPr>
            <w:r w:rsidRPr="00BF2504">
              <w:rPr>
                <w:rFonts w:eastAsia="Times New Roman"/>
                <w:lang w:eastAsia="en-CA"/>
              </w:rPr>
              <w:t>Sans objet</w:t>
            </w:r>
          </w:p>
        </w:tc>
      </w:tr>
      <w:tr w:rsidR="0073302D" w:rsidRPr="00BF2504" w14:paraId="3F5688C0" w14:textId="77777777" w:rsidTr="0012117C">
        <w:trPr>
          <w:cantSplit/>
          <w:trHeight w:val="300"/>
          <w:jc w:val="center"/>
        </w:trPr>
        <w:tc>
          <w:tcPr>
            <w:tcW w:w="3836" w:type="pct"/>
            <w:vAlign w:val="center"/>
            <w:hideMark/>
          </w:tcPr>
          <w:p w14:paraId="5A46734C" w14:textId="77777777" w:rsidR="0073302D" w:rsidRPr="00BF2504" w:rsidRDefault="0073302D" w:rsidP="0073302D">
            <w:pPr>
              <w:pStyle w:val="TableBodyTextMIRB"/>
              <w:rPr>
                <w:rFonts w:eastAsia="Times New Roman"/>
                <w:lang w:eastAsia="en-CA"/>
              </w:rPr>
            </w:pPr>
            <w:r w:rsidRPr="00BF2504">
              <w:t>Township of Baldwin</w:t>
            </w:r>
          </w:p>
        </w:tc>
        <w:tc>
          <w:tcPr>
            <w:tcW w:w="1164" w:type="pct"/>
            <w:noWrap/>
            <w:vAlign w:val="center"/>
            <w:hideMark/>
          </w:tcPr>
          <w:p w14:paraId="5BC212C2" w14:textId="7F0C2AA2" w:rsidR="0073302D" w:rsidRPr="00BF2504" w:rsidRDefault="002D61AA" w:rsidP="0073302D">
            <w:pPr>
              <w:pStyle w:val="TableBodyTextMIRB"/>
            </w:pPr>
            <w:r w:rsidRPr="00BF2504">
              <w:rPr>
                <w:rFonts w:eastAsia="Times New Roman"/>
                <w:lang w:eastAsia="en-CA"/>
              </w:rPr>
              <w:t>Sans objet</w:t>
            </w:r>
          </w:p>
        </w:tc>
      </w:tr>
      <w:tr w:rsidR="0073302D" w:rsidRPr="00BF2504" w14:paraId="1B64E524" w14:textId="77777777" w:rsidTr="0012117C">
        <w:trPr>
          <w:cantSplit/>
          <w:trHeight w:val="300"/>
          <w:jc w:val="center"/>
        </w:trPr>
        <w:tc>
          <w:tcPr>
            <w:tcW w:w="3836" w:type="pct"/>
            <w:vAlign w:val="center"/>
            <w:hideMark/>
          </w:tcPr>
          <w:p w14:paraId="75C8F348" w14:textId="77777777" w:rsidR="0073302D" w:rsidRPr="00BF2504" w:rsidRDefault="0073302D" w:rsidP="0073302D">
            <w:pPr>
              <w:pStyle w:val="TableBodyTextMIRB"/>
              <w:rPr>
                <w:rFonts w:eastAsia="Times New Roman"/>
                <w:lang w:eastAsia="en-CA"/>
              </w:rPr>
            </w:pPr>
            <w:r w:rsidRPr="00BF2504">
              <w:t>Township of Beckwith</w:t>
            </w:r>
          </w:p>
        </w:tc>
        <w:tc>
          <w:tcPr>
            <w:tcW w:w="1164" w:type="pct"/>
            <w:noWrap/>
            <w:vAlign w:val="center"/>
            <w:hideMark/>
          </w:tcPr>
          <w:p w14:paraId="392A0093" w14:textId="12596856" w:rsidR="0073302D" w:rsidRPr="00BF2504" w:rsidRDefault="002D61AA" w:rsidP="0073302D">
            <w:pPr>
              <w:pStyle w:val="TableBodyTextMIRB"/>
            </w:pPr>
            <w:r w:rsidRPr="00BF2504">
              <w:rPr>
                <w:rFonts w:eastAsia="Times New Roman"/>
                <w:lang w:eastAsia="en-CA"/>
              </w:rPr>
              <w:t>Sans objet</w:t>
            </w:r>
          </w:p>
        </w:tc>
      </w:tr>
      <w:tr w:rsidR="0073302D" w:rsidRPr="00BF2504" w14:paraId="68B85C5A" w14:textId="77777777" w:rsidTr="0012117C">
        <w:trPr>
          <w:cantSplit/>
          <w:trHeight w:val="300"/>
          <w:jc w:val="center"/>
        </w:trPr>
        <w:tc>
          <w:tcPr>
            <w:tcW w:w="3836" w:type="pct"/>
            <w:vAlign w:val="center"/>
            <w:hideMark/>
          </w:tcPr>
          <w:p w14:paraId="08B75279" w14:textId="77777777" w:rsidR="0073302D" w:rsidRPr="00BF2504" w:rsidRDefault="0073302D" w:rsidP="0073302D">
            <w:pPr>
              <w:pStyle w:val="TableBodyTextMIRB"/>
              <w:rPr>
                <w:rFonts w:eastAsia="Times New Roman"/>
                <w:lang w:eastAsia="en-CA"/>
              </w:rPr>
            </w:pPr>
            <w:r w:rsidRPr="00BF2504">
              <w:t>Township of Billings</w:t>
            </w:r>
          </w:p>
        </w:tc>
        <w:tc>
          <w:tcPr>
            <w:tcW w:w="1164" w:type="pct"/>
            <w:noWrap/>
            <w:vAlign w:val="center"/>
            <w:hideMark/>
          </w:tcPr>
          <w:p w14:paraId="7BE3AEDD" w14:textId="41596E86" w:rsidR="0073302D" w:rsidRPr="00BF2504" w:rsidRDefault="002D61AA" w:rsidP="0073302D">
            <w:pPr>
              <w:pStyle w:val="TableBodyTextMIRB"/>
            </w:pPr>
            <w:r w:rsidRPr="00BF2504">
              <w:rPr>
                <w:rFonts w:eastAsia="Times New Roman"/>
                <w:lang w:eastAsia="en-CA"/>
              </w:rPr>
              <w:t>Sans objet</w:t>
            </w:r>
          </w:p>
        </w:tc>
      </w:tr>
      <w:tr w:rsidR="0073302D" w:rsidRPr="00BF2504" w14:paraId="3D1C6F55" w14:textId="77777777" w:rsidTr="0012117C">
        <w:trPr>
          <w:cantSplit/>
          <w:trHeight w:val="300"/>
          <w:jc w:val="center"/>
        </w:trPr>
        <w:tc>
          <w:tcPr>
            <w:tcW w:w="3836" w:type="pct"/>
            <w:vAlign w:val="center"/>
            <w:hideMark/>
          </w:tcPr>
          <w:p w14:paraId="03BBE382" w14:textId="77777777" w:rsidR="0073302D" w:rsidRPr="00BF2504" w:rsidRDefault="0073302D" w:rsidP="0073302D">
            <w:pPr>
              <w:pStyle w:val="TableBodyTextMIRB"/>
              <w:rPr>
                <w:rFonts w:eastAsia="Times New Roman"/>
                <w:lang w:eastAsia="en-CA"/>
              </w:rPr>
            </w:pPr>
            <w:r w:rsidRPr="00BF2504">
              <w:t>Township of Black River-Matheson</w:t>
            </w:r>
          </w:p>
        </w:tc>
        <w:tc>
          <w:tcPr>
            <w:tcW w:w="1164" w:type="pct"/>
            <w:noWrap/>
            <w:vAlign w:val="center"/>
            <w:hideMark/>
          </w:tcPr>
          <w:p w14:paraId="5A139A89" w14:textId="42AD1EE9" w:rsidR="0073302D" w:rsidRPr="00BF2504" w:rsidRDefault="002D61AA" w:rsidP="0073302D">
            <w:pPr>
              <w:pStyle w:val="TableBodyTextMIRB"/>
            </w:pPr>
            <w:r w:rsidRPr="00BF2504">
              <w:rPr>
                <w:rFonts w:eastAsia="Times New Roman"/>
                <w:lang w:eastAsia="en-CA"/>
              </w:rPr>
              <w:t>Sans objet</w:t>
            </w:r>
          </w:p>
        </w:tc>
      </w:tr>
      <w:tr w:rsidR="0073302D" w:rsidRPr="00BF2504" w14:paraId="26ECA8AC" w14:textId="77777777" w:rsidTr="0012117C">
        <w:trPr>
          <w:cantSplit/>
          <w:trHeight w:val="300"/>
          <w:jc w:val="center"/>
        </w:trPr>
        <w:tc>
          <w:tcPr>
            <w:tcW w:w="3836" w:type="pct"/>
            <w:vAlign w:val="center"/>
            <w:hideMark/>
          </w:tcPr>
          <w:p w14:paraId="06E7E97F" w14:textId="77777777" w:rsidR="0073302D" w:rsidRPr="00BF2504" w:rsidRDefault="0073302D" w:rsidP="0073302D">
            <w:pPr>
              <w:pStyle w:val="TableBodyTextMIRB"/>
              <w:rPr>
                <w:rFonts w:eastAsia="Times New Roman"/>
                <w:lang w:eastAsia="en-CA"/>
              </w:rPr>
            </w:pPr>
            <w:r w:rsidRPr="00BF2504">
              <w:t>Township of Blandford-Blenheim</w:t>
            </w:r>
          </w:p>
        </w:tc>
        <w:tc>
          <w:tcPr>
            <w:tcW w:w="1164" w:type="pct"/>
            <w:noWrap/>
            <w:vAlign w:val="center"/>
            <w:hideMark/>
          </w:tcPr>
          <w:p w14:paraId="09F569E8" w14:textId="1AA4AB40" w:rsidR="0073302D" w:rsidRPr="00BF2504" w:rsidRDefault="002D61AA" w:rsidP="0073302D">
            <w:pPr>
              <w:pStyle w:val="TableBodyTextMIRB"/>
            </w:pPr>
            <w:r w:rsidRPr="00BF2504">
              <w:rPr>
                <w:rFonts w:eastAsia="Times New Roman"/>
                <w:lang w:eastAsia="en-CA"/>
              </w:rPr>
              <w:t>Sans objet</w:t>
            </w:r>
          </w:p>
        </w:tc>
      </w:tr>
      <w:tr w:rsidR="0073302D" w:rsidRPr="00BF2504" w14:paraId="4B8FABA1" w14:textId="77777777" w:rsidTr="0012117C">
        <w:trPr>
          <w:cantSplit/>
          <w:trHeight w:val="300"/>
          <w:jc w:val="center"/>
        </w:trPr>
        <w:tc>
          <w:tcPr>
            <w:tcW w:w="3836" w:type="pct"/>
            <w:vAlign w:val="center"/>
            <w:hideMark/>
          </w:tcPr>
          <w:p w14:paraId="600F9B95" w14:textId="77777777" w:rsidR="0073302D" w:rsidRPr="00BF2504" w:rsidRDefault="0073302D" w:rsidP="0073302D">
            <w:pPr>
              <w:pStyle w:val="TableBodyTextMIRB"/>
              <w:rPr>
                <w:rFonts w:eastAsia="Times New Roman"/>
                <w:lang w:eastAsia="en-CA"/>
              </w:rPr>
            </w:pPr>
            <w:r w:rsidRPr="00BF2504">
              <w:t>Township of Bonfield</w:t>
            </w:r>
          </w:p>
        </w:tc>
        <w:tc>
          <w:tcPr>
            <w:tcW w:w="1164" w:type="pct"/>
            <w:noWrap/>
            <w:vAlign w:val="center"/>
            <w:hideMark/>
          </w:tcPr>
          <w:p w14:paraId="51D09FCF" w14:textId="57A0C9E2" w:rsidR="0073302D" w:rsidRPr="00BF2504" w:rsidRDefault="002D61AA" w:rsidP="0073302D">
            <w:pPr>
              <w:pStyle w:val="TableBodyTextMIRB"/>
            </w:pPr>
            <w:r w:rsidRPr="00BF2504">
              <w:rPr>
                <w:rFonts w:eastAsia="Times New Roman"/>
                <w:lang w:eastAsia="en-CA"/>
              </w:rPr>
              <w:t>Sans objet</w:t>
            </w:r>
          </w:p>
        </w:tc>
      </w:tr>
      <w:tr w:rsidR="0073302D" w:rsidRPr="00BF2504" w14:paraId="32F94FC0" w14:textId="77777777" w:rsidTr="0012117C">
        <w:trPr>
          <w:cantSplit/>
          <w:trHeight w:val="300"/>
          <w:jc w:val="center"/>
        </w:trPr>
        <w:tc>
          <w:tcPr>
            <w:tcW w:w="3836" w:type="pct"/>
            <w:vAlign w:val="center"/>
            <w:hideMark/>
          </w:tcPr>
          <w:p w14:paraId="61B81AC0" w14:textId="77777777" w:rsidR="0073302D" w:rsidRPr="00BF2504" w:rsidRDefault="0073302D" w:rsidP="0073302D">
            <w:pPr>
              <w:pStyle w:val="TableBodyTextMIRB"/>
              <w:rPr>
                <w:rFonts w:eastAsia="Times New Roman"/>
                <w:lang w:eastAsia="en-CA"/>
              </w:rPr>
            </w:pPr>
            <w:r w:rsidRPr="00BF2504">
              <w:t>Township of Bonnechere Valley</w:t>
            </w:r>
          </w:p>
        </w:tc>
        <w:tc>
          <w:tcPr>
            <w:tcW w:w="1164" w:type="pct"/>
            <w:noWrap/>
            <w:vAlign w:val="center"/>
            <w:hideMark/>
          </w:tcPr>
          <w:p w14:paraId="6EE71ABA" w14:textId="63C811C8" w:rsidR="0073302D" w:rsidRPr="00BF2504" w:rsidRDefault="002D61AA" w:rsidP="0073302D">
            <w:pPr>
              <w:pStyle w:val="TableBodyTextMIRB"/>
            </w:pPr>
            <w:r w:rsidRPr="00BF2504">
              <w:rPr>
                <w:rFonts w:eastAsia="Times New Roman"/>
                <w:lang w:eastAsia="en-CA"/>
              </w:rPr>
              <w:t>Sans objet</w:t>
            </w:r>
          </w:p>
        </w:tc>
      </w:tr>
      <w:tr w:rsidR="0073302D" w:rsidRPr="00BF2504" w14:paraId="72140EFD" w14:textId="77777777" w:rsidTr="0012117C">
        <w:trPr>
          <w:cantSplit/>
          <w:trHeight w:val="300"/>
          <w:jc w:val="center"/>
        </w:trPr>
        <w:tc>
          <w:tcPr>
            <w:tcW w:w="3836" w:type="pct"/>
            <w:vAlign w:val="center"/>
            <w:hideMark/>
          </w:tcPr>
          <w:p w14:paraId="21754E18" w14:textId="77777777" w:rsidR="0073302D" w:rsidRPr="00BF2504" w:rsidRDefault="0073302D" w:rsidP="0073302D">
            <w:pPr>
              <w:pStyle w:val="TableBodyTextMIRB"/>
              <w:rPr>
                <w:rFonts w:eastAsia="Times New Roman"/>
                <w:lang w:eastAsia="en-CA"/>
              </w:rPr>
            </w:pPr>
            <w:r w:rsidRPr="00BF2504">
              <w:t>Township of Brethour</w:t>
            </w:r>
          </w:p>
        </w:tc>
        <w:tc>
          <w:tcPr>
            <w:tcW w:w="1164" w:type="pct"/>
            <w:noWrap/>
            <w:vAlign w:val="center"/>
            <w:hideMark/>
          </w:tcPr>
          <w:p w14:paraId="2C41C44A" w14:textId="1154131D" w:rsidR="0073302D" w:rsidRPr="00BF2504" w:rsidRDefault="002D61AA" w:rsidP="0073302D">
            <w:pPr>
              <w:pStyle w:val="TableBodyTextMIRB"/>
            </w:pPr>
            <w:r w:rsidRPr="00BF2504">
              <w:rPr>
                <w:rFonts w:eastAsia="Times New Roman"/>
                <w:lang w:eastAsia="en-CA"/>
              </w:rPr>
              <w:t>Sans objet</w:t>
            </w:r>
          </w:p>
        </w:tc>
      </w:tr>
      <w:tr w:rsidR="0073302D" w:rsidRPr="00BF2504" w14:paraId="014AA06A" w14:textId="77777777" w:rsidTr="0012117C">
        <w:trPr>
          <w:cantSplit/>
          <w:trHeight w:val="300"/>
          <w:jc w:val="center"/>
        </w:trPr>
        <w:tc>
          <w:tcPr>
            <w:tcW w:w="3836" w:type="pct"/>
            <w:vAlign w:val="center"/>
            <w:hideMark/>
          </w:tcPr>
          <w:p w14:paraId="06900463" w14:textId="77777777" w:rsidR="0073302D" w:rsidRPr="00BF2504" w:rsidRDefault="0073302D" w:rsidP="0073302D">
            <w:pPr>
              <w:pStyle w:val="TableBodyTextMIRB"/>
              <w:rPr>
                <w:rFonts w:eastAsia="Times New Roman"/>
                <w:lang w:eastAsia="en-CA"/>
              </w:rPr>
            </w:pPr>
            <w:r w:rsidRPr="00BF2504">
              <w:t>Township of Brock</w:t>
            </w:r>
          </w:p>
        </w:tc>
        <w:tc>
          <w:tcPr>
            <w:tcW w:w="1164" w:type="pct"/>
            <w:noWrap/>
            <w:vAlign w:val="center"/>
            <w:hideMark/>
          </w:tcPr>
          <w:p w14:paraId="5E0502D5" w14:textId="51ABF04A" w:rsidR="0073302D" w:rsidRPr="00BF2504" w:rsidRDefault="002D61AA" w:rsidP="0073302D">
            <w:pPr>
              <w:pStyle w:val="TableBodyTextMIRB"/>
            </w:pPr>
            <w:r w:rsidRPr="00BF2504">
              <w:rPr>
                <w:rFonts w:eastAsia="Times New Roman"/>
                <w:lang w:eastAsia="en-CA"/>
              </w:rPr>
              <w:t>Sans objet</w:t>
            </w:r>
          </w:p>
        </w:tc>
      </w:tr>
      <w:tr w:rsidR="0073302D" w:rsidRPr="00BF2504" w14:paraId="403C4D05" w14:textId="77777777" w:rsidTr="0012117C">
        <w:trPr>
          <w:cantSplit/>
          <w:trHeight w:val="300"/>
          <w:jc w:val="center"/>
        </w:trPr>
        <w:tc>
          <w:tcPr>
            <w:tcW w:w="3836" w:type="pct"/>
            <w:vAlign w:val="center"/>
            <w:hideMark/>
          </w:tcPr>
          <w:p w14:paraId="26F8BFBA" w14:textId="77777777" w:rsidR="0073302D" w:rsidRPr="00BF2504" w:rsidRDefault="0073302D" w:rsidP="0073302D">
            <w:pPr>
              <w:pStyle w:val="TableBodyTextMIRB"/>
              <w:rPr>
                <w:rFonts w:eastAsia="Times New Roman"/>
                <w:lang w:eastAsia="en-CA"/>
              </w:rPr>
            </w:pPr>
            <w:r w:rsidRPr="00BF2504">
              <w:t>Township of Brudenell, Lyndoch and Raglan</w:t>
            </w:r>
          </w:p>
        </w:tc>
        <w:tc>
          <w:tcPr>
            <w:tcW w:w="1164" w:type="pct"/>
            <w:noWrap/>
            <w:vAlign w:val="center"/>
            <w:hideMark/>
          </w:tcPr>
          <w:p w14:paraId="2FE00569" w14:textId="1F375B90" w:rsidR="0073302D" w:rsidRPr="00BF2504" w:rsidRDefault="002D61AA" w:rsidP="0073302D">
            <w:pPr>
              <w:pStyle w:val="TableBodyTextMIRB"/>
            </w:pPr>
            <w:r w:rsidRPr="00BF2504">
              <w:rPr>
                <w:rFonts w:eastAsia="Times New Roman"/>
                <w:lang w:eastAsia="en-CA"/>
              </w:rPr>
              <w:t>Sans objet</w:t>
            </w:r>
          </w:p>
        </w:tc>
      </w:tr>
      <w:tr w:rsidR="0073302D" w:rsidRPr="00BF2504" w14:paraId="42B82054" w14:textId="77777777" w:rsidTr="0012117C">
        <w:trPr>
          <w:cantSplit/>
          <w:trHeight w:val="300"/>
          <w:jc w:val="center"/>
        </w:trPr>
        <w:tc>
          <w:tcPr>
            <w:tcW w:w="3836" w:type="pct"/>
            <w:vAlign w:val="center"/>
            <w:hideMark/>
          </w:tcPr>
          <w:p w14:paraId="6463A007" w14:textId="77777777" w:rsidR="0073302D" w:rsidRPr="00BF2504" w:rsidRDefault="0073302D" w:rsidP="0073302D">
            <w:pPr>
              <w:pStyle w:val="TableBodyTextMIRB"/>
              <w:rPr>
                <w:rFonts w:eastAsia="Times New Roman"/>
                <w:lang w:eastAsia="en-CA"/>
              </w:rPr>
            </w:pPr>
            <w:r w:rsidRPr="00BF2504">
              <w:t>Township of Burpee and Mills</w:t>
            </w:r>
          </w:p>
        </w:tc>
        <w:tc>
          <w:tcPr>
            <w:tcW w:w="1164" w:type="pct"/>
            <w:noWrap/>
            <w:vAlign w:val="center"/>
            <w:hideMark/>
          </w:tcPr>
          <w:p w14:paraId="5CFF2194" w14:textId="57AAFD0E" w:rsidR="0073302D" w:rsidRPr="00BF2504" w:rsidRDefault="002D61AA" w:rsidP="0073302D">
            <w:pPr>
              <w:pStyle w:val="TableBodyTextMIRB"/>
            </w:pPr>
            <w:r w:rsidRPr="00BF2504">
              <w:rPr>
                <w:rFonts w:eastAsia="Times New Roman"/>
                <w:lang w:eastAsia="en-CA"/>
              </w:rPr>
              <w:t>Sans objet</w:t>
            </w:r>
          </w:p>
        </w:tc>
      </w:tr>
      <w:tr w:rsidR="0073302D" w:rsidRPr="00BF2504" w14:paraId="5C9AF850" w14:textId="77777777" w:rsidTr="0012117C">
        <w:trPr>
          <w:cantSplit/>
          <w:trHeight w:val="300"/>
          <w:jc w:val="center"/>
        </w:trPr>
        <w:tc>
          <w:tcPr>
            <w:tcW w:w="3836" w:type="pct"/>
            <w:vAlign w:val="center"/>
            <w:hideMark/>
          </w:tcPr>
          <w:p w14:paraId="1FC1B4EC" w14:textId="77777777" w:rsidR="0073302D" w:rsidRPr="00BF2504" w:rsidRDefault="0073302D" w:rsidP="0073302D">
            <w:pPr>
              <w:pStyle w:val="TableBodyTextMIRB"/>
              <w:rPr>
                <w:rFonts w:eastAsia="Times New Roman"/>
                <w:lang w:eastAsia="en-CA"/>
              </w:rPr>
            </w:pPr>
            <w:r w:rsidRPr="00BF2504">
              <w:t>Township of Carling</w:t>
            </w:r>
          </w:p>
        </w:tc>
        <w:tc>
          <w:tcPr>
            <w:tcW w:w="1164" w:type="pct"/>
            <w:noWrap/>
            <w:vAlign w:val="center"/>
            <w:hideMark/>
          </w:tcPr>
          <w:p w14:paraId="65467FA0" w14:textId="006BD081" w:rsidR="0073302D" w:rsidRPr="00BF2504" w:rsidRDefault="002D61AA" w:rsidP="0073302D">
            <w:pPr>
              <w:pStyle w:val="TableBodyTextMIRB"/>
            </w:pPr>
            <w:r w:rsidRPr="00BF2504">
              <w:rPr>
                <w:rFonts w:eastAsia="Times New Roman"/>
                <w:lang w:eastAsia="en-CA"/>
              </w:rPr>
              <w:t>Sans objet</w:t>
            </w:r>
          </w:p>
        </w:tc>
      </w:tr>
      <w:tr w:rsidR="0073302D" w:rsidRPr="00BF2504" w14:paraId="1317AA14" w14:textId="77777777" w:rsidTr="0012117C">
        <w:trPr>
          <w:cantSplit/>
          <w:trHeight w:val="300"/>
          <w:jc w:val="center"/>
        </w:trPr>
        <w:tc>
          <w:tcPr>
            <w:tcW w:w="3836" w:type="pct"/>
            <w:vAlign w:val="center"/>
            <w:hideMark/>
          </w:tcPr>
          <w:p w14:paraId="4034F113" w14:textId="77777777" w:rsidR="0073302D" w:rsidRPr="00BF2504" w:rsidRDefault="0073302D" w:rsidP="0073302D">
            <w:pPr>
              <w:pStyle w:val="TableBodyTextMIRB"/>
              <w:rPr>
                <w:rFonts w:eastAsia="Times New Roman"/>
                <w:lang w:eastAsia="en-CA"/>
              </w:rPr>
            </w:pPr>
            <w:r w:rsidRPr="00BF2504">
              <w:t>Township of Carlow/Mayo</w:t>
            </w:r>
          </w:p>
        </w:tc>
        <w:tc>
          <w:tcPr>
            <w:tcW w:w="1164" w:type="pct"/>
            <w:noWrap/>
            <w:vAlign w:val="center"/>
            <w:hideMark/>
          </w:tcPr>
          <w:p w14:paraId="4A1141D7" w14:textId="5605FD8D" w:rsidR="0073302D" w:rsidRPr="00BF2504" w:rsidRDefault="002D61AA" w:rsidP="0073302D">
            <w:pPr>
              <w:pStyle w:val="TableBodyTextMIRB"/>
            </w:pPr>
            <w:r w:rsidRPr="00BF2504">
              <w:rPr>
                <w:rFonts w:eastAsia="Times New Roman"/>
                <w:lang w:eastAsia="en-CA"/>
              </w:rPr>
              <w:t>Sans objet</w:t>
            </w:r>
          </w:p>
        </w:tc>
      </w:tr>
      <w:tr w:rsidR="0073302D" w:rsidRPr="00BF2504" w14:paraId="69665925" w14:textId="77777777" w:rsidTr="0012117C">
        <w:trPr>
          <w:cantSplit/>
          <w:trHeight w:val="300"/>
          <w:jc w:val="center"/>
        </w:trPr>
        <w:tc>
          <w:tcPr>
            <w:tcW w:w="3836" w:type="pct"/>
            <w:vAlign w:val="center"/>
            <w:hideMark/>
          </w:tcPr>
          <w:p w14:paraId="0DE473FF" w14:textId="77777777" w:rsidR="0073302D" w:rsidRPr="00BF2504" w:rsidRDefault="0073302D" w:rsidP="0073302D">
            <w:pPr>
              <w:pStyle w:val="TableBodyTextMIRB"/>
              <w:rPr>
                <w:rFonts w:eastAsia="Times New Roman"/>
                <w:lang w:eastAsia="en-CA"/>
              </w:rPr>
            </w:pPr>
            <w:r w:rsidRPr="00BF2504">
              <w:t>Township of Casey</w:t>
            </w:r>
          </w:p>
        </w:tc>
        <w:tc>
          <w:tcPr>
            <w:tcW w:w="1164" w:type="pct"/>
            <w:noWrap/>
            <w:vAlign w:val="center"/>
            <w:hideMark/>
          </w:tcPr>
          <w:p w14:paraId="1042AFFE" w14:textId="3C879B94" w:rsidR="0073302D" w:rsidRPr="00BF2504" w:rsidRDefault="002D61AA" w:rsidP="0073302D">
            <w:pPr>
              <w:pStyle w:val="TableBodyTextMIRB"/>
            </w:pPr>
            <w:r w:rsidRPr="00BF2504">
              <w:rPr>
                <w:rFonts w:eastAsia="Times New Roman"/>
                <w:lang w:eastAsia="en-CA"/>
              </w:rPr>
              <w:t>Sans objet</w:t>
            </w:r>
          </w:p>
        </w:tc>
      </w:tr>
      <w:tr w:rsidR="0073302D" w:rsidRPr="00BF2504" w14:paraId="42BCF3D7" w14:textId="77777777" w:rsidTr="0012117C">
        <w:trPr>
          <w:cantSplit/>
          <w:trHeight w:val="300"/>
          <w:jc w:val="center"/>
        </w:trPr>
        <w:tc>
          <w:tcPr>
            <w:tcW w:w="3836" w:type="pct"/>
            <w:vAlign w:val="center"/>
            <w:hideMark/>
          </w:tcPr>
          <w:p w14:paraId="1676D149" w14:textId="77777777" w:rsidR="0073302D" w:rsidRPr="00BF2504" w:rsidRDefault="0073302D" w:rsidP="0073302D">
            <w:pPr>
              <w:pStyle w:val="TableBodyTextMIRB"/>
              <w:rPr>
                <w:rFonts w:eastAsia="Times New Roman"/>
                <w:lang w:eastAsia="en-CA"/>
              </w:rPr>
            </w:pPr>
            <w:r w:rsidRPr="00BF2504">
              <w:t>Township of Cavan Monaghan</w:t>
            </w:r>
          </w:p>
        </w:tc>
        <w:tc>
          <w:tcPr>
            <w:tcW w:w="1164" w:type="pct"/>
            <w:noWrap/>
            <w:vAlign w:val="center"/>
            <w:hideMark/>
          </w:tcPr>
          <w:p w14:paraId="6747A61F" w14:textId="7184B8DA" w:rsidR="0073302D" w:rsidRPr="00BF2504" w:rsidRDefault="002D61AA" w:rsidP="0073302D">
            <w:pPr>
              <w:pStyle w:val="TableBodyTextMIRB"/>
            </w:pPr>
            <w:r w:rsidRPr="00BF2504">
              <w:rPr>
                <w:rFonts w:eastAsia="Times New Roman"/>
                <w:lang w:eastAsia="en-CA"/>
              </w:rPr>
              <w:t>Sans objet</w:t>
            </w:r>
          </w:p>
        </w:tc>
      </w:tr>
      <w:tr w:rsidR="0073302D" w:rsidRPr="00BF2504" w14:paraId="11A585F1" w14:textId="77777777" w:rsidTr="0012117C">
        <w:trPr>
          <w:cantSplit/>
          <w:trHeight w:val="300"/>
          <w:jc w:val="center"/>
        </w:trPr>
        <w:tc>
          <w:tcPr>
            <w:tcW w:w="3836" w:type="pct"/>
            <w:vAlign w:val="center"/>
            <w:hideMark/>
          </w:tcPr>
          <w:p w14:paraId="65E34D41" w14:textId="77777777" w:rsidR="0073302D" w:rsidRPr="00BF2504" w:rsidRDefault="0073302D" w:rsidP="0073302D">
            <w:pPr>
              <w:pStyle w:val="TableBodyTextMIRB"/>
              <w:rPr>
                <w:rFonts w:eastAsia="Times New Roman"/>
                <w:lang w:eastAsia="en-CA"/>
              </w:rPr>
            </w:pPr>
            <w:r w:rsidRPr="00BF2504">
              <w:t>Township of Central Frontenac</w:t>
            </w:r>
          </w:p>
        </w:tc>
        <w:tc>
          <w:tcPr>
            <w:tcW w:w="1164" w:type="pct"/>
            <w:noWrap/>
            <w:vAlign w:val="center"/>
            <w:hideMark/>
          </w:tcPr>
          <w:p w14:paraId="5C17A1C2" w14:textId="2358FD76" w:rsidR="0073302D" w:rsidRPr="00BF2504" w:rsidRDefault="002D61AA" w:rsidP="0073302D">
            <w:pPr>
              <w:pStyle w:val="TableBodyTextMIRB"/>
            </w:pPr>
            <w:r w:rsidRPr="00BF2504">
              <w:rPr>
                <w:rFonts w:eastAsia="Times New Roman"/>
                <w:lang w:eastAsia="en-CA"/>
              </w:rPr>
              <w:t>Sans objet</w:t>
            </w:r>
          </w:p>
        </w:tc>
      </w:tr>
      <w:tr w:rsidR="0073302D" w:rsidRPr="00BF2504" w14:paraId="369ABC08" w14:textId="77777777" w:rsidTr="0012117C">
        <w:trPr>
          <w:cantSplit/>
          <w:trHeight w:val="300"/>
          <w:jc w:val="center"/>
        </w:trPr>
        <w:tc>
          <w:tcPr>
            <w:tcW w:w="3836" w:type="pct"/>
            <w:vAlign w:val="center"/>
            <w:hideMark/>
          </w:tcPr>
          <w:p w14:paraId="64603FC8" w14:textId="77777777" w:rsidR="0073302D" w:rsidRPr="00BF2504" w:rsidRDefault="0073302D" w:rsidP="0073302D">
            <w:pPr>
              <w:pStyle w:val="TableBodyTextMIRB"/>
              <w:rPr>
                <w:rFonts w:eastAsia="Times New Roman"/>
                <w:lang w:eastAsia="en-CA"/>
              </w:rPr>
            </w:pPr>
            <w:r w:rsidRPr="00BF2504">
              <w:t>Township of Centre Wellington</w:t>
            </w:r>
          </w:p>
        </w:tc>
        <w:tc>
          <w:tcPr>
            <w:tcW w:w="1164" w:type="pct"/>
            <w:noWrap/>
            <w:vAlign w:val="center"/>
            <w:hideMark/>
          </w:tcPr>
          <w:p w14:paraId="5B7BC754" w14:textId="37F01DB4" w:rsidR="0073302D" w:rsidRPr="00BF2504" w:rsidRDefault="002D61AA" w:rsidP="0073302D">
            <w:pPr>
              <w:pStyle w:val="TableBodyTextMIRB"/>
            </w:pPr>
            <w:r w:rsidRPr="00BF2504">
              <w:rPr>
                <w:rFonts w:eastAsia="Times New Roman"/>
                <w:lang w:eastAsia="en-CA"/>
              </w:rPr>
              <w:t>Sans objet</w:t>
            </w:r>
          </w:p>
        </w:tc>
      </w:tr>
      <w:tr w:rsidR="0073302D" w:rsidRPr="00BF2504" w14:paraId="1741CE35" w14:textId="77777777" w:rsidTr="0012117C">
        <w:trPr>
          <w:cantSplit/>
          <w:trHeight w:val="300"/>
          <w:jc w:val="center"/>
        </w:trPr>
        <w:tc>
          <w:tcPr>
            <w:tcW w:w="3836" w:type="pct"/>
            <w:vAlign w:val="center"/>
            <w:hideMark/>
          </w:tcPr>
          <w:p w14:paraId="692C4290" w14:textId="77777777" w:rsidR="0073302D" w:rsidRPr="00BF2504" w:rsidRDefault="0073302D" w:rsidP="0073302D">
            <w:pPr>
              <w:pStyle w:val="TableBodyTextMIRB"/>
              <w:rPr>
                <w:rFonts w:eastAsia="Times New Roman"/>
                <w:lang w:eastAsia="en-CA"/>
              </w:rPr>
            </w:pPr>
            <w:r w:rsidRPr="00BF2504">
              <w:t>Township of Chamberlain</w:t>
            </w:r>
          </w:p>
        </w:tc>
        <w:tc>
          <w:tcPr>
            <w:tcW w:w="1164" w:type="pct"/>
            <w:noWrap/>
            <w:vAlign w:val="center"/>
            <w:hideMark/>
          </w:tcPr>
          <w:p w14:paraId="62028F56" w14:textId="33D24BFF" w:rsidR="0073302D" w:rsidRPr="00BF2504" w:rsidRDefault="002D61AA" w:rsidP="0073302D">
            <w:pPr>
              <w:pStyle w:val="TableBodyTextMIRB"/>
            </w:pPr>
            <w:r w:rsidRPr="00BF2504">
              <w:rPr>
                <w:rFonts w:eastAsia="Times New Roman"/>
                <w:lang w:eastAsia="en-CA"/>
              </w:rPr>
              <w:t>Sans objet</w:t>
            </w:r>
          </w:p>
        </w:tc>
      </w:tr>
      <w:tr w:rsidR="0073302D" w:rsidRPr="00BF2504" w14:paraId="672B0585" w14:textId="77777777" w:rsidTr="0012117C">
        <w:trPr>
          <w:cantSplit/>
          <w:trHeight w:val="300"/>
          <w:jc w:val="center"/>
        </w:trPr>
        <w:tc>
          <w:tcPr>
            <w:tcW w:w="3836" w:type="pct"/>
            <w:vAlign w:val="center"/>
            <w:hideMark/>
          </w:tcPr>
          <w:p w14:paraId="52907350" w14:textId="77777777" w:rsidR="0073302D" w:rsidRPr="00BF2504" w:rsidRDefault="0073302D" w:rsidP="0073302D">
            <w:pPr>
              <w:pStyle w:val="TableBodyTextMIRB"/>
              <w:rPr>
                <w:rFonts w:eastAsia="Times New Roman"/>
                <w:lang w:eastAsia="en-CA"/>
              </w:rPr>
            </w:pPr>
            <w:r w:rsidRPr="00BF2504">
              <w:t>Township of Champlain</w:t>
            </w:r>
          </w:p>
        </w:tc>
        <w:tc>
          <w:tcPr>
            <w:tcW w:w="1164" w:type="pct"/>
            <w:noWrap/>
            <w:vAlign w:val="center"/>
            <w:hideMark/>
          </w:tcPr>
          <w:p w14:paraId="0AA4966A" w14:textId="778AACDC" w:rsidR="0073302D" w:rsidRPr="00BF2504" w:rsidRDefault="002D61AA" w:rsidP="0073302D">
            <w:pPr>
              <w:pStyle w:val="TableBodyTextMIRB"/>
            </w:pPr>
            <w:r w:rsidRPr="00BF2504">
              <w:rPr>
                <w:rFonts w:eastAsia="Times New Roman"/>
                <w:lang w:eastAsia="en-CA"/>
              </w:rPr>
              <w:t>Sans objet</w:t>
            </w:r>
          </w:p>
        </w:tc>
      </w:tr>
      <w:tr w:rsidR="0073302D" w:rsidRPr="00BF2504" w14:paraId="4DCD0863" w14:textId="77777777" w:rsidTr="0012117C">
        <w:trPr>
          <w:cantSplit/>
          <w:trHeight w:val="300"/>
          <w:jc w:val="center"/>
        </w:trPr>
        <w:tc>
          <w:tcPr>
            <w:tcW w:w="3836" w:type="pct"/>
            <w:vAlign w:val="center"/>
            <w:hideMark/>
          </w:tcPr>
          <w:p w14:paraId="787FB52D" w14:textId="77777777" w:rsidR="0073302D" w:rsidRPr="00BF2504" w:rsidRDefault="0073302D" w:rsidP="0073302D">
            <w:pPr>
              <w:pStyle w:val="TableBodyTextMIRB"/>
              <w:rPr>
                <w:rFonts w:eastAsia="Times New Roman"/>
                <w:lang w:eastAsia="en-CA"/>
              </w:rPr>
            </w:pPr>
            <w:r w:rsidRPr="00BF2504">
              <w:t>Township of Chapleau</w:t>
            </w:r>
          </w:p>
        </w:tc>
        <w:tc>
          <w:tcPr>
            <w:tcW w:w="1164" w:type="pct"/>
            <w:noWrap/>
            <w:vAlign w:val="center"/>
            <w:hideMark/>
          </w:tcPr>
          <w:p w14:paraId="565674D6" w14:textId="5DC26956" w:rsidR="0073302D" w:rsidRPr="00BF2504" w:rsidRDefault="002D61AA" w:rsidP="0073302D">
            <w:pPr>
              <w:pStyle w:val="TableBodyTextMIRB"/>
            </w:pPr>
            <w:r w:rsidRPr="00BF2504">
              <w:rPr>
                <w:rFonts w:eastAsia="Times New Roman"/>
                <w:lang w:eastAsia="en-CA"/>
              </w:rPr>
              <w:t>Sans objet</w:t>
            </w:r>
          </w:p>
        </w:tc>
      </w:tr>
      <w:tr w:rsidR="0073302D" w:rsidRPr="00BF2504" w14:paraId="268BDE0C" w14:textId="77777777" w:rsidTr="0012117C">
        <w:trPr>
          <w:cantSplit/>
          <w:trHeight w:val="300"/>
          <w:jc w:val="center"/>
        </w:trPr>
        <w:tc>
          <w:tcPr>
            <w:tcW w:w="3836" w:type="pct"/>
            <w:vAlign w:val="center"/>
            <w:hideMark/>
          </w:tcPr>
          <w:p w14:paraId="4DC7A537" w14:textId="77777777" w:rsidR="0073302D" w:rsidRPr="00BF2504" w:rsidRDefault="0073302D" w:rsidP="0073302D">
            <w:pPr>
              <w:pStyle w:val="TableBodyTextMIRB"/>
              <w:rPr>
                <w:rFonts w:eastAsia="Times New Roman"/>
                <w:lang w:eastAsia="en-CA"/>
              </w:rPr>
            </w:pPr>
            <w:r w:rsidRPr="00BF2504">
              <w:t>Township of Chapple</w:t>
            </w:r>
          </w:p>
        </w:tc>
        <w:tc>
          <w:tcPr>
            <w:tcW w:w="1164" w:type="pct"/>
            <w:noWrap/>
            <w:vAlign w:val="center"/>
            <w:hideMark/>
          </w:tcPr>
          <w:p w14:paraId="7F1A145B" w14:textId="411437A3" w:rsidR="0073302D" w:rsidRPr="00BF2504" w:rsidRDefault="002D61AA" w:rsidP="0073302D">
            <w:pPr>
              <w:pStyle w:val="TableBodyTextMIRB"/>
            </w:pPr>
            <w:r w:rsidRPr="00BF2504">
              <w:rPr>
                <w:rFonts w:eastAsia="Times New Roman"/>
                <w:lang w:eastAsia="en-CA"/>
              </w:rPr>
              <w:t>Sans objet</w:t>
            </w:r>
          </w:p>
        </w:tc>
      </w:tr>
      <w:tr w:rsidR="0073302D" w:rsidRPr="00BF2504" w14:paraId="0E238EF9" w14:textId="77777777" w:rsidTr="0012117C">
        <w:trPr>
          <w:cantSplit/>
          <w:trHeight w:val="300"/>
          <w:jc w:val="center"/>
        </w:trPr>
        <w:tc>
          <w:tcPr>
            <w:tcW w:w="3836" w:type="pct"/>
            <w:vAlign w:val="center"/>
            <w:hideMark/>
          </w:tcPr>
          <w:p w14:paraId="5ED236EB" w14:textId="77777777" w:rsidR="0073302D" w:rsidRPr="00BF2504" w:rsidRDefault="0073302D" w:rsidP="0073302D">
            <w:pPr>
              <w:pStyle w:val="TableBodyTextMIRB"/>
              <w:rPr>
                <w:rFonts w:eastAsia="Times New Roman"/>
                <w:lang w:eastAsia="en-CA"/>
              </w:rPr>
            </w:pPr>
            <w:r w:rsidRPr="00BF2504">
              <w:t>Township of Chatsworth</w:t>
            </w:r>
          </w:p>
        </w:tc>
        <w:tc>
          <w:tcPr>
            <w:tcW w:w="1164" w:type="pct"/>
            <w:noWrap/>
            <w:vAlign w:val="center"/>
            <w:hideMark/>
          </w:tcPr>
          <w:p w14:paraId="4191B6EE" w14:textId="1010B414" w:rsidR="0073302D" w:rsidRPr="00BF2504" w:rsidRDefault="002D61AA" w:rsidP="0073302D">
            <w:pPr>
              <w:pStyle w:val="TableBodyTextMIRB"/>
            </w:pPr>
            <w:r w:rsidRPr="00BF2504">
              <w:rPr>
                <w:rFonts w:eastAsia="Times New Roman"/>
                <w:lang w:eastAsia="en-CA"/>
              </w:rPr>
              <w:t>Sans objet</w:t>
            </w:r>
          </w:p>
        </w:tc>
      </w:tr>
      <w:tr w:rsidR="0073302D" w:rsidRPr="00BF2504" w14:paraId="0239BACB" w14:textId="77777777" w:rsidTr="0012117C">
        <w:trPr>
          <w:cantSplit/>
          <w:trHeight w:val="300"/>
          <w:jc w:val="center"/>
        </w:trPr>
        <w:tc>
          <w:tcPr>
            <w:tcW w:w="3836" w:type="pct"/>
            <w:vAlign w:val="center"/>
            <w:hideMark/>
          </w:tcPr>
          <w:p w14:paraId="05309704" w14:textId="77777777" w:rsidR="0073302D" w:rsidRPr="00BF2504" w:rsidRDefault="0073302D" w:rsidP="0073302D">
            <w:pPr>
              <w:pStyle w:val="TableBodyTextMIRB"/>
              <w:rPr>
                <w:rFonts w:eastAsia="Times New Roman"/>
                <w:lang w:eastAsia="en-CA"/>
              </w:rPr>
            </w:pPr>
            <w:r w:rsidRPr="00BF2504">
              <w:t>Township of Chisholm</w:t>
            </w:r>
          </w:p>
        </w:tc>
        <w:tc>
          <w:tcPr>
            <w:tcW w:w="1164" w:type="pct"/>
            <w:noWrap/>
            <w:vAlign w:val="center"/>
            <w:hideMark/>
          </w:tcPr>
          <w:p w14:paraId="341E1C8A" w14:textId="030AE009" w:rsidR="0073302D" w:rsidRPr="00BF2504" w:rsidRDefault="002D61AA" w:rsidP="0073302D">
            <w:pPr>
              <w:pStyle w:val="TableBodyTextMIRB"/>
            </w:pPr>
            <w:r w:rsidRPr="00BF2504">
              <w:rPr>
                <w:rFonts w:eastAsia="Times New Roman"/>
                <w:lang w:eastAsia="en-CA"/>
              </w:rPr>
              <w:t>Sans objet</w:t>
            </w:r>
          </w:p>
        </w:tc>
      </w:tr>
      <w:tr w:rsidR="0073302D" w:rsidRPr="00BF2504" w14:paraId="2443E0FF" w14:textId="77777777" w:rsidTr="0012117C">
        <w:trPr>
          <w:cantSplit/>
          <w:trHeight w:val="300"/>
          <w:jc w:val="center"/>
        </w:trPr>
        <w:tc>
          <w:tcPr>
            <w:tcW w:w="3836" w:type="pct"/>
            <w:vAlign w:val="center"/>
            <w:hideMark/>
          </w:tcPr>
          <w:p w14:paraId="7BBFBD5B" w14:textId="77777777" w:rsidR="0073302D" w:rsidRPr="00BF2504" w:rsidRDefault="0073302D" w:rsidP="0073302D">
            <w:pPr>
              <w:pStyle w:val="TableBodyTextMIRB"/>
              <w:rPr>
                <w:rFonts w:eastAsia="Times New Roman"/>
                <w:lang w:eastAsia="en-CA"/>
              </w:rPr>
            </w:pPr>
            <w:r w:rsidRPr="00BF2504">
              <w:t>Township of Clearview</w:t>
            </w:r>
          </w:p>
        </w:tc>
        <w:tc>
          <w:tcPr>
            <w:tcW w:w="1164" w:type="pct"/>
            <w:noWrap/>
            <w:vAlign w:val="center"/>
            <w:hideMark/>
          </w:tcPr>
          <w:p w14:paraId="05D0546F" w14:textId="0EC4FAC6" w:rsidR="0073302D" w:rsidRPr="00BF2504" w:rsidRDefault="002D61AA" w:rsidP="0073302D">
            <w:pPr>
              <w:pStyle w:val="TableBodyTextMIRB"/>
            </w:pPr>
            <w:r w:rsidRPr="00BF2504">
              <w:rPr>
                <w:rFonts w:eastAsia="Times New Roman"/>
                <w:lang w:eastAsia="en-CA"/>
              </w:rPr>
              <w:t>Sans objet</w:t>
            </w:r>
          </w:p>
        </w:tc>
      </w:tr>
      <w:tr w:rsidR="0073302D" w:rsidRPr="00BF2504" w14:paraId="6A3DB811" w14:textId="77777777" w:rsidTr="0012117C">
        <w:trPr>
          <w:cantSplit/>
          <w:trHeight w:val="300"/>
          <w:jc w:val="center"/>
        </w:trPr>
        <w:tc>
          <w:tcPr>
            <w:tcW w:w="3836" w:type="pct"/>
            <w:vAlign w:val="center"/>
            <w:hideMark/>
          </w:tcPr>
          <w:p w14:paraId="5B1B52BA" w14:textId="77777777" w:rsidR="0073302D" w:rsidRPr="00BF2504" w:rsidRDefault="0073302D" w:rsidP="0073302D">
            <w:pPr>
              <w:pStyle w:val="TableBodyTextMIRB"/>
              <w:rPr>
                <w:rFonts w:eastAsia="Times New Roman"/>
                <w:lang w:eastAsia="en-CA"/>
              </w:rPr>
            </w:pPr>
            <w:r w:rsidRPr="00BF2504">
              <w:t>Township of Cockburn Island</w:t>
            </w:r>
          </w:p>
        </w:tc>
        <w:tc>
          <w:tcPr>
            <w:tcW w:w="1164" w:type="pct"/>
            <w:noWrap/>
            <w:vAlign w:val="center"/>
            <w:hideMark/>
          </w:tcPr>
          <w:p w14:paraId="42419D56" w14:textId="4EAFD622" w:rsidR="0073302D" w:rsidRPr="00BF2504" w:rsidRDefault="002D61AA" w:rsidP="0073302D">
            <w:pPr>
              <w:pStyle w:val="TableBodyTextMIRB"/>
            </w:pPr>
            <w:r w:rsidRPr="00BF2504">
              <w:rPr>
                <w:rFonts w:eastAsia="Times New Roman"/>
                <w:lang w:eastAsia="en-CA"/>
              </w:rPr>
              <w:t>Sans objet</w:t>
            </w:r>
          </w:p>
        </w:tc>
      </w:tr>
      <w:tr w:rsidR="0073302D" w:rsidRPr="00BF2504" w14:paraId="02B2EC19" w14:textId="77777777" w:rsidTr="0012117C">
        <w:trPr>
          <w:cantSplit/>
          <w:trHeight w:val="300"/>
          <w:jc w:val="center"/>
        </w:trPr>
        <w:tc>
          <w:tcPr>
            <w:tcW w:w="3836" w:type="pct"/>
            <w:vAlign w:val="center"/>
            <w:hideMark/>
          </w:tcPr>
          <w:p w14:paraId="5CCB5D7C" w14:textId="77777777" w:rsidR="0073302D" w:rsidRPr="00BF2504" w:rsidRDefault="0073302D" w:rsidP="0073302D">
            <w:pPr>
              <w:pStyle w:val="TableBodyTextMIRB"/>
              <w:rPr>
                <w:rFonts w:eastAsia="Times New Roman"/>
                <w:lang w:eastAsia="en-CA"/>
              </w:rPr>
            </w:pPr>
            <w:r w:rsidRPr="00BF2504">
              <w:t>Township of Coleman</w:t>
            </w:r>
          </w:p>
        </w:tc>
        <w:tc>
          <w:tcPr>
            <w:tcW w:w="1164" w:type="pct"/>
            <w:noWrap/>
            <w:vAlign w:val="center"/>
            <w:hideMark/>
          </w:tcPr>
          <w:p w14:paraId="00CE3AD0" w14:textId="5FC85FFE" w:rsidR="0073302D" w:rsidRPr="00BF2504" w:rsidRDefault="002D61AA" w:rsidP="0073302D">
            <w:pPr>
              <w:pStyle w:val="TableBodyTextMIRB"/>
            </w:pPr>
            <w:r w:rsidRPr="00BF2504">
              <w:rPr>
                <w:rFonts w:eastAsia="Times New Roman"/>
                <w:lang w:eastAsia="en-CA"/>
              </w:rPr>
              <w:t>Sans objet</w:t>
            </w:r>
          </w:p>
        </w:tc>
      </w:tr>
      <w:tr w:rsidR="0073302D" w:rsidRPr="00BF2504" w14:paraId="7B46388E" w14:textId="77777777" w:rsidTr="0012117C">
        <w:trPr>
          <w:cantSplit/>
          <w:trHeight w:val="300"/>
          <w:jc w:val="center"/>
        </w:trPr>
        <w:tc>
          <w:tcPr>
            <w:tcW w:w="3836" w:type="pct"/>
            <w:vAlign w:val="center"/>
            <w:hideMark/>
          </w:tcPr>
          <w:p w14:paraId="251826D8" w14:textId="77777777" w:rsidR="0073302D" w:rsidRPr="00BF2504" w:rsidRDefault="0073302D" w:rsidP="0073302D">
            <w:pPr>
              <w:pStyle w:val="TableBodyTextMIRB"/>
              <w:rPr>
                <w:rFonts w:eastAsia="Times New Roman"/>
                <w:lang w:eastAsia="en-CA"/>
              </w:rPr>
            </w:pPr>
            <w:r w:rsidRPr="00BF2504">
              <w:t>Township of Conmee</w:t>
            </w:r>
          </w:p>
        </w:tc>
        <w:tc>
          <w:tcPr>
            <w:tcW w:w="1164" w:type="pct"/>
            <w:noWrap/>
            <w:vAlign w:val="center"/>
            <w:hideMark/>
          </w:tcPr>
          <w:p w14:paraId="2A96EE71" w14:textId="1381AC81" w:rsidR="0073302D" w:rsidRPr="00BF2504" w:rsidRDefault="002D61AA" w:rsidP="0073302D">
            <w:pPr>
              <w:pStyle w:val="TableBodyTextMIRB"/>
            </w:pPr>
            <w:r w:rsidRPr="00BF2504">
              <w:rPr>
                <w:rFonts w:eastAsia="Times New Roman"/>
                <w:lang w:eastAsia="en-CA"/>
              </w:rPr>
              <w:t>Sans objet</w:t>
            </w:r>
          </w:p>
        </w:tc>
      </w:tr>
      <w:tr w:rsidR="0073302D" w:rsidRPr="00BF2504" w14:paraId="4EEB8CDB" w14:textId="77777777" w:rsidTr="0012117C">
        <w:trPr>
          <w:cantSplit/>
          <w:trHeight w:val="300"/>
          <w:jc w:val="center"/>
        </w:trPr>
        <w:tc>
          <w:tcPr>
            <w:tcW w:w="3836" w:type="pct"/>
            <w:vAlign w:val="center"/>
            <w:hideMark/>
          </w:tcPr>
          <w:p w14:paraId="4FF49D6D" w14:textId="77777777" w:rsidR="0073302D" w:rsidRPr="00BF2504" w:rsidRDefault="0073302D" w:rsidP="0073302D">
            <w:pPr>
              <w:pStyle w:val="TableBodyTextMIRB"/>
              <w:rPr>
                <w:rFonts w:eastAsia="Times New Roman"/>
                <w:lang w:eastAsia="en-CA"/>
              </w:rPr>
            </w:pPr>
            <w:r w:rsidRPr="00BF2504">
              <w:t>Township of Cramahe</w:t>
            </w:r>
          </w:p>
        </w:tc>
        <w:tc>
          <w:tcPr>
            <w:tcW w:w="1164" w:type="pct"/>
            <w:noWrap/>
            <w:vAlign w:val="center"/>
            <w:hideMark/>
          </w:tcPr>
          <w:p w14:paraId="76484E2A" w14:textId="1AE08AF0" w:rsidR="0073302D" w:rsidRPr="00BF2504" w:rsidRDefault="002D61AA" w:rsidP="0073302D">
            <w:pPr>
              <w:pStyle w:val="TableBodyTextMIRB"/>
            </w:pPr>
            <w:r w:rsidRPr="00BF2504">
              <w:rPr>
                <w:rFonts w:eastAsia="Times New Roman"/>
                <w:lang w:eastAsia="en-CA"/>
              </w:rPr>
              <w:t>Sans objet</w:t>
            </w:r>
          </w:p>
        </w:tc>
      </w:tr>
      <w:tr w:rsidR="0073302D" w:rsidRPr="00BF2504" w14:paraId="08336B26" w14:textId="77777777" w:rsidTr="0012117C">
        <w:trPr>
          <w:cantSplit/>
          <w:trHeight w:val="300"/>
          <w:jc w:val="center"/>
        </w:trPr>
        <w:tc>
          <w:tcPr>
            <w:tcW w:w="3836" w:type="pct"/>
            <w:vAlign w:val="center"/>
            <w:hideMark/>
          </w:tcPr>
          <w:p w14:paraId="3D87811B" w14:textId="77777777" w:rsidR="0073302D" w:rsidRPr="00BF2504" w:rsidRDefault="0073302D" w:rsidP="0073302D">
            <w:pPr>
              <w:pStyle w:val="TableBodyTextMIRB"/>
              <w:rPr>
                <w:rFonts w:eastAsia="Times New Roman"/>
                <w:lang w:eastAsia="en-CA"/>
              </w:rPr>
            </w:pPr>
            <w:r w:rsidRPr="00BF2504">
              <w:t>Township of Dawn-Euphemia</w:t>
            </w:r>
          </w:p>
        </w:tc>
        <w:tc>
          <w:tcPr>
            <w:tcW w:w="1164" w:type="pct"/>
            <w:noWrap/>
            <w:vAlign w:val="center"/>
            <w:hideMark/>
          </w:tcPr>
          <w:p w14:paraId="1270B098" w14:textId="0FDEB227" w:rsidR="0073302D" w:rsidRPr="00BF2504" w:rsidRDefault="002D61AA" w:rsidP="0073302D">
            <w:pPr>
              <w:pStyle w:val="TableBodyTextMIRB"/>
            </w:pPr>
            <w:r w:rsidRPr="00BF2504">
              <w:rPr>
                <w:rFonts w:eastAsia="Times New Roman"/>
                <w:lang w:eastAsia="en-CA"/>
              </w:rPr>
              <w:t>Sans objet</w:t>
            </w:r>
          </w:p>
        </w:tc>
      </w:tr>
      <w:tr w:rsidR="0073302D" w:rsidRPr="00BF2504" w14:paraId="0709424C" w14:textId="77777777" w:rsidTr="0012117C">
        <w:trPr>
          <w:cantSplit/>
          <w:trHeight w:val="300"/>
          <w:jc w:val="center"/>
        </w:trPr>
        <w:tc>
          <w:tcPr>
            <w:tcW w:w="3836" w:type="pct"/>
            <w:vAlign w:val="center"/>
            <w:hideMark/>
          </w:tcPr>
          <w:p w14:paraId="37A23F90" w14:textId="77777777" w:rsidR="0073302D" w:rsidRPr="00BF2504" w:rsidRDefault="0073302D" w:rsidP="0073302D">
            <w:pPr>
              <w:pStyle w:val="TableBodyTextMIRB"/>
              <w:rPr>
                <w:rFonts w:eastAsia="Times New Roman"/>
                <w:lang w:eastAsia="en-CA"/>
              </w:rPr>
            </w:pPr>
            <w:r w:rsidRPr="00BF2504">
              <w:t>Township of Dawson</w:t>
            </w:r>
          </w:p>
        </w:tc>
        <w:tc>
          <w:tcPr>
            <w:tcW w:w="1164" w:type="pct"/>
            <w:noWrap/>
            <w:vAlign w:val="center"/>
            <w:hideMark/>
          </w:tcPr>
          <w:p w14:paraId="666D37F9" w14:textId="5D3B1E75" w:rsidR="0073302D" w:rsidRPr="00BF2504" w:rsidRDefault="002D61AA" w:rsidP="0073302D">
            <w:pPr>
              <w:pStyle w:val="TableBodyTextMIRB"/>
            </w:pPr>
            <w:r w:rsidRPr="00BF2504">
              <w:rPr>
                <w:rFonts w:eastAsia="Times New Roman"/>
                <w:lang w:eastAsia="en-CA"/>
              </w:rPr>
              <w:t>Sans objet</w:t>
            </w:r>
          </w:p>
        </w:tc>
      </w:tr>
      <w:tr w:rsidR="0073302D" w:rsidRPr="00BF2504" w14:paraId="687F948E" w14:textId="77777777" w:rsidTr="0012117C">
        <w:trPr>
          <w:cantSplit/>
          <w:trHeight w:val="300"/>
          <w:jc w:val="center"/>
        </w:trPr>
        <w:tc>
          <w:tcPr>
            <w:tcW w:w="3836" w:type="pct"/>
            <w:vAlign w:val="center"/>
            <w:hideMark/>
          </w:tcPr>
          <w:p w14:paraId="0941143C" w14:textId="77777777" w:rsidR="0073302D" w:rsidRPr="00BF2504" w:rsidRDefault="0073302D" w:rsidP="0073302D">
            <w:pPr>
              <w:pStyle w:val="TableBodyTextMIRB"/>
              <w:rPr>
                <w:rFonts w:eastAsia="Times New Roman"/>
                <w:lang w:eastAsia="en-CA"/>
              </w:rPr>
            </w:pPr>
            <w:r w:rsidRPr="00BF2504">
              <w:t>Township of Dorion</w:t>
            </w:r>
          </w:p>
        </w:tc>
        <w:tc>
          <w:tcPr>
            <w:tcW w:w="1164" w:type="pct"/>
            <w:noWrap/>
            <w:vAlign w:val="center"/>
            <w:hideMark/>
          </w:tcPr>
          <w:p w14:paraId="20B2053C" w14:textId="36EBF3D8" w:rsidR="0073302D" w:rsidRPr="00BF2504" w:rsidRDefault="002D61AA" w:rsidP="0073302D">
            <w:pPr>
              <w:pStyle w:val="TableBodyTextMIRB"/>
            </w:pPr>
            <w:r w:rsidRPr="00BF2504">
              <w:rPr>
                <w:rFonts w:eastAsia="Times New Roman"/>
                <w:lang w:eastAsia="en-CA"/>
              </w:rPr>
              <w:t>Sans objet</w:t>
            </w:r>
          </w:p>
        </w:tc>
      </w:tr>
      <w:tr w:rsidR="0073302D" w:rsidRPr="00BF2504" w14:paraId="4ADFE871" w14:textId="77777777" w:rsidTr="0012117C">
        <w:trPr>
          <w:cantSplit/>
          <w:trHeight w:val="300"/>
          <w:jc w:val="center"/>
        </w:trPr>
        <w:tc>
          <w:tcPr>
            <w:tcW w:w="3836" w:type="pct"/>
            <w:vAlign w:val="center"/>
            <w:hideMark/>
          </w:tcPr>
          <w:p w14:paraId="0172E98D" w14:textId="77777777" w:rsidR="0073302D" w:rsidRPr="00BF2504" w:rsidRDefault="0073302D" w:rsidP="0073302D">
            <w:pPr>
              <w:pStyle w:val="TableBodyTextMIRB"/>
              <w:rPr>
                <w:rFonts w:eastAsia="Times New Roman"/>
                <w:lang w:eastAsia="en-CA"/>
              </w:rPr>
            </w:pPr>
            <w:r w:rsidRPr="00BF2504">
              <w:t>Township of Douro-Dummer</w:t>
            </w:r>
          </w:p>
        </w:tc>
        <w:tc>
          <w:tcPr>
            <w:tcW w:w="1164" w:type="pct"/>
            <w:noWrap/>
            <w:vAlign w:val="center"/>
            <w:hideMark/>
          </w:tcPr>
          <w:p w14:paraId="30767128" w14:textId="4B79B9AB" w:rsidR="0073302D" w:rsidRPr="00BF2504" w:rsidRDefault="002D61AA" w:rsidP="0073302D">
            <w:pPr>
              <w:pStyle w:val="TableBodyTextMIRB"/>
            </w:pPr>
            <w:r w:rsidRPr="00BF2504">
              <w:rPr>
                <w:rFonts w:eastAsia="Times New Roman"/>
                <w:lang w:eastAsia="en-CA"/>
              </w:rPr>
              <w:t>Sans objet</w:t>
            </w:r>
          </w:p>
        </w:tc>
      </w:tr>
      <w:tr w:rsidR="0073302D" w:rsidRPr="00BF2504" w14:paraId="5F7EB4EB" w14:textId="77777777" w:rsidTr="0012117C">
        <w:trPr>
          <w:cantSplit/>
          <w:trHeight w:val="300"/>
          <w:jc w:val="center"/>
        </w:trPr>
        <w:tc>
          <w:tcPr>
            <w:tcW w:w="3836" w:type="pct"/>
            <w:vAlign w:val="center"/>
            <w:hideMark/>
          </w:tcPr>
          <w:p w14:paraId="0AE52563" w14:textId="77777777" w:rsidR="0073302D" w:rsidRPr="00BF2504" w:rsidRDefault="0073302D" w:rsidP="0073302D">
            <w:pPr>
              <w:pStyle w:val="TableBodyTextMIRB"/>
              <w:rPr>
                <w:rFonts w:eastAsia="Times New Roman"/>
                <w:lang w:eastAsia="en-CA"/>
              </w:rPr>
            </w:pPr>
            <w:r w:rsidRPr="00BF2504">
              <w:t>Township of Drummond/North Elmsley</w:t>
            </w:r>
          </w:p>
        </w:tc>
        <w:tc>
          <w:tcPr>
            <w:tcW w:w="1164" w:type="pct"/>
            <w:noWrap/>
            <w:vAlign w:val="center"/>
            <w:hideMark/>
          </w:tcPr>
          <w:p w14:paraId="13D7F92B" w14:textId="57D8478D" w:rsidR="0073302D" w:rsidRPr="00BF2504" w:rsidRDefault="002D61AA" w:rsidP="0073302D">
            <w:pPr>
              <w:pStyle w:val="TableBodyTextMIRB"/>
            </w:pPr>
            <w:r w:rsidRPr="00BF2504">
              <w:rPr>
                <w:rFonts w:eastAsia="Times New Roman"/>
                <w:lang w:eastAsia="en-CA"/>
              </w:rPr>
              <w:t>Sans objet</w:t>
            </w:r>
          </w:p>
        </w:tc>
      </w:tr>
      <w:tr w:rsidR="0073302D" w:rsidRPr="00BF2504" w14:paraId="675CEEAD" w14:textId="77777777" w:rsidTr="0012117C">
        <w:trPr>
          <w:cantSplit/>
          <w:trHeight w:val="300"/>
          <w:jc w:val="center"/>
        </w:trPr>
        <w:tc>
          <w:tcPr>
            <w:tcW w:w="3836" w:type="pct"/>
            <w:vAlign w:val="center"/>
            <w:hideMark/>
          </w:tcPr>
          <w:p w14:paraId="1AEF9475" w14:textId="77777777" w:rsidR="0073302D" w:rsidRPr="00BF2504" w:rsidRDefault="0073302D" w:rsidP="0073302D">
            <w:pPr>
              <w:pStyle w:val="TableBodyTextMIRB"/>
              <w:rPr>
                <w:rFonts w:eastAsia="Times New Roman"/>
                <w:lang w:eastAsia="en-CA"/>
              </w:rPr>
            </w:pPr>
            <w:r w:rsidRPr="00BF2504">
              <w:t>Township of Dubreuilville</w:t>
            </w:r>
          </w:p>
        </w:tc>
        <w:tc>
          <w:tcPr>
            <w:tcW w:w="1164" w:type="pct"/>
            <w:noWrap/>
            <w:vAlign w:val="center"/>
            <w:hideMark/>
          </w:tcPr>
          <w:p w14:paraId="741F145B" w14:textId="22BE44A3" w:rsidR="0073302D" w:rsidRPr="00BF2504" w:rsidRDefault="002D61AA" w:rsidP="0073302D">
            <w:pPr>
              <w:pStyle w:val="TableBodyTextMIRB"/>
            </w:pPr>
            <w:r w:rsidRPr="00BF2504">
              <w:rPr>
                <w:rFonts w:eastAsia="Times New Roman"/>
                <w:lang w:eastAsia="en-CA"/>
              </w:rPr>
              <w:t>Sans objet</w:t>
            </w:r>
          </w:p>
        </w:tc>
      </w:tr>
      <w:tr w:rsidR="0073302D" w:rsidRPr="00BF2504" w14:paraId="52F2EFEA" w14:textId="77777777" w:rsidTr="0012117C">
        <w:trPr>
          <w:cantSplit/>
          <w:trHeight w:val="300"/>
          <w:jc w:val="center"/>
        </w:trPr>
        <w:tc>
          <w:tcPr>
            <w:tcW w:w="3836" w:type="pct"/>
            <w:vAlign w:val="center"/>
            <w:hideMark/>
          </w:tcPr>
          <w:p w14:paraId="733D5A5B" w14:textId="77777777" w:rsidR="0073302D" w:rsidRPr="00BF2504" w:rsidRDefault="0073302D" w:rsidP="0073302D">
            <w:pPr>
              <w:pStyle w:val="TableBodyTextMIRB"/>
              <w:rPr>
                <w:rFonts w:eastAsia="Times New Roman"/>
                <w:lang w:eastAsia="en-CA"/>
              </w:rPr>
            </w:pPr>
            <w:r w:rsidRPr="00BF2504">
              <w:lastRenderedPageBreak/>
              <w:t>Township of Ear Falls</w:t>
            </w:r>
          </w:p>
        </w:tc>
        <w:tc>
          <w:tcPr>
            <w:tcW w:w="1164" w:type="pct"/>
            <w:noWrap/>
            <w:vAlign w:val="center"/>
            <w:hideMark/>
          </w:tcPr>
          <w:p w14:paraId="13C04A66" w14:textId="7A062D69" w:rsidR="0073302D" w:rsidRPr="00BF2504" w:rsidRDefault="002D61AA" w:rsidP="0073302D">
            <w:pPr>
              <w:pStyle w:val="TableBodyTextMIRB"/>
            </w:pPr>
            <w:r w:rsidRPr="00BF2504">
              <w:rPr>
                <w:rFonts w:eastAsia="Times New Roman"/>
                <w:lang w:eastAsia="en-CA"/>
              </w:rPr>
              <w:t>Sans objet</w:t>
            </w:r>
          </w:p>
        </w:tc>
      </w:tr>
      <w:tr w:rsidR="00B46B8E" w:rsidRPr="00BF2504" w14:paraId="4B8931B5" w14:textId="77777777" w:rsidTr="0012117C">
        <w:trPr>
          <w:cantSplit/>
          <w:trHeight w:val="300"/>
          <w:jc w:val="center"/>
        </w:trPr>
        <w:tc>
          <w:tcPr>
            <w:tcW w:w="3836" w:type="pct"/>
            <w:vAlign w:val="center"/>
          </w:tcPr>
          <w:p w14:paraId="44CD57DB" w14:textId="2406DFC5" w:rsidR="00B46B8E" w:rsidRPr="00BF2504" w:rsidRDefault="00B46B8E" w:rsidP="0073302D">
            <w:pPr>
              <w:pStyle w:val="TableBodyTextMIRB"/>
            </w:pPr>
            <w:r w:rsidRPr="00B46B8E">
              <w:t>Township of East Ferris</w:t>
            </w:r>
          </w:p>
        </w:tc>
        <w:tc>
          <w:tcPr>
            <w:tcW w:w="1164" w:type="pct"/>
            <w:noWrap/>
            <w:vAlign w:val="center"/>
          </w:tcPr>
          <w:p w14:paraId="14B053BD" w14:textId="77777777" w:rsidR="00B46B8E" w:rsidRPr="00BF2504" w:rsidRDefault="00B46B8E" w:rsidP="0073302D">
            <w:pPr>
              <w:pStyle w:val="TableBodyTextMIRB"/>
              <w:rPr>
                <w:rFonts w:eastAsia="Times New Roman"/>
                <w:lang w:eastAsia="en-CA"/>
              </w:rPr>
            </w:pPr>
          </w:p>
        </w:tc>
      </w:tr>
      <w:tr w:rsidR="0073302D" w:rsidRPr="00BF2504" w14:paraId="7A06834C" w14:textId="77777777" w:rsidTr="0012117C">
        <w:trPr>
          <w:cantSplit/>
          <w:trHeight w:val="300"/>
          <w:jc w:val="center"/>
        </w:trPr>
        <w:tc>
          <w:tcPr>
            <w:tcW w:w="3836" w:type="pct"/>
            <w:vAlign w:val="center"/>
            <w:hideMark/>
          </w:tcPr>
          <w:p w14:paraId="4CEABB13" w14:textId="77777777" w:rsidR="0073302D" w:rsidRPr="00BF2504" w:rsidRDefault="0073302D" w:rsidP="0073302D">
            <w:pPr>
              <w:pStyle w:val="TableBodyTextMIRB"/>
              <w:rPr>
                <w:rFonts w:eastAsia="Times New Roman"/>
                <w:lang w:eastAsia="en-CA"/>
              </w:rPr>
            </w:pPr>
            <w:r w:rsidRPr="00BF2504">
              <w:t>Township of East Garafraxa</w:t>
            </w:r>
          </w:p>
        </w:tc>
        <w:tc>
          <w:tcPr>
            <w:tcW w:w="1164" w:type="pct"/>
            <w:noWrap/>
            <w:vAlign w:val="center"/>
            <w:hideMark/>
          </w:tcPr>
          <w:p w14:paraId="6417A449" w14:textId="2B5C33DF" w:rsidR="0073302D" w:rsidRPr="00BF2504" w:rsidRDefault="002D61AA" w:rsidP="0073302D">
            <w:pPr>
              <w:pStyle w:val="TableBodyTextMIRB"/>
            </w:pPr>
            <w:r w:rsidRPr="00BF2504">
              <w:rPr>
                <w:rFonts w:eastAsia="Times New Roman"/>
                <w:lang w:eastAsia="en-CA"/>
              </w:rPr>
              <w:t>Sans objet</w:t>
            </w:r>
          </w:p>
        </w:tc>
      </w:tr>
      <w:tr w:rsidR="0073302D" w:rsidRPr="00BF2504" w14:paraId="21D2473C" w14:textId="77777777" w:rsidTr="0012117C">
        <w:trPr>
          <w:cantSplit/>
          <w:trHeight w:val="300"/>
          <w:jc w:val="center"/>
        </w:trPr>
        <w:tc>
          <w:tcPr>
            <w:tcW w:w="3836" w:type="pct"/>
            <w:vAlign w:val="center"/>
            <w:hideMark/>
          </w:tcPr>
          <w:p w14:paraId="66E7E156" w14:textId="77777777" w:rsidR="0073302D" w:rsidRPr="00BF2504" w:rsidRDefault="0073302D" w:rsidP="0073302D">
            <w:pPr>
              <w:pStyle w:val="TableBodyTextMIRB"/>
              <w:rPr>
                <w:rFonts w:eastAsia="Times New Roman"/>
                <w:lang w:eastAsia="en-CA"/>
              </w:rPr>
            </w:pPr>
            <w:r w:rsidRPr="00BF2504">
              <w:t>Township of East Hawkesbury</w:t>
            </w:r>
          </w:p>
        </w:tc>
        <w:tc>
          <w:tcPr>
            <w:tcW w:w="1164" w:type="pct"/>
            <w:noWrap/>
            <w:vAlign w:val="center"/>
            <w:hideMark/>
          </w:tcPr>
          <w:p w14:paraId="68BC7B47" w14:textId="008CF97D" w:rsidR="0073302D" w:rsidRPr="00BF2504" w:rsidRDefault="002D61AA" w:rsidP="0073302D">
            <w:pPr>
              <w:pStyle w:val="TableBodyTextMIRB"/>
            </w:pPr>
            <w:r w:rsidRPr="00BF2504">
              <w:rPr>
                <w:rFonts w:eastAsia="Times New Roman"/>
                <w:lang w:eastAsia="en-CA"/>
              </w:rPr>
              <w:t>Sans objet</w:t>
            </w:r>
          </w:p>
        </w:tc>
      </w:tr>
      <w:tr w:rsidR="0073302D" w:rsidRPr="00BF2504" w14:paraId="267FE2C0" w14:textId="77777777" w:rsidTr="0012117C">
        <w:trPr>
          <w:cantSplit/>
          <w:trHeight w:val="300"/>
          <w:jc w:val="center"/>
        </w:trPr>
        <w:tc>
          <w:tcPr>
            <w:tcW w:w="3836" w:type="pct"/>
            <w:vAlign w:val="center"/>
            <w:hideMark/>
          </w:tcPr>
          <w:p w14:paraId="1B03869E" w14:textId="77777777" w:rsidR="0073302D" w:rsidRPr="00BF2504" w:rsidRDefault="0073302D" w:rsidP="0073302D">
            <w:pPr>
              <w:pStyle w:val="TableBodyTextMIRB"/>
              <w:rPr>
                <w:rFonts w:eastAsia="Times New Roman"/>
                <w:lang w:eastAsia="en-CA"/>
              </w:rPr>
            </w:pPr>
            <w:r w:rsidRPr="00BF2504">
              <w:t>Township of East Zorra-Tavistock</w:t>
            </w:r>
          </w:p>
        </w:tc>
        <w:tc>
          <w:tcPr>
            <w:tcW w:w="1164" w:type="pct"/>
            <w:noWrap/>
            <w:vAlign w:val="center"/>
            <w:hideMark/>
          </w:tcPr>
          <w:p w14:paraId="71500940" w14:textId="6713C86C" w:rsidR="0073302D" w:rsidRPr="00BF2504" w:rsidRDefault="002D61AA" w:rsidP="0073302D">
            <w:pPr>
              <w:pStyle w:val="TableBodyTextMIRB"/>
            </w:pPr>
            <w:r w:rsidRPr="00BF2504">
              <w:rPr>
                <w:rFonts w:eastAsia="Times New Roman"/>
                <w:lang w:eastAsia="en-CA"/>
              </w:rPr>
              <w:t>Sans objet</w:t>
            </w:r>
          </w:p>
        </w:tc>
      </w:tr>
      <w:tr w:rsidR="0073302D" w:rsidRPr="00BF2504" w14:paraId="21D3E4CA" w14:textId="77777777" w:rsidTr="0012117C">
        <w:trPr>
          <w:cantSplit/>
          <w:trHeight w:val="300"/>
          <w:jc w:val="center"/>
        </w:trPr>
        <w:tc>
          <w:tcPr>
            <w:tcW w:w="3836" w:type="pct"/>
            <w:vAlign w:val="center"/>
            <w:hideMark/>
          </w:tcPr>
          <w:p w14:paraId="132A9507" w14:textId="77777777" w:rsidR="0073302D" w:rsidRPr="00BF2504" w:rsidRDefault="0073302D" w:rsidP="0073302D">
            <w:pPr>
              <w:pStyle w:val="TableBodyTextMIRB"/>
              <w:rPr>
                <w:rFonts w:eastAsia="Times New Roman"/>
                <w:lang w:eastAsia="en-CA"/>
              </w:rPr>
            </w:pPr>
            <w:r w:rsidRPr="00BF2504">
              <w:t>Township of Edwardsburgh/Cardinal</w:t>
            </w:r>
          </w:p>
        </w:tc>
        <w:tc>
          <w:tcPr>
            <w:tcW w:w="1164" w:type="pct"/>
            <w:noWrap/>
            <w:vAlign w:val="center"/>
            <w:hideMark/>
          </w:tcPr>
          <w:p w14:paraId="63A3E6A3" w14:textId="0A9CB877" w:rsidR="0073302D" w:rsidRPr="00BF2504" w:rsidRDefault="002D61AA" w:rsidP="0073302D">
            <w:pPr>
              <w:pStyle w:val="TableBodyTextMIRB"/>
            </w:pPr>
            <w:r w:rsidRPr="00BF2504">
              <w:rPr>
                <w:rFonts w:eastAsia="Times New Roman"/>
                <w:lang w:eastAsia="en-CA"/>
              </w:rPr>
              <w:t>Sans objet</w:t>
            </w:r>
          </w:p>
        </w:tc>
      </w:tr>
      <w:tr w:rsidR="0073302D" w:rsidRPr="00BF2504" w14:paraId="74E71F74" w14:textId="77777777" w:rsidTr="0012117C">
        <w:trPr>
          <w:cantSplit/>
          <w:trHeight w:val="300"/>
          <w:jc w:val="center"/>
        </w:trPr>
        <w:tc>
          <w:tcPr>
            <w:tcW w:w="3836" w:type="pct"/>
            <w:vAlign w:val="center"/>
            <w:hideMark/>
          </w:tcPr>
          <w:p w14:paraId="58FCF099" w14:textId="77777777" w:rsidR="0073302D" w:rsidRPr="00BF2504" w:rsidRDefault="0073302D" w:rsidP="0073302D">
            <w:pPr>
              <w:pStyle w:val="TableBodyTextMIRB"/>
              <w:rPr>
                <w:rFonts w:eastAsia="Times New Roman"/>
                <w:lang w:eastAsia="en-CA"/>
              </w:rPr>
            </w:pPr>
            <w:r w:rsidRPr="00BF2504">
              <w:t>Township of Elizabethtown-Kitley</w:t>
            </w:r>
          </w:p>
        </w:tc>
        <w:tc>
          <w:tcPr>
            <w:tcW w:w="1164" w:type="pct"/>
            <w:noWrap/>
            <w:vAlign w:val="center"/>
            <w:hideMark/>
          </w:tcPr>
          <w:p w14:paraId="7AA707E7" w14:textId="519B2BA9" w:rsidR="0073302D" w:rsidRPr="00BF2504" w:rsidRDefault="002D61AA" w:rsidP="0073302D">
            <w:pPr>
              <w:pStyle w:val="TableBodyTextMIRB"/>
            </w:pPr>
            <w:r w:rsidRPr="00BF2504">
              <w:rPr>
                <w:rFonts w:eastAsia="Times New Roman"/>
                <w:lang w:eastAsia="en-CA"/>
              </w:rPr>
              <w:t>Sans objet</w:t>
            </w:r>
          </w:p>
        </w:tc>
      </w:tr>
      <w:tr w:rsidR="0073302D" w:rsidRPr="00BF2504" w14:paraId="42798AB3" w14:textId="77777777" w:rsidTr="0012117C">
        <w:trPr>
          <w:cantSplit/>
          <w:trHeight w:val="300"/>
          <w:jc w:val="center"/>
        </w:trPr>
        <w:tc>
          <w:tcPr>
            <w:tcW w:w="3836" w:type="pct"/>
            <w:vAlign w:val="center"/>
            <w:hideMark/>
          </w:tcPr>
          <w:p w14:paraId="61AE8CC4" w14:textId="77777777" w:rsidR="0073302D" w:rsidRPr="00BF2504" w:rsidRDefault="0073302D" w:rsidP="0073302D">
            <w:pPr>
              <w:pStyle w:val="TableBodyTextMIRB"/>
              <w:rPr>
                <w:rFonts w:eastAsia="Times New Roman"/>
                <w:lang w:eastAsia="en-CA"/>
              </w:rPr>
            </w:pPr>
            <w:r w:rsidRPr="00BF2504">
              <w:t>Township of Emo</w:t>
            </w:r>
          </w:p>
        </w:tc>
        <w:tc>
          <w:tcPr>
            <w:tcW w:w="1164" w:type="pct"/>
            <w:noWrap/>
            <w:vAlign w:val="center"/>
            <w:hideMark/>
          </w:tcPr>
          <w:p w14:paraId="005B1D23" w14:textId="5CC80257" w:rsidR="0073302D" w:rsidRPr="00BF2504" w:rsidRDefault="002D61AA" w:rsidP="0073302D">
            <w:pPr>
              <w:pStyle w:val="TableBodyTextMIRB"/>
            </w:pPr>
            <w:r w:rsidRPr="00BF2504">
              <w:rPr>
                <w:rFonts w:eastAsia="Times New Roman"/>
                <w:lang w:eastAsia="en-CA"/>
              </w:rPr>
              <w:t>Sans objet</w:t>
            </w:r>
          </w:p>
        </w:tc>
      </w:tr>
      <w:tr w:rsidR="0073302D" w:rsidRPr="00BF2504" w14:paraId="0D0AACB4" w14:textId="77777777" w:rsidTr="0012117C">
        <w:trPr>
          <w:cantSplit/>
          <w:trHeight w:val="300"/>
          <w:jc w:val="center"/>
        </w:trPr>
        <w:tc>
          <w:tcPr>
            <w:tcW w:w="3836" w:type="pct"/>
            <w:vAlign w:val="center"/>
            <w:hideMark/>
          </w:tcPr>
          <w:p w14:paraId="4BCADDB4" w14:textId="77777777" w:rsidR="0073302D" w:rsidRPr="00BF2504" w:rsidRDefault="0073302D" w:rsidP="0073302D">
            <w:pPr>
              <w:pStyle w:val="TableBodyTextMIRB"/>
              <w:rPr>
                <w:rFonts w:eastAsia="Times New Roman"/>
                <w:lang w:eastAsia="en-CA"/>
              </w:rPr>
            </w:pPr>
            <w:r w:rsidRPr="00BF2504">
              <w:t>Township of Enniskillen</w:t>
            </w:r>
          </w:p>
        </w:tc>
        <w:tc>
          <w:tcPr>
            <w:tcW w:w="1164" w:type="pct"/>
            <w:noWrap/>
            <w:vAlign w:val="center"/>
            <w:hideMark/>
          </w:tcPr>
          <w:p w14:paraId="40A8211A" w14:textId="507DB940" w:rsidR="0073302D" w:rsidRPr="00BF2504" w:rsidRDefault="002D61AA" w:rsidP="0073302D">
            <w:pPr>
              <w:pStyle w:val="TableBodyTextMIRB"/>
            </w:pPr>
            <w:r w:rsidRPr="00BF2504">
              <w:rPr>
                <w:rFonts w:eastAsia="Times New Roman"/>
                <w:lang w:eastAsia="en-CA"/>
              </w:rPr>
              <w:t>Sans objet</w:t>
            </w:r>
          </w:p>
        </w:tc>
      </w:tr>
      <w:tr w:rsidR="0073302D" w:rsidRPr="00BF2504" w14:paraId="68A5C6EC" w14:textId="77777777" w:rsidTr="0012117C">
        <w:trPr>
          <w:cantSplit/>
          <w:trHeight w:val="300"/>
          <w:jc w:val="center"/>
        </w:trPr>
        <w:tc>
          <w:tcPr>
            <w:tcW w:w="3836" w:type="pct"/>
            <w:vAlign w:val="center"/>
            <w:hideMark/>
          </w:tcPr>
          <w:p w14:paraId="6D902917" w14:textId="77777777" w:rsidR="0073302D" w:rsidRPr="00BF2504" w:rsidRDefault="0073302D" w:rsidP="0073302D">
            <w:pPr>
              <w:pStyle w:val="TableBodyTextMIRB"/>
              <w:rPr>
                <w:rFonts w:eastAsia="Times New Roman"/>
                <w:lang w:eastAsia="en-CA"/>
              </w:rPr>
            </w:pPr>
            <w:r w:rsidRPr="00BF2504">
              <w:t>Township of Essa</w:t>
            </w:r>
          </w:p>
        </w:tc>
        <w:tc>
          <w:tcPr>
            <w:tcW w:w="1164" w:type="pct"/>
            <w:noWrap/>
            <w:vAlign w:val="center"/>
            <w:hideMark/>
          </w:tcPr>
          <w:p w14:paraId="4E853DEF" w14:textId="54D24270" w:rsidR="0073302D" w:rsidRPr="00BF2504" w:rsidRDefault="002D61AA" w:rsidP="0073302D">
            <w:pPr>
              <w:pStyle w:val="TableBodyTextMIRB"/>
            </w:pPr>
            <w:r w:rsidRPr="00BF2504">
              <w:rPr>
                <w:rFonts w:eastAsia="Times New Roman"/>
                <w:lang w:eastAsia="en-CA"/>
              </w:rPr>
              <w:t>Sans objet</w:t>
            </w:r>
          </w:p>
        </w:tc>
      </w:tr>
      <w:tr w:rsidR="0073302D" w:rsidRPr="00BF2504" w14:paraId="2B37EB74" w14:textId="77777777" w:rsidTr="0012117C">
        <w:trPr>
          <w:cantSplit/>
          <w:trHeight w:val="300"/>
          <w:jc w:val="center"/>
        </w:trPr>
        <w:tc>
          <w:tcPr>
            <w:tcW w:w="3836" w:type="pct"/>
            <w:vAlign w:val="center"/>
            <w:hideMark/>
          </w:tcPr>
          <w:p w14:paraId="3ACD486A" w14:textId="77777777" w:rsidR="0073302D" w:rsidRPr="00BF2504" w:rsidRDefault="0073302D" w:rsidP="0073302D">
            <w:pPr>
              <w:pStyle w:val="TableBodyTextMIRB"/>
              <w:rPr>
                <w:rFonts w:eastAsia="Times New Roman"/>
                <w:lang w:eastAsia="en-CA"/>
              </w:rPr>
            </w:pPr>
            <w:r w:rsidRPr="00BF2504">
              <w:t>Township of Evanturel</w:t>
            </w:r>
          </w:p>
        </w:tc>
        <w:tc>
          <w:tcPr>
            <w:tcW w:w="1164" w:type="pct"/>
            <w:noWrap/>
            <w:vAlign w:val="center"/>
            <w:hideMark/>
          </w:tcPr>
          <w:p w14:paraId="705FEDEF" w14:textId="6B6D9EFA" w:rsidR="0073302D" w:rsidRPr="00BF2504" w:rsidRDefault="002D61AA" w:rsidP="0073302D">
            <w:pPr>
              <w:pStyle w:val="TableBodyTextMIRB"/>
            </w:pPr>
            <w:r w:rsidRPr="00BF2504">
              <w:rPr>
                <w:rFonts w:eastAsia="Times New Roman"/>
                <w:lang w:eastAsia="en-CA"/>
              </w:rPr>
              <w:t>Sans objet</w:t>
            </w:r>
          </w:p>
        </w:tc>
      </w:tr>
      <w:tr w:rsidR="0073302D" w:rsidRPr="00BF2504" w14:paraId="30160D5F" w14:textId="77777777" w:rsidTr="0012117C">
        <w:trPr>
          <w:cantSplit/>
          <w:trHeight w:val="300"/>
          <w:jc w:val="center"/>
        </w:trPr>
        <w:tc>
          <w:tcPr>
            <w:tcW w:w="3836" w:type="pct"/>
            <w:vAlign w:val="center"/>
            <w:hideMark/>
          </w:tcPr>
          <w:p w14:paraId="1B507DE9" w14:textId="77777777" w:rsidR="0073302D" w:rsidRPr="00BF2504" w:rsidRDefault="0073302D" w:rsidP="0073302D">
            <w:pPr>
              <w:pStyle w:val="TableBodyTextMIRB"/>
              <w:rPr>
                <w:rFonts w:eastAsia="Times New Roman"/>
                <w:lang w:eastAsia="en-CA"/>
              </w:rPr>
            </w:pPr>
            <w:r w:rsidRPr="00BF2504">
              <w:t>Township of Faraday</w:t>
            </w:r>
          </w:p>
        </w:tc>
        <w:tc>
          <w:tcPr>
            <w:tcW w:w="1164" w:type="pct"/>
            <w:noWrap/>
            <w:vAlign w:val="center"/>
            <w:hideMark/>
          </w:tcPr>
          <w:p w14:paraId="79FB1308" w14:textId="1F79C6E5" w:rsidR="0073302D" w:rsidRPr="00BF2504" w:rsidRDefault="002D61AA" w:rsidP="0073302D">
            <w:pPr>
              <w:pStyle w:val="TableBodyTextMIRB"/>
            </w:pPr>
            <w:r w:rsidRPr="00BF2504">
              <w:rPr>
                <w:rFonts w:eastAsia="Times New Roman"/>
                <w:lang w:eastAsia="en-CA"/>
              </w:rPr>
              <w:t>Sans objet</w:t>
            </w:r>
          </w:p>
        </w:tc>
      </w:tr>
      <w:tr w:rsidR="0073302D" w:rsidRPr="00BF2504" w14:paraId="1DAEC592" w14:textId="77777777" w:rsidTr="0012117C">
        <w:trPr>
          <w:cantSplit/>
          <w:trHeight w:val="300"/>
          <w:jc w:val="center"/>
        </w:trPr>
        <w:tc>
          <w:tcPr>
            <w:tcW w:w="3836" w:type="pct"/>
            <w:vAlign w:val="center"/>
            <w:hideMark/>
          </w:tcPr>
          <w:p w14:paraId="590BCBE7" w14:textId="77777777" w:rsidR="0073302D" w:rsidRPr="00BF2504" w:rsidRDefault="0073302D" w:rsidP="0073302D">
            <w:pPr>
              <w:pStyle w:val="TableBodyTextMIRB"/>
              <w:rPr>
                <w:rFonts w:eastAsia="Times New Roman"/>
                <w:lang w:eastAsia="en-CA"/>
              </w:rPr>
            </w:pPr>
            <w:r w:rsidRPr="00BF2504">
              <w:t>Township of Fauquier-Strickland</w:t>
            </w:r>
          </w:p>
        </w:tc>
        <w:tc>
          <w:tcPr>
            <w:tcW w:w="1164" w:type="pct"/>
            <w:noWrap/>
            <w:vAlign w:val="center"/>
            <w:hideMark/>
          </w:tcPr>
          <w:p w14:paraId="349A4751" w14:textId="525D4516" w:rsidR="0073302D" w:rsidRPr="00BF2504" w:rsidRDefault="002D61AA" w:rsidP="0073302D">
            <w:pPr>
              <w:pStyle w:val="TableBodyTextMIRB"/>
            </w:pPr>
            <w:r w:rsidRPr="00BF2504">
              <w:rPr>
                <w:rFonts w:eastAsia="Times New Roman"/>
                <w:lang w:eastAsia="en-CA"/>
              </w:rPr>
              <w:t>Sans objet</w:t>
            </w:r>
          </w:p>
        </w:tc>
      </w:tr>
      <w:tr w:rsidR="0073302D" w:rsidRPr="00BF2504" w14:paraId="405CFDA1" w14:textId="77777777" w:rsidTr="0012117C">
        <w:trPr>
          <w:cantSplit/>
          <w:trHeight w:val="300"/>
          <w:jc w:val="center"/>
        </w:trPr>
        <w:tc>
          <w:tcPr>
            <w:tcW w:w="3836" w:type="pct"/>
            <w:vAlign w:val="center"/>
            <w:hideMark/>
          </w:tcPr>
          <w:p w14:paraId="54DE2F08" w14:textId="77777777" w:rsidR="0073302D" w:rsidRPr="00BF2504" w:rsidRDefault="0073302D" w:rsidP="0073302D">
            <w:pPr>
              <w:pStyle w:val="TableBodyTextMIRB"/>
              <w:rPr>
                <w:rFonts w:eastAsia="Times New Roman"/>
                <w:lang w:eastAsia="en-CA"/>
              </w:rPr>
            </w:pPr>
            <w:r w:rsidRPr="00BF2504">
              <w:t>Township of Front of Yonge</w:t>
            </w:r>
          </w:p>
        </w:tc>
        <w:tc>
          <w:tcPr>
            <w:tcW w:w="1164" w:type="pct"/>
            <w:noWrap/>
            <w:vAlign w:val="center"/>
            <w:hideMark/>
          </w:tcPr>
          <w:p w14:paraId="6ABF1A33" w14:textId="5ADC16B5" w:rsidR="0073302D" w:rsidRPr="00BF2504" w:rsidRDefault="002D61AA" w:rsidP="0073302D">
            <w:pPr>
              <w:pStyle w:val="TableBodyTextMIRB"/>
            </w:pPr>
            <w:r w:rsidRPr="00BF2504">
              <w:rPr>
                <w:rFonts w:eastAsia="Times New Roman"/>
                <w:lang w:eastAsia="en-CA"/>
              </w:rPr>
              <w:t>Sans objet</w:t>
            </w:r>
          </w:p>
        </w:tc>
      </w:tr>
      <w:tr w:rsidR="0073302D" w:rsidRPr="00BF2504" w14:paraId="0104D154" w14:textId="77777777" w:rsidTr="0012117C">
        <w:trPr>
          <w:cantSplit/>
          <w:trHeight w:val="300"/>
          <w:jc w:val="center"/>
        </w:trPr>
        <w:tc>
          <w:tcPr>
            <w:tcW w:w="3836" w:type="pct"/>
            <w:vAlign w:val="center"/>
            <w:hideMark/>
          </w:tcPr>
          <w:p w14:paraId="4A7AE0EE" w14:textId="77777777" w:rsidR="0073302D" w:rsidRPr="00BF2504" w:rsidRDefault="0073302D" w:rsidP="0073302D">
            <w:pPr>
              <w:pStyle w:val="TableBodyTextMIRB"/>
              <w:rPr>
                <w:rFonts w:eastAsia="Times New Roman"/>
                <w:lang w:eastAsia="en-CA"/>
              </w:rPr>
            </w:pPr>
            <w:r w:rsidRPr="00BF2504">
              <w:t>Township of Frontenac Islands</w:t>
            </w:r>
          </w:p>
        </w:tc>
        <w:tc>
          <w:tcPr>
            <w:tcW w:w="1164" w:type="pct"/>
            <w:noWrap/>
            <w:vAlign w:val="center"/>
            <w:hideMark/>
          </w:tcPr>
          <w:p w14:paraId="6713E353" w14:textId="2947BEBD" w:rsidR="0073302D" w:rsidRPr="00BF2504" w:rsidRDefault="002D61AA" w:rsidP="0073302D">
            <w:pPr>
              <w:pStyle w:val="TableBodyTextMIRB"/>
            </w:pPr>
            <w:r w:rsidRPr="00BF2504">
              <w:rPr>
                <w:rFonts w:eastAsia="Times New Roman"/>
                <w:lang w:eastAsia="en-CA"/>
              </w:rPr>
              <w:t>Sans objet</w:t>
            </w:r>
          </w:p>
        </w:tc>
      </w:tr>
      <w:tr w:rsidR="0073302D" w:rsidRPr="00BF2504" w14:paraId="5A61C844" w14:textId="77777777" w:rsidTr="0012117C">
        <w:trPr>
          <w:cantSplit/>
          <w:trHeight w:val="300"/>
          <w:jc w:val="center"/>
        </w:trPr>
        <w:tc>
          <w:tcPr>
            <w:tcW w:w="3836" w:type="pct"/>
            <w:vAlign w:val="center"/>
            <w:hideMark/>
          </w:tcPr>
          <w:p w14:paraId="30DF45C1" w14:textId="77777777" w:rsidR="0073302D" w:rsidRPr="00BF2504" w:rsidRDefault="0073302D" w:rsidP="0073302D">
            <w:pPr>
              <w:pStyle w:val="TableBodyTextMIRB"/>
              <w:rPr>
                <w:rFonts w:eastAsia="Times New Roman"/>
                <w:lang w:eastAsia="en-CA"/>
              </w:rPr>
            </w:pPr>
            <w:r w:rsidRPr="00BF2504">
              <w:t>Township of Gauthier</w:t>
            </w:r>
          </w:p>
        </w:tc>
        <w:tc>
          <w:tcPr>
            <w:tcW w:w="1164" w:type="pct"/>
            <w:noWrap/>
            <w:vAlign w:val="center"/>
            <w:hideMark/>
          </w:tcPr>
          <w:p w14:paraId="0083C679" w14:textId="374894E8" w:rsidR="0073302D" w:rsidRPr="00BF2504" w:rsidRDefault="002D61AA" w:rsidP="0073302D">
            <w:pPr>
              <w:pStyle w:val="TableBodyTextMIRB"/>
            </w:pPr>
            <w:r w:rsidRPr="00BF2504">
              <w:rPr>
                <w:rFonts w:eastAsia="Times New Roman"/>
                <w:lang w:eastAsia="en-CA"/>
              </w:rPr>
              <w:t>Sans objet</w:t>
            </w:r>
          </w:p>
        </w:tc>
      </w:tr>
      <w:tr w:rsidR="0073302D" w:rsidRPr="00BF2504" w14:paraId="59B53612" w14:textId="77777777" w:rsidTr="0012117C">
        <w:trPr>
          <w:cantSplit/>
          <w:trHeight w:val="300"/>
          <w:jc w:val="center"/>
        </w:trPr>
        <w:tc>
          <w:tcPr>
            <w:tcW w:w="3836" w:type="pct"/>
            <w:vAlign w:val="center"/>
            <w:hideMark/>
          </w:tcPr>
          <w:p w14:paraId="744CB2A7" w14:textId="77777777" w:rsidR="0073302D" w:rsidRPr="00BF2504" w:rsidRDefault="0073302D" w:rsidP="0073302D">
            <w:pPr>
              <w:pStyle w:val="TableBodyTextMIRB"/>
              <w:rPr>
                <w:rFonts w:eastAsia="Times New Roman"/>
                <w:lang w:eastAsia="en-CA"/>
              </w:rPr>
            </w:pPr>
            <w:r w:rsidRPr="00BF2504">
              <w:t>Township of Georgian Bay</w:t>
            </w:r>
          </w:p>
        </w:tc>
        <w:tc>
          <w:tcPr>
            <w:tcW w:w="1164" w:type="pct"/>
            <w:noWrap/>
            <w:vAlign w:val="center"/>
            <w:hideMark/>
          </w:tcPr>
          <w:p w14:paraId="3D6EAB7A" w14:textId="75853745" w:rsidR="0073302D" w:rsidRPr="00BF2504" w:rsidRDefault="002D61AA" w:rsidP="0073302D">
            <w:pPr>
              <w:pStyle w:val="TableBodyTextMIRB"/>
            </w:pPr>
            <w:r w:rsidRPr="00BF2504">
              <w:rPr>
                <w:rFonts w:eastAsia="Times New Roman"/>
                <w:lang w:eastAsia="en-CA"/>
              </w:rPr>
              <w:t>Sans objet</w:t>
            </w:r>
          </w:p>
        </w:tc>
      </w:tr>
      <w:tr w:rsidR="0073302D" w:rsidRPr="00BF2504" w14:paraId="6A4C2B64" w14:textId="77777777" w:rsidTr="0012117C">
        <w:trPr>
          <w:cantSplit/>
          <w:trHeight w:val="300"/>
          <w:jc w:val="center"/>
        </w:trPr>
        <w:tc>
          <w:tcPr>
            <w:tcW w:w="3836" w:type="pct"/>
            <w:vAlign w:val="center"/>
            <w:hideMark/>
          </w:tcPr>
          <w:p w14:paraId="17E826B6" w14:textId="77777777" w:rsidR="0073302D" w:rsidRPr="00BF2504" w:rsidRDefault="0073302D" w:rsidP="0073302D">
            <w:pPr>
              <w:pStyle w:val="TableBodyTextMIRB"/>
              <w:rPr>
                <w:rFonts w:eastAsia="Times New Roman"/>
                <w:lang w:eastAsia="en-CA"/>
              </w:rPr>
            </w:pPr>
            <w:r w:rsidRPr="00BF2504">
              <w:t>Township of Georgian Bluffs</w:t>
            </w:r>
          </w:p>
        </w:tc>
        <w:tc>
          <w:tcPr>
            <w:tcW w:w="1164" w:type="pct"/>
            <w:noWrap/>
            <w:vAlign w:val="center"/>
            <w:hideMark/>
          </w:tcPr>
          <w:p w14:paraId="4021C33F" w14:textId="0D64E438" w:rsidR="0073302D" w:rsidRPr="00BF2504" w:rsidRDefault="002D61AA" w:rsidP="0073302D">
            <w:pPr>
              <w:pStyle w:val="TableBodyTextMIRB"/>
            </w:pPr>
            <w:r w:rsidRPr="00BF2504">
              <w:rPr>
                <w:rFonts w:eastAsia="Times New Roman"/>
                <w:lang w:eastAsia="en-CA"/>
              </w:rPr>
              <w:t>Sans objet</w:t>
            </w:r>
          </w:p>
        </w:tc>
      </w:tr>
      <w:tr w:rsidR="0073302D" w:rsidRPr="00BF2504" w14:paraId="11C59E65" w14:textId="77777777" w:rsidTr="0012117C">
        <w:trPr>
          <w:cantSplit/>
          <w:trHeight w:val="300"/>
          <w:jc w:val="center"/>
        </w:trPr>
        <w:tc>
          <w:tcPr>
            <w:tcW w:w="3836" w:type="pct"/>
            <w:vAlign w:val="center"/>
            <w:hideMark/>
          </w:tcPr>
          <w:p w14:paraId="07297D90" w14:textId="77777777" w:rsidR="0073302D" w:rsidRPr="00BF2504" w:rsidRDefault="0073302D" w:rsidP="0073302D">
            <w:pPr>
              <w:pStyle w:val="TableBodyTextMIRB"/>
              <w:rPr>
                <w:rFonts w:eastAsia="Times New Roman"/>
                <w:lang w:eastAsia="en-CA"/>
              </w:rPr>
            </w:pPr>
            <w:r w:rsidRPr="00BF2504">
              <w:t>Township of Gillies</w:t>
            </w:r>
          </w:p>
        </w:tc>
        <w:tc>
          <w:tcPr>
            <w:tcW w:w="1164" w:type="pct"/>
            <w:noWrap/>
            <w:vAlign w:val="center"/>
            <w:hideMark/>
          </w:tcPr>
          <w:p w14:paraId="5DC2B5CF" w14:textId="30F87B62" w:rsidR="0073302D" w:rsidRPr="00BF2504" w:rsidRDefault="002D61AA" w:rsidP="0073302D">
            <w:pPr>
              <w:pStyle w:val="TableBodyTextMIRB"/>
            </w:pPr>
            <w:r w:rsidRPr="00BF2504">
              <w:rPr>
                <w:rFonts w:eastAsia="Times New Roman"/>
                <w:lang w:eastAsia="en-CA"/>
              </w:rPr>
              <w:t>Sans objet</w:t>
            </w:r>
          </w:p>
        </w:tc>
      </w:tr>
      <w:tr w:rsidR="0073302D" w:rsidRPr="00BF2504" w14:paraId="2BC04756" w14:textId="77777777" w:rsidTr="0012117C">
        <w:trPr>
          <w:cantSplit/>
          <w:trHeight w:val="300"/>
          <w:jc w:val="center"/>
        </w:trPr>
        <w:tc>
          <w:tcPr>
            <w:tcW w:w="3836" w:type="pct"/>
            <w:vAlign w:val="center"/>
            <w:hideMark/>
          </w:tcPr>
          <w:p w14:paraId="655A3426" w14:textId="77777777" w:rsidR="0073302D" w:rsidRPr="00BF2504" w:rsidRDefault="0073302D" w:rsidP="0073302D">
            <w:pPr>
              <w:pStyle w:val="TableBodyTextMIRB"/>
              <w:rPr>
                <w:rFonts w:eastAsia="Times New Roman"/>
                <w:lang w:eastAsia="en-CA"/>
              </w:rPr>
            </w:pPr>
            <w:r w:rsidRPr="00BF2504">
              <w:t>Township of Greater Madawaska</w:t>
            </w:r>
          </w:p>
        </w:tc>
        <w:tc>
          <w:tcPr>
            <w:tcW w:w="1164" w:type="pct"/>
            <w:noWrap/>
            <w:vAlign w:val="center"/>
            <w:hideMark/>
          </w:tcPr>
          <w:p w14:paraId="508F7D21" w14:textId="33B2ABDD" w:rsidR="0073302D" w:rsidRPr="00BF2504" w:rsidRDefault="002D61AA" w:rsidP="0073302D">
            <w:pPr>
              <w:pStyle w:val="TableBodyTextMIRB"/>
            </w:pPr>
            <w:r w:rsidRPr="00BF2504">
              <w:rPr>
                <w:rFonts w:eastAsia="Times New Roman"/>
                <w:lang w:eastAsia="en-CA"/>
              </w:rPr>
              <w:t>Sans objet</w:t>
            </w:r>
          </w:p>
        </w:tc>
      </w:tr>
      <w:tr w:rsidR="0073302D" w:rsidRPr="00BF2504" w14:paraId="039145D4" w14:textId="77777777" w:rsidTr="0012117C">
        <w:trPr>
          <w:cantSplit/>
          <w:trHeight w:val="300"/>
          <w:jc w:val="center"/>
        </w:trPr>
        <w:tc>
          <w:tcPr>
            <w:tcW w:w="3836" w:type="pct"/>
            <w:vAlign w:val="center"/>
            <w:hideMark/>
          </w:tcPr>
          <w:p w14:paraId="0A7D7ABF" w14:textId="77777777" w:rsidR="0073302D" w:rsidRPr="00BF2504" w:rsidRDefault="0073302D" w:rsidP="0073302D">
            <w:pPr>
              <w:pStyle w:val="TableBodyTextMIRB"/>
              <w:rPr>
                <w:rFonts w:eastAsia="Times New Roman"/>
                <w:lang w:eastAsia="en-CA"/>
              </w:rPr>
            </w:pPr>
            <w:r w:rsidRPr="00BF2504">
              <w:t>Township of Guelph/Eramosa</w:t>
            </w:r>
          </w:p>
        </w:tc>
        <w:tc>
          <w:tcPr>
            <w:tcW w:w="1164" w:type="pct"/>
            <w:noWrap/>
            <w:vAlign w:val="center"/>
            <w:hideMark/>
          </w:tcPr>
          <w:p w14:paraId="0ADAB653" w14:textId="61753FCC" w:rsidR="0073302D" w:rsidRPr="00BF2504" w:rsidRDefault="002D61AA" w:rsidP="0073302D">
            <w:pPr>
              <w:pStyle w:val="TableBodyTextMIRB"/>
            </w:pPr>
            <w:r w:rsidRPr="00BF2504">
              <w:rPr>
                <w:rFonts w:eastAsia="Times New Roman"/>
                <w:lang w:eastAsia="en-CA"/>
              </w:rPr>
              <w:t>Sans objet</w:t>
            </w:r>
          </w:p>
        </w:tc>
      </w:tr>
      <w:tr w:rsidR="0073302D" w:rsidRPr="00BF2504" w14:paraId="3FADD72D" w14:textId="77777777" w:rsidTr="0012117C">
        <w:trPr>
          <w:cantSplit/>
          <w:trHeight w:val="300"/>
          <w:jc w:val="center"/>
        </w:trPr>
        <w:tc>
          <w:tcPr>
            <w:tcW w:w="3836" w:type="pct"/>
            <w:vAlign w:val="center"/>
            <w:hideMark/>
          </w:tcPr>
          <w:p w14:paraId="773087EA" w14:textId="77777777" w:rsidR="0073302D" w:rsidRPr="00BF2504" w:rsidRDefault="0073302D" w:rsidP="0073302D">
            <w:pPr>
              <w:pStyle w:val="TableBodyTextMIRB"/>
              <w:rPr>
                <w:rFonts w:eastAsia="Times New Roman"/>
                <w:lang w:eastAsia="en-CA"/>
              </w:rPr>
            </w:pPr>
            <w:r w:rsidRPr="00BF2504">
              <w:t>Township of Hamilton</w:t>
            </w:r>
          </w:p>
        </w:tc>
        <w:tc>
          <w:tcPr>
            <w:tcW w:w="1164" w:type="pct"/>
            <w:noWrap/>
            <w:vAlign w:val="center"/>
            <w:hideMark/>
          </w:tcPr>
          <w:p w14:paraId="1BDB1B2A" w14:textId="02AC8378" w:rsidR="0073302D" w:rsidRPr="00BF2504" w:rsidRDefault="002D61AA" w:rsidP="0073302D">
            <w:pPr>
              <w:pStyle w:val="TableBodyTextMIRB"/>
            </w:pPr>
            <w:r w:rsidRPr="00BF2504">
              <w:rPr>
                <w:rFonts w:eastAsia="Times New Roman"/>
                <w:lang w:eastAsia="en-CA"/>
              </w:rPr>
              <w:t>Sans objet</w:t>
            </w:r>
          </w:p>
        </w:tc>
      </w:tr>
      <w:tr w:rsidR="0073302D" w:rsidRPr="00BF2504" w14:paraId="5ED099D2" w14:textId="77777777" w:rsidTr="0012117C">
        <w:trPr>
          <w:cantSplit/>
          <w:trHeight w:val="300"/>
          <w:jc w:val="center"/>
        </w:trPr>
        <w:tc>
          <w:tcPr>
            <w:tcW w:w="3836" w:type="pct"/>
            <w:vAlign w:val="center"/>
            <w:hideMark/>
          </w:tcPr>
          <w:p w14:paraId="0B24A6AD" w14:textId="77777777" w:rsidR="0073302D" w:rsidRPr="00BF2504" w:rsidRDefault="0073302D" w:rsidP="0073302D">
            <w:pPr>
              <w:pStyle w:val="TableBodyTextMIRB"/>
              <w:rPr>
                <w:rFonts w:eastAsia="Times New Roman"/>
                <w:lang w:eastAsia="en-CA"/>
              </w:rPr>
            </w:pPr>
            <w:r w:rsidRPr="00BF2504">
              <w:t>Township of Harley</w:t>
            </w:r>
          </w:p>
        </w:tc>
        <w:tc>
          <w:tcPr>
            <w:tcW w:w="1164" w:type="pct"/>
            <w:noWrap/>
            <w:vAlign w:val="center"/>
            <w:hideMark/>
          </w:tcPr>
          <w:p w14:paraId="181AFFB6" w14:textId="3619B50F" w:rsidR="0073302D" w:rsidRPr="00BF2504" w:rsidRDefault="002D61AA" w:rsidP="0073302D">
            <w:pPr>
              <w:pStyle w:val="TableBodyTextMIRB"/>
            </w:pPr>
            <w:r w:rsidRPr="00BF2504">
              <w:rPr>
                <w:rFonts w:eastAsia="Times New Roman"/>
                <w:lang w:eastAsia="en-CA"/>
              </w:rPr>
              <w:t>Sans objet</w:t>
            </w:r>
          </w:p>
        </w:tc>
      </w:tr>
      <w:tr w:rsidR="0073302D" w:rsidRPr="00BF2504" w14:paraId="61D77311" w14:textId="77777777" w:rsidTr="0012117C">
        <w:trPr>
          <w:cantSplit/>
          <w:trHeight w:val="300"/>
          <w:jc w:val="center"/>
        </w:trPr>
        <w:tc>
          <w:tcPr>
            <w:tcW w:w="3836" w:type="pct"/>
            <w:vAlign w:val="center"/>
            <w:hideMark/>
          </w:tcPr>
          <w:p w14:paraId="03A9E9AE" w14:textId="77777777" w:rsidR="0073302D" w:rsidRPr="00BF2504" w:rsidRDefault="0073302D" w:rsidP="0073302D">
            <w:pPr>
              <w:pStyle w:val="TableBodyTextMIRB"/>
              <w:rPr>
                <w:rFonts w:eastAsia="Times New Roman"/>
                <w:lang w:eastAsia="en-CA"/>
              </w:rPr>
            </w:pPr>
            <w:r w:rsidRPr="00BF2504">
              <w:t>Township of Harris</w:t>
            </w:r>
          </w:p>
        </w:tc>
        <w:tc>
          <w:tcPr>
            <w:tcW w:w="1164" w:type="pct"/>
            <w:noWrap/>
            <w:vAlign w:val="center"/>
            <w:hideMark/>
          </w:tcPr>
          <w:p w14:paraId="28766A44" w14:textId="2CD23DCA" w:rsidR="0073302D" w:rsidRPr="00BF2504" w:rsidRDefault="002D61AA" w:rsidP="0073302D">
            <w:pPr>
              <w:pStyle w:val="TableBodyTextMIRB"/>
            </w:pPr>
            <w:r w:rsidRPr="00BF2504">
              <w:rPr>
                <w:rFonts w:eastAsia="Times New Roman"/>
                <w:lang w:eastAsia="en-CA"/>
              </w:rPr>
              <w:t>Sans objet</w:t>
            </w:r>
          </w:p>
        </w:tc>
      </w:tr>
      <w:tr w:rsidR="0073302D" w:rsidRPr="00BF2504" w14:paraId="1E660D60" w14:textId="77777777" w:rsidTr="0012117C">
        <w:trPr>
          <w:cantSplit/>
          <w:trHeight w:val="300"/>
          <w:jc w:val="center"/>
        </w:trPr>
        <w:tc>
          <w:tcPr>
            <w:tcW w:w="3836" w:type="pct"/>
            <w:vAlign w:val="center"/>
            <w:hideMark/>
          </w:tcPr>
          <w:p w14:paraId="21662E24" w14:textId="77777777" w:rsidR="0073302D" w:rsidRPr="00BF2504" w:rsidRDefault="0073302D" w:rsidP="0073302D">
            <w:pPr>
              <w:pStyle w:val="TableBodyTextMIRB"/>
              <w:rPr>
                <w:rFonts w:eastAsia="Times New Roman"/>
                <w:lang w:eastAsia="en-CA"/>
              </w:rPr>
            </w:pPr>
            <w:r w:rsidRPr="00BF2504">
              <w:t>Township of Havelock-Belmont-Methuen</w:t>
            </w:r>
          </w:p>
        </w:tc>
        <w:tc>
          <w:tcPr>
            <w:tcW w:w="1164" w:type="pct"/>
            <w:noWrap/>
            <w:vAlign w:val="center"/>
            <w:hideMark/>
          </w:tcPr>
          <w:p w14:paraId="6804E22F" w14:textId="499479FA" w:rsidR="0073302D" w:rsidRPr="00BF2504" w:rsidRDefault="002D61AA" w:rsidP="0073302D">
            <w:pPr>
              <w:pStyle w:val="TableBodyTextMIRB"/>
            </w:pPr>
            <w:r w:rsidRPr="00BF2504">
              <w:rPr>
                <w:rFonts w:eastAsia="Times New Roman"/>
                <w:lang w:eastAsia="en-CA"/>
              </w:rPr>
              <w:t>Sans objet</w:t>
            </w:r>
          </w:p>
        </w:tc>
      </w:tr>
      <w:tr w:rsidR="0073302D" w:rsidRPr="00BF2504" w14:paraId="2CB87D4E" w14:textId="77777777" w:rsidTr="0012117C">
        <w:trPr>
          <w:cantSplit/>
          <w:trHeight w:val="300"/>
          <w:jc w:val="center"/>
        </w:trPr>
        <w:tc>
          <w:tcPr>
            <w:tcW w:w="3836" w:type="pct"/>
            <w:vAlign w:val="center"/>
            <w:hideMark/>
          </w:tcPr>
          <w:p w14:paraId="4C1BEFB8" w14:textId="77777777" w:rsidR="0073302D" w:rsidRPr="00BF2504" w:rsidRDefault="0073302D" w:rsidP="0073302D">
            <w:pPr>
              <w:pStyle w:val="TableBodyTextMIRB"/>
              <w:rPr>
                <w:rFonts w:eastAsia="Times New Roman"/>
                <w:lang w:eastAsia="en-CA"/>
              </w:rPr>
            </w:pPr>
            <w:r w:rsidRPr="00BF2504">
              <w:t>Township of Head, Clara and Maria</w:t>
            </w:r>
          </w:p>
        </w:tc>
        <w:tc>
          <w:tcPr>
            <w:tcW w:w="1164" w:type="pct"/>
            <w:noWrap/>
            <w:vAlign w:val="center"/>
            <w:hideMark/>
          </w:tcPr>
          <w:p w14:paraId="66C8497F" w14:textId="1DCADADB" w:rsidR="0073302D" w:rsidRPr="00BF2504" w:rsidRDefault="002D61AA" w:rsidP="0073302D">
            <w:pPr>
              <w:pStyle w:val="TableBodyTextMIRB"/>
            </w:pPr>
            <w:r w:rsidRPr="00BF2504">
              <w:rPr>
                <w:rFonts w:eastAsia="Times New Roman"/>
                <w:lang w:eastAsia="en-CA"/>
              </w:rPr>
              <w:t>Sans objet</w:t>
            </w:r>
          </w:p>
        </w:tc>
      </w:tr>
      <w:tr w:rsidR="0073302D" w:rsidRPr="00BF2504" w14:paraId="351DEAE9" w14:textId="77777777" w:rsidTr="0012117C">
        <w:trPr>
          <w:cantSplit/>
          <w:trHeight w:val="300"/>
          <w:jc w:val="center"/>
        </w:trPr>
        <w:tc>
          <w:tcPr>
            <w:tcW w:w="3836" w:type="pct"/>
            <w:vAlign w:val="center"/>
            <w:hideMark/>
          </w:tcPr>
          <w:p w14:paraId="3CABEFF4" w14:textId="77777777" w:rsidR="0073302D" w:rsidRPr="00BF2504" w:rsidRDefault="0073302D" w:rsidP="0073302D">
            <w:pPr>
              <w:pStyle w:val="TableBodyTextMIRB"/>
              <w:rPr>
                <w:rFonts w:eastAsia="Times New Roman"/>
                <w:lang w:eastAsia="en-CA"/>
              </w:rPr>
            </w:pPr>
            <w:r w:rsidRPr="00BF2504">
              <w:t>Township of Hilliard</w:t>
            </w:r>
          </w:p>
        </w:tc>
        <w:tc>
          <w:tcPr>
            <w:tcW w:w="1164" w:type="pct"/>
            <w:noWrap/>
            <w:vAlign w:val="center"/>
            <w:hideMark/>
          </w:tcPr>
          <w:p w14:paraId="2B213C95" w14:textId="09560867" w:rsidR="0073302D" w:rsidRPr="00BF2504" w:rsidRDefault="002D61AA" w:rsidP="0073302D">
            <w:pPr>
              <w:pStyle w:val="TableBodyTextMIRB"/>
            </w:pPr>
            <w:r w:rsidRPr="00BF2504">
              <w:rPr>
                <w:rFonts w:eastAsia="Times New Roman"/>
                <w:lang w:eastAsia="en-CA"/>
              </w:rPr>
              <w:t>Sans objet</w:t>
            </w:r>
          </w:p>
        </w:tc>
      </w:tr>
      <w:tr w:rsidR="0073302D" w:rsidRPr="00BF2504" w14:paraId="5B89E4B0" w14:textId="77777777" w:rsidTr="0012117C">
        <w:trPr>
          <w:cantSplit/>
          <w:trHeight w:val="300"/>
          <w:jc w:val="center"/>
        </w:trPr>
        <w:tc>
          <w:tcPr>
            <w:tcW w:w="3836" w:type="pct"/>
            <w:vAlign w:val="center"/>
            <w:hideMark/>
          </w:tcPr>
          <w:p w14:paraId="57C9AAC2" w14:textId="77777777" w:rsidR="0073302D" w:rsidRPr="00BF2504" w:rsidRDefault="0073302D" w:rsidP="0073302D">
            <w:pPr>
              <w:pStyle w:val="TableBodyTextMIRB"/>
              <w:rPr>
                <w:rFonts w:eastAsia="Times New Roman"/>
                <w:lang w:eastAsia="en-CA"/>
              </w:rPr>
            </w:pPr>
            <w:r w:rsidRPr="00BF2504">
              <w:t>Township of Hilton</w:t>
            </w:r>
          </w:p>
        </w:tc>
        <w:tc>
          <w:tcPr>
            <w:tcW w:w="1164" w:type="pct"/>
            <w:noWrap/>
            <w:vAlign w:val="center"/>
            <w:hideMark/>
          </w:tcPr>
          <w:p w14:paraId="6EA8C491" w14:textId="7212E2EC" w:rsidR="0073302D" w:rsidRPr="00BF2504" w:rsidRDefault="002D61AA" w:rsidP="0073302D">
            <w:pPr>
              <w:pStyle w:val="TableBodyTextMIRB"/>
            </w:pPr>
            <w:r w:rsidRPr="00BF2504">
              <w:rPr>
                <w:rFonts w:eastAsia="Times New Roman"/>
                <w:lang w:eastAsia="en-CA"/>
              </w:rPr>
              <w:t>Sans objet</w:t>
            </w:r>
          </w:p>
        </w:tc>
      </w:tr>
      <w:tr w:rsidR="0073302D" w:rsidRPr="00BF2504" w14:paraId="7FAD7C4E" w14:textId="77777777" w:rsidTr="0012117C">
        <w:trPr>
          <w:cantSplit/>
          <w:trHeight w:val="300"/>
          <w:jc w:val="center"/>
        </w:trPr>
        <w:tc>
          <w:tcPr>
            <w:tcW w:w="3836" w:type="pct"/>
            <w:vAlign w:val="center"/>
            <w:hideMark/>
          </w:tcPr>
          <w:p w14:paraId="54171113" w14:textId="77777777" w:rsidR="0073302D" w:rsidRPr="00BF2504" w:rsidRDefault="0073302D" w:rsidP="0073302D">
            <w:pPr>
              <w:pStyle w:val="TableBodyTextMIRB"/>
              <w:rPr>
                <w:rFonts w:eastAsia="Times New Roman"/>
                <w:lang w:eastAsia="en-CA"/>
              </w:rPr>
            </w:pPr>
            <w:r w:rsidRPr="00BF2504">
              <w:t>Township of Hornepayne</w:t>
            </w:r>
          </w:p>
        </w:tc>
        <w:tc>
          <w:tcPr>
            <w:tcW w:w="1164" w:type="pct"/>
            <w:noWrap/>
            <w:vAlign w:val="center"/>
            <w:hideMark/>
          </w:tcPr>
          <w:p w14:paraId="13F6D747" w14:textId="45A90D1D" w:rsidR="0073302D" w:rsidRPr="00BF2504" w:rsidRDefault="002D61AA" w:rsidP="0073302D">
            <w:pPr>
              <w:pStyle w:val="TableBodyTextMIRB"/>
            </w:pPr>
            <w:r w:rsidRPr="00BF2504">
              <w:rPr>
                <w:rFonts w:eastAsia="Times New Roman"/>
                <w:lang w:eastAsia="en-CA"/>
              </w:rPr>
              <w:t>Sans objet</w:t>
            </w:r>
          </w:p>
        </w:tc>
      </w:tr>
      <w:tr w:rsidR="0073302D" w:rsidRPr="00BF2504" w14:paraId="7AA75A1E" w14:textId="77777777" w:rsidTr="0012117C">
        <w:trPr>
          <w:cantSplit/>
          <w:trHeight w:val="300"/>
          <w:jc w:val="center"/>
        </w:trPr>
        <w:tc>
          <w:tcPr>
            <w:tcW w:w="3836" w:type="pct"/>
            <w:vAlign w:val="center"/>
            <w:hideMark/>
          </w:tcPr>
          <w:p w14:paraId="3D86C169" w14:textId="77777777" w:rsidR="0073302D" w:rsidRPr="00BF2504" w:rsidRDefault="0073302D" w:rsidP="0073302D">
            <w:pPr>
              <w:pStyle w:val="TableBodyTextMIRB"/>
              <w:rPr>
                <w:rFonts w:eastAsia="Times New Roman"/>
                <w:lang w:eastAsia="en-CA"/>
              </w:rPr>
            </w:pPr>
            <w:r w:rsidRPr="00BF2504">
              <w:t>Township of Horton</w:t>
            </w:r>
          </w:p>
        </w:tc>
        <w:tc>
          <w:tcPr>
            <w:tcW w:w="1164" w:type="pct"/>
            <w:noWrap/>
            <w:vAlign w:val="center"/>
            <w:hideMark/>
          </w:tcPr>
          <w:p w14:paraId="75B6A365" w14:textId="3293229B" w:rsidR="0073302D" w:rsidRPr="00BF2504" w:rsidRDefault="002D61AA" w:rsidP="0073302D">
            <w:pPr>
              <w:pStyle w:val="TableBodyTextMIRB"/>
            </w:pPr>
            <w:r w:rsidRPr="00BF2504">
              <w:rPr>
                <w:rFonts w:eastAsia="Times New Roman"/>
                <w:lang w:eastAsia="en-CA"/>
              </w:rPr>
              <w:t>Sans objet</w:t>
            </w:r>
          </w:p>
        </w:tc>
      </w:tr>
      <w:tr w:rsidR="0073302D" w:rsidRPr="00BF2504" w14:paraId="33E08956" w14:textId="77777777" w:rsidTr="0012117C">
        <w:trPr>
          <w:cantSplit/>
          <w:trHeight w:val="300"/>
          <w:jc w:val="center"/>
        </w:trPr>
        <w:tc>
          <w:tcPr>
            <w:tcW w:w="3836" w:type="pct"/>
            <w:vAlign w:val="center"/>
            <w:hideMark/>
          </w:tcPr>
          <w:p w14:paraId="013917A1" w14:textId="77777777" w:rsidR="0073302D" w:rsidRPr="00BF2504" w:rsidRDefault="0073302D" w:rsidP="0073302D">
            <w:pPr>
              <w:pStyle w:val="TableBodyTextMIRB"/>
              <w:rPr>
                <w:rFonts w:eastAsia="Times New Roman"/>
                <w:lang w:eastAsia="en-CA"/>
              </w:rPr>
            </w:pPr>
            <w:r w:rsidRPr="00BF2504">
              <w:t>Township of Howick</w:t>
            </w:r>
          </w:p>
        </w:tc>
        <w:tc>
          <w:tcPr>
            <w:tcW w:w="1164" w:type="pct"/>
            <w:noWrap/>
            <w:vAlign w:val="center"/>
            <w:hideMark/>
          </w:tcPr>
          <w:p w14:paraId="064C302B" w14:textId="0549EA8B" w:rsidR="0073302D" w:rsidRPr="00BF2504" w:rsidRDefault="002D61AA" w:rsidP="0073302D">
            <w:pPr>
              <w:pStyle w:val="TableBodyTextMIRB"/>
            </w:pPr>
            <w:r w:rsidRPr="00BF2504">
              <w:rPr>
                <w:rFonts w:eastAsia="Times New Roman"/>
                <w:lang w:eastAsia="en-CA"/>
              </w:rPr>
              <w:t>Sans objet</w:t>
            </w:r>
          </w:p>
        </w:tc>
      </w:tr>
      <w:tr w:rsidR="0073302D" w:rsidRPr="00BF2504" w14:paraId="702D0AD6" w14:textId="77777777" w:rsidTr="0012117C">
        <w:trPr>
          <w:cantSplit/>
          <w:trHeight w:val="300"/>
          <w:jc w:val="center"/>
        </w:trPr>
        <w:tc>
          <w:tcPr>
            <w:tcW w:w="3836" w:type="pct"/>
            <w:vAlign w:val="center"/>
            <w:hideMark/>
          </w:tcPr>
          <w:p w14:paraId="4801718E" w14:textId="77777777" w:rsidR="0073302D" w:rsidRPr="00BF2504" w:rsidRDefault="0073302D" w:rsidP="0073302D">
            <w:pPr>
              <w:pStyle w:val="TableBodyTextMIRB"/>
              <w:rPr>
                <w:rFonts w:eastAsia="Times New Roman"/>
                <w:lang w:eastAsia="en-CA"/>
              </w:rPr>
            </w:pPr>
            <w:r w:rsidRPr="00BF2504">
              <w:t>Township of Hudson</w:t>
            </w:r>
          </w:p>
        </w:tc>
        <w:tc>
          <w:tcPr>
            <w:tcW w:w="1164" w:type="pct"/>
            <w:noWrap/>
            <w:vAlign w:val="center"/>
            <w:hideMark/>
          </w:tcPr>
          <w:p w14:paraId="7A6E2FCF" w14:textId="3F2687C7" w:rsidR="0073302D" w:rsidRPr="00BF2504" w:rsidRDefault="002D61AA" w:rsidP="0073302D">
            <w:pPr>
              <w:pStyle w:val="TableBodyTextMIRB"/>
            </w:pPr>
            <w:r w:rsidRPr="00BF2504">
              <w:rPr>
                <w:rFonts w:eastAsia="Times New Roman"/>
                <w:lang w:eastAsia="en-CA"/>
              </w:rPr>
              <w:t>Sans objet</w:t>
            </w:r>
          </w:p>
        </w:tc>
      </w:tr>
      <w:tr w:rsidR="0073302D" w:rsidRPr="00BF2504" w14:paraId="3A9F2C90" w14:textId="77777777" w:rsidTr="0012117C">
        <w:trPr>
          <w:cantSplit/>
          <w:trHeight w:val="300"/>
          <w:jc w:val="center"/>
        </w:trPr>
        <w:tc>
          <w:tcPr>
            <w:tcW w:w="3836" w:type="pct"/>
            <w:vAlign w:val="center"/>
            <w:hideMark/>
          </w:tcPr>
          <w:p w14:paraId="0B05B0A7" w14:textId="77777777" w:rsidR="0073302D" w:rsidRPr="00BF2504" w:rsidRDefault="0073302D" w:rsidP="0073302D">
            <w:pPr>
              <w:pStyle w:val="TableBodyTextMIRB"/>
              <w:rPr>
                <w:rFonts w:eastAsia="Times New Roman"/>
                <w:lang w:eastAsia="en-CA"/>
              </w:rPr>
            </w:pPr>
            <w:r w:rsidRPr="00BF2504">
              <w:t>Township of Huron-Kinloss</w:t>
            </w:r>
          </w:p>
        </w:tc>
        <w:tc>
          <w:tcPr>
            <w:tcW w:w="1164" w:type="pct"/>
            <w:noWrap/>
            <w:vAlign w:val="center"/>
            <w:hideMark/>
          </w:tcPr>
          <w:p w14:paraId="7456A259" w14:textId="0C4DC453" w:rsidR="0073302D" w:rsidRPr="00BF2504" w:rsidRDefault="002D61AA" w:rsidP="0073302D">
            <w:pPr>
              <w:pStyle w:val="TableBodyTextMIRB"/>
            </w:pPr>
            <w:r w:rsidRPr="00BF2504">
              <w:rPr>
                <w:rFonts w:eastAsia="Times New Roman"/>
                <w:lang w:eastAsia="en-CA"/>
              </w:rPr>
              <w:t>Sans objet</w:t>
            </w:r>
          </w:p>
        </w:tc>
      </w:tr>
      <w:tr w:rsidR="0073302D" w:rsidRPr="00BF2504" w14:paraId="73DF6F4F" w14:textId="77777777" w:rsidTr="0012117C">
        <w:trPr>
          <w:cantSplit/>
          <w:trHeight w:val="300"/>
          <w:jc w:val="center"/>
        </w:trPr>
        <w:tc>
          <w:tcPr>
            <w:tcW w:w="3836" w:type="pct"/>
            <w:vAlign w:val="center"/>
            <w:hideMark/>
          </w:tcPr>
          <w:p w14:paraId="077D7073" w14:textId="77777777" w:rsidR="0073302D" w:rsidRPr="00BF2504" w:rsidRDefault="0073302D" w:rsidP="0073302D">
            <w:pPr>
              <w:pStyle w:val="TableBodyTextMIRB"/>
              <w:rPr>
                <w:rFonts w:eastAsia="Times New Roman"/>
                <w:lang w:eastAsia="en-CA"/>
              </w:rPr>
            </w:pPr>
            <w:r w:rsidRPr="00BF2504">
              <w:t>Township of Ignace</w:t>
            </w:r>
          </w:p>
        </w:tc>
        <w:tc>
          <w:tcPr>
            <w:tcW w:w="1164" w:type="pct"/>
            <w:noWrap/>
            <w:vAlign w:val="center"/>
            <w:hideMark/>
          </w:tcPr>
          <w:p w14:paraId="724FA0F9" w14:textId="7D248E31" w:rsidR="0073302D" w:rsidRPr="00BF2504" w:rsidRDefault="002D61AA" w:rsidP="0073302D">
            <w:pPr>
              <w:pStyle w:val="TableBodyTextMIRB"/>
            </w:pPr>
            <w:r w:rsidRPr="00BF2504">
              <w:rPr>
                <w:rFonts w:eastAsia="Times New Roman"/>
                <w:lang w:eastAsia="en-CA"/>
              </w:rPr>
              <w:t>Sans objet</w:t>
            </w:r>
          </w:p>
        </w:tc>
      </w:tr>
      <w:tr w:rsidR="0073302D" w:rsidRPr="00BF2504" w14:paraId="23C51D04" w14:textId="77777777" w:rsidTr="0012117C">
        <w:trPr>
          <w:cantSplit/>
          <w:trHeight w:val="300"/>
          <w:jc w:val="center"/>
        </w:trPr>
        <w:tc>
          <w:tcPr>
            <w:tcW w:w="3836" w:type="pct"/>
            <w:vAlign w:val="center"/>
            <w:hideMark/>
          </w:tcPr>
          <w:p w14:paraId="5DBE1778" w14:textId="77777777" w:rsidR="0073302D" w:rsidRPr="00BF2504" w:rsidRDefault="0073302D" w:rsidP="0073302D">
            <w:pPr>
              <w:pStyle w:val="TableBodyTextMIRB"/>
              <w:rPr>
                <w:rFonts w:eastAsia="Times New Roman"/>
                <w:lang w:eastAsia="en-CA"/>
              </w:rPr>
            </w:pPr>
            <w:r w:rsidRPr="00BF2504">
              <w:t>Township of James</w:t>
            </w:r>
          </w:p>
        </w:tc>
        <w:tc>
          <w:tcPr>
            <w:tcW w:w="1164" w:type="pct"/>
            <w:noWrap/>
            <w:vAlign w:val="center"/>
            <w:hideMark/>
          </w:tcPr>
          <w:p w14:paraId="6097347A" w14:textId="262A3833" w:rsidR="0073302D" w:rsidRPr="00BF2504" w:rsidRDefault="002D61AA" w:rsidP="0073302D">
            <w:pPr>
              <w:pStyle w:val="TableBodyTextMIRB"/>
            </w:pPr>
            <w:r w:rsidRPr="00BF2504">
              <w:rPr>
                <w:rFonts w:eastAsia="Times New Roman"/>
                <w:lang w:eastAsia="en-CA"/>
              </w:rPr>
              <w:t>Sans objet</w:t>
            </w:r>
          </w:p>
        </w:tc>
      </w:tr>
      <w:tr w:rsidR="0073302D" w:rsidRPr="00BF2504" w14:paraId="638CF03E" w14:textId="77777777" w:rsidTr="0012117C">
        <w:trPr>
          <w:cantSplit/>
          <w:trHeight w:val="300"/>
          <w:jc w:val="center"/>
        </w:trPr>
        <w:tc>
          <w:tcPr>
            <w:tcW w:w="3836" w:type="pct"/>
            <w:vAlign w:val="center"/>
            <w:hideMark/>
          </w:tcPr>
          <w:p w14:paraId="5BF6DD1F" w14:textId="77777777" w:rsidR="0073302D" w:rsidRPr="00BF2504" w:rsidRDefault="0073302D" w:rsidP="0073302D">
            <w:pPr>
              <w:pStyle w:val="TableBodyTextMIRB"/>
              <w:rPr>
                <w:rFonts w:eastAsia="Times New Roman"/>
                <w:lang w:eastAsia="en-CA"/>
              </w:rPr>
            </w:pPr>
            <w:r w:rsidRPr="00BF2504">
              <w:t>Township of Jocelyn</w:t>
            </w:r>
          </w:p>
        </w:tc>
        <w:tc>
          <w:tcPr>
            <w:tcW w:w="1164" w:type="pct"/>
            <w:noWrap/>
            <w:vAlign w:val="center"/>
            <w:hideMark/>
          </w:tcPr>
          <w:p w14:paraId="288DD0B8" w14:textId="64298390" w:rsidR="0073302D" w:rsidRPr="00BF2504" w:rsidRDefault="002D61AA" w:rsidP="0073302D">
            <w:pPr>
              <w:pStyle w:val="TableBodyTextMIRB"/>
            </w:pPr>
            <w:r w:rsidRPr="00BF2504">
              <w:rPr>
                <w:rFonts w:eastAsia="Times New Roman"/>
                <w:lang w:eastAsia="en-CA"/>
              </w:rPr>
              <w:t>Sans objet</w:t>
            </w:r>
          </w:p>
        </w:tc>
      </w:tr>
      <w:tr w:rsidR="0073302D" w:rsidRPr="00BF2504" w14:paraId="4217E15C" w14:textId="77777777" w:rsidTr="0012117C">
        <w:trPr>
          <w:cantSplit/>
          <w:trHeight w:val="300"/>
          <w:jc w:val="center"/>
        </w:trPr>
        <w:tc>
          <w:tcPr>
            <w:tcW w:w="3836" w:type="pct"/>
            <w:vAlign w:val="center"/>
            <w:hideMark/>
          </w:tcPr>
          <w:p w14:paraId="30E96CB7" w14:textId="77777777" w:rsidR="0073302D" w:rsidRPr="00BF2504" w:rsidRDefault="0073302D" w:rsidP="0073302D">
            <w:pPr>
              <w:pStyle w:val="TableBodyTextMIRB"/>
              <w:rPr>
                <w:rFonts w:eastAsia="Times New Roman"/>
                <w:lang w:eastAsia="en-CA"/>
              </w:rPr>
            </w:pPr>
            <w:r w:rsidRPr="00BF2504">
              <w:t>Township of Johnson</w:t>
            </w:r>
          </w:p>
        </w:tc>
        <w:tc>
          <w:tcPr>
            <w:tcW w:w="1164" w:type="pct"/>
            <w:noWrap/>
            <w:vAlign w:val="center"/>
            <w:hideMark/>
          </w:tcPr>
          <w:p w14:paraId="05FC7B6E" w14:textId="1E36CCCD" w:rsidR="0073302D" w:rsidRPr="00BF2504" w:rsidRDefault="002D61AA" w:rsidP="0073302D">
            <w:pPr>
              <w:pStyle w:val="TableBodyTextMIRB"/>
            </w:pPr>
            <w:r w:rsidRPr="00BF2504">
              <w:rPr>
                <w:rFonts w:eastAsia="Times New Roman"/>
                <w:lang w:eastAsia="en-CA"/>
              </w:rPr>
              <w:t>Sans objet</w:t>
            </w:r>
          </w:p>
        </w:tc>
      </w:tr>
      <w:tr w:rsidR="0073302D" w:rsidRPr="00BF2504" w14:paraId="5D5C4BB2" w14:textId="77777777" w:rsidTr="0012117C">
        <w:trPr>
          <w:cantSplit/>
          <w:trHeight w:val="300"/>
          <w:jc w:val="center"/>
        </w:trPr>
        <w:tc>
          <w:tcPr>
            <w:tcW w:w="3836" w:type="pct"/>
            <w:vAlign w:val="center"/>
            <w:hideMark/>
          </w:tcPr>
          <w:p w14:paraId="292D5B51" w14:textId="77777777" w:rsidR="0073302D" w:rsidRPr="00BF2504" w:rsidRDefault="0073302D" w:rsidP="0073302D">
            <w:pPr>
              <w:pStyle w:val="TableBodyTextMIRB"/>
              <w:rPr>
                <w:rFonts w:eastAsia="Times New Roman"/>
                <w:lang w:eastAsia="en-CA"/>
              </w:rPr>
            </w:pPr>
            <w:r w:rsidRPr="00BF2504">
              <w:t>Township of Joly</w:t>
            </w:r>
          </w:p>
        </w:tc>
        <w:tc>
          <w:tcPr>
            <w:tcW w:w="1164" w:type="pct"/>
            <w:noWrap/>
            <w:vAlign w:val="center"/>
            <w:hideMark/>
          </w:tcPr>
          <w:p w14:paraId="4C15048C" w14:textId="51C5558C" w:rsidR="0073302D" w:rsidRPr="00BF2504" w:rsidRDefault="002D61AA" w:rsidP="0073302D">
            <w:pPr>
              <w:pStyle w:val="TableBodyTextMIRB"/>
            </w:pPr>
            <w:r w:rsidRPr="00BF2504">
              <w:rPr>
                <w:rFonts w:eastAsia="Times New Roman"/>
                <w:lang w:eastAsia="en-CA"/>
              </w:rPr>
              <w:t>Sans objet</w:t>
            </w:r>
          </w:p>
        </w:tc>
      </w:tr>
      <w:tr w:rsidR="0073302D" w:rsidRPr="00BF2504" w14:paraId="153C0736" w14:textId="77777777" w:rsidTr="0012117C">
        <w:trPr>
          <w:cantSplit/>
          <w:trHeight w:val="300"/>
          <w:jc w:val="center"/>
        </w:trPr>
        <w:tc>
          <w:tcPr>
            <w:tcW w:w="3836" w:type="pct"/>
            <w:vAlign w:val="center"/>
            <w:hideMark/>
          </w:tcPr>
          <w:p w14:paraId="38D0C787" w14:textId="77777777" w:rsidR="0073302D" w:rsidRPr="00BF2504" w:rsidRDefault="0073302D" w:rsidP="0073302D">
            <w:pPr>
              <w:pStyle w:val="TableBodyTextMIRB"/>
              <w:rPr>
                <w:rFonts w:eastAsia="Times New Roman"/>
                <w:lang w:eastAsia="en-CA"/>
              </w:rPr>
            </w:pPr>
            <w:r w:rsidRPr="00BF2504">
              <w:t>Township of Kerns</w:t>
            </w:r>
          </w:p>
        </w:tc>
        <w:tc>
          <w:tcPr>
            <w:tcW w:w="1164" w:type="pct"/>
            <w:noWrap/>
            <w:vAlign w:val="center"/>
            <w:hideMark/>
          </w:tcPr>
          <w:p w14:paraId="3C83540B" w14:textId="4A5568CD" w:rsidR="0073302D" w:rsidRPr="00BF2504" w:rsidRDefault="002D61AA" w:rsidP="0073302D">
            <w:pPr>
              <w:pStyle w:val="TableBodyTextMIRB"/>
            </w:pPr>
            <w:r w:rsidRPr="00BF2504">
              <w:rPr>
                <w:rFonts w:eastAsia="Times New Roman"/>
                <w:lang w:eastAsia="en-CA"/>
              </w:rPr>
              <w:t>Sans objet</w:t>
            </w:r>
          </w:p>
        </w:tc>
      </w:tr>
      <w:tr w:rsidR="0073302D" w:rsidRPr="00BF2504" w14:paraId="692497E7" w14:textId="77777777" w:rsidTr="0012117C">
        <w:trPr>
          <w:cantSplit/>
          <w:trHeight w:val="300"/>
          <w:jc w:val="center"/>
        </w:trPr>
        <w:tc>
          <w:tcPr>
            <w:tcW w:w="3836" w:type="pct"/>
            <w:vAlign w:val="center"/>
            <w:hideMark/>
          </w:tcPr>
          <w:p w14:paraId="3AED5498" w14:textId="77777777" w:rsidR="0073302D" w:rsidRPr="00BF2504" w:rsidRDefault="0073302D" w:rsidP="0073302D">
            <w:pPr>
              <w:pStyle w:val="TableBodyTextMIRB"/>
              <w:rPr>
                <w:rFonts w:eastAsia="Times New Roman"/>
                <w:lang w:eastAsia="en-CA"/>
              </w:rPr>
            </w:pPr>
            <w:r w:rsidRPr="00BF2504">
              <w:t>Township of Killaloe, Hagarty and Richards</w:t>
            </w:r>
          </w:p>
        </w:tc>
        <w:tc>
          <w:tcPr>
            <w:tcW w:w="1164" w:type="pct"/>
            <w:noWrap/>
            <w:vAlign w:val="center"/>
            <w:hideMark/>
          </w:tcPr>
          <w:p w14:paraId="3DD32AFA" w14:textId="77B11B3A" w:rsidR="0073302D" w:rsidRPr="00BF2504" w:rsidRDefault="002D61AA" w:rsidP="0073302D">
            <w:pPr>
              <w:pStyle w:val="TableBodyTextMIRB"/>
            </w:pPr>
            <w:r w:rsidRPr="00BF2504">
              <w:rPr>
                <w:rFonts w:eastAsia="Times New Roman"/>
                <w:lang w:eastAsia="en-CA"/>
              </w:rPr>
              <w:t>Sans objet</w:t>
            </w:r>
          </w:p>
        </w:tc>
      </w:tr>
      <w:tr w:rsidR="0073302D" w:rsidRPr="00BF2504" w14:paraId="2AA10F19" w14:textId="77777777" w:rsidTr="0012117C">
        <w:trPr>
          <w:cantSplit/>
          <w:trHeight w:val="300"/>
          <w:jc w:val="center"/>
        </w:trPr>
        <w:tc>
          <w:tcPr>
            <w:tcW w:w="3836" w:type="pct"/>
            <w:vAlign w:val="center"/>
            <w:hideMark/>
          </w:tcPr>
          <w:p w14:paraId="3BE46604" w14:textId="77777777" w:rsidR="0073302D" w:rsidRPr="00BF2504" w:rsidRDefault="0073302D" w:rsidP="0073302D">
            <w:pPr>
              <w:pStyle w:val="TableBodyTextMIRB"/>
              <w:rPr>
                <w:rFonts w:eastAsia="Times New Roman"/>
                <w:lang w:eastAsia="en-CA"/>
              </w:rPr>
            </w:pPr>
            <w:r w:rsidRPr="00BF2504">
              <w:t>Township of King</w:t>
            </w:r>
          </w:p>
        </w:tc>
        <w:tc>
          <w:tcPr>
            <w:tcW w:w="1164" w:type="pct"/>
            <w:noWrap/>
            <w:vAlign w:val="center"/>
            <w:hideMark/>
          </w:tcPr>
          <w:p w14:paraId="442A6CE9" w14:textId="094A5A0B" w:rsidR="0073302D" w:rsidRPr="00BF2504" w:rsidRDefault="002D61AA" w:rsidP="0073302D">
            <w:pPr>
              <w:pStyle w:val="TableBodyTextMIRB"/>
            </w:pPr>
            <w:r w:rsidRPr="00BF2504">
              <w:rPr>
                <w:rFonts w:eastAsia="Times New Roman"/>
                <w:lang w:eastAsia="en-CA"/>
              </w:rPr>
              <w:t>Sans objet</w:t>
            </w:r>
          </w:p>
        </w:tc>
      </w:tr>
      <w:tr w:rsidR="0073302D" w:rsidRPr="00BF2504" w14:paraId="2D083590" w14:textId="77777777" w:rsidTr="0012117C">
        <w:trPr>
          <w:cantSplit/>
          <w:trHeight w:val="300"/>
          <w:jc w:val="center"/>
        </w:trPr>
        <w:tc>
          <w:tcPr>
            <w:tcW w:w="3836" w:type="pct"/>
            <w:vAlign w:val="center"/>
            <w:hideMark/>
          </w:tcPr>
          <w:p w14:paraId="7FCCED7F" w14:textId="77777777" w:rsidR="0073302D" w:rsidRPr="00BF2504" w:rsidRDefault="0073302D" w:rsidP="0073302D">
            <w:pPr>
              <w:pStyle w:val="TableBodyTextMIRB"/>
              <w:rPr>
                <w:rFonts w:eastAsia="Times New Roman"/>
                <w:lang w:eastAsia="en-CA"/>
              </w:rPr>
            </w:pPr>
            <w:r w:rsidRPr="00BF2504">
              <w:t>Township of La Vallee</w:t>
            </w:r>
          </w:p>
        </w:tc>
        <w:tc>
          <w:tcPr>
            <w:tcW w:w="1164" w:type="pct"/>
            <w:noWrap/>
            <w:vAlign w:val="center"/>
            <w:hideMark/>
          </w:tcPr>
          <w:p w14:paraId="73C022E9" w14:textId="677A85D3" w:rsidR="0073302D" w:rsidRPr="00BF2504" w:rsidRDefault="002D61AA" w:rsidP="0073302D">
            <w:pPr>
              <w:pStyle w:val="TableBodyTextMIRB"/>
            </w:pPr>
            <w:r w:rsidRPr="00BF2504">
              <w:rPr>
                <w:rFonts w:eastAsia="Times New Roman"/>
                <w:lang w:eastAsia="en-CA"/>
              </w:rPr>
              <w:t>Sans objet</w:t>
            </w:r>
          </w:p>
        </w:tc>
      </w:tr>
      <w:tr w:rsidR="0073302D" w:rsidRPr="00BF2504" w14:paraId="65719C5D" w14:textId="77777777" w:rsidTr="0012117C">
        <w:trPr>
          <w:cantSplit/>
          <w:trHeight w:val="300"/>
          <w:jc w:val="center"/>
        </w:trPr>
        <w:tc>
          <w:tcPr>
            <w:tcW w:w="3836" w:type="pct"/>
            <w:vAlign w:val="center"/>
            <w:hideMark/>
          </w:tcPr>
          <w:p w14:paraId="2EFBA4F6" w14:textId="77777777" w:rsidR="0073302D" w:rsidRPr="00BF2504" w:rsidRDefault="0073302D" w:rsidP="0073302D">
            <w:pPr>
              <w:pStyle w:val="TableBodyTextMIRB"/>
              <w:rPr>
                <w:rFonts w:eastAsia="Times New Roman"/>
                <w:lang w:eastAsia="en-CA"/>
              </w:rPr>
            </w:pPr>
            <w:r w:rsidRPr="00BF2504">
              <w:t>Township of Laird</w:t>
            </w:r>
          </w:p>
        </w:tc>
        <w:tc>
          <w:tcPr>
            <w:tcW w:w="1164" w:type="pct"/>
            <w:noWrap/>
            <w:vAlign w:val="center"/>
            <w:hideMark/>
          </w:tcPr>
          <w:p w14:paraId="06F44E6F" w14:textId="0483010B" w:rsidR="0073302D" w:rsidRPr="00BF2504" w:rsidRDefault="002D61AA" w:rsidP="0073302D">
            <w:pPr>
              <w:pStyle w:val="TableBodyTextMIRB"/>
            </w:pPr>
            <w:r w:rsidRPr="00BF2504">
              <w:rPr>
                <w:rFonts w:eastAsia="Times New Roman"/>
                <w:lang w:eastAsia="en-CA"/>
              </w:rPr>
              <w:t>Sans objet</w:t>
            </w:r>
          </w:p>
        </w:tc>
      </w:tr>
      <w:tr w:rsidR="0073302D" w:rsidRPr="00BF2504" w14:paraId="2E2C34D6" w14:textId="77777777" w:rsidTr="0012117C">
        <w:trPr>
          <w:cantSplit/>
          <w:trHeight w:val="300"/>
          <w:jc w:val="center"/>
        </w:trPr>
        <w:tc>
          <w:tcPr>
            <w:tcW w:w="3836" w:type="pct"/>
            <w:vAlign w:val="center"/>
            <w:hideMark/>
          </w:tcPr>
          <w:p w14:paraId="528883C9" w14:textId="77777777" w:rsidR="0073302D" w:rsidRPr="00BF2504" w:rsidRDefault="0073302D" w:rsidP="0073302D">
            <w:pPr>
              <w:pStyle w:val="TableBodyTextMIRB"/>
              <w:rPr>
                <w:rFonts w:eastAsia="Times New Roman"/>
                <w:lang w:eastAsia="en-CA"/>
              </w:rPr>
            </w:pPr>
            <w:r w:rsidRPr="00BF2504">
              <w:lastRenderedPageBreak/>
              <w:t>Township of Lake of Bays</w:t>
            </w:r>
          </w:p>
        </w:tc>
        <w:tc>
          <w:tcPr>
            <w:tcW w:w="1164" w:type="pct"/>
            <w:noWrap/>
            <w:vAlign w:val="center"/>
            <w:hideMark/>
          </w:tcPr>
          <w:p w14:paraId="5A34945A" w14:textId="0F864FC4" w:rsidR="0073302D" w:rsidRPr="00BF2504" w:rsidRDefault="002D61AA" w:rsidP="0073302D">
            <w:pPr>
              <w:pStyle w:val="TableBodyTextMIRB"/>
            </w:pPr>
            <w:r w:rsidRPr="00BF2504">
              <w:rPr>
                <w:rFonts w:eastAsia="Times New Roman"/>
                <w:lang w:eastAsia="en-CA"/>
              </w:rPr>
              <w:t>Sans objet</w:t>
            </w:r>
          </w:p>
        </w:tc>
      </w:tr>
      <w:tr w:rsidR="0073302D" w:rsidRPr="00BF2504" w14:paraId="0251BF73" w14:textId="77777777" w:rsidTr="0012117C">
        <w:trPr>
          <w:cantSplit/>
          <w:trHeight w:val="300"/>
          <w:jc w:val="center"/>
        </w:trPr>
        <w:tc>
          <w:tcPr>
            <w:tcW w:w="3836" w:type="pct"/>
            <w:vAlign w:val="center"/>
            <w:hideMark/>
          </w:tcPr>
          <w:p w14:paraId="70F3BE0C" w14:textId="77777777" w:rsidR="0073302D" w:rsidRPr="00BF2504" w:rsidRDefault="0073302D" w:rsidP="0073302D">
            <w:pPr>
              <w:pStyle w:val="TableBodyTextMIRB"/>
              <w:rPr>
                <w:rFonts w:eastAsia="Times New Roman"/>
                <w:lang w:eastAsia="en-CA"/>
              </w:rPr>
            </w:pPr>
            <w:r w:rsidRPr="00BF2504">
              <w:t>Township of Lake of the Woods</w:t>
            </w:r>
          </w:p>
        </w:tc>
        <w:tc>
          <w:tcPr>
            <w:tcW w:w="1164" w:type="pct"/>
            <w:noWrap/>
            <w:vAlign w:val="center"/>
            <w:hideMark/>
          </w:tcPr>
          <w:p w14:paraId="51CEB710" w14:textId="01FC54B9" w:rsidR="0073302D" w:rsidRPr="00BF2504" w:rsidRDefault="002D61AA" w:rsidP="0073302D">
            <w:pPr>
              <w:pStyle w:val="TableBodyTextMIRB"/>
            </w:pPr>
            <w:r w:rsidRPr="00BF2504">
              <w:rPr>
                <w:rFonts w:eastAsia="Times New Roman"/>
                <w:lang w:eastAsia="en-CA"/>
              </w:rPr>
              <w:t>Sans objet</w:t>
            </w:r>
          </w:p>
        </w:tc>
      </w:tr>
      <w:tr w:rsidR="0073302D" w:rsidRPr="00BF2504" w14:paraId="3A517CD8" w14:textId="77777777" w:rsidTr="0012117C">
        <w:trPr>
          <w:cantSplit/>
          <w:trHeight w:val="300"/>
          <w:jc w:val="center"/>
        </w:trPr>
        <w:tc>
          <w:tcPr>
            <w:tcW w:w="3836" w:type="pct"/>
            <w:vAlign w:val="center"/>
            <w:hideMark/>
          </w:tcPr>
          <w:p w14:paraId="152A6211" w14:textId="77777777" w:rsidR="0073302D" w:rsidRPr="00BF2504" w:rsidRDefault="0073302D" w:rsidP="0073302D">
            <w:pPr>
              <w:pStyle w:val="TableBodyTextMIRB"/>
              <w:rPr>
                <w:rFonts w:eastAsia="Times New Roman"/>
                <w:lang w:eastAsia="en-CA"/>
              </w:rPr>
            </w:pPr>
            <w:r w:rsidRPr="00BF2504">
              <w:t>Township of Lanark Highlands</w:t>
            </w:r>
          </w:p>
        </w:tc>
        <w:tc>
          <w:tcPr>
            <w:tcW w:w="1164" w:type="pct"/>
            <w:noWrap/>
            <w:vAlign w:val="center"/>
            <w:hideMark/>
          </w:tcPr>
          <w:p w14:paraId="1600DE01" w14:textId="7E1FD9D3" w:rsidR="0073302D" w:rsidRPr="00BF2504" w:rsidRDefault="002D61AA" w:rsidP="0073302D">
            <w:pPr>
              <w:pStyle w:val="TableBodyTextMIRB"/>
            </w:pPr>
            <w:r w:rsidRPr="00BF2504">
              <w:rPr>
                <w:rFonts w:eastAsia="Times New Roman"/>
                <w:lang w:eastAsia="en-CA"/>
              </w:rPr>
              <w:t>Sans objet</w:t>
            </w:r>
          </w:p>
        </w:tc>
      </w:tr>
      <w:tr w:rsidR="0073302D" w:rsidRPr="00BF2504" w14:paraId="13ED2AB1" w14:textId="77777777" w:rsidTr="0012117C">
        <w:trPr>
          <w:cantSplit/>
          <w:trHeight w:val="300"/>
          <w:jc w:val="center"/>
        </w:trPr>
        <w:tc>
          <w:tcPr>
            <w:tcW w:w="3836" w:type="pct"/>
            <w:vAlign w:val="center"/>
            <w:hideMark/>
          </w:tcPr>
          <w:p w14:paraId="632F31F3" w14:textId="77777777" w:rsidR="0073302D" w:rsidRPr="00BF2504" w:rsidRDefault="0073302D" w:rsidP="0073302D">
            <w:pPr>
              <w:pStyle w:val="TableBodyTextMIRB"/>
              <w:rPr>
                <w:rFonts w:eastAsia="Times New Roman"/>
                <w:lang w:eastAsia="en-CA"/>
              </w:rPr>
            </w:pPr>
            <w:r w:rsidRPr="00BF2504">
              <w:t>Township of Larder Lake</w:t>
            </w:r>
          </w:p>
        </w:tc>
        <w:tc>
          <w:tcPr>
            <w:tcW w:w="1164" w:type="pct"/>
            <w:noWrap/>
            <w:vAlign w:val="center"/>
            <w:hideMark/>
          </w:tcPr>
          <w:p w14:paraId="249C1C0F" w14:textId="07A391A0" w:rsidR="0073302D" w:rsidRPr="00BF2504" w:rsidRDefault="002D61AA" w:rsidP="0073302D">
            <w:pPr>
              <w:pStyle w:val="TableBodyTextMIRB"/>
            </w:pPr>
            <w:r w:rsidRPr="00BF2504">
              <w:rPr>
                <w:rFonts w:eastAsia="Times New Roman"/>
                <w:lang w:eastAsia="en-CA"/>
              </w:rPr>
              <w:t>Sans objet</w:t>
            </w:r>
          </w:p>
        </w:tc>
      </w:tr>
      <w:tr w:rsidR="0073302D" w:rsidRPr="00BF2504" w14:paraId="191C2E11" w14:textId="77777777" w:rsidTr="0012117C">
        <w:trPr>
          <w:cantSplit/>
          <w:trHeight w:val="300"/>
          <w:jc w:val="center"/>
        </w:trPr>
        <w:tc>
          <w:tcPr>
            <w:tcW w:w="3836" w:type="pct"/>
            <w:vAlign w:val="center"/>
            <w:hideMark/>
          </w:tcPr>
          <w:p w14:paraId="0C8B8778" w14:textId="77777777" w:rsidR="0073302D" w:rsidRPr="00BF2504" w:rsidRDefault="0073302D" w:rsidP="0073302D">
            <w:pPr>
              <w:pStyle w:val="TableBodyTextMIRB"/>
              <w:rPr>
                <w:rFonts w:eastAsia="Times New Roman"/>
                <w:lang w:eastAsia="en-CA"/>
              </w:rPr>
            </w:pPr>
            <w:r w:rsidRPr="00BF2504">
              <w:t>Township of Laurentian Valley</w:t>
            </w:r>
          </w:p>
        </w:tc>
        <w:tc>
          <w:tcPr>
            <w:tcW w:w="1164" w:type="pct"/>
            <w:noWrap/>
            <w:vAlign w:val="center"/>
            <w:hideMark/>
          </w:tcPr>
          <w:p w14:paraId="5FD8BECA" w14:textId="589EC320" w:rsidR="0073302D" w:rsidRPr="00BF2504" w:rsidRDefault="002D61AA" w:rsidP="0073302D">
            <w:pPr>
              <w:pStyle w:val="TableBodyTextMIRB"/>
            </w:pPr>
            <w:r w:rsidRPr="00BF2504">
              <w:rPr>
                <w:rFonts w:eastAsia="Times New Roman"/>
                <w:lang w:eastAsia="en-CA"/>
              </w:rPr>
              <w:t>Sans objet</w:t>
            </w:r>
          </w:p>
        </w:tc>
      </w:tr>
      <w:tr w:rsidR="0073302D" w:rsidRPr="00BF2504" w14:paraId="2FF675A4" w14:textId="77777777" w:rsidTr="0012117C">
        <w:trPr>
          <w:cantSplit/>
          <w:trHeight w:val="300"/>
          <w:jc w:val="center"/>
        </w:trPr>
        <w:tc>
          <w:tcPr>
            <w:tcW w:w="3836" w:type="pct"/>
            <w:vAlign w:val="center"/>
            <w:hideMark/>
          </w:tcPr>
          <w:p w14:paraId="691FFE1E" w14:textId="77777777" w:rsidR="0073302D" w:rsidRPr="00BF2504" w:rsidRDefault="0073302D" w:rsidP="0073302D">
            <w:pPr>
              <w:pStyle w:val="TableBodyTextMIRB"/>
              <w:rPr>
                <w:rFonts w:eastAsia="Times New Roman"/>
                <w:lang w:eastAsia="en-CA"/>
              </w:rPr>
            </w:pPr>
            <w:r w:rsidRPr="00BF2504">
              <w:t>Township of Leeds and the Thousand Islands</w:t>
            </w:r>
          </w:p>
        </w:tc>
        <w:tc>
          <w:tcPr>
            <w:tcW w:w="1164" w:type="pct"/>
            <w:noWrap/>
            <w:vAlign w:val="center"/>
            <w:hideMark/>
          </w:tcPr>
          <w:p w14:paraId="0B64AABB" w14:textId="59CB6E8F" w:rsidR="0073302D" w:rsidRPr="00BF2504" w:rsidRDefault="002D61AA" w:rsidP="0073302D">
            <w:pPr>
              <w:pStyle w:val="TableBodyTextMIRB"/>
            </w:pPr>
            <w:r w:rsidRPr="00BF2504">
              <w:rPr>
                <w:rFonts w:eastAsia="Times New Roman"/>
                <w:lang w:eastAsia="en-CA"/>
              </w:rPr>
              <w:t>Sans objet</w:t>
            </w:r>
          </w:p>
        </w:tc>
      </w:tr>
      <w:tr w:rsidR="0073302D" w:rsidRPr="00BF2504" w14:paraId="7BFE8D09" w14:textId="77777777" w:rsidTr="0012117C">
        <w:trPr>
          <w:cantSplit/>
          <w:trHeight w:val="300"/>
          <w:jc w:val="center"/>
        </w:trPr>
        <w:tc>
          <w:tcPr>
            <w:tcW w:w="3836" w:type="pct"/>
            <w:vAlign w:val="center"/>
            <w:hideMark/>
          </w:tcPr>
          <w:p w14:paraId="1D0BE6C7" w14:textId="77777777" w:rsidR="0073302D" w:rsidRPr="00BF2504" w:rsidRDefault="0073302D" w:rsidP="0073302D">
            <w:pPr>
              <w:pStyle w:val="TableBodyTextMIRB"/>
              <w:rPr>
                <w:rFonts w:eastAsia="Times New Roman"/>
                <w:lang w:eastAsia="en-CA"/>
              </w:rPr>
            </w:pPr>
            <w:r w:rsidRPr="00BF2504">
              <w:t>Township of Limerick</w:t>
            </w:r>
          </w:p>
        </w:tc>
        <w:tc>
          <w:tcPr>
            <w:tcW w:w="1164" w:type="pct"/>
            <w:noWrap/>
            <w:vAlign w:val="center"/>
            <w:hideMark/>
          </w:tcPr>
          <w:p w14:paraId="6CA11DBB" w14:textId="54B5AAE7" w:rsidR="0073302D" w:rsidRPr="00BF2504" w:rsidRDefault="002D61AA" w:rsidP="0073302D">
            <w:pPr>
              <w:pStyle w:val="TableBodyTextMIRB"/>
            </w:pPr>
            <w:r w:rsidRPr="00BF2504">
              <w:rPr>
                <w:rFonts w:eastAsia="Times New Roman"/>
                <w:lang w:eastAsia="en-CA"/>
              </w:rPr>
              <w:t>Sans objet</w:t>
            </w:r>
          </w:p>
        </w:tc>
      </w:tr>
      <w:tr w:rsidR="0073302D" w:rsidRPr="00BF2504" w14:paraId="51C2E371" w14:textId="77777777" w:rsidTr="0012117C">
        <w:trPr>
          <w:cantSplit/>
          <w:trHeight w:val="300"/>
          <w:jc w:val="center"/>
        </w:trPr>
        <w:tc>
          <w:tcPr>
            <w:tcW w:w="3836" w:type="pct"/>
            <w:vAlign w:val="center"/>
            <w:hideMark/>
          </w:tcPr>
          <w:p w14:paraId="6F758715" w14:textId="77777777" w:rsidR="0073302D" w:rsidRPr="00BF2504" w:rsidRDefault="0073302D" w:rsidP="0073302D">
            <w:pPr>
              <w:pStyle w:val="TableBodyTextMIRB"/>
              <w:rPr>
                <w:rFonts w:eastAsia="Times New Roman"/>
                <w:lang w:eastAsia="en-CA"/>
              </w:rPr>
            </w:pPr>
            <w:r w:rsidRPr="00BF2504">
              <w:t>Township of Loyalist</w:t>
            </w:r>
          </w:p>
        </w:tc>
        <w:tc>
          <w:tcPr>
            <w:tcW w:w="1164" w:type="pct"/>
            <w:noWrap/>
            <w:vAlign w:val="center"/>
            <w:hideMark/>
          </w:tcPr>
          <w:p w14:paraId="0ACC115D" w14:textId="7D4AE3C0" w:rsidR="0073302D" w:rsidRPr="00BF2504" w:rsidRDefault="002D61AA" w:rsidP="0073302D">
            <w:pPr>
              <w:pStyle w:val="TableBodyTextMIRB"/>
            </w:pPr>
            <w:r w:rsidRPr="00BF2504">
              <w:rPr>
                <w:rFonts w:eastAsia="Times New Roman"/>
                <w:lang w:eastAsia="en-CA"/>
              </w:rPr>
              <w:t>Sans objet</w:t>
            </w:r>
          </w:p>
        </w:tc>
      </w:tr>
      <w:tr w:rsidR="0073302D" w:rsidRPr="00BF2504" w14:paraId="3938D8D1" w14:textId="77777777" w:rsidTr="0012117C">
        <w:trPr>
          <w:cantSplit/>
          <w:trHeight w:val="300"/>
          <w:jc w:val="center"/>
        </w:trPr>
        <w:tc>
          <w:tcPr>
            <w:tcW w:w="3836" w:type="pct"/>
            <w:vAlign w:val="center"/>
            <w:hideMark/>
          </w:tcPr>
          <w:p w14:paraId="3C9C4AE8" w14:textId="77777777" w:rsidR="0073302D" w:rsidRPr="00BF2504" w:rsidRDefault="0073302D" w:rsidP="0073302D">
            <w:pPr>
              <w:pStyle w:val="TableBodyTextMIRB"/>
              <w:rPr>
                <w:rFonts w:eastAsia="Times New Roman"/>
                <w:lang w:eastAsia="en-CA"/>
              </w:rPr>
            </w:pPr>
            <w:r w:rsidRPr="00BF2504">
              <w:t>Township of Lucan Biddulph</w:t>
            </w:r>
          </w:p>
        </w:tc>
        <w:tc>
          <w:tcPr>
            <w:tcW w:w="1164" w:type="pct"/>
            <w:noWrap/>
            <w:vAlign w:val="center"/>
            <w:hideMark/>
          </w:tcPr>
          <w:p w14:paraId="52F26C7D" w14:textId="31D43BD7" w:rsidR="0073302D" w:rsidRPr="00BF2504" w:rsidRDefault="002D61AA" w:rsidP="0073302D">
            <w:pPr>
              <w:pStyle w:val="TableBodyTextMIRB"/>
            </w:pPr>
            <w:r w:rsidRPr="00BF2504">
              <w:rPr>
                <w:rFonts w:eastAsia="Times New Roman"/>
                <w:lang w:eastAsia="en-CA"/>
              </w:rPr>
              <w:t>Sans objet</w:t>
            </w:r>
          </w:p>
        </w:tc>
      </w:tr>
      <w:tr w:rsidR="0073302D" w:rsidRPr="00BF2504" w14:paraId="1C9EF655" w14:textId="77777777" w:rsidTr="0012117C">
        <w:trPr>
          <w:cantSplit/>
          <w:trHeight w:val="300"/>
          <w:jc w:val="center"/>
        </w:trPr>
        <w:tc>
          <w:tcPr>
            <w:tcW w:w="3836" w:type="pct"/>
            <w:vAlign w:val="center"/>
            <w:hideMark/>
          </w:tcPr>
          <w:p w14:paraId="54E2A8DC" w14:textId="77777777" w:rsidR="0073302D" w:rsidRPr="00BF2504" w:rsidRDefault="0073302D" w:rsidP="0073302D">
            <w:pPr>
              <w:pStyle w:val="TableBodyTextMIRB"/>
              <w:rPr>
                <w:rFonts w:eastAsia="Times New Roman"/>
                <w:lang w:eastAsia="en-CA"/>
              </w:rPr>
            </w:pPr>
            <w:r w:rsidRPr="00BF2504">
              <w:t>Township of MacDonald, Meredith and Aberdeen Additional</w:t>
            </w:r>
          </w:p>
        </w:tc>
        <w:tc>
          <w:tcPr>
            <w:tcW w:w="1164" w:type="pct"/>
            <w:noWrap/>
            <w:vAlign w:val="center"/>
            <w:hideMark/>
          </w:tcPr>
          <w:p w14:paraId="1674DF15" w14:textId="7B7EE12A" w:rsidR="0073302D" w:rsidRPr="00BF2504" w:rsidRDefault="002D61AA" w:rsidP="0073302D">
            <w:pPr>
              <w:pStyle w:val="TableBodyTextMIRB"/>
            </w:pPr>
            <w:r w:rsidRPr="00BF2504">
              <w:rPr>
                <w:rFonts w:eastAsia="Times New Roman"/>
                <w:lang w:eastAsia="en-CA"/>
              </w:rPr>
              <w:t>Sans objet</w:t>
            </w:r>
          </w:p>
        </w:tc>
      </w:tr>
      <w:tr w:rsidR="0073302D" w:rsidRPr="00BF2504" w14:paraId="31D34719" w14:textId="77777777" w:rsidTr="0012117C">
        <w:trPr>
          <w:cantSplit/>
          <w:trHeight w:val="300"/>
          <w:jc w:val="center"/>
        </w:trPr>
        <w:tc>
          <w:tcPr>
            <w:tcW w:w="3836" w:type="pct"/>
            <w:vAlign w:val="center"/>
            <w:hideMark/>
          </w:tcPr>
          <w:p w14:paraId="195CDC38" w14:textId="77777777" w:rsidR="0073302D" w:rsidRPr="00BF2504" w:rsidRDefault="0073302D" w:rsidP="0073302D">
            <w:pPr>
              <w:pStyle w:val="TableBodyTextMIRB"/>
              <w:rPr>
                <w:rFonts w:eastAsia="Times New Roman"/>
                <w:lang w:eastAsia="en-CA"/>
              </w:rPr>
            </w:pPr>
            <w:r w:rsidRPr="00BF2504">
              <w:t>Township of Machar</w:t>
            </w:r>
          </w:p>
        </w:tc>
        <w:tc>
          <w:tcPr>
            <w:tcW w:w="1164" w:type="pct"/>
            <w:noWrap/>
            <w:vAlign w:val="center"/>
            <w:hideMark/>
          </w:tcPr>
          <w:p w14:paraId="1A7912CF" w14:textId="51153BFE" w:rsidR="0073302D" w:rsidRPr="00BF2504" w:rsidRDefault="002D61AA" w:rsidP="0073302D">
            <w:pPr>
              <w:pStyle w:val="TableBodyTextMIRB"/>
            </w:pPr>
            <w:r w:rsidRPr="00BF2504">
              <w:rPr>
                <w:rFonts w:eastAsia="Times New Roman"/>
                <w:lang w:eastAsia="en-CA"/>
              </w:rPr>
              <w:t>Sans objet</w:t>
            </w:r>
          </w:p>
        </w:tc>
      </w:tr>
      <w:tr w:rsidR="0073302D" w:rsidRPr="00BF2504" w14:paraId="2E922CF2" w14:textId="77777777" w:rsidTr="0012117C">
        <w:trPr>
          <w:cantSplit/>
          <w:trHeight w:val="300"/>
          <w:jc w:val="center"/>
        </w:trPr>
        <w:tc>
          <w:tcPr>
            <w:tcW w:w="3836" w:type="pct"/>
            <w:vAlign w:val="center"/>
            <w:hideMark/>
          </w:tcPr>
          <w:p w14:paraId="115B50E4" w14:textId="77777777" w:rsidR="0073302D" w:rsidRPr="00BF2504" w:rsidRDefault="0073302D" w:rsidP="0073302D">
            <w:pPr>
              <w:pStyle w:val="TableBodyTextMIRB"/>
              <w:rPr>
                <w:rFonts w:eastAsia="Times New Roman"/>
                <w:lang w:eastAsia="en-CA"/>
              </w:rPr>
            </w:pPr>
            <w:r w:rsidRPr="00BF2504">
              <w:t>Township of Machin</w:t>
            </w:r>
          </w:p>
        </w:tc>
        <w:tc>
          <w:tcPr>
            <w:tcW w:w="1164" w:type="pct"/>
            <w:noWrap/>
            <w:vAlign w:val="center"/>
            <w:hideMark/>
          </w:tcPr>
          <w:p w14:paraId="773B0740" w14:textId="69CAF992" w:rsidR="0073302D" w:rsidRPr="00BF2504" w:rsidRDefault="002D61AA" w:rsidP="0073302D">
            <w:pPr>
              <w:pStyle w:val="TableBodyTextMIRB"/>
            </w:pPr>
            <w:r w:rsidRPr="00BF2504">
              <w:rPr>
                <w:rFonts w:eastAsia="Times New Roman"/>
                <w:lang w:eastAsia="en-CA"/>
              </w:rPr>
              <w:t>Sans objet</w:t>
            </w:r>
          </w:p>
        </w:tc>
      </w:tr>
      <w:tr w:rsidR="0073302D" w:rsidRPr="00BF2504" w14:paraId="7B90CE24" w14:textId="77777777" w:rsidTr="0012117C">
        <w:trPr>
          <w:cantSplit/>
          <w:trHeight w:val="300"/>
          <w:jc w:val="center"/>
        </w:trPr>
        <w:tc>
          <w:tcPr>
            <w:tcW w:w="3836" w:type="pct"/>
            <w:vAlign w:val="center"/>
            <w:hideMark/>
          </w:tcPr>
          <w:p w14:paraId="38D2FBC8" w14:textId="77777777" w:rsidR="0073302D" w:rsidRPr="00BF2504" w:rsidRDefault="0073302D" w:rsidP="0073302D">
            <w:pPr>
              <w:pStyle w:val="TableBodyTextMIRB"/>
              <w:rPr>
                <w:rFonts w:eastAsia="Times New Roman"/>
                <w:lang w:eastAsia="en-CA"/>
              </w:rPr>
            </w:pPr>
            <w:r w:rsidRPr="00BF2504">
              <w:t>Township of Madawaska Valley</w:t>
            </w:r>
          </w:p>
        </w:tc>
        <w:tc>
          <w:tcPr>
            <w:tcW w:w="1164" w:type="pct"/>
            <w:noWrap/>
            <w:vAlign w:val="center"/>
            <w:hideMark/>
          </w:tcPr>
          <w:p w14:paraId="11120685" w14:textId="53CACC2C" w:rsidR="0073302D" w:rsidRPr="00BF2504" w:rsidRDefault="002D61AA" w:rsidP="0073302D">
            <w:pPr>
              <w:pStyle w:val="TableBodyTextMIRB"/>
            </w:pPr>
            <w:r w:rsidRPr="00BF2504">
              <w:rPr>
                <w:rFonts w:eastAsia="Times New Roman"/>
                <w:lang w:eastAsia="en-CA"/>
              </w:rPr>
              <w:t>Sans objet</w:t>
            </w:r>
          </w:p>
        </w:tc>
      </w:tr>
      <w:tr w:rsidR="0073302D" w:rsidRPr="00BF2504" w14:paraId="6219FE2D" w14:textId="77777777" w:rsidTr="0012117C">
        <w:trPr>
          <w:cantSplit/>
          <w:trHeight w:val="300"/>
          <w:jc w:val="center"/>
        </w:trPr>
        <w:tc>
          <w:tcPr>
            <w:tcW w:w="3836" w:type="pct"/>
            <w:vAlign w:val="center"/>
            <w:hideMark/>
          </w:tcPr>
          <w:p w14:paraId="7D413342" w14:textId="77777777" w:rsidR="0073302D" w:rsidRPr="00BF2504" w:rsidRDefault="0073302D" w:rsidP="0073302D">
            <w:pPr>
              <w:pStyle w:val="TableBodyTextMIRB"/>
              <w:rPr>
                <w:rFonts w:eastAsia="Times New Roman"/>
                <w:lang w:eastAsia="en-CA"/>
              </w:rPr>
            </w:pPr>
            <w:r w:rsidRPr="00BF2504">
              <w:t>Township of Madoc</w:t>
            </w:r>
          </w:p>
        </w:tc>
        <w:tc>
          <w:tcPr>
            <w:tcW w:w="1164" w:type="pct"/>
            <w:noWrap/>
            <w:vAlign w:val="center"/>
            <w:hideMark/>
          </w:tcPr>
          <w:p w14:paraId="495878AA" w14:textId="0A62CEA1" w:rsidR="0073302D" w:rsidRPr="00BF2504" w:rsidRDefault="002D61AA" w:rsidP="0073302D">
            <w:pPr>
              <w:pStyle w:val="TableBodyTextMIRB"/>
            </w:pPr>
            <w:r w:rsidRPr="00BF2504">
              <w:rPr>
                <w:rFonts w:eastAsia="Times New Roman"/>
                <w:lang w:eastAsia="en-CA"/>
              </w:rPr>
              <w:t>Sans objet</w:t>
            </w:r>
          </w:p>
        </w:tc>
      </w:tr>
      <w:tr w:rsidR="0073302D" w:rsidRPr="00BF2504" w14:paraId="0DC70FE1" w14:textId="77777777" w:rsidTr="0012117C">
        <w:trPr>
          <w:cantSplit/>
          <w:trHeight w:val="300"/>
          <w:jc w:val="center"/>
        </w:trPr>
        <w:tc>
          <w:tcPr>
            <w:tcW w:w="3836" w:type="pct"/>
            <w:vAlign w:val="center"/>
            <w:hideMark/>
          </w:tcPr>
          <w:p w14:paraId="1A38FE2F" w14:textId="77777777" w:rsidR="0073302D" w:rsidRPr="00BF2504" w:rsidRDefault="0073302D" w:rsidP="0073302D">
            <w:pPr>
              <w:pStyle w:val="TableBodyTextMIRB"/>
              <w:rPr>
                <w:rFonts w:eastAsia="Times New Roman"/>
                <w:lang w:eastAsia="en-CA"/>
              </w:rPr>
            </w:pPr>
            <w:r w:rsidRPr="00BF2504">
              <w:t>Township of Malahide</w:t>
            </w:r>
          </w:p>
        </w:tc>
        <w:tc>
          <w:tcPr>
            <w:tcW w:w="1164" w:type="pct"/>
            <w:noWrap/>
            <w:vAlign w:val="center"/>
            <w:hideMark/>
          </w:tcPr>
          <w:p w14:paraId="177C11E4" w14:textId="3CD00069" w:rsidR="0073302D" w:rsidRPr="00BF2504" w:rsidRDefault="002D61AA" w:rsidP="0073302D">
            <w:pPr>
              <w:pStyle w:val="TableBodyTextMIRB"/>
            </w:pPr>
            <w:r w:rsidRPr="00BF2504">
              <w:rPr>
                <w:rFonts w:eastAsia="Times New Roman"/>
                <w:lang w:eastAsia="en-CA"/>
              </w:rPr>
              <w:t>Sans objet</w:t>
            </w:r>
          </w:p>
        </w:tc>
      </w:tr>
      <w:tr w:rsidR="0073302D" w:rsidRPr="00BF2504" w14:paraId="5E5E807E" w14:textId="77777777" w:rsidTr="0012117C">
        <w:trPr>
          <w:cantSplit/>
          <w:trHeight w:val="300"/>
          <w:jc w:val="center"/>
        </w:trPr>
        <w:tc>
          <w:tcPr>
            <w:tcW w:w="3836" w:type="pct"/>
            <w:vAlign w:val="center"/>
            <w:hideMark/>
          </w:tcPr>
          <w:p w14:paraId="28B8D91F" w14:textId="77777777" w:rsidR="0073302D" w:rsidRPr="00BF2504" w:rsidRDefault="0073302D" w:rsidP="0073302D">
            <w:pPr>
              <w:pStyle w:val="TableBodyTextMIRB"/>
              <w:rPr>
                <w:rFonts w:eastAsia="Times New Roman"/>
                <w:lang w:eastAsia="en-CA"/>
              </w:rPr>
            </w:pPr>
            <w:r w:rsidRPr="00BF2504">
              <w:t>Township of Manitouwadge</w:t>
            </w:r>
          </w:p>
        </w:tc>
        <w:tc>
          <w:tcPr>
            <w:tcW w:w="1164" w:type="pct"/>
            <w:noWrap/>
            <w:vAlign w:val="center"/>
            <w:hideMark/>
          </w:tcPr>
          <w:p w14:paraId="566E3E72" w14:textId="7E8A7E2D" w:rsidR="0073302D" w:rsidRPr="00BF2504" w:rsidRDefault="002D61AA" w:rsidP="0073302D">
            <w:pPr>
              <w:pStyle w:val="TableBodyTextMIRB"/>
            </w:pPr>
            <w:r w:rsidRPr="00BF2504">
              <w:rPr>
                <w:rFonts w:eastAsia="Times New Roman"/>
                <w:lang w:eastAsia="en-CA"/>
              </w:rPr>
              <w:t>Sans objet</w:t>
            </w:r>
          </w:p>
        </w:tc>
      </w:tr>
      <w:tr w:rsidR="0073302D" w:rsidRPr="00BF2504" w14:paraId="18EA4C4A" w14:textId="77777777" w:rsidTr="0012117C">
        <w:trPr>
          <w:cantSplit/>
          <w:trHeight w:val="300"/>
          <w:jc w:val="center"/>
        </w:trPr>
        <w:tc>
          <w:tcPr>
            <w:tcW w:w="3836" w:type="pct"/>
            <w:vAlign w:val="center"/>
            <w:hideMark/>
          </w:tcPr>
          <w:p w14:paraId="6A743CE2" w14:textId="77777777" w:rsidR="0073302D" w:rsidRPr="00BF2504" w:rsidRDefault="0073302D" w:rsidP="0073302D">
            <w:pPr>
              <w:pStyle w:val="TableBodyTextMIRB"/>
              <w:rPr>
                <w:rFonts w:eastAsia="Times New Roman"/>
                <w:lang w:eastAsia="en-CA"/>
              </w:rPr>
            </w:pPr>
            <w:r w:rsidRPr="00BF2504">
              <w:t>Township of Mapleton</w:t>
            </w:r>
          </w:p>
        </w:tc>
        <w:tc>
          <w:tcPr>
            <w:tcW w:w="1164" w:type="pct"/>
            <w:noWrap/>
            <w:vAlign w:val="center"/>
            <w:hideMark/>
          </w:tcPr>
          <w:p w14:paraId="0850A583" w14:textId="7C503ADD" w:rsidR="0073302D" w:rsidRPr="00BF2504" w:rsidRDefault="002D61AA" w:rsidP="0073302D">
            <w:pPr>
              <w:pStyle w:val="TableBodyTextMIRB"/>
            </w:pPr>
            <w:r w:rsidRPr="00BF2504">
              <w:rPr>
                <w:rFonts w:eastAsia="Times New Roman"/>
                <w:lang w:eastAsia="en-CA"/>
              </w:rPr>
              <w:t>Sans objet</w:t>
            </w:r>
          </w:p>
        </w:tc>
      </w:tr>
      <w:tr w:rsidR="0073302D" w:rsidRPr="00BF2504" w14:paraId="773EE2C2" w14:textId="77777777" w:rsidTr="0012117C">
        <w:trPr>
          <w:cantSplit/>
          <w:trHeight w:val="300"/>
          <w:jc w:val="center"/>
        </w:trPr>
        <w:tc>
          <w:tcPr>
            <w:tcW w:w="3836" w:type="pct"/>
            <w:vAlign w:val="center"/>
            <w:hideMark/>
          </w:tcPr>
          <w:p w14:paraId="6F7D611C" w14:textId="77777777" w:rsidR="0073302D" w:rsidRPr="00BF2504" w:rsidRDefault="0073302D" w:rsidP="0073302D">
            <w:pPr>
              <w:pStyle w:val="TableBodyTextMIRB"/>
              <w:rPr>
                <w:rFonts w:eastAsia="Times New Roman"/>
                <w:lang w:eastAsia="en-CA"/>
              </w:rPr>
            </w:pPr>
            <w:r w:rsidRPr="00BF2504">
              <w:t>Township of Matachewan</w:t>
            </w:r>
          </w:p>
        </w:tc>
        <w:tc>
          <w:tcPr>
            <w:tcW w:w="1164" w:type="pct"/>
            <w:noWrap/>
            <w:vAlign w:val="center"/>
            <w:hideMark/>
          </w:tcPr>
          <w:p w14:paraId="38037226" w14:textId="6F211D5C" w:rsidR="0073302D" w:rsidRPr="00BF2504" w:rsidRDefault="002D61AA" w:rsidP="0073302D">
            <w:pPr>
              <w:pStyle w:val="TableBodyTextMIRB"/>
            </w:pPr>
            <w:r w:rsidRPr="00BF2504">
              <w:rPr>
                <w:rFonts w:eastAsia="Times New Roman"/>
                <w:lang w:eastAsia="en-CA"/>
              </w:rPr>
              <w:t>Sans objet</w:t>
            </w:r>
          </w:p>
        </w:tc>
      </w:tr>
      <w:tr w:rsidR="0073302D" w:rsidRPr="00BF2504" w14:paraId="781C9D2C" w14:textId="77777777" w:rsidTr="0012117C">
        <w:trPr>
          <w:cantSplit/>
          <w:trHeight w:val="300"/>
          <w:jc w:val="center"/>
        </w:trPr>
        <w:tc>
          <w:tcPr>
            <w:tcW w:w="3836" w:type="pct"/>
            <w:vAlign w:val="center"/>
            <w:hideMark/>
          </w:tcPr>
          <w:p w14:paraId="24E91034" w14:textId="77777777" w:rsidR="0073302D" w:rsidRPr="00BF2504" w:rsidRDefault="0073302D" w:rsidP="0073302D">
            <w:pPr>
              <w:pStyle w:val="TableBodyTextMIRB"/>
              <w:rPr>
                <w:rFonts w:eastAsia="Times New Roman"/>
                <w:lang w:eastAsia="en-CA"/>
              </w:rPr>
            </w:pPr>
            <w:r w:rsidRPr="00BF2504">
              <w:t>Township of Mattice-Val Côté</w:t>
            </w:r>
          </w:p>
        </w:tc>
        <w:tc>
          <w:tcPr>
            <w:tcW w:w="1164" w:type="pct"/>
            <w:noWrap/>
            <w:vAlign w:val="center"/>
            <w:hideMark/>
          </w:tcPr>
          <w:p w14:paraId="1C1F4EBE" w14:textId="71C5E456" w:rsidR="0073302D" w:rsidRPr="00BF2504" w:rsidRDefault="002D61AA" w:rsidP="0073302D">
            <w:pPr>
              <w:pStyle w:val="TableBodyTextMIRB"/>
            </w:pPr>
            <w:r w:rsidRPr="00BF2504">
              <w:rPr>
                <w:rFonts w:eastAsia="Times New Roman"/>
                <w:lang w:eastAsia="en-CA"/>
              </w:rPr>
              <w:t>Sans objet</w:t>
            </w:r>
          </w:p>
        </w:tc>
      </w:tr>
      <w:tr w:rsidR="00B46B8E" w:rsidRPr="00BF2504" w14:paraId="2026A457" w14:textId="77777777" w:rsidTr="0012117C">
        <w:trPr>
          <w:cantSplit/>
          <w:trHeight w:val="300"/>
          <w:jc w:val="center"/>
        </w:trPr>
        <w:tc>
          <w:tcPr>
            <w:tcW w:w="3836" w:type="pct"/>
            <w:vAlign w:val="center"/>
          </w:tcPr>
          <w:p w14:paraId="7F94B5BE" w14:textId="257C75F0" w:rsidR="00B46B8E" w:rsidRPr="00BF2504" w:rsidRDefault="00B46B8E" w:rsidP="0073302D">
            <w:pPr>
              <w:pStyle w:val="TableBodyTextMIRB"/>
            </w:pPr>
            <w:r w:rsidRPr="00B46B8E">
              <w:t>Township of McDougall</w:t>
            </w:r>
          </w:p>
        </w:tc>
        <w:tc>
          <w:tcPr>
            <w:tcW w:w="1164" w:type="pct"/>
            <w:noWrap/>
            <w:vAlign w:val="center"/>
          </w:tcPr>
          <w:p w14:paraId="070D313D" w14:textId="0D011536" w:rsidR="00B46B8E" w:rsidRPr="00BF2504" w:rsidRDefault="00B46B8E" w:rsidP="0073302D">
            <w:pPr>
              <w:pStyle w:val="TableBodyTextMIRB"/>
              <w:rPr>
                <w:rFonts w:eastAsia="Times New Roman"/>
                <w:lang w:eastAsia="en-CA"/>
              </w:rPr>
            </w:pPr>
            <w:r>
              <w:rPr>
                <w:rFonts w:eastAsia="Times New Roman"/>
                <w:lang w:eastAsia="en-CA"/>
              </w:rPr>
              <w:t>Sans objet</w:t>
            </w:r>
          </w:p>
        </w:tc>
      </w:tr>
      <w:tr w:rsidR="0073302D" w:rsidRPr="00BF2504" w14:paraId="1A55101B" w14:textId="77777777" w:rsidTr="0012117C">
        <w:trPr>
          <w:cantSplit/>
          <w:trHeight w:val="300"/>
          <w:jc w:val="center"/>
        </w:trPr>
        <w:tc>
          <w:tcPr>
            <w:tcW w:w="3836" w:type="pct"/>
            <w:vAlign w:val="center"/>
            <w:hideMark/>
          </w:tcPr>
          <w:p w14:paraId="7CC68C21" w14:textId="77777777" w:rsidR="0073302D" w:rsidRPr="00BF2504" w:rsidRDefault="0073302D" w:rsidP="0073302D">
            <w:pPr>
              <w:pStyle w:val="TableBodyTextMIRB"/>
              <w:rPr>
                <w:rFonts w:eastAsia="Times New Roman"/>
                <w:lang w:eastAsia="en-CA"/>
              </w:rPr>
            </w:pPr>
            <w:r w:rsidRPr="00BF2504">
              <w:t>Township of McGarry</w:t>
            </w:r>
          </w:p>
        </w:tc>
        <w:tc>
          <w:tcPr>
            <w:tcW w:w="1164" w:type="pct"/>
            <w:noWrap/>
            <w:vAlign w:val="center"/>
            <w:hideMark/>
          </w:tcPr>
          <w:p w14:paraId="67FAC499" w14:textId="55613CC8" w:rsidR="0073302D" w:rsidRPr="00BF2504" w:rsidRDefault="002D61AA" w:rsidP="0073302D">
            <w:pPr>
              <w:pStyle w:val="TableBodyTextMIRB"/>
            </w:pPr>
            <w:r w:rsidRPr="00BF2504">
              <w:rPr>
                <w:rFonts w:eastAsia="Times New Roman"/>
                <w:lang w:eastAsia="en-CA"/>
              </w:rPr>
              <w:t>Sans objet</w:t>
            </w:r>
          </w:p>
        </w:tc>
      </w:tr>
      <w:tr w:rsidR="0073302D" w:rsidRPr="00BF2504" w14:paraId="168CFCAD" w14:textId="77777777" w:rsidTr="0012117C">
        <w:trPr>
          <w:cantSplit/>
          <w:trHeight w:val="300"/>
          <w:jc w:val="center"/>
        </w:trPr>
        <w:tc>
          <w:tcPr>
            <w:tcW w:w="3836" w:type="pct"/>
            <w:vAlign w:val="center"/>
            <w:hideMark/>
          </w:tcPr>
          <w:p w14:paraId="4C578C36" w14:textId="77777777" w:rsidR="0073302D" w:rsidRPr="00BF2504" w:rsidRDefault="0073302D" w:rsidP="0073302D">
            <w:pPr>
              <w:pStyle w:val="TableBodyTextMIRB"/>
              <w:rPr>
                <w:rFonts w:eastAsia="Times New Roman"/>
                <w:lang w:eastAsia="en-CA"/>
              </w:rPr>
            </w:pPr>
            <w:r w:rsidRPr="00BF2504">
              <w:t>Township of McKellar</w:t>
            </w:r>
          </w:p>
        </w:tc>
        <w:tc>
          <w:tcPr>
            <w:tcW w:w="1164" w:type="pct"/>
            <w:noWrap/>
            <w:vAlign w:val="center"/>
            <w:hideMark/>
          </w:tcPr>
          <w:p w14:paraId="55AADA7E" w14:textId="6ED9B923" w:rsidR="0073302D" w:rsidRPr="00BF2504" w:rsidRDefault="002D61AA" w:rsidP="0073302D">
            <w:pPr>
              <w:pStyle w:val="TableBodyTextMIRB"/>
            </w:pPr>
            <w:r w:rsidRPr="00BF2504">
              <w:rPr>
                <w:rFonts w:eastAsia="Times New Roman"/>
                <w:lang w:eastAsia="en-CA"/>
              </w:rPr>
              <w:t>Sans objet</w:t>
            </w:r>
          </w:p>
        </w:tc>
      </w:tr>
      <w:tr w:rsidR="0073302D" w:rsidRPr="00BF2504" w14:paraId="2BE2806D" w14:textId="77777777" w:rsidTr="0012117C">
        <w:trPr>
          <w:cantSplit/>
          <w:trHeight w:val="300"/>
          <w:jc w:val="center"/>
        </w:trPr>
        <w:tc>
          <w:tcPr>
            <w:tcW w:w="3836" w:type="pct"/>
            <w:vAlign w:val="center"/>
            <w:hideMark/>
          </w:tcPr>
          <w:p w14:paraId="39C637B7" w14:textId="77777777" w:rsidR="0073302D" w:rsidRPr="00BF2504" w:rsidRDefault="0073302D" w:rsidP="0073302D">
            <w:pPr>
              <w:pStyle w:val="TableBodyTextMIRB"/>
              <w:rPr>
                <w:rFonts w:eastAsia="Times New Roman"/>
                <w:lang w:eastAsia="en-CA"/>
              </w:rPr>
            </w:pPr>
            <w:r w:rsidRPr="00BF2504">
              <w:t>Township of McMurrich/Monteith</w:t>
            </w:r>
          </w:p>
        </w:tc>
        <w:tc>
          <w:tcPr>
            <w:tcW w:w="1164" w:type="pct"/>
            <w:noWrap/>
            <w:vAlign w:val="center"/>
            <w:hideMark/>
          </w:tcPr>
          <w:p w14:paraId="04542A2C" w14:textId="72CB38B4" w:rsidR="0073302D" w:rsidRPr="00BF2504" w:rsidRDefault="002D61AA" w:rsidP="0073302D">
            <w:pPr>
              <w:pStyle w:val="TableBodyTextMIRB"/>
            </w:pPr>
            <w:r w:rsidRPr="00BF2504">
              <w:rPr>
                <w:rFonts w:eastAsia="Times New Roman"/>
                <w:lang w:eastAsia="en-CA"/>
              </w:rPr>
              <w:t>Sans objet</w:t>
            </w:r>
          </w:p>
        </w:tc>
      </w:tr>
      <w:tr w:rsidR="0073302D" w:rsidRPr="00BF2504" w14:paraId="1281ABA0" w14:textId="77777777" w:rsidTr="0012117C">
        <w:trPr>
          <w:cantSplit/>
          <w:trHeight w:val="300"/>
          <w:jc w:val="center"/>
        </w:trPr>
        <w:tc>
          <w:tcPr>
            <w:tcW w:w="3836" w:type="pct"/>
            <w:vAlign w:val="center"/>
            <w:hideMark/>
          </w:tcPr>
          <w:p w14:paraId="2B65900B" w14:textId="77777777" w:rsidR="0073302D" w:rsidRPr="00BF2504" w:rsidRDefault="0073302D" w:rsidP="0073302D">
            <w:pPr>
              <w:pStyle w:val="TableBodyTextMIRB"/>
              <w:rPr>
                <w:rFonts w:eastAsia="Times New Roman"/>
                <w:lang w:eastAsia="en-CA"/>
              </w:rPr>
            </w:pPr>
            <w:r w:rsidRPr="00BF2504">
              <w:t>Township of McNab/Braeside</w:t>
            </w:r>
          </w:p>
        </w:tc>
        <w:tc>
          <w:tcPr>
            <w:tcW w:w="1164" w:type="pct"/>
            <w:noWrap/>
            <w:vAlign w:val="center"/>
            <w:hideMark/>
          </w:tcPr>
          <w:p w14:paraId="7253C38B" w14:textId="5A9719C1" w:rsidR="0073302D" w:rsidRPr="00BF2504" w:rsidRDefault="002D61AA" w:rsidP="0073302D">
            <w:pPr>
              <w:pStyle w:val="TableBodyTextMIRB"/>
            </w:pPr>
            <w:r w:rsidRPr="00BF2504">
              <w:rPr>
                <w:rFonts w:eastAsia="Times New Roman"/>
                <w:lang w:eastAsia="en-CA"/>
              </w:rPr>
              <w:t>Sans objet</w:t>
            </w:r>
          </w:p>
        </w:tc>
      </w:tr>
      <w:tr w:rsidR="0073302D" w:rsidRPr="00BF2504" w14:paraId="42A2F1AD" w14:textId="77777777" w:rsidTr="0012117C">
        <w:trPr>
          <w:cantSplit/>
          <w:trHeight w:val="300"/>
          <w:jc w:val="center"/>
        </w:trPr>
        <w:tc>
          <w:tcPr>
            <w:tcW w:w="3836" w:type="pct"/>
            <w:vAlign w:val="center"/>
            <w:hideMark/>
          </w:tcPr>
          <w:p w14:paraId="13A1E3FB" w14:textId="77777777" w:rsidR="0073302D" w:rsidRPr="00BF2504" w:rsidRDefault="0073302D" w:rsidP="0073302D">
            <w:pPr>
              <w:pStyle w:val="TableBodyTextMIRB"/>
              <w:rPr>
                <w:rFonts w:eastAsia="Times New Roman"/>
                <w:lang w:eastAsia="en-CA"/>
              </w:rPr>
            </w:pPr>
            <w:r w:rsidRPr="00BF2504">
              <w:t>Township of Melancthon</w:t>
            </w:r>
          </w:p>
        </w:tc>
        <w:tc>
          <w:tcPr>
            <w:tcW w:w="1164" w:type="pct"/>
            <w:noWrap/>
            <w:vAlign w:val="center"/>
            <w:hideMark/>
          </w:tcPr>
          <w:p w14:paraId="44B3D944" w14:textId="028E0A7D" w:rsidR="0073302D" w:rsidRPr="00BF2504" w:rsidRDefault="002D61AA" w:rsidP="0073302D">
            <w:pPr>
              <w:pStyle w:val="TableBodyTextMIRB"/>
            </w:pPr>
            <w:r w:rsidRPr="00BF2504">
              <w:rPr>
                <w:rFonts w:eastAsia="Times New Roman"/>
                <w:lang w:eastAsia="en-CA"/>
              </w:rPr>
              <w:t>Sans objet</w:t>
            </w:r>
          </w:p>
        </w:tc>
      </w:tr>
      <w:tr w:rsidR="0073302D" w:rsidRPr="00BF2504" w14:paraId="43B50263" w14:textId="77777777" w:rsidTr="0012117C">
        <w:trPr>
          <w:cantSplit/>
          <w:trHeight w:val="300"/>
          <w:jc w:val="center"/>
        </w:trPr>
        <w:tc>
          <w:tcPr>
            <w:tcW w:w="3836" w:type="pct"/>
            <w:vAlign w:val="center"/>
            <w:hideMark/>
          </w:tcPr>
          <w:p w14:paraId="001E49E0" w14:textId="77777777" w:rsidR="0073302D" w:rsidRPr="00BF2504" w:rsidRDefault="0073302D" w:rsidP="0073302D">
            <w:pPr>
              <w:pStyle w:val="TableBodyTextMIRB"/>
              <w:rPr>
                <w:rFonts w:eastAsia="Times New Roman"/>
                <w:lang w:eastAsia="en-CA"/>
              </w:rPr>
            </w:pPr>
            <w:r w:rsidRPr="00BF2504">
              <w:t>Township of Minden Hills</w:t>
            </w:r>
          </w:p>
        </w:tc>
        <w:tc>
          <w:tcPr>
            <w:tcW w:w="1164" w:type="pct"/>
            <w:noWrap/>
            <w:vAlign w:val="center"/>
            <w:hideMark/>
          </w:tcPr>
          <w:p w14:paraId="2504C98E" w14:textId="73D8B184" w:rsidR="0073302D" w:rsidRPr="00BF2504" w:rsidRDefault="002D61AA" w:rsidP="0073302D">
            <w:pPr>
              <w:pStyle w:val="TableBodyTextMIRB"/>
            </w:pPr>
            <w:r w:rsidRPr="00BF2504">
              <w:rPr>
                <w:rFonts w:eastAsia="Times New Roman"/>
                <w:lang w:eastAsia="en-CA"/>
              </w:rPr>
              <w:t>Sans objet</w:t>
            </w:r>
          </w:p>
        </w:tc>
      </w:tr>
      <w:tr w:rsidR="0073302D" w:rsidRPr="00BF2504" w14:paraId="78FFDD34" w14:textId="77777777" w:rsidTr="0012117C">
        <w:trPr>
          <w:cantSplit/>
          <w:trHeight w:val="300"/>
          <w:jc w:val="center"/>
        </w:trPr>
        <w:tc>
          <w:tcPr>
            <w:tcW w:w="3836" w:type="pct"/>
            <w:vAlign w:val="center"/>
            <w:hideMark/>
          </w:tcPr>
          <w:p w14:paraId="122961DD" w14:textId="77777777" w:rsidR="0073302D" w:rsidRPr="00BF2504" w:rsidRDefault="0073302D" w:rsidP="0073302D">
            <w:pPr>
              <w:pStyle w:val="TableBodyTextMIRB"/>
              <w:rPr>
                <w:rFonts w:eastAsia="Times New Roman"/>
                <w:lang w:eastAsia="en-CA"/>
              </w:rPr>
            </w:pPr>
            <w:r w:rsidRPr="00BF2504">
              <w:t>Township of Montague</w:t>
            </w:r>
          </w:p>
        </w:tc>
        <w:tc>
          <w:tcPr>
            <w:tcW w:w="1164" w:type="pct"/>
            <w:noWrap/>
            <w:vAlign w:val="center"/>
            <w:hideMark/>
          </w:tcPr>
          <w:p w14:paraId="589C2337" w14:textId="52B7CE7D" w:rsidR="0073302D" w:rsidRPr="00BF2504" w:rsidRDefault="002D61AA" w:rsidP="0073302D">
            <w:pPr>
              <w:pStyle w:val="TableBodyTextMIRB"/>
            </w:pPr>
            <w:r w:rsidRPr="00BF2504">
              <w:rPr>
                <w:rFonts w:eastAsia="Times New Roman"/>
                <w:lang w:eastAsia="en-CA"/>
              </w:rPr>
              <w:t>Sans objet</w:t>
            </w:r>
          </w:p>
        </w:tc>
      </w:tr>
      <w:tr w:rsidR="0073302D" w:rsidRPr="00BF2504" w14:paraId="55183C60" w14:textId="77777777" w:rsidTr="0012117C">
        <w:trPr>
          <w:cantSplit/>
          <w:trHeight w:val="300"/>
          <w:jc w:val="center"/>
        </w:trPr>
        <w:tc>
          <w:tcPr>
            <w:tcW w:w="3836" w:type="pct"/>
            <w:vAlign w:val="center"/>
            <w:hideMark/>
          </w:tcPr>
          <w:p w14:paraId="0AD60722" w14:textId="77777777" w:rsidR="0073302D" w:rsidRPr="00BF2504" w:rsidRDefault="0073302D" w:rsidP="0073302D">
            <w:pPr>
              <w:pStyle w:val="TableBodyTextMIRB"/>
              <w:rPr>
                <w:rFonts w:eastAsia="Times New Roman"/>
                <w:lang w:eastAsia="en-CA"/>
              </w:rPr>
            </w:pPr>
            <w:r w:rsidRPr="00BF2504">
              <w:t>Township of Moonbeam</w:t>
            </w:r>
          </w:p>
        </w:tc>
        <w:tc>
          <w:tcPr>
            <w:tcW w:w="1164" w:type="pct"/>
            <w:noWrap/>
            <w:vAlign w:val="center"/>
            <w:hideMark/>
          </w:tcPr>
          <w:p w14:paraId="4FDC64EA" w14:textId="7B8A79A3" w:rsidR="0073302D" w:rsidRPr="00BF2504" w:rsidRDefault="002D61AA" w:rsidP="0073302D">
            <w:pPr>
              <w:pStyle w:val="TableBodyTextMIRB"/>
            </w:pPr>
            <w:r w:rsidRPr="00BF2504">
              <w:rPr>
                <w:rFonts w:eastAsia="Times New Roman"/>
                <w:lang w:eastAsia="en-CA"/>
              </w:rPr>
              <w:t>Sans objet</w:t>
            </w:r>
          </w:p>
        </w:tc>
      </w:tr>
      <w:tr w:rsidR="0073302D" w:rsidRPr="00BF2504" w14:paraId="7CC4A725" w14:textId="77777777" w:rsidTr="0012117C">
        <w:trPr>
          <w:cantSplit/>
          <w:trHeight w:val="300"/>
          <w:jc w:val="center"/>
        </w:trPr>
        <w:tc>
          <w:tcPr>
            <w:tcW w:w="3836" w:type="pct"/>
            <w:vAlign w:val="center"/>
            <w:hideMark/>
          </w:tcPr>
          <w:p w14:paraId="1DD100C6" w14:textId="77777777" w:rsidR="0073302D" w:rsidRPr="00BF2504" w:rsidRDefault="0073302D" w:rsidP="0073302D">
            <w:pPr>
              <w:pStyle w:val="TableBodyTextMIRB"/>
              <w:rPr>
                <w:rFonts w:eastAsia="Times New Roman"/>
                <w:lang w:eastAsia="en-CA"/>
              </w:rPr>
            </w:pPr>
            <w:r w:rsidRPr="00BF2504">
              <w:t>Township of Morley</w:t>
            </w:r>
          </w:p>
        </w:tc>
        <w:tc>
          <w:tcPr>
            <w:tcW w:w="1164" w:type="pct"/>
            <w:noWrap/>
            <w:vAlign w:val="center"/>
            <w:hideMark/>
          </w:tcPr>
          <w:p w14:paraId="761773DC" w14:textId="06424805" w:rsidR="0073302D" w:rsidRPr="00BF2504" w:rsidRDefault="002D61AA" w:rsidP="0073302D">
            <w:pPr>
              <w:pStyle w:val="TableBodyTextMIRB"/>
            </w:pPr>
            <w:r w:rsidRPr="00BF2504">
              <w:rPr>
                <w:rFonts w:eastAsia="Times New Roman"/>
                <w:lang w:eastAsia="en-CA"/>
              </w:rPr>
              <w:t>Sans objet</w:t>
            </w:r>
          </w:p>
        </w:tc>
      </w:tr>
      <w:tr w:rsidR="0073302D" w:rsidRPr="00BF2504" w14:paraId="519B001A" w14:textId="77777777" w:rsidTr="0012117C">
        <w:trPr>
          <w:cantSplit/>
          <w:trHeight w:val="300"/>
          <w:jc w:val="center"/>
        </w:trPr>
        <w:tc>
          <w:tcPr>
            <w:tcW w:w="3836" w:type="pct"/>
            <w:vAlign w:val="center"/>
            <w:hideMark/>
          </w:tcPr>
          <w:p w14:paraId="1F4D29C2" w14:textId="77777777" w:rsidR="0073302D" w:rsidRPr="00BF2504" w:rsidRDefault="0073302D" w:rsidP="0073302D">
            <w:pPr>
              <w:pStyle w:val="TableBodyTextMIRB"/>
              <w:rPr>
                <w:rFonts w:eastAsia="Times New Roman"/>
                <w:lang w:eastAsia="en-CA"/>
              </w:rPr>
            </w:pPr>
            <w:r w:rsidRPr="00BF2504">
              <w:t>Township of Mulmur</w:t>
            </w:r>
          </w:p>
        </w:tc>
        <w:tc>
          <w:tcPr>
            <w:tcW w:w="1164" w:type="pct"/>
            <w:noWrap/>
            <w:vAlign w:val="center"/>
            <w:hideMark/>
          </w:tcPr>
          <w:p w14:paraId="6E47BFEE" w14:textId="00E02B2B" w:rsidR="0073302D" w:rsidRPr="00BF2504" w:rsidRDefault="002D61AA" w:rsidP="0073302D">
            <w:pPr>
              <w:pStyle w:val="TableBodyTextMIRB"/>
            </w:pPr>
            <w:r w:rsidRPr="00BF2504">
              <w:rPr>
                <w:rFonts w:eastAsia="Times New Roman"/>
                <w:lang w:eastAsia="en-CA"/>
              </w:rPr>
              <w:t>Sans objet</w:t>
            </w:r>
          </w:p>
        </w:tc>
      </w:tr>
      <w:tr w:rsidR="0073302D" w:rsidRPr="00BF2504" w14:paraId="53976F00" w14:textId="77777777" w:rsidTr="0012117C">
        <w:trPr>
          <w:cantSplit/>
          <w:trHeight w:val="300"/>
          <w:jc w:val="center"/>
        </w:trPr>
        <w:tc>
          <w:tcPr>
            <w:tcW w:w="3836" w:type="pct"/>
            <w:vAlign w:val="center"/>
            <w:hideMark/>
          </w:tcPr>
          <w:p w14:paraId="425FBBFD" w14:textId="77777777" w:rsidR="0073302D" w:rsidRPr="00BF2504" w:rsidRDefault="0073302D" w:rsidP="0073302D">
            <w:pPr>
              <w:pStyle w:val="TableBodyTextMIRB"/>
              <w:rPr>
                <w:rFonts w:eastAsia="Times New Roman"/>
                <w:lang w:eastAsia="en-CA"/>
              </w:rPr>
            </w:pPr>
            <w:r w:rsidRPr="00BF2504">
              <w:t>Township of Muskoka Lakes</w:t>
            </w:r>
          </w:p>
        </w:tc>
        <w:tc>
          <w:tcPr>
            <w:tcW w:w="1164" w:type="pct"/>
            <w:noWrap/>
            <w:vAlign w:val="center"/>
            <w:hideMark/>
          </w:tcPr>
          <w:p w14:paraId="6DBBAAE1" w14:textId="0FA24978" w:rsidR="0073302D" w:rsidRPr="00BF2504" w:rsidRDefault="002D61AA" w:rsidP="0073302D">
            <w:pPr>
              <w:pStyle w:val="TableBodyTextMIRB"/>
            </w:pPr>
            <w:r w:rsidRPr="00BF2504">
              <w:rPr>
                <w:rFonts w:eastAsia="Times New Roman"/>
                <w:lang w:eastAsia="en-CA"/>
              </w:rPr>
              <w:t>Sans objet</w:t>
            </w:r>
          </w:p>
        </w:tc>
      </w:tr>
      <w:tr w:rsidR="0073302D" w:rsidRPr="00BF2504" w14:paraId="29CA9198" w14:textId="77777777" w:rsidTr="0012117C">
        <w:trPr>
          <w:cantSplit/>
          <w:trHeight w:val="300"/>
          <w:jc w:val="center"/>
        </w:trPr>
        <w:tc>
          <w:tcPr>
            <w:tcW w:w="3836" w:type="pct"/>
            <w:vAlign w:val="center"/>
            <w:hideMark/>
          </w:tcPr>
          <w:p w14:paraId="738A372D" w14:textId="77777777" w:rsidR="0073302D" w:rsidRPr="00BF2504" w:rsidRDefault="0073302D" w:rsidP="0073302D">
            <w:pPr>
              <w:pStyle w:val="TableBodyTextMIRB"/>
              <w:rPr>
                <w:rFonts w:eastAsia="Times New Roman"/>
                <w:lang w:eastAsia="en-CA"/>
              </w:rPr>
            </w:pPr>
            <w:r w:rsidRPr="00BF2504">
              <w:t>Township of Nairn and Hyman</w:t>
            </w:r>
          </w:p>
        </w:tc>
        <w:tc>
          <w:tcPr>
            <w:tcW w:w="1164" w:type="pct"/>
            <w:noWrap/>
            <w:vAlign w:val="center"/>
            <w:hideMark/>
          </w:tcPr>
          <w:p w14:paraId="1873B3EF" w14:textId="1412EF06" w:rsidR="0073302D" w:rsidRPr="00BF2504" w:rsidRDefault="002D61AA" w:rsidP="0073302D">
            <w:pPr>
              <w:pStyle w:val="TableBodyTextMIRB"/>
            </w:pPr>
            <w:r w:rsidRPr="00BF2504">
              <w:rPr>
                <w:rFonts w:eastAsia="Times New Roman"/>
                <w:lang w:eastAsia="en-CA"/>
              </w:rPr>
              <w:t>Sans objet</w:t>
            </w:r>
          </w:p>
        </w:tc>
      </w:tr>
      <w:tr w:rsidR="0073302D" w:rsidRPr="00BF2504" w14:paraId="65776D22" w14:textId="77777777" w:rsidTr="0012117C">
        <w:trPr>
          <w:cantSplit/>
          <w:trHeight w:val="300"/>
          <w:jc w:val="center"/>
        </w:trPr>
        <w:tc>
          <w:tcPr>
            <w:tcW w:w="3836" w:type="pct"/>
            <w:vAlign w:val="center"/>
            <w:hideMark/>
          </w:tcPr>
          <w:p w14:paraId="5B404FC8" w14:textId="77777777" w:rsidR="0073302D" w:rsidRPr="00BF2504" w:rsidRDefault="0073302D" w:rsidP="0073302D">
            <w:pPr>
              <w:pStyle w:val="TableBodyTextMIRB"/>
              <w:rPr>
                <w:rFonts w:eastAsia="Times New Roman"/>
                <w:lang w:eastAsia="en-CA"/>
              </w:rPr>
            </w:pPr>
            <w:r w:rsidRPr="00BF2504">
              <w:t>Township of Nipigon</w:t>
            </w:r>
          </w:p>
        </w:tc>
        <w:tc>
          <w:tcPr>
            <w:tcW w:w="1164" w:type="pct"/>
            <w:noWrap/>
            <w:vAlign w:val="center"/>
            <w:hideMark/>
          </w:tcPr>
          <w:p w14:paraId="4D418425" w14:textId="03B28879" w:rsidR="0073302D" w:rsidRPr="00BF2504" w:rsidRDefault="002D61AA" w:rsidP="0073302D">
            <w:pPr>
              <w:pStyle w:val="TableBodyTextMIRB"/>
            </w:pPr>
            <w:r w:rsidRPr="00BF2504">
              <w:rPr>
                <w:rFonts w:eastAsia="Times New Roman"/>
                <w:lang w:eastAsia="en-CA"/>
              </w:rPr>
              <w:t>Sans objet</w:t>
            </w:r>
          </w:p>
        </w:tc>
      </w:tr>
      <w:tr w:rsidR="0073302D" w:rsidRPr="00BF2504" w14:paraId="6F993FBD" w14:textId="77777777" w:rsidTr="0012117C">
        <w:trPr>
          <w:cantSplit/>
          <w:trHeight w:val="300"/>
          <w:jc w:val="center"/>
        </w:trPr>
        <w:tc>
          <w:tcPr>
            <w:tcW w:w="3836" w:type="pct"/>
            <w:vAlign w:val="center"/>
            <w:hideMark/>
          </w:tcPr>
          <w:p w14:paraId="31A2AE8F" w14:textId="77777777" w:rsidR="0073302D" w:rsidRPr="00BF2504" w:rsidRDefault="0073302D" w:rsidP="0073302D">
            <w:pPr>
              <w:pStyle w:val="TableBodyTextMIRB"/>
              <w:rPr>
                <w:rFonts w:eastAsia="Times New Roman"/>
                <w:lang w:eastAsia="en-CA"/>
              </w:rPr>
            </w:pPr>
            <w:r w:rsidRPr="00BF2504">
              <w:t>Township of Nipissing</w:t>
            </w:r>
          </w:p>
        </w:tc>
        <w:tc>
          <w:tcPr>
            <w:tcW w:w="1164" w:type="pct"/>
            <w:noWrap/>
            <w:vAlign w:val="center"/>
            <w:hideMark/>
          </w:tcPr>
          <w:p w14:paraId="490F6B6E" w14:textId="359AC779" w:rsidR="0073302D" w:rsidRPr="00BF2504" w:rsidRDefault="002D61AA" w:rsidP="0073302D">
            <w:pPr>
              <w:pStyle w:val="TableBodyTextMIRB"/>
            </w:pPr>
            <w:r w:rsidRPr="00BF2504">
              <w:rPr>
                <w:rFonts w:eastAsia="Times New Roman"/>
                <w:lang w:eastAsia="en-CA"/>
              </w:rPr>
              <w:t>Sans objet</w:t>
            </w:r>
          </w:p>
        </w:tc>
      </w:tr>
      <w:tr w:rsidR="0073302D" w:rsidRPr="00BF2504" w14:paraId="37E82935" w14:textId="77777777" w:rsidTr="0012117C">
        <w:trPr>
          <w:cantSplit/>
          <w:trHeight w:val="300"/>
          <w:jc w:val="center"/>
        </w:trPr>
        <w:tc>
          <w:tcPr>
            <w:tcW w:w="3836" w:type="pct"/>
            <w:vAlign w:val="center"/>
            <w:hideMark/>
          </w:tcPr>
          <w:p w14:paraId="652F1B43" w14:textId="77777777" w:rsidR="0073302D" w:rsidRPr="00BF2504" w:rsidRDefault="0073302D" w:rsidP="0073302D">
            <w:pPr>
              <w:pStyle w:val="TableBodyTextMIRB"/>
              <w:rPr>
                <w:rFonts w:eastAsia="Times New Roman"/>
                <w:lang w:eastAsia="en-CA"/>
              </w:rPr>
            </w:pPr>
            <w:r w:rsidRPr="00BF2504">
              <w:t>Township of North Algona Wilberforce</w:t>
            </w:r>
          </w:p>
        </w:tc>
        <w:tc>
          <w:tcPr>
            <w:tcW w:w="1164" w:type="pct"/>
            <w:noWrap/>
            <w:vAlign w:val="center"/>
            <w:hideMark/>
          </w:tcPr>
          <w:p w14:paraId="5B35BEDE" w14:textId="6159A637" w:rsidR="0073302D" w:rsidRPr="00BF2504" w:rsidRDefault="002D61AA" w:rsidP="0073302D">
            <w:pPr>
              <w:pStyle w:val="TableBodyTextMIRB"/>
            </w:pPr>
            <w:r w:rsidRPr="00BF2504">
              <w:rPr>
                <w:rFonts w:eastAsia="Times New Roman"/>
                <w:lang w:eastAsia="en-CA"/>
              </w:rPr>
              <w:t>Sans objet</w:t>
            </w:r>
          </w:p>
        </w:tc>
      </w:tr>
      <w:tr w:rsidR="0073302D" w:rsidRPr="00BF2504" w14:paraId="090656D2" w14:textId="77777777" w:rsidTr="0012117C">
        <w:trPr>
          <w:cantSplit/>
          <w:trHeight w:val="300"/>
          <w:jc w:val="center"/>
        </w:trPr>
        <w:tc>
          <w:tcPr>
            <w:tcW w:w="3836" w:type="pct"/>
            <w:vAlign w:val="center"/>
            <w:hideMark/>
          </w:tcPr>
          <w:p w14:paraId="6081B8EF" w14:textId="77777777" w:rsidR="0073302D" w:rsidRPr="00BF2504" w:rsidRDefault="0073302D" w:rsidP="0073302D">
            <w:pPr>
              <w:pStyle w:val="TableBodyTextMIRB"/>
              <w:rPr>
                <w:rFonts w:eastAsia="Times New Roman"/>
                <w:lang w:eastAsia="en-CA"/>
              </w:rPr>
            </w:pPr>
            <w:r w:rsidRPr="00BF2504">
              <w:t>Township of North Dumfries</w:t>
            </w:r>
          </w:p>
        </w:tc>
        <w:tc>
          <w:tcPr>
            <w:tcW w:w="1164" w:type="pct"/>
            <w:noWrap/>
            <w:vAlign w:val="center"/>
            <w:hideMark/>
          </w:tcPr>
          <w:p w14:paraId="6BA08B21" w14:textId="0BF77D8D" w:rsidR="0073302D" w:rsidRPr="00BF2504" w:rsidRDefault="002D61AA" w:rsidP="0073302D">
            <w:pPr>
              <w:pStyle w:val="TableBodyTextMIRB"/>
            </w:pPr>
            <w:r w:rsidRPr="00BF2504">
              <w:rPr>
                <w:rFonts w:eastAsia="Times New Roman"/>
                <w:lang w:eastAsia="en-CA"/>
              </w:rPr>
              <w:t>Sans objet</w:t>
            </w:r>
          </w:p>
        </w:tc>
      </w:tr>
      <w:tr w:rsidR="0073302D" w:rsidRPr="00BF2504" w14:paraId="0876DC14" w14:textId="77777777" w:rsidTr="0012117C">
        <w:trPr>
          <w:cantSplit/>
          <w:trHeight w:val="300"/>
          <w:jc w:val="center"/>
        </w:trPr>
        <w:tc>
          <w:tcPr>
            <w:tcW w:w="3836" w:type="pct"/>
            <w:vAlign w:val="center"/>
            <w:hideMark/>
          </w:tcPr>
          <w:p w14:paraId="533D6412" w14:textId="77777777" w:rsidR="0073302D" w:rsidRPr="00BF2504" w:rsidRDefault="0073302D" w:rsidP="0073302D">
            <w:pPr>
              <w:pStyle w:val="TableBodyTextMIRB"/>
              <w:rPr>
                <w:rFonts w:eastAsia="Times New Roman"/>
                <w:lang w:eastAsia="en-CA"/>
              </w:rPr>
            </w:pPr>
            <w:r w:rsidRPr="00BF2504">
              <w:t>Township of North Dundas</w:t>
            </w:r>
          </w:p>
        </w:tc>
        <w:tc>
          <w:tcPr>
            <w:tcW w:w="1164" w:type="pct"/>
            <w:noWrap/>
            <w:vAlign w:val="center"/>
            <w:hideMark/>
          </w:tcPr>
          <w:p w14:paraId="7534DFB3" w14:textId="5C4D04A5" w:rsidR="0073302D" w:rsidRPr="00BF2504" w:rsidRDefault="002D61AA" w:rsidP="0073302D">
            <w:pPr>
              <w:pStyle w:val="TableBodyTextMIRB"/>
            </w:pPr>
            <w:r w:rsidRPr="00BF2504">
              <w:rPr>
                <w:rFonts w:eastAsia="Times New Roman"/>
                <w:lang w:eastAsia="en-CA"/>
              </w:rPr>
              <w:t>Sans objet</w:t>
            </w:r>
          </w:p>
        </w:tc>
      </w:tr>
      <w:tr w:rsidR="0073302D" w:rsidRPr="00BF2504" w14:paraId="1E055C76" w14:textId="77777777" w:rsidTr="0012117C">
        <w:trPr>
          <w:cantSplit/>
          <w:trHeight w:val="300"/>
          <w:jc w:val="center"/>
        </w:trPr>
        <w:tc>
          <w:tcPr>
            <w:tcW w:w="3836" w:type="pct"/>
            <w:vAlign w:val="center"/>
            <w:hideMark/>
          </w:tcPr>
          <w:p w14:paraId="52E59D18" w14:textId="77777777" w:rsidR="0073302D" w:rsidRPr="00BF2504" w:rsidRDefault="0073302D" w:rsidP="0073302D">
            <w:pPr>
              <w:pStyle w:val="TableBodyTextMIRB"/>
              <w:rPr>
                <w:rFonts w:eastAsia="Times New Roman"/>
                <w:lang w:eastAsia="en-CA"/>
              </w:rPr>
            </w:pPr>
            <w:r w:rsidRPr="00BF2504">
              <w:t>Township of North Frontenac</w:t>
            </w:r>
          </w:p>
        </w:tc>
        <w:tc>
          <w:tcPr>
            <w:tcW w:w="1164" w:type="pct"/>
            <w:noWrap/>
            <w:vAlign w:val="center"/>
            <w:hideMark/>
          </w:tcPr>
          <w:p w14:paraId="4DC8738A" w14:textId="5EC1364A" w:rsidR="0073302D" w:rsidRPr="00BF2504" w:rsidRDefault="002D61AA" w:rsidP="0073302D">
            <w:pPr>
              <w:pStyle w:val="TableBodyTextMIRB"/>
            </w:pPr>
            <w:r w:rsidRPr="00BF2504">
              <w:rPr>
                <w:rFonts w:eastAsia="Times New Roman"/>
                <w:lang w:eastAsia="en-CA"/>
              </w:rPr>
              <w:t>Sans objet</w:t>
            </w:r>
          </w:p>
        </w:tc>
      </w:tr>
      <w:tr w:rsidR="0073302D" w:rsidRPr="00BF2504" w14:paraId="26DDB2F7" w14:textId="77777777" w:rsidTr="0012117C">
        <w:trPr>
          <w:cantSplit/>
          <w:trHeight w:val="300"/>
          <w:jc w:val="center"/>
        </w:trPr>
        <w:tc>
          <w:tcPr>
            <w:tcW w:w="3836" w:type="pct"/>
            <w:vAlign w:val="center"/>
            <w:hideMark/>
          </w:tcPr>
          <w:p w14:paraId="4EB8E0DA" w14:textId="77777777" w:rsidR="0073302D" w:rsidRPr="00BF2504" w:rsidRDefault="0073302D" w:rsidP="0073302D">
            <w:pPr>
              <w:pStyle w:val="TableBodyTextMIRB"/>
              <w:rPr>
                <w:rFonts w:eastAsia="Times New Roman"/>
                <w:lang w:eastAsia="en-CA"/>
              </w:rPr>
            </w:pPr>
            <w:r w:rsidRPr="00BF2504">
              <w:t>Township of North Glengarry</w:t>
            </w:r>
          </w:p>
        </w:tc>
        <w:tc>
          <w:tcPr>
            <w:tcW w:w="1164" w:type="pct"/>
            <w:noWrap/>
            <w:vAlign w:val="center"/>
            <w:hideMark/>
          </w:tcPr>
          <w:p w14:paraId="2596D7B3" w14:textId="563CD32B" w:rsidR="0073302D" w:rsidRPr="00BF2504" w:rsidRDefault="002D61AA" w:rsidP="0073302D">
            <w:pPr>
              <w:pStyle w:val="TableBodyTextMIRB"/>
            </w:pPr>
            <w:r w:rsidRPr="00BF2504">
              <w:rPr>
                <w:rFonts w:eastAsia="Times New Roman"/>
                <w:lang w:eastAsia="en-CA"/>
              </w:rPr>
              <w:t>Sans objet</w:t>
            </w:r>
          </w:p>
        </w:tc>
      </w:tr>
      <w:tr w:rsidR="0073302D" w:rsidRPr="00BF2504" w14:paraId="68762A5D" w14:textId="77777777" w:rsidTr="0012117C">
        <w:trPr>
          <w:cantSplit/>
          <w:trHeight w:val="300"/>
          <w:jc w:val="center"/>
        </w:trPr>
        <w:tc>
          <w:tcPr>
            <w:tcW w:w="3836" w:type="pct"/>
            <w:vAlign w:val="center"/>
            <w:hideMark/>
          </w:tcPr>
          <w:p w14:paraId="22276568" w14:textId="77777777" w:rsidR="0073302D" w:rsidRPr="00BF2504" w:rsidRDefault="0073302D" w:rsidP="0073302D">
            <w:pPr>
              <w:pStyle w:val="TableBodyTextMIRB"/>
              <w:rPr>
                <w:rFonts w:eastAsia="Times New Roman"/>
                <w:lang w:eastAsia="en-CA"/>
              </w:rPr>
            </w:pPr>
            <w:r w:rsidRPr="00BF2504">
              <w:t>Township of North Huron</w:t>
            </w:r>
          </w:p>
        </w:tc>
        <w:tc>
          <w:tcPr>
            <w:tcW w:w="1164" w:type="pct"/>
            <w:noWrap/>
            <w:vAlign w:val="center"/>
            <w:hideMark/>
          </w:tcPr>
          <w:p w14:paraId="5C69F8AF" w14:textId="5C40C2B5" w:rsidR="0073302D" w:rsidRPr="00BF2504" w:rsidRDefault="002D61AA" w:rsidP="0073302D">
            <w:pPr>
              <w:pStyle w:val="TableBodyTextMIRB"/>
            </w:pPr>
            <w:r w:rsidRPr="00BF2504">
              <w:rPr>
                <w:rFonts w:eastAsia="Times New Roman"/>
                <w:lang w:eastAsia="en-CA"/>
              </w:rPr>
              <w:t>Sans objet</w:t>
            </w:r>
          </w:p>
        </w:tc>
      </w:tr>
      <w:tr w:rsidR="0073302D" w:rsidRPr="00BF2504" w14:paraId="449881D5" w14:textId="77777777" w:rsidTr="0012117C">
        <w:trPr>
          <w:cantSplit/>
          <w:trHeight w:val="300"/>
          <w:jc w:val="center"/>
        </w:trPr>
        <w:tc>
          <w:tcPr>
            <w:tcW w:w="3836" w:type="pct"/>
            <w:vAlign w:val="center"/>
            <w:hideMark/>
          </w:tcPr>
          <w:p w14:paraId="184414FE" w14:textId="77777777" w:rsidR="0073302D" w:rsidRPr="00BF2504" w:rsidRDefault="0073302D" w:rsidP="0073302D">
            <w:pPr>
              <w:pStyle w:val="TableBodyTextMIRB"/>
              <w:rPr>
                <w:rFonts w:eastAsia="Times New Roman"/>
                <w:lang w:eastAsia="en-CA"/>
              </w:rPr>
            </w:pPr>
            <w:r w:rsidRPr="00BF2504">
              <w:t>Township of North Kawartha</w:t>
            </w:r>
          </w:p>
        </w:tc>
        <w:tc>
          <w:tcPr>
            <w:tcW w:w="1164" w:type="pct"/>
            <w:noWrap/>
            <w:vAlign w:val="center"/>
            <w:hideMark/>
          </w:tcPr>
          <w:p w14:paraId="06E61AA3" w14:textId="63276619" w:rsidR="0073302D" w:rsidRPr="00BF2504" w:rsidRDefault="002D61AA" w:rsidP="0073302D">
            <w:pPr>
              <w:pStyle w:val="TableBodyTextMIRB"/>
            </w:pPr>
            <w:r w:rsidRPr="00BF2504">
              <w:rPr>
                <w:rFonts w:eastAsia="Times New Roman"/>
                <w:lang w:eastAsia="en-CA"/>
              </w:rPr>
              <w:t>Sans objet</w:t>
            </w:r>
          </w:p>
        </w:tc>
      </w:tr>
      <w:tr w:rsidR="0073302D" w:rsidRPr="00BF2504" w14:paraId="2D92E370" w14:textId="77777777" w:rsidTr="0012117C">
        <w:trPr>
          <w:cantSplit/>
          <w:trHeight w:val="300"/>
          <w:jc w:val="center"/>
        </w:trPr>
        <w:tc>
          <w:tcPr>
            <w:tcW w:w="3836" w:type="pct"/>
            <w:vAlign w:val="center"/>
            <w:hideMark/>
          </w:tcPr>
          <w:p w14:paraId="29B99F13" w14:textId="77777777" w:rsidR="0073302D" w:rsidRPr="00BF2504" w:rsidRDefault="0073302D" w:rsidP="0073302D">
            <w:pPr>
              <w:pStyle w:val="TableBodyTextMIRB"/>
              <w:rPr>
                <w:rFonts w:eastAsia="Times New Roman"/>
                <w:lang w:eastAsia="en-CA"/>
              </w:rPr>
            </w:pPr>
            <w:r w:rsidRPr="00BF2504">
              <w:t>Township of North Stormont</w:t>
            </w:r>
          </w:p>
        </w:tc>
        <w:tc>
          <w:tcPr>
            <w:tcW w:w="1164" w:type="pct"/>
            <w:noWrap/>
            <w:vAlign w:val="center"/>
            <w:hideMark/>
          </w:tcPr>
          <w:p w14:paraId="51185572" w14:textId="71D933D5" w:rsidR="0073302D" w:rsidRPr="00BF2504" w:rsidRDefault="002D61AA" w:rsidP="0073302D">
            <w:pPr>
              <w:pStyle w:val="TableBodyTextMIRB"/>
            </w:pPr>
            <w:r w:rsidRPr="00BF2504">
              <w:rPr>
                <w:rFonts w:eastAsia="Times New Roman"/>
                <w:lang w:eastAsia="en-CA"/>
              </w:rPr>
              <w:t>Sans objet</w:t>
            </w:r>
          </w:p>
        </w:tc>
      </w:tr>
      <w:tr w:rsidR="0073302D" w:rsidRPr="00BF2504" w14:paraId="6AA148DA" w14:textId="77777777" w:rsidTr="0012117C">
        <w:trPr>
          <w:cantSplit/>
          <w:trHeight w:val="300"/>
          <w:jc w:val="center"/>
        </w:trPr>
        <w:tc>
          <w:tcPr>
            <w:tcW w:w="3836" w:type="pct"/>
            <w:vAlign w:val="center"/>
            <w:hideMark/>
          </w:tcPr>
          <w:p w14:paraId="772BFE2D" w14:textId="77777777" w:rsidR="0073302D" w:rsidRPr="00BF2504" w:rsidRDefault="0073302D" w:rsidP="0073302D">
            <w:pPr>
              <w:pStyle w:val="TableBodyTextMIRB"/>
              <w:rPr>
                <w:rFonts w:eastAsia="Times New Roman"/>
                <w:lang w:eastAsia="en-CA"/>
              </w:rPr>
            </w:pPr>
            <w:r w:rsidRPr="00BF2504">
              <w:t>Township of Norwich</w:t>
            </w:r>
          </w:p>
        </w:tc>
        <w:tc>
          <w:tcPr>
            <w:tcW w:w="1164" w:type="pct"/>
            <w:noWrap/>
            <w:vAlign w:val="center"/>
            <w:hideMark/>
          </w:tcPr>
          <w:p w14:paraId="6DC2F0EB" w14:textId="70C00D49" w:rsidR="0073302D" w:rsidRPr="00BF2504" w:rsidRDefault="002D61AA" w:rsidP="0073302D">
            <w:pPr>
              <w:pStyle w:val="TableBodyTextMIRB"/>
            </w:pPr>
            <w:r w:rsidRPr="00BF2504">
              <w:rPr>
                <w:rFonts w:eastAsia="Times New Roman"/>
                <w:lang w:eastAsia="en-CA"/>
              </w:rPr>
              <w:t>Sans objet</w:t>
            </w:r>
          </w:p>
        </w:tc>
      </w:tr>
      <w:tr w:rsidR="0073302D" w:rsidRPr="00BF2504" w14:paraId="6C76103A" w14:textId="77777777" w:rsidTr="0012117C">
        <w:trPr>
          <w:cantSplit/>
          <w:trHeight w:val="300"/>
          <w:jc w:val="center"/>
        </w:trPr>
        <w:tc>
          <w:tcPr>
            <w:tcW w:w="3836" w:type="pct"/>
            <w:vAlign w:val="center"/>
            <w:hideMark/>
          </w:tcPr>
          <w:p w14:paraId="4874B92C" w14:textId="77777777" w:rsidR="0073302D" w:rsidRPr="00BF2504" w:rsidRDefault="0073302D" w:rsidP="0073302D">
            <w:pPr>
              <w:pStyle w:val="TableBodyTextMIRB"/>
              <w:rPr>
                <w:rFonts w:eastAsia="Times New Roman"/>
                <w:lang w:eastAsia="en-CA"/>
              </w:rPr>
            </w:pPr>
            <w:r w:rsidRPr="00BF2504">
              <w:lastRenderedPageBreak/>
              <w:t>Township of O'Connor</w:t>
            </w:r>
          </w:p>
        </w:tc>
        <w:tc>
          <w:tcPr>
            <w:tcW w:w="1164" w:type="pct"/>
            <w:noWrap/>
            <w:vAlign w:val="center"/>
            <w:hideMark/>
          </w:tcPr>
          <w:p w14:paraId="40F0AEFE" w14:textId="03FD8E9C" w:rsidR="0073302D" w:rsidRPr="00BF2504" w:rsidRDefault="002D61AA" w:rsidP="0073302D">
            <w:pPr>
              <w:pStyle w:val="TableBodyTextMIRB"/>
            </w:pPr>
            <w:r w:rsidRPr="00BF2504">
              <w:rPr>
                <w:rFonts w:eastAsia="Times New Roman"/>
                <w:lang w:eastAsia="en-CA"/>
              </w:rPr>
              <w:t>Sans objet</w:t>
            </w:r>
          </w:p>
        </w:tc>
      </w:tr>
      <w:tr w:rsidR="0073302D" w:rsidRPr="00BF2504" w14:paraId="564CD8EC" w14:textId="77777777" w:rsidTr="0012117C">
        <w:trPr>
          <w:cantSplit/>
          <w:trHeight w:val="300"/>
          <w:jc w:val="center"/>
        </w:trPr>
        <w:tc>
          <w:tcPr>
            <w:tcW w:w="3836" w:type="pct"/>
            <w:vAlign w:val="center"/>
            <w:hideMark/>
          </w:tcPr>
          <w:p w14:paraId="085965A1" w14:textId="77777777" w:rsidR="0073302D" w:rsidRPr="00BF2504" w:rsidRDefault="0073302D" w:rsidP="0073302D">
            <w:pPr>
              <w:pStyle w:val="TableBodyTextMIRB"/>
              <w:rPr>
                <w:rFonts w:eastAsia="Times New Roman"/>
                <w:lang w:eastAsia="en-CA"/>
              </w:rPr>
            </w:pPr>
            <w:r w:rsidRPr="00BF2504">
              <w:t>Township of Opasatika</w:t>
            </w:r>
          </w:p>
        </w:tc>
        <w:tc>
          <w:tcPr>
            <w:tcW w:w="1164" w:type="pct"/>
            <w:noWrap/>
            <w:vAlign w:val="center"/>
            <w:hideMark/>
          </w:tcPr>
          <w:p w14:paraId="689C7BF8" w14:textId="190A5A3A" w:rsidR="0073302D" w:rsidRPr="00BF2504" w:rsidRDefault="002D61AA" w:rsidP="0073302D">
            <w:pPr>
              <w:pStyle w:val="TableBodyTextMIRB"/>
            </w:pPr>
            <w:r w:rsidRPr="00BF2504">
              <w:rPr>
                <w:rFonts w:eastAsia="Times New Roman"/>
                <w:lang w:eastAsia="en-CA"/>
              </w:rPr>
              <w:t>Sans objet</w:t>
            </w:r>
          </w:p>
        </w:tc>
      </w:tr>
      <w:tr w:rsidR="0073302D" w:rsidRPr="00BF2504" w14:paraId="28974913" w14:textId="77777777" w:rsidTr="0012117C">
        <w:trPr>
          <w:cantSplit/>
          <w:trHeight w:val="300"/>
          <w:jc w:val="center"/>
        </w:trPr>
        <w:tc>
          <w:tcPr>
            <w:tcW w:w="3836" w:type="pct"/>
            <w:vAlign w:val="center"/>
            <w:hideMark/>
          </w:tcPr>
          <w:p w14:paraId="5D2AAAED" w14:textId="77777777" w:rsidR="0073302D" w:rsidRPr="00BF2504" w:rsidRDefault="0073302D" w:rsidP="0073302D">
            <w:pPr>
              <w:pStyle w:val="TableBodyTextMIRB"/>
              <w:rPr>
                <w:rFonts w:eastAsia="Times New Roman"/>
                <w:lang w:eastAsia="en-CA"/>
              </w:rPr>
            </w:pPr>
            <w:r w:rsidRPr="00BF2504">
              <w:t>Township of Oro-Medonte</w:t>
            </w:r>
          </w:p>
        </w:tc>
        <w:tc>
          <w:tcPr>
            <w:tcW w:w="1164" w:type="pct"/>
            <w:noWrap/>
            <w:vAlign w:val="center"/>
            <w:hideMark/>
          </w:tcPr>
          <w:p w14:paraId="48EC3418" w14:textId="16037FFC" w:rsidR="0073302D" w:rsidRPr="00BF2504" w:rsidRDefault="002D61AA" w:rsidP="0073302D">
            <w:pPr>
              <w:pStyle w:val="TableBodyTextMIRB"/>
            </w:pPr>
            <w:r w:rsidRPr="00BF2504">
              <w:rPr>
                <w:rFonts w:eastAsia="Times New Roman"/>
                <w:lang w:eastAsia="en-CA"/>
              </w:rPr>
              <w:t>Sans objet</w:t>
            </w:r>
          </w:p>
        </w:tc>
      </w:tr>
      <w:tr w:rsidR="0073302D" w:rsidRPr="00BF2504" w14:paraId="16F63FE6" w14:textId="77777777" w:rsidTr="0012117C">
        <w:trPr>
          <w:cantSplit/>
          <w:trHeight w:val="300"/>
          <w:jc w:val="center"/>
        </w:trPr>
        <w:tc>
          <w:tcPr>
            <w:tcW w:w="3836" w:type="pct"/>
            <w:vAlign w:val="center"/>
            <w:hideMark/>
          </w:tcPr>
          <w:p w14:paraId="4EDB14E6" w14:textId="77777777" w:rsidR="0073302D" w:rsidRPr="00BF2504" w:rsidRDefault="0073302D" w:rsidP="0073302D">
            <w:pPr>
              <w:pStyle w:val="TableBodyTextMIRB"/>
              <w:rPr>
                <w:rFonts w:eastAsia="Times New Roman"/>
                <w:lang w:eastAsia="en-CA"/>
              </w:rPr>
            </w:pPr>
            <w:r w:rsidRPr="00BF2504">
              <w:t>Township of Otonabee-South Monaghan</w:t>
            </w:r>
          </w:p>
        </w:tc>
        <w:tc>
          <w:tcPr>
            <w:tcW w:w="1164" w:type="pct"/>
            <w:noWrap/>
            <w:vAlign w:val="center"/>
            <w:hideMark/>
          </w:tcPr>
          <w:p w14:paraId="45BDA1D5" w14:textId="1C461F0C" w:rsidR="0073302D" w:rsidRPr="00BF2504" w:rsidRDefault="002D61AA" w:rsidP="0073302D">
            <w:pPr>
              <w:pStyle w:val="TableBodyTextMIRB"/>
            </w:pPr>
            <w:r w:rsidRPr="00BF2504">
              <w:rPr>
                <w:rFonts w:eastAsia="Times New Roman"/>
                <w:lang w:eastAsia="en-CA"/>
              </w:rPr>
              <w:t>Sans objet</w:t>
            </w:r>
          </w:p>
        </w:tc>
      </w:tr>
      <w:tr w:rsidR="0073302D" w:rsidRPr="00BF2504" w14:paraId="7AA2908E" w14:textId="77777777" w:rsidTr="0012117C">
        <w:trPr>
          <w:cantSplit/>
          <w:trHeight w:val="300"/>
          <w:jc w:val="center"/>
        </w:trPr>
        <w:tc>
          <w:tcPr>
            <w:tcW w:w="3836" w:type="pct"/>
            <w:vAlign w:val="center"/>
            <w:hideMark/>
          </w:tcPr>
          <w:p w14:paraId="7FFE1405" w14:textId="77777777" w:rsidR="0073302D" w:rsidRPr="00BF2504" w:rsidRDefault="0073302D" w:rsidP="0073302D">
            <w:pPr>
              <w:pStyle w:val="TableBodyTextMIRB"/>
              <w:rPr>
                <w:rFonts w:eastAsia="Times New Roman"/>
                <w:lang w:eastAsia="en-CA"/>
              </w:rPr>
            </w:pPr>
            <w:r w:rsidRPr="00BF2504">
              <w:t>Township of Papineau-Cameron</w:t>
            </w:r>
          </w:p>
        </w:tc>
        <w:tc>
          <w:tcPr>
            <w:tcW w:w="1164" w:type="pct"/>
            <w:noWrap/>
            <w:vAlign w:val="center"/>
            <w:hideMark/>
          </w:tcPr>
          <w:p w14:paraId="5153103B" w14:textId="31B7A0D6" w:rsidR="0073302D" w:rsidRPr="00BF2504" w:rsidRDefault="002D61AA" w:rsidP="0073302D">
            <w:pPr>
              <w:pStyle w:val="TableBodyTextMIRB"/>
            </w:pPr>
            <w:r w:rsidRPr="00BF2504">
              <w:rPr>
                <w:rFonts w:eastAsia="Times New Roman"/>
                <w:lang w:eastAsia="en-CA"/>
              </w:rPr>
              <w:t>Sans objet</w:t>
            </w:r>
          </w:p>
        </w:tc>
      </w:tr>
      <w:tr w:rsidR="0073302D" w:rsidRPr="00BF2504" w14:paraId="25E01B13" w14:textId="77777777" w:rsidTr="0012117C">
        <w:trPr>
          <w:cantSplit/>
          <w:trHeight w:val="300"/>
          <w:jc w:val="center"/>
        </w:trPr>
        <w:tc>
          <w:tcPr>
            <w:tcW w:w="3836" w:type="pct"/>
            <w:vAlign w:val="center"/>
            <w:hideMark/>
          </w:tcPr>
          <w:p w14:paraId="499091B8" w14:textId="77777777" w:rsidR="0073302D" w:rsidRPr="00BF2504" w:rsidRDefault="0073302D" w:rsidP="0073302D">
            <w:pPr>
              <w:pStyle w:val="TableBodyTextMIRB"/>
              <w:rPr>
                <w:rFonts w:eastAsia="Times New Roman"/>
                <w:lang w:eastAsia="en-CA"/>
              </w:rPr>
            </w:pPr>
            <w:r w:rsidRPr="00BF2504">
              <w:t>Township of Pelee</w:t>
            </w:r>
          </w:p>
        </w:tc>
        <w:tc>
          <w:tcPr>
            <w:tcW w:w="1164" w:type="pct"/>
            <w:noWrap/>
            <w:vAlign w:val="center"/>
            <w:hideMark/>
          </w:tcPr>
          <w:p w14:paraId="4A331CAE" w14:textId="1B507698" w:rsidR="0073302D" w:rsidRPr="00BF2504" w:rsidRDefault="002D61AA" w:rsidP="0073302D">
            <w:pPr>
              <w:pStyle w:val="TableBodyTextMIRB"/>
            </w:pPr>
            <w:r w:rsidRPr="00BF2504">
              <w:rPr>
                <w:rFonts w:eastAsia="Times New Roman"/>
                <w:lang w:eastAsia="en-CA"/>
              </w:rPr>
              <w:t>Sans objet</w:t>
            </w:r>
          </w:p>
        </w:tc>
      </w:tr>
      <w:tr w:rsidR="0073302D" w:rsidRPr="00BF2504" w14:paraId="41E35654" w14:textId="77777777" w:rsidTr="0012117C">
        <w:trPr>
          <w:cantSplit/>
          <w:trHeight w:val="300"/>
          <w:jc w:val="center"/>
        </w:trPr>
        <w:tc>
          <w:tcPr>
            <w:tcW w:w="3836" w:type="pct"/>
            <w:vAlign w:val="center"/>
            <w:hideMark/>
          </w:tcPr>
          <w:p w14:paraId="217B75E8" w14:textId="77777777" w:rsidR="0073302D" w:rsidRPr="00BF2504" w:rsidRDefault="0073302D" w:rsidP="0073302D">
            <w:pPr>
              <w:pStyle w:val="TableBodyTextMIRB"/>
              <w:rPr>
                <w:rFonts w:eastAsia="Times New Roman"/>
                <w:lang w:eastAsia="en-CA"/>
              </w:rPr>
            </w:pPr>
            <w:r w:rsidRPr="00BF2504">
              <w:t>Township of Perry</w:t>
            </w:r>
          </w:p>
        </w:tc>
        <w:tc>
          <w:tcPr>
            <w:tcW w:w="1164" w:type="pct"/>
            <w:noWrap/>
            <w:vAlign w:val="center"/>
            <w:hideMark/>
          </w:tcPr>
          <w:p w14:paraId="1866FC22" w14:textId="20711F51" w:rsidR="0073302D" w:rsidRPr="00BF2504" w:rsidRDefault="002D61AA" w:rsidP="0073302D">
            <w:pPr>
              <w:pStyle w:val="TableBodyTextMIRB"/>
            </w:pPr>
            <w:r w:rsidRPr="00BF2504">
              <w:rPr>
                <w:rFonts w:eastAsia="Times New Roman"/>
                <w:lang w:eastAsia="en-CA"/>
              </w:rPr>
              <w:t>Sans objet</w:t>
            </w:r>
          </w:p>
        </w:tc>
      </w:tr>
      <w:tr w:rsidR="0073302D" w:rsidRPr="00BF2504" w14:paraId="4E014EAF" w14:textId="77777777" w:rsidTr="0012117C">
        <w:trPr>
          <w:cantSplit/>
          <w:trHeight w:val="300"/>
          <w:jc w:val="center"/>
        </w:trPr>
        <w:tc>
          <w:tcPr>
            <w:tcW w:w="3836" w:type="pct"/>
            <w:vAlign w:val="center"/>
            <w:hideMark/>
          </w:tcPr>
          <w:p w14:paraId="4973B446" w14:textId="77777777" w:rsidR="0073302D" w:rsidRPr="00BF2504" w:rsidRDefault="0073302D" w:rsidP="0073302D">
            <w:pPr>
              <w:pStyle w:val="TableBodyTextMIRB"/>
              <w:rPr>
                <w:rFonts w:eastAsia="Times New Roman"/>
                <w:lang w:eastAsia="en-CA"/>
              </w:rPr>
            </w:pPr>
            <w:r w:rsidRPr="00BF2504">
              <w:t>Township of Perth East</w:t>
            </w:r>
          </w:p>
        </w:tc>
        <w:tc>
          <w:tcPr>
            <w:tcW w:w="1164" w:type="pct"/>
            <w:noWrap/>
            <w:vAlign w:val="center"/>
            <w:hideMark/>
          </w:tcPr>
          <w:p w14:paraId="76D7C083" w14:textId="45A9CB2B" w:rsidR="0073302D" w:rsidRPr="00BF2504" w:rsidRDefault="002D61AA" w:rsidP="0073302D">
            <w:pPr>
              <w:pStyle w:val="TableBodyTextMIRB"/>
            </w:pPr>
            <w:r w:rsidRPr="00BF2504">
              <w:rPr>
                <w:rFonts w:eastAsia="Times New Roman"/>
                <w:lang w:eastAsia="en-CA"/>
              </w:rPr>
              <w:t>Sans objet</w:t>
            </w:r>
          </w:p>
        </w:tc>
      </w:tr>
      <w:tr w:rsidR="0073302D" w:rsidRPr="00BF2504" w14:paraId="45E7D8DC" w14:textId="77777777" w:rsidTr="0012117C">
        <w:trPr>
          <w:cantSplit/>
          <w:trHeight w:val="300"/>
          <w:jc w:val="center"/>
        </w:trPr>
        <w:tc>
          <w:tcPr>
            <w:tcW w:w="3836" w:type="pct"/>
            <w:vAlign w:val="center"/>
            <w:hideMark/>
          </w:tcPr>
          <w:p w14:paraId="23347B66" w14:textId="77777777" w:rsidR="0073302D" w:rsidRPr="00BF2504" w:rsidRDefault="0073302D" w:rsidP="0073302D">
            <w:pPr>
              <w:pStyle w:val="TableBodyTextMIRB"/>
              <w:rPr>
                <w:rFonts w:eastAsia="Times New Roman"/>
                <w:lang w:eastAsia="en-CA"/>
              </w:rPr>
            </w:pPr>
            <w:r w:rsidRPr="00BF2504">
              <w:t>Township of Perth South</w:t>
            </w:r>
          </w:p>
        </w:tc>
        <w:tc>
          <w:tcPr>
            <w:tcW w:w="1164" w:type="pct"/>
            <w:noWrap/>
            <w:vAlign w:val="center"/>
            <w:hideMark/>
          </w:tcPr>
          <w:p w14:paraId="2F6EBA25" w14:textId="52214F24" w:rsidR="0073302D" w:rsidRPr="00BF2504" w:rsidRDefault="002D61AA" w:rsidP="0073302D">
            <w:pPr>
              <w:pStyle w:val="TableBodyTextMIRB"/>
            </w:pPr>
            <w:r w:rsidRPr="00BF2504">
              <w:rPr>
                <w:rFonts w:eastAsia="Times New Roman"/>
                <w:lang w:eastAsia="en-CA"/>
              </w:rPr>
              <w:t>Sans objet</w:t>
            </w:r>
          </w:p>
        </w:tc>
      </w:tr>
      <w:tr w:rsidR="0073302D" w:rsidRPr="00BF2504" w14:paraId="62361DAE" w14:textId="77777777" w:rsidTr="0012117C">
        <w:trPr>
          <w:cantSplit/>
          <w:trHeight w:val="300"/>
          <w:jc w:val="center"/>
        </w:trPr>
        <w:tc>
          <w:tcPr>
            <w:tcW w:w="3836" w:type="pct"/>
            <w:vAlign w:val="center"/>
            <w:hideMark/>
          </w:tcPr>
          <w:p w14:paraId="6A774B55" w14:textId="77777777" w:rsidR="0073302D" w:rsidRPr="00BF2504" w:rsidRDefault="0073302D" w:rsidP="0073302D">
            <w:pPr>
              <w:pStyle w:val="TableBodyTextMIRB"/>
              <w:rPr>
                <w:rFonts w:eastAsia="Times New Roman"/>
                <w:lang w:eastAsia="en-CA"/>
              </w:rPr>
            </w:pPr>
            <w:r w:rsidRPr="00BF2504">
              <w:t>Township of Pickle Lake</w:t>
            </w:r>
          </w:p>
        </w:tc>
        <w:tc>
          <w:tcPr>
            <w:tcW w:w="1164" w:type="pct"/>
            <w:noWrap/>
            <w:vAlign w:val="center"/>
            <w:hideMark/>
          </w:tcPr>
          <w:p w14:paraId="7D91ECCB" w14:textId="29C69E52" w:rsidR="0073302D" w:rsidRPr="00BF2504" w:rsidRDefault="002D61AA" w:rsidP="0073302D">
            <w:pPr>
              <w:pStyle w:val="TableBodyTextMIRB"/>
            </w:pPr>
            <w:r w:rsidRPr="00BF2504">
              <w:rPr>
                <w:rFonts w:eastAsia="Times New Roman"/>
                <w:lang w:eastAsia="en-CA"/>
              </w:rPr>
              <w:t>Sans objet</w:t>
            </w:r>
          </w:p>
        </w:tc>
      </w:tr>
      <w:tr w:rsidR="0073302D" w:rsidRPr="00BF2504" w14:paraId="7A70C358" w14:textId="77777777" w:rsidTr="0012117C">
        <w:trPr>
          <w:cantSplit/>
          <w:trHeight w:val="300"/>
          <w:jc w:val="center"/>
        </w:trPr>
        <w:tc>
          <w:tcPr>
            <w:tcW w:w="3836" w:type="pct"/>
            <w:vAlign w:val="center"/>
            <w:hideMark/>
          </w:tcPr>
          <w:p w14:paraId="511D98D1" w14:textId="77777777" w:rsidR="0073302D" w:rsidRPr="00BF2504" w:rsidRDefault="0073302D" w:rsidP="0073302D">
            <w:pPr>
              <w:pStyle w:val="TableBodyTextMIRB"/>
              <w:rPr>
                <w:rFonts w:eastAsia="Times New Roman"/>
                <w:lang w:eastAsia="en-CA"/>
              </w:rPr>
            </w:pPr>
            <w:r w:rsidRPr="00BF2504">
              <w:t>Township of Plummer Additional</w:t>
            </w:r>
          </w:p>
        </w:tc>
        <w:tc>
          <w:tcPr>
            <w:tcW w:w="1164" w:type="pct"/>
            <w:noWrap/>
            <w:vAlign w:val="center"/>
            <w:hideMark/>
          </w:tcPr>
          <w:p w14:paraId="777C6662" w14:textId="7F478036" w:rsidR="0073302D" w:rsidRPr="00BF2504" w:rsidRDefault="002D61AA" w:rsidP="0073302D">
            <w:pPr>
              <w:pStyle w:val="TableBodyTextMIRB"/>
            </w:pPr>
            <w:r w:rsidRPr="00BF2504">
              <w:rPr>
                <w:rFonts w:eastAsia="Times New Roman"/>
                <w:lang w:eastAsia="en-CA"/>
              </w:rPr>
              <w:t>Sans objet</w:t>
            </w:r>
          </w:p>
        </w:tc>
      </w:tr>
      <w:tr w:rsidR="0073302D" w:rsidRPr="00BF2504" w14:paraId="49CC5964" w14:textId="77777777" w:rsidTr="0012117C">
        <w:trPr>
          <w:cantSplit/>
          <w:trHeight w:val="300"/>
          <w:jc w:val="center"/>
        </w:trPr>
        <w:tc>
          <w:tcPr>
            <w:tcW w:w="3836" w:type="pct"/>
            <w:vAlign w:val="center"/>
            <w:hideMark/>
          </w:tcPr>
          <w:p w14:paraId="53031003" w14:textId="77777777" w:rsidR="0073302D" w:rsidRPr="00BF2504" w:rsidRDefault="0073302D" w:rsidP="0073302D">
            <w:pPr>
              <w:pStyle w:val="TableBodyTextMIRB"/>
              <w:rPr>
                <w:rFonts w:eastAsia="Times New Roman"/>
                <w:lang w:eastAsia="en-CA"/>
              </w:rPr>
            </w:pPr>
            <w:r w:rsidRPr="00BF2504">
              <w:t>Township of Prince</w:t>
            </w:r>
          </w:p>
        </w:tc>
        <w:tc>
          <w:tcPr>
            <w:tcW w:w="1164" w:type="pct"/>
            <w:noWrap/>
            <w:vAlign w:val="center"/>
            <w:hideMark/>
          </w:tcPr>
          <w:p w14:paraId="378A2579" w14:textId="490EC5A0" w:rsidR="0073302D" w:rsidRPr="00BF2504" w:rsidRDefault="002D61AA" w:rsidP="0073302D">
            <w:pPr>
              <w:pStyle w:val="TableBodyTextMIRB"/>
            </w:pPr>
            <w:r w:rsidRPr="00BF2504">
              <w:rPr>
                <w:rFonts w:eastAsia="Times New Roman"/>
                <w:lang w:eastAsia="en-CA"/>
              </w:rPr>
              <w:t>Sans objet</w:t>
            </w:r>
          </w:p>
        </w:tc>
      </w:tr>
      <w:tr w:rsidR="0073302D" w:rsidRPr="00BF2504" w14:paraId="62199711" w14:textId="77777777" w:rsidTr="0012117C">
        <w:trPr>
          <w:cantSplit/>
          <w:trHeight w:val="300"/>
          <w:jc w:val="center"/>
        </w:trPr>
        <w:tc>
          <w:tcPr>
            <w:tcW w:w="3836" w:type="pct"/>
            <w:vAlign w:val="center"/>
            <w:hideMark/>
          </w:tcPr>
          <w:p w14:paraId="3F8E2147" w14:textId="77777777" w:rsidR="0073302D" w:rsidRPr="00BF2504" w:rsidRDefault="0073302D" w:rsidP="0073302D">
            <w:pPr>
              <w:pStyle w:val="TableBodyTextMIRB"/>
              <w:rPr>
                <w:rFonts w:eastAsia="Times New Roman"/>
                <w:lang w:eastAsia="en-CA"/>
              </w:rPr>
            </w:pPr>
            <w:r w:rsidRPr="00BF2504">
              <w:t>Township of Puslinch</w:t>
            </w:r>
          </w:p>
        </w:tc>
        <w:tc>
          <w:tcPr>
            <w:tcW w:w="1164" w:type="pct"/>
            <w:noWrap/>
            <w:vAlign w:val="center"/>
            <w:hideMark/>
          </w:tcPr>
          <w:p w14:paraId="4A9F735D" w14:textId="2F52995E" w:rsidR="0073302D" w:rsidRPr="00BF2504" w:rsidRDefault="002D61AA" w:rsidP="0073302D">
            <w:pPr>
              <w:pStyle w:val="TableBodyTextMIRB"/>
            </w:pPr>
            <w:r w:rsidRPr="00BF2504">
              <w:rPr>
                <w:rFonts w:eastAsia="Times New Roman"/>
                <w:lang w:eastAsia="en-CA"/>
              </w:rPr>
              <w:t>Sans objet</w:t>
            </w:r>
          </w:p>
        </w:tc>
      </w:tr>
      <w:tr w:rsidR="0073302D" w:rsidRPr="00BF2504" w14:paraId="092D002B" w14:textId="77777777" w:rsidTr="0012117C">
        <w:trPr>
          <w:cantSplit/>
          <w:trHeight w:val="300"/>
          <w:jc w:val="center"/>
        </w:trPr>
        <w:tc>
          <w:tcPr>
            <w:tcW w:w="3836" w:type="pct"/>
            <w:vAlign w:val="center"/>
            <w:hideMark/>
          </w:tcPr>
          <w:p w14:paraId="0AC550AE" w14:textId="77777777" w:rsidR="0073302D" w:rsidRPr="00BF2504" w:rsidRDefault="0073302D" w:rsidP="0073302D">
            <w:pPr>
              <w:pStyle w:val="TableBodyTextMIRB"/>
              <w:rPr>
                <w:rFonts w:eastAsia="Times New Roman"/>
                <w:lang w:eastAsia="en-CA"/>
              </w:rPr>
            </w:pPr>
            <w:r w:rsidRPr="00BF2504">
              <w:t>Township of Ramara</w:t>
            </w:r>
          </w:p>
        </w:tc>
        <w:tc>
          <w:tcPr>
            <w:tcW w:w="1164" w:type="pct"/>
            <w:noWrap/>
            <w:vAlign w:val="center"/>
            <w:hideMark/>
          </w:tcPr>
          <w:p w14:paraId="4EB4CD18" w14:textId="3B5C0591" w:rsidR="0073302D" w:rsidRPr="00BF2504" w:rsidRDefault="002D61AA" w:rsidP="0073302D">
            <w:pPr>
              <w:pStyle w:val="TableBodyTextMIRB"/>
            </w:pPr>
            <w:r w:rsidRPr="00BF2504">
              <w:rPr>
                <w:rFonts w:eastAsia="Times New Roman"/>
                <w:lang w:eastAsia="en-CA"/>
              </w:rPr>
              <w:t>Sans objet</w:t>
            </w:r>
          </w:p>
        </w:tc>
      </w:tr>
      <w:tr w:rsidR="0073302D" w:rsidRPr="00BF2504" w14:paraId="01ECB528" w14:textId="77777777" w:rsidTr="0012117C">
        <w:trPr>
          <w:cantSplit/>
          <w:trHeight w:val="300"/>
          <w:jc w:val="center"/>
        </w:trPr>
        <w:tc>
          <w:tcPr>
            <w:tcW w:w="3836" w:type="pct"/>
            <w:vAlign w:val="center"/>
            <w:hideMark/>
          </w:tcPr>
          <w:p w14:paraId="1E6C1B0F" w14:textId="77777777" w:rsidR="0073302D" w:rsidRPr="00BF2504" w:rsidRDefault="0073302D" w:rsidP="0073302D">
            <w:pPr>
              <w:pStyle w:val="TableBodyTextMIRB"/>
              <w:rPr>
                <w:rFonts w:eastAsia="Times New Roman"/>
                <w:lang w:eastAsia="en-CA"/>
              </w:rPr>
            </w:pPr>
            <w:r w:rsidRPr="00BF2504">
              <w:t>Township of Red Rock</w:t>
            </w:r>
          </w:p>
        </w:tc>
        <w:tc>
          <w:tcPr>
            <w:tcW w:w="1164" w:type="pct"/>
            <w:noWrap/>
            <w:vAlign w:val="center"/>
            <w:hideMark/>
          </w:tcPr>
          <w:p w14:paraId="3456D316" w14:textId="60093A12" w:rsidR="0073302D" w:rsidRPr="00BF2504" w:rsidRDefault="002D61AA" w:rsidP="0073302D">
            <w:pPr>
              <w:pStyle w:val="TableBodyTextMIRB"/>
            </w:pPr>
            <w:r w:rsidRPr="00BF2504">
              <w:rPr>
                <w:rFonts w:eastAsia="Times New Roman"/>
                <w:lang w:eastAsia="en-CA"/>
              </w:rPr>
              <w:t>Sans objet</w:t>
            </w:r>
          </w:p>
        </w:tc>
      </w:tr>
      <w:tr w:rsidR="0073302D" w:rsidRPr="00BF2504" w14:paraId="1D2FBAB1" w14:textId="77777777" w:rsidTr="0012117C">
        <w:trPr>
          <w:cantSplit/>
          <w:trHeight w:val="300"/>
          <w:jc w:val="center"/>
        </w:trPr>
        <w:tc>
          <w:tcPr>
            <w:tcW w:w="3836" w:type="pct"/>
            <w:vAlign w:val="center"/>
            <w:hideMark/>
          </w:tcPr>
          <w:p w14:paraId="70EE81EA" w14:textId="77777777" w:rsidR="0073302D" w:rsidRPr="00BF2504" w:rsidRDefault="0073302D" w:rsidP="0073302D">
            <w:pPr>
              <w:pStyle w:val="TableBodyTextMIRB"/>
              <w:rPr>
                <w:rFonts w:eastAsia="Times New Roman"/>
                <w:lang w:eastAsia="en-CA"/>
              </w:rPr>
            </w:pPr>
            <w:r w:rsidRPr="00BF2504">
              <w:t>Township of Rideau Lakes</w:t>
            </w:r>
          </w:p>
        </w:tc>
        <w:tc>
          <w:tcPr>
            <w:tcW w:w="1164" w:type="pct"/>
            <w:noWrap/>
            <w:vAlign w:val="center"/>
            <w:hideMark/>
          </w:tcPr>
          <w:p w14:paraId="08FAEBAB" w14:textId="3CF87122" w:rsidR="0073302D" w:rsidRPr="00BF2504" w:rsidRDefault="002D61AA" w:rsidP="0073302D">
            <w:pPr>
              <w:pStyle w:val="TableBodyTextMIRB"/>
            </w:pPr>
            <w:r w:rsidRPr="00BF2504">
              <w:rPr>
                <w:rFonts w:eastAsia="Times New Roman"/>
                <w:lang w:eastAsia="en-CA"/>
              </w:rPr>
              <w:t>Sans objet</w:t>
            </w:r>
          </w:p>
        </w:tc>
      </w:tr>
      <w:tr w:rsidR="0073302D" w:rsidRPr="00BF2504" w14:paraId="6FF0167C" w14:textId="77777777" w:rsidTr="0012117C">
        <w:trPr>
          <w:cantSplit/>
          <w:trHeight w:val="300"/>
          <w:jc w:val="center"/>
        </w:trPr>
        <w:tc>
          <w:tcPr>
            <w:tcW w:w="3836" w:type="pct"/>
            <w:vAlign w:val="center"/>
            <w:hideMark/>
          </w:tcPr>
          <w:p w14:paraId="4B19DB49" w14:textId="77777777" w:rsidR="0073302D" w:rsidRPr="00BF2504" w:rsidRDefault="0073302D" w:rsidP="0073302D">
            <w:pPr>
              <w:pStyle w:val="TableBodyTextMIRB"/>
              <w:rPr>
                <w:rFonts w:eastAsia="Times New Roman"/>
                <w:lang w:eastAsia="en-CA"/>
              </w:rPr>
            </w:pPr>
            <w:r w:rsidRPr="00BF2504">
              <w:t>Township of Russell</w:t>
            </w:r>
          </w:p>
        </w:tc>
        <w:tc>
          <w:tcPr>
            <w:tcW w:w="1164" w:type="pct"/>
            <w:noWrap/>
            <w:vAlign w:val="center"/>
            <w:hideMark/>
          </w:tcPr>
          <w:p w14:paraId="39FE6832" w14:textId="3356543C" w:rsidR="0073302D" w:rsidRPr="00BF2504" w:rsidRDefault="002D61AA" w:rsidP="0073302D">
            <w:pPr>
              <w:pStyle w:val="TableBodyTextMIRB"/>
            </w:pPr>
            <w:r w:rsidRPr="00BF2504">
              <w:rPr>
                <w:rFonts w:eastAsia="Times New Roman"/>
                <w:lang w:eastAsia="en-CA"/>
              </w:rPr>
              <w:t>Sans objet</w:t>
            </w:r>
          </w:p>
        </w:tc>
      </w:tr>
      <w:tr w:rsidR="0073302D" w:rsidRPr="00BF2504" w14:paraId="68D8B9BD" w14:textId="77777777" w:rsidTr="0012117C">
        <w:trPr>
          <w:cantSplit/>
          <w:trHeight w:val="300"/>
          <w:jc w:val="center"/>
        </w:trPr>
        <w:tc>
          <w:tcPr>
            <w:tcW w:w="3836" w:type="pct"/>
            <w:vAlign w:val="center"/>
            <w:hideMark/>
          </w:tcPr>
          <w:p w14:paraId="689B8875" w14:textId="77777777" w:rsidR="0073302D" w:rsidRPr="00BF2504" w:rsidRDefault="0073302D" w:rsidP="0073302D">
            <w:pPr>
              <w:pStyle w:val="TableBodyTextMIRB"/>
              <w:rPr>
                <w:rFonts w:eastAsia="Times New Roman"/>
                <w:lang w:eastAsia="en-CA"/>
              </w:rPr>
            </w:pPr>
            <w:r w:rsidRPr="00BF2504">
              <w:t>Township of Ryerson</w:t>
            </w:r>
          </w:p>
        </w:tc>
        <w:tc>
          <w:tcPr>
            <w:tcW w:w="1164" w:type="pct"/>
            <w:noWrap/>
            <w:vAlign w:val="center"/>
            <w:hideMark/>
          </w:tcPr>
          <w:p w14:paraId="31CEE29F" w14:textId="6388B364" w:rsidR="0073302D" w:rsidRPr="00BF2504" w:rsidRDefault="002D61AA" w:rsidP="0073302D">
            <w:pPr>
              <w:pStyle w:val="TableBodyTextMIRB"/>
            </w:pPr>
            <w:r w:rsidRPr="00BF2504">
              <w:rPr>
                <w:rFonts w:eastAsia="Times New Roman"/>
                <w:lang w:eastAsia="en-CA"/>
              </w:rPr>
              <w:t>Sans objet</w:t>
            </w:r>
          </w:p>
        </w:tc>
      </w:tr>
      <w:tr w:rsidR="0073302D" w:rsidRPr="00BF2504" w14:paraId="18217C19" w14:textId="77777777" w:rsidTr="0012117C">
        <w:trPr>
          <w:cantSplit/>
          <w:trHeight w:val="300"/>
          <w:jc w:val="center"/>
        </w:trPr>
        <w:tc>
          <w:tcPr>
            <w:tcW w:w="3836" w:type="pct"/>
            <w:vAlign w:val="center"/>
            <w:hideMark/>
          </w:tcPr>
          <w:p w14:paraId="5D5A688A" w14:textId="77777777" w:rsidR="0073302D" w:rsidRPr="00BF2504" w:rsidRDefault="0073302D" w:rsidP="0073302D">
            <w:pPr>
              <w:pStyle w:val="TableBodyTextMIRB"/>
              <w:rPr>
                <w:rFonts w:eastAsia="Times New Roman"/>
                <w:lang w:eastAsia="en-CA"/>
              </w:rPr>
            </w:pPr>
            <w:r w:rsidRPr="00BF2504">
              <w:t>Township of Sables-Spanish Rivers</w:t>
            </w:r>
          </w:p>
        </w:tc>
        <w:tc>
          <w:tcPr>
            <w:tcW w:w="1164" w:type="pct"/>
            <w:noWrap/>
            <w:vAlign w:val="center"/>
            <w:hideMark/>
          </w:tcPr>
          <w:p w14:paraId="70697103" w14:textId="363E82FB" w:rsidR="0073302D" w:rsidRPr="00BF2504" w:rsidRDefault="002D61AA" w:rsidP="0073302D">
            <w:pPr>
              <w:pStyle w:val="TableBodyTextMIRB"/>
            </w:pPr>
            <w:r w:rsidRPr="00BF2504">
              <w:rPr>
                <w:rFonts w:eastAsia="Times New Roman"/>
                <w:lang w:eastAsia="en-CA"/>
              </w:rPr>
              <w:t>Sans objet</w:t>
            </w:r>
          </w:p>
        </w:tc>
      </w:tr>
      <w:tr w:rsidR="0073302D" w:rsidRPr="00BF2504" w14:paraId="72753399" w14:textId="77777777" w:rsidTr="0012117C">
        <w:trPr>
          <w:cantSplit/>
          <w:trHeight w:val="300"/>
          <w:jc w:val="center"/>
        </w:trPr>
        <w:tc>
          <w:tcPr>
            <w:tcW w:w="3836" w:type="pct"/>
            <w:vAlign w:val="center"/>
            <w:hideMark/>
          </w:tcPr>
          <w:p w14:paraId="57A2963C" w14:textId="77777777" w:rsidR="0073302D" w:rsidRPr="00BF2504" w:rsidRDefault="0073302D" w:rsidP="0073302D">
            <w:pPr>
              <w:pStyle w:val="TableBodyTextMIRB"/>
              <w:rPr>
                <w:rFonts w:eastAsia="Times New Roman"/>
                <w:lang w:eastAsia="en-CA"/>
              </w:rPr>
            </w:pPr>
            <w:r w:rsidRPr="00BF2504">
              <w:t>Township of Schreiber</w:t>
            </w:r>
          </w:p>
        </w:tc>
        <w:tc>
          <w:tcPr>
            <w:tcW w:w="1164" w:type="pct"/>
            <w:noWrap/>
            <w:vAlign w:val="center"/>
            <w:hideMark/>
          </w:tcPr>
          <w:p w14:paraId="136A5CC2" w14:textId="3690B40A" w:rsidR="0073302D" w:rsidRPr="00BF2504" w:rsidRDefault="002D61AA" w:rsidP="0073302D">
            <w:pPr>
              <w:pStyle w:val="TableBodyTextMIRB"/>
            </w:pPr>
            <w:r w:rsidRPr="00BF2504">
              <w:rPr>
                <w:rFonts w:eastAsia="Times New Roman"/>
                <w:lang w:eastAsia="en-CA"/>
              </w:rPr>
              <w:t>Sans objet</w:t>
            </w:r>
          </w:p>
        </w:tc>
      </w:tr>
      <w:tr w:rsidR="0073302D" w:rsidRPr="00BF2504" w14:paraId="0628B9D5" w14:textId="77777777" w:rsidTr="0012117C">
        <w:trPr>
          <w:cantSplit/>
          <w:trHeight w:val="300"/>
          <w:jc w:val="center"/>
        </w:trPr>
        <w:tc>
          <w:tcPr>
            <w:tcW w:w="3836" w:type="pct"/>
            <w:vAlign w:val="center"/>
            <w:hideMark/>
          </w:tcPr>
          <w:p w14:paraId="15496C78" w14:textId="77777777" w:rsidR="0073302D" w:rsidRPr="00BF2504" w:rsidRDefault="0073302D" w:rsidP="0073302D">
            <w:pPr>
              <w:pStyle w:val="TableBodyTextMIRB"/>
              <w:rPr>
                <w:rFonts w:eastAsia="Times New Roman"/>
                <w:lang w:eastAsia="en-CA"/>
              </w:rPr>
            </w:pPr>
            <w:r w:rsidRPr="00BF2504">
              <w:t>Township of Scugog</w:t>
            </w:r>
          </w:p>
        </w:tc>
        <w:tc>
          <w:tcPr>
            <w:tcW w:w="1164" w:type="pct"/>
            <w:noWrap/>
            <w:vAlign w:val="center"/>
            <w:hideMark/>
          </w:tcPr>
          <w:p w14:paraId="3CD3030C" w14:textId="092F1B15" w:rsidR="0073302D" w:rsidRPr="00BF2504" w:rsidRDefault="002D61AA" w:rsidP="0073302D">
            <w:pPr>
              <w:pStyle w:val="TableBodyTextMIRB"/>
            </w:pPr>
            <w:r w:rsidRPr="00BF2504">
              <w:rPr>
                <w:rFonts w:eastAsia="Times New Roman"/>
                <w:lang w:eastAsia="en-CA"/>
              </w:rPr>
              <w:t>Sans objet</w:t>
            </w:r>
          </w:p>
        </w:tc>
      </w:tr>
      <w:tr w:rsidR="0073302D" w:rsidRPr="00BF2504" w14:paraId="0967AC7A" w14:textId="77777777" w:rsidTr="0012117C">
        <w:trPr>
          <w:cantSplit/>
          <w:trHeight w:val="300"/>
          <w:jc w:val="center"/>
        </w:trPr>
        <w:tc>
          <w:tcPr>
            <w:tcW w:w="3836" w:type="pct"/>
            <w:vAlign w:val="center"/>
            <w:hideMark/>
          </w:tcPr>
          <w:p w14:paraId="636DC504" w14:textId="77777777" w:rsidR="0073302D" w:rsidRPr="00BF2504" w:rsidRDefault="0073302D" w:rsidP="0073302D">
            <w:pPr>
              <w:pStyle w:val="TableBodyTextMIRB"/>
              <w:rPr>
                <w:rFonts w:eastAsia="Times New Roman"/>
                <w:lang w:eastAsia="en-CA"/>
              </w:rPr>
            </w:pPr>
            <w:r w:rsidRPr="00BF2504">
              <w:t>Township of Seguin</w:t>
            </w:r>
          </w:p>
        </w:tc>
        <w:tc>
          <w:tcPr>
            <w:tcW w:w="1164" w:type="pct"/>
            <w:noWrap/>
            <w:vAlign w:val="center"/>
            <w:hideMark/>
          </w:tcPr>
          <w:p w14:paraId="052C23D7" w14:textId="6A393965" w:rsidR="0073302D" w:rsidRPr="00BF2504" w:rsidRDefault="002D61AA" w:rsidP="0073302D">
            <w:pPr>
              <w:pStyle w:val="TableBodyTextMIRB"/>
            </w:pPr>
            <w:r w:rsidRPr="00BF2504">
              <w:rPr>
                <w:rFonts w:eastAsia="Times New Roman"/>
                <w:lang w:eastAsia="en-CA"/>
              </w:rPr>
              <w:t>Sans objet</w:t>
            </w:r>
          </w:p>
        </w:tc>
      </w:tr>
      <w:tr w:rsidR="0073302D" w:rsidRPr="00BF2504" w14:paraId="2C602B47" w14:textId="77777777" w:rsidTr="0012117C">
        <w:trPr>
          <w:cantSplit/>
          <w:trHeight w:val="300"/>
          <w:jc w:val="center"/>
        </w:trPr>
        <w:tc>
          <w:tcPr>
            <w:tcW w:w="3836" w:type="pct"/>
            <w:vAlign w:val="center"/>
            <w:hideMark/>
          </w:tcPr>
          <w:p w14:paraId="69506EBA" w14:textId="77777777" w:rsidR="0073302D" w:rsidRPr="00BF2504" w:rsidRDefault="0073302D" w:rsidP="0073302D">
            <w:pPr>
              <w:pStyle w:val="TableBodyTextMIRB"/>
              <w:rPr>
                <w:rFonts w:eastAsia="Times New Roman"/>
                <w:lang w:eastAsia="en-CA"/>
              </w:rPr>
            </w:pPr>
            <w:r w:rsidRPr="00BF2504">
              <w:t>Township of Selwyn</w:t>
            </w:r>
          </w:p>
        </w:tc>
        <w:tc>
          <w:tcPr>
            <w:tcW w:w="1164" w:type="pct"/>
            <w:noWrap/>
            <w:vAlign w:val="center"/>
            <w:hideMark/>
          </w:tcPr>
          <w:p w14:paraId="4DB4CE6E" w14:textId="4BC45CE7" w:rsidR="0073302D" w:rsidRPr="00BF2504" w:rsidRDefault="002D61AA" w:rsidP="0073302D">
            <w:pPr>
              <w:pStyle w:val="TableBodyTextMIRB"/>
            </w:pPr>
            <w:r w:rsidRPr="00BF2504">
              <w:rPr>
                <w:rFonts w:eastAsia="Times New Roman"/>
                <w:lang w:eastAsia="en-CA"/>
              </w:rPr>
              <w:t>Sans objet</w:t>
            </w:r>
          </w:p>
        </w:tc>
      </w:tr>
      <w:tr w:rsidR="0073302D" w:rsidRPr="00BF2504" w14:paraId="75270D2F" w14:textId="77777777" w:rsidTr="0012117C">
        <w:trPr>
          <w:cantSplit/>
          <w:trHeight w:val="300"/>
          <w:jc w:val="center"/>
        </w:trPr>
        <w:tc>
          <w:tcPr>
            <w:tcW w:w="3836" w:type="pct"/>
            <w:vAlign w:val="center"/>
            <w:hideMark/>
          </w:tcPr>
          <w:p w14:paraId="00690A0E" w14:textId="77777777" w:rsidR="0073302D" w:rsidRPr="00BF2504" w:rsidRDefault="0073302D" w:rsidP="0073302D">
            <w:pPr>
              <w:pStyle w:val="TableBodyTextMIRB"/>
              <w:rPr>
                <w:rFonts w:eastAsia="Times New Roman"/>
                <w:lang w:eastAsia="en-CA"/>
              </w:rPr>
            </w:pPr>
            <w:r w:rsidRPr="00BF2504">
              <w:t>Township of Severn</w:t>
            </w:r>
          </w:p>
        </w:tc>
        <w:tc>
          <w:tcPr>
            <w:tcW w:w="1164" w:type="pct"/>
            <w:noWrap/>
            <w:vAlign w:val="center"/>
            <w:hideMark/>
          </w:tcPr>
          <w:p w14:paraId="58B36498" w14:textId="1ED72A69" w:rsidR="0073302D" w:rsidRPr="00BF2504" w:rsidRDefault="002D61AA" w:rsidP="0073302D">
            <w:pPr>
              <w:pStyle w:val="TableBodyTextMIRB"/>
            </w:pPr>
            <w:r w:rsidRPr="00BF2504">
              <w:rPr>
                <w:rFonts w:eastAsia="Times New Roman"/>
                <w:lang w:eastAsia="en-CA"/>
              </w:rPr>
              <w:t>Sans objet</w:t>
            </w:r>
          </w:p>
        </w:tc>
      </w:tr>
      <w:tr w:rsidR="0073302D" w:rsidRPr="00BF2504" w14:paraId="198D0945" w14:textId="77777777" w:rsidTr="0012117C">
        <w:trPr>
          <w:cantSplit/>
          <w:trHeight w:val="300"/>
          <w:jc w:val="center"/>
        </w:trPr>
        <w:tc>
          <w:tcPr>
            <w:tcW w:w="3836" w:type="pct"/>
            <w:vAlign w:val="center"/>
            <w:hideMark/>
          </w:tcPr>
          <w:p w14:paraId="7631B6DD" w14:textId="77777777" w:rsidR="0073302D" w:rsidRPr="00BF2504" w:rsidRDefault="0073302D" w:rsidP="0073302D">
            <w:pPr>
              <w:pStyle w:val="TableBodyTextMIRB"/>
              <w:rPr>
                <w:rFonts w:eastAsia="Times New Roman"/>
                <w:lang w:eastAsia="en-CA"/>
              </w:rPr>
            </w:pPr>
            <w:r w:rsidRPr="00BF2504">
              <w:t>Township of Sioux Narrows-Nestor Falls</w:t>
            </w:r>
          </w:p>
        </w:tc>
        <w:tc>
          <w:tcPr>
            <w:tcW w:w="1164" w:type="pct"/>
            <w:noWrap/>
            <w:vAlign w:val="center"/>
            <w:hideMark/>
          </w:tcPr>
          <w:p w14:paraId="6C41209D" w14:textId="17B64677" w:rsidR="0073302D" w:rsidRPr="00BF2504" w:rsidRDefault="002D61AA" w:rsidP="0073302D">
            <w:pPr>
              <w:pStyle w:val="TableBodyTextMIRB"/>
            </w:pPr>
            <w:r w:rsidRPr="00BF2504">
              <w:rPr>
                <w:rFonts w:eastAsia="Times New Roman"/>
                <w:lang w:eastAsia="en-CA"/>
              </w:rPr>
              <w:t>Sans objet</w:t>
            </w:r>
          </w:p>
        </w:tc>
      </w:tr>
      <w:tr w:rsidR="0073302D" w:rsidRPr="00BF2504" w14:paraId="16E6C094" w14:textId="77777777" w:rsidTr="0012117C">
        <w:trPr>
          <w:cantSplit/>
          <w:trHeight w:val="300"/>
          <w:jc w:val="center"/>
        </w:trPr>
        <w:tc>
          <w:tcPr>
            <w:tcW w:w="3836" w:type="pct"/>
            <w:vAlign w:val="center"/>
            <w:hideMark/>
          </w:tcPr>
          <w:p w14:paraId="52A954A3" w14:textId="77777777" w:rsidR="0073302D" w:rsidRPr="00BF2504" w:rsidRDefault="0073302D" w:rsidP="0073302D">
            <w:pPr>
              <w:pStyle w:val="TableBodyTextMIRB"/>
              <w:rPr>
                <w:rFonts w:eastAsia="Times New Roman"/>
                <w:lang w:eastAsia="en-CA"/>
              </w:rPr>
            </w:pPr>
            <w:r w:rsidRPr="00BF2504">
              <w:t>Township of South Algonquin</w:t>
            </w:r>
          </w:p>
        </w:tc>
        <w:tc>
          <w:tcPr>
            <w:tcW w:w="1164" w:type="pct"/>
            <w:noWrap/>
            <w:vAlign w:val="center"/>
            <w:hideMark/>
          </w:tcPr>
          <w:p w14:paraId="4520D060" w14:textId="69E670A5" w:rsidR="0073302D" w:rsidRPr="00BF2504" w:rsidRDefault="002D61AA" w:rsidP="0073302D">
            <w:pPr>
              <w:pStyle w:val="TableBodyTextMIRB"/>
            </w:pPr>
            <w:r w:rsidRPr="00BF2504">
              <w:rPr>
                <w:rFonts w:eastAsia="Times New Roman"/>
                <w:lang w:eastAsia="en-CA"/>
              </w:rPr>
              <w:t>Sans objet</w:t>
            </w:r>
          </w:p>
        </w:tc>
      </w:tr>
      <w:tr w:rsidR="0073302D" w:rsidRPr="00BF2504" w14:paraId="51287253" w14:textId="77777777" w:rsidTr="0012117C">
        <w:trPr>
          <w:cantSplit/>
          <w:trHeight w:val="300"/>
          <w:jc w:val="center"/>
        </w:trPr>
        <w:tc>
          <w:tcPr>
            <w:tcW w:w="3836" w:type="pct"/>
            <w:vAlign w:val="center"/>
            <w:hideMark/>
          </w:tcPr>
          <w:p w14:paraId="2D76AF1B" w14:textId="77777777" w:rsidR="0073302D" w:rsidRPr="00BF2504" w:rsidRDefault="0073302D" w:rsidP="0073302D">
            <w:pPr>
              <w:pStyle w:val="TableBodyTextMIRB"/>
              <w:rPr>
                <w:rFonts w:eastAsia="Times New Roman"/>
                <w:lang w:eastAsia="en-CA"/>
              </w:rPr>
            </w:pPr>
            <w:r w:rsidRPr="00BF2504">
              <w:t>Township of South Frontenac</w:t>
            </w:r>
          </w:p>
        </w:tc>
        <w:tc>
          <w:tcPr>
            <w:tcW w:w="1164" w:type="pct"/>
            <w:noWrap/>
            <w:vAlign w:val="center"/>
            <w:hideMark/>
          </w:tcPr>
          <w:p w14:paraId="3D286145" w14:textId="64AE0564" w:rsidR="0073302D" w:rsidRPr="00BF2504" w:rsidRDefault="002D61AA" w:rsidP="0073302D">
            <w:pPr>
              <w:pStyle w:val="TableBodyTextMIRB"/>
            </w:pPr>
            <w:r w:rsidRPr="00BF2504">
              <w:rPr>
                <w:rFonts w:eastAsia="Times New Roman"/>
                <w:lang w:eastAsia="en-CA"/>
              </w:rPr>
              <w:t>Sans objet</w:t>
            </w:r>
          </w:p>
        </w:tc>
      </w:tr>
      <w:tr w:rsidR="0073302D" w:rsidRPr="00BF2504" w14:paraId="3AA31D18" w14:textId="77777777" w:rsidTr="0012117C">
        <w:trPr>
          <w:cantSplit/>
          <w:trHeight w:val="300"/>
          <w:jc w:val="center"/>
        </w:trPr>
        <w:tc>
          <w:tcPr>
            <w:tcW w:w="3836" w:type="pct"/>
            <w:vAlign w:val="center"/>
            <w:hideMark/>
          </w:tcPr>
          <w:p w14:paraId="17B6C753" w14:textId="77777777" w:rsidR="0073302D" w:rsidRPr="00BF2504" w:rsidRDefault="0073302D" w:rsidP="0073302D">
            <w:pPr>
              <w:pStyle w:val="TableBodyTextMIRB"/>
              <w:rPr>
                <w:rFonts w:eastAsia="Times New Roman"/>
                <w:lang w:eastAsia="en-CA"/>
              </w:rPr>
            </w:pPr>
            <w:r w:rsidRPr="00BF2504">
              <w:t>Township of South Glengarry</w:t>
            </w:r>
          </w:p>
        </w:tc>
        <w:tc>
          <w:tcPr>
            <w:tcW w:w="1164" w:type="pct"/>
            <w:noWrap/>
            <w:vAlign w:val="center"/>
            <w:hideMark/>
          </w:tcPr>
          <w:p w14:paraId="5A098794" w14:textId="5BCA7A4D" w:rsidR="0073302D" w:rsidRPr="00BF2504" w:rsidRDefault="002D61AA" w:rsidP="0073302D">
            <w:pPr>
              <w:pStyle w:val="TableBodyTextMIRB"/>
            </w:pPr>
            <w:r w:rsidRPr="00BF2504">
              <w:rPr>
                <w:rFonts w:eastAsia="Times New Roman"/>
                <w:lang w:eastAsia="en-CA"/>
              </w:rPr>
              <w:t>Sans objet</w:t>
            </w:r>
          </w:p>
        </w:tc>
      </w:tr>
      <w:tr w:rsidR="0073302D" w:rsidRPr="00BF2504" w14:paraId="49628D04" w14:textId="77777777" w:rsidTr="0012117C">
        <w:trPr>
          <w:cantSplit/>
          <w:trHeight w:val="300"/>
          <w:jc w:val="center"/>
        </w:trPr>
        <w:tc>
          <w:tcPr>
            <w:tcW w:w="3836" w:type="pct"/>
            <w:vAlign w:val="center"/>
            <w:hideMark/>
          </w:tcPr>
          <w:p w14:paraId="1EA003E1" w14:textId="77777777" w:rsidR="0073302D" w:rsidRPr="00BF2504" w:rsidRDefault="0073302D" w:rsidP="0073302D">
            <w:pPr>
              <w:pStyle w:val="TableBodyTextMIRB"/>
              <w:rPr>
                <w:rFonts w:eastAsia="Times New Roman"/>
                <w:lang w:eastAsia="en-CA"/>
              </w:rPr>
            </w:pPr>
            <w:r w:rsidRPr="00BF2504">
              <w:t>Township of South Stormont</w:t>
            </w:r>
          </w:p>
        </w:tc>
        <w:tc>
          <w:tcPr>
            <w:tcW w:w="1164" w:type="pct"/>
            <w:noWrap/>
            <w:vAlign w:val="center"/>
            <w:hideMark/>
          </w:tcPr>
          <w:p w14:paraId="7BC18043" w14:textId="2A661FF5" w:rsidR="0073302D" w:rsidRPr="00BF2504" w:rsidRDefault="002D61AA" w:rsidP="0073302D">
            <w:pPr>
              <w:pStyle w:val="TableBodyTextMIRB"/>
            </w:pPr>
            <w:r w:rsidRPr="00BF2504">
              <w:rPr>
                <w:rFonts w:eastAsia="Times New Roman"/>
                <w:lang w:eastAsia="en-CA"/>
              </w:rPr>
              <w:t>Sans objet</w:t>
            </w:r>
          </w:p>
        </w:tc>
      </w:tr>
      <w:tr w:rsidR="0073302D" w:rsidRPr="00BF2504" w14:paraId="62BDDF01" w14:textId="77777777" w:rsidTr="0012117C">
        <w:trPr>
          <w:cantSplit/>
          <w:trHeight w:val="300"/>
          <w:jc w:val="center"/>
        </w:trPr>
        <w:tc>
          <w:tcPr>
            <w:tcW w:w="3836" w:type="pct"/>
            <w:vAlign w:val="center"/>
            <w:hideMark/>
          </w:tcPr>
          <w:p w14:paraId="64C8A3E6" w14:textId="77777777" w:rsidR="0073302D" w:rsidRPr="00BF2504" w:rsidRDefault="0073302D" w:rsidP="0073302D">
            <w:pPr>
              <w:pStyle w:val="TableBodyTextMIRB"/>
              <w:rPr>
                <w:rFonts w:eastAsia="Times New Roman"/>
                <w:lang w:eastAsia="en-CA"/>
              </w:rPr>
            </w:pPr>
            <w:r w:rsidRPr="00BF2504">
              <w:t>Township of Southgate</w:t>
            </w:r>
          </w:p>
        </w:tc>
        <w:tc>
          <w:tcPr>
            <w:tcW w:w="1164" w:type="pct"/>
            <w:noWrap/>
            <w:vAlign w:val="center"/>
            <w:hideMark/>
          </w:tcPr>
          <w:p w14:paraId="00449968" w14:textId="24B76FA4" w:rsidR="0073302D" w:rsidRPr="00BF2504" w:rsidRDefault="002D61AA" w:rsidP="0073302D">
            <w:pPr>
              <w:pStyle w:val="TableBodyTextMIRB"/>
            </w:pPr>
            <w:r w:rsidRPr="00BF2504">
              <w:rPr>
                <w:rFonts w:eastAsia="Times New Roman"/>
                <w:lang w:eastAsia="en-CA"/>
              </w:rPr>
              <w:t>Sans objet</w:t>
            </w:r>
          </w:p>
        </w:tc>
      </w:tr>
      <w:tr w:rsidR="0073302D" w:rsidRPr="00BF2504" w14:paraId="050F2C17" w14:textId="77777777" w:rsidTr="0012117C">
        <w:trPr>
          <w:cantSplit/>
          <w:trHeight w:val="300"/>
          <w:jc w:val="center"/>
        </w:trPr>
        <w:tc>
          <w:tcPr>
            <w:tcW w:w="3836" w:type="pct"/>
            <w:vAlign w:val="center"/>
            <w:hideMark/>
          </w:tcPr>
          <w:p w14:paraId="29211A5C" w14:textId="77777777" w:rsidR="0073302D" w:rsidRPr="00BF2504" w:rsidRDefault="0073302D" w:rsidP="0073302D">
            <w:pPr>
              <w:pStyle w:val="TableBodyTextMIRB"/>
              <w:rPr>
                <w:rFonts w:eastAsia="Times New Roman"/>
                <w:lang w:eastAsia="en-CA"/>
              </w:rPr>
            </w:pPr>
            <w:r w:rsidRPr="00BF2504">
              <w:t>Township of South-West Oxford</w:t>
            </w:r>
          </w:p>
        </w:tc>
        <w:tc>
          <w:tcPr>
            <w:tcW w:w="1164" w:type="pct"/>
            <w:noWrap/>
            <w:vAlign w:val="center"/>
            <w:hideMark/>
          </w:tcPr>
          <w:p w14:paraId="75FCF9FC" w14:textId="1569F6BD" w:rsidR="0073302D" w:rsidRPr="00BF2504" w:rsidRDefault="002D61AA" w:rsidP="0073302D">
            <w:pPr>
              <w:pStyle w:val="TableBodyTextMIRB"/>
            </w:pPr>
            <w:r w:rsidRPr="00BF2504">
              <w:rPr>
                <w:rFonts w:eastAsia="Times New Roman"/>
                <w:lang w:eastAsia="en-CA"/>
              </w:rPr>
              <w:t>Sans objet</w:t>
            </w:r>
          </w:p>
        </w:tc>
      </w:tr>
      <w:tr w:rsidR="0073302D" w:rsidRPr="00BF2504" w14:paraId="493B38DD" w14:textId="77777777" w:rsidTr="0012117C">
        <w:trPr>
          <w:cantSplit/>
          <w:trHeight w:val="300"/>
          <w:jc w:val="center"/>
        </w:trPr>
        <w:tc>
          <w:tcPr>
            <w:tcW w:w="3836" w:type="pct"/>
            <w:vAlign w:val="center"/>
            <w:hideMark/>
          </w:tcPr>
          <w:p w14:paraId="321B256E" w14:textId="77777777" w:rsidR="0073302D" w:rsidRPr="00BF2504" w:rsidRDefault="0073302D" w:rsidP="0073302D">
            <w:pPr>
              <w:pStyle w:val="TableBodyTextMIRB"/>
              <w:rPr>
                <w:rFonts w:eastAsia="Times New Roman"/>
                <w:lang w:eastAsia="en-CA"/>
              </w:rPr>
            </w:pPr>
            <w:r w:rsidRPr="00BF2504">
              <w:t>Township of Southwold</w:t>
            </w:r>
          </w:p>
        </w:tc>
        <w:tc>
          <w:tcPr>
            <w:tcW w:w="1164" w:type="pct"/>
            <w:noWrap/>
            <w:vAlign w:val="center"/>
            <w:hideMark/>
          </w:tcPr>
          <w:p w14:paraId="5677B3D8" w14:textId="2703497D" w:rsidR="0073302D" w:rsidRPr="00BF2504" w:rsidRDefault="002D61AA" w:rsidP="0073302D">
            <w:pPr>
              <w:pStyle w:val="TableBodyTextMIRB"/>
            </w:pPr>
            <w:r w:rsidRPr="00BF2504">
              <w:rPr>
                <w:rFonts w:eastAsia="Times New Roman"/>
                <w:lang w:eastAsia="en-CA"/>
              </w:rPr>
              <w:t>Sans objet</w:t>
            </w:r>
          </w:p>
        </w:tc>
      </w:tr>
      <w:tr w:rsidR="0073302D" w:rsidRPr="00BF2504" w14:paraId="54453EB5" w14:textId="77777777" w:rsidTr="0012117C">
        <w:trPr>
          <w:cantSplit/>
          <w:trHeight w:val="300"/>
          <w:jc w:val="center"/>
        </w:trPr>
        <w:tc>
          <w:tcPr>
            <w:tcW w:w="3836" w:type="pct"/>
            <w:vAlign w:val="center"/>
            <w:hideMark/>
          </w:tcPr>
          <w:p w14:paraId="0001567F" w14:textId="77777777" w:rsidR="0073302D" w:rsidRPr="00BF2504" w:rsidRDefault="0073302D" w:rsidP="0073302D">
            <w:pPr>
              <w:pStyle w:val="TableBodyTextMIRB"/>
              <w:rPr>
                <w:rFonts w:eastAsia="Times New Roman"/>
                <w:lang w:eastAsia="en-CA"/>
              </w:rPr>
            </w:pPr>
            <w:r w:rsidRPr="00BF2504">
              <w:t>Township of Springwater</w:t>
            </w:r>
          </w:p>
        </w:tc>
        <w:tc>
          <w:tcPr>
            <w:tcW w:w="1164" w:type="pct"/>
            <w:noWrap/>
            <w:vAlign w:val="center"/>
            <w:hideMark/>
          </w:tcPr>
          <w:p w14:paraId="4E60024E" w14:textId="291BB276" w:rsidR="0073302D" w:rsidRPr="00BF2504" w:rsidRDefault="002D61AA" w:rsidP="0073302D">
            <w:pPr>
              <w:pStyle w:val="TableBodyTextMIRB"/>
            </w:pPr>
            <w:r w:rsidRPr="00BF2504">
              <w:rPr>
                <w:rFonts w:eastAsia="Times New Roman"/>
                <w:lang w:eastAsia="en-CA"/>
              </w:rPr>
              <w:t>Sans objet</w:t>
            </w:r>
          </w:p>
        </w:tc>
      </w:tr>
      <w:tr w:rsidR="0073302D" w:rsidRPr="00BF2504" w14:paraId="26015F87" w14:textId="77777777" w:rsidTr="0012117C">
        <w:trPr>
          <w:cantSplit/>
          <w:trHeight w:val="300"/>
          <w:jc w:val="center"/>
        </w:trPr>
        <w:tc>
          <w:tcPr>
            <w:tcW w:w="3836" w:type="pct"/>
            <w:vAlign w:val="center"/>
            <w:hideMark/>
          </w:tcPr>
          <w:p w14:paraId="7F837B52" w14:textId="77777777" w:rsidR="0073302D" w:rsidRPr="00BF2504" w:rsidRDefault="0073302D" w:rsidP="0073302D">
            <w:pPr>
              <w:pStyle w:val="TableBodyTextMIRB"/>
              <w:rPr>
                <w:rFonts w:eastAsia="Times New Roman"/>
                <w:lang w:eastAsia="en-CA"/>
              </w:rPr>
            </w:pPr>
            <w:r w:rsidRPr="00BF2504">
              <w:t>Township of St. Clair</w:t>
            </w:r>
          </w:p>
        </w:tc>
        <w:tc>
          <w:tcPr>
            <w:tcW w:w="1164" w:type="pct"/>
            <w:noWrap/>
            <w:vAlign w:val="center"/>
            <w:hideMark/>
          </w:tcPr>
          <w:p w14:paraId="721EE342" w14:textId="01F1B9F3" w:rsidR="0073302D" w:rsidRPr="00BF2504" w:rsidRDefault="002D61AA" w:rsidP="0073302D">
            <w:pPr>
              <w:pStyle w:val="TableBodyTextMIRB"/>
            </w:pPr>
            <w:r w:rsidRPr="00BF2504">
              <w:rPr>
                <w:rFonts w:eastAsia="Times New Roman"/>
                <w:lang w:eastAsia="en-CA"/>
              </w:rPr>
              <w:t>Sans objet</w:t>
            </w:r>
          </w:p>
        </w:tc>
      </w:tr>
      <w:tr w:rsidR="0073302D" w:rsidRPr="00BF2504" w14:paraId="1FEA8927" w14:textId="77777777" w:rsidTr="0012117C">
        <w:trPr>
          <w:cantSplit/>
          <w:trHeight w:val="300"/>
          <w:jc w:val="center"/>
        </w:trPr>
        <w:tc>
          <w:tcPr>
            <w:tcW w:w="3836" w:type="pct"/>
            <w:vAlign w:val="center"/>
            <w:hideMark/>
          </w:tcPr>
          <w:p w14:paraId="1DBA7DF6" w14:textId="77777777" w:rsidR="0073302D" w:rsidRPr="00BF2504" w:rsidRDefault="0073302D" w:rsidP="0073302D">
            <w:pPr>
              <w:pStyle w:val="TableBodyTextMIRB"/>
              <w:rPr>
                <w:rFonts w:eastAsia="Times New Roman"/>
                <w:lang w:eastAsia="en-CA"/>
              </w:rPr>
            </w:pPr>
            <w:r w:rsidRPr="00BF2504">
              <w:t>Township of St. Joseph</w:t>
            </w:r>
          </w:p>
        </w:tc>
        <w:tc>
          <w:tcPr>
            <w:tcW w:w="1164" w:type="pct"/>
            <w:noWrap/>
            <w:vAlign w:val="center"/>
            <w:hideMark/>
          </w:tcPr>
          <w:p w14:paraId="167EF786" w14:textId="4BA2B149" w:rsidR="0073302D" w:rsidRPr="00BF2504" w:rsidRDefault="002D61AA" w:rsidP="0073302D">
            <w:pPr>
              <w:pStyle w:val="TableBodyTextMIRB"/>
            </w:pPr>
            <w:r w:rsidRPr="00BF2504">
              <w:rPr>
                <w:rFonts w:eastAsia="Times New Roman"/>
                <w:lang w:eastAsia="en-CA"/>
              </w:rPr>
              <w:t>Sans objet</w:t>
            </w:r>
          </w:p>
        </w:tc>
      </w:tr>
      <w:tr w:rsidR="0073302D" w:rsidRPr="00BF2504" w14:paraId="2E0A1B9B" w14:textId="77777777" w:rsidTr="0012117C">
        <w:trPr>
          <w:cantSplit/>
          <w:trHeight w:val="300"/>
          <w:jc w:val="center"/>
        </w:trPr>
        <w:tc>
          <w:tcPr>
            <w:tcW w:w="3836" w:type="pct"/>
            <w:vAlign w:val="center"/>
            <w:hideMark/>
          </w:tcPr>
          <w:p w14:paraId="039C5CDC" w14:textId="77777777" w:rsidR="0073302D" w:rsidRPr="00BF2504" w:rsidRDefault="0073302D" w:rsidP="0073302D">
            <w:pPr>
              <w:pStyle w:val="TableBodyTextMIRB"/>
              <w:rPr>
                <w:rFonts w:eastAsia="Times New Roman"/>
                <w:lang w:eastAsia="en-CA"/>
              </w:rPr>
            </w:pPr>
            <w:r w:rsidRPr="00BF2504">
              <w:t>Township of Stirling-Rawdon</w:t>
            </w:r>
          </w:p>
        </w:tc>
        <w:tc>
          <w:tcPr>
            <w:tcW w:w="1164" w:type="pct"/>
            <w:noWrap/>
            <w:vAlign w:val="center"/>
            <w:hideMark/>
          </w:tcPr>
          <w:p w14:paraId="20A32689" w14:textId="088C9CF4" w:rsidR="0073302D" w:rsidRPr="00BF2504" w:rsidRDefault="002D61AA" w:rsidP="0073302D">
            <w:pPr>
              <w:pStyle w:val="TableBodyTextMIRB"/>
            </w:pPr>
            <w:r w:rsidRPr="00BF2504">
              <w:rPr>
                <w:rFonts w:eastAsia="Times New Roman"/>
                <w:lang w:eastAsia="en-CA"/>
              </w:rPr>
              <w:t>Sans objet</w:t>
            </w:r>
          </w:p>
        </w:tc>
      </w:tr>
      <w:tr w:rsidR="0073302D" w:rsidRPr="00BF2504" w14:paraId="4E8E6382" w14:textId="77777777" w:rsidTr="0012117C">
        <w:trPr>
          <w:cantSplit/>
          <w:trHeight w:val="300"/>
          <w:jc w:val="center"/>
        </w:trPr>
        <w:tc>
          <w:tcPr>
            <w:tcW w:w="3836" w:type="pct"/>
            <w:vAlign w:val="center"/>
            <w:hideMark/>
          </w:tcPr>
          <w:p w14:paraId="54D1C7DF" w14:textId="77777777" w:rsidR="0073302D" w:rsidRPr="00BF2504" w:rsidRDefault="0073302D" w:rsidP="0073302D">
            <w:pPr>
              <w:pStyle w:val="TableBodyTextMIRB"/>
              <w:rPr>
                <w:rFonts w:eastAsia="Times New Roman"/>
                <w:lang w:eastAsia="en-CA"/>
              </w:rPr>
            </w:pPr>
            <w:r w:rsidRPr="00BF2504">
              <w:t>Township of Stone Mills</w:t>
            </w:r>
          </w:p>
        </w:tc>
        <w:tc>
          <w:tcPr>
            <w:tcW w:w="1164" w:type="pct"/>
            <w:noWrap/>
            <w:vAlign w:val="center"/>
            <w:hideMark/>
          </w:tcPr>
          <w:p w14:paraId="0EEDA98E" w14:textId="33CCF5A7" w:rsidR="0073302D" w:rsidRPr="00BF2504" w:rsidRDefault="002D61AA" w:rsidP="0073302D">
            <w:pPr>
              <w:pStyle w:val="TableBodyTextMIRB"/>
            </w:pPr>
            <w:r w:rsidRPr="00BF2504">
              <w:rPr>
                <w:rFonts w:eastAsia="Times New Roman"/>
                <w:lang w:eastAsia="en-CA"/>
              </w:rPr>
              <w:t>Sans objet</w:t>
            </w:r>
          </w:p>
        </w:tc>
      </w:tr>
      <w:tr w:rsidR="0073302D" w:rsidRPr="00BF2504" w14:paraId="285EC4B2" w14:textId="77777777" w:rsidTr="0012117C">
        <w:trPr>
          <w:cantSplit/>
          <w:trHeight w:val="300"/>
          <w:jc w:val="center"/>
        </w:trPr>
        <w:tc>
          <w:tcPr>
            <w:tcW w:w="3836" w:type="pct"/>
            <w:vAlign w:val="center"/>
            <w:hideMark/>
          </w:tcPr>
          <w:p w14:paraId="461DDEE2" w14:textId="77777777" w:rsidR="0073302D" w:rsidRPr="00BF2504" w:rsidRDefault="0073302D" w:rsidP="0073302D">
            <w:pPr>
              <w:pStyle w:val="TableBodyTextMIRB"/>
              <w:rPr>
                <w:rFonts w:eastAsia="Times New Roman"/>
                <w:lang w:eastAsia="en-CA"/>
              </w:rPr>
            </w:pPr>
            <w:r w:rsidRPr="00BF2504">
              <w:t>Township of Strong</w:t>
            </w:r>
          </w:p>
        </w:tc>
        <w:tc>
          <w:tcPr>
            <w:tcW w:w="1164" w:type="pct"/>
            <w:noWrap/>
            <w:vAlign w:val="center"/>
            <w:hideMark/>
          </w:tcPr>
          <w:p w14:paraId="02FC6942" w14:textId="29C0AF08" w:rsidR="0073302D" w:rsidRPr="00BF2504" w:rsidRDefault="002D61AA" w:rsidP="0073302D">
            <w:pPr>
              <w:pStyle w:val="TableBodyTextMIRB"/>
            </w:pPr>
            <w:r w:rsidRPr="00BF2504">
              <w:rPr>
                <w:rFonts w:eastAsia="Times New Roman"/>
                <w:lang w:eastAsia="en-CA"/>
              </w:rPr>
              <w:t>Sans objet</w:t>
            </w:r>
          </w:p>
        </w:tc>
      </w:tr>
      <w:tr w:rsidR="0073302D" w:rsidRPr="00BF2504" w14:paraId="551A7877" w14:textId="77777777" w:rsidTr="0012117C">
        <w:trPr>
          <w:cantSplit/>
          <w:trHeight w:val="300"/>
          <w:jc w:val="center"/>
        </w:trPr>
        <w:tc>
          <w:tcPr>
            <w:tcW w:w="3836" w:type="pct"/>
            <w:vAlign w:val="center"/>
            <w:hideMark/>
          </w:tcPr>
          <w:p w14:paraId="56ACB197" w14:textId="77777777" w:rsidR="0073302D" w:rsidRPr="00BF2504" w:rsidRDefault="0073302D" w:rsidP="0073302D">
            <w:pPr>
              <w:pStyle w:val="TableBodyTextMIRB"/>
              <w:rPr>
                <w:rFonts w:eastAsia="Times New Roman"/>
                <w:lang w:eastAsia="en-CA"/>
              </w:rPr>
            </w:pPr>
            <w:r w:rsidRPr="00BF2504">
              <w:t>Township of Tarbutt and Tarbutt Additional</w:t>
            </w:r>
          </w:p>
        </w:tc>
        <w:tc>
          <w:tcPr>
            <w:tcW w:w="1164" w:type="pct"/>
            <w:noWrap/>
            <w:vAlign w:val="center"/>
            <w:hideMark/>
          </w:tcPr>
          <w:p w14:paraId="3A25BEEE" w14:textId="1B130767" w:rsidR="0073302D" w:rsidRPr="00BF2504" w:rsidRDefault="002D61AA" w:rsidP="0073302D">
            <w:pPr>
              <w:pStyle w:val="TableBodyTextMIRB"/>
            </w:pPr>
            <w:r w:rsidRPr="00BF2504">
              <w:rPr>
                <w:rFonts w:eastAsia="Times New Roman"/>
                <w:lang w:eastAsia="en-CA"/>
              </w:rPr>
              <w:t>Sans objet</w:t>
            </w:r>
          </w:p>
        </w:tc>
      </w:tr>
      <w:tr w:rsidR="0073302D" w:rsidRPr="00BF2504" w14:paraId="444286EC" w14:textId="77777777" w:rsidTr="0012117C">
        <w:trPr>
          <w:cantSplit/>
          <w:trHeight w:val="300"/>
          <w:jc w:val="center"/>
        </w:trPr>
        <w:tc>
          <w:tcPr>
            <w:tcW w:w="3836" w:type="pct"/>
            <w:vAlign w:val="center"/>
            <w:hideMark/>
          </w:tcPr>
          <w:p w14:paraId="738C5C6C" w14:textId="77777777" w:rsidR="0073302D" w:rsidRPr="00BF2504" w:rsidRDefault="0073302D" w:rsidP="0073302D">
            <w:pPr>
              <w:pStyle w:val="TableBodyTextMIRB"/>
              <w:rPr>
                <w:rFonts w:eastAsia="Times New Roman"/>
                <w:lang w:eastAsia="en-CA"/>
              </w:rPr>
            </w:pPr>
            <w:r w:rsidRPr="00BF2504">
              <w:t>Township of Tay</w:t>
            </w:r>
          </w:p>
        </w:tc>
        <w:tc>
          <w:tcPr>
            <w:tcW w:w="1164" w:type="pct"/>
            <w:noWrap/>
            <w:vAlign w:val="center"/>
            <w:hideMark/>
          </w:tcPr>
          <w:p w14:paraId="6AC28A5A" w14:textId="2C3531D5" w:rsidR="0073302D" w:rsidRPr="00BF2504" w:rsidRDefault="002D61AA" w:rsidP="0073302D">
            <w:pPr>
              <w:pStyle w:val="TableBodyTextMIRB"/>
            </w:pPr>
            <w:r w:rsidRPr="00BF2504">
              <w:rPr>
                <w:rFonts w:eastAsia="Times New Roman"/>
                <w:lang w:eastAsia="en-CA"/>
              </w:rPr>
              <w:t>Sans objet</w:t>
            </w:r>
          </w:p>
        </w:tc>
      </w:tr>
      <w:tr w:rsidR="0073302D" w:rsidRPr="00BF2504" w14:paraId="57CBC535" w14:textId="77777777" w:rsidTr="0012117C">
        <w:trPr>
          <w:cantSplit/>
          <w:trHeight w:val="300"/>
          <w:jc w:val="center"/>
        </w:trPr>
        <w:tc>
          <w:tcPr>
            <w:tcW w:w="3836" w:type="pct"/>
            <w:vAlign w:val="center"/>
            <w:hideMark/>
          </w:tcPr>
          <w:p w14:paraId="473ED89C" w14:textId="77777777" w:rsidR="0073302D" w:rsidRPr="00BF2504" w:rsidRDefault="0073302D" w:rsidP="0073302D">
            <w:pPr>
              <w:pStyle w:val="TableBodyTextMIRB"/>
              <w:rPr>
                <w:rFonts w:eastAsia="Times New Roman"/>
                <w:lang w:eastAsia="en-CA"/>
              </w:rPr>
            </w:pPr>
            <w:r w:rsidRPr="00BF2504">
              <w:t>Township of Tay Valley</w:t>
            </w:r>
          </w:p>
        </w:tc>
        <w:tc>
          <w:tcPr>
            <w:tcW w:w="1164" w:type="pct"/>
            <w:noWrap/>
            <w:vAlign w:val="center"/>
            <w:hideMark/>
          </w:tcPr>
          <w:p w14:paraId="5108C072" w14:textId="29F75AF9" w:rsidR="0073302D" w:rsidRPr="00BF2504" w:rsidRDefault="002D61AA" w:rsidP="0073302D">
            <w:pPr>
              <w:pStyle w:val="TableBodyTextMIRB"/>
            </w:pPr>
            <w:r w:rsidRPr="00BF2504">
              <w:rPr>
                <w:rFonts w:eastAsia="Times New Roman"/>
                <w:lang w:eastAsia="en-CA"/>
              </w:rPr>
              <w:t>Sans objet</w:t>
            </w:r>
          </w:p>
        </w:tc>
      </w:tr>
      <w:tr w:rsidR="0073302D" w:rsidRPr="00BF2504" w14:paraId="72FD3B47" w14:textId="77777777" w:rsidTr="0012117C">
        <w:trPr>
          <w:cantSplit/>
          <w:trHeight w:val="300"/>
          <w:jc w:val="center"/>
        </w:trPr>
        <w:tc>
          <w:tcPr>
            <w:tcW w:w="3836" w:type="pct"/>
            <w:vAlign w:val="center"/>
            <w:hideMark/>
          </w:tcPr>
          <w:p w14:paraId="3F595C65" w14:textId="77777777" w:rsidR="0073302D" w:rsidRPr="00BF2504" w:rsidRDefault="0073302D" w:rsidP="0073302D">
            <w:pPr>
              <w:pStyle w:val="TableBodyTextMIRB"/>
              <w:rPr>
                <w:rFonts w:eastAsia="Times New Roman"/>
                <w:lang w:eastAsia="en-CA"/>
              </w:rPr>
            </w:pPr>
            <w:r w:rsidRPr="00BF2504">
              <w:t>Township of Tehkummah</w:t>
            </w:r>
          </w:p>
        </w:tc>
        <w:tc>
          <w:tcPr>
            <w:tcW w:w="1164" w:type="pct"/>
            <w:noWrap/>
            <w:vAlign w:val="center"/>
            <w:hideMark/>
          </w:tcPr>
          <w:p w14:paraId="623A55DF" w14:textId="240D0E9B" w:rsidR="0073302D" w:rsidRPr="00BF2504" w:rsidRDefault="002D61AA" w:rsidP="0073302D">
            <w:pPr>
              <w:pStyle w:val="TableBodyTextMIRB"/>
            </w:pPr>
            <w:r w:rsidRPr="00BF2504">
              <w:rPr>
                <w:rFonts w:eastAsia="Times New Roman"/>
                <w:lang w:eastAsia="en-CA"/>
              </w:rPr>
              <w:t>Sans objet</w:t>
            </w:r>
          </w:p>
        </w:tc>
      </w:tr>
      <w:tr w:rsidR="0073302D" w:rsidRPr="00BF2504" w14:paraId="74A0E2EC" w14:textId="77777777" w:rsidTr="0012117C">
        <w:trPr>
          <w:cantSplit/>
          <w:trHeight w:val="300"/>
          <w:jc w:val="center"/>
        </w:trPr>
        <w:tc>
          <w:tcPr>
            <w:tcW w:w="3836" w:type="pct"/>
            <w:vAlign w:val="center"/>
            <w:hideMark/>
          </w:tcPr>
          <w:p w14:paraId="77D808E0" w14:textId="77777777" w:rsidR="0073302D" w:rsidRPr="00BF2504" w:rsidRDefault="0073302D" w:rsidP="0073302D">
            <w:pPr>
              <w:pStyle w:val="TableBodyTextMIRB"/>
              <w:rPr>
                <w:rFonts w:eastAsia="Times New Roman"/>
                <w:lang w:eastAsia="en-CA"/>
              </w:rPr>
            </w:pPr>
            <w:r w:rsidRPr="00BF2504">
              <w:t>Township of Terrace Bay</w:t>
            </w:r>
          </w:p>
        </w:tc>
        <w:tc>
          <w:tcPr>
            <w:tcW w:w="1164" w:type="pct"/>
            <w:noWrap/>
            <w:vAlign w:val="center"/>
            <w:hideMark/>
          </w:tcPr>
          <w:p w14:paraId="35D983C5" w14:textId="3049A433" w:rsidR="0073302D" w:rsidRPr="00BF2504" w:rsidRDefault="002D61AA" w:rsidP="0073302D">
            <w:pPr>
              <w:pStyle w:val="TableBodyTextMIRB"/>
            </w:pPr>
            <w:r w:rsidRPr="00BF2504">
              <w:rPr>
                <w:rFonts w:eastAsia="Times New Roman"/>
                <w:lang w:eastAsia="en-CA"/>
              </w:rPr>
              <w:t>Sans objet</w:t>
            </w:r>
          </w:p>
        </w:tc>
      </w:tr>
      <w:tr w:rsidR="0073302D" w:rsidRPr="00BF2504" w14:paraId="7C0F96A6" w14:textId="77777777" w:rsidTr="0012117C">
        <w:trPr>
          <w:cantSplit/>
          <w:trHeight w:val="300"/>
          <w:jc w:val="center"/>
        </w:trPr>
        <w:tc>
          <w:tcPr>
            <w:tcW w:w="3836" w:type="pct"/>
            <w:vAlign w:val="center"/>
            <w:hideMark/>
          </w:tcPr>
          <w:p w14:paraId="5B2E6714" w14:textId="77777777" w:rsidR="0073302D" w:rsidRPr="00BF2504" w:rsidRDefault="0073302D" w:rsidP="0073302D">
            <w:pPr>
              <w:pStyle w:val="TableBodyTextMIRB"/>
              <w:rPr>
                <w:rFonts w:eastAsia="Times New Roman"/>
                <w:lang w:eastAsia="en-CA"/>
              </w:rPr>
            </w:pPr>
            <w:r w:rsidRPr="00BF2504">
              <w:lastRenderedPageBreak/>
              <w:t>Township of the Archipelago</w:t>
            </w:r>
          </w:p>
        </w:tc>
        <w:tc>
          <w:tcPr>
            <w:tcW w:w="1164" w:type="pct"/>
            <w:noWrap/>
            <w:vAlign w:val="center"/>
            <w:hideMark/>
          </w:tcPr>
          <w:p w14:paraId="1E35411C" w14:textId="20A7CC01" w:rsidR="0073302D" w:rsidRPr="00BF2504" w:rsidRDefault="002D61AA" w:rsidP="0073302D">
            <w:pPr>
              <w:pStyle w:val="TableBodyTextMIRB"/>
            </w:pPr>
            <w:r w:rsidRPr="00BF2504">
              <w:rPr>
                <w:rFonts w:eastAsia="Times New Roman"/>
                <w:lang w:eastAsia="en-CA"/>
              </w:rPr>
              <w:t>Sans objet</w:t>
            </w:r>
          </w:p>
        </w:tc>
      </w:tr>
      <w:tr w:rsidR="0073302D" w:rsidRPr="00BF2504" w14:paraId="47F8FEED" w14:textId="77777777" w:rsidTr="0012117C">
        <w:trPr>
          <w:cantSplit/>
          <w:trHeight w:val="300"/>
          <w:jc w:val="center"/>
        </w:trPr>
        <w:tc>
          <w:tcPr>
            <w:tcW w:w="3836" w:type="pct"/>
            <w:vAlign w:val="center"/>
            <w:hideMark/>
          </w:tcPr>
          <w:p w14:paraId="7D136971" w14:textId="77777777" w:rsidR="0073302D" w:rsidRPr="00BF2504" w:rsidRDefault="0073302D" w:rsidP="0073302D">
            <w:pPr>
              <w:pStyle w:val="TableBodyTextMIRB"/>
              <w:rPr>
                <w:rFonts w:eastAsia="Times New Roman"/>
                <w:lang w:eastAsia="en-CA"/>
              </w:rPr>
            </w:pPr>
            <w:r w:rsidRPr="00BF2504">
              <w:t>Township of the North Shore</w:t>
            </w:r>
          </w:p>
        </w:tc>
        <w:tc>
          <w:tcPr>
            <w:tcW w:w="1164" w:type="pct"/>
            <w:noWrap/>
            <w:vAlign w:val="center"/>
            <w:hideMark/>
          </w:tcPr>
          <w:p w14:paraId="6CC12017" w14:textId="114C2090" w:rsidR="0073302D" w:rsidRPr="00BF2504" w:rsidRDefault="002D61AA" w:rsidP="0073302D">
            <w:pPr>
              <w:pStyle w:val="TableBodyTextMIRB"/>
            </w:pPr>
            <w:r w:rsidRPr="00BF2504">
              <w:rPr>
                <w:rFonts w:eastAsia="Times New Roman"/>
                <w:lang w:eastAsia="en-CA"/>
              </w:rPr>
              <w:t>Sans objet</w:t>
            </w:r>
          </w:p>
        </w:tc>
      </w:tr>
      <w:tr w:rsidR="0073302D" w:rsidRPr="00BF2504" w14:paraId="6293A528" w14:textId="77777777" w:rsidTr="0012117C">
        <w:trPr>
          <w:cantSplit/>
          <w:trHeight w:val="300"/>
          <w:jc w:val="center"/>
        </w:trPr>
        <w:tc>
          <w:tcPr>
            <w:tcW w:w="3836" w:type="pct"/>
            <w:vAlign w:val="center"/>
            <w:hideMark/>
          </w:tcPr>
          <w:p w14:paraId="3658AB95" w14:textId="77777777" w:rsidR="0073302D" w:rsidRPr="00BF2504" w:rsidRDefault="0073302D" w:rsidP="0073302D">
            <w:pPr>
              <w:pStyle w:val="TableBodyTextMIRB"/>
              <w:rPr>
                <w:rFonts w:eastAsia="Times New Roman"/>
                <w:lang w:eastAsia="en-CA"/>
              </w:rPr>
            </w:pPr>
            <w:r w:rsidRPr="00BF2504">
              <w:t>Township of Tiny</w:t>
            </w:r>
          </w:p>
        </w:tc>
        <w:tc>
          <w:tcPr>
            <w:tcW w:w="1164" w:type="pct"/>
            <w:noWrap/>
            <w:vAlign w:val="center"/>
            <w:hideMark/>
          </w:tcPr>
          <w:p w14:paraId="02BB32AC" w14:textId="3870C0D2" w:rsidR="0073302D" w:rsidRPr="00BF2504" w:rsidRDefault="002D61AA" w:rsidP="0073302D">
            <w:pPr>
              <w:pStyle w:val="TableBodyTextMIRB"/>
            </w:pPr>
            <w:r w:rsidRPr="00BF2504">
              <w:rPr>
                <w:rFonts w:eastAsia="Times New Roman"/>
                <w:lang w:eastAsia="en-CA"/>
              </w:rPr>
              <w:t>Sans objet</w:t>
            </w:r>
          </w:p>
        </w:tc>
      </w:tr>
      <w:tr w:rsidR="0073302D" w:rsidRPr="00BF2504" w14:paraId="7F211AF1" w14:textId="77777777" w:rsidTr="0012117C">
        <w:trPr>
          <w:cantSplit/>
          <w:trHeight w:val="300"/>
          <w:jc w:val="center"/>
        </w:trPr>
        <w:tc>
          <w:tcPr>
            <w:tcW w:w="3836" w:type="pct"/>
            <w:vAlign w:val="center"/>
            <w:hideMark/>
          </w:tcPr>
          <w:p w14:paraId="5533E3F9" w14:textId="77777777" w:rsidR="0073302D" w:rsidRPr="00BF2504" w:rsidRDefault="0073302D" w:rsidP="0073302D">
            <w:pPr>
              <w:pStyle w:val="TableBodyTextMIRB"/>
              <w:rPr>
                <w:rFonts w:eastAsia="Times New Roman"/>
                <w:lang w:eastAsia="en-CA"/>
              </w:rPr>
            </w:pPr>
            <w:r w:rsidRPr="00BF2504">
              <w:t>Township of Tudor and Cashel</w:t>
            </w:r>
          </w:p>
        </w:tc>
        <w:tc>
          <w:tcPr>
            <w:tcW w:w="1164" w:type="pct"/>
            <w:noWrap/>
            <w:vAlign w:val="center"/>
            <w:hideMark/>
          </w:tcPr>
          <w:p w14:paraId="42BD9C47" w14:textId="590F16A8" w:rsidR="0073302D" w:rsidRPr="00BF2504" w:rsidRDefault="002D61AA" w:rsidP="0073302D">
            <w:pPr>
              <w:pStyle w:val="TableBodyTextMIRB"/>
            </w:pPr>
            <w:r w:rsidRPr="00BF2504">
              <w:rPr>
                <w:rFonts w:eastAsia="Times New Roman"/>
                <w:lang w:eastAsia="en-CA"/>
              </w:rPr>
              <w:t>Sans objet</w:t>
            </w:r>
          </w:p>
        </w:tc>
      </w:tr>
      <w:tr w:rsidR="0073302D" w:rsidRPr="00BF2504" w14:paraId="1C77F3C4" w14:textId="77777777" w:rsidTr="0012117C">
        <w:trPr>
          <w:cantSplit/>
          <w:trHeight w:val="300"/>
          <w:jc w:val="center"/>
        </w:trPr>
        <w:tc>
          <w:tcPr>
            <w:tcW w:w="3836" w:type="pct"/>
            <w:vAlign w:val="center"/>
            <w:hideMark/>
          </w:tcPr>
          <w:p w14:paraId="341396DF" w14:textId="77777777" w:rsidR="0073302D" w:rsidRPr="00BF2504" w:rsidRDefault="0073302D" w:rsidP="0073302D">
            <w:pPr>
              <w:pStyle w:val="TableBodyTextMIRB"/>
              <w:rPr>
                <w:rFonts w:eastAsia="Times New Roman"/>
                <w:lang w:eastAsia="en-CA"/>
              </w:rPr>
            </w:pPr>
            <w:r w:rsidRPr="00BF2504">
              <w:t>Township of Tyendinaga</w:t>
            </w:r>
          </w:p>
        </w:tc>
        <w:tc>
          <w:tcPr>
            <w:tcW w:w="1164" w:type="pct"/>
            <w:noWrap/>
            <w:vAlign w:val="center"/>
            <w:hideMark/>
          </w:tcPr>
          <w:p w14:paraId="6E8FC4A6" w14:textId="17350DF8" w:rsidR="0073302D" w:rsidRPr="00BF2504" w:rsidRDefault="002D61AA" w:rsidP="0073302D">
            <w:pPr>
              <w:pStyle w:val="TableBodyTextMIRB"/>
            </w:pPr>
            <w:r w:rsidRPr="00BF2504">
              <w:rPr>
                <w:rFonts w:eastAsia="Times New Roman"/>
                <w:lang w:eastAsia="en-CA"/>
              </w:rPr>
              <w:t>Sans objet</w:t>
            </w:r>
          </w:p>
        </w:tc>
      </w:tr>
      <w:tr w:rsidR="0073302D" w:rsidRPr="00BF2504" w14:paraId="6EF91D4F" w14:textId="77777777" w:rsidTr="0012117C">
        <w:trPr>
          <w:cantSplit/>
          <w:trHeight w:val="300"/>
          <w:jc w:val="center"/>
        </w:trPr>
        <w:tc>
          <w:tcPr>
            <w:tcW w:w="3836" w:type="pct"/>
            <w:vAlign w:val="center"/>
            <w:hideMark/>
          </w:tcPr>
          <w:p w14:paraId="40CF6990" w14:textId="77777777" w:rsidR="0073302D" w:rsidRPr="00BF2504" w:rsidRDefault="0073302D" w:rsidP="0073302D">
            <w:pPr>
              <w:pStyle w:val="TableBodyTextMIRB"/>
              <w:rPr>
                <w:rFonts w:eastAsia="Times New Roman"/>
                <w:lang w:eastAsia="en-CA"/>
              </w:rPr>
            </w:pPr>
            <w:r w:rsidRPr="00BF2504">
              <w:t>Township of Uxbridge</w:t>
            </w:r>
          </w:p>
        </w:tc>
        <w:tc>
          <w:tcPr>
            <w:tcW w:w="1164" w:type="pct"/>
            <w:noWrap/>
            <w:vAlign w:val="center"/>
            <w:hideMark/>
          </w:tcPr>
          <w:p w14:paraId="70119E77" w14:textId="7D842036" w:rsidR="0073302D" w:rsidRPr="00BF2504" w:rsidRDefault="002D61AA" w:rsidP="0073302D">
            <w:pPr>
              <w:pStyle w:val="TableBodyTextMIRB"/>
            </w:pPr>
            <w:r w:rsidRPr="00BF2504">
              <w:rPr>
                <w:rFonts w:eastAsia="Times New Roman"/>
                <w:lang w:eastAsia="en-CA"/>
              </w:rPr>
              <w:t>Sans objet</w:t>
            </w:r>
          </w:p>
        </w:tc>
      </w:tr>
      <w:tr w:rsidR="0073302D" w:rsidRPr="00BF2504" w14:paraId="286A7505" w14:textId="77777777" w:rsidTr="0012117C">
        <w:trPr>
          <w:cantSplit/>
          <w:trHeight w:val="300"/>
          <w:jc w:val="center"/>
        </w:trPr>
        <w:tc>
          <w:tcPr>
            <w:tcW w:w="3836" w:type="pct"/>
            <w:vAlign w:val="center"/>
            <w:hideMark/>
          </w:tcPr>
          <w:p w14:paraId="65E6570F" w14:textId="77777777" w:rsidR="0073302D" w:rsidRPr="00BF2504" w:rsidRDefault="0073302D" w:rsidP="0073302D">
            <w:pPr>
              <w:pStyle w:val="TableBodyTextMIRB"/>
              <w:rPr>
                <w:rFonts w:eastAsia="Times New Roman"/>
                <w:lang w:eastAsia="en-CA"/>
              </w:rPr>
            </w:pPr>
            <w:r w:rsidRPr="00BF2504">
              <w:t>Township of Val Rita-Harty</w:t>
            </w:r>
          </w:p>
        </w:tc>
        <w:tc>
          <w:tcPr>
            <w:tcW w:w="1164" w:type="pct"/>
            <w:noWrap/>
            <w:vAlign w:val="center"/>
            <w:hideMark/>
          </w:tcPr>
          <w:p w14:paraId="50A6C1ED" w14:textId="09EAB87E" w:rsidR="0073302D" w:rsidRPr="00BF2504" w:rsidRDefault="002D61AA" w:rsidP="0073302D">
            <w:pPr>
              <w:pStyle w:val="TableBodyTextMIRB"/>
            </w:pPr>
            <w:r w:rsidRPr="00BF2504">
              <w:rPr>
                <w:rFonts w:eastAsia="Times New Roman"/>
                <w:lang w:eastAsia="en-CA"/>
              </w:rPr>
              <w:t>Sans objet</w:t>
            </w:r>
          </w:p>
        </w:tc>
      </w:tr>
      <w:tr w:rsidR="0073302D" w:rsidRPr="00BF2504" w14:paraId="5F906244" w14:textId="77777777" w:rsidTr="0012117C">
        <w:trPr>
          <w:cantSplit/>
          <w:trHeight w:val="300"/>
          <w:jc w:val="center"/>
        </w:trPr>
        <w:tc>
          <w:tcPr>
            <w:tcW w:w="3836" w:type="pct"/>
            <w:vAlign w:val="center"/>
            <w:hideMark/>
          </w:tcPr>
          <w:p w14:paraId="17180514" w14:textId="77777777" w:rsidR="0073302D" w:rsidRPr="00BF2504" w:rsidRDefault="0073302D" w:rsidP="0073302D">
            <w:pPr>
              <w:pStyle w:val="TableBodyTextMIRB"/>
              <w:rPr>
                <w:rFonts w:eastAsia="Times New Roman"/>
                <w:lang w:eastAsia="en-CA"/>
              </w:rPr>
            </w:pPr>
            <w:r w:rsidRPr="00BF2504">
              <w:t>Township of Wainfleet</w:t>
            </w:r>
          </w:p>
        </w:tc>
        <w:tc>
          <w:tcPr>
            <w:tcW w:w="1164" w:type="pct"/>
            <w:noWrap/>
            <w:vAlign w:val="center"/>
            <w:hideMark/>
          </w:tcPr>
          <w:p w14:paraId="0F8795F4" w14:textId="02039417" w:rsidR="0073302D" w:rsidRPr="00BF2504" w:rsidRDefault="002D61AA" w:rsidP="0073302D">
            <w:pPr>
              <w:pStyle w:val="TableBodyTextMIRB"/>
            </w:pPr>
            <w:r w:rsidRPr="00BF2504">
              <w:rPr>
                <w:rFonts w:eastAsia="Times New Roman"/>
                <w:lang w:eastAsia="en-CA"/>
              </w:rPr>
              <w:t>Sans objet</w:t>
            </w:r>
          </w:p>
        </w:tc>
      </w:tr>
      <w:tr w:rsidR="0073302D" w:rsidRPr="00BF2504" w14:paraId="4564BD7B" w14:textId="77777777" w:rsidTr="0012117C">
        <w:trPr>
          <w:cantSplit/>
          <w:trHeight w:val="300"/>
          <w:jc w:val="center"/>
        </w:trPr>
        <w:tc>
          <w:tcPr>
            <w:tcW w:w="3836" w:type="pct"/>
            <w:vAlign w:val="center"/>
            <w:hideMark/>
          </w:tcPr>
          <w:p w14:paraId="4116C67C" w14:textId="77777777" w:rsidR="0073302D" w:rsidRPr="00BF2504" w:rsidRDefault="0073302D" w:rsidP="0073302D">
            <w:pPr>
              <w:pStyle w:val="TableBodyTextMIRB"/>
              <w:rPr>
                <w:rFonts w:eastAsia="Times New Roman"/>
                <w:lang w:eastAsia="en-CA"/>
              </w:rPr>
            </w:pPr>
            <w:r w:rsidRPr="00BF2504">
              <w:t>Township of Warwick</w:t>
            </w:r>
          </w:p>
        </w:tc>
        <w:tc>
          <w:tcPr>
            <w:tcW w:w="1164" w:type="pct"/>
            <w:noWrap/>
            <w:vAlign w:val="center"/>
            <w:hideMark/>
          </w:tcPr>
          <w:p w14:paraId="21C95F96" w14:textId="77B2E38C" w:rsidR="0073302D" w:rsidRPr="00BF2504" w:rsidRDefault="002D61AA" w:rsidP="0073302D">
            <w:pPr>
              <w:pStyle w:val="TableBodyTextMIRB"/>
            </w:pPr>
            <w:r w:rsidRPr="00BF2504">
              <w:rPr>
                <w:rFonts w:eastAsia="Times New Roman"/>
                <w:lang w:eastAsia="en-CA"/>
              </w:rPr>
              <w:t>Sans objet</w:t>
            </w:r>
          </w:p>
        </w:tc>
      </w:tr>
      <w:tr w:rsidR="0073302D" w:rsidRPr="00BF2504" w14:paraId="7E96C24D" w14:textId="77777777" w:rsidTr="0012117C">
        <w:trPr>
          <w:cantSplit/>
          <w:trHeight w:val="300"/>
          <w:jc w:val="center"/>
        </w:trPr>
        <w:tc>
          <w:tcPr>
            <w:tcW w:w="3836" w:type="pct"/>
            <w:vAlign w:val="center"/>
            <w:hideMark/>
          </w:tcPr>
          <w:p w14:paraId="44C5F62B" w14:textId="77777777" w:rsidR="0073302D" w:rsidRPr="00BF2504" w:rsidRDefault="0073302D" w:rsidP="0073302D">
            <w:pPr>
              <w:pStyle w:val="TableBodyTextMIRB"/>
              <w:rPr>
                <w:rFonts w:eastAsia="Times New Roman"/>
                <w:lang w:eastAsia="en-CA"/>
              </w:rPr>
            </w:pPr>
            <w:r w:rsidRPr="00BF2504">
              <w:t>Township of Wellesley</w:t>
            </w:r>
          </w:p>
        </w:tc>
        <w:tc>
          <w:tcPr>
            <w:tcW w:w="1164" w:type="pct"/>
            <w:noWrap/>
            <w:vAlign w:val="center"/>
            <w:hideMark/>
          </w:tcPr>
          <w:p w14:paraId="7981AB55" w14:textId="6850889D" w:rsidR="0073302D" w:rsidRPr="00BF2504" w:rsidRDefault="002D61AA" w:rsidP="0073302D">
            <w:pPr>
              <w:pStyle w:val="TableBodyTextMIRB"/>
            </w:pPr>
            <w:r w:rsidRPr="00BF2504">
              <w:rPr>
                <w:rFonts w:eastAsia="Times New Roman"/>
                <w:lang w:eastAsia="en-CA"/>
              </w:rPr>
              <w:t>Sans objet</w:t>
            </w:r>
          </w:p>
        </w:tc>
      </w:tr>
      <w:tr w:rsidR="0073302D" w:rsidRPr="00BF2504" w14:paraId="0C1C7419" w14:textId="77777777" w:rsidTr="0012117C">
        <w:trPr>
          <w:cantSplit/>
          <w:trHeight w:val="300"/>
          <w:jc w:val="center"/>
        </w:trPr>
        <w:tc>
          <w:tcPr>
            <w:tcW w:w="3836" w:type="pct"/>
            <w:vAlign w:val="center"/>
            <w:hideMark/>
          </w:tcPr>
          <w:p w14:paraId="78A90FDC" w14:textId="77777777" w:rsidR="0073302D" w:rsidRPr="00BF2504" w:rsidRDefault="0073302D" w:rsidP="0073302D">
            <w:pPr>
              <w:pStyle w:val="TableBodyTextMIRB"/>
              <w:rPr>
                <w:rFonts w:eastAsia="Times New Roman"/>
                <w:lang w:eastAsia="en-CA"/>
              </w:rPr>
            </w:pPr>
            <w:r w:rsidRPr="00BF2504">
              <w:t>Township of Wellington North</w:t>
            </w:r>
          </w:p>
        </w:tc>
        <w:tc>
          <w:tcPr>
            <w:tcW w:w="1164" w:type="pct"/>
            <w:noWrap/>
            <w:vAlign w:val="center"/>
            <w:hideMark/>
          </w:tcPr>
          <w:p w14:paraId="08D26FEC" w14:textId="34CBC292" w:rsidR="0073302D" w:rsidRPr="00BF2504" w:rsidRDefault="002D61AA" w:rsidP="0073302D">
            <w:pPr>
              <w:pStyle w:val="TableBodyTextMIRB"/>
            </w:pPr>
            <w:r w:rsidRPr="00BF2504">
              <w:rPr>
                <w:rFonts w:eastAsia="Times New Roman"/>
                <w:lang w:eastAsia="en-CA"/>
              </w:rPr>
              <w:t>Sans objet</w:t>
            </w:r>
          </w:p>
        </w:tc>
      </w:tr>
      <w:tr w:rsidR="0073302D" w:rsidRPr="00BF2504" w14:paraId="1CB9CBA5" w14:textId="77777777" w:rsidTr="0012117C">
        <w:trPr>
          <w:cantSplit/>
          <w:trHeight w:val="300"/>
          <w:jc w:val="center"/>
        </w:trPr>
        <w:tc>
          <w:tcPr>
            <w:tcW w:w="3836" w:type="pct"/>
            <w:vAlign w:val="center"/>
            <w:hideMark/>
          </w:tcPr>
          <w:p w14:paraId="3A9EA1DF" w14:textId="77777777" w:rsidR="0073302D" w:rsidRPr="00BF2504" w:rsidRDefault="0073302D" w:rsidP="0073302D">
            <w:pPr>
              <w:pStyle w:val="TableBodyTextMIRB"/>
              <w:rPr>
                <w:rFonts w:eastAsia="Times New Roman"/>
                <w:lang w:eastAsia="en-CA"/>
              </w:rPr>
            </w:pPr>
            <w:r w:rsidRPr="00BF2504">
              <w:t>Township of West Lincoln</w:t>
            </w:r>
          </w:p>
        </w:tc>
        <w:tc>
          <w:tcPr>
            <w:tcW w:w="1164" w:type="pct"/>
            <w:noWrap/>
            <w:vAlign w:val="center"/>
            <w:hideMark/>
          </w:tcPr>
          <w:p w14:paraId="72B4CA17" w14:textId="3AFA1750" w:rsidR="0073302D" w:rsidRPr="00BF2504" w:rsidRDefault="002D61AA" w:rsidP="0073302D">
            <w:pPr>
              <w:pStyle w:val="TableBodyTextMIRB"/>
            </w:pPr>
            <w:r w:rsidRPr="00BF2504">
              <w:rPr>
                <w:rFonts w:eastAsia="Times New Roman"/>
                <w:lang w:eastAsia="en-CA"/>
              </w:rPr>
              <w:t>Sans objet</w:t>
            </w:r>
          </w:p>
        </w:tc>
      </w:tr>
      <w:tr w:rsidR="0073302D" w:rsidRPr="00BF2504" w14:paraId="7141D243" w14:textId="77777777" w:rsidTr="0012117C">
        <w:trPr>
          <w:cantSplit/>
          <w:trHeight w:val="300"/>
          <w:jc w:val="center"/>
        </w:trPr>
        <w:tc>
          <w:tcPr>
            <w:tcW w:w="3836" w:type="pct"/>
            <w:vAlign w:val="center"/>
            <w:hideMark/>
          </w:tcPr>
          <w:p w14:paraId="1EC63303" w14:textId="77777777" w:rsidR="0073302D" w:rsidRPr="00BF2504" w:rsidRDefault="0073302D" w:rsidP="0073302D">
            <w:pPr>
              <w:pStyle w:val="TableBodyTextMIRB"/>
              <w:rPr>
                <w:rFonts w:eastAsia="Times New Roman"/>
                <w:lang w:eastAsia="en-CA"/>
              </w:rPr>
            </w:pPr>
            <w:r w:rsidRPr="00BF2504">
              <w:t>Township of White River</w:t>
            </w:r>
          </w:p>
        </w:tc>
        <w:tc>
          <w:tcPr>
            <w:tcW w:w="1164" w:type="pct"/>
            <w:noWrap/>
            <w:vAlign w:val="center"/>
            <w:hideMark/>
          </w:tcPr>
          <w:p w14:paraId="349FCB2A" w14:textId="3C1F8A4D" w:rsidR="0073302D" w:rsidRPr="00BF2504" w:rsidRDefault="002D61AA" w:rsidP="0073302D">
            <w:pPr>
              <w:pStyle w:val="TableBodyTextMIRB"/>
            </w:pPr>
            <w:r w:rsidRPr="00BF2504">
              <w:rPr>
                <w:rFonts w:eastAsia="Times New Roman"/>
                <w:lang w:eastAsia="en-CA"/>
              </w:rPr>
              <w:t>Sans objet</w:t>
            </w:r>
          </w:p>
        </w:tc>
      </w:tr>
      <w:tr w:rsidR="0073302D" w:rsidRPr="00BF2504" w14:paraId="2252A7D5" w14:textId="77777777" w:rsidTr="0012117C">
        <w:trPr>
          <w:cantSplit/>
          <w:trHeight w:val="300"/>
          <w:jc w:val="center"/>
        </w:trPr>
        <w:tc>
          <w:tcPr>
            <w:tcW w:w="3836" w:type="pct"/>
            <w:vAlign w:val="center"/>
            <w:hideMark/>
          </w:tcPr>
          <w:p w14:paraId="052C438A" w14:textId="77777777" w:rsidR="0073302D" w:rsidRPr="00BF2504" w:rsidRDefault="0073302D" w:rsidP="0073302D">
            <w:pPr>
              <w:pStyle w:val="TableBodyTextMIRB"/>
              <w:rPr>
                <w:rFonts w:eastAsia="Times New Roman"/>
                <w:lang w:eastAsia="en-CA"/>
              </w:rPr>
            </w:pPr>
            <w:r w:rsidRPr="00BF2504">
              <w:t>Township of Whitewater Region</w:t>
            </w:r>
          </w:p>
        </w:tc>
        <w:tc>
          <w:tcPr>
            <w:tcW w:w="1164" w:type="pct"/>
            <w:noWrap/>
            <w:vAlign w:val="center"/>
            <w:hideMark/>
          </w:tcPr>
          <w:p w14:paraId="0E27A787" w14:textId="01C7779F" w:rsidR="0073302D" w:rsidRPr="00BF2504" w:rsidRDefault="002D61AA" w:rsidP="0073302D">
            <w:pPr>
              <w:pStyle w:val="TableBodyTextMIRB"/>
            </w:pPr>
            <w:r w:rsidRPr="00BF2504">
              <w:rPr>
                <w:rFonts w:eastAsia="Times New Roman"/>
                <w:lang w:eastAsia="en-CA"/>
              </w:rPr>
              <w:t>Sans objet</w:t>
            </w:r>
          </w:p>
        </w:tc>
      </w:tr>
      <w:tr w:rsidR="0073302D" w:rsidRPr="00BF2504" w14:paraId="4448F9ED" w14:textId="77777777" w:rsidTr="0012117C">
        <w:trPr>
          <w:cantSplit/>
          <w:trHeight w:val="300"/>
          <w:jc w:val="center"/>
        </w:trPr>
        <w:tc>
          <w:tcPr>
            <w:tcW w:w="3836" w:type="pct"/>
            <w:vAlign w:val="center"/>
            <w:hideMark/>
          </w:tcPr>
          <w:p w14:paraId="57FD5C49" w14:textId="77777777" w:rsidR="0073302D" w:rsidRPr="00BF2504" w:rsidRDefault="0073302D" w:rsidP="0073302D">
            <w:pPr>
              <w:pStyle w:val="TableBodyTextMIRB"/>
              <w:rPr>
                <w:rFonts w:eastAsia="Times New Roman"/>
                <w:lang w:eastAsia="en-CA"/>
              </w:rPr>
            </w:pPr>
            <w:r w:rsidRPr="00BF2504">
              <w:t>Township of Wilmot</w:t>
            </w:r>
          </w:p>
        </w:tc>
        <w:tc>
          <w:tcPr>
            <w:tcW w:w="1164" w:type="pct"/>
            <w:noWrap/>
            <w:vAlign w:val="center"/>
            <w:hideMark/>
          </w:tcPr>
          <w:p w14:paraId="2DCA486B" w14:textId="56F317C7" w:rsidR="0073302D" w:rsidRPr="00BF2504" w:rsidRDefault="002D61AA" w:rsidP="0073302D">
            <w:pPr>
              <w:pStyle w:val="TableBodyTextMIRB"/>
            </w:pPr>
            <w:r w:rsidRPr="00BF2504">
              <w:rPr>
                <w:rFonts w:eastAsia="Times New Roman"/>
                <w:lang w:eastAsia="en-CA"/>
              </w:rPr>
              <w:t>Sans objet</w:t>
            </w:r>
          </w:p>
        </w:tc>
      </w:tr>
      <w:tr w:rsidR="0073302D" w:rsidRPr="00BF2504" w14:paraId="353473BC" w14:textId="77777777" w:rsidTr="0012117C">
        <w:trPr>
          <w:cantSplit/>
          <w:trHeight w:val="300"/>
          <w:jc w:val="center"/>
        </w:trPr>
        <w:tc>
          <w:tcPr>
            <w:tcW w:w="3836" w:type="pct"/>
            <w:vAlign w:val="center"/>
            <w:hideMark/>
          </w:tcPr>
          <w:p w14:paraId="3EA8D6C2" w14:textId="77777777" w:rsidR="0073302D" w:rsidRPr="00BF2504" w:rsidRDefault="0073302D" w:rsidP="0073302D">
            <w:pPr>
              <w:pStyle w:val="TableBodyTextMIRB"/>
              <w:rPr>
                <w:rFonts w:eastAsia="Times New Roman"/>
                <w:lang w:eastAsia="en-CA"/>
              </w:rPr>
            </w:pPr>
            <w:r w:rsidRPr="00BF2504">
              <w:t>Township of Wollaston</w:t>
            </w:r>
          </w:p>
        </w:tc>
        <w:tc>
          <w:tcPr>
            <w:tcW w:w="1164" w:type="pct"/>
            <w:noWrap/>
            <w:vAlign w:val="center"/>
            <w:hideMark/>
          </w:tcPr>
          <w:p w14:paraId="6E43AC43" w14:textId="38706CCE" w:rsidR="0073302D" w:rsidRPr="00BF2504" w:rsidRDefault="002D61AA" w:rsidP="0073302D">
            <w:pPr>
              <w:pStyle w:val="TableBodyTextMIRB"/>
            </w:pPr>
            <w:r w:rsidRPr="00BF2504">
              <w:rPr>
                <w:rFonts w:eastAsia="Times New Roman"/>
                <w:lang w:eastAsia="en-CA"/>
              </w:rPr>
              <w:t>Sans objet</w:t>
            </w:r>
          </w:p>
        </w:tc>
      </w:tr>
      <w:tr w:rsidR="0073302D" w:rsidRPr="00BF2504" w14:paraId="160ED16C" w14:textId="77777777" w:rsidTr="0012117C">
        <w:trPr>
          <w:cantSplit/>
          <w:trHeight w:val="300"/>
          <w:jc w:val="center"/>
        </w:trPr>
        <w:tc>
          <w:tcPr>
            <w:tcW w:w="3836" w:type="pct"/>
            <w:vAlign w:val="center"/>
            <w:hideMark/>
          </w:tcPr>
          <w:p w14:paraId="3848D4A1" w14:textId="77777777" w:rsidR="0073302D" w:rsidRPr="00BF2504" w:rsidRDefault="0073302D" w:rsidP="0073302D">
            <w:pPr>
              <w:pStyle w:val="TableBodyTextMIRB"/>
              <w:rPr>
                <w:rFonts w:eastAsia="Times New Roman"/>
                <w:lang w:eastAsia="en-CA"/>
              </w:rPr>
            </w:pPr>
            <w:r w:rsidRPr="00BF2504">
              <w:t>Township of Woolwich</w:t>
            </w:r>
          </w:p>
        </w:tc>
        <w:tc>
          <w:tcPr>
            <w:tcW w:w="1164" w:type="pct"/>
            <w:noWrap/>
            <w:vAlign w:val="center"/>
            <w:hideMark/>
          </w:tcPr>
          <w:p w14:paraId="5D11FC74" w14:textId="58EF5E53" w:rsidR="0073302D" w:rsidRPr="00BF2504" w:rsidRDefault="002D61AA" w:rsidP="0073302D">
            <w:pPr>
              <w:pStyle w:val="TableBodyTextMIRB"/>
            </w:pPr>
            <w:r w:rsidRPr="00BF2504">
              <w:rPr>
                <w:rFonts w:eastAsia="Times New Roman"/>
                <w:lang w:eastAsia="en-CA"/>
              </w:rPr>
              <w:t>Sans objet</w:t>
            </w:r>
          </w:p>
        </w:tc>
      </w:tr>
      <w:tr w:rsidR="0073302D" w:rsidRPr="00BF2504" w14:paraId="0823B50E" w14:textId="77777777" w:rsidTr="0012117C">
        <w:trPr>
          <w:cantSplit/>
          <w:trHeight w:val="300"/>
          <w:jc w:val="center"/>
        </w:trPr>
        <w:tc>
          <w:tcPr>
            <w:tcW w:w="3836" w:type="pct"/>
            <w:vAlign w:val="center"/>
            <w:hideMark/>
          </w:tcPr>
          <w:p w14:paraId="5184E98F" w14:textId="77777777" w:rsidR="0073302D" w:rsidRPr="00BF2504" w:rsidRDefault="0073302D" w:rsidP="0073302D">
            <w:pPr>
              <w:pStyle w:val="TableBodyTextMIRB"/>
              <w:rPr>
                <w:rFonts w:eastAsia="Times New Roman"/>
                <w:lang w:eastAsia="en-CA"/>
              </w:rPr>
            </w:pPr>
            <w:r w:rsidRPr="00BF2504">
              <w:t>Township of Zorra</w:t>
            </w:r>
          </w:p>
        </w:tc>
        <w:tc>
          <w:tcPr>
            <w:tcW w:w="1164" w:type="pct"/>
            <w:noWrap/>
            <w:vAlign w:val="center"/>
            <w:hideMark/>
          </w:tcPr>
          <w:p w14:paraId="7300FE2B" w14:textId="630ACF62" w:rsidR="0073302D" w:rsidRPr="00BF2504" w:rsidRDefault="002D61AA" w:rsidP="0073302D">
            <w:pPr>
              <w:pStyle w:val="TableBodyTextMIRB"/>
            </w:pPr>
            <w:r w:rsidRPr="00BF2504">
              <w:rPr>
                <w:rFonts w:eastAsia="Times New Roman"/>
                <w:lang w:eastAsia="en-CA"/>
              </w:rPr>
              <w:t>Sans objet</w:t>
            </w:r>
          </w:p>
        </w:tc>
      </w:tr>
      <w:tr w:rsidR="0073302D" w:rsidRPr="00BF2504" w14:paraId="2FEAE700" w14:textId="77777777" w:rsidTr="0012117C">
        <w:trPr>
          <w:cantSplit/>
          <w:trHeight w:val="300"/>
          <w:jc w:val="center"/>
        </w:trPr>
        <w:tc>
          <w:tcPr>
            <w:tcW w:w="3836" w:type="pct"/>
            <w:vAlign w:val="center"/>
            <w:hideMark/>
          </w:tcPr>
          <w:p w14:paraId="5CE59042" w14:textId="77777777" w:rsidR="0073302D" w:rsidRPr="00BF2504" w:rsidRDefault="0073302D" w:rsidP="0073302D">
            <w:pPr>
              <w:pStyle w:val="TableBodyTextMIRB"/>
              <w:rPr>
                <w:rFonts w:eastAsia="Times New Roman"/>
                <w:lang w:eastAsia="en-CA"/>
              </w:rPr>
            </w:pPr>
            <w:r w:rsidRPr="00BF2504">
              <w:t>Tyendinaga Mohawk Territory</w:t>
            </w:r>
          </w:p>
        </w:tc>
        <w:tc>
          <w:tcPr>
            <w:tcW w:w="1164" w:type="pct"/>
            <w:noWrap/>
            <w:vAlign w:val="center"/>
            <w:hideMark/>
          </w:tcPr>
          <w:p w14:paraId="6DDC1A53" w14:textId="3BE63427" w:rsidR="0073302D" w:rsidRPr="00BF2504" w:rsidRDefault="002D61AA" w:rsidP="0073302D">
            <w:pPr>
              <w:pStyle w:val="TableBodyTextMIRB"/>
            </w:pPr>
            <w:r w:rsidRPr="00BF2504">
              <w:rPr>
                <w:rFonts w:eastAsia="Times New Roman"/>
                <w:lang w:eastAsia="en-CA"/>
              </w:rPr>
              <w:t>Sans objet</w:t>
            </w:r>
          </w:p>
        </w:tc>
      </w:tr>
      <w:tr w:rsidR="0073302D" w:rsidRPr="00BF2504" w14:paraId="6660DF9D" w14:textId="77777777" w:rsidTr="0012117C">
        <w:trPr>
          <w:cantSplit/>
          <w:trHeight w:val="300"/>
          <w:jc w:val="center"/>
        </w:trPr>
        <w:tc>
          <w:tcPr>
            <w:tcW w:w="3836" w:type="pct"/>
            <w:vAlign w:val="center"/>
            <w:hideMark/>
          </w:tcPr>
          <w:p w14:paraId="5F4A3112" w14:textId="77777777" w:rsidR="0073302D" w:rsidRPr="00BF2504" w:rsidRDefault="0073302D" w:rsidP="0073302D">
            <w:pPr>
              <w:pStyle w:val="TableBodyTextMIRB"/>
              <w:rPr>
                <w:rFonts w:eastAsia="Times New Roman"/>
                <w:lang w:eastAsia="en-CA"/>
              </w:rPr>
            </w:pPr>
            <w:r w:rsidRPr="00BF2504">
              <w:t>Village of Burk's Falls</w:t>
            </w:r>
          </w:p>
        </w:tc>
        <w:tc>
          <w:tcPr>
            <w:tcW w:w="1164" w:type="pct"/>
            <w:noWrap/>
            <w:vAlign w:val="center"/>
            <w:hideMark/>
          </w:tcPr>
          <w:p w14:paraId="3C4962D2" w14:textId="05BB0DEC" w:rsidR="0073302D" w:rsidRPr="00BF2504" w:rsidRDefault="002D61AA" w:rsidP="0073302D">
            <w:pPr>
              <w:pStyle w:val="TableBodyTextMIRB"/>
            </w:pPr>
            <w:r w:rsidRPr="00BF2504">
              <w:rPr>
                <w:rFonts w:eastAsia="Times New Roman"/>
                <w:lang w:eastAsia="en-CA"/>
              </w:rPr>
              <w:t>Sans objet</w:t>
            </w:r>
          </w:p>
        </w:tc>
      </w:tr>
      <w:tr w:rsidR="0073302D" w:rsidRPr="00BF2504" w14:paraId="19C08DAD" w14:textId="77777777" w:rsidTr="0012117C">
        <w:trPr>
          <w:cantSplit/>
          <w:trHeight w:val="300"/>
          <w:jc w:val="center"/>
        </w:trPr>
        <w:tc>
          <w:tcPr>
            <w:tcW w:w="3836" w:type="pct"/>
            <w:vAlign w:val="center"/>
            <w:hideMark/>
          </w:tcPr>
          <w:p w14:paraId="0E29DE05" w14:textId="77777777" w:rsidR="0073302D" w:rsidRPr="00BF2504" w:rsidRDefault="0073302D" w:rsidP="0073302D">
            <w:pPr>
              <w:pStyle w:val="TableBodyTextMIRB"/>
              <w:rPr>
                <w:rFonts w:eastAsia="Times New Roman"/>
                <w:lang w:eastAsia="en-CA"/>
              </w:rPr>
            </w:pPr>
            <w:r w:rsidRPr="00BF2504">
              <w:t>Village of Hilton Beach</w:t>
            </w:r>
          </w:p>
        </w:tc>
        <w:tc>
          <w:tcPr>
            <w:tcW w:w="1164" w:type="pct"/>
            <w:noWrap/>
            <w:vAlign w:val="center"/>
            <w:hideMark/>
          </w:tcPr>
          <w:p w14:paraId="7737262D" w14:textId="677942F4" w:rsidR="0073302D" w:rsidRPr="00BF2504" w:rsidRDefault="002D61AA" w:rsidP="0073302D">
            <w:pPr>
              <w:pStyle w:val="TableBodyTextMIRB"/>
            </w:pPr>
            <w:r w:rsidRPr="00BF2504">
              <w:rPr>
                <w:rFonts w:eastAsia="Times New Roman"/>
                <w:lang w:eastAsia="en-CA"/>
              </w:rPr>
              <w:t>Sans objet</w:t>
            </w:r>
          </w:p>
        </w:tc>
      </w:tr>
      <w:tr w:rsidR="0073302D" w:rsidRPr="00BF2504" w14:paraId="46FAA92D" w14:textId="77777777" w:rsidTr="0012117C">
        <w:trPr>
          <w:cantSplit/>
          <w:trHeight w:val="300"/>
          <w:jc w:val="center"/>
        </w:trPr>
        <w:tc>
          <w:tcPr>
            <w:tcW w:w="3836" w:type="pct"/>
            <w:vAlign w:val="center"/>
            <w:hideMark/>
          </w:tcPr>
          <w:p w14:paraId="0B07ED1C" w14:textId="77777777" w:rsidR="0073302D" w:rsidRPr="00BF2504" w:rsidRDefault="0073302D" w:rsidP="0073302D">
            <w:pPr>
              <w:pStyle w:val="TableBodyTextMIRB"/>
              <w:rPr>
                <w:rFonts w:eastAsia="Times New Roman"/>
                <w:lang w:eastAsia="en-CA"/>
              </w:rPr>
            </w:pPr>
            <w:r w:rsidRPr="00BF2504">
              <w:t>Village of Merrickville-Wolford</w:t>
            </w:r>
          </w:p>
        </w:tc>
        <w:tc>
          <w:tcPr>
            <w:tcW w:w="1164" w:type="pct"/>
            <w:noWrap/>
            <w:vAlign w:val="center"/>
            <w:hideMark/>
          </w:tcPr>
          <w:p w14:paraId="4A1FF4AF" w14:textId="5777E96B" w:rsidR="0073302D" w:rsidRPr="00BF2504" w:rsidRDefault="002D61AA" w:rsidP="0073302D">
            <w:pPr>
              <w:pStyle w:val="TableBodyTextMIRB"/>
            </w:pPr>
            <w:r w:rsidRPr="00BF2504">
              <w:rPr>
                <w:rFonts w:eastAsia="Times New Roman"/>
                <w:lang w:eastAsia="en-CA"/>
              </w:rPr>
              <w:t>Sans objet</w:t>
            </w:r>
          </w:p>
        </w:tc>
      </w:tr>
      <w:tr w:rsidR="0073302D" w:rsidRPr="00BF2504" w14:paraId="4A181A25" w14:textId="77777777" w:rsidTr="0012117C">
        <w:trPr>
          <w:cantSplit/>
          <w:trHeight w:val="300"/>
          <w:jc w:val="center"/>
        </w:trPr>
        <w:tc>
          <w:tcPr>
            <w:tcW w:w="3836" w:type="pct"/>
            <w:vAlign w:val="center"/>
            <w:hideMark/>
          </w:tcPr>
          <w:p w14:paraId="193907C1" w14:textId="77777777" w:rsidR="0073302D" w:rsidRPr="00BF2504" w:rsidRDefault="0073302D" w:rsidP="0073302D">
            <w:pPr>
              <w:pStyle w:val="TableBodyTextMIRB"/>
              <w:rPr>
                <w:rFonts w:eastAsia="Times New Roman"/>
                <w:lang w:eastAsia="en-CA"/>
              </w:rPr>
            </w:pPr>
            <w:r w:rsidRPr="00BF2504">
              <w:t>Village of Newbury</w:t>
            </w:r>
          </w:p>
        </w:tc>
        <w:tc>
          <w:tcPr>
            <w:tcW w:w="1164" w:type="pct"/>
            <w:noWrap/>
            <w:vAlign w:val="center"/>
            <w:hideMark/>
          </w:tcPr>
          <w:p w14:paraId="3BEB39E0" w14:textId="4B3A4D52" w:rsidR="0073302D" w:rsidRPr="00BF2504" w:rsidRDefault="002D61AA" w:rsidP="0073302D">
            <w:pPr>
              <w:pStyle w:val="TableBodyTextMIRB"/>
            </w:pPr>
            <w:r w:rsidRPr="00BF2504">
              <w:rPr>
                <w:rFonts w:eastAsia="Times New Roman"/>
                <w:lang w:eastAsia="en-CA"/>
              </w:rPr>
              <w:t>Sans objet</w:t>
            </w:r>
          </w:p>
        </w:tc>
      </w:tr>
      <w:tr w:rsidR="0073302D" w:rsidRPr="00BF2504" w14:paraId="38007440" w14:textId="77777777" w:rsidTr="0012117C">
        <w:trPr>
          <w:cantSplit/>
          <w:trHeight w:val="300"/>
          <w:jc w:val="center"/>
        </w:trPr>
        <w:tc>
          <w:tcPr>
            <w:tcW w:w="3836" w:type="pct"/>
            <w:vAlign w:val="center"/>
            <w:hideMark/>
          </w:tcPr>
          <w:p w14:paraId="19AFDA21" w14:textId="77777777" w:rsidR="0073302D" w:rsidRPr="00BF2504" w:rsidRDefault="0073302D" w:rsidP="0073302D">
            <w:pPr>
              <w:pStyle w:val="TableBodyTextMIRB"/>
              <w:rPr>
                <w:rFonts w:eastAsia="Times New Roman"/>
                <w:lang w:eastAsia="en-CA"/>
              </w:rPr>
            </w:pPr>
            <w:r w:rsidRPr="00BF2504">
              <w:t>Village of Oil Springs</w:t>
            </w:r>
          </w:p>
        </w:tc>
        <w:tc>
          <w:tcPr>
            <w:tcW w:w="1164" w:type="pct"/>
            <w:noWrap/>
            <w:vAlign w:val="center"/>
            <w:hideMark/>
          </w:tcPr>
          <w:p w14:paraId="0A4FF1EB" w14:textId="3DFE13D1" w:rsidR="0073302D" w:rsidRPr="00BF2504" w:rsidRDefault="002D61AA" w:rsidP="0073302D">
            <w:pPr>
              <w:pStyle w:val="TableBodyTextMIRB"/>
            </w:pPr>
            <w:r w:rsidRPr="00BF2504">
              <w:rPr>
                <w:rFonts w:eastAsia="Times New Roman"/>
                <w:lang w:eastAsia="en-CA"/>
              </w:rPr>
              <w:t>Sans objet</w:t>
            </w:r>
          </w:p>
        </w:tc>
      </w:tr>
      <w:tr w:rsidR="0073302D" w:rsidRPr="00BF2504" w14:paraId="215D111C" w14:textId="77777777" w:rsidTr="0012117C">
        <w:trPr>
          <w:cantSplit/>
          <w:trHeight w:val="300"/>
          <w:jc w:val="center"/>
        </w:trPr>
        <w:tc>
          <w:tcPr>
            <w:tcW w:w="3836" w:type="pct"/>
            <w:vAlign w:val="center"/>
            <w:hideMark/>
          </w:tcPr>
          <w:p w14:paraId="047897B7" w14:textId="77777777" w:rsidR="0073302D" w:rsidRPr="00BF2504" w:rsidRDefault="0073302D" w:rsidP="0073302D">
            <w:pPr>
              <w:pStyle w:val="TableBodyTextMIRB"/>
              <w:rPr>
                <w:rFonts w:eastAsia="Times New Roman"/>
                <w:lang w:eastAsia="en-CA"/>
              </w:rPr>
            </w:pPr>
            <w:r w:rsidRPr="00BF2504">
              <w:t>Village of Point Edward</w:t>
            </w:r>
          </w:p>
        </w:tc>
        <w:tc>
          <w:tcPr>
            <w:tcW w:w="1164" w:type="pct"/>
            <w:noWrap/>
            <w:vAlign w:val="center"/>
            <w:hideMark/>
          </w:tcPr>
          <w:p w14:paraId="21610081" w14:textId="72A0A2F7" w:rsidR="0073302D" w:rsidRPr="00BF2504" w:rsidRDefault="002D61AA" w:rsidP="0073302D">
            <w:pPr>
              <w:pStyle w:val="TableBodyTextMIRB"/>
            </w:pPr>
            <w:r w:rsidRPr="00BF2504">
              <w:rPr>
                <w:rFonts w:eastAsia="Times New Roman"/>
                <w:lang w:eastAsia="en-CA"/>
              </w:rPr>
              <w:t>Sans objet</w:t>
            </w:r>
          </w:p>
        </w:tc>
      </w:tr>
      <w:tr w:rsidR="0073302D" w:rsidRPr="00BF2504" w14:paraId="21180506" w14:textId="77777777" w:rsidTr="0012117C">
        <w:trPr>
          <w:cantSplit/>
          <w:trHeight w:val="300"/>
          <w:jc w:val="center"/>
        </w:trPr>
        <w:tc>
          <w:tcPr>
            <w:tcW w:w="3836" w:type="pct"/>
            <w:vAlign w:val="center"/>
            <w:hideMark/>
          </w:tcPr>
          <w:p w14:paraId="0A661426" w14:textId="77777777" w:rsidR="0073302D" w:rsidRPr="00BF2504" w:rsidRDefault="0073302D" w:rsidP="0073302D">
            <w:pPr>
              <w:pStyle w:val="TableBodyTextMIRB"/>
              <w:rPr>
                <w:rFonts w:eastAsia="Times New Roman"/>
                <w:lang w:eastAsia="en-CA"/>
              </w:rPr>
            </w:pPr>
            <w:r w:rsidRPr="00BF2504">
              <w:t>Village of South River</w:t>
            </w:r>
          </w:p>
        </w:tc>
        <w:tc>
          <w:tcPr>
            <w:tcW w:w="1164" w:type="pct"/>
            <w:noWrap/>
            <w:vAlign w:val="center"/>
            <w:hideMark/>
          </w:tcPr>
          <w:p w14:paraId="091FB965" w14:textId="5A709AA5" w:rsidR="0073302D" w:rsidRPr="00BF2504" w:rsidRDefault="002D61AA" w:rsidP="0073302D">
            <w:pPr>
              <w:pStyle w:val="TableBodyTextMIRB"/>
            </w:pPr>
            <w:r w:rsidRPr="00BF2504">
              <w:rPr>
                <w:rFonts w:eastAsia="Times New Roman"/>
                <w:lang w:eastAsia="en-CA"/>
              </w:rPr>
              <w:t>Sans objet</w:t>
            </w:r>
          </w:p>
        </w:tc>
      </w:tr>
      <w:tr w:rsidR="0073302D" w:rsidRPr="00BF2504" w14:paraId="6E5E5AD0" w14:textId="77777777" w:rsidTr="0012117C">
        <w:trPr>
          <w:cantSplit/>
          <w:trHeight w:val="300"/>
          <w:jc w:val="center"/>
        </w:trPr>
        <w:tc>
          <w:tcPr>
            <w:tcW w:w="3836" w:type="pct"/>
            <w:vAlign w:val="center"/>
            <w:hideMark/>
          </w:tcPr>
          <w:p w14:paraId="31858CE6" w14:textId="77777777" w:rsidR="0073302D" w:rsidRPr="00BF2504" w:rsidRDefault="0073302D" w:rsidP="0073302D">
            <w:pPr>
              <w:pStyle w:val="TableBodyTextMIRB"/>
              <w:rPr>
                <w:rFonts w:eastAsia="Times New Roman"/>
                <w:lang w:eastAsia="en-CA"/>
              </w:rPr>
            </w:pPr>
            <w:r w:rsidRPr="00BF2504">
              <w:t>Village of Sundridge</w:t>
            </w:r>
          </w:p>
        </w:tc>
        <w:tc>
          <w:tcPr>
            <w:tcW w:w="1164" w:type="pct"/>
            <w:noWrap/>
            <w:vAlign w:val="center"/>
            <w:hideMark/>
          </w:tcPr>
          <w:p w14:paraId="6B7B2599" w14:textId="174DA95B" w:rsidR="0073302D" w:rsidRPr="00BF2504" w:rsidRDefault="002D61AA" w:rsidP="0073302D">
            <w:pPr>
              <w:pStyle w:val="TableBodyTextMIRB"/>
            </w:pPr>
            <w:r w:rsidRPr="00BF2504">
              <w:rPr>
                <w:rFonts w:eastAsia="Times New Roman"/>
                <w:lang w:eastAsia="en-CA"/>
              </w:rPr>
              <w:t>Sans objet</w:t>
            </w:r>
          </w:p>
        </w:tc>
      </w:tr>
      <w:tr w:rsidR="0073302D" w:rsidRPr="00BF2504" w14:paraId="7180366E" w14:textId="77777777" w:rsidTr="0012117C">
        <w:trPr>
          <w:cantSplit/>
          <w:trHeight w:val="300"/>
          <w:jc w:val="center"/>
        </w:trPr>
        <w:tc>
          <w:tcPr>
            <w:tcW w:w="3836" w:type="pct"/>
            <w:vAlign w:val="center"/>
            <w:hideMark/>
          </w:tcPr>
          <w:p w14:paraId="34CEBDB2" w14:textId="77777777" w:rsidR="0073302D" w:rsidRPr="00BF2504" w:rsidRDefault="0073302D" w:rsidP="0073302D">
            <w:pPr>
              <w:pStyle w:val="TableBodyTextMIRB"/>
              <w:rPr>
                <w:rFonts w:eastAsia="Times New Roman"/>
                <w:lang w:eastAsia="en-CA"/>
              </w:rPr>
            </w:pPr>
            <w:r w:rsidRPr="00BF2504">
              <w:t>Village of Thornloe</w:t>
            </w:r>
          </w:p>
        </w:tc>
        <w:tc>
          <w:tcPr>
            <w:tcW w:w="1164" w:type="pct"/>
            <w:noWrap/>
            <w:vAlign w:val="center"/>
            <w:hideMark/>
          </w:tcPr>
          <w:p w14:paraId="7A50314C" w14:textId="1588A4B2" w:rsidR="0073302D" w:rsidRPr="00BF2504" w:rsidRDefault="002D61AA" w:rsidP="0073302D">
            <w:pPr>
              <w:pStyle w:val="TableBodyTextMIRB"/>
            </w:pPr>
            <w:r w:rsidRPr="00BF2504">
              <w:rPr>
                <w:rFonts w:eastAsia="Times New Roman"/>
                <w:lang w:eastAsia="en-CA"/>
              </w:rPr>
              <w:t>Sans objet</w:t>
            </w:r>
          </w:p>
        </w:tc>
      </w:tr>
      <w:tr w:rsidR="0073302D" w:rsidRPr="00BF2504" w14:paraId="032BE287" w14:textId="77777777" w:rsidTr="0012117C">
        <w:trPr>
          <w:cantSplit/>
          <w:trHeight w:val="300"/>
          <w:jc w:val="center"/>
        </w:trPr>
        <w:tc>
          <w:tcPr>
            <w:tcW w:w="3836" w:type="pct"/>
            <w:vAlign w:val="center"/>
            <w:hideMark/>
          </w:tcPr>
          <w:p w14:paraId="5EB503AF" w14:textId="77777777" w:rsidR="0073302D" w:rsidRPr="00BF2504" w:rsidRDefault="0073302D" w:rsidP="0073302D">
            <w:pPr>
              <w:pStyle w:val="TableBodyTextMIRB"/>
              <w:rPr>
                <w:rFonts w:eastAsia="Times New Roman"/>
                <w:lang w:eastAsia="en-CA"/>
              </w:rPr>
            </w:pPr>
            <w:r w:rsidRPr="00BF2504">
              <w:t>Village of Westport</w:t>
            </w:r>
          </w:p>
        </w:tc>
        <w:tc>
          <w:tcPr>
            <w:tcW w:w="1164" w:type="pct"/>
            <w:noWrap/>
            <w:vAlign w:val="center"/>
            <w:hideMark/>
          </w:tcPr>
          <w:p w14:paraId="615B35CD" w14:textId="75420327" w:rsidR="0073302D" w:rsidRPr="00BF2504" w:rsidRDefault="002D61AA" w:rsidP="0073302D">
            <w:pPr>
              <w:pStyle w:val="TableBodyTextMIRB"/>
            </w:pPr>
            <w:r w:rsidRPr="00BF2504">
              <w:rPr>
                <w:rFonts w:eastAsia="Times New Roman"/>
                <w:lang w:eastAsia="en-CA"/>
              </w:rPr>
              <w:t>Sans objet</w:t>
            </w:r>
          </w:p>
        </w:tc>
      </w:tr>
      <w:tr w:rsidR="0073302D" w:rsidRPr="00BF2504" w14:paraId="2B928C54" w14:textId="77777777" w:rsidTr="0012117C">
        <w:trPr>
          <w:cantSplit/>
          <w:trHeight w:val="300"/>
          <w:jc w:val="center"/>
        </w:trPr>
        <w:tc>
          <w:tcPr>
            <w:tcW w:w="3836" w:type="pct"/>
            <w:vAlign w:val="center"/>
            <w:hideMark/>
          </w:tcPr>
          <w:p w14:paraId="459DFB7B" w14:textId="77777777" w:rsidR="0073302D" w:rsidRPr="00BF2504" w:rsidRDefault="0073302D" w:rsidP="0073302D">
            <w:pPr>
              <w:pStyle w:val="TableBodyTextMIRB"/>
              <w:rPr>
                <w:rFonts w:eastAsia="Times New Roman"/>
                <w:lang w:eastAsia="en-CA"/>
              </w:rPr>
            </w:pPr>
            <w:r w:rsidRPr="00BF2504">
              <w:t>Wabaseemoong</w:t>
            </w:r>
          </w:p>
        </w:tc>
        <w:tc>
          <w:tcPr>
            <w:tcW w:w="1164" w:type="pct"/>
            <w:noWrap/>
            <w:vAlign w:val="center"/>
            <w:hideMark/>
          </w:tcPr>
          <w:p w14:paraId="58C57E7E" w14:textId="46E3C320" w:rsidR="0073302D" w:rsidRPr="00BF2504" w:rsidRDefault="002D61AA" w:rsidP="0073302D">
            <w:pPr>
              <w:pStyle w:val="TableBodyTextMIRB"/>
            </w:pPr>
            <w:r w:rsidRPr="00BF2504">
              <w:rPr>
                <w:rFonts w:eastAsia="Times New Roman"/>
                <w:lang w:eastAsia="en-CA"/>
              </w:rPr>
              <w:t>Sans objet</w:t>
            </w:r>
          </w:p>
        </w:tc>
      </w:tr>
      <w:tr w:rsidR="0073302D" w:rsidRPr="00BF2504" w14:paraId="2D5438AA" w14:textId="77777777" w:rsidTr="0012117C">
        <w:trPr>
          <w:cantSplit/>
          <w:trHeight w:val="300"/>
          <w:jc w:val="center"/>
        </w:trPr>
        <w:tc>
          <w:tcPr>
            <w:tcW w:w="3836" w:type="pct"/>
            <w:vAlign w:val="center"/>
            <w:hideMark/>
          </w:tcPr>
          <w:p w14:paraId="301E4337" w14:textId="77777777" w:rsidR="0073302D" w:rsidRPr="00BF2504" w:rsidRDefault="0073302D" w:rsidP="0073302D">
            <w:pPr>
              <w:pStyle w:val="TableBodyTextMIRB"/>
              <w:rPr>
                <w:rFonts w:eastAsia="Times New Roman"/>
                <w:lang w:eastAsia="en-CA"/>
              </w:rPr>
            </w:pPr>
            <w:r w:rsidRPr="00BF2504">
              <w:t>Wabauskang 21</w:t>
            </w:r>
          </w:p>
        </w:tc>
        <w:tc>
          <w:tcPr>
            <w:tcW w:w="1164" w:type="pct"/>
            <w:noWrap/>
            <w:vAlign w:val="center"/>
            <w:hideMark/>
          </w:tcPr>
          <w:p w14:paraId="14056083" w14:textId="598378E0" w:rsidR="0073302D" w:rsidRPr="00BF2504" w:rsidRDefault="002D61AA" w:rsidP="0073302D">
            <w:pPr>
              <w:pStyle w:val="TableBodyTextMIRB"/>
            </w:pPr>
            <w:r w:rsidRPr="00BF2504">
              <w:rPr>
                <w:rFonts w:eastAsia="Times New Roman"/>
                <w:lang w:eastAsia="en-CA"/>
              </w:rPr>
              <w:t>Sans objet</w:t>
            </w:r>
          </w:p>
        </w:tc>
      </w:tr>
      <w:tr w:rsidR="0073302D" w:rsidRPr="00BF2504" w14:paraId="299996AB" w14:textId="77777777" w:rsidTr="0012117C">
        <w:trPr>
          <w:cantSplit/>
          <w:trHeight w:val="300"/>
          <w:jc w:val="center"/>
        </w:trPr>
        <w:tc>
          <w:tcPr>
            <w:tcW w:w="3836" w:type="pct"/>
            <w:vAlign w:val="center"/>
            <w:hideMark/>
          </w:tcPr>
          <w:p w14:paraId="130E98A5" w14:textId="77777777" w:rsidR="0073302D" w:rsidRPr="00BF2504" w:rsidRDefault="0073302D" w:rsidP="0073302D">
            <w:pPr>
              <w:pStyle w:val="TableBodyTextMIRB"/>
              <w:rPr>
                <w:rFonts w:eastAsia="Times New Roman"/>
                <w:lang w:eastAsia="en-CA"/>
              </w:rPr>
            </w:pPr>
            <w:r w:rsidRPr="00BF2504">
              <w:t>Wabigoon Lake 27</w:t>
            </w:r>
          </w:p>
        </w:tc>
        <w:tc>
          <w:tcPr>
            <w:tcW w:w="1164" w:type="pct"/>
            <w:noWrap/>
            <w:vAlign w:val="center"/>
            <w:hideMark/>
          </w:tcPr>
          <w:p w14:paraId="32029EF9" w14:textId="433FB1A1" w:rsidR="0073302D" w:rsidRPr="00BF2504" w:rsidRDefault="002D61AA" w:rsidP="0073302D">
            <w:pPr>
              <w:pStyle w:val="TableBodyTextMIRB"/>
            </w:pPr>
            <w:r w:rsidRPr="00BF2504">
              <w:rPr>
                <w:rFonts w:eastAsia="Times New Roman"/>
                <w:lang w:eastAsia="en-CA"/>
              </w:rPr>
              <w:t>Sans objet</w:t>
            </w:r>
          </w:p>
        </w:tc>
      </w:tr>
      <w:tr w:rsidR="0073302D" w:rsidRPr="00BF2504" w14:paraId="35E30E52" w14:textId="77777777" w:rsidTr="0012117C">
        <w:trPr>
          <w:cantSplit/>
          <w:trHeight w:val="300"/>
          <w:jc w:val="center"/>
        </w:trPr>
        <w:tc>
          <w:tcPr>
            <w:tcW w:w="3836" w:type="pct"/>
            <w:vAlign w:val="center"/>
            <w:hideMark/>
          </w:tcPr>
          <w:p w14:paraId="0435DA4B" w14:textId="77777777" w:rsidR="0073302D" w:rsidRPr="00BF2504" w:rsidRDefault="0073302D" w:rsidP="0073302D">
            <w:pPr>
              <w:pStyle w:val="TableBodyTextMIRB"/>
              <w:rPr>
                <w:rFonts w:eastAsia="Times New Roman"/>
                <w:lang w:eastAsia="en-CA"/>
              </w:rPr>
            </w:pPr>
            <w:r w:rsidRPr="00BF2504">
              <w:t>Wahnapitei 11</w:t>
            </w:r>
          </w:p>
        </w:tc>
        <w:tc>
          <w:tcPr>
            <w:tcW w:w="1164" w:type="pct"/>
            <w:noWrap/>
            <w:vAlign w:val="center"/>
            <w:hideMark/>
          </w:tcPr>
          <w:p w14:paraId="21041D41" w14:textId="5602B6CF" w:rsidR="0073302D" w:rsidRPr="00BF2504" w:rsidRDefault="002D61AA" w:rsidP="0073302D">
            <w:pPr>
              <w:pStyle w:val="TableBodyTextMIRB"/>
            </w:pPr>
            <w:r w:rsidRPr="00BF2504">
              <w:rPr>
                <w:rFonts w:eastAsia="Times New Roman"/>
                <w:lang w:eastAsia="en-CA"/>
              </w:rPr>
              <w:t>Sans objet</w:t>
            </w:r>
          </w:p>
        </w:tc>
      </w:tr>
      <w:tr w:rsidR="0073302D" w:rsidRPr="00BF2504" w14:paraId="666FACCB" w14:textId="77777777" w:rsidTr="0012117C">
        <w:trPr>
          <w:cantSplit/>
          <w:trHeight w:val="300"/>
          <w:jc w:val="center"/>
        </w:trPr>
        <w:tc>
          <w:tcPr>
            <w:tcW w:w="3836" w:type="pct"/>
            <w:vAlign w:val="center"/>
            <w:hideMark/>
          </w:tcPr>
          <w:p w14:paraId="62A9331C" w14:textId="77777777" w:rsidR="0073302D" w:rsidRPr="00BF2504" w:rsidRDefault="0073302D" w:rsidP="0073302D">
            <w:pPr>
              <w:pStyle w:val="TableBodyTextMIRB"/>
              <w:rPr>
                <w:rFonts w:eastAsia="Times New Roman"/>
                <w:lang w:eastAsia="en-CA"/>
              </w:rPr>
            </w:pPr>
            <w:r w:rsidRPr="00BF2504">
              <w:t>Wahta Mohawk Territory</w:t>
            </w:r>
          </w:p>
        </w:tc>
        <w:tc>
          <w:tcPr>
            <w:tcW w:w="1164" w:type="pct"/>
            <w:noWrap/>
            <w:vAlign w:val="center"/>
            <w:hideMark/>
          </w:tcPr>
          <w:p w14:paraId="101A926A" w14:textId="4F973A4E" w:rsidR="0073302D" w:rsidRPr="00BF2504" w:rsidRDefault="002D61AA" w:rsidP="0073302D">
            <w:pPr>
              <w:pStyle w:val="TableBodyTextMIRB"/>
            </w:pPr>
            <w:r w:rsidRPr="00BF2504">
              <w:rPr>
                <w:rFonts w:eastAsia="Times New Roman"/>
                <w:lang w:eastAsia="en-CA"/>
              </w:rPr>
              <w:t>Sans objet</w:t>
            </w:r>
          </w:p>
        </w:tc>
      </w:tr>
      <w:tr w:rsidR="0073302D" w:rsidRPr="00BF2504" w14:paraId="6C05CE31" w14:textId="77777777" w:rsidTr="0012117C">
        <w:trPr>
          <w:cantSplit/>
          <w:trHeight w:val="300"/>
          <w:jc w:val="center"/>
        </w:trPr>
        <w:tc>
          <w:tcPr>
            <w:tcW w:w="3836" w:type="pct"/>
            <w:vAlign w:val="center"/>
            <w:hideMark/>
          </w:tcPr>
          <w:p w14:paraId="6544E21A" w14:textId="77777777" w:rsidR="0073302D" w:rsidRPr="00BF2504" w:rsidRDefault="0073302D" w:rsidP="0073302D">
            <w:pPr>
              <w:pStyle w:val="TableBodyTextMIRB"/>
              <w:rPr>
                <w:rFonts w:eastAsia="Times New Roman"/>
                <w:lang w:eastAsia="en-CA"/>
              </w:rPr>
            </w:pPr>
            <w:r w:rsidRPr="00BF2504">
              <w:t>Walpole Island 46</w:t>
            </w:r>
          </w:p>
        </w:tc>
        <w:tc>
          <w:tcPr>
            <w:tcW w:w="1164" w:type="pct"/>
            <w:noWrap/>
            <w:vAlign w:val="center"/>
            <w:hideMark/>
          </w:tcPr>
          <w:p w14:paraId="1EA2F10A" w14:textId="00F6FCCD" w:rsidR="0073302D" w:rsidRPr="00BF2504" w:rsidRDefault="002D61AA" w:rsidP="0073302D">
            <w:pPr>
              <w:pStyle w:val="TableBodyTextMIRB"/>
            </w:pPr>
            <w:r w:rsidRPr="00BF2504">
              <w:rPr>
                <w:rFonts w:eastAsia="Times New Roman"/>
                <w:lang w:eastAsia="en-CA"/>
              </w:rPr>
              <w:t>Sans objet</w:t>
            </w:r>
          </w:p>
        </w:tc>
      </w:tr>
      <w:tr w:rsidR="0073302D" w:rsidRPr="00BF2504" w14:paraId="03848203" w14:textId="77777777" w:rsidTr="0012117C">
        <w:trPr>
          <w:cantSplit/>
          <w:trHeight w:val="300"/>
          <w:jc w:val="center"/>
        </w:trPr>
        <w:tc>
          <w:tcPr>
            <w:tcW w:w="3836" w:type="pct"/>
            <w:vAlign w:val="center"/>
            <w:hideMark/>
          </w:tcPr>
          <w:p w14:paraId="35C42B88" w14:textId="77777777" w:rsidR="0073302D" w:rsidRPr="00BF2504" w:rsidRDefault="0073302D" w:rsidP="0073302D">
            <w:pPr>
              <w:pStyle w:val="TableBodyTextMIRB"/>
              <w:rPr>
                <w:rFonts w:eastAsia="Times New Roman"/>
                <w:lang w:eastAsia="en-CA"/>
              </w:rPr>
            </w:pPr>
            <w:r w:rsidRPr="00BF2504">
              <w:t>Wapekeka Reserve 1</w:t>
            </w:r>
          </w:p>
        </w:tc>
        <w:tc>
          <w:tcPr>
            <w:tcW w:w="1164" w:type="pct"/>
            <w:noWrap/>
            <w:vAlign w:val="center"/>
            <w:hideMark/>
          </w:tcPr>
          <w:p w14:paraId="41C6D274" w14:textId="07B48F44" w:rsidR="0073302D" w:rsidRPr="00BF2504" w:rsidRDefault="002D61AA" w:rsidP="0073302D">
            <w:pPr>
              <w:pStyle w:val="TableBodyTextMIRB"/>
            </w:pPr>
            <w:r w:rsidRPr="00BF2504">
              <w:rPr>
                <w:rFonts w:eastAsia="Times New Roman"/>
                <w:lang w:eastAsia="en-CA"/>
              </w:rPr>
              <w:t>Sans objet</w:t>
            </w:r>
          </w:p>
        </w:tc>
      </w:tr>
      <w:tr w:rsidR="0073302D" w:rsidRPr="00BF2504" w14:paraId="738456C1" w14:textId="77777777" w:rsidTr="0012117C">
        <w:trPr>
          <w:cantSplit/>
          <w:trHeight w:val="300"/>
          <w:jc w:val="center"/>
        </w:trPr>
        <w:tc>
          <w:tcPr>
            <w:tcW w:w="3836" w:type="pct"/>
            <w:vAlign w:val="center"/>
            <w:hideMark/>
          </w:tcPr>
          <w:p w14:paraId="0D7C66B7" w14:textId="77777777" w:rsidR="0073302D" w:rsidRPr="00BF2504" w:rsidRDefault="0073302D" w:rsidP="0073302D">
            <w:pPr>
              <w:pStyle w:val="TableBodyTextMIRB"/>
              <w:rPr>
                <w:rFonts w:eastAsia="Times New Roman"/>
                <w:lang w:eastAsia="en-CA"/>
              </w:rPr>
            </w:pPr>
            <w:r w:rsidRPr="00BF2504">
              <w:t>Wapekeka Reserve 2</w:t>
            </w:r>
          </w:p>
        </w:tc>
        <w:tc>
          <w:tcPr>
            <w:tcW w:w="1164" w:type="pct"/>
            <w:noWrap/>
            <w:vAlign w:val="center"/>
            <w:hideMark/>
          </w:tcPr>
          <w:p w14:paraId="787D21BD" w14:textId="665B415F" w:rsidR="0073302D" w:rsidRPr="00BF2504" w:rsidRDefault="002D61AA" w:rsidP="0073302D">
            <w:pPr>
              <w:pStyle w:val="TableBodyTextMIRB"/>
            </w:pPr>
            <w:r w:rsidRPr="00BF2504">
              <w:rPr>
                <w:rFonts w:eastAsia="Times New Roman"/>
                <w:lang w:eastAsia="en-CA"/>
              </w:rPr>
              <w:t>Sans objet</w:t>
            </w:r>
          </w:p>
        </w:tc>
      </w:tr>
      <w:tr w:rsidR="0073302D" w:rsidRPr="00BF2504" w14:paraId="43048F55" w14:textId="77777777" w:rsidTr="0012117C">
        <w:trPr>
          <w:cantSplit/>
          <w:trHeight w:val="300"/>
          <w:jc w:val="center"/>
        </w:trPr>
        <w:tc>
          <w:tcPr>
            <w:tcW w:w="3836" w:type="pct"/>
            <w:vAlign w:val="center"/>
            <w:hideMark/>
          </w:tcPr>
          <w:p w14:paraId="37011723" w14:textId="77777777" w:rsidR="0073302D" w:rsidRPr="00BF2504" w:rsidRDefault="0073302D" w:rsidP="0073302D">
            <w:pPr>
              <w:pStyle w:val="TableBodyTextMIRB"/>
              <w:rPr>
                <w:rFonts w:eastAsia="Times New Roman"/>
                <w:lang w:eastAsia="en-CA"/>
              </w:rPr>
            </w:pPr>
            <w:r w:rsidRPr="00BF2504">
              <w:t>Wawakapewin</w:t>
            </w:r>
          </w:p>
        </w:tc>
        <w:tc>
          <w:tcPr>
            <w:tcW w:w="1164" w:type="pct"/>
            <w:noWrap/>
            <w:vAlign w:val="center"/>
            <w:hideMark/>
          </w:tcPr>
          <w:p w14:paraId="3FE15848" w14:textId="3A06E9B9" w:rsidR="0073302D" w:rsidRPr="00BF2504" w:rsidRDefault="002D61AA" w:rsidP="0073302D">
            <w:pPr>
              <w:pStyle w:val="TableBodyTextMIRB"/>
            </w:pPr>
            <w:r w:rsidRPr="00BF2504">
              <w:rPr>
                <w:rFonts w:eastAsia="Times New Roman"/>
                <w:lang w:eastAsia="en-CA"/>
              </w:rPr>
              <w:t>Sans objet</w:t>
            </w:r>
          </w:p>
        </w:tc>
      </w:tr>
      <w:tr w:rsidR="0073302D" w:rsidRPr="00BF2504" w14:paraId="18EF8D51" w14:textId="77777777" w:rsidTr="0012117C">
        <w:trPr>
          <w:cantSplit/>
          <w:trHeight w:val="300"/>
          <w:jc w:val="center"/>
        </w:trPr>
        <w:tc>
          <w:tcPr>
            <w:tcW w:w="3836" w:type="pct"/>
            <w:vAlign w:val="center"/>
            <w:hideMark/>
          </w:tcPr>
          <w:p w14:paraId="20FB8D2B" w14:textId="77777777" w:rsidR="0073302D" w:rsidRPr="00BF2504" w:rsidRDefault="0073302D" w:rsidP="0073302D">
            <w:pPr>
              <w:pStyle w:val="TableBodyTextMIRB"/>
              <w:rPr>
                <w:rFonts w:eastAsia="Times New Roman"/>
                <w:lang w:eastAsia="en-CA"/>
              </w:rPr>
            </w:pPr>
            <w:r w:rsidRPr="00BF2504">
              <w:t>Weagamow Lake 87</w:t>
            </w:r>
          </w:p>
        </w:tc>
        <w:tc>
          <w:tcPr>
            <w:tcW w:w="1164" w:type="pct"/>
            <w:noWrap/>
            <w:vAlign w:val="center"/>
            <w:hideMark/>
          </w:tcPr>
          <w:p w14:paraId="6D636390" w14:textId="7C35D6E0" w:rsidR="0073302D" w:rsidRPr="00BF2504" w:rsidRDefault="002D61AA" w:rsidP="0073302D">
            <w:pPr>
              <w:pStyle w:val="TableBodyTextMIRB"/>
            </w:pPr>
            <w:r w:rsidRPr="00BF2504">
              <w:rPr>
                <w:rFonts w:eastAsia="Times New Roman"/>
                <w:lang w:eastAsia="en-CA"/>
              </w:rPr>
              <w:t>Sans objet</w:t>
            </w:r>
          </w:p>
        </w:tc>
      </w:tr>
      <w:tr w:rsidR="0073302D" w:rsidRPr="00BF2504" w14:paraId="631403EF" w14:textId="77777777" w:rsidTr="0012117C">
        <w:trPr>
          <w:cantSplit/>
          <w:trHeight w:val="300"/>
          <w:jc w:val="center"/>
        </w:trPr>
        <w:tc>
          <w:tcPr>
            <w:tcW w:w="3836" w:type="pct"/>
            <w:vAlign w:val="center"/>
            <w:hideMark/>
          </w:tcPr>
          <w:p w14:paraId="390D1599" w14:textId="77777777" w:rsidR="0073302D" w:rsidRPr="00BF2504" w:rsidRDefault="0073302D" w:rsidP="0073302D">
            <w:pPr>
              <w:pStyle w:val="TableBodyTextMIRB"/>
              <w:rPr>
                <w:rFonts w:eastAsia="Times New Roman"/>
                <w:lang w:eastAsia="en-CA"/>
              </w:rPr>
            </w:pPr>
            <w:r w:rsidRPr="00BF2504">
              <w:t>Webequie</w:t>
            </w:r>
          </w:p>
        </w:tc>
        <w:tc>
          <w:tcPr>
            <w:tcW w:w="1164" w:type="pct"/>
            <w:noWrap/>
            <w:vAlign w:val="center"/>
            <w:hideMark/>
          </w:tcPr>
          <w:p w14:paraId="460258C3" w14:textId="55692068" w:rsidR="0073302D" w:rsidRPr="00BF2504" w:rsidRDefault="002D61AA" w:rsidP="0073302D">
            <w:pPr>
              <w:pStyle w:val="TableBodyTextMIRB"/>
            </w:pPr>
            <w:r w:rsidRPr="00BF2504">
              <w:rPr>
                <w:rFonts w:eastAsia="Times New Roman"/>
                <w:lang w:eastAsia="en-CA"/>
              </w:rPr>
              <w:t>Sans objet</w:t>
            </w:r>
          </w:p>
        </w:tc>
      </w:tr>
      <w:tr w:rsidR="0073302D" w:rsidRPr="00BF2504" w14:paraId="3A7F2EC0" w14:textId="77777777" w:rsidTr="0012117C">
        <w:trPr>
          <w:cantSplit/>
          <w:trHeight w:val="300"/>
          <w:jc w:val="center"/>
        </w:trPr>
        <w:tc>
          <w:tcPr>
            <w:tcW w:w="3836" w:type="pct"/>
            <w:vAlign w:val="center"/>
            <w:hideMark/>
          </w:tcPr>
          <w:p w14:paraId="11E7D286" w14:textId="68C4D798" w:rsidR="0073302D" w:rsidRPr="00BF2504" w:rsidRDefault="0073302D" w:rsidP="0073302D">
            <w:pPr>
              <w:pStyle w:val="TableBodyTextMIRB"/>
              <w:rPr>
                <w:rFonts w:eastAsia="Times New Roman"/>
                <w:lang w:eastAsia="en-CA"/>
              </w:rPr>
            </w:pPr>
            <w:r w:rsidRPr="00BF2504">
              <w:t>Whitefish Bay 32</w:t>
            </w:r>
            <w:r w:rsidR="00C317FF">
              <w:t>A</w:t>
            </w:r>
          </w:p>
        </w:tc>
        <w:tc>
          <w:tcPr>
            <w:tcW w:w="1164" w:type="pct"/>
            <w:noWrap/>
            <w:vAlign w:val="center"/>
            <w:hideMark/>
          </w:tcPr>
          <w:p w14:paraId="05842B56" w14:textId="39DDAFC5" w:rsidR="0073302D" w:rsidRPr="00BF2504" w:rsidRDefault="002D61AA" w:rsidP="0073302D">
            <w:pPr>
              <w:pStyle w:val="TableBodyTextMIRB"/>
            </w:pPr>
            <w:r w:rsidRPr="00BF2504">
              <w:rPr>
                <w:rFonts w:eastAsia="Times New Roman"/>
                <w:lang w:eastAsia="en-CA"/>
              </w:rPr>
              <w:t>Sans objet</w:t>
            </w:r>
          </w:p>
        </w:tc>
      </w:tr>
      <w:tr w:rsidR="0073302D" w:rsidRPr="00BF2504" w14:paraId="108FE557" w14:textId="77777777" w:rsidTr="0012117C">
        <w:trPr>
          <w:cantSplit/>
          <w:trHeight w:val="300"/>
          <w:jc w:val="center"/>
        </w:trPr>
        <w:tc>
          <w:tcPr>
            <w:tcW w:w="3836" w:type="pct"/>
            <w:vAlign w:val="center"/>
            <w:hideMark/>
          </w:tcPr>
          <w:p w14:paraId="3C31518B" w14:textId="408FED37" w:rsidR="0073302D" w:rsidRPr="00BF2504" w:rsidRDefault="0073302D" w:rsidP="0073302D">
            <w:pPr>
              <w:pStyle w:val="TableBodyTextMIRB"/>
              <w:rPr>
                <w:rFonts w:eastAsia="Times New Roman"/>
                <w:lang w:eastAsia="en-CA"/>
              </w:rPr>
            </w:pPr>
            <w:r w:rsidRPr="00BF2504">
              <w:t>Whitefish Bay 33</w:t>
            </w:r>
            <w:r w:rsidR="00C317FF">
              <w:t>A</w:t>
            </w:r>
          </w:p>
        </w:tc>
        <w:tc>
          <w:tcPr>
            <w:tcW w:w="1164" w:type="pct"/>
            <w:noWrap/>
            <w:vAlign w:val="center"/>
            <w:hideMark/>
          </w:tcPr>
          <w:p w14:paraId="4B121A83" w14:textId="6CA8BF4A" w:rsidR="0073302D" w:rsidRPr="00BF2504" w:rsidRDefault="002D61AA" w:rsidP="0073302D">
            <w:pPr>
              <w:pStyle w:val="TableBodyTextMIRB"/>
            </w:pPr>
            <w:r w:rsidRPr="00BF2504">
              <w:rPr>
                <w:rFonts w:eastAsia="Times New Roman"/>
                <w:lang w:eastAsia="en-CA"/>
              </w:rPr>
              <w:t>Sans objet</w:t>
            </w:r>
          </w:p>
        </w:tc>
      </w:tr>
      <w:tr w:rsidR="0073302D" w:rsidRPr="00BF2504" w14:paraId="0FF2F8EE" w14:textId="77777777" w:rsidTr="0012117C">
        <w:trPr>
          <w:cantSplit/>
          <w:trHeight w:val="300"/>
          <w:jc w:val="center"/>
        </w:trPr>
        <w:tc>
          <w:tcPr>
            <w:tcW w:w="3836" w:type="pct"/>
            <w:vAlign w:val="center"/>
            <w:hideMark/>
          </w:tcPr>
          <w:p w14:paraId="7B5DF499" w14:textId="57EF28D5" w:rsidR="0073302D" w:rsidRPr="00BF2504" w:rsidRDefault="0073302D" w:rsidP="0073302D">
            <w:pPr>
              <w:pStyle w:val="TableBodyTextMIRB"/>
              <w:rPr>
                <w:rFonts w:eastAsia="Times New Roman"/>
                <w:lang w:eastAsia="en-CA"/>
              </w:rPr>
            </w:pPr>
            <w:r w:rsidRPr="00BF2504">
              <w:t>Whitefish Bay 34</w:t>
            </w:r>
            <w:r w:rsidR="00C317FF">
              <w:t>A</w:t>
            </w:r>
          </w:p>
        </w:tc>
        <w:tc>
          <w:tcPr>
            <w:tcW w:w="1164" w:type="pct"/>
            <w:noWrap/>
            <w:vAlign w:val="center"/>
            <w:hideMark/>
          </w:tcPr>
          <w:p w14:paraId="5E7D820C" w14:textId="69C1B215" w:rsidR="0073302D" w:rsidRPr="00BF2504" w:rsidRDefault="002D61AA" w:rsidP="0073302D">
            <w:pPr>
              <w:pStyle w:val="TableBodyTextMIRB"/>
            </w:pPr>
            <w:r w:rsidRPr="00BF2504">
              <w:rPr>
                <w:rFonts w:eastAsia="Times New Roman"/>
                <w:lang w:eastAsia="en-CA"/>
              </w:rPr>
              <w:t>Sans objet</w:t>
            </w:r>
          </w:p>
        </w:tc>
      </w:tr>
      <w:tr w:rsidR="0073302D" w:rsidRPr="00BF2504" w14:paraId="537BD795" w14:textId="77777777" w:rsidTr="0012117C">
        <w:trPr>
          <w:cantSplit/>
          <w:trHeight w:val="300"/>
          <w:jc w:val="center"/>
        </w:trPr>
        <w:tc>
          <w:tcPr>
            <w:tcW w:w="3836" w:type="pct"/>
            <w:vAlign w:val="center"/>
            <w:hideMark/>
          </w:tcPr>
          <w:p w14:paraId="77446B85" w14:textId="77777777" w:rsidR="0073302D" w:rsidRPr="00BF2504" w:rsidRDefault="0073302D" w:rsidP="0073302D">
            <w:pPr>
              <w:pStyle w:val="TableBodyTextMIRB"/>
              <w:rPr>
                <w:rFonts w:eastAsia="Times New Roman"/>
                <w:lang w:eastAsia="en-CA"/>
              </w:rPr>
            </w:pPr>
            <w:r w:rsidRPr="00BF2504">
              <w:lastRenderedPageBreak/>
              <w:t>Whitefish Island</w:t>
            </w:r>
          </w:p>
        </w:tc>
        <w:tc>
          <w:tcPr>
            <w:tcW w:w="1164" w:type="pct"/>
            <w:noWrap/>
            <w:vAlign w:val="center"/>
            <w:hideMark/>
          </w:tcPr>
          <w:p w14:paraId="16DDBBD7" w14:textId="2BFB9C14" w:rsidR="0073302D" w:rsidRPr="00BF2504" w:rsidRDefault="002D61AA" w:rsidP="0073302D">
            <w:pPr>
              <w:pStyle w:val="TableBodyTextMIRB"/>
            </w:pPr>
            <w:r w:rsidRPr="00BF2504">
              <w:rPr>
                <w:rFonts w:eastAsia="Times New Roman"/>
                <w:lang w:eastAsia="en-CA"/>
              </w:rPr>
              <w:t>Sans objet</w:t>
            </w:r>
          </w:p>
        </w:tc>
      </w:tr>
      <w:tr w:rsidR="0073302D" w:rsidRPr="00BF2504" w14:paraId="5B3F6066" w14:textId="77777777" w:rsidTr="0012117C">
        <w:trPr>
          <w:cantSplit/>
          <w:trHeight w:val="300"/>
          <w:jc w:val="center"/>
        </w:trPr>
        <w:tc>
          <w:tcPr>
            <w:tcW w:w="3836" w:type="pct"/>
            <w:vAlign w:val="center"/>
            <w:hideMark/>
          </w:tcPr>
          <w:p w14:paraId="510A5CF9" w14:textId="77777777" w:rsidR="0073302D" w:rsidRPr="00BF2504" w:rsidRDefault="0073302D" w:rsidP="0073302D">
            <w:pPr>
              <w:pStyle w:val="TableBodyTextMIRB"/>
              <w:rPr>
                <w:rFonts w:eastAsia="Times New Roman"/>
                <w:lang w:eastAsia="en-CA"/>
              </w:rPr>
            </w:pPr>
            <w:r w:rsidRPr="00BF2504">
              <w:t>Whitefish Lake 6</w:t>
            </w:r>
          </w:p>
        </w:tc>
        <w:tc>
          <w:tcPr>
            <w:tcW w:w="1164" w:type="pct"/>
            <w:noWrap/>
            <w:vAlign w:val="center"/>
            <w:hideMark/>
          </w:tcPr>
          <w:p w14:paraId="159DA13D" w14:textId="78A28FE6" w:rsidR="0073302D" w:rsidRPr="00BF2504" w:rsidRDefault="002D61AA" w:rsidP="0073302D">
            <w:pPr>
              <w:pStyle w:val="TableBodyTextMIRB"/>
            </w:pPr>
            <w:r w:rsidRPr="00BF2504">
              <w:rPr>
                <w:rFonts w:eastAsia="Times New Roman"/>
                <w:lang w:eastAsia="en-CA"/>
              </w:rPr>
              <w:t>Sans objet</w:t>
            </w:r>
          </w:p>
        </w:tc>
      </w:tr>
      <w:tr w:rsidR="0073302D" w:rsidRPr="00BF2504" w14:paraId="04AF6A9F" w14:textId="77777777" w:rsidTr="0012117C">
        <w:trPr>
          <w:cantSplit/>
          <w:trHeight w:val="300"/>
          <w:jc w:val="center"/>
        </w:trPr>
        <w:tc>
          <w:tcPr>
            <w:tcW w:w="3836" w:type="pct"/>
            <w:vAlign w:val="center"/>
            <w:hideMark/>
          </w:tcPr>
          <w:p w14:paraId="29620E96" w14:textId="77777777" w:rsidR="0073302D" w:rsidRPr="00BF2504" w:rsidRDefault="0073302D" w:rsidP="0073302D">
            <w:pPr>
              <w:pStyle w:val="TableBodyTextMIRB"/>
              <w:rPr>
                <w:rFonts w:eastAsia="Times New Roman"/>
                <w:lang w:eastAsia="en-CA"/>
              </w:rPr>
            </w:pPr>
            <w:r w:rsidRPr="00BF2504">
              <w:t>Whitefish River 4</w:t>
            </w:r>
          </w:p>
        </w:tc>
        <w:tc>
          <w:tcPr>
            <w:tcW w:w="1164" w:type="pct"/>
            <w:noWrap/>
            <w:vAlign w:val="center"/>
            <w:hideMark/>
          </w:tcPr>
          <w:p w14:paraId="31D648B1" w14:textId="74445AD7" w:rsidR="0073302D" w:rsidRPr="00BF2504" w:rsidRDefault="002D61AA" w:rsidP="0073302D">
            <w:pPr>
              <w:pStyle w:val="TableBodyTextMIRB"/>
            </w:pPr>
            <w:r w:rsidRPr="00BF2504">
              <w:rPr>
                <w:rFonts w:eastAsia="Times New Roman"/>
                <w:lang w:eastAsia="en-CA"/>
              </w:rPr>
              <w:t>Sans objet</w:t>
            </w:r>
          </w:p>
        </w:tc>
      </w:tr>
      <w:tr w:rsidR="0073302D" w:rsidRPr="00BF2504" w14:paraId="622F9469" w14:textId="77777777" w:rsidTr="0012117C">
        <w:trPr>
          <w:cantSplit/>
          <w:trHeight w:val="300"/>
          <w:jc w:val="center"/>
        </w:trPr>
        <w:tc>
          <w:tcPr>
            <w:tcW w:w="3836" w:type="pct"/>
            <w:vAlign w:val="center"/>
            <w:hideMark/>
          </w:tcPr>
          <w:p w14:paraId="589A11B4" w14:textId="77777777" w:rsidR="0073302D" w:rsidRPr="00BF2504" w:rsidRDefault="0073302D" w:rsidP="0073302D">
            <w:pPr>
              <w:pStyle w:val="TableBodyTextMIRB"/>
              <w:rPr>
                <w:rFonts w:eastAsia="Times New Roman"/>
                <w:lang w:eastAsia="en-CA"/>
              </w:rPr>
            </w:pPr>
            <w:r w:rsidRPr="00BF2504">
              <w:t>Whitesand</w:t>
            </w:r>
          </w:p>
        </w:tc>
        <w:tc>
          <w:tcPr>
            <w:tcW w:w="1164" w:type="pct"/>
            <w:noWrap/>
            <w:vAlign w:val="center"/>
            <w:hideMark/>
          </w:tcPr>
          <w:p w14:paraId="29A60C38" w14:textId="1551DD47" w:rsidR="0073302D" w:rsidRPr="00BF2504" w:rsidRDefault="002D61AA" w:rsidP="0073302D">
            <w:pPr>
              <w:pStyle w:val="TableBodyTextMIRB"/>
            </w:pPr>
            <w:r w:rsidRPr="00BF2504">
              <w:rPr>
                <w:rFonts w:eastAsia="Times New Roman"/>
                <w:lang w:eastAsia="en-CA"/>
              </w:rPr>
              <w:t>Sans objet</w:t>
            </w:r>
          </w:p>
        </w:tc>
      </w:tr>
      <w:tr w:rsidR="0073302D" w:rsidRPr="00BF2504" w14:paraId="3C58D6E8" w14:textId="77777777" w:rsidTr="0012117C">
        <w:trPr>
          <w:cantSplit/>
          <w:trHeight w:val="300"/>
          <w:jc w:val="center"/>
        </w:trPr>
        <w:tc>
          <w:tcPr>
            <w:tcW w:w="3836" w:type="pct"/>
            <w:vAlign w:val="center"/>
            <w:hideMark/>
          </w:tcPr>
          <w:p w14:paraId="565D78B4" w14:textId="77777777" w:rsidR="0073302D" w:rsidRPr="00BF2504" w:rsidRDefault="0073302D" w:rsidP="0073302D">
            <w:pPr>
              <w:pStyle w:val="TableBodyTextMIRB"/>
              <w:rPr>
                <w:rFonts w:eastAsia="Times New Roman"/>
                <w:lang w:eastAsia="en-CA"/>
              </w:rPr>
            </w:pPr>
            <w:r w:rsidRPr="00BF2504">
              <w:t>Wikwemikong Unceded 26</w:t>
            </w:r>
          </w:p>
        </w:tc>
        <w:tc>
          <w:tcPr>
            <w:tcW w:w="1164" w:type="pct"/>
            <w:noWrap/>
            <w:vAlign w:val="center"/>
            <w:hideMark/>
          </w:tcPr>
          <w:p w14:paraId="5AEC7532" w14:textId="7983CD64" w:rsidR="0073302D" w:rsidRPr="00BF2504" w:rsidRDefault="002D61AA" w:rsidP="0073302D">
            <w:pPr>
              <w:pStyle w:val="TableBodyTextMIRB"/>
            </w:pPr>
            <w:r w:rsidRPr="00BF2504">
              <w:rPr>
                <w:rFonts w:eastAsia="Times New Roman"/>
                <w:lang w:eastAsia="en-CA"/>
              </w:rPr>
              <w:t>Sans objet</w:t>
            </w:r>
          </w:p>
        </w:tc>
      </w:tr>
      <w:tr w:rsidR="0073302D" w:rsidRPr="00BF2504" w14:paraId="78EC7AF0" w14:textId="77777777" w:rsidTr="0012117C">
        <w:trPr>
          <w:cantSplit/>
          <w:trHeight w:val="300"/>
          <w:jc w:val="center"/>
        </w:trPr>
        <w:tc>
          <w:tcPr>
            <w:tcW w:w="3836" w:type="pct"/>
            <w:vAlign w:val="center"/>
          </w:tcPr>
          <w:p w14:paraId="373950A8" w14:textId="77777777" w:rsidR="0073302D" w:rsidRPr="00BF2504" w:rsidRDefault="0073302D" w:rsidP="0073302D">
            <w:pPr>
              <w:pStyle w:val="TableBodyTextMIRB"/>
            </w:pPr>
            <w:r w:rsidRPr="00BF2504">
              <w:t>Winisk 90</w:t>
            </w:r>
          </w:p>
        </w:tc>
        <w:tc>
          <w:tcPr>
            <w:tcW w:w="1164" w:type="pct"/>
            <w:noWrap/>
            <w:vAlign w:val="center"/>
          </w:tcPr>
          <w:p w14:paraId="2CD816B9" w14:textId="44B40943" w:rsidR="0073302D" w:rsidRPr="00BF2504" w:rsidRDefault="002D61AA" w:rsidP="0073302D">
            <w:pPr>
              <w:pStyle w:val="TableBodyTextMIRB"/>
            </w:pPr>
            <w:r w:rsidRPr="00BF2504">
              <w:rPr>
                <w:rFonts w:eastAsia="Times New Roman"/>
                <w:lang w:eastAsia="en-CA"/>
              </w:rPr>
              <w:t>Sans objet</w:t>
            </w:r>
          </w:p>
        </w:tc>
      </w:tr>
      <w:tr w:rsidR="0073302D" w:rsidRPr="00BF2504" w14:paraId="5413E4E3" w14:textId="77777777" w:rsidTr="0012117C">
        <w:trPr>
          <w:cantSplit/>
          <w:trHeight w:val="300"/>
          <w:jc w:val="center"/>
        </w:trPr>
        <w:tc>
          <w:tcPr>
            <w:tcW w:w="3836" w:type="pct"/>
            <w:vAlign w:val="center"/>
          </w:tcPr>
          <w:p w14:paraId="2335512F" w14:textId="77777777" w:rsidR="0073302D" w:rsidRPr="00BF2504" w:rsidRDefault="0073302D" w:rsidP="0073302D">
            <w:pPr>
              <w:pStyle w:val="TableBodyTextMIRB"/>
            </w:pPr>
            <w:r w:rsidRPr="00BF2504">
              <w:t>Wunnumin 1</w:t>
            </w:r>
          </w:p>
        </w:tc>
        <w:tc>
          <w:tcPr>
            <w:tcW w:w="1164" w:type="pct"/>
            <w:noWrap/>
            <w:vAlign w:val="center"/>
          </w:tcPr>
          <w:p w14:paraId="4F7845A0" w14:textId="6BC3B54D" w:rsidR="0073302D" w:rsidRPr="00BF2504" w:rsidRDefault="002D61AA" w:rsidP="0073302D">
            <w:pPr>
              <w:pStyle w:val="TableBodyTextMIRB"/>
            </w:pPr>
            <w:r w:rsidRPr="00BF2504">
              <w:rPr>
                <w:rFonts w:eastAsia="Times New Roman"/>
                <w:lang w:eastAsia="en-CA"/>
              </w:rPr>
              <w:t>Sans objet</w:t>
            </w:r>
          </w:p>
        </w:tc>
      </w:tr>
      <w:tr w:rsidR="0073302D" w:rsidRPr="00BF2504" w14:paraId="4DBA5C39" w14:textId="77777777" w:rsidTr="0012117C">
        <w:trPr>
          <w:cantSplit/>
          <w:trHeight w:val="300"/>
          <w:jc w:val="center"/>
        </w:trPr>
        <w:tc>
          <w:tcPr>
            <w:tcW w:w="3836" w:type="pct"/>
            <w:vAlign w:val="center"/>
          </w:tcPr>
          <w:p w14:paraId="1A40C989" w14:textId="77777777" w:rsidR="0073302D" w:rsidRPr="00BF2504" w:rsidRDefault="0073302D" w:rsidP="0073302D">
            <w:pPr>
              <w:pStyle w:val="TableBodyTextMIRB"/>
            </w:pPr>
            <w:r w:rsidRPr="00BF2504">
              <w:t>Wunnumin 2</w:t>
            </w:r>
          </w:p>
        </w:tc>
        <w:tc>
          <w:tcPr>
            <w:tcW w:w="1164" w:type="pct"/>
            <w:noWrap/>
            <w:vAlign w:val="center"/>
          </w:tcPr>
          <w:p w14:paraId="428043EB" w14:textId="3B6AB307" w:rsidR="0073302D" w:rsidRPr="00BF2504" w:rsidRDefault="002D61AA" w:rsidP="0073302D">
            <w:pPr>
              <w:pStyle w:val="TableBodyTextMIRB"/>
            </w:pPr>
            <w:r w:rsidRPr="00BF2504">
              <w:rPr>
                <w:rFonts w:eastAsia="Times New Roman"/>
                <w:lang w:eastAsia="en-CA"/>
              </w:rPr>
              <w:t>Sans objet</w:t>
            </w:r>
          </w:p>
        </w:tc>
      </w:tr>
      <w:tr w:rsidR="0073302D" w:rsidRPr="00BF2504" w14:paraId="590B5436" w14:textId="77777777" w:rsidTr="0012117C">
        <w:trPr>
          <w:cantSplit/>
          <w:trHeight w:val="300"/>
          <w:jc w:val="center"/>
        </w:trPr>
        <w:tc>
          <w:tcPr>
            <w:tcW w:w="3836" w:type="pct"/>
            <w:vAlign w:val="center"/>
          </w:tcPr>
          <w:p w14:paraId="0170C5FC" w14:textId="14DF1842" w:rsidR="0073302D" w:rsidRPr="00BF2504" w:rsidRDefault="0073302D" w:rsidP="0073302D">
            <w:pPr>
              <w:pStyle w:val="TableBodyTextMIRB"/>
            </w:pPr>
            <w:r w:rsidRPr="00BF2504">
              <w:t>Yellow Girl Bay 32</w:t>
            </w:r>
            <w:r w:rsidR="00C317FF">
              <w:t>B</w:t>
            </w:r>
          </w:p>
        </w:tc>
        <w:tc>
          <w:tcPr>
            <w:tcW w:w="1164" w:type="pct"/>
            <w:noWrap/>
            <w:vAlign w:val="center"/>
          </w:tcPr>
          <w:p w14:paraId="5E680EC4" w14:textId="7B0E2531" w:rsidR="0073302D" w:rsidRPr="00BF2504" w:rsidRDefault="002D61AA" w:rsidP="0073302D">
            <w:pPr>
              <w:pStyle w:val="TableBodyTextMIRB"/>
            </w:pPr>
            <w:r w:rsidRPr="00BF2504">
              <w:rPr>
                <w:rFonts w:eastAsia="Times New Roman"/>
                <w:lang w:eastAsia="en-CA"/>
              </w:rPr>
              <w:t>Sans objet</w:t>
            </w:r>
          </w:p>
        </w:tc>
      </w:tr>
      <w:tr w:rsidR="0073302D" w:rsidRPr="00BF2504" w14:paraId="5EDE4613" w14:textId="77777777" w:rsidTr="0012117C">
        <w:trPr>
          <w:cantSplit/>
          <w:trHeight w:val="300"/>
          <w:jc w:val="center"/>
        </w:trPr>
        <w:tc>
          <w:tcPr>
            <w:tcW w:w="3836" w:type="pct"/>
            <w:vAlign w:val="center"/>
          </w:tcPr>
          <w:p w14:paraId="22AA8D36" w14:textId="77777777" w:rsidR="0073302D" w:rsidRPr="00BF2504" w:rsidRDefault="0073302D" w:rsidP="0073302D">
            <w:pPr>
              <w:pStyle w:val="TableBodyTextMIRB"/>
            </w:pPr>
            <w:r w:rsidRPr="00BF2504">
              <w:t>Zhiibaahaasing 19</w:t>
            </w:r>
          </w:p>
        </w:tc>
        <w:tc>
          <w:tcPr>
            <w:tcW w:w="1164" w:type="pct"/>
            <w:noWrap/>
            <w:vAlign w:val="center"/>
          </w:tcPr>
          <w:p w14:paraId="03F8122F" w14:textId="1DED7F91" w:rsidR="0073302D" w:rsidRPr="00BF2504" w:rsidRDefault="002D61AA" w:rsidP="0073302D">
            <w:pPr>
              <w:pStyle w:val="TableBodyTextMIRB"/>
            </w:pPr>
            <w:r w:rsidRPr="00BF2504">
              <w:rPr>
                <w:rFonts w:eastAsia="Times New Roman"/>
                <w:lang w:eastAsia="en-CA"/>
              </w:rPr>
              <w:t>Sans objet</w:t>
            </w:r>
          </w:p>
        </w:tc>
      </w:tr>
      <w:tr w:rsidR="0073302D" w:rsidRPr="00BF2504" w14:paraId="549377A9" w14:textId="77777777" w:rsidTr="0012117C">
        <w:trPr>
          <w:cantSplit/>
          <w:trHeight w:val="300"/>
          <w:jc w:val="center"/>
        </w:trPr>
        <w:tc>
          <w:tcPr>
            <w:tcW w:w="3836" w:type="pct"/>
            <w:vAlign w:val="center"/>
          </w:tcPr>
          <w:p w14:paraId="10333F2A" w14:textId="4D17A161" w:rsidR="0073302D" w:rsidRPr="00BF2504" w:rsidRDefault="0073302D" w:rsidP="0073302D">
            <w:pPr>
              <w:pStyle w:val="TableBodyTextMIRB"/>
            </w:pPr>
            <w:r w:rsidRPr="00BF2504">
              <w:t>Zhiibaahaasing 19</w:t>
            </w:r>
            <w:r w:rsidR="00C317FF">
              <w:t>A</w:t>
            </w:r>
          </w:p>
        </w:tc>
        <w:tc>
          <w:tcPr>
            <w:tcW w:w="1164" w:type="pct"/>
            <w:noWrap/>
            <w:vAlign w:val="center"/>
          </w:tcPr>
          <w:p w14:paraId="190AF631" w14:textId="2DFE4A7C" w:rsidR="0073302D" w:rsidRPr="00BF2504" w:rsidRDefault="002D61AA" w:rsidP="0073302D">
            <w:pPr>
              <w:pStyle w:val="TableBodyTextMIRB"/>
              <w:rPr>
                <w:rFonts w:eastAsia="Times New Roman"/>
                <w:lang w:eastAsia="en-CA"/>
              </w:rPr>
            </w:pPr>
            <w:r w:rsidRPr="00BF2504">
              <w:rPr>
                <w:rFonts w:eastAsia="Times New Roman"/>
                <w:lang w:eastAsia="en-CA"/>
              </w:rPr>
              <w:t>Sans objet</w:t>
            </w:r>
          </w:p>
        </w:tc>
      </w:tr>
    </w:tbl>
    <w:p w14:paraId="386281A3" w14:textId="77777777" w:rsidR="009B0A6D" w:rsidRPr="00BF2504" w:rsidRDefault="009B0A6D" w:rsidP="009B0A6D">
      <w:pPr>
        <w:pStyle w:val="BodyAccessibleTextMIRB"/>
      </w:pPr>
      <w:r w:rsidRPr="00BF2504">
        <w:br w:type="page"/>
      </w:r>
    </w:p>
    <w:p w14:paraId="36140BA1" w14:textId="77777777" w:rsidR="0012117C" w:rsidRPr="00BF2504" w:rsidRDefault="004C20A8" w:rsidP="009B0A6D">
      <w:pPr>
        <w:pStyle w:val="Heading2MIRB"/>
        <w:rPr>
          <w:color w:val="244061"/>
        </w:rPr>
      </w:pPr>
      <w:bookmarkStart w:id="78" w:name="ORN_STREET_DIRECTION_LIST"/>
      <w:bookmarkStart w:id="79" w:name="_Toc196317865"/>
      <w:r w:rsidRPr="00BF2504">
        <w:rPr>
          <w:color w:val="244061"/>
        </w:rPr>
        <w:lastRenderedPageBreak/>
        <w:t>ORN_</w:t>
      </w:r>
      <w:r w:rsidR="009B0A6D" w:rsidRPr="00BF2504">
        <w:rPr>
          <w:color w:val="244061"/>
        </w:rPr>
        <w:t>STREET_DIRECTION_LIST</w:t>
      </w:r>
      <w:bookmarkEnd w:id="79"/>
    </w:p>
    <w:bookmarkEnd w:id="78"/>
    <w:p w14:paraId="3A0EE8EB" w14:textId="0D126838" w:rsidR="009B0A6D" w:rsidRPr="00BF2504" w:rsidRDefault="00927018" w:rsidP="009B0A6D">
      <w:pPr>
        <w:pStyle w:val="BodyAccessibleTextMIRB"/>
      </w:pPr>
      <w:r w:rsidRPr="00BF2504">
        <w:t>Liste des directions de rue valides.</w:t>
      </w:r>
    </w:p>
    <w:tbl>
      <w:tblPr>
        <w:tblStyle w:val="TableGrid1"/>
        <w:tblW w:w="5000" w:type="pct"/>
        <w:tblLook w:val="04A0" w:firstRow="1" w:lastRow="0" w:firstColumn="1" w:lastColumn="0" w:noHBand="0" w:noVBand="1"/>
        <w:tblCaption w:val="Table : ORN_STREET_DIRECTION_LIST"/>
        <w:tblDescription w:val="La table de recherche ORN_STREET_DIRECTION_LIST et ses attributs."/>
      </w:tblPr>
      <w:tblGrid>
        <w:gridCol w:w="2830"/>
        <w:gridCol w:w="1950"/>
        <w:gridCol w:w="1483"/>
        <w:gridCol w:w="1763"/>
        <w:gridCol w:w="2764"/>
      </w:tblGrid>
      <w:tr w:rsidR="009B0A6D" w:rsidRPr="00BF2504" w14:paraId="2FC13FA0" w14:textId="77777777" w:rsidTr="003F0E62">
        <w:trPr>
          <w:cantSplit/>
          <w:trHeight w:val="432"/>
          <w:tblHeader/>
        </w:trPr>
        <w:tc>
          <w:tcPr>
            <w:tcW w:w="1311" w:type="pct"/>
            <w:vAlign w:val="center"/>
          </w:tcPr>
          <w:p w14:paraId="690A5982" w14:textId="70D044B7" w:rsidR="009B0A6D" w:rsidRPr="00BF2504" w:rsidRDefault="00CD1076" w:rsidP="00364040">
            <w:pPr>
              <w:pStyle w:val="TableHeaderRowTextMIRB"/>
            </w:pPr>
            <w:r w:rsidRPr="00BF2504">
              <w:t>Nom de la colonne</w:t>
            </w:r>
          </w:p>
        </w:tc>
        <w:tc>
          <w:tcPr>
            <w:tcW w:w="904" w:type="pct"/>
            <w:vAlign w:val="center"/>
          </w:tcPr>
          <w:p w14:paraId="4D18BDC5" w14:textId="239BF159" w:rsidR="009B0A6D" w:rsidRPr="00BF2504" w:rsidRDefault="00CD1076" w:rsidP="00364040">
            <w:pPr>
              <w:pStyle w:val="TableHeaderRowTextMIRB"/>
            </w:pPr>
            <w:r w:rsidRPr="00BF2504">
              <w:t>Type de colonne</w:t>
            </w:r>
          </w:p>
        </w:tc>
        <w:tc>
          <w:tcPr>
            <w:tcW w:w="687" w:type="pct"/>
            <w:vAlign w:val="center"/>
          </w:tcPr>
          <w:p w14:paraId="49351DD6" w14:textId="45429098" w:rsidR="009B0A6D" w:rsidRPr="00BF2504" w:rsidRDefault="00CD1076" w:rsidP="00364040">
            <w:pPr>
              <w:pStyle w:val="TableHeaderRowTextMIRB"/>
            </w:pPr>
            <w:r w:rsidRPr="00BF2504">
              <w:t>Obligatoire</w:t>
            </w:r>
          </w:p>
        </w:tc>
        <w:tc>
          <w:tcPr>
            <w:tcW w:w="817" w:type="pct"/>
            <w:vAlign w:val="center"/>
          </w:tcPr>
          <w:p w14:paraId="15C66A78" w14:textId="552A29B2" w:rsidR="009B0A6D" w:rsidRPr="00BF2504" w:rsidRDefault="00CD1076" w:rsidP="00364040">
            <w:pPr>
              <w:pStyle w:val="TableHeaderRowTextMIRB"/>
            </w:pPr>
            <w:r w:rsidRPr="00BF2504">
              <w:t>Nom abrégé</w:t>
            </w:r>
          </w:p>
        </w:tc>
        <w:tc>
          <w:tcPr>
            <w:tcW w:w="1281" w:type="pct"/>
            <w:vAlign w:val="center"/>
          </w:tcPr>
          <w:p w14:paraId="77EF3B42" w14:textId="77777777" w:rsidR="009B0A6D" w:rsidRPr="00BF2504" w:rsidRDefault="009B0A6D" w:rsidP="00364040">
            <w:pPr>
              <w:pStyle w:val="TableHeaderRowTextMIRB"/>
            </w:pPr>
            <w:r w:rsidRPr="00BF2504">
              <w:t>Description</w:t>
            </w:r>
          </w:p>
        </w:tc>
      </w:tr>
      <w:tr w:rsidR="003F0E62" w:rsidRPr="00BF2504" w14:paraId="5CD42550" w14:textId="77777777" w:rsidTr="003F0E62">
        <w:trPr>
          <w:cantSplit/>
          <w:trHeight w:val="432"/>
        </w:trPr>
        <w:tc>
          <w:tcPr>
            <w:tcW w:w="1311" w:type="pct"/>
            <w:vAlign w:val="center"/>
          </w:tcPr>
          <w:p w14:paraId="23B29F4A" w14:textId="77777777" w:rsidR="003F0E62" w:rsidRPr="00BF2504" w:rsidRDefault="003F0E62" w:rsidP="003F0E62">
            <w:pPr>
              <w:pStyle w:val="TableColumnNameMIRB"/>
            </w:pPr>
            <w:r w:rsidRPr="00BF2504">
              <w:t>STREET_DIRECTIONS</w:t>
            </w:r>
          </w:p>
        </w:tc>
        <w:tc>
          <w:tcPr>
            <w:tcW w:w="904" w:type="pct"/>
            <w:vAlign w:val="center"/>
          </w:tcPr>
          <w:p w14:paraId="16959C46" w14:textId="77777777" w:rsidR="003F0E62" w:rsidRPr="00BF2504" w:rsidRDefault="003F0E62" w:rsidP="003F0E62">
            <w:pPr>
              <w:pStyle w:val="TableBodyTextMIRB"/>
            </w:pPr>
            <w:r w:rsidRPr="00BF2504">
              <w:t>VARCHAR2(10)</w:t>
            </w:r>
          </w:p>
        </w:tc>
        <w:tc>
          <w:tcPr>
            <w:tcW w:w="687" w:type="pct"/>
            <w:vAlign w:val="center"/>
          </w:tcPr>
          <w:p w14:paraId="0498DA5D" w14:textId="18F0F2CA" w:rsidR="003F0E62" w:rsidRPr="00BF2504" w:rsidRDefault="003F0E62" w:rsidP="003F0E62">
            <w:pPr>
              <w:pStyle w:val="TableBodyTextMIRB"/>
            </w:pPr>
            <w:r w:rsidRPr="00BF2504">
              <w:t>Oui</w:t>
            </w:r>
          </w:p>
        </w:tc>
        <w:tc>
          <w:tcPr>
            <w:tcW w:w="817" w:type="pct"/>
            <w:vAlign w:val="center"/>
          </w:tcPr>
          <w:p w14:paraId="76FDC659" w14:textId="77777777" w:rsidR="003F0E62" w:rsidRPr="00BF2504" w:rsidRDefault="003F0E62" w:rsidP="003F0E62">
            <w:pPr>
              <w:pStyle w:val="TableBodyTextMIRB"/>
            </w:pPr>
            <w:r w:rsidRPr="00BF2504">
              <w:t>STREET_DIR</w:t>
            </w:r>
          </w:p>
        </w:tc>
        <w:tc>
          <w:tcPr>
            <w:tcW w:w="1281" w:type="pct"/>
          </w:tcPr>
          <w:p w14:paraId="00AF36C0" w14:textId="3DDDA789" w:rsidR="003F0E62" w:rsidRPr="00BF2504" w:rsidRDefault="003F0E62" w:rsidP="003F0E62">
            <w:pPr>
              <w:pStyle w:val="TableBodyTextMIRB"/>
            </w:pPr>
            <w:r w:rsidRPr="00BF2504">
              <w:t>Direction de la rue.</w:t>
            </w:r>
          </w:p>
        </w:tc>
      </w:tr>
      <w:tr w:rsidR="003F0E62" w:rsidRPr="00BF2504" w14:paraId="31E8417B" w14:textId="77777777" w:rsidTr="003F0E62">
        <w:trPr>
          <w:cantSplit/>
          <w:trHeight w:val="432"/>
        </w:trPr>
        <w:tc>
          <w:tcPr>
            <w:tcW w:w="1311" w:type="pct"/>
            <w:vAlign w:val="center"/>
          </w:tcPr>
          <w:p w14:paraId="51A8456E" w14:textId="77777777" w:rsidR="003F0E62" w:rsidRPr="00BF2504" w:rsidRDefault="003F0E62" w:rsidP="003F0E62">
            <w:pPr>
              <w:pStyle w:val="TableColumnNameMIRB"/>
            </w:pPr>
            <w:r w:rsidRPr="00BF2504">
              <w:t>OFFICIAL_LANGUAGE</w:t>
            </w:r>
          </w:p>
        </w:tc>
        <w:tc>
          <w:tcPr>
            <w:tcW w:w="904" w:type="pct"/>
            <w:vAlign w:val="center"/>
          </w:tcPr>
          <w:p w14:paraId="3F7C6A52" w14:textId="77777777" w:rsidR="003F0E62" w:rsidRPr="00BF2504" w:rsidRDefault="003F0E62" w:rsidP="003F0E62">
            <w:pPr>
              <w:pStyle w:val="TableBodyTextMIRB"/>
            </w:pPr>
            <w:r w:rsidRPr="00BF2504">
              <w:t>VARCHAR2(3)</w:t>
            </w:r>
          </w:p>
        </w:tc>
        <w:tc>
          <w:tcPr>
            <w:tcW w:w="687" w:type="pct"/>
            <w:vAlign w:val="center"/>
          </w:tcPr>
          <w:p w14:paraId="2307B211" w14:textId="63E73BC2" w:rsidR="003F0E62" w:rsidRPr="00BF2504" w:rsidRDefault="003F0E62" w:rsidP="003F0E62">
            <w:pPr>
              <w:pStyle w:val="TableBodyTextMIRB"/>
            </w:pPr>
            <w:r w:rsidRPr="00BF2504">
              <w:t>Oui</w:t>
            </w:r>
          </w:p>
        </w:tc>
        <w:tc>
          <w:tcPr>
            <w:tcW w:w="817" w:type="pct"/>
            <w:vAlign w:val="center"/>
          </w:tcPr>
          <w:p w14:paraId="79470DB0" w14:textId="77777777" w:rsidR="003F0E62" w:rsidRPr="00BF2504" w:rsidRDefault="003F0E62" w:rsidP="003F0E62">
            <w:pPr>
              <w:pStyle w:val="TableBodyTextMIRB"/>
            </w:pPr>
            <w:r w:rsidRPr="00BF2504">
              <w:t>OFF_LANG</w:t>
            </w:r>
          </w:p>
        </w:tc>
        <w:tc>
          <w:tcPr>
            <w:tcW w:w="1281" w:type="pct"/>
          </w:tcPr>
          <w:p w14:paraId="35E51F23" w14:textId="3B148D4F" w:rsidR="003F0E62" w:rsidRPr="00BF2504" w:rsidRDefault="003F0E62" w:rsidP="003F0E62">
            <w:pPr>
              <w:pStyle w:val="TableBodyTextMIRB"/>
            </w:pPr>
            <w:r w:rsidRPr="00BF2504">
              <w:t>Code identifiant la langue officielle.</w:t>
            </w:r>
          </w:p>
        </w:tc>
      </w:tr>
      <w:tr w:rsidR="003F0E62" w:rsidRPr="00BF2504" w14:paraId="1037DAB5" w14:textId="77777777" w:rsidTr="003F0E62">
        <w:trPr>
          <w:cantSplit/>
          <w:trHeight w:val="432"/>
        </w:trPr>
        <w:tc>
          <w:tcPr>
            <w:tcW w:w="1311" w:type="pct"/>
            <w:vAlign w:val="center"/>
          </w:tcPr>
          <w:p w14:paraId="3624D544" w14:textId="77777777" w:rsidR="003F0E62" w:rsidRPr="00BF2504" w:rsidRDefault="003F0E62" w:rsidP="003F0E62">
            <w:pPr>
              <w:pStyle w:val="TableColumnNameMIRB"/>
            </w:pPr>
            <w:r w:rsidRPr="00BF2504">
              <w:t>CPC_DIRECTION_</w:t>
            </w:r>
          </w:p>
          <w:p w14:paraId="3E16536A" w14:textId="77777777" w:rsidR="003F0E62" w:rsidRPr="00BF2504" w:rsidRDefault="003F0E62" w:rsidP="003F0E62">
            <w:pPr>
              <w:pStyle w:val="TableColumnNameMIRB"/>
            </w:pPr>
            <w:r w:rsidRPr="00BF2504">
              <w:t>CODE</w:t>
            </w:r>
          </w:p>
        </w:tc>
        <w:tc>
          <w:tcPr>
            <w:tcW w:w="904" w:type="pct"/>
            <w:vAlign w:val="center"/>
          </w:tcPr>
          <w:p w14:paraId="798AEECF" w14:textId="77777777" w:rsidR="003F0E62" w:rsidRPr="00BF2504" w:rsidRDefault="003F0E62" w:rsidP="003F0E62">
            <w:pPr>
              <w:pStyle w:val="TableBodyTextMIRB"/>
            </w:pPr>
            <w:r w:rsidRPr="00BF2504">
              <w:t>VARCHAR2(2)</w:t>
            </w:r>
          </w:p>
        </w:tc>
        <w:tc>
          <w:tcPr>
            <w:tcW w:w="687" w:type="pct"/>
            <w:vAlign w:val="center"/>
          </w:tcPr>
          <w:p w14:paraId="61F86B37" w14:textId="63ADC817" w:rsidR="003F0E62" w:rsidRPr="00BF2504" w:rsidRDefault="003F0E62" w:rsidP="003F0E62">
            <w:pPr>
              <w:pStyle w:val="TableBodyTextMIRB"/>
            </w:pPr>
            <w:r w:rsidRPr="00BF2504">
              <w:t>Oui</w:t>
            </w:r>
          </w:p>
        </w:tc>
        <w:tc>
          <w:tcPr>
            <w:tcW w:w="817" w:type="pct"/>
            <w:vAlign w:val="center"/>
          </w:tcPr>
          <w:p w14:paraId="12360C1A" w14:textId="77777777" w:rsidR="003F0E62" w:rsidRPr="00BF2504" w:rsidRDefault="003F0E62" w:rsidP="003F0E62">
            <w:pPr>
              <w:pStyle w:val="TableBodyTextMIRB"/>
            </w:pPr>
            <w:r w:rsidRPr="00BF2504">
              <w:t>CPC_DIRECT</w:t>
            </w:r>
          </w:p>
        </w:tc>
        <w:tc>
          <w:tcPr>
            <w:tcW w:w="1281" w:type="pct"/>
          </w:tcPr>
          <w:p w14:paraId="3E7B033C" w14:textId="60389C02" w:rsidR="003F0E62" w:rsidRPr="00BF2504" w:rsidRDefault="003F0E62" w:rsidP="003F0E62">
            <w:pPr>
              <w:pStyle w:val="TableBodyTextMIRB"/>
            </w:pPr>
            <w:r w:rsidRPr="00BF2504">
              <w:t>Forme abrégée de la direction de la rue telle que définie par la Société canadienne des postes (SCP).</w:t>
            </w:r>
          </w:p>
        </w:tc>
      </w:tr>
      <w:tr w:rsidR="003F0E62" w:rsidRPr="00BF2504" w14:paraId="31BF9560" w14:textId="77777777" w:rsidTr="003F0E62">
        <w:trPr>
          <w:cantSplit/>
          <w:trHeight w:val="432"/>
        </w:trPr>
        <w:tc>
          <w:tcPr>
            <w:tcW w:w="1311" w:type="pct"/>
            <w:vAlign w:val="center"/>
          </w:tcPr>
          <w:p w14:paraId="49CE1749" w14:textId="77777777" w:rsidR="003F0E62" w:rsidRPr="00BF2504" w:rsidRDefault="003F0E62" w:rsidP="003F0E62">
            <w:pPr>
              <w:pStyle w:val="TableColumnNameMIRB"/>
            </w:pPr>
            <w:r w:rsidRPr="00BF2504">
              <w:t>NRN_DIRECTION</w:t>
            </w:r>
          </w:p>
        </w:tc>
        <w:tc>
          <w:tcPr>
            <w:tcW w:w="904" w:type="pct"/>
            <w:vAlign w:val="center"/>
          </w:tcPr>
          <w:p w14:paraId="02603AF1" w14:textId="77777777" w:rsidR="003F0E62" w:rsidRPr="00BF2504" w:rsidRDefault="003F0E62" w:rsidP="003F0E62">
            <w:pPr>
              <w:pStyle w:val="TableBodyTextMIRB"/>
            </w:pPr>
            <w:r w:rsidRPr="00BF2504">
              <w:t>NUMBER(3,0)</w:t>
            </w:r>
          </w:p>
        </w:tc>
        <w:tc>
          <w:tcPr>
            <w:tcW w:w="687" w:type="pct"/>
            <w:vAlign w:val="center"/>
          </w:tcPr>
          <w:p w14:paraId="40C1E6D9" w14:textId="0F6FA316" w:rsidR="003F0E62" w:rsidRPr="00BF2504" w:rsidRDefault="003F0E62" w:rsidP="003F0E62">
            <w:pPr>
              <w:pStyle w:val="TableBodyTextMIRB"/>
            </w:pPr>
            <w:r w:rsidRPr="00BF2504">
              <w:t>Non</w:t>
            </w:r>
          </w:p>
        </w:tc>
        <w:tc>
          <w:tcPr>
            <w:tcW w:w="817" w:type="pct"/>
            <w:vAlign w:val="center"/>
          </w:tcPr>
          <w:p w14:paraId="69C1EE9F" w14:textId="77777777" w:rsidR="003F0E62" w:rsidRPr="00BF2504" w:rsidRDefault="003F0E62" w:rsidP="003F0E62">
            <w:pPr>
              <w:pStyle w:val="TableBodyTextMIRB"/>
            </w:pPr>
            <w:r w:rsidRPr="00BF2504">
              <w:t>NRN_DIRECT</w:t>
            </w:r>
          </w:p>
        </w:tc>
        <w:tc>
          <w:tcPr>
            <w:tcW w:w="1281" w:type="pct"/>
          </w:tcPr>
          <w:p w14:paraId="4FEC27CC" w14:textId="2219E916" w:rsidR="003F0E62" w:rsidRPr="00BF2504" w:rsidRDefault="003F0E62" w:rsidP="003F0E62">
            <w:pPr>
              <w:pStyle w:val="TableBodyTextMIRB"/>
            </w:pPr>
            <w:r w:rsidRPr="00BF2504">
              <w:t>Direction attribuée à l’appui du réseau routier national (RRN).</w:t>
            </w:r>
          </w:p>
        </w:tc>
      </w:tr>
      <w:tr w:rsidR="009B0A6D" w:rsidRPr="00BF2504" w14:paraId="4A735CF4" w14:textId="77777777" w:rsidTr="003F0E62">
        <w:trPr>
          <w:cantSplit/>
          <w:trHeight w:val="432"/>
        </w:trPr>
        <w:tc>
          <w:tcPr>
            <w:tcW w:w="1311" w:type="pct"/>
            <w:vAlign w:val="center"/>
          </w:tcPr>
          <w:p w14:paraId="1DD25CAB" w14:textId="77777777" w:rsidR="009B0A6D" w:rsidRPr="00BF2504" w:rsidRDefault="009B0A6D" w:rsidP="00364040">
            <w:pPr>
              <w:pStyle w:val="TableColumnNameMIRB"/>
            </w:pPr>
            <w:r w:rsidRPr="00BF2504">
              <w:t>EFFECTIVE_</w:t>
            </w:r>
          </w:p>
          <w:p w14:paraId="2A39C8F7" w14:textId="77777777" w:rsidR="009B0A6D" w:rsidRPr="00BF2504" w:rsidRDefault="009B0A6D" w:rsidP="00364040">
            <w:pPr>
              <w:pStyle w:val="TableColumnNameMIRB"/>
            </w:pPr>
            <w:r w:rsidRPr="00BF2504">
              <w:t>DATETIME</w:t>
            </w:r>
          </w:p>
        </w:tc>
        <w:tc>
          <w:tcPr>
            <w:tcW w:w="904" w:type="pct"/>
            <w:vAlign w:val="center"/>
          </w:tcPr>
          <w:p w14:paraId="05DF7218" w14:textId="77777777" w:rsidR="009B0A6D" w:rsidRPr="00BF2504" w:rsidRDefault="009B0A6D" w:rsidP="00364040">
            <w:pPr>
              <w:pStyle w:val="TableBodyTextMIRB"/>
            </w:pPr>
            <w:r w:rsidRPr="00BF2504">
              <w:t>DATE</w:t>
            </w:r>
          </w:p>
        </w:tc>
        <w:tc>
          <w:tcPr>
            <w:tcW w:w="687" w:type="pct"/>
            <w:vAlign w:val="center"/>
          </w:tcPr>
          <w:p w14:paraId="6828A555" w14:textId="2436AA45" w:rsidR="009B0A6D" w:rsidRPr="00BF2504" w:rsidRDefault="00A60099" w:rsidP="00364040">
            <w:pPr>
              <w:pStyle w:val="TableBodyTextMIRB"/>
            </w:pPr>
            <w:r w:rsidRPr="00BF2504">
              <w:t>Oui</w:t>
            </w:r>
          </w:p>
        </w:tc>
        <w:tc>
          <w:tcPr>
            <w:tcW w:w="817" w:type="pct"/>
            <w:vAlign w:val="center"/>
          </w:tcPr>
          <w:p w14:paraId="7A5BAAEE" w14:textId="77777777" w:rsidR="009B0A6D" w:rsidRPr="00BF2504" w:rsidRDefault="009B0A6D" w:rsidP="00364040">
            <w:pPr>
              <w:pStyle w:val="TableBodyTextMIRB"/>
            </w:pPr>
            <w:r w:rsidRPr="00BF2504">
              <w:t>EFF_DATE</w:t>
            </w:r>
          </w:p>
        </w:tc>
        <w:tc>
          <w:tcPr>
            <w:tcW w:w="1281" w:type="pct"/>
            <w:vAlign w:val="center"/>
          </w:tcPr>
          <w:p w14:paraId="29B972BC" w14:textId="171DB280" w:rsidR="009B0A6D" w:rsidRPr="00BF2504" w:rsidRDefault="005C4795" w:rsidP="00364040">
            <w:pPr>
              <w:pStyle w:val="TableBodyTextMIRB"/>
            </w:pPr>
            <w:r w:rsidRPr="00BF2504">
              <w:t>Date et heure à laquelle l’enregistrement a été créé ou modifié pour la dernière fois dans la base de données source.</w:t>
            </w:r>
          </w:p>
        </w:tc>
      </w:tr>
      <w:tr w:rsidR="009B0A6D" w:rsidRPr="00BF2504" w14:paraId="4DA4441F" w14:textId="77777777" w:rsidTr="003F0E62">
        <w:trPr>
          <w:cantSplit/>
          <w:trHeight w:val="432"/>
        </w:trPr>
        <w:tc>
          <w:tcPr>
            <w:tcW w:w="1311" w:type="pct"/>
            <w:vAlign w:val="center"/>
          </w:tcPr>
          <w:p w14:paraId="46C1E17E" w14:textId="77777777" w:rsidR="009B0A6D" w:rsidRPr="00BF2504" w:rsidRDefault="009B0A6D" w:rsidP="00364040">
            <w:pPr>
              <w:pStyle w:val="TableColumnNameMIRB"/>
            </w:pPr>
            <w:r w:rsidRPr="00BF2504">
              <w:t>EXPIRY_DATETIME</w:t>
            </w:r>
          </w:p>
        </w:tc>
        <w:tc>
          <w:tcPr>
            <w:tcW w:w="904" w:type="pct"/>
            <w:vAlign w:val="center"/>
          </w:tcPr>
          <w:p w14:paraId="16F48B59" w14:textId="77777777" w:rsidR="009B0A6D" w:rsidRPr="00BF2504" w:rsidRDefault="009B0A6D" w:rsidP="00364040">
            <w:pPr>
              <w:pStyle w:val="TableBodyTextMIRB"/>
            </w:pPr>
            <w:r w:rsidRPr="00BF2504">
              <w:t>DATE</w:t>
            </w:r>
          </w:p>
        </w:tc>
        <w:tc>
          <w:tcPr>
            <w:tcW w:w="687" w:type="pct"/>
            <w:vAlign w:val="center"/>
          </w:tcPr>
          <w:p w14:paraId="3E929060" w14:textId="768A0DFA" w:rsidR="009B0A6D" w:rsidRPr="00BF2504" w:rsidRDefault="00A60099" w:rsidP="00364040">
            <w:pPr>
              <w:pStyle w:val="TableBodyTextMIRB"/>
            </w:pPr>
            <w:r w:rsidRPr="00BF2504">
              <w:t>Non</w:t>
            </w:r>
          </w:p>
        </w:tc>
        <w:tc>
          <w:tcPr>
            <w:tcW w:w="817" w:type="pct"/>
            <w:vAlign w:val="center"/>
          </w:tcPr>
          <w:p w14:paraId="17B991D0" w14:textId="77777777" w:rsidR="009B0A6D" w:rsidRPr="00BF2504" w:rsidRDefault="009B0A6D" w:rsidP="00364040">
            <w:pPr>
              <w:pStyle w:val="TableBodyTextMIRB"/>
            </w:pPr>
            <w:r w:rsidRPr="00BF2504">
              <w:t>EXP_DATE</w:t>
            </w:r>
          </w:p>
        </w:tc>
        <w:tc>
          <w:tcPr>
            <w:tcW w:w="1281" w:type="pct"/>
            <w:vAlign w:val="center"/>
          </w:tcPr>
          <w:p w14:paraId="451B915C" w14:textId="55670082" w:rsidR="009B0A6D" w:rsidRPr="00BF2504" w:rsidRDefault="005C4795" w:rsidP="00364040">
            <w:pPr>
              <w:pStyle w:val="TableBodyTextMIRB"/>
            </w:pPr>
            <w:r w:rsidRPr="00BF2504">
              <w:t>Date/heure à laquelle l’enregistrement est devenu inutilisable.</w:t>
            </w:r>
          </w:p>
        </w:tc>
      </w:tr>
    </w:tbl>
    <w:p w14:paraId="31D640F7" w14:textId="7662B419" w:rsidR="00364040" w:rsidRPr="00BF2504" w:rsidRDefault="00364040" w:rsidP="00364040">
      <w:pPr>
        <w:pStyle w:val="BodyAccessibleTextMIRB"/>
        <w:spacing w:before="240"/>
        <w:jc w:val="center"/>
        <w:rPr>
          <w:b/>
        </w:rPr>
      </w:pPr>
      <w:r w:rsidRPr="00BF2504">
        <w:rPr>
          <w:b/>
        </w:rPr>
        <w:t xml:space="preserve">ORN_STREET_DIRECTION_LIST </w:t>
      </w:r>
      <w:r w:rsidR="0002282E" w:rsidRPr="00BF2504">
        <w:rPr>
          <w:b/>
        </w:rPr>
        <w:t>– Valeurs admissibles</w:t>
      </w:r>
    </w:p>
    <w:tbl>
      <w:tblPr>
        <w:tblStyle w:val="TableGrid1"/>
        <w:tblW w:w="5000" w:type="pct"/>
        <w:tblLook w:val="04A0" w:firstRow="1" w:lastRow="0" w:firstColumn="1" w:lastColumn="0" w:noHBand="0" w:noVBand="1"/>
        <w:tblCaption w:val="Valeurs admissibles : ORN_STREET_DIRECTION_LIST"/>
        <w:tblDescription w:val="La table répertorie toutes les valeurs autorisées pour ORN_STREET_DIRECTION_LIST."/>
      </w:tblPr>
      <w:tblGrid>
        <w:gridCol w:w="1693"/>
        <w:gridCol w:w="2204"/>
        <w:gridCol w:w="2998"/>
        <w:gridCol w:w="2115"/>
        <w:gridCol w:w="1780"/>
      </w:tblGrid>
      <w:tr w:rsidR="00364040" w:rsidRPr="00BF2504" w14:paraId="02E7AB98" w14:textId="77777777" w:rsidTr="00364040">
        <w:trPr>
          <w:cantSplit/>
          <w:trHeight w:val="302"/>
          <w:tblHeader/>
        </w:trPr>
        <w:tc>
          <w:tcPr>
            <w:tcW w:w="784" w:type="pct"/>
            <w:vAlign w:val="center"/>
          </w:tcPr>
          <w:p w14:paraId="03870632" w14:textId="77777777" w:rsidR="00364040" w:rsidRPr="00BF2504" w:rsidRDefault="00364040" w:rsidP="00364040">
            <w:pPr>
              <w:pStyle w:val="TableHeaderRowTextMIRB"/>
            </w:pPr>
            <w:r w:rsidRPr="00BF2504">
              <w:t>STREET DIRECTION</w:t>
            </w:r>
          </w:p>
        </w:tc>
        <w:tc>
          <w:tcPr>
            <w:tcW w:w="1021" w:type="pct"/>
            <w:vAlign w:val="center"/>
          </w:tcPr>
          <w:p w14:paraId="6E05640F" w14:textId="77777777" w:rsidR="00364040" w:rsidRPr="00BF2504" w:rsidRDefault="00364040" w:rsidP="00364040">
            <w:pPr>
              <w:pStyle w:val="TableHeaderRowTextMIRB"/>
            </w:pPr>
            <w:r w:rsidRPr="00BF2504">
              <w:t>OFFICIAL LANGUAGE</w:t>
            </w:r>
          </w:p>
        </w:tc>
        <w:tc>
          <w:tcPr>
            <w:tcW w:w="1389" w:type="pct"/>
            <w:vAlign w:val="center"/>
          </w:tcPr>
          <w:p w14:paraId="5FDC809E" w14:textId="77777777" w:rsidR="00364040" w:rsidRPr="00BF2504" w:rsidRDefault="00364040" w:rsidP="00364040">
            <w:pPr>
              <w:pStyle w:val="TableHeaderRowTextMIRB"/>
            </w:pPr>
            <w:r w:rsidRPr="00BF2504">
              <w:t>CPC DIRECTION CODE</w:t>
            </w:r>
          </w:p>
        </w:tc>
        <w:tc>
          <w:tcPr>
            <w:tcW w:w="980" w:type="pct"/>
            <w:vAlign w:val="center"/>
          </w:tcPr>
          <w:p w14:paraId="293F2044" w14:textId="77777777" w:rsidR="00364040" w:rsidRPr="00BF2504" w:rsidRDefault="00364040" w:rsidP="00364040">
            <w:pPr>
              <w:pStyle w:val="TableHeaderRowTextMIRB"/>
            </w:pPr>
            <w:r w:rsidRPr="00BF2504">
              <w:t>NRN DIRECTION</w:t>
            </w:r>
          </w:p>
        </w:tc>
        <w:tc>
          <w:tcPr>
            <w:tcW w:w="825" w:type="pct"/>
            <w:vAlign w:val="center"/>
          </w:tcPr>
          <w:p w14:paraId="75C595A2" w14:textId="77777777" w:rsidR="00364040" w:rsidRPr="00BF2504" w:rsidRDefault="00364040" w:rsidP="00364040">
            <w:pPr>
              <w:pStyle w:val="TableHeaderRowTextMIRB"/>
            </w:pPr>
            <w:r w:rsidRPr="00BF2504">
              <w:t>EXPIRY</w:t>
            </w:r>
          </w:p>
          <w:p w14:paraId="380A6C40" w14:textId="77777777" w:rsidR="00364040" w:rsidRPr="00BF2504" w:rsidRDefault="00364040" w:rsidP="00364040">
            <w:pPr>
              <w:pStyle w:val="TableHeaderRowTextMIRB"/>
            </w:pPr>
            <w:r w:rsidRPr="00BF2504">
              <w:t>DATETIME</w:t>
            </w:r>
          </w:p>
        </w:tc>
      </w:tr>
      <w:tr w:rsidR="00364040" w:rsidRPr="00BF2504" w14:paraId="064E7DCD" w14:textId="77777777" w:rsidTr="00364040">
        <w:trPr>
          <w:cantSplit/>
          <w:trHeight w:val="302"/>
        </w:trPr>
        <w:tc>
          <w:tcPr>
            <w:tcW w:w="784" w:type="pct"/>
            <w:vAlign w:val="center"/>
          </w:tcPr>
          <w:p w14:paraId="0CAE9F9E" w14:textId="77777777" w:rsidR="00364040" w:rsidRPr="00BF2504" w:rsidRDefault="00364040" w:rsidP="00364040">
            <w:pPr>
              <w:pStyle w:val="TableBodyTextMIRB"/>
            </w:pPr>
            <w:r w:rsidRPr="00BF2504">
              <w:t>East</w:t>
            </w:r>
          </w:p>
        </w:tc>
        <w:tc>
          <w:tcPr>
            <w:tcW w:w="1021" w:type="pct"/>
            <w:vAlign w:val="center"/>
          </w:tcPr>
          <w:p w14:paraId="222E2920" w14:textId="77777777" w:rsidR="00364040" w:rsidRPr="00BF2504" w:rsidRDefault="00364040" w:rsidP="00364040">
            <w:pPr>
              <w:pStyle w:val="TableBodyTextMIRB"/>
            </w:pPr>
            <w:r w:rsidRPr="00BF2504">
              <w:t>ENG</w:t>
            </w:r>
          </w:p>
        </w:tc>
        <w:tc>
          <w:tcPr>
            <w:tcW w:w="1389" w:type="pct"/>
            <w:vAlign w:val="center"/>
          </w:tcPr>
          <w:p w14:paraId="5FEC67FC" w14:textId="77777777" w:rsidR="00364040" w:rsidRPr="00BF2504" w:rsidRDefault="00364040" w:rsidP="00364040">
            <w:pPr>
              <w:pStyle w:val="TableBodyTextMIRB"/>
            </w:pPr>
            <w:r w:rsidRPr="00BF2504">
              <w:t>E</w:t>
            </w:r>
          </w:p>
        </w:tc>
        <w:tc>
          <w:tcPr>
            <w:tcW w:w="980" w:type="pct"/>
            <w:vAlign w:val="center"/>
          </w:tcPr>
          <w:p w14:paraId="0B5E286C" w14:textId="77777777" w:rsidR="00364040" w:rsidRPr="00BF2504" w:rsidRDefault="00364040" w:rsidP="00364040">
            <w:pPr>
              <w:pStyle w:val="TableBodyTextMIRB"/>
            </w:pPr>
            <w:r w:rsidRPr="00BF2504">
              <w:t>5</w:t>
            </w:r>
          </w:p>
        </w:tc>
        <w:tc>
          <w:tcPr>
            <w:tcW w:w="825" w:type="pct"/>
            <w:vAlign w:val="center"/>
          </w:tcPr>
          <w:p w14:paraId="36416863" w14:textId="2A49FEEA" w:rsidR="00364040" w:rsidRPr="00BF2504" w:rsidRDefault="002D61AA" w:rsidP="00364040">
            <w:pPr>
              <w:pStyle w:val="TableBodyTextMIRB"/>
            </w:pPr>
            <w:r w:rsidRPr="00BF2504">
              <w:t>Sans objet</w:t>
            </w:r>
          </w:p>
        </w:tc>
      </w:tr>
      <w:tr w:rsidR="00364040" w:rsidRPr="00BF2504" w14:paraId="675627B8" w14:textId="77777777" w:rsidTr="00364040">
        <w:trPr>
          <w:cantSplit/>
          <w:trHeight w:val="302"/>
        </w:trPr>
        <w:tc>
          <w:tcPr>
            <w:tcW w:w="784" w:type="pct"/>
            <w:vAlign w:val="center"/>
          </w:tcPr>
          <w:p w14:paraId="0C3CE12A" w14:textId="77777777" w:rsidR="00364040" w:rsidRPr="00BF2504" w:rsidRDefault="00364040" w:rsidP="00364040">
            <w:pPr>
              <w:pStyle w:val="TableBodyTextMIRB"/>
            </w:pPr>
            <w:r w:rsidRPr="00BF2504">
              <w:t>Est</w:t>
            </w:r>
          </w:p>
        </w:tc>
        <w:tc>
          <w:tcPr>
            <w:tcW w:w="1021" w:type="pct"/>
            <w:vAlign w:val="center"/>
          </w:tcPr>
          <w:p w14:paraId="1696CADF" w14:textId="77777777" w:rsidR="00364040" w:rsidRPr="00BF2504" w:rsidRDefault="00364040" w:rsidP="00364040">
            <w:pPr>
              <w:pStyle w:val="TableBodyTextMIRB"/>
            </w:pPr>
            <w:r w:rsidRPr="00BF2504">
              <w:t>FRE</w:t>
            </w:r>
          </w:p>
        </w:tc>
        <w:tc>
          <w:tcPr>
            <w:tcW w:w="1389" w:type="pct"/>
            <w:vAlign w:val="center"/>
          </w:tcPr>
          <w:p w14:paraId="31F192D9" w14:textId="77777777" w:rsidR="00364040" w:rsidRPr="00BF2504" w:rsidRDefault="00364040" w:rsidP="00364040">
            <w:pPr>
              <w:pStyle w:val="TableBodyTextMIRB"/>
            </w:pPr>
            <w:r w:rsidRPr="00BF2504">
              <w:t>E</w:t>
            </w:r>
          </w:p>
        </w:tc>
        <w:tc>
          <w:tcPr>
            <w:tcW w:w="980" w:type="pct"/>
            <w:vAlign w:val="center"/>
          </w:tcPr>
          <w:p w14:paraId="1B9B4D66" w14:textId="77777777" w:rsidR="00364040" w:rsidRPr="00BF2504" w:rsidRDefault="00364040" w:rsidP="00364040">
            <w:pPr>
              <w:pStyle w:val="TableBodyTextMIRB"/>
            </w:pPr>
            <w:r w:rsidRPr="00BF2504">
              <w:t>6</w:t>
            </w:r>
          </w:p>
        </w:tc>
        <w:tc>
          <w:tcPr>
            <w:tcW w:w="825" w:type="pct"/>
            <w:vAlign w:val="center"/>
          </w:tcPr>
          <w:p w14:paraId="2FF50F3B" w14:textId="6A079F04" w:rsidR="00364040" w:rsidRPr="00BF2504" w:rsidRDefault="002D61AA" w:rsidP="00364040">
            <w:pPr>
              <w:pStyle w:val="TableBodyTextMIRB"/>
            </w:pPr>
            <w:r w:rsidRPr="00BF2504">
              <w:t>Sans objet</w:t>
            </w:r>
          </w:p>
        </w:tc>
      </w:tr>
      <w:tr w:rsidR="00364040" w:rsidRPr="00BF2504" w14:paraId="02200A22" w14:textId="77777777" w:rsidTr="00364040">
        <w:trPr>
          <w:cantSplit/>
          <w:trHeight w:val="302"/>
        </w:trPr>
        <w:tc>
          <w:tcPr>
            <w:tcW w:w="784" w:type="pct"/>
            <w:vAlign w:val="center"/>
          </w:tcPr>
          <w:p w14:paraId="6F3E9D26" w14:textId="77777777" w:rsidR="00364040" w:rsidRPr="00BF2504" w:rsidRDefault="00364040" w:rsidP="00364040">
            <w:pPr>
              <w:pStyle w:val="TableBodyTextMIRB"/>
            </w:pPr>
            <w:r w:rsidRPr="00BF2504">
              <w:t>Nord Est</w:t>
            </w:r>
          </w:p>
        </w:tc>
        <w:tc>
          <w:tcPr>
            <w:tcW w:w="1021" w:type="pct"/>
            <w:vAlign w:val="center"/>
          </w:tcPr>
          <w:p w14:paraId="501FBCCE" w14:textId="77777777" w:rsidR="00364040" w:rsidRPr="00BF2504" w:rsidRDefault="00364040" w:rsidP="00364040">
            <w:pPr>
              <w:pStyle w:val="TableBodyTextMIRB"/>
            </w:pPr>
            <w:r w:rsidRPr="00BF2504">
              <w:t>FRE</w:t>
            </w:r>
          </w:p>
        </w:tc>
        <w:tc>
          <w:tcPr>
            <w:tcW w:w="1389" w:type="pct"/>
            <w:vAlign w:val="center"/>
          </w:tcPr>
          <w:p w14:paraId="6C9B0A5E" w14:textId="77777777" w:rsidR="00364040" w:rsidRPr="00BF2504" w:rsidRDefault="00364040" w:rsidP="00364040">
            <w:pPr>
              <w:pStyle w:val="TableBodyTextMIRB"/>
            </w:pPr>
            <w:r w:rsidRPr="00BF2504">
              <w:t>NE</w:t>
            </w:r>
          </w:p>
        </w:tc>
        <w:tc>
          <w:tcPr>
            <w:tcW w:w="980" w:type="pct"/>
            <w:vAlign w:val="center"/>
          </w:tcPr>
          <w:p w14:paraId="12E9A8B2" w14:textId="77777777" w:rsidR="00364040" w:rsidRPr="00BF2504" w:rsidRDefault="00364040" w:rsidP="00364040">
            <w:pPr>
              <w:pStyle w:val="TableBodyTextMIRB"/>
            </w:pPr>
            <w:r w:rsidRPr="00BF2504">
              <w:t>12</w:t>
            </w:r>
          </w:p>
        </w:tc>
        <w:tc>
          <w:tcPr>
            <w:tcW w:w="825" w:type="pct"/>
            <w:vAlign w:val="center"/>
          </w:tcPr>
          <w:p w14:paraId="28F9618C" w14:textId="74C9AF19" w:rsidR="00364040" w:rsidRPr="00BF2504" w:rsidRDefault="002D61AA" w:rsidP="00364040">
            <w:pPr>
              <w:pStyle w:val="TableBodyTextMIRB"/>
            </w:pPr>
            <w:r w:rsidRPr="00BF2504">
              <w:t>Sans objet</w:t>
            </w:r>
          </w:p>
        </w:tc>
      </w:tr>
      <w:tr w:rsidR="00364040" w:rsidRPr="00BF2504" w14:paraId="2AA99161" w14:textId="77777777" w:rsidTr="00364040">
        <w:trPr>
          <w:cantSplit/>
          <w:trHeight w:val="302"/>
        </w:trPr>
        <w:tc>
          <w:tcPr>
            <w:tcW w:w="784" w:type="pct"/>
            <w:vAlign w:val="center"/>
          </w:tcPr>
          <w:p w14:paraId="22317EC3" w14:textId="77777777" w:rsidR="00364040" w:rsidRPr="00BF2504" w:rsidRDefault="00364040" w:rsidP="00364040">
            <w:pPr>
              <w:pStyle w:val="TableBodyTextMIRB"/>
            </w:pPr>
            <w:r w:rsidRPr="00BF2504">
              <w:t>Nord Ouest</w:t>
            </w:r>
          </w:p>
        </w:tc>
        <w:tc>
          <w:tcPr>
            <w:tcW w:w="1021" w:type="pct"/>
            <w:vAlign w:val="center"/>
          </w:tcPr>
          <w:p w14:paraId="5FD8D276" w14:textId="77777777" w:rsidR="00364040" w:rsidRPr="00BF2504" w:rsidRDefault="00364040" w:rsidP="00364040">
            <w:pPr>
              <w:pStyle w:val="TableBodyTextMIRB"/>
            </w:pPr>
            <w:r w:rsidRPr="00BF2504">
              <w:t>FRE</w:t>
            </w:r>
          </w:p>
        </w:tc>
        <w:tc>
          <w:tcPr>
            <w:tcW w:w="1389" w:type="pct"/>
            <w:vAlign w:val="center"/>
          </w:tcPr>
          <w:p w14:paraId="1C0EDE9F" w14:textId="77777777" w:rsidR="00364040" w:rsidRPr="00BF2504" w:rsidRDefault="00364040" w:rsidP="00364040">
            <w:pPr>
              <w:pStyle w:val="TableBodyTextMIRB"/>
            </w:pPr>
            <w:r w:rsidRPr="00BF2504">
              <w:t>NO</w:t>
            </w:r>
          </w:p>
        </w:tc>
        <w:tc>
          <w:tcPr>
            <w:tcW w:w="980" w:type="pct"/>
            <w:vAlign w:val="center"/>
          </w:tcPr>
          <w:p w14:paraId="017F46DE" w14:textId="77777777" w:rsidR="00364040" w:rsidRPr="00BF2504" w:rsidRDefault="00364040" w:rsidP="00364040">
            <w:pPr>
              <w:pStyle w:val="TableBodyTextMIRB"/>
            </w:pPr>
            <w:r w:rsidRPr="00BF2504">
              <w:t>10</w:t>
            </w:r>
          </w:p>
        </w:tc>
        <w:tc>
          <w:tcPr>
            <w:tcW w:w="825" w:type="pct"/>
            <w:vAlign w:val="center"/>
          </w:tcPr>
          <w:p w14:paraId="0ACE629B" w14:textId="1403A411" w:rsidR="00364040" w:rsidRPr="00BF2504" w:rsidRDefault="002D61AA" w:rsidP="00364040">
            <w:pPr>
              <w:pStyle w:val="TableBodyTextMIRB"/>
            </w:pPr>
            <w:r w:rsidRPr="00BF2504">
              <w:t>Sans objet</w:t>
            </w:r>
          </w:p>
        </w:tc>
      </w:tr>
      <w:tr w:rsidR="00364040" w:rsidRPr="00BF2504" w14:paraId="0178F4E4" w14:textId="77777777" w:rsidTr="00364040">
        <w:trPr>
          <w:cantSplit/>
          <w:trHeight w:val="302"/>
        </w:trPr>
        <w:tc>
          <w:tcPr>
            <w:tcW w:w="784" w:type="pct"/>
            <w:vAlign w:val="center"/>
          </w:tcPr>
          <w:p w14:paraId="463AF6A4" w14:textId="77777777" w:rsidR="00364040" w:rsidRPr="00BF2504" w:rsidRDefault="00364040" w:rsidP="00364040">
            <w:pPr>
              <w:pStyle w:val="TableBodyTextMIRB"/>
            </w:pPr>
            <w:r w:rsidRPr="00BF2504">
              <w:t>Nord</w:t>
            </w:r>
          </w:p>
        </w:tc>
        <w:tc>
          <w:tcPr>
            <w:tcW w:w="1021" w:type="pct"/>
            <w:vAlign w:val="center"/>
          </w:tcPr>
          <w:p w14:paraId="5F14BCD8" w14:textId="77777777" w:rsidR="00364040" w:rsidRPr="00BF2504" w:rsidRDefault="00364040" w:rsidP="00364040">
            <w:pPr>
              <w:pStyle w:val="TableBodyTextMIRB"/>
            </w:pPr>
            <w:r w:rsidRPr="00BF2504">
              <w:t>FRE</w:t>
            </w:r>
          </w:p>
        </w:tc>
        <w:tc>
          <w:tcPr>
            <w:tcW w:w="1389" w:type="pct"/>
            <w:vAlign w:val="center"/>
          </w:tcPr>
          <w:p w14:paraId="399D82BC" w14:textId="77777777" w:rsidR="00364040" w:rsidRPr="00BF2504" w:rsidRDefault="00364040" w:rsidP="00364040">
            <w:pPr>
              <w:pStyle w:val="TableBodyTextMIRB"/>
            </w:pPr>
            <w:r w:rsidRPr="00BF2504">
              <w:t>N</w:t>
            </w:r>
          </w:p>
        </w:tc>
        <w:tc>
          <w:tcPr>
            <w:tcW w:w="980" w:type="pct"/>
            <w:vAlign w:val="center"/>
          </w:tcPr>
          <w:p w14:paraId="6AAD3F16" w14:textId="77777777" w:rsidR="00364040" w:rsidRPr="00BF2504" w:rsidRDefault="00364040" w:rsidP="00364040">
            <w:pPr>
              <w:pStyle w:val="TableBodyTextMIRB"/>
            </w:pPr>
            <w:r w:rsidRPr="00BF2504">
              <w:t>2</w:t>
            </w:r>
          </w:p>
        </w:tc>
        <w:tc>
          <w:tcPr>
            <w:tcW w:w="825" w:type="pct"/>
            <w:vAlign w:val="center"/>
          </w:tcPr>
          <w:p w14:paraId="135A1233" w14:textId="759D837A" w:rsidR="00364040" w:rsidRPr="00BF2504" w:rsidRDefault="002D61AA" w:rsidP="00364040">
            <w:pPr>
              <w:pStyle w:val="TableBodyTextMIRB"/>
            </w:pPr>
            <w:r w:rsidRPr="00BF2504">
              <w:t>Sans objet</w:t>
            </w:r>
          </w:p>
        </w:tc>
      </w:tr>
      <w:tr w:rsidR="00364040" w:rsidRPr="00BF2504" w14:paraId="58995D56" w14:textId="77777777" w:rsidTr="00364040">
        <w:trPr>
          <w:cantSplit/>
          <w:trHeight w:val="302"/>
        </w:trPr>
        <w:tc>
          <w:tcPr>
            <w:tcW w:w="784" w:type="pct"/>
            <w:vAlign w:val="center"/>
          </w:tcPr>
          <w:p w14:paraId="18577173" w14:textId="77777777" w:rsidR="00364040" w:rsidRPr="00BF2504" w:rsidRDefault="00364040" w:rsidP="00364040">
            <w:pPr>
              <w:pStyle w:val="TableBodyTextMIRB"/>
            </w:pPr>
            <w:r w:rsidRPr="00BF2504">
              <w:t>North East</w:t>
            </w:r>
          </w:p>
        </w:tc>
        <w:tc>
          <w:tcPr>
            <w:tcW w:w="1021" w:type="pct"/>
            <w:vAlign w:val="center"/>
          </w:tcPr>
          <w:p w14:paraId="6DA7F91B" w14:textId="77777777" w:rsidR="00364040" w:rsidRPr="00BF2504" w:rsidRDefault="00364040" w:rsidP="00364040">
            <w:pPr>
              <w:pStyle w:val="TableBodyTextMIRB"/>
            </w:pPr>
            <w:r w:rsidRPr="00BF2504">
              <w:t>ENG</w:t>
            </w:r>
          </w:p>
        </w:tc>
        <w:tc>
          <w:tcPr>
            <w:tcW w:w="1389" w:type="pct"/>
            <w:vAlign w:val="center"/>
          </w:tcPr>
          <w:p w14:paraId="600C6C37" w14:textId="77777777" w:rsidR="00364040" w:rsidRPr="00BF2504" w:rsidRDefault="00364040" w:rsidP="00364040">
            <w:pPr>
              <w:pStyle w:val="TableBodyTextMIRB"/>
            </w:pPr>
            <w:r w:rsidRPr="00BF2504">
              <w:t>NE</w:t>
            </w:r>
          </w:p>
        </w:tc>
        <w:tc>
          <w:tcPr>
            <w:tcW w:w="980" w:type="pct"/>
            <w:vAlign w:val="center"/>
          </w:tcPr>
          <w:p w14:paraId="57A075B0" w14:textId="77777777" w:rsidR="00364040" w:rsidRPr="00BF2504" w:rsidRDefault="00364040" w:rsidP="00364040">
            <w:pPr>
              <w:pStyle w:val="TableBodyTextMIRB"/>
            </w:pPr>
            <w:r w:rsidRPr="00BF2504">
              <w:t>11</w:t>
            </w:r>
          </w:p>
        </w:tc>
        <w:tc>
          <w:tcPr>
            <w:tcW w:w="825" w:type="pct"/>
            <w:vAlign w:val="center"/>
          </w:tcPr>
          <w:p w14:paraId="41CFB681" w14:textId="7643CF72" w:rsidR="00364040" w:rsidRPr="00BF2504" w:rsidRDefault="002D61AA" w:rsidP="00364040">
            <w:pPr>
              <w:pStyle w:val="TableBodyTextMIRB"/>
            </w:pPr>
            <w:r w:rsidRPr="00BF2504">
              <w:t>Sans objet</w:t>
            </w:r>
          </w:p>
        </w:tc>
      </w:tr>
      <w:tr w:rsidR="00364040" w:rsidRPr="00BF2504" w14:paraId="432D3BE5" w14:textId="77777777" w:rsidTr="00364040">
        <w:trPr>
          <w:cantSplit/>
          <w:trHeight w:val="302"/>
        </w:trPr>
        <w:tc>
          <w:tcPr>
            <w:tcW w:w="784" w:type="pct"/>
            <w:vAlign w:val="center"/>
          </w:tcPr>
          <w:p w14:paraId="0E9E8A5B" w14:textId="77777777" w:rsidR="00364040" w:rsidRPr="00BF2504" w:rsidRDefault="00364040" w:rsidP="00364040">
            <w:pPr>
              <w:pStyle w:val="TableBodyTextMIRB"/>
            </w:pPr>
            <w:r w:rsidRPr="00BF2504">
              <w:t>North West</w:t>
            </w:r>
          </w:p>
        </w:tc>
        <w:tc>
          <w:tcPr>
            <w:tcW w:w="1021" w:type="pct"/>
            <w:vAlign w:val="center"/>
          </w:tcPr>
          <w:p w14:paraId="732E7DED" w14:textId="77777777" w:rsidR="00364040" w:rsidRPr="00BF2504" w:rsidRDefault="00364040" w:rsidP="00364040">
            <w:pPr>
              <w:pStyle w:val="TableBodyTextMIRB"/>
            </w:pPr>
            <w:r w:rsidRPr="00BF2504">
              <w:t>ENG</w:t>
            </w:r>
          </w:p>
        </w:tc>
        <w:tc>
          <w:tcPr>
            <w:tcW w:w="1389" w:type="pct"/>
            <w:vAlign w:val="center"/>
          </w:tcPr>
          <w:p w14:paraId="59A1E821" w14:textId="77777777" w:rsidR="00364040" w:rsidRPr="00BF2504" w:rsidRDefault="00364040" w:rsidP="00364040">
            <w:pPr>
              <w:pStyle w:val="TableBodyTextMIRB"/>
            </w:pPr>
            <w:r w:rsidRPr="00BF2504">
              <w:t>NW</w:t>
            </w:r>
          </w:p>
        </w:tc>
        <w:tc>
          <w:tcPr>
            <w:tcW w:w="980" w:type="pct"/>
            <w:vAlign w:val="center"/>
          </w:tcPr>
          <w:p w14:paraId="33531DB8" w14:textId="77777777" w:rsidR="00364040" w:rsidRPr="00BF2504" w:rsidRDefault="00364040" w:rsidP="00364040">
            <w:pPr>
              <w:pStyle w:val="TableBodyTextMIRB"/>
            </w:pPr>
            <w:r w:rsidRPr="00BF2504">
              <w:t>9</w:t>
            </w:r>
          </w:p>
        </w:tc>
        <w:tc>
          <w:tcPr>
            <w:tcW w:w="825" w:type="pct"/>
            <w:vAlign w:val="center"/>
          </w:tcPr>
          <w:p w14:paraId="16A7EC9F" w14:textId="46D3977F" w:rsidR="00364040" w:rsidRPr="00BF2504" w:rsidRDefault="002D61AA" w:rsidP="00364040">
            <w:pPr>
              <w:pStyle w:val="TableBodyTextMIRB"/>
            </w:pPr>
            <w:r w:rsidRPr="00BF2504">
              <w:t>Sans objet</w:t>
            </w:r>
          </w:p>
        </w:tc>
      </w:tr>
      <w:tr w:rsidR="00364040" w:rsidRPr="00BF2504" w14:paraId="6E9F9A10" w14:textId="77777777" w:rsidTr="00364040">
        <w:trPr>
          <w:cantSplit/>
          <w:trHeight w:val="302"/>
        </w:trPr>
        <w:tc>
          <w:tcPr>
            <w:tcW w:w="784" w:type="pct"/>
            <w:vAlign w:val="center"/>
          </w:tcPr>
          <w:p w14:paraId="395F9982" w14:textId="77777777" w:rsidR="00364040" w:rsidRPr="00BF2504" w:rsidRDefault="00364040" w:rsidP="00364040">
            <w:pPr>
              <w:pStyle w:val="TableBodyTextMIRB"/>
            </w:pPr>
            <w:r w:rsidRPr="00BF2504">
              <w:t>North</w:t>
            </w:r>
          </w:p>
        </w:tc>
        <w:tc>
          <w:tcPr>
            <w:tcW w:w="1021" w:type="pct"/>
            <w:vAlign w:val="center"/>
          </w:tcPr>
          <w:p w14:paraId="2390D77C" w14:textId="77777777" w:rsidR="00364040" w:rsidRPr="00BF2504" w:rsidRDefault="00364040" w:rsidP="00364040">
            <w:pPr>
              <w:pStyle w:val="TableBodyTextMIRB"/>
            </w:pPr>
            <w:r w:rsidRPr="00BF2504">
              <w:t>ENG</w:t>
            </w:r>
          </w:p>
        </w:tc>
        <w:tc>
          <w:tcPr>
            <w:tcW w:w="1389" w:type="pct"/>
            <w:vAlign w:val="center"/>
          </w:tcPr>
          <w:p w14:paraId="06A77FED" w14:textId="77777777" w:rsidR="00364040" w:rsidRPr="00BF2504" w:rsidRDefault="00364040" w:rsidP="00364040">
            <w:pPr>
              <w:pStyle w:val="TableBodyTextMIRB"/>
            </w:pPr>
            <w:r w:rsidRPr="00BF2504">
              <w:t>N</w:t>
            </w:r>
          </w:p>
        </w:tc>
        <w:tc>
          <w:tcPr>
            <w:tcW w:w="980" w:type="pct"/>
            <w:vAlign w:val="center"/>
          </w:tcPr>
          <w:p w14:paraId="62E34C56" w14:textId="77777777" w:rsidR="00364040" w:rsidRPr="00BF2504" w:rsidRDefault="00364040" w:rsidP="00364040">
            <w:pPr>
              <w:pStyle w:val="TableBodyTextMIRB"/>
            </w:pPr>
            <w:r w:rsidRPr="00BF2504">
              <w:t>1</w:t>
            </w:r>
          </w:p>
        </w:tc>
        <w:tc>
          <w:tcPr>
            <w:tcW w:w="825" w:type="pct"/>
            <w:vAlign w:val="center"/>
          </w:tcPr>
          <w:p w14:paraId="44F463A5" w14:textId="2AAA4CF0" w:rsidR="00364040" w:rsidRPr="00BF2504" w:rsidRDefault="002D61AA" w:rsidP="00364040">
            <w:pPr>
              <w:pStyle w:val="TableBodyTextMIRB"/>
            </w:pPr>
            <w:r w:rsidRPr="00BF2504">
              <w:t>Sans objet</w:t>
            </w:r>
          </w:p>
        </w:tc>
      </w:tr>
      <w:tr w:rsidR="00364040" w:rsidRPr="00BF2504" w14:paraId="3929343A" w14:textId="77777777" w:rsidTr="00364040">
        <w:trPr>
          <w:cantSplit/>
          <w:trHeight w:val="302"/>
        </w:trPr>
        <w:tc>
          <w:tcPr>
            <w:tcW w:w="784" w:type="pct"/>
            <w:vAlign w:val="center"/>
          </w:tcPr>
          <w:p w14:paraId="7BE651F1" w14:textId="77777777" w:rsidR="00364040" w:rsidRPr="00BF2504" w:rsidRDefault="00364040" w:rsidP="00364040">
            <w:pPr>
              <w:pStyle w:val="TableBodyTextMIRB"/>
            </w:pPr>
            <w:r w:rsidRPr="00BF2504">
              <w:t>Ouest</w:t>
            </w:r>
          </w:p>
        </w:tc>
        <w:tc>
          <w:tcPr>
            <w:tcW w:w="1021" w:type="pct"/>
            <w:vAlign w:val="center"/>
          </w:tcPr>
          <w:p w14:paraId="4DE28DC0" w14:textId="77777777" w:rsidR="00364040" w:rsidRPr="00BF2504" w:rsidRDefault="00364040" w:rsidP="00364040">
            <w:pPr>
              <w:pStyle w:val="TableBodyTextMIRB"/>
            </w:pPr>
            <w:r w:rsidRPr="00BF2504">
              <w:t>FRE</w:t>
            </w:r>
          </w:p>
        </w:tc>
        <w:tc>
          <w:tcPr>
            <w:tcW w:w="1389" w:type="pct"/>
            <w:vAlign w:val="center"/>
          </w:tcPr>
          <w:p w14:paraId="0764DAB1" w14:textId="77777777" w:rsidR="00364040" w:rsidRPr="00BF2504" w:rsidRDefault="00364040" w:rsidP="00364040">
            <w:pPr>
              <w:pStyle w:val="TableBodyTextMIRB"/>
            </w:pPr>
            <w:r w:rsidRPr="00BF2504">
              <w:t>O</w:t>
            </w:r>
          </w:p>
        </w:tc>
        <w:tc>
          <w:tcPr>
            <w:tcW w:w="980" w:type="pct"/>
            <w:vAlign w:val="center"/>
          </w:tcPr>
          <w:p w14:paraId="432666E8" w14:textId="77777777" w:rsidR="00364040" w:rsidRPr="00BF2504" w:rsidRDefault="00364040" w:rsidP="00364040">
            <w:pPr>
              <w:pStyle w:val="TableBodyTextMIRB"/>
            </w:pPr>
            <w:r w:rsidRPr="00BF2504">
              <w:t>8 </w:t>
            </w:r>
          </w:p>
        </w:tc>
        <w:tc>
          <w:tcPr>
            <w:tcW w:w="825" w:type="pct"/>
            <w:vAlign w:val="center"/>
          </w:tcPr>
          <w:p w14:paraId="3346AB5F" w14:textId="248E0629" w:rsidR="00364040" w:rsidRPr="00BF2504" w:rsidRDefault="002D61AA" w:rsidP="00364040">
            <w:pPr>
              <w:pStyle w:val="TableBodyTextMIRB"/>
            </w:pPr>
            <w:r w:rsidRPr="00BF2504">
              <w:t>Sans objet</w:t>
            </w:r>
          </w:p>
        </w:tc>
      </w:tr>
      <w:tr w:rsidR="00364040" w:rsidRPr="00BF2504" w14:paraId="7C55BC1F" w14:textId="77777777" w:rsidTr="00364040">
        <w:trPr>
          <w:cantSplit/>
          <w:trHeight w:val="302"/>
        </w:trPr>
        <w:tc>
          <w:tcPr>
            <w:tcW w:w="784" w:type="pct"/>
            <w:vAlign w:val="center"/>
          </w:tcPr>
          <w:p w14:paraId="7CC5714E" w14:textId="77777777" w:rsidR="00364040" w:rsidRPr="00BF2504" w:rsidRDefault="00364040" w:rsidP="00364040">
            <w:pPr>
              <w:pStyle w:val="TableBodyTextMIRB"/>
            </w:pPr>
            <w:r w:rsidRPr="00BF2504">
              <w:t>South East</w:t>
            </w:r>
          </w:p>
        </w:tc>
        <w:tc>
          <w:tcPr>
            <w:tcW w:w="1021" w:type="pct"/>
            <w:vAlign w:val="center"/>
          </w:tcPr>
          <w:p w14:paraId="3D98AE2E" w14:textId="77777777" w:rsidR="00364040" w:rsidRPr="00BF2504" w:rsidRDefault="00364040" w:rsidP="00364040">
            <w:pPr>
              <w:pStyle w:val="TableBodyTextMIRB"/>
            </w:pPr>
            <w:r w:rsidRPr="00BF2504">
              <w:t>ENG</w:t>
            </w:r>
          </w:p>
        </w:tc>
        <w:tc>
          <w:tcPr>
            <w:tcW w:w="1389" w:type="pct"/>
            <w:vAlign w:val="center"/>
          </w:tcPr>
          <w:p w14:paraId="255EE378" w14:textId="77777777" w:rsidR="00364040" w:rsidRPr="00BF2504" w:rsidRDefault="00364040" w:rsidP="00364040">
            <w:pPr>
              <w:pStyle w:val="TableBodyTextMIRB"/>
            </w:pPr>
            <w:r w:rsidRPr="00BF2504">
              <w:t>SE</w:t>
            </w:r>
          </w:p>
        </w:tc>
        <w:tc>
          <w:tcPr>
            <w:tcW w:w="980" w:type="pct"/>
            <w:vAlign w:val="center"/>
          </w:tcPr>
          <w:p w14:paraId="44493461" w14:textId="77777777" w:rsidR="00364040" w:rsidRPr="00BF2504" w:rsidRDefault="00364040" w:rsidP="00364040">
            <w:pPr>
              <w:pStyle w:val="TableBodyTextMIRB"/>
            </w:pPr>
            <w:r w:rsidRPr="00BF2504">
              <w:t>15</w:t>
            </w:r>
          </w:p>
        </w:tc>
        <w:tc>
          <w:tcPr>
            <w:tcW w:w="825" w:type="pct"/>
            <w:vAlign w:val="center"/>
          </w:tcPr>
          <w:p w14:paraId="476B5982" w14:textId="4A9A1B22" w:rsidR="00364040" w:rsidRPr="00BF2504" w:rsidRDefault="002D61AA" w:rsidP="00364040">
            <w:pPr>
              <w:pStyle w:val="TableBodyTextMIRB"/>
            </w:pPr>
            <w:r w:rsidRPr="00BF2504">
              <w:t>Sans objet</w:t>
            </w:r>
          </w:p>
        </w:tc>
      </w:tr>
      <w:tr w:rsidR="00364040" w:rsidRPr="00BF2504" w14:paraId="6B2C9B81" w14:textId="77777777" w:rsidTr="00364040">
        <w:trPr>
          <w:cantSplit/>
          <w:trHeight w:val="302"/>
        </w:trPr>
        <w:tc>
          <w:tcPr>
            <w:tcW w:w="784" w:type="pct"/>
            <w:vAlign w:val="center"/>
          </w:tcPr>
          <w:p w14:paraId="001EE0AF" w14:textId="77777777" w:rsidR="00364040" w:rsidRPr="00BF2504" w:rsidRDefault="00364040" w:rsidP="00364040">
            <w:pPr>
              <w:pStyle w:val="TableBodyTextMIRB"/>
            </w:pPr>
            <w:r w:rsidRPr="00BF2504">
              <w:t>South West</w:t>
            </w:r>
          </w:p>
        </w:tc>
        <w:tc>
          <w:tcPr>
            <w:tcW w:w="1021" w:type="pct"/>
            <w:vAlign w:val="center"/>
          </w:tcPr>
          <w:p w14:paraId="3B9E50F2" w14:textId="77777777" w:rsidR="00364040" w:rsidRPr="00BF2504" w:rsidRDefault="00364040" w:rsidP="00364040">
            <w:pPr>
              <w:pStyle w:val="TableBodyTextMIRB"/>
            </w:pPr>
            <w:r w:rsidRPr="00BF2504">
              <w:t>ENG</w:t>
            </w:r>
          </w:p>
        </w:tc>
        <w:tc>
          <w:tcPr>
            <w:tcW w:w="1389" w:type="pct"/>
            <w:vAlign w:val="center"/>
          </w:tcPr>
          <w:p w14:paraId="439436AC" w14:textId="77777777" w:rsidR="00364040" w:rsidRPr="00BF2504" w:rsidRDefault="00364040" w:rsidP="00364040">
            <w:pPr>
              <w:pStyle w:val="TableBodyTextMIRB"/>
            </w:pPr>
            <w:r w:rsidRPr="00BF2504">
              <w:t>SW</w:t>
            </w:r>
          </w:p>
        </w:tc>
        <w:tc>
          <w:tcPr>
            <w:tcW w:w="980" w:type="pct"/>
            <w:vAlign w:val="center"/>
          </w:tcPr>
          <w:p w14:paraId="280235C9" w14:textId="77777777" w:rsidR="00364040" w:rsidRPr="00BF2504" w:rsidRDefault="00364040" w:rsidP="00364040">
            <w:pPr>
              <w:pStyle w:val="TableBodyTextMIRB"/>
            </w:pPr>
            <w:r w:rsidRPr="00BF2504">
              <w:t>13</w:t>
            </w:r>
          </w:p>
        </w:tc>
        <w:tc>
          <w:tcPr>
            <w:tcW w:w="825" w:type="pct"/>
            <w:vAlign w:val="center"/>
          </w:tcPr>
          <w:p w14:paraId="77D61690" w14:textId="18340952" w:rsidR="00364040" w:rsidRPr="00BF2504" w:rsidRDefault="002D61AA" w:rsidP="00364040">
            <w:pPr>
              <w:pStyle w:val="TableBodyTextMIRB"/>
            </w:pPr>
            <w:r w:rsidRPr="00BF2504">
              <w:t>Sans objet</w:t>
            </w:r>
          </w:p>
        </w:tc>
      </w:tr>
      <w:tr w:rsidR="00364040" w:rsidRPr="00BF2504" w14:paraId="061A97BB" w14:textId="77777777" w:rsidTr="00364040">
        <w:trPr>
          <w:cantSplit/>
          <w:trHeight w:val="302"/>
        </w:trPr>
        <w:tc>
          <w:tcPr>
            <w:tcW w:w="784" w:type="pct"/>
            <w:vAlign w:val="center"/>
          </w:tcPr>
          <w:p w14:paraId="2956942F" w14:textId="77777777" w:rsidR="00364040" w:rsidRPr="00BF2504" w:rsidRDefault="00364040" w:rsidP="00364040">
            <w:pPr>
              <w:pStyle w:val="TableBodyTextMIRB"/>
            </w:pPr>
            <w:r w:rsidRPr="00BF2504">
              <w:t>South</w:t>
            </w:r>
          </w:p>
        </w:tc>
        <w:tc>
          <w:tcPr>
            <w:tcW w:w="1021" w:type="pct"/>
            <w:vAlign w:val="center"/>
          </w:tcPr>
          <w:p w14:paraId="797F8D56" w14:textId="77777777" w:rsidR="00364040" w:rsidRPr="00BF2504" w:rsidRDefault="00364040" w:rsidP="00364040">
            <w:pPr>
              <w:pStyle w:val="TableBodyTextMIRB"/>
            </w:pPr>
            <w:r w:rsidRPr="00BF2504">
              <w:t>ENG</w:t>
            </w:r>
          </w:p>
        </w:tc>
        <w:tc>
          <w:tcPr>
            <w:tcW w:w="1389" w:type="pct"/>
            <w:vAlign w:val="center"/>
          </w:tcPr>
          <w:p w14:paraId="2D5E1A46" w14:textId="77777777" w:rsidR="00364040" w:rsidRPr="00BF2504" w:rsidRDefault="00364040" w:rsidP="00364040">
            <w:pPr>
              <w:pStyle w:val="TableBodyTextMIRB"/>
            </w:pPr>
            <w:r w:rsidRPr="00BF2504">
              <w:t>S</w:t>
            </w:r>
          </w:p>
        </w:tc>
        <w:tc>
          <w:tcPr>
            <w:tcW w:w="980" w:type="pct"/>
            <w:vAlign w:val="center"/>
          </w:tcPr>
          <w:p w14:paraId="0E22B6FD" w14:textId="77777777" w:rsidR="00364040" w:rsidRPr="00BF2504" w:rsidRDefault="00364040" w:rsidP="00364040">
            <w:pPr>
              <w:pStyle w:val="TableBodyTextMIRB"/>
            </w:pPr>
            <w:r w:rsidRPr="00BF2504">
              <w:t>3</w:t>
            </w:r>
          </w:p>
        </w:tc>
        <w:tc>
          <w:tcPr>
            <w:tcW w:w="825" w:type="pct"/>
            <w:vAlign w:val="center"/>
          </w:tcPr>
          <w:p w14:paraId="64D2CD4B" w14:textId="4D3E6519" w:rsidR="00364040" w:rsidRPr="00BF2504" w:rsidRDefault="002D61AA" w:rsidP="00364040">
            <w:pPr>
              <w:pStyle w:val="TableBodyTextMIRB"/>
            </w:pPr>
            <w:r w:rsidRPr="00BF2504">
              <w:t>Sans objet</w:t>
            </w:r>
          </w:p>
        </w:tc>
      </w:tr>
      <w:tr w:rsidR="00364040" w:rsidRPr="00BF2504" w14:paraId="472F8A26" w14:textId="77777777" w:rsidTr="00364040">
        <w:trPr>
          <w:cantSplit/>
          <w:trHeight w:val="302"/>
        </w:trPr>
        <w:tc>
          <w:tcPr>
            <w:tcW w:w="784" w:type="pct"/>
            <w:vAlign w:val="center"/>
          </w:tcPr>
          <w:p w14:paraId="453BA079" w14:textId="77777777" w:rsidR="00364040" w:rsidRPr="00BF2504" w:rsidRDefault="00364040" w:rsidP="00364040">
            <w:pPr>
              <w:pStyle w:val="TableBodyTextMIRB"/>
            </w:pPr>
            <w:r w:rsidRPr="00BF2504">
              <w:t>Sud Est</w:t>
            </w:r>
          </w:p>
        </w:tc>
        <w:tc>
          <w:tcPr>
            <w:tcW w:w="1021" w:type="pct"/>
            <w:vAlign w:val="center"/>
          </w:tcPr>
          <w:p w14:paraId="1B881CFF" w14:textId="77777777" w:rsidR="00364040" w:rsidRPr="00BF2504" w:rsidRDefault="00364040" w:rsidP="00364040">
            <w:pPr>
              <w:pStyle w:val="TableBodyTextMIRB"/>
            </w:pPr>
            <w:r w:rsidRPr="00BF2504">
              <w:t>FRE</w:t>
            </w:r>
          </w:p>
        </w:tc>
        <w:tc>
          <w:tcPr>
            <w:tcW w:w="1389" w:type="pct"/>
            <w:vAlign w:val="center"/>
          </w:tcPr>
          <w:p w14:paraId="4FCD30B6" w14:textId="77777777" w:rsidR="00364040" w:rsidRPr="00BF2504" w:rsidRDefault="00364040" w:rsidP="00364040">
            <w:pPr>
              <w:pStyle w:val="TableBodyTextMIRB"/>
            </w:pPr>
            <w:r w:rsidRPr="00BF2504">
              <w:t>SE</w:t>
            </w:r>
          </w:p>
        </w:tc>
        <w:tc>
          <w:tcPr>
            <w:tcW w:w="980" w:type="pct"/>
            <w:vAlign w:val="center"/>
          </w:tcPr>
          <w:p w14:paraId="0DD29A4D" w14:textId="77777777" w:rsidR="00364040" w:rsidRPr="00BF2504" w:rsidRDefault="00364040" w:rsidP="00364040">
            <w:pPr>
              <w:pStyle w:val="TableBodyTextMIRB"/>
            </w:pPr>
            <w:r w:rsidRPr="00BF2504">
              <w:t>16</w:t>
            </w:r>
          </w:p>
        </w:tc>
        <w:tc>
          <w:tcPr>
            <w:tcW w:w="825" w:type="pct"/>
            <w:vAlign w:val="center"/>
          </w:tcPr>
          <w:p w14:paraId="637629D4" w14:textId="76560B6C" w:rsidR="00364040" w:rsidRPr="00BF2504" w:rsidRDefault="002D61AA" w:rsidP="00364040">
            <w:pPr>
              <w:pStyle w:val="TableBodyTextMIRB"/>
            </w:pPr>
            <w:r w:rsidRPr="00BF2504">
              <w:t>Sans objet</w:t>
            </w:r>
          </w:p>
        </w:tc>
      </w:tr>
      <w:tr w:rsidR="00364040" w:rsidRPr="00BF2504" w14:paraId="222EE5C2" w14:textId="77777777" w:rsidTr="00364040">
        <w:trPr>
          <w:cantSplit/>
          <w:trHeight w:val="302"/>
        </w:trPr>
        <w:tc>
          <w:tcPr>
            <w:tcW w:w="784" w:type="pct"/>
            <w:vAlign w:val="center"/>
          </w:tcPr>
          <w:p w14:paraId="05D3AF5F" w14:textId="77777777" w:rsidR="00364040" w:rsidRPr="00BF2504" w:rsidRDefault="00364040" w:rsidP="00364040">
            <w:pPr>
              <w:pStyle w:val="TableBodyTextMIRB"/>
            </w:pPr>
            <w:r w:rsidRPr="00BF2504">
              <w:t>Sud Ouest</w:t>
            </w:r>
          </w:p>
        </w:tc>
        <w:tc>
          <w:tcPr>
            <w:tcW w:w="1021" w:type="pct"/>
            <w:vAlign w:val="center"/>
          </w:tcPr>
          <w:p w14:paraId="24FB81A4" w14:textId="77777777" w:rsidR="00364040" w:rsidRPr="00BF2504" w:rsidRDefault="00364040" w:rsidP="00364040">
            <w:pPr>
              <w:pStyle w:val="TableBodyTextMIRB"/>
            </w:pPr>
            <w:r w:rsidRPr="00BF2504">
              <w:t>FRE</w:t>
            </w:r>
          </w:p>
        </w:tc>
        <w:tc>
          <w:tcPr>
            <w:tcW w:w="1389" w:type="pct"/>
            <w:vAlign w:val="center"/>
          </w:tcPr>
          <w:p w14:paraId="5FA937E9" w14:textId="77777777" w:rsidR="00364040" w:rsidRPr="00BF2504" w:rsidRDefault="00364040" w:rsidP="00364040">
            <w:pPr>
              <w:pStyle w:val="TableBodyTextMIRB"/>
            </w:pPr>
            <w:r w:rsidRPr="00BF2504">
              <w:t>SO</w:t>
            </w:r>
          </w:p>
        </w:tc>
        <w:tc>
          <w:tcPr>
            <w:tcW w:w="980" w:type="pct"/>
            <w:vAlign w:val="center"/>
          </w:tcPr>
          <w:p w14:paraId="79D2BC7C" w14:textId="77777777" w:rsidR="00364040" w:rsidRPr="00BF2504" w:rsidRDefault="00364040" w:rsidP="00364040">
            <w:pPr>
              <w:pStyle w:val="TableBodyTextMIRB"/>
            </w:pPr>
            <w:r w:rsidRPr="00BF2504">
              <w:t>14</w:t>
            </w:r>
          </w:p>
        </w:tc>
        <w:tc>
          <w:tcPr>
            <w:tcW w:w="825" w:type="pct"/>
            <w:vAlign w:val="center"/>
          </w:tcPr>
          <w:p w14:paraId="2495CEE5" w14:textId="6F004931" w:rsidR="00364040" w:rsidRPr="00BF2504" w:rsidRDefault="002D61AA" w:rsidP="00364040">
            <w:pPr>
              <w:pStyle w:val="TableBodyTextMIRB"/>
            </w:pPr>
            <w:r w:rsidRPr="00BF2504">
              <w:t>Sans objet</w:t>
            </w:r>
          </w:p>
        </w:tc>
      </w:tr>
      <w:tr w:rsidR="00364040" w:rsidRPr="00BF2504" w14:paraId="1FEB8639" w14:textId="77777777" w:rsidTr="00364040">
        <w:trPr>
          <w:cantSplit/>
          <w:trHeight w:val="302"/>
        </w:trPr>
        <w:tc>
          <w:tcPr>
            <w:tcW w:w="784" w:type="pct"/>
            <w:vAlign w:val="center"/>
          </w:tcPr>
          <w:p w14:paraId="7C3110A6" w14:textId="77777777" w:rsidR="00364040" w:rsidRPr="00BF2504" w:rsidRDefault="00364040" w:rsidP="00364040">
            <w:pPr>
              <w:pStyle w:val="TableBodyTextMIRB"/>
            </w:pPr>
            <w:r w:rsidRPr="00BF2504">
              <w:lastRenderedPageBreak/>
              <w:t>Sud</w:t>
            </w:r>
          </w:p>
        </w:tc>
        <w:tc>
          <w:tcPr>
            <w:tcW w:w="1021" w:type="pct"/>
            <w:vAlign w:val="center"/>
          </w:tcPr>
          <w:p w14:paraId="0158B3F5" w14:textId="77777777" w:rsidR="00364040" w:rsidRPr="00BF2504" w:rsidRDefault="00364040" w:rsidP="00364040">
            <w:pPr>
              <w:pStyle w:val="TableBodyTextMIRB"/>
            </w:pPr>
            <w:r w:rsidRPr="00BF2504">
              <w:t>FRE</w:t>
            </w:r>
          </w:p>
        </w:tc>
        <w:tc>
          <w:tcPr>
            <w:tcW w:w="1389" w:type="pct"/>
            <w:vAlign w:val="center"/>
          </w:tcPr>
          <w:p w14:paraId="42FC7706" w14:textId="77777777" w:rsidR="00364040" w:rsidRPr="00BF2504" w:rsidRDefault="00364040" w:rsidP="00364040">
            <w:pPr>
              <w:pStyle w:val="TableBodyTextMIRB"/>
            </w:pPr>
            <w:r w:rsidRPr="00BF2504">
              <w:t>S</w:t>
            </w:r>
          </w:p>
        </w:tc>
        <w:tc>
          <w:tcPr>
            <w:tcW w:w="980" w:type="pct"/>
            <w:vAlign w:val="center"/>
          </w:tcPr>
          <w:p w14:paraId="6A6F03C9" w14:textId="77777777" w:rsidR="00364040" w:rsidRPr="00BF2504" w:rsidRDefault="00364040" w:rsidP="00364040">
            <w:pPr>
              <w:pStyle w:val="TableBodyTextMIRB"/>
            </w:pPr>
            <w:r w:rsidRPr="00BF2504">
              <w:t>4</w:t>
            </w:r>
          </w:p>
        </w:tc>
        <w:tc>
          <w:tcPr>
            <w:tcW w:w="825" w:type="pct"/>
            <w:vAlign w:val="center"/>
          </w:tcPr>
          <w:p w14:paraId="3FF11CD2" w14:textId="45C2992F" w:rsidR="00364040" w:rsidRPr="00BF2504" w:rsidRDefault="002D61AA" w:rsidP="00364040">
            <w:pPr>
              <w:pStyle w:val="TableBodyTextMIRB"/>
            </w:pPr>
            <w:r w:rsidRPr="00BF2504">
              <w:t>Sans objet</w:t>
            </w:r>
          </w:p>
        </w:tc>
      </w:tr>
      <w:tr w:rsidR="00364040" w:rsidRPr="00BF2504" w14:paraId="60333A26" w14:textId="77777777" w:rsidTr="00364040">
        <w:trPr>
          <w:cantSplit/>
          <w:trHeight w:val="302"/>
        </w:trPr>
        <w:tc>
          <w:tcPr>
            <w:tcW w:w="784" w:type="pct"/>
            <w:vAlign w:val="center"/>
          </w:tcPr>
          <w:p w14:paraId="2988FBB2" w14:textId="77777777" w:rsidR="00364040" w:rsidRPr="00BF2504" w:rsidRDefault="00364040" w:rsidP="00364040">
            <w:pPr>
              <w:pStyle w:val="TableBodyTextMIRB"/>
            </w:pPr>
            <w:r w:rsidRPr="00BF2504">
              <w:t>West</w:t>
            </w:r>
          </w:p>
        </w:tc>
        <w:tc>
          <w:tcPr>
            <w:tcW w:w="1021" w:type="pct"/>
            <w:vAlign w:val="center"/>
          </w:tcPr>
          <w:p w14:paraId="072C9DFB" w14:textId="77777777" w:rsidR="00364040" w:rsidRPr="00BF2504" w:rsidRDefault="00364040" w:rsidP="00364040">
            <w:pPr>
              <w:pStyle w:val="TableBodyTextMIRB"/>
            </w:pPr>
            <w:r w:rsidRPr="00BF2504">
              <w:t>ENG</w:t>
            </w:r>
          </w:p>
        </w:tc>
        <w:tc>
          <w:tcPr>
            <w:tcW w:w="1389" w:type="pct"/>
            <w:vAlign w:val="center"/>
          </w:tcPr>
          <w:p w14:paraId="55B55024" w14:textId="77777777" w:rsidR="00364040" w:rsidRPr="00BF2504" w:rsidRDefault="00364040" w:rsidP="00364040">
            <w:pPr>
              <w:pStyle w:val="TableBodyTextMIRB"/>
            </w:pPr>
            <w:r w:rsidRPr="00BF2504">
              <w:t>W</w:t>
            </w:r>
          </w:p>
        </w:tc>
        <w:tc>
          <w:tcPr>
            <w:tcW w:w="980" w:type="pct"/>
            <w:vAlign w:val="center"/>
          </w:tcPr>
          <w:p w14:paraId="27D06A7E" w14:textId="77777777" w:rsidR="00364040" w:rsidRPr="00BF2504" w:rsidRDefault="00364040" w:rsidP="00364040">
            <w:pPr>
              <w:pStyle w:val="TableBodyTextMIRB"/>
            </w:pPr>
            <w:r w:rsidRPr="00BF2504">
              <w:t>7</w:t>
            </w:r>
          </w:p>
        </w:tc>
        <w:tc>
          <w:tcPr>
            <w:tcW w:w="825" w:type="pct"/>
            <w:vAlign w:val="center"/>
          </w:tcPr>
          <w:p w14:paraId="01922F75" w14:textId="7C3D6078" w:rsidR="00364040" w:rsidRPr="00BF2504" w:rsidRDefault="002D61AA" w:rsidP="00364040">
            <w:pPr>
              <w:pStyle w:val="TableBodyTextMIRB"/>
            </w:pPr>
            <w:r w:rsidRPr="00BF2504">
              <w:t>Sans objet</w:t>
            </w:r>
          </w:p>
        </w:tc>
      </w:tr>
    </w:tbl>
    <w:p w14:paraId="284AA8D0" w14:textId="77777777" w:rsidR="00364040" w:rsidRPr="00BF2504" w:rsidRDefault="00364040" w:rsidP="005D3BBC">
      <w:pPr>
        <w:pStyle w:val="BodyAccessibleTextMIRB"/>
      </w:pPr>
      <w:r w:rsidRPr="00BF2504">
        <w:br w:type="page"/>
      </w:r>
    </w:p>
    <w:p w14:paraId="533AECCF" w14:textId="77777777" w:rsidR="009B0A6D" w:rsidRPr="00BF2504" w:rsidRDefault="00364040" w:rsidP="00364040">
      <w:pPr>
        <w:pStyle w:val="Heading2MIRB"/>
        <w:rPr>
          <w:color w:val="244061"/>
        </w:rPr>
      </w:pPr>
      <w:bookmarkStart w:id="80" w:name="ORN_STREET_SIDE_LIST"/>
      <w:bookmarkStart w:id="81" w:name="_Toc196317866"/>
      <w:r w:rsidRPr="00BF2504">
        <w:rPr>
          <w:color w:val="244061"/>
        </w:rPr>
        <w:lastRenderedPageBreak/>
        <w:t>ORN_STREET_SIDE_LIST</w:t>
      </w:r>
      <w:bookmarkEnd w:id="81"/>
    </w:p>
    <w:bookmarkEnd w:id="80"/>
    <w:p w14:paraId="169B9259" w14:textId="4C485728" w:rsidR="00364040" w:rsidRPr="00BF2504" w:rsidRDefault="00BF2504" w:rsidP="00364040">
      <w:pPr>
        <w:pStyle w:val="BodyAccessibleTextMIRB"/>
      </w:pPr>
      <w:r w:rsidRPr="00BF2504">
        <w:t>Liste des côtés de rues valides.</w:t>
      </w:r>
    </w:p>
    <w:tbl>
      <w:tblPr>
        <w:tblStyle w:val="TableGrid1"/>
        <w:tblW w:w="5000" w:type="pct"/>
        <w:tblLook w:val="04A0" w:firstRow="1" w:lastRow="0" w:firstColumn="1" w:lastColumn="0" w:noHBand="0" w:noVBand="1"/>
        <w:tblCaption w:val="Table : ORN_STREET_SIDE_LIST"/>
        <w:tblDescription w:val="La table de recherche ORN_STREET_SIDE_LIST et ses attributs."/>
      </w:tblPr>
      <w:tblGrid>
        <w:gridCol w:w="2457"/>
        <w:gridCol w:w="1951"/>
        <w:gridCol w:w="1483"/>
        <w:gridCol w:w="1563"/>
        <w:gridCol w:w="3336"/>
      </w:tblGrid>
      <w:tr w:rsidR="00364040" w:rsidRPr="00BF2504" w14:paraId="0DC83A4F" w14:textId="77777777" w:rsidTr="00BF2504">
        <w:trPr>
          <w:cantSplit/>
          <w:trHeight w:val="432"/>
          <w:tblHeader/>
        </w:trPr>
        <w:tc>
          <w:tcPr>
            <w:tcW w:w="1139" w:type="pct"/>
            <w:vAlign w:val="center"/>
          </w:tcPr>
          <w:p w14:paraId="694A2F4E" w14:textId="0A7AEC9E" w:rsidR="00364040" w:rsidRPr="00BF2504" w:rsidRDefault="00CD1076" w:rsidP="00364040">
            <w:pPr>
              <w:pStyle w:val="TableHeaderRowTextMIRB"/>
            </w:pPr>
            <w:r w:rsidRPr="00BF2504">
              <w:t>Nom de la colonne</w:t>
            </w:r>
          </w:p>
        </w:tc>
        <w:tc>
          <w:tcPr>
            <w:tcW w:w="904" w:type="pct"/>
            <w:vAlign w:val="center"/>
          </w:tcPr>
          <w:p w14:paraId="5E05AE68" w14:textId="385F7D56" w:rsidR="00364040" w:rsidRPr="00BF2504" w:rsidRDefault="00CD1076" w:rsidP="00364040">
            <w:pPr>
              <w:pStyle w:val="TableHeaderRowTextMIRB"/>
            </w:pPr>
            <w:r w:rsidRPr="00BF2504">
              <w:t>Type de colonne</w:t>
            </w:r>
          </w:p>
        </w:tc>
        <w:tc>
          <w:tcPr>
            <w:tcW w:w="687" w:type="pct"/>
            <w:vAlign w:val="center"/>
          </w:tcPr>
          <w:p w14:paraId="1B00BB47" w14:textId="7343F275" w:rsidR="00364040" w:rsidRPr="00BF2504" w:rsidRDefault="00CD1076" w:rsidP="00364040">
            <w:pPr>
              <w:pStyle w:val="TableHeaderRowTextMIRB"/>
            </w:pPr>
            <w:r w:rsidRPr="00BF2504">
              <w:t>Obligatoire</w:t>
            </w:r>
          </w:p>
        </w:tc>
        <w:tc>
          <w:tcPr>
            <w:tcW w:w="724" w:type="pct"/>
            <w:vAlign w:val="center"/>
          </w:tcPr>
          <w:p w14:paraId="061D5110" w14:textId="6B3ACB7B" w:rsidR="00364040" w:rsidRPr="00BF2504" w:rsidRDefault="00CD1076" w:rsidP="00364040">
            <w:pPr>
              <w:pStyle w:val="TableHeaderRowTextMIRB"/>
            </w:pPr>
            <w:r w:rsidRPr="00BF2504">
              <w:t>Nom abrégé</w:t>
            </w:r>
          </w:p>
        </w:tc>
        <w:tc>
          <w:tcPr>
            <w:tcW w:w="1546" w:type="pct"/>
            <w:vAlign w:val="center"/>
          </w:tcPr>
          <w:p w14:paraId="2DBB841E" w14:textId="77777777" w:rsidR="00364040" w:rsidRPr="00BF2504" w:rsidRDefault="00364040" w:rsidP="00364040">
            <w:pPr>
              <w:pStyle w:val="TableHeaderRowTextMIRB"/>
            </w:pPr>
            <w:r w:rsidRPr="00BF2504">
              <w:t>Description</w:t>
            </w:r>
          </w:p>
        </w:tc>
      </w:tr>
      <w:tr w:rsidR="00BF2504" w:rsidRPr="00BF2504" w14:paraId="7A6E8CFD" w14:textId="77777777" w:rsidTr="00BF2504">
        <w:trPr>
          <w:cantSplit/>
          <w:trHeight w:val="432"/>
        </w:trPr>
        <w:tc>
          <w:tcPr>
            <w:tcW w:w="1139" w:type="pct"/>
            <w:vAlign w:val="center"/>
          </w:tcPr>
          <w:p w14:paraId="5571A025" w14:textId="77777777" w:rsidR="00BF2504" w:rsidRPr="00BF2504" w:rsidRDefault="00BF2504" w:rsidP="00BF2504">
            <w:pPr>
              <w:pStyle w:val="TableColumnNameMIRB"/>
            </w:pPr>
            <w:r w:rsidRPr="00BF2504">
              <w:t>STREET_SIDE</w:t>
            </w:r>
          </w:p>
        </w:tc>
        <w:tc>
          <w:tcPr>
            <w:tcW w:w="904" w:type="pct"/>
            <w:vAlign w:val="center"/>
          </w:tcPr>
          <w:p w14:paraId="0319952B" w14:textId="77777777" w:rsidR="00BF2504" w:rsidRPr="00BF2504" w:rsidRDefault="00BF2504" w:rsidP="00BF2504">
            <w:pPr>
              <w:pStyle w:val="TableBodyTextMIRB"/>
            </w:pPr>
            <w:r w:rsidRPr="00BF2504">
              <w:t>VARCHAR2(10)</w:t>
            </w:r>
          </w:p>
        </w:tc>
        <w:tc>
          <w:tcPr>
            <w:tcW w:w="687" w:type="pct"/>
            <w:vAlign w:val="center"/>
          </w:tcPr>
          <w:p w14:paraId="077C516A" w14:textId="7EA33F94" w:rsidR="00BF2504" w:rsidRPr="00BF2504" w:rsidRDefault="00BF2504" w:rsidP="00BF2504">
            <w:pPr>
              <w:pStyle w:val="TableBodyTextMIRB"/>
            </w:pPr>
            <w:r w:rsidRPr="00BF2504">
              <w:t>Oui</w:t>
            </w:r>
          </w:p>
        </w:tc>
        <w:tc>
          <w:tcPr>
            <w:tcW w:w="724" w:type="pct"/>
            <w:vAlign w:val="center"/>
          </w:tcPr>
          <w:p w14:paraId="474C0B3A" w14:textId="77777777" w:rsidR="00BF2504" w:rsidRPr="00BF2504" w:rsidRDefault="00BF2504" w:rsidP="00BF2504">
            <w:pPr>
              <w:pStyle w:val="TableBodyTextMIRB"/>
            </w:pPr>
            <w:r w:rsidRPr="00BF2504">
              <w:t>ST_SIDE</w:t>
            </w:r>
          </w:p>
        </w:tc>
        <w:tc>
          <w:tcPr>
            <w:tcW w:w="1546" w:type="pct"/>
            <w:vAlign w:val="center"/>
          </w:tcPr>
          <w:p w14:paraId="4B5797FC" w14:textId="70335A96" w:rsidR="00BF2504" w:rsidRPr="00BF2504" w:rsidRDefault="00BF2504" w:rsidP="00BF2504">
            <w:pPr>
              <w:pStyle w:val="TableBodyTextMIRB"/>
            </w:pPr>
            <w:r w:rsidRPr="00BF2504">
              <w:rPr>
                <w:lang w:bidi="fr-CA"/>
              </w:rPr>
              <w:t>Côté de rue qui s’applique à l’adresse. Il est déterminé par la direction de la traversée de la « From Measure » (Mesure de départ) à la « To Measure » (Mesure d’arrivée) de l’élément routier.</w:t>
            </w:r>
          </w:p>
        </w:tc>
      </w:tr>
      <w:tr w:rsidR="00BF2504" w:rsidRPr="00BF2504" w14:paraId="798476A7" w14:textId="77777777" w:rsidTr="00BF2504">
        <w:trPr>
          <w:cantSplit/>
          <w:trHeight w:val="432"/>
        </w:trPr>
        <w:tc>
          <w:tcPr>
            <w:tcW w:w="1139" w:type="pct"/>
            <w:vAlign w:val="center"/>
          </w:tcPr>
          <w:p w14:paraId="7E23BC12" w14:textId="77777777" w:rsidR="00BF2504" w:rsidRPr="00BF2504" w:rsidRDefault="00BF2504" w:rsidP="00BF2504">
            <w:pPr>
              <w:pStyle w:val="TableColumnNameMIRB"/>
            </w:pPr>
            <w:r w:rsidRPr="00BF2504">
              <w:t>STREET_SIDE_</w:t>
            </w:r>
          </w:p>
          <w:p w14:paraId="3BF2E99D" w14:textId="77777777" w:rsidR="00BF2504" w:rsidRPr="00BF2504" w:rsidRDefault="00BF2504" w:rsidP="00BF2504">
            <w:pPr>
              <w:pStyle w:val="TableColumnNameMIRB"/>
            </w:pPr>
            <w:r w:rsidRPr="00BF2504">
              <w:t>DESCR</w:t>
            </w:r>
          </w:p>
        </w:tc>
        <w:tc>
          <w:tcPr>
            <w:tcW w:w="904" w:type="pct"/>
            <w:vAlign w:val="center"/>
          </w:tcPr>
          <w:p w14:paraId="70F8F53D" w14:textId="77777777" w:rsidR="00BF2504" w:rsidRPr="00BF2504" w:rsidRDefault="00BF2504" w:rsidP="00BF2504">
            <w:pPr>
              <w:pStyle w:val="TableBodyTextMIRB"/>
            </w:pPr>
            <w:r w:rsidRPr="00BF2504">
              <w:t>VARCHAR2(10)</w:t>
            </w:r>
          </w:p>
        </w:tc>
        <w:tc>
          <w:tcPr>
            <w:tcW w:w="687" w:type="pct"/>
            <w:vAlign w:val="center"/>
          </w:tcPr>
          <w:p w14:paraId="19E510C3" w14:textId="236B1673" w:rsidR="00BF2504" w:rsidRPr="00BF2504" w:rsidRDefault="00BF2504" w:rsidP="00BF2504">
            <w:pPr>
              <w:pStyle w:val="TableBodyTextMIRB"/>
            </w:pPr>
            <w:r w:rsidRPr="00BF2504">
              <w:t>Oui</w:t>
            </w:r>
          </w:p>
        </w:tc>
        <w:tc>
          <w:tcPr>
            <w:tcW w:w="724" w:type="pct"/>
            <w:vAlign w:val="center"/>
          </w:tcPr>
          <w:p w14:paraId="03C0B607" w14:textId="77777777" w:rsidR="00BF2504" w:rsidRPr="00BF2504" w:rsidRDefault="00BF2504" w:rsidP="00BF2504">
            <w:pPr>
              <w:pStyle w:val="TableBodyTextMIRB"/>
            </w:pPr>
            <w:r w:rsidRPr="00BF2504">
              <w:t>ST_SIDE_D</w:t>
            </w:r>
          </w:p>
        </w:tc>
        <w:tc>
          <w:tcPr>
            <w:tcW w:w="1546" w:type="pct"/>
            <w:vAlign w:val="center"/>
          </w:tcPr>
          <w:p w14:paraId="1313CBF7" w14:textId="5EE288C3" w:rsidR="00BF2504" w:rsidRPr="00BF2504" w:rsidRDefault="00BF2504" w:rsidP="00BF2504">
            <w:pPr>
              <w:pStyle w:val="TableBodyTextMIRB"/>
            </w:pPr>
            <w:r w:rsidRPr="00BF2504">
              <w:rPr>
                <w:lang w:bidi="fr-CA"/>
              </w:rPr>
              <w:t>Description du côté de rue.</w:t>
            </w:r>
          </w:p>
        </w:tc>
      </w:tr>
      <w:tr w:rsidR="00BF2504" w:rsidRPr="00BF2504" w14:paraId="31D32459" w14:textId="77777777" w:rsidTr="00BF2504">
        <w:trPr>
          <w:cantSplit/>
          <w:trHeight w:val="432"/>
        </w:trPr>
        <w:tc>
          <w:tcPr>
            <w:tcW w:w="1139" w:type="pct"/>
            <w:vAlign w:val="center"/>
          </w:tcPr>
          <w:p w14:paraId="69C8E026" w14:textId="77777777" w:rsidR="00BF2504" w:rsidRPr="00BF2504" w:rsidRDefault="00BF2504" w:rsidP="00BF2504">
            <w:pPr>
              <w:pStyle w:val="TableColumnNameMIRB"/>
            </w:pPr>
            <w:r w:rsidRPr="00BF2504">
              <w:t>NRN_STREETSIDE</w:t>
            </w:r>
          </w:p>
        </w:tc>
        <w:tc>
          <w:tcPr>
            <w:tcW w:w="904" w:type="pct"/>
            <w:vAlign w:val="center"/>
          </w:tcPr>
          <w:p w14:paraId="5A4BF8D4" w14:textId="77777777" w:rsidR="00BF2504" w:rsidRPr="00BF2504" w:rsidRDefault="00BF2504" w:rsidP="00BF2504">
            <w:pPr>
              <w:pStyle w:val="TableBodyTextMIRB"/>
            </w:pPr>
            <w:r w:rsidRPr="00BF2504">
              <w:t>NUMBER(3,0)</w:t>
            </w:r>
          </w:p>
        </w:tc>
        <w:tc>
          <w:tcPr>
            <w:tcW w:w="687" w:type="pct"/>
            <w:vAlign w:val="center"/>
          </w:tcPr>
          <w:p w14:paraId="2F95D3DA" w14:textId="2C7177B0" w:rsidR="00BF2504" w:rsidRPr="00BF2504" w:rsidRDefault="00BF2504" w:rsidP="00BF2504">
            <w:pPr>
              <w:pStyle w:val="TableBodyTextMIRB"/>
            </w:pPr>
            <w:r w:rsidRPr="00BF2504">
              <w:t>Non</w:t>
            </w:r>
          </w:p>
        </w:tc>
        <w:tc>
          <w:tcPr>
            <w:tcW w:w="724" w:type="pct"/>
            <w:vAlign w:val="center"/>
          </w:tcPr>
          <w:p w14:paraId="21ED2F2F" w14:textId="77777777" w:rsidR="00BF2504" w:rsidRPr="00BF2504" w:rsidRDefault="00BF2504" w:rsidP="00BF2504">
            <w:pPr>
              <w:pStyle w:val="TableBodyTextMIRB"/>
            </w:pPr>
            <w:r w:rsidRPr="00BF2504">
              <w:t>NRN_CODE</w:t>
            </w:r>
          </w:p>
        </w:tc>
        <w:tc>
          <w:tcPr>
            <w:tcW w:w="1546" w:type="pct"/>
            <w:vAlign w:val="center"/>
          </w:tcPr>
          <w:p w14:paraId="2337E183" w14:textId="71909227" w:rsidR="00BF2504" w:rsidRPr="00BF2504" w:rsidRDefault="00BF2504" w:rsidP="00BF2504">
            <w:pPr>
              <w:pStyle w:val="TableBodyTextMIRB"/>
            </w:pPr>
            <w:r w:rsidRPr="00BF2504">
              <w:rPr>
                <w:lang w:bidi="fr-CA"/>
              </w:rPr>
              <w:t>Côté de rue attribué à l’appui du réseau routier national (RRN).</w:t>
            </w:r>
          </w:p>
        </w:tc>
      </w:tr>
      <w:tr w:rsidR="00BF2504" w:rsidRPr="00BF2504" w14:paraId="5F4A78C7" w14:textId="77777777" w:rsidTr="00BF2504">
        <w:trPr>
          <w:cantSplit/>
          <w:trHeight w:val="432"/>
        </w:trPr>
        <w:tc>
          <w:tcPr>
            <w:tcW w:w="1139" w:type="pct"/>
            <w:vAlign w:val="center"/>
          </w:tcPr>
          <w:p w14:paraId="0C26484C" w14:textId="77777777" w:rsidR="00BF2504" w:rsidRPr="00BF2504" w:rsidRDefault="00BF2504" w:rsidP="00BF2504">
            <w:pPr>
              <w:pStyle w:val="TableColumnNameMIRB"/>
            </w:pPr>
            <w:r w:rsidRPr="00BF2504">
              <w:t>EFFECTIVE_</w:t>
            </w:r>
          </w:p>
          <w:p w14:paraId="33B0368B" w14:textId="77777777" w:rsidR="00BF2504" w:rsidRPr="00BF2504" w:rsidRDefault="00BF2504" w:rsidP="00BF2504">
            <w:pPr>
              <w:pStyle w:val="TableColumnNameMIRB"/>
            </w:pPr>
            <w:r w:rsidRPr="00BF2504">
              <w:t>DATETIME</w:t>
            </w:r>
          </w:p>
        </w:tc>
        <w:tc>
          <w:tcPr>
            <w:tcW w:w="904" w:type="pct"/>
            <w:vAlign w:val="center"/>
          </w:tcPr>
          <w:p w14:paraId="0A294F69" w14:textId="77777777" w:rsidR="00BF2504" w:rsidRPr="00BF2504" w:rsidRDefault="00BF2504" w:rsidP="00BF2504">
            <w:pPr>
              <w:pStyle w:val="TableBodyTextMIRB"/>
            </w:pPr>
            <w:r w:rsidRPr="00BF2504">
              <w:t>DATE</w:t>
            </w:r>
          </w:p>
        </w:tc>
        <w:tc>
          <w:tcPr>
            <w:tcW w:w="687" w:type="pct"/>
            <w:vAlign w:val="center"/>
          </w:tcPr>
          <w:p w14:paraId="6DD82B9C" w14:textId="2EA309B6" w:rsidR="00BF2504" w:rsidRPr="00BF2504" w:rsidRDefault="00BF2504" w:rsidP="00BF2504">
            <w:pPr>
              <w:pStyle w:val="TableBodyTextMIRB"/>
            </w:pPr>
            <w:r w:rsidRPr="00BF2504">
              <w:t>Oui</w:t>
            </w:r>
          </w:p>
        </w:tc>
        <w:tc>
          <w:tcPr>
            <w:tcW w:w="724" w:type="pct"/>
            <w:vAlign w:val="center"/>
          </w:tcPr>
          <w:p w14:paraId="190DEFEB" w14:textId="77777777" w:rsidR="00BF2504" w:rsidRPr="00BF2504" w:rsidRDefault="00BF2504" w:rsidP="00BF2504">
            <w:pPr>
              <w:pStyle w:val="TableBodyTextMIRB"/>
            </w:pPr>
            <w:r w:rsidRPr="00BF2504">
              <w:t>EFF_DATE</w:t>
            </w:r>
          </w:p>
        </w:tc>
        <w:tc>
          <w:tcPr>
            <w:tcW w:w="1546" w:type="pct"/>
            <w:vAlign w:val="center"/>
          </w:tcPr>
          <w:p w14:paraId="46B9C1BE" w14:textId="13D63140" w:rsidR="00BF2504" w:rsidRPr="00BF2504" w:rsidRDefault="00BF2504" w:rsidP="00BF2504">
            <w:pPr>
              <w:pStyle w:val="TableBodyTextMIRB"/>
            </w:pPr>
            <w:r w:rsidRPr="00BF2504">
              <w:t>Date et heure à laquelle l’enregistrement a été créé ou modifié pour la dernière fois dans la base de données source.</w:t>
            </w:r>
          </w:p>
        </w:tc>
      </w:tr>
      <w:tr w:rsidR="00BF2504" w:rsidRPr="00BF2504" w14:paraId="657796F3" w14:textId="77777777" w:rsidTr="00BF2504">
        <w:trPr>
          <w:cantSplit/>
          <w:trHeight w:val="432"/>
        </w:trPr>
        <w:tc>
          <w:tcPr>
            <w:tcW w:w="1139" w:type="pct"/>
            <w:vAlign w:val="center"/>
          </w:tcPr>
          <w:p w14:paraId="47085391" w14:textId="77777777" w:rsidR="00BF2504" w:rsidRPr="00BF2504" w:rsidRDefault="00BF2504" w:rsidP="00BF2504">
            <w:pPr>
              <w:pStyle w:val="TableColumnNameMIRB"/>
            </w:pPr>
            <w:r w:rsidRPr="00BF2504">
              <w:t>EXPIRY_DATETIME</w:t>
            </w:r>
          </w:p>
        </w:tc>
        <w:tc>
          <w:tcPr>
            <w:tcW w:w="904" w:type="pct"/>
            <w:vAlign w:val="center"/>
          </w:tcPr>
          <w:p w14:paraId="257AC362" w14:textId="77777777" w:rsidR="00BF2504" w:rsidRPr="00BF2504" w:rsidRDefault="00BF2504" w:rsidP="00BF2504">
            <w:pPr>
              <w:pStyle w:val="TableBodyTextMIRB"/>
            </w:pPr>
            <w:r w:rsidRPr="00BF2504">
              <w:t>DATE</w:t>
            </w:r>
          </w:p>
        </w:tc>
        <w:tc>
          <w:tcPr>
            <w:tcW w:w="687" w:type="pct"/>
            <w:vAlign w:val="center"/>
          </w:tcPr>
          <w:p w14:paraId="71A65B0B" w14:textId="3B4B0510" w:rsidR="00BF2504" w:rsidRPr="00BF2504" w:rsidRDefault="00BF2504" w:rsidP="00BF2504">
            <w:pPr>
              <w:pStyle w:val="TableBodyTextMIRB"/>
            </w:pPr>
            <w:r w:rsidRPr="00BF2504">
              <w:t>Non</w:t>
            </w:r>
          </w:p>
        </w:tc>
        <w:tc>
          <w:tcPr>
            <w:tcW w:w="724" w:type="pct"/>
            <w:vAlign w:val="center"/>
          </w:tcPr>
          <w:p w14:paraId="15FFAA09" w14:textId="77777777" w:rsidR="00BF2504" w:rsidRPr="00BF2504" w:rsidRDefault="00BF2504" w:rsidP="00BF2504">
            <w:pPr>
              <w:pStyle w:val="TableBodyTextMIRB"/>
            </w:pPr>
            <w:r w:rsidRPr="00BF2504">
              <w:t>EXP_DATE</w:t>
            </w:r>
          </w:p>
        </w:tc>
        <w:tc>
          <w:tcPr>
            <w:tcW w:w="1546" w:type="pct"/>
            <w:vAlign w:val="center"/>
          </w:tcPr>
          <w:p w14:paraId="0C2AEA9F" w14:textId="5EA0F870" w:rsidR="00BF2504" w:rsidRPr="00BF2504" w:rsidRDefault="00BF2504" w:rsidP="00BF2504">
            <w:pPr>
              <w:pStyle w:val="TableBodyTextMIRB"/>
            </w:pPr>
            <w:r w:rsidRPr="00BF2504">
              <w:t>Date/heure à laquelle l’enregistrement est devenu inutilisable.</w:t>
            </w:r>
          </w:p>
        </w:tc>
      </w:tr>
    </w:tbl>
    <w:p w14:paraId="37E6C32B" w14:textId="0B2116E3" w:rsidR="00364040" w:rsidRPr="00BF2504" w:rsidRDefault="00364040" w:rsidP="00364040">
      <w:pPr>
        <w:pStyle w:val="BodyAccessibleTextMIRB"/>
        <w:spacing w:before="240"/>
        <w:jc w:val="center"/>
        <w:rPr>
          <w:b/>
        </w:rPr>
      </w:pPr>
      <w:r w:rsidRPr="00BF2504">
        <w:rPr>
          <w:b/>
        </w:rPr>
        <w:t xml:space="preserve">ORN_STREET_SIDE_LIST </w:t>
      </w:r>
      <w:r w:rsidR="0002282E" w:rsidRPr="00BF2504">
        <w:rPr>
          <w:b/>
        </w:rPr>
        <w:t>– Valeurs admissibles</w:t>
      </w:r>
    </w:p>
    <w:tbl>
      <w:tblPr>
        <w:tblStyle w:val="TableGrid1"/>
        <w:tblW w:w="5000" w:type="pct"/>
        <w:tblLook w:val="04A0" w:firstRow="1" w:lastRow="0" w:firstColumn="1" w:lastColumn="0" w:noHBand="0" w:noVBand="1"/>
        <w:tblCaption w:val="Valeurs admissibles : ORN_STREET_SIDE_LIST"/>
        <w:tblDescription w:val="La table répertorie toutes les valeurs autorisées pour ORN_STREET_SIDE_LIST."/>
      </w:tblPr>
      <w:tblGrid>
        <w:gridCol w:w="1856"/>
        <w:gridCol w:w="3539"/>
        <w:gridCol w:w="2469"/>
        <w:gridCol w:w="2926"/>
      </w:tblGrid>
      <w:tr w:rsidR="00364040" w:rsidRPr="00BF2504" w14:paraId="18875B79" w14:textId="77777777" w:rsidTr="00364040">
        <w:trPr>
          <w:cantSplit/>
          <w:trHeight w:val="432"/>
          <w:tblHeader/>
        </w:trPr>
        <w:tc>
          <w:tcPr>
            <w:tcW w:w="860" w:type="pct"/>
            <w:vAlign w:val="center"/>
          </w:tcPr>
          <w:p w14:paraId="2ADA08C3" w14:textId="77777777" w:rsidR="00364040" w:rsidRPr="00BF2504" w:rsidRDefault="00364040" w:rsidP="00364040">
            <w:pPr>
              <w:pStyle w:val="TableHeaderRowTextMIRB"/>
            </w:pPr>
            <w:r w:rsidRPr="00BF2504">
              <w:t>STREET SIDE</w:t>
            </w:r>
          </w:p>
        </w:tc>
        <w:tc>
          <w:tcPr>
            <w:tcW w:w="1640" w:type="pct"/>
            <w:vAlign w:val="center"/>
          </w:tcPr>
          <w:p w14:paraId="098EE6E7" w14:textId="77777777" w:rsidR="00364040" w:rsidRPr="00BF2504" w:rsidRDefault="00364040" w:rsidP="00364040">
            <w:pPr>
              <w:pStyle w:val="TableHeaderRowTextMIRB"/>
            </w:pPr>
            <w:r w:rsidRPr="00BF2504">
              <w:t>STREET SIDE DESCR</w:t>
            </w:r>
          </w:p>
        </w:tc>
        <w:tc>
          <w:tcPr>
            <w:tcW w:w="1144" w:type="pct"/>
            <w:vAlign w:val="center"/>
          </w:tcPr>
          <w:p w14:paraId="4A3CD906" w14:textId="77777777" w:rsidR="00364040" w:rsidRPr="00BF2504" w:rsidRDefault="00364040" w:rsidP="00364040">
            <w:pPr>
              <w:pStyle w:val="TableHeaderRowTextMIRB"/>
            </w:pPr>
            <w:r w:rsidRPr="00BF2504">
              <w:t>NRN STREETSIDE</w:t>
            </w:r>
          </w:p>
        </w:tc>
        <w:tc>
          <w:tcPr>
            <w:tcW w:w="1356" w:type="pct"/>
            <w:vAlign w:val="center"/>
          </w:tcPr>
          <w:p w14:paraId="1B5EA25C" w14:textId="77777777" w:rsidR="00364040" w:rsidRPr="00BF2504" w:rsidRDefault="00364040" w:rsidP="00364040">
            <w:pPr>
              <w:pStyle w:val="TableHeaderRowTextMIRB"/>
            </w:pPr>
            <w:r w:rsidRPr="00BF2504">
              <w:t>EXPIRY DATETIME</w:t>
            </w:r>
          </w:p>
        </w:tc>
      </w:tr>
      <w:tr w:rsidR="00BF2504" w:rsidRPr="00BF2504" w14:paraId="2D2A413B" w14:textId="77777777" w:rsidTr="00364040">
        <w:trPr>
          <w:cantSplit/>
          <w:trHeight w:val="432"/>
        </w:trPr>
        <w:tc>
          <w:tcPr>
            <w:tcW w:w="860" w:type="pct"/>
            <w:vAlign w:val="center"/>
          </w:tcPr>
          <w:p w14:paraId="1BCCDF57" w14:textId="77777777" w:rsidR="00BF2504" w:rsidRPr="00BF2504" w:rsidRDefault="00BF2504" w:rsidP="00BF2504">
            <w:pPr>
              <w:pStyle w:val="TableBodyTextMIRB"/>
            </w:pPr>
            <w:r w:rsidRPr="00BF2504">
              <w:t>Both</w:t>
            </w:r>
          </w:p>
        </w:tc>
        <w:tc>
          <w:tcPr>
            <w:tcW w:w="1640" w:type="pct"/>
            <w:vAlign w:val="center"/>
          </w:tcPr>
          <w:p w14:paraId="1DA0D0CB" w14:textId="04C56F47" w:rsidR="00BF2504" w:rsidRPr="00BF2504" w:rsidRDefault="00BF2504" w:rsidP="00BF2504">
            <w:pPr>
              <w:pStyle w:val="TableBodyTextMIRB"/>
            </w:pPr>
            <w:r w:rsidRPr="00BF2504">
              <w:rPr>
                <w:lang w:bidi="fr-CA"/>
              </w:rPr>
              <w:t>Les deux côtés</w:t>
            </w:r>
          </w:p>
        </w:tc>
        <w:tc>
          <w:tcPr>
            <w:tcW w:w="1144" w:type="pct"/>
            <w:vAlign w:val="center"/>
          </w:tcPr>
          <w:p w14:paraId="3D76BA76" w14:textId="77777777" w:rsidR="00BF2504" w:rsidRPr="00BF2504" w:rsidRDefault="00BF2504" w:rsidP="00BF2504">
            <w:pPr>
              <w:pStyle w:val="TableBodyTextMIRB"/>
            </w:pPr>
            <w:r w:rsidRPr="00BF2504">
              <w:t>3</w:t>
            </w:r>
          </w:p>
        </w:tc>
        <w:tc>
          <w:tcPr>
            <w:tcW w:w="1356" w:type="pct"/>
            <w:vAlign w:val="center"/>
          </w:tcPr>
          <w:p w14:paraId="0EDC1BFC" w14:textId="0C6E1F76" w:rsidR="00BF2504" w:rsidRPr="00BF2504" w:rsidRDefault="00BF2504" w:rsidP="00BF2504">
            <w:pPr>
              <w:pStyle w:val="TableBodyTextMIRB"/>
            </w:pPr>
            <w:r w:rsidRPr="00BF2504">
              <w:t>Sans objet</w:t>
            </w:r>
          </w:p>
        </w:tc>
      </w:tr>
      <w:tr w:rsidR="00BF2504" w:rsidRPr="00BF2504" w14:paraId="3D6E768C" w14:textId="77777777" w:rsidTr="00364040">
        <w:trPr>
          <w:cantSplit/>
          <w:trHeight w:val="432"/>
        </w:trPr>
        <w:tc>
          <w:tcPr>
            <w:tcW w:w="860" w:type="pct"/>
            <w:vAlign w:val="center"/>
          </w:tcPr>
          <w:p w14:paraId="49152E21" w14:textId="77777777" w:rsidR="00BF2504" w:rsidRPr="00BF2504" w:rsidRDefault="00BF2504" w:rsidP="00BF2504">
            <w:pPr>
              <w:pStyle w:val="TableBodyTextMIRB"/>
            </w:pPr>
            <w:r w:rsidRPr="00BF2504">
              <w:t>Left</w:t>
            </w:r>
          </w:p>
        </w:tc>
        <w:tc>
          <w:tcPr>
            <w:tcW w:w="1640" w:type="pct"/>
            <w:vAlign w:val="center"/>
          </w:tcPr>
          <w:p w14:paraId="4C977C95" w14:textId="3D6CFF7D" w:rsidR="00BF2504" w:rsidRPr="00BF2504" w:rsidRDefault="00BF2504" w:rsidP="00BF2504">
            <w:pPr>
              <w:pStyle w:val="TableBodyTextMIRB"/>
            </w:pPr>
            <w:r w:rsidRPr="00BF2504">
              <w:rPr>
                <w:lang w:bidi="fr-CA"/>
              </w:rPr>
              <w:t>Côté gauche</w:t>
            </w:r>
          </w:p>
        </w:tc>
        <w:tc>
          <w:tcPr>
            <w:tcW w:w="1144" w:type="pct"/>
            <w:vAlign w:val="center"/>
          </w:tcPr>
          <w:p w14:paraId="6A933CBD" w14:textId="77777777" w:rsidR="00BF2504" w:rsidRPr="00BF2504" w:rsidRDefault="00BF2504" w:rsidP="00BF2504">
            <w:pPr>
              <w:pStyle w:val="TableBodyTextMIRB"/>
            </w:pPr>
            <w:r w:rsidRPr="00BF2504">
              <w:t>1</w:t>
            </w:r>
          </w:p>
        </w:tc>
        <w:tc>
          <w:tcPr>
            <w:tcW w:w="1356" w:type="pct"/>
            <w:vAlign w:val="center"/>
          </w:tcPr>
          <w:p w14:paraId="2D8E0BFB" w14:textId="285C4EE4" w:rsidR="00BF2504" w:rsidRPr="00BF2504" w:rsidRDefault="00BF2504" w:rsidP="00BF2504">
            <w:pPr>
              <w:pStyle w:val="TableBodyTextMIRB"/>
            </w:pPr>
            <w:r w:rsidRPr="00BF2504">
              <w:t>Sans objet</w:t>
            </w:r>
          </w:p>
        </w:tc>
      </w:tr>
      <w:tr w:rsidR="00BF2504" w:rsidRPr="00BF2504" w14:paraId="142B750F" w14:textId="77777777" w:rsidTr="00364040">
        <w:trPr>
          <w:cantSplit/>
          <w:trHeight w:val="432"/>
        </w:trPr>
        <w:tc>
          <w:tcPr>
            <w:tcW w:w="860" w:type="pct"/>
            <w:vAlign w:val="center"/>
          </w:tcPr>
          <w:p w14:paraId="51C6B4F2" w14:textId="77777777" w:rsidR="00BF2504" w:rsidRPr="00BF2504" w:rsidRDefault="00BF2504" w:rsidP="00BF2504">
            <w:pPr>
              <w:pStyle w:val="TableBodyTextMIRB"/>
            </w:pPr>
            <w:r w:rsidRPr="00BF2504">
              <w:t>Right</w:t>
            </w:r>
          </w:p>
        </w:tc>
        <w:tc>
          <w:tcPr>
            <w:tcW w:w="1640" w:type="pct"/>
            <w:vAlign w:val="center"/>
          </w:tcPr>
          <w:p w14:paraId="4F188AD2" w14:textId="1776B897" w:rsidR="00BF2504" w:rsidRPr="00BF2504" w:rsidRDefault="00BF2504" w:rsidP="00BF2504">
            <w:pPr>
              <w:pStyle w:val="TableBodyTextMIRB"/>
            </w:pPr>
            <w:r w:rsidRPr="00BF2504">
              <w:rPr>
                <w:lang w:bidi="fr-CA"/>
              </w:rPr>
              <w:t>Côté droit</w:t>
            </w:r>
          </w:p>
        </w:tc>
        <w:tc>
          <w:tcPr>
            <w:tcW w:w="1144" w:type="pct"/>
            <w:vAlign w:val="center"/>
          </w:tcPr>
          <w:p w14:paraId="7B926B22" w14:textId="77777777" w:rsidR="00BF2504" w:rsidRPr="00BF2504" w:rsidRDefault="00BF2504" w:rsidP="00BF2504">
            <w:pPr>
              <w:pStyle w:val="TableBodyTextMIRB"/>
            </w:pPr>
            <w:r w:rsidRPr="00BF2504">
              <w:t>2</w:t>
            </w:r>
          </w:p>
        </w:tc>
        <w:tc>
          <w:tcPr>
            <w:tcW w:w="1356" w:type="pct"/>
            <w:vAlign w:val="center"/>
          </w:tcPr>
          <w:p w14:paraId="3B24F72E" w14:textId="7D2A2C11" w:rsidR="00BF2504" w:rsidRPr="00BF2504" w:rsidRDefault="00BF2504" w:rsidP="00BF2504">
            <w:pPr>
              <w:pStyle w:val="TableBodyTextMIRB"/>
            </w:pPr>
            <w:r w:rsidRPr="00BF2504">
              <w:t>Sans objet</w:t>
            </w:r>
          </w:p>
        </w:tc>
      </w:tr>
    </w:tbl>
    <w:p w14:paraId="62366FA7" w14:textId="77777777" w:rsidR="00364040" w:rsidRPr="00BF2504" w:rsidRDefault="00364040" w:rsidP="00364040">
      <w:pPr>
        <w:pStyle w:val="Heading2MIRB"/>
        <w:rPr>
          <w:color w:val="244061"/>
        </w:rPr>
      </w:pPr>
      <w:bookmarkStart w:id="82" w:name="ORN_STREET_TYPE_LIST"/>
      <w:bookmarkStart w:id="83" w:name="_Toc196317867"/>
      <w:r w:rsidRPr="00BF2504">
        <w:rPr>
          <w:color w:val="244061"/>
        </w:rPr>
        <w:t>ORN_STREET_TYPE_LIST</w:t>
      </w:r>
      <w:bookmarkEnd w:id="83"/>
    </w:p>
    <w:bookmarkEnd w:id="82"/>
    <w:p w14:paraId="5D664424" w14:textId="6E90B3CB" w:rsidR="00364040" w:rsidRPr="00BF2504" w:rsidRDefault="000E0BC0" w:rsidP="00364040">
      <w:pPr>
        <w:pStyle w:val="BodyAccessibleTextMIRB"/>
      </w:pPr>
      <w:r w:rsidRPr="00BF2504">
        <w:t>Liste des types de rues valides.</w:t>
      </w:r>
    </w:p>
    <w:tbl>
      <w:tblPr>
        <w:tblStyle w:val="TableGrid1"/>
        <w:tblW w:w="5000" w:type="pct"/>
        <w:tblLook w:val="04A0" w:firstRow="1" w:lastRow="0" w:firstColumn="1" w:lastColumn="0" w:noHBand="0" w:noVBand="1"/>
        <w:tblCaption w:val="Table : ORN_STREET_TYPE_LIST"/>
        <w:tblDescription w:val="La table de recherche ORN_STREET_TYPE_LIST et ses attributs."/>
      </w:tblPr>
      <w:tblGrid>
        <w:gridCol w:w="3031"/>
        <w:gridCol w:w="1951"/>
        <w:gridCol w:w="1483"/>
        <w:gridCol w:w="1817"/>
        <w:gridCol w:w="2508"/>
      </w:tblGrid>
      <w:tr w:rsidR="00364040" w:rsidRPr="00BF2504" w14:paraId="6B30523A" w14:textId="77777777" w:rsidTr="005F576B">
        <w:trPr>
          <w:cantSplit/>
          <w:trHeight w:val="432"/>
          <w:tblHeader/>
        </w:trPr>
        <w:tc>
          <w:tcPr>
            <w:tcW w:w="1405" w:type="pct"/>
            <w:vAlign w:val="center"/>
          </w:tcPr>
          <w:p w14:paraId="3750F730" w14:textId="6DCBEA61" w:rsidR="00364040" w:rsidRPr="00BF2504" w:rsidRDefault="00CD1076" w:rsidP="00364040">
            <w:pPr>
              <w:pStyle w:val="TableHeaderRowTextMIRB"/>
            </w:pPr>
            <w:r w:rsidRPr="00BF2504">
              <w:t>Nom de la colonne</w:t>
            </w:r>
          </w:p>
        </w:tc>
        <w:tc>
          <w:tcPr>
            <w:tcW w:w="904" w:type="pct"/>
            <w:vAlign w:val="center"/>
          </w:tcPr>
          <w:p w14:paraId="3827CBAC" w14:textId="477DEA8C" w:rsidR="00364040" w:rsidRPr="00BF2504" w:rsidRDefault="00CD1076" w:rsidP="00364040">
            <w:pPr>
              <w:pStyle w:val="TableHeaderRowTextMIRB"/>
            </w:pPr>
            <w:r w:rsidRPr="00BF2504">
              <w:t>Type de colonne</w:t>
            </w:r>
          </w:p>
        </w:tc>
        <w:tc>
          <w:tcPr>
            <w:tcW w:w="687" w:type="pct"/>
            <w:vAlign w:val="center"/>
          </w:tcPr>
          <w:p w14:paraId="69BD5A27" w14:textId="67C3FDFC" w:rsidR="00364040" w:rsidRPr="00BF2504" w:rsidRDefault="00CD1076" w:rsidP="00364040">
            <w:pPr>
              <w:pStyle w:val="TableHeaderRowTextMIRB"/>
            </w:pPr>
            <w:r w:rsidRPr="00BF2504">
              <w:t>Obligatoire</w:t>
            </w:r>
          </w:p>
        </w:tc>
        <w:tc>
          <w:tcPr>
            <w:tcW w:w="842" w:type="pct"/>
            <w:vAlign w:val="center"/>
          </w:tcPr>
          <w:p w14:paraId="20386DC0" w14:textId="2D8EB3DE" w:rsidR="00364040" w:rsidRPr="00BF2504" w:rsidRDefault="00CD1076" w:rsidP="00364040">
            <w:pPr>
              <w:pStyle w:val="TableHeaderRowTextMIRB"/>
            </w:pPr>
            <w:r w:rsidRPr="00BF2504">
              <w:t>Nom abrégé</w:t>
            </w:r>
          </w:p>
        </w:tc>
        <w:tc>
          <w:tcPr>
            <w:tcW w:w="1163" w:type="pct"/>
            <w:vAlign w:val="center"/>
          </w:tcPr>
          <w:p w14:paraId="2FD72196" w14:textId="77777777" w:rsidR="00364040" w:rsidRPr="00BF2504" w:rsidRDefault="00364040" w:rsidP="00364040">
            <w:pPr>
              <w:pStyle w:val="TableHeaderRowTextMIRB"/>
            </w:pPr>
            <w:r w:rsidRPr="00BF2504">
              <w:t>Description</w:t>
            </w:r>
          </w:p>
        </w:tc>
      </w:tr>
      <w:tr w:rsidR="005F576B" w:rsidRPr="00BF2504" w14:paraId="3503BA24" w14:textId="77777777" w:rsidTr="005F576B">
        <w:trPr>
          <w:cantSplit/>
          <w:trHeight w:val="432"/>
        </w:trPr>
        <w:tc>
          <w:tcPr>
            <w:tcW w:w="1405" w:type="pct"/>
            <w:vAlign w:val="center"/>
          </w:tcPr>
          <w:p w14:paraId="37CF7A00" w14:textId="77777777" w:rsidR="005F576B" w:rsidRPr="00BF2504" w:rsidRDefault="005F576B" w:rsidP="005F576B">
            <w:pPr>
              <w:pStyle w:val="TableColumnNameMIRB"/>
            </w:pPr>
            <w:r w:rsidRPr="00BF2504">
              <w:t>STREET_TYPE</w:t>
            </w:r>
          </w:p>
        </w:tc>
        <w:tc>
          <w:tcPr>
            <w:tcW w:w="904" w:type="pct"/>
            <w:vAlign w:val="center"/>
          </w:tcPr>
          <w:p w14:paraId="2D882074" w14:textId="77777777" w:rsidR="005F576B" w:rsidRPr="00BF2504" w:rsidRDefault="005F576B" w:rsidP="005F576B">
            <w:pPr>
              <w:pStyle w:val="TableBodyTextMIRB"/>
            </w:pPr>
            <w:r w:rsidRPr="00BF2504">
              <w:t>VARCHAR2(25)</w:t>
            </w:r>
          </w:p>
        </w:tc>
        <w:tc>
          <w:tcPr>
            <w:tcW w:w="687" w:type="pct"/>
            <w:vAlign w:val="center"/>
          </w:tcPr>
          <w:p w14:paraId="5A51BC6F" w14:textId="1B4033A4" w:rsidR="005F576B" w:rsidRPr="00BF2504" w:rsidRDefault="005F576B" w:rsidP="005F576B">
            <w:pPr>
              <w:pStyle w:val="TableBodyTextMIRB"/>
            </w:pPr>
            <w:r w:rsidRPr="00BF2504">
              <w:t>Oui</w:t>
            </w:r>
          </w:p>
        </w:tc>
        <w:tc>
          <w:tcPr>
            <w:tcW w:w="842" w:type="pct"/>
            <w:vAlign w:val="center"/>
          </w:tcPr>
          <w:p w14:paraId="0CB6D44E" w14:textId="77777777" w:rsidR="005F576B" w:rsidRPr="00BF2504" w:rsidRDefault="005F576B" w:rsidP="005F576B">
            <w:pPr>
              <w:pStyle w:val="TableBodyTextMIRB"/>
            </w:pPr>
            <w:r w:rsidRPr="00BF2504">
              <w:t>STREET_TYP</w:t>
            </w:r>
          </w:p>
        </w:tc>
        <w:tc>
          <w:tcPr>
            <w:tcW w:w="1163" w:type="pct"/>
          </w:tcPr>
          <w:p w14:paraId="5CFB6FFA" w14:textId="34D66CBB" w:rsidR="005F576B" w:rsidRPr="00BF2504" w:rsidRDefault="005F576B" w:rsidP="005F576B">
            <w:pPr>
              <w:pStyle w:val="TableBodyTextMIRB"/>
            </w:pPr>
            <w:r w:rsidRPr="00BF2504">
              <w:t>Description du type de rue.</w:t>
            </w:r>
          </w:p>
        </w:tc>
      </w:tr>
      <w:tr w:rsidR="005F576B" w:rsidRPr="00BF2504" w14:paraId="353D3D92" w14:textId="77777777" w:rsidTr="005F576B">
        <w:trPr>
          <w:cantSplit/>
          <w:trHeight w:val="432"/>
        </w:trPr>
        <w:tc>
          <w:tcPr>
            <w:tcW w:w="1405" w:type="pct"/>
            <w:vAlign w:val="center"/>
          </w:tcPr>
          <w:p w14:paraId="6B08B544" w14:textId="77777777" w:rsidR="005F576B" w:rsidRPr="00BF2504" w:rsidRDefault="005F576B" w:rsidP="005F576B">
            <w:pPr>
              <w:pStyle w:val="TableColumnNameMIRB"/>
            </w:pPr>
            <w:r w:rsidRPr="00BF2504">
              <w:t>STREET_TYPE_SHORT_</w:t>
            </w:r>
          </w:p>
          <w:p w14:paraId="481EE8C4" w14:textId="77777777" w:rsidR="005F576B" w:rsidRPr="00BF2504" w:rsidRDefault="005F576B" w:rsidP="005F576B">
            <w:pPr>
              <w:pStyle w:val="TableColumnNameMIRB"/>
            </w:pPr>
            <w:r w:rsidRPr="00BF2504">
              <w:t>FORM_ENGLISH</w:t>
            </w:r>
          </w:p>
        </w:tc>
        <w:tc>
          <w:tcPr>
            <w:tcW w:w="904" w:type="pct"/>
            <w:vAlign w:val="center"/>
          </w:tcPr>
          <w:p w14:paraId="64D472CE" w14:textId="77777777" w:rsidR="005F576B" w:rsidRPr="00BF2504" w:rsidRDefault="005F576B" w:rsidP="005F576B">
            <w:pPr>
              <w:pStyle w:val="TableBodyTextMIRB"/>
            </w:pPr>
            <w:r w:rsidRPr="00BF2504">
              <w:t>VARCHAR2(15)</w:t>
            </w:r>
          </w:p>
        </w:tc>
        <w:tc>
          <w:tcPr>
            <w:tcW w:w="687" w:type="pct"/>
            <w:vAlign w:val="center"/>
          </w:tcPr>
          <w:p w14:paraId="45452D3D" w14:textId="5F8A7DDD" w:rsidR="005F576B" w:rsidRPr="00BF2504" w:rsidRDefault="005F576B" w:rsidP="005F576B">
            <w:pPr>
              <w:pStyle w:val="TableBodyTextMIRB"/>
            </w:pPr>
            <w:r w:rsidRPr="00BF2504">
              <w:t>Non</w:t>
            </w:r>
          </w:p>
        </w:tc>
        <w:tc>
          <w:tcPr>
            <w:tcW w:w="842" w:type="pct"/>
            <w:vAlign w:val="center"/>
          </w:tcPr>
          <w:p w14:paraId="09E5664A" w14:textId="77777777" w:rsidR="005F576B" w:rsidRPr="00BF2504" w:rsidRDefault="005F576B" w:rsidP="005F576B">
            <w:pPr>
              <w:pStyle w:val="TableBodyTextMIRB"/>
            </w:pPr>
            <w:r w:rsidRPr="00BF2504">
              <w:t>ST_TYPE_EN</w:t>
            </w:r>
          </w:p>
        </w:tc>
        <w:tc>
          <w:tcPr>
            <w:tcW w:w="1163" w:type="pct"/>
          </w:tcPr>
          <w:p w14:paraId="4091D24A" w14:textId="6479F789" w:rsidR="005F576B" w:rsidRPr="00BF2504" w:rsidRDefault="005F576B" w:rsidP="005F576B">
            <w:pPr>
              <w:pStyle w:val="TableBodyTextMIRB"/>
            </w:pPr>
            <w:r w:rsidRPr="00BF2504">
              <w:t>Forme abrégée du type de rue en anglais.</w:t>
            </w:r>
          </w:p>
        </w:tc>
      </w:tr>
      <w:tr w:rsidR="005F576B" w:rsidRPr="00BF2504" w14:paraId="3EE8C0A9" w14:textId="77777777" w:rsidTr="005F576B">
        <w:trPr>
          <w:cantSplit/>
          <w:trHeight w:val="432"/>
        </w:trPr>
        <w:tc>
          <w:tcPr>
            <w:tcW w:w="1405" w:type="pct"/>
            <w:vAlign w:val="center"/>
          </w:tcPr>
          <w:p w14:paraId="096FD7F8" w14:textId="77777777" w:rsidR="005F576B" w:rsidRPr="00BF2504" w:rsidRDefault="005F576B" w:rsidP="005F576B">
            <w:pPr>
              <w:pStyle w:val="TableColumnNameMIRB"/>
            </w:pPr>
            <w:r w:rsidRPr="00BF2504">
              <w:lastRenderedPageBreak/>
              <w:t>STREET_TYPE_SHORT_</w:t>
            </w:r>
          </w:p>
          <w:p w14:paraId="22BCF4FA" w14:textId="77777777" w:rsidR="005F576B" w:rsidRPr="00BF2504" w:rsidRDefault="005F576B" w:rsidP="005F576B">
            <w:pPr>
              <w:pStyle w:val="TableColumnNameMIRB"/>
            </w:pPr>
            <w:r w:rsidRPr="00BF2504">
              <w:t>FORM_FRENCH</w:t>
            </w:r>
          </w:p>
        </w:tc>
        <w:tc>
          <w:tcPr>
            <w:tcW w:w="904" w:type="pct"/>
            <w:vAlign w:val="center"/>
          </w:tcPr>
          <w:p w14:paraId="460ED0EB" w14:textId="77777777" w:rsidR="005F576B" w:rsidRPr="00BF2504" w:rsidRDefault="005F576B" w:rsidP="005F576B">
            <w:pPr>
              <w:pStyle w:val="TableBodyTextMIRB"/>
            </w:pPr>
            <w:r w:rsidRPr="00BF2504">
              <w:t>VARCHAR2(15)</w:t>
            </w:r>
          </w:p>
        </w:tc>
        <w:tc>
          <w:tcPr>
            <w:tcW w:w="687" w:type="pct"/>
            <w:vAlign w:val="center"/>
          </w:tcPr>
          <w:p w14:paraId="4171A6C1" w14:textId="54406749" w:rsidR="005F576B" w:rsidRPr="00BF2504" w:rsidRDefault="005F576B" w:rsidP="005F576B">
            <w:pPr>
              <w:pStyle w:val="TableBodyTextMIRB"/>
            </w:pPr>
            <w:r w:rsidRPr="00BF2504">
              <w:t>Non</w:t>
            </w:r>
          </w:p>
        </w:tc>
        <w:tc>
          <w:tcPr>
            <w:tcW w:w="842" w:type="pct"/>
            <w:vAlign w:val="center"/>
          </w:tcPr>
          <w:p w14:paraId="40171CB8" w14:textId="77777777" w:rsidR="005F576B" w:rsidRPr="00BF2504" w:rsidRDefault="005F576B" w:rsidP="005F576B">
            <w:pPr>
              <w:pStyle w:val="TableBodyTextMIRB"/>
            </w:pPr>
            <w:r w:rsidRPr="00BF2504">
              <w:t>ST_TYPE_FR</w:t>
            </w:r>
          </w:p>
        </w:tc>
        <w:tc>
          <w:tcPr>
            <w:tcW w:w="1163" w:type="pct"/>
          </w:tcPr>
          <w:p w14:paraId="51B59A2E" w14:textId="26887327" w:rsidR="005F576B" w:rsidRPr="00BF2504" w:rsidRDefault="005F576B" w:rsidP="005F576B">
            <w:pPr>
              <w:pStyle w:val="TableBodyTextMIRB"/>
            </w:pPr>
            <w:r w:rsidRPr="00BF2504">
              <w:t>Forme abrégée du type de rue en français.</w:t>
            </w:r>
          </w:p>
        </w:tc>
      </w:tr>
      <w:tr w:rsidR="005F576B" w:rsidRPr="00BF2504" w14:paraId="121E33A9" w14:textId="77777777" w:rsidTr="005F576B">
        <w:trPr>
          <w:cantSplit/>
          <w:trHeight w:val="432"/>
        </w:trPr>
        <w:tc>
          <w:tcPr>
            <w:tcW w:w="1405" w:type="pct"/>
            <w:vAlign w:val="center"/>
          </w:tcPr>
          <w:p w14:paraId="0233E718" w14:textId="77777777" w:rsidR="005F576B" w:rsidRPr="00BF2504" w:rsidRDefault="005F576B" w:rsidP="005F576B">
            <w:pPr>
              <w:pStyle w:val="TableColumnNameMIRB"/>
            </w:pPr>
            <w:r w:rsidRPr="00BF2504">
              <w:t>NRN_STREETTYPE</w:t>
            </w:r>
          </w:p>
        </w:tc>
        <w:tc>
          <w:tcPr>
            <w:tcW w:w="904" w:type="pct"/>
            <w:vAlign w:val="center"/>
          </w:tcPr>
          <w:p w14:paraId="1C353313" w14:textId="77777777" w:rsidR="005F576B" w:rsidRPr="00BF2504" w:rsidRDefault="005F576B" w:rsidP="005F576B">
            <w:pPr>
              <w:pStyle w:val="TableBodyTextMIRB"/>
            </w:pPr>
            <w:r w:rsidRPr="00BF2504">
              <w:t>NUMBER(3,0)</w:t>
            </w:r>
          </w:p>
        </w:tc>
        <w:tc>
          <w:tcPr>
            <w:tcW w:w="687" w:type="pct"/>
            <w:vAlign w:val="center"/>
          </w:tcPr>
          <w:p w14:paraId="3FF531F4" w14:textId="07792F09" w:rsidR="005F576B" w:rsidRPr="00BF2504" w:rsidRDefault="005F576B" w:rsidP="005F576B">
            <w:pPr>
              <w:pStyle w:val="TableBodyTextMIRB"/>
            </w:pPr>
            <w:r w:rsidRPr="00BF2504">
              <w:t>Non</w:t>
            </w:r>
          </w:p>
        </w:tc>
        <w:tc>
          <w:tcPr>
            <w:tcW w:w="842" w:type="pct"/>
            <w:vAlign w:val="center"/>
          </w:tcPr>
          <w:p w14:paraId="3C8A2426" w14:textId="77777777" w:rsidR="005F576B" w:rsidRPr="00BF2504" w:rsidRDefault="005F576B" w:rsidP="005F576B">
            <w:pPr>
              <w:pStyle w:val="TableBodyTextMIRB"/>
            </w:pPr>
            <w:r w:rsidRPr="00BF2504">
              <w:t>NRN_STREET</w:t>
            </w:r>
          </w:p>
        </w:tc>
        <w:tc>
          <w:tcPr>
            <w:tcW w:w="1163" w:type="pct"/>
          </w:tcPr>
          <w:p w14:paraId="1A999CB9" w14:textId="7D2E4E5E" w:rsidR="005F576B" w:rsidRPr="00BF2504" w:rsidRDefault="005F576B" w:rsidP="005F576B">
            <w:pPr>
              <w:pStyle w:val="TableBodyTextMIRB"/>
            </w:pPr>
            <w:r w:rsidRPr="00BF2504">
              <w:t>Type de rue attribué à l’appui du réseau routier national (RRN).</w:t>
            </w:r>
          </w:p>
        </w:tc>
      </w:tr>
      <w:tr w:rsidR="00364040" w:rsidRPr="00BF2504" w14:paraId="40EAD8F1" w14:textId="77777777" w:rsidTr="005F576B">
        <w:trPr>
          <w:cantSplit/>
          <w:trHeight w:val="432"/>
        </w:trPr>
        <w:tc>
          <w:tcPr>
            <w:tcW w:w="1405" w:type="pct"/>
            <w:vAlign w:val="center"/>
          </w:tcPr>
          <w:p w14:paraId="2BB094B1" w14:textId="77777777" w:rsidR="00364040" w:rsidRPr="00BF2504" w:rsidRDefault="00364040" w:rsidP="00364040">
            <w:pPr>
              <w:pStyle w:val="TableColumnNameMIRB"/>
            </w:pPr>
            <w:r w:rsidRPr="00BF2504">
              <w:t>EFFECTIVE_DATETIME</w:t>
            </w:r>
          </w:p>
        </w:tc>
        <w:tc>
          <w:tcPr>
            <w:tcW w:w="904" w:type="pct"/>
            <w:vAlign w:val="center"/>
          </w:tcPr>
          <w:p w14:paraId="304509EB" w14:textId="77777777" w:rsidR="00364040" w:rsidRPr="00BF2504" w:rsidRDefault="00364040" w:rsidP="00364040">
            <w:pPr>
              <w:pStyle w:val="TableBodyTextMIRB"/>
            </w:pPr>
            <w:r w:rsidRPr="00BF2504">
              <w:t>DATE</w:t>
            </w:r>
          </w:p>
        </w:tc>
        <w:tc>
          <w:tcPr>
            <w:tcW w:w="687" w:type="pct"/>
            <w:vAlign w:val="center"/>
          </w:tcPr>
          <w:p w14:paraId="639A3803" w14:textId="5BE47635" w:rsidR="00364040" w:rsidRPr="00BF2504" w:rsidRDefault="00A60099" w:rsidP="00364040">
            <w:pPr>
              <w:pStyle w:val="TableBodyTextMIRB"/>
            </w:pPr>
            <w:r w:rsidRPr="00BF2504">
              <w:t>Oui</w:t>
            </w:r>
          </w:p>
        </w:tc>
        <w:tc>
          <w:tcPr>
            <w:tcW w:w="842" w:type="pct"/>
            <w:vAlign w:val="center"/>
          </w:tcPr>
          <w:p w14:paraId="2E63BB69" w14:textId="77777777" w:rsidR="00364040" w:rsidRPr="00BF2504" w:rsidRDefault="00364040" w:rsidP="00364040">
            <w:pPr>
              <w:pStyle w:val="TableBodyTextMIRB"/>
            </w:pPr>
            <w:r w:rsidRPr="00BF2504">
              <w:t>EFF_DATE</w:t>
            </w:r>
          </w:p>
        </w:tc>
        <w:tc>
          <w:tcPr>
            <w:tcW w:w="1163" w:type="pct"/>
            <w:vAlign w:val="center"/>
          </w:tcPr>
          <w:p w14:paraId="43196956" w14:textId="08882A5D" w:rsidR="00364040" w:rsidRPr="00BF2504" w:rsidRDefault="005C4795" w:rsidP="00364040">
            <w:pPr>
              <w:pStyle w:val="TableBodyTextMIRB"/>
            </w:pPr>
            <w:r w:rsidRPr="00BF2504">
              <w:t>Date et heure à laquelle l’enregistrement a été créé ou modifié pour la dernière fois dans la base de données source.</w:t>
            </w:r>
          </w:p>
        </w:tc>
      </w:tr>
      <w:tr w:rsidR="00364040" w:rsidRPr="00BF2504" w14:paraId="63799973" w14:textId="77777777" w:rsidTr="005F576B">
        <w:trPr>
          <w:cantSplit/>
          <w:trHeight w:val="432"/>
        </w:trPr>
        <w:tc>
          <w:tcPr>
            <w:tcW w:w="1405" w:type="pct"/>
            <w:vAlign w:val="center"/>
          </w:tcPr>
          <w:p w14:paraId="0C916115" w14:textId="77777777" w:rsidR="00364040" w:rsidRPr="00BF2504" w:rsidRDefault="00364040" w:rsidP="00364040">
            <w:pPr>
              <w:pStyle w:val="TableColumnNameMIRB"/>
            </w:pPr>
            <w:r w:rsidRPr="00BF2504">
              <w:t>EXPIRY_DATETIME</w:t>
            </w:r>
          </w:p>
        </w:tc>
        <w:tc>
          <w:tcPr>
            <w:tcW w:w="904" w:type="pct"/>
            <w:vAlign w:val="center"/>
          </w:tcPr>
          <w:p w14:paraId="404619B4" w14:textId="77777777" w:rsidR="00364040" w:rsidRPr="00BF2504" w:rsidRDefault="00364040" w:rsidP="00364040">
            <w:pPr>
              <w:pStyle w:val="TableBodyTextMIRB"/>
            </w:pPr>
            <w:r w:rsidRPr="00BF2504">
              <w:t>DATE</w:t>
            </w:r>
          </w:p>
        </w:tc>
        <w:tc>
          <w:tcPr>
            <w:tcW w:w="687" w:type="pct"/>
            <w:vAlign w:val="center"/>
          </w:tcPr>
          <w:p w14:paraId="5C54D545" w14:textId="6CB0CAE0" w:rsidR="00364040" w:rsidRPr="00BF2504" w:rsidRDefault="00A60099" w:rsidP="00364040">
            <w:pPr>
              <w:pStyle w:val="TableBodyTextMIRB"/>
            </w:pPr>
            <w:r w:rsidRPr="00BF2504">
              <w:t>Non</w:t>
            </w:r>
          </w:p>
        </w:tc>
        <w:tc>
          <w:tcPr>
            <w:tcW w:w="842" w:type="pct"/>
            <w:vAlign w:val="center"/>
          </w:tcPr>
          <w:p w14:paraId="3D86B1D3" w14:textId="77777777" w:rsidR="00364040" w:rsidRPr="00BF2504" w:rsidRDefault="00364040" w:rsidP="00364040">
            <w:pPr>
              <w:pStyle w:val="TableBodyTextMIRB"/>
            </w:pPr>
            <w:r w:rsidRPr="00BF2504">
              <w:t>EXP_DATE</w:t>
            </w:r>
          </w:p>
        </w:tc>
        <w:tc>
          <w:tcPr>
            <w:tcW w:w="1163" w:type="pct"/>
            <w:vAlign w:val="center"/>
          </w:tcPr>
          <w:p w14:paraId="7360CBDC" w14:textId="06EA1907" w:rsidR="00364040" w:rsidRPr="00BF2504" w:rsidRDefault="005C4795" w:rsidP="00364040">
            <w:pPr>
              <w:pStyle w:val="TableBodyTextMIRB"/>
            </w:pPr>
            <w:r w:rsidRPr="00BF2504">
              <w:t>Date/heure à laquelle l’enregistrement est devenu inutilisable.</w:t>
            </w:r>
          </w:p>
        </w:tc>
      </w:tr>
    </w:tbl>
    <w:p w14:paraId="4B00CB96" w14:textId="0054BBAA" w:rsidR="00364040" w:rsidRPr="00BF2504" w:rsidRDefault="00364040" w:rsidP="00364040">
      <w:pPr>
        <w:pStyle w:val="BodyAccessibleTextMIRB"/>
        <w:spacing w:before="240"/>
        <w:jc w:val="center"/>
        <w:rPr>
          <w:b/>
        </w:rPr>
      </w:pPr>
      <w:r w:rsidRPr="00BF2504">
        <w:rPr>
          <w:b/>
        </w:rPr>
        <w:t xml:space="preserve">ORN_STREET_TYPE_LIST </w:t>
      </w:r>
      <w:r w:rsidR="0002282E" w:rsidRPr="00BF2504">
        <w:rPr>
          <w:b/>
        </w:rPr>
        <w:t>– Valeurs admissibles</w:t>
      </w:r>
    </w:p>
    <w:tbl>
      <w:tblPr>
        <w:tblStyle w:val="TableGrid1"/>
        <w:tblW w:w="5000" w:type="pct"/>
        <w:tblLook w:val="04A0" w:firstRow="1" w:lastRow="0" w:firstColumn="1" w:lastColumn="0" w:noHBand="0" w:noVBand="1"/>
        <w:tblCaption w:val="Valeurs admissibles : ORN_STREET_TYPE_LIST"/>
        <w:tblDescription w:val="La table répertorie toutes les valeurs autorisées pour ORN_STREET_TYPE_LIST."/>
      </w:tblPr>
      <w:tblGrid>
        <w:gridCol w:w="2430"/>
        <w:gridCol w:w="2139"/>
        <w:gridCol w:w="2236"/>
        <w:gridCol w:w="2041"/>
        <w:gridCol w:w="1944"/>
      </w:tblGrid>
      <w:tr w:rsidR="00364040" w:rsidRPr="00BF2504" w14:paraId="2490A5EB" w14:textId="77777777" w:rsidTr="00364040">
        <w:trPr>
          <w:cantSplit/>
          <w:tblHeader/>
        </w:trPr>
        <w:tc>
          <w:tcPr>
            <w:tcW w:w="1126" w:type="pct"/>
            <w:vAlign w:val="center"/>
          </w:tcPr>
          <w:p w14:paraId="788F082A" w14:textId="77777777" w:rsidR="00364040" w:rsidRPr="00BF2504" w:rsidRDefault="00364040" w:rsidP="00364040">
            <w:pPr>
              <w:pStyle w:val="TableHeaderRowTextMIRB"/>
            </w:pPr>
            <w:r w:rsidRPr="00BF2504">
              <w:t>STREET TYPE</w:t>
            </w:r>
          </w:p>
        </w:tc>
        <w:tc>
          <w:tcPr>
            <w:tcW w:w="991" w:type="pct"/>
            <w:vAlign w:val="center"/>
          </w:tcPr>
          <w:p w14:paraId="223928D3" w14:textId="77777777" w:rsidR="00364040" w:rsidRPr="00BF2504" w:rsidRDefault="00364040" w:rsidP="00364040">
            <w:pPr>
              <w:pStyle w:val="TableHeaderRowTextMIRB"/>
            </w:pPr>
            <w:r w:rsidRPr="00BF2504">
              <w:t>STREET TYPE SHORT FORM ENGLISH</w:t>
            </w:r>
          </w:p>
        </w:tc>
        <w:tc>
          <w:tcPr>
            <w:tcW w:w="1036" w:type="pct"/>
            <w:vAlign w:val="center"/>
          </w:tcPr>
          <w:p w14:paraId="05DFD9FB" w14:textId="77777777" w:rsidR="00364040" w:rsidRPr="00BF2504" w:rsidRDefault="00364040" w:rsidP="00364040">
            <w:pPr>
              <w:pStyle w:val="TableHeaderRowTextMIRB"/>
            </w:pPr>
            <w:r w:rsidRPr="00BF2504">
              <w:t>STREET TYPE SHORT FORM FRENCH</w:t>
            </w:r>
          </w:p>
        </w:tc>
        <w:tc>
          <w:tcPr>
            <w:tcW w:w="946" w:type="pct"/>
            <w:vAlign w:val="center"/>
          </w:tcPr>
          <w:p w14:paraId="77BA35EA" w14:textId="77777777" w:rsidR="00364040" w:rsidRPr="00BF2504" w:rsidRDefault="00364040" w:rsidP="00364040">
            <w:pPr>
              <w:pStyle w:val="TableHeaderRowTextMIRB"/>
            </w:pPr>
            <w:r w:rsidRPr="00BF2504">
              <w:t>NRN STREETTYPE</w:t>
            </w:r>
          </w:p>
        </w:tc>
        <w:tc>
          <w:tcPr>
            <w:tcW w:w="901" w:type="pct"/>
            <w:vAlign w:val="center"/>
          </w:tcPr>
          <w:p w14:paraId="3DB35A01" w14:textId="77777777" w:rsidR="00364040" w:rsidRPr="00BF2504" w:rsidRDefault="00364040" w:rsidP="00364040">
            <w:pPr>
              <w:pStyle w:val="TableHeaderRowTextMIRB"/>
            </w:pPr>
            <w:r w:rsidRPr="00BF2504">
              <w:t>EXPIRY DATETIME</w:t>
            </w:r>
          </w:p>
        </w:tc>
      </w:tr>
      <w:tr w:rsidR="00364040" w:rsidRPr="00BF2504" w14:paraId="7A7795FD" w14:textId="77777777" w:rsidTr="00364040">
        <w:trPr>
          <w:cantSplit/>
        </w:trPr>
        <w:tc>
          <w:tcPr>
            <w:tcW w:w="1126" w:type="pct"/>
            <w:vAlign w:val="center"/>
          </w:tcPr>
          <w:p w14:paraId="5C39DBC5" w14:textId="77777777" w:rsidR="00364040" w:rsidRPr="00BF2504" w:rsidRDefault="00364040" w:rsidP="00364040">
            <w:pPr>
              <w:pStyle w:val="TableBodyTextMIRB"/>
            </w:pPr>
            <w:r w:rsidRPr="00BF2504">
              <w:t>Abbey</w:t>
            </w:r>
          </w:p>
        </w:tc>
        <w:tc>
          <w:tcPr>
            <w:tcW w:w="991" w:type="pct"/>
            <w:vAlign w:val="center"/>
          </w:tcPr>
          <w:p w14:paraId="32B105A2" w14:textId="77777777" w:rsidR="00364040" w:rsidRPr="00BF2504" w:rsidRDefault="00364040" w:rsidP="00364040">
            <w:pPr>
              <w:pStyle w:val="TableBodyTextMIRB"/>
            </w:pPr>
            <w:r w:rsidRPr="00BF2504">
              <w:t>ABBEY</w:t>
            </w:r>
          </w:p>
        </w:tc>
        <w:tc>
          <w:tcPr>
            <w:tcW w:w="1036" w:type="pct"/>
            <w:vAlign w:val="center"/>
          </w:tcPr>
          <w:p w14:paraId="4C31F55D" w14:textId="7A5E4BC7" w:rsidR="00364040" w:rsidRPr="00BF2504" w:rsidRDefault="002D61AA" w:rsidP="00364040">
            <w:pPr>
              <w:pStyle w:val="TableBodyTextMIRB"/>
            </w:pPr>
            <w:r w:rsidRPr="00BF2504">
              <w:t>Sans objet</w:t>
            </w:r>
          </w:p>
        </w:tc>
        <w:tc>
          <w:tcPr>
            <w:tcW w:w="946" w:type="pct"/>
            <w:vAlign w:val="center"/>
          </w:tcPr>
          <w:p w14:paraId="339EBEA3" w14:textId="783CC9BE" w:rsidR="00364040" w:rsidRPr="00BF2504" w:rsidRDefault="002D61AA" w:rsidP="00364040">
            <w:pPr>
              <w:pStyle w:val="TableBodyTextMIRB"/>
            </w:pPr>
            <w:r w:rsidRPr="00BF2504">
              <w:t>Sans objet</w:t>
            </w:r>
          </w:p>
        </w:tc>
        <w:tc>
          <w:tcPr>
            <w:tcW w:w="901" w:type="pct"/>
            <w:vAlign w:val="center"/>
          </w:tcPr>
          <w:p w14:paraId="6C04427D" w14:textId="61A85877" w:rsidR="00364040" w:rsidRPr="00BF2504" w:rsidRDefault="002D61AA" w:rsidP="00364040">
            <w:pPr>
              <w:pStyle w:val="TableBodyTextMIRB"/>
            </w:pPr>
            <w:r w:rsidRPr="00BF2504">
              <w:t>Sans objet</w:t>
            </w:r>
          </w:p>
        </w:tc>
      </w:tr>
      <w:tr w:rsidR="00364040" w:rsidRPr="00BF2504" w14:paraId="4676ADAC" w14:textId="77777777" w:rsidTr="00364040">
        <w:trPr>
          <w:cantSplit/>
        </w:trPr>
        <w:tc>
          <w:tcPr>
            <w:tcW w:w="1126" w:type="pct"/>
            <w:vAlign w:val="center"/>
          </w:tcPr>
          <w:p w14:paraId="58C2105B" w14:textId="77777777" w:rsidR="00364040" w:rsidRPr="00BF2504" w:rsidRDefault="00364040" w:rsidP="00364040">
            <w:pPr>
              <w:pStyle w:val="TableBodyTextMIRB"/>
            </w:pPr>
            <w:r w:rsidRPr="00BF2504">
              <w:t>Access</w:t>
            </w:r>
          </w:p>
        </w:tc>
        <w:tc>
          <w:tcPr>
            <w:tcW w:w="991" w:type="pct"/>
            <w:vAlign w:val="center"/>
          </w:tcPr>
          <w:p w14:paraId="27FA603B" w14:textId="77777777" w:rsidR="00364040" w:rsidRPr="00BF2504" w:rsidRDefault="00364040" w:rsidP="00364040">
            <w:pPr>
              <w:pStyle w:val="TableBodyTextMIRB"/>
            </w:pPr>
            <w:r w:rsidRPr="00BF2504">
              <w:t>ACCESS</w:t>
            </w:r>
          </w:p>
        </w:tc>
        <w:tc>
          <w:tcPr>
            <w:tcW w:w="1036" w:type="pct"/>
            <w:vAlign w:val="center"/>
          </w:tcPr>
          <w:p w14:paraId="4B4A83DC" w14:textId="2567A044" w:rsidR="00364040" w:rsidRPr="00BF2504" w:rsidRDefault="002D61AA" w:rsidP="00364040">
            <w:pPr>
              <w:pStyle w:val="TableBodyTextMIRB"/>
            </w:pPr>
            <w:r w:rsidRPr="00BF2504">
              <w:t>Sans objet</w:t>
            </w:r>
          </w:p>
        </w:tc>
        <w:tc>
          <w:tcPr>
            <w:tcW w:w="946" w:type="pct"/>
            <w:vAlign w:val="center"/>
          </w:tcPr>
          <w:p w14:paraId="04B17341" w14:textId="1D70488F" w:rsidR="00364040" w:rsidRPr="00BF2504" w:rsidRDefault="002D61AA" w:rsidP="00364040">
            <w:pPr>
              <w:pStyle w:val="TableBodyTextMIRB"/>
            </w:pPr>
            <w:r w:rsidRPr="00BF2504">
              <w:t>Sans objet</w:t>
            </w:r>
          </w:p>
        </w:tc>
        <w:tc>
          <w:tcPr>
            <w:tcW w:w="901" w:type="pct"/>
            <w:vAlign w:val="center"/>
          </w:tcPr>
          <w:p w14:paraId="269F4068" w14:textId="4382B7B5" w:rsidR="00364040" w:rsidRPr="00BF2504" w:rsidRDefault="002D61AA" w:rsidP="00364040">
            <w:pPr>
              <w:pStyle w:val="TableBodyTextMIRB"/>
            </w:pPr>
            <w:r w:rsidRPr="00BF2504">
              <w:t>Sans objet</w:t>
            </w:r>
          </w:p>
        </w:tc>
      </w:tr>
      <w:tr w:rsidR="00364040" w:rsidRPr="00BF2504" w14:paraId="6D9ADAC1" w14:textId="77777777" w:rsidTr="00364040">
        <w:trPr>
          <w:cantSplit/>
        </w:trPr>
        <w:tc>
          <w:tcPr>
            <w:tcW w:w="1126" w:type="pct"/>
            <w:vAlign w:val="center"/>
          </w:tcPr>
          <w:p w14:paraId="51F17BCC" w14:textId="77777777" w:rsidR="00364040" w:rsidRPr="00BF2504" w:rsidRDefault="00364040" w:rsidP="00364040">
            <w:pPr>
              <w:pStyle w:val="TableBodyTextMIRB"/>
            </w:pPr>
            <w:r w:rsidRPr="00BF2504">
              <w:t>Acres</w:t>
            </w:r>
          </w:p>
        </w:tc>
        <w:tc>
          <w:tcPr>
            <w:tcW w:w="991" w:type="pct"/>
            <w:vAlign w:val="center"/>
          </w:tcPr>
          <w:p w14:paraId="3827128F" w14:textId="77777777" w:rsidR="00364040" w:rsidRPr="00BF2504" w:rsidRDefault="00364040" w:rsidP="00364040">
            <w:pPr>
              <w:pStyle w:val="TableBodyTextMIRB"/>
            </w:pPr>
            <w:r w:rsidRPr="00BF2504">
              <w:t>ACRES</w:t>
            </w:r>
          </w:p>
        </w:tc>
        <w:tc>
          <w:tcPr>
            <w:tcW w:w="1036" w:type="pct"/>
            <w:vAlign w:val="center"/>
          </w:tcPr>
          <w:p w14:paraId="4DFFBC6F" w14:textId="72D782D6" w:rsidR="00364040" w:rsidRPr="00BF2504" w:rsidRDefault="002D61AA" w:rsidP="00364040">
            <w:pPr>
              <w:pStyle w:val="TableBodyTextMIRB"/>
            </w:pPr>
            <w:r w:rsidRPr="00BF2504">
              <w:t>Sans objet</w:t>
            </w:r>
          </w:p>
        </w:tc>
        <w:tc>
          <w:tcPr>
            <w:tcW w:w="946" w:type="pct"/>
            <w:vAlign w:val="center"/>
          </w:tcPr>
          <w:p w14:paraId="66ECC8E9" w14:textId="6EDDD950" w:rsidR="00364040" w:rsidRPr="00BF2504" w:rsidRDefault="002D61AA" w:rsidP="00364040">
            <w:pPr>
              <w:pStyle w:val="TableBodyTextMIRB"/>
            </w:pPr>
            <w:r w:rsidRPr="00BF2504">
              <w:t>Sans objet</w:t>
            </w:r>
          </w:p>
        </w:tc>
        <w:tc>
          <w:tcPr>
            <w:tcW w:w="901" w:type="pct"/>
            <w:vAlign w:val="center"/>
          </w:tcPr>
          <w:p w14:paraId="24E483A3" w14:textId="6553EA11" w:rsidR="00364040" w:rsidRPr="00BF2504" w:rsidRDefault="002D61AA" w:rsidP="00364040">
            <w:pPr>
              <w:pStyle w:val="TableBodyTextMIRB"/>
            </w:pPr>
            <w:r w:rsidRPr="00BF2504">
              <w:t>Sans objet</w:t>
            </w:r>
          </w:p>
        </w:tc>
      </w:tr>
      <w:tr w:rsidR="00364040" w:rsidRPr="00BF2504" w14:paraId="1F54BF8F" w14:textId="77777777" w:rsidTr="00364040">
        <w:trPr>
          <w:cantSplit/>
        </w:trPr>
        <w:tc>
          <w:tcPr>
            <w:tcW w:w="1126" w:type="pct"/>
            <w:vAlign w:val="center"/>
          </w:tcPr>
          <w:p w14:paraId="68C71672" w14:textId="77777777" w:rsidR="00364040" w:rsidRPr="00BF2504" w:rsidRDefault="00364040" w:rsidP="00364040">
            <w:pPr>
              <w:pStyle w:val="TableBodyTextMIRB"/>
            </w:pPr>
            <w:r w:rsidRPr="00BF2504">
              <w:t>Aire</w:t>
            </w:r>
          </w:p>
        </w:tc>
        <w:tc>
          <w:tcPr>
            <w:tcW w:w="991" w:type="pct"/>
            <w:vAlign w:val="center"/>
          </w:tcPr>
          <w:p w14:paraId="38B508D4" w14:textId="77777777" w:rsidR="00364040" w:rsidRPr="00BF2504" w:rsidRDefault="00364040" w:rsidP="00364040">
            <w:pPr>
              <w:pStyle w:val="TableBodyTextMIRB"/>
            </w:pPr>
            <w:r w:rsidRPr="00BF2504">
              <w:t>AIRE</w:t>
            </w:r>
          </w:p>
        </w:tc>
        <w:tc>
          <w:tcPr>
            <w:tcW w:w="1036" w:type="pct"/>
            <w:vAlign w:val="center"/>
          </w:tcPr>
          <w:p w14:paraId="142078B2" w14:textId="53373E90" w:rsidR="00364040" w:rsidRPr="00BF2504" w:rsidRDefault="002D61AA" w:rsidP="00364040">
            <w:pPr>
              <w:pStyle w:val="TableBodyTextMIRB"/>
            </w:pPr>
            <w:r w:rsidRPr="00BF2504">
              <w:t>Sans objet</w:t>
            </w:r>
          </w:p>
        </w:tc>
        <w:tc>
          <w:tcPr>
            <w:tcW w:w="946" w:type="pct"/>
            <w:vAlign w:val="center"/>
          </w:tcPr>
          <w:p w14:paraId="3CC309AC" w14:textId="738733EA" w:rsidR="00364040" w:rsidRPr="00BF2504" w:rsidRDefault="002D61AA" w:rsidP="00364040">
            <w:pPr>
              <w:pStyle w:val="TableBodyTextMIRB"/>
            </w:pPr>
            <w:r w:rsidRPr="00BF2504">
              <w:t>Sans objet</w:t>
            </w:r>
          </w:p>
        </w:tc>
        <w:tc>
          <w:tcPr>
            <w:tcW w:w="901" w:type="pct"/>
            <w:vAlign w:val="center"/>
          </w:tcPr>
          <w:p w14:paraId="2156F07D" w14:textId="3115BEFC" w:rsidR="00364040" w:rsidRPr="00BF2504" w:rsidRDefault="002D61AA" w:rsidP="00364040">
            <w:pPr>
              <w:pStyle w:val="TableBodyTextMIRB"/>
            </w:pPr>
            <w:r w:rsidRPr="00BF2504">
              <w:t>Sans objet</w:t>
            </w:r>
          </w:p>
        </w:tc>
      </w:tr>
      <w:tr w:rsidR="00364040" w:rsidRPr="00BF2504" w14:paraId="0B753FC3" w14:textId="77777777" w:rsidTr="00364040">
        <w:trPr>
          <w:cantSplit/>
        </w:trPr>
        <w:tc>
          <w:tcPr>
            <w:tcW w:w="1126" w:type="pct"/>
            <w:vAlign w:val="center"/>
          </w:tcPr>
          <w:p w14:paraId="114583C1" w14:textId="77777777" w:rsidR="00364040" w:rsidRPr="00BF2504" w:rsidRDefault="00364040" w:rsidP="00364040">
            <w:pPr>
              <w:pStyle w:val="TableBodyTextMIRB"/>
            </w:pPr>
            <w:r w:rsidRPr="00BF2504">
              <w:t>Alley</w:t>
            </w:r>
          </w:p>
        </w:tc>
        <w:tc>
          <w:tcPr>
            <w:tcW w:w="991" w:type="pct"/>
            <w:vAlign w:val="center"/>
          </w:tcPr>
          <w:p w14:paraId="32DC3C6F" w14:textId="77777777" w:rsidR="00364040" w:rsidRPr="00BF2504" w:rsidRDefault="00364040" w:rsidP="00364040">
            <w:pPr>
              <w:pStyle w:val="TableBodyTextMIRB"/>
            </w:pPr>
            <w:r w:rsidRPr="00BF2504">
              <w:t>ALLEY</w:t>
            </w:r>
          </w:p>
        </w:tc>
        <w:tc>
          <w:tcPr>
            <w:tcW w:w="1036" w:type="pct"/>
            <w:vAlign w:val="center"/>
          </w:tcPr>
          <w:p w14:paraId="46074671" w14:textId="552E2C4A" w:rsidR="00364040" w:rsidRPr="00BF2504" w:rsidRDefault="002D61AA" w:rsidP="00364040">
            <w:pPr>
              <w:pStyle w:val="TableBodyTextMIRB"/>
            </w:pPr>
            <w:r w:rsidRPr="00BF2504">
              <w:t>Sans objet</w:t>
            </w:r>
          </w:p>
        </w:tc>
        <w:tc>
          <w:tcPr>
            <w:tcW w:w="946" w:type="pct"/>
            <w:vAlign w:val="center"/>
          </w:tcPr>
          <w:p w14:paraId="202627E8" w14:textId="4BB02CF5" w:rsidR="00364040" w:rsidRPr="00BF2504" w:rsidRDefault="002D61AA" w:rsidP="00364040">
            <w:pPr>
              <w:pStyle w:val="TableBodyTextMIRB"/>
            </w:pPr>
            <w:r w:rsidRPr="00BF2504">
              <w:t>Sans objet</w:t>
            </w:r>
          </w:p>
        </w:tc>
        <w:tc>
          <w:tcPr>
            <w:tcW w:w="901" w:type="pct"/>
            <w:vAlign w:val="center"/>
          </w:tcPr>
          <w:p w14:paraId="72D5B45D" w14:textId="2993A9AF" w:rsidR="00364040" w:rsidRPr="00BF2504" w:rsidRDefault="002D61AA" w:rsidP="00364040">
            <w:pPr>
              <w:pStyle w:val="TableBodyTextMIRB"/>
            </w:pPr>
            <w:r w:rsidRPr="00BF2504">
              <w:t>Sans objet</w:t>
            </w:r>
          </w:p>
        </w:tc>
      </w:tr>
      <w:tr w:rsidR="00364040" w:rsidRPr="00BF2504" w14:paraId="557A653B" w14:textId="77777777" w:rsidTr="00364040">
        <w:trPr>
          <w:cantSplit/>
        </w:trPr>
        <w:tc>
          <w:tcPr>
            <w:tcW w:w="1126" w:type="pct"/>
            <w:vAlign w:val="center"/>
          </w:tcPr>
          <w:p w14:paraId="2C1BC594" w14:textId="77777777" w:rsidR="00364040" w:rsidRPr="00BF2504" w:rsidRDefault="00364040" w:rsidP="00364040">
            <w:pPr>
              <w:pStyle w:val="TableBodyTextMIRB"/>
            </w:pPr>
            <w:r w:rsidRPr="00BF2504">
              <w:t>Allée</w:t>
            </w:r>
          </w:p>
        </w:tc>
        <w:tc>
          <w:tcPr>
            <w:tcW w:w="991" w:type="pct"/>
            <w:vAlign w:val="center"/>
          </w:tcPr>
          <w:p w14:paraId="407778E9" w14:textId="0487AFAD" w:rsidR="00364040" w:rsidRPr="00BF2504" w:rsidRDefault="002D61AA" w:rsidP="00364040">
            <w:pPr>
              <w:pStyle w:val="TableBodyTextMIRB"/>
            </w:pPr>
            <w:r w:rsidRPr="00BF2504">
              <w:t>Sans objet</w:t>
            </w:r>
          </w:p>
        </w:tc>
        <w:tc>
          <w:tcPr>
            <w:tcW w:w="1036" w:type="pct"/>
            <w:vAlign w:val="center"/>
          </w:tcPr>
          <w:p w14:paraId="42665AAF" w14:textId="77777777" w:rsidR="00364040" w:rsidRPr="00BF2504" w:rsidRDefault="00364040" w:rsidP="00364040">
            <w:pPr>
              <w:pStyle w:val="TableBodyTextMIRB"/>
            </w:pPr>
            <w:r w:rsidRPr="00BF2504">
              <w:t>ALLÉE</w:t>
            </w:r>
          </w:p>
        </w:tc>
        <w:tc>
          <w:tcPr>
            <w:tcW w:w="946" w:type="pct"/>
            <w:vAlign w:val="center"/>
          </w:tcPr>
          <w:p w14:paraId="6BB1D5D2" w14:textId="7EF8F031" w:rsidR="00364040" w:rsidRPr="00BF2504" w:rsidRDefault="002D61AA" w:rsidP="00364040">
            <w:pPr>
              <w:pStyle w:val="TableBodyTextMIRB"/>
            </w:pPr>
            <w:r w:rsidRPr="00BF2504">
              <w:t>Sans objet</w:t>
            </w:r>
          </w:p>
        </w:tc>
        <w:tc>
          <w:tcPr>
            <w:tcW w:w="901" w:type="pct"/>
            <w:vAlign w:val="center"/>
          </w:tcPr>
          <w:p w14:paraId="2064C8DC" w14:textId="01C938AB" w:rsidR="00364040" w:rsidRPr="00BF2504" w:rsidRDefault="002D61AA" w:rsidP="00364040">
            <w:pPr>
              <w:pStyle w:val="TableBodyTextMIRB"/>
            </w:pPr>
            <w:r w:rsidRPr="00BF2504">
              <w:t>Sans objet</w:t>
            </w:r>
          </w:p>
        </w:tc>
      </w:tr>
      <w:tr w:rsidR="00364040" w:rsidRPr="00BF2504" w14:paraId="4E5D85E6" w14:textId="77777777" w:rsidTr="00364040">
        <w:trPr>
          <w:cantSplit/>
        </w:trPr>
        <w:tc>
          <w:tcPr>
            <w:tcW w:w="1126" w:type="pct"/>
            <w:vAlign w:val="center"/>
          </w:tcPr>
          <w:p w14:paraId="538A62F2" w14:textId="77777777" w:rsidR="00364040" w:rsidRPr="00BF2504" w:rsidRDefault="00364040" w:rsidP="00364040">
            <w:pPr>
              <w:pStyle w:val="TableBodyTextMIRB"/>
            </w:pPr>
            <w:r w:rsidRPr="00BF2504">
              <w:t>Arm</w:t>
            </w:r>
          </w:p>
        </w:tc>
        <w:tc>
          <w:tcPr>
            <w:tcW w:w="991" w:type="pct"/>
            <w:vAlign w:val="center"/>
          </w:tcPr>
          <w:p w14:paraId="7F02C7EF" w14:textId="77777777" w:rsidR="00364040" w:rsidRPr="00BF2504" w:rsidRDefault="00364040" w:rsidP="00364040">
            <w:pPr>
              <w:pStyle w:val="TableBodyTextMIRB"/>
            </w:pPr>
            <w:r w:rsidRPr="00BF2504">
              <w:t>ARM</w:t>
            </w:r>
          </w:p>
        </w:tc>
        <w:tc>
          <w:tcPr>
            <w:tcW w:w="1036" w:type="pct"/>
            <w:vAlign w:val="center"/>
          </w:tcPr>
          <w:p w14:paraId="28BD1CDA" w14:textId="64F0872E" w:rsidR="00364040" w:rsidRPr="00BF2504" w:rsidRDefault="002D61AA" w:rsidP="00364040">
            <w:pPr>
              <w:pStyle w:val="TableBodyTextMIRB"/>
            </w:pPr>
            <w:r w:rsidRPr="00BF2504">
              <w:t>Sans objet</w:t>
            </w:r>
          </w:p>
        </w:tc>
        <w:tc>
          <w:tcPr>
            <w:tcW w:w="946" w:type="pct"/>
            <w:vAlign w:val="center"/>
          </w:tcPr>
          <w:p w14:paraId="7A08A8F0" w14:textId="6D06F7E4" w:rsidR="00364040" w:rsidRPr="00BF2504" w:rsidRDefault="002D61AA" w:rsidP="00364040">
            <w:pPr>
              <w:pStyle w:val="TableBodyTextMIRB"/>
            </w:pPr>
            <w:r w:rsidRPr="00BF2504">
              <w:t>Sans objet</w:t>
            </w:r>
          </w:p>
        </w:tc>
        <w:tc>
          <w:tcPr>
            <w:tcW w:w="901" w:type="pct"/>
            <w:vAlign w:val="center"/>
          </w:tcPr>
          <w:p w14:paraId="394605E9" w14:textId="035A132D" w:rsidR="00364040" w:rsidRPr="00BF2504" w:rsidRDefault="002D61AA" w:rsidP="00364040">
            <w:pPr>
              <w:pStyle w:val="TableBodyTextMIRB"/>
            </w:pPr>
            <w:r w:rsidRPr="00BF2504">
              <w:t>Sans objet</w:t>
            </w:r>
          </w:p>
        </w:tc>
      </w:tr>
      <w:tr w:rsidR="00364040" w:rsidRPr="00BF2504" w14:paraId="58479181" w14:textId="77777777" w:rsidTr="00364040">
        <w:trPr>
          <w:cantSplit/>
        </w:trPr>
        <w:tc>
          <w:tcPr>
            <w:tcW w:w="1126" w:type="pct"/>
            <w:vAlign w:val="center"/>
          </w:tcPr>
          <w:p w14:paraId="74E6A29E" w14:textId="77777777" w:rsidR="00364040" w:rsidRPr="00BF2504" w:rsidRDefault="00364040" w:rsidP="00364040">
            <w:pPr>
              <w:pStyle w:val="TableBodyTextMIRB"/>
            </w:pPr>
            <w:r w:rsidRPr="00BF2504">
              <w:t>Autoroute</w:t>
            </w:r>
          </w:p>
        </w:tc>
        <w:tc>
          <w:tcPr>
            <w:tcW w:w="991" w:type="pct"/>
            <w:vAlign w:val="center"/>
          </w:tcPr>
          <w:p w14:paraId="4EF96DFA" w14:textId="77777777" w:rsidR="00364040" w:rsidRPr="00BF2504" w:rsidRDefault="00364040" w:rsidP="00364040">
            <w:pPr>
              <w:pStyle w:val="TableBodyTextMIRB"/>
            </w:pPr>
            <w:r w:rsidRPr="00BF2504">
              <w:t>AUT</w:t>
            </w:r>
          </w:p>
        </w:tc>
        <w:tc>
          <w:tcPr>
            <w:tcW w:w="1036" w:type="pct"/>
            <w:vAlign w:val="center"/>
          </w:tcPr>
          <w:p w14:paraId="51FCDCEC" w14:textId="207522D7" w:rsidR="00364040" w:rsidRPr="00BF2504" w:rsidRDefault="002D61AA" w:rsidP="00364040">
            <w:pPr>
              <w:pStyle w:val="TableBodyTextMIRB"/>
            </w:pPr>
            <w:r w:rsidRPr="00BF2504">
              <w:t>Sans objet</w:t>
            </w:r>
          </w:p>
        </w:tc>
        <w:tc>
          <w:tcPr>
            <w:tcW w:w="946" w:type="pct"/>
            <w:vAlign w:val="center"/>
          </w:tcPr>
          <w:p w14:paraId="6CB4200D" w14:textId="79769627" w:rsidR="00364040" w:rsidRPr="00BF2504" w:rsidRDefault="002D61AA" w:rsidP="00364040">
            <w:pPr>
              <w:pStyle w:val="TableBodyTextMIRB"/>
            </w:pPr>
            <w:r w:rsidRPr="00BF2504">
              <w:t>Sans objet</w:t>
            </w:r>
          </w:p>
        </w:tc>
        <w:tc>
          <w:tcPr>
            <w:tcW w:w="901" w:type="pct"/>
            <w:vAlign w:val="center"/>
          </w:tcPr>
          <w:p w14:paraId="553E7627" w14:textId="0EB590AD" w:rsidR="00364040" w:rsidRPr="00BF2504" w:rsidRDefault="002D61AA" w:rsidP="00364040">
            <w:pPr>
              <w:pStyle w:val="TableBodyTextMIRB"/>
            </w:pPr>
            <w:r w:rsidRPr="00BF2504">
              <w:t>Sans objet</w:t>
            </w:r>
          </w:p>
        </w:tc>
      </w:tr>
      <w:tr w:rsidR="00364040" w:rsidRPr="00BF2504" w14:paraId="767ABB87" w14:textId="77777777" w:rsidTr="00364040">
        <w:trPr>
          <w:cantSplit/>
        </w:trPr>
        <w:tc>
          <w:tcPr>
            <w:tcW w:w="1126" w:type="pct"/>
            <w:vAlign w:val="center"/>
          </w:tcPr>
          <w:p w14:paraId="4CA5EBD0" w14:textId="77777777" w:rsidR="00364040" w:rsidRPr="00BF2504" w:rsidRDefault="00364040" w:rsidP="00364040">
            <w:pPr>
              <w:pStyle w:val="TableBodyTextMIRB"/>
            </w:pPr>
            <w:r w:rsidRPr="00BF2504">
              <w:t>Avenue</w:t>
            </w:r>
          </w:p>
        </w:tc>
        <w:tc>
          <w:tcPr>
            <w:tcW w:w="991" w:type="pct"/>
            <w:vAlign w:val="center"/>
          </w:tcPr>
          <w:p w14:paraId="14545E43" w14:textId="77777777" w:rsidR="00364040" w:rsidRPr="00BF2504" w:rsidRDefault="00364040" w:rsidP="00364040">
            <w:pPr>
              <w:pStyle w:val="TableBodyTextMIRB"/>
            </w:pPr>
            <w:r w:rsidRPr="00BF2504">
              <w:t>AVE</w:t>
            </w:r>
          </w:p>
        </w:tc>
        <w:tc>
          <w:tcPr>
            <w:tcW w:w="1036" w:type="pct"/>
            <w:vAlign w:val="center"/>
          </w:tcPr>
          <w:p w14:paraId="03B0DFB3" w14:textId="77777777" w:rsidR="00364040" w:rsidRPr="00BF2504" w:rsidRDefault="00364040" w:rsidP="00364040">
            <w:pPr>
              <w:pStyle w:val="TableBodyTextMIRB"/>
            </w:pPr>
            <w:r w:rsidRPr="00BF2504">
              <w:t>AV</w:t>
            </w:r>
          </w:p>
        </w:tc>
        <w:tc>
          <w:tcPr>
            <w:tcW w:w="946" w:type="pct"/>
            <w:vAlign w:val="center"/>
          </w:tcPr>
          <w:p w14:paraId="338281B6" w14:textId="3ED5EE43" w:rsidR="00364040" w:rsidRPr="00BF2504" w:rsidRDefault="002D61AA" w:rsidP="00364040">
            <w:pPr>
              <w:pStyle w:val="TableBodyTextMIRB"/>
            </w:pPr>
            <w:r w:rsidRPr="00BF2504">
              <w:t>Sans objet</w:t>
            </w:r>
          </w:p>
        </w:tc>
        <w:tc>
          <w:tcPr>
            <w:tcW w:w="901" w:type="pct"/>
            <w:vAlign w:val="center"/>
          </w:tcPr>
          <w:p w14:paraId="30B6F8FC" w14:textId="2DBCECFC" w:rsidR="00364040" w:rsidRPr="00BF2504" w:rsidRDefault="002D61AA" w:rsidP="00364040">
            <w:pPr>
              <w:pStyle w:val="TableBodyTextMIRB"/>
            </w:pPr>
            <w:r w:rsidRPr="00BF2504">
              <w:t>Sans objet</w:t>
            </w:r>
          </w:p>
        </w:tc>
      </w:tr>
      <w:tr w:rsidR="00364040" w:rsidRPr="00BF2504" w14:paraId="7E43BB93" w14:textId="77777777" w:rsidTr="00364040">
        <w:trPr>
          <w:cantSplit/>
        </w:trPr>
        <w:tc>
          <w:tcPr>
            <w:tcW w:w="1126" w:type="pct"/>
            <w:vAlign w:val="center"/>
          </w:tcPr>
          <w:p w14:paraId="5D791E08" w14:textId="77777777" w:rsidR="00364040" w:rsidRPr="00BF2504" w:rsidRDefault="00364040" w:rsidP="00364040">
            <w:pPr>
              <w:pStyle w:val="TableBodyTextMIRB"/>
            </w:pPr>
            <w:r w:rsidRPr="00BF2504">
              <w:t>Bank</w:t>
            </w:r>
          </w:p>
        </w:tc>
        <w:tc>
          <w:tcPr>
            <w:tcW w:w="991" w:type="pct"/>
            <w:vAlign w:val="center"/>
          </w:tcPr>
          <w:p w14:paraId="0A81F9A4" w14:textId="77777777" w:rsidR="00364040" w:rsidRPr="00BF2504" w:rsidRDefault="00364040" w:rsidP="00364040">
            <w:pPr>
              <w:pStyle w:val="TableBodyTextMIRB"/>
            </w:pPr>
            <w:r w:rsidRPr="00BF2504">
              <w:t>BK</w:t>
            </w:r>
          </w:p>
        </w:tc>
        <w:tc>
          <w:tcPr>
            <w:tcW w:w="1036" w:type="pct"/>
            <w:vAlign w:val="center"/>
          </w:tcPr>
          <w:p w14:paraId="3752CF29" w14:textId="73DA451D" w:rsidR="00364040" w:rsidRPr="00BF2504" w:rsidRDefault="002D61AA" w:rsidP="00364040">
            <w:pPr>
              <w:pStyle w:val="TableBodyTextMIRB"/>
            </w:pPr>
            <w:r w:rsidRPr="00BF2504">
              <w:t>Sans objet</w:t>
            </w:r>
          </w:p>
        </w:tc>
        <w:tc>
          <w:tcPr>
            <w:tcW w:w="946" w:type="pct"/>
            <w:vAlign w:val="center"/>
          </w:tcPr>
          <w:p w14:paraId="7EE235C7" w14:textId="179B4312" w:rsidR="00364040" w:rsidRPr="00BF2504" w:rsidRDefault="002D61AA" w:rsidP="00364040">
            <w:pPr>
              <w:pStyle w:val="TableBodyTextMIRB"/>
            </w:pPr>
            <w:r w:rsidRPr="00BF2504">
              <w:t>Sans objet</w:t>
            </w:r>
          </w:p>
        </w:tc>
        <w:tc>
          <w:tcPr>
            <w:tcW w:w="901" w:type="pct"/>
            <w:vAlign w:val="center"/>
          </w:tcPr>
          <w:p w14:paraId="473603FC" w14:textId="61419BF0" w:rsidR="00364040" w:rsidRPr="00BF2504" w:rsidRDefault="002D61AA" w:rsidP="00364040">
            <w:pPr>
              <w:pStyle w:val="TableBodyTextMIRB"/>
            </w:pPr>
            <w:r w:rsidRPr="00BF2504">
              <w:t>Sans objet</w:t>
            </w:r>
          </w:p>
        </w:tc>
      </w:tr>
      <w:tr w:rsidR="00364040" w:rsidRPr="00BF2504" w14:paraId="5378D37B" w14:textId="77777777" w:rsidTr="00364040">
        <w:trPr>
          <w:cantSplit/>
        </w:trPr>
        <w:tc>
          <w:tcPr>
            <w:tcW w:w="1126" w:type="pct"/>
            <w:vAlign w:val="center"/>
          </w:tcPr>
          <w:p w14:paraId="077FFF3A" w14:textId="77777777" w:rsidR="00364040" w:rsidRPr="00BF2504" w:rsidRDefault="00364040" w:rsidP="00364040">
            <w:pPr>
              <w:pStyle w:val="TableBodyTextMIRB"/>
            </w:pPr>
            <w:r w:rsidRPr="00BF2504">
              <w:t>Barrage</w:t>
            </w:r>
          </w:p>
        </w:tc>
        <w:tc>
          <w:tcPr>
            <w:tcW w:w="991" w:type="pct"/>
            <w:vAlign w:val="center"/>
          </w:tcPr>
          <w:p w14:paraId="546EFB42" w14:textId="30EEA299" w:rsidR="00364040" w:rsidRPr="00BF2504" w:rsidRDefault="002D61AA" w:rsidP="00364040">
            <w:pPr>
              <w:pStyle w:val="TableBodyTextMIRB"/>
            </w:pPr>
            <w:r w:rsidRPr="00BF2504">
              <w:t>Sans objet</w:t>
            </w:r>
          </w:p>
        </w:tc>
        <w:tc>
          <w:tcPr>
            <w:tcW w:w="1036" w:type="pct"/>
            <w:vAlign w:val="center"/>
          </w:tcPr>
          <w:p w14:paraId="40A9ECBE" w14:textId="77777777" w:rsidR="00364040" w:rsidRPr="00BF2504" w:rsidRDefault="00364040" w:rsidP="00364040">
            <w:pPr>
              <w:pStyle w:val="TableBodyTextMIRB"/>
            </w:pPr>
            <w:r w:rsidRPr="00BF2504">
              <w:t>BRGE</w:t>
            </w:r>
          </w:p>
        </w:tc>
        <w:tc>
          <w:tcPr>
            <w:tcW w:w="946" w:type="pct"/>
            <w:vAlign w:val="center"/>
          </w:tcPr>
          <w:p w14:paraId="51EBFFBA" w14:textId="3A8CC136" w:rsidR="00364040" w:rsidRPr="00BF2504" w:rsidRDefault="002D61AA" w:rsidP="00364040">
            <w:pPr>
              <w:pStyle w:val="TableBodyTextMIRB"/>
            </w:pPr>
            <w:r w:rsidRPr="00BF2504">
              <w:t>Sans objet</w:t>
            </w:r>
          </w:p>
        </w:tc>
        <w:tc>
          <w:tcPr>
            <w:tcW w:w="901" w:type="pct"/>
            <w:vAlign w:val="center"/>
          </w:tcPr>
          <w:p w14:paraId="65BE6014" w14:textId="714F3B5A" w:rsidR="00364040" w:rsidRPr="00BF2504" w:rsidRDefault="002D61AA" w:rsidP="00364040">
            <w:pPr>
              <w:pStyle w:val="TableBodyTextMIRB"/>
            </w:pPr>
            <w:r w:rsidRPr="00BF2504">
              <w:t>Sans objet</w:t>
            </w:r>
          </w:p>
        </w:tc>
      </w:tr>
      <w:tr w:rsidR="00364040" w:rsidRPr="00BF2504" w14:paraId="54924240" w14:textId="77777777" w:rsidTr="00364040">
        <w:trPr>
          <w:cantSplit/>
        </w:trPr>
        <w:tc>
          <w:tcPr>
            <w:tcW w:w="1126" w:type="pct"/>
            <w:vAlign w:val="center"/>
          </w:tcPr>
          <w:p w14:paraId="5D55E4F5" w14:textId="77777777" w:rsidR="00364040" w:rsidRPr="00BF2504" w:rsidRDefault="00364040" w:rsidP="00364040">
            <w:pPr>
              <w:pStyle w:val="TableBodyTextMIRB"/>
            </w:pPr>
            <w:r w:rsidRPr="00BF2504">
              <w:t>Baseline</w:t>
            </w:r>
          </w:p>
        </w:tc>
        <w:tc>
          <w:tcPr>
            <w:tcW w:w="991" w:type="pct"/>
            <w:vAlign w:val="center"/>
          </w:tcPr>
          <w:p w14:paraId="433D6B96" w14:textId="77777777" w:rsidR="00364040" w:rsidRPr="00BF2504" w:rsidRDefault="00364040" w:rsidP="00364040">
            <w:pPr>
              <w:pStyle w:val="TableBodyTextMIRB"/>
            </w:pPr>
            <w:r w:rsidRPr="00BF2504">
              <w:t>BASELINE</w:t>
            </w:r>
          </w:p>
        </w:tc>
        <w:tc>
          <w:tcPr>
            <w:tcW w:w="1036" w:type="pct"/>
            <w:vAlign w:val="center"/>
          </w:tcPr>
          <w:p w14:paraId="26553881" w14:textId="5B375CAE" w:rsidR="00364040" w:rsidRPr="00BF2504" w:rsidRDefault="002D61AA" w:rsidP="00364040">
            <w:pPr>
              <w:pStyle w:val="TableBodyTextMIRB"/>
            </w:pPr>
            <w:r w:rsidRPr="00BF2504">
              <w:t>Sans objet</w:t>
            </w:r>
          </w:p>
        </w:tc>
        <w:tc>
          <w:tcPr>
            <w:tcW w:w="946" w:type="pct"/>
            <w:vAlign w:val="center"/>
          </w:tcPr>
          <w:p w14:paraId="2E656CA1" w14:textId="62032B0A" w:rsidR="00364040" w:rsidRPr="00BF2504" w:rsidRDefault="002D61AA" w:rsidP="00364040">
            <w:pPr>
              <w:pStyle w:val="TableBodyTextMIRB"/>
            </w:pPr>
            <w:r w:rsidRPr="00BF2504">
              <w:t>Sans objet</w:t>
            </w:r>
          </w:p>
        </w:tc>
        <w:tc>
          <w:tcPr>
            <w:tcW w:w="901" w:type="pct"/>
            <w:vAlign w:val="center"/>
          </w:tcPr>
          <w:p w14:paraId="04052612" w14:textId="7128C73B" w:rsidR="00364040" w:rsidRPr="00BF2504" w:rsidRDefault="002D61AA" w:rsidP="00364040">
            <w:pPr>
              <w:pStyle w:val="TableBodyTextMIRB"/>
            </w:pPr>
            <w:r w:rsidRPr="00BF2504">
              <w:t>Sans objet</w:t>
            </w:r>
          </w:p>
        </w:tc>
      </w:tr>
      <w:tr w:rsidR="00364040" w:rsidRPr="00BF2504" w14:paraId="47D7F9FC" w14:textId="77777777" w:rsidTr="00364040">
        <w:trPr>
          <w:cantSplit/>
        </w:trPr>
        <w:tc>
          <w:tcPr>
            <w:tcW w:w="1126" w:type="pct"/>
            <w:vAlign w:val="center"/>
          </w:tcPr>
          <w:p w14:paraId="0A04768F" w14:textId="77777777" w:rsidR="00364040" w:rsidRPr="00BF2504" w:rsidRDefault="00364040" w:rsidP="00364040">
            <w:pPr>
              <w:pStyle w:val="TableBodyTextMIRB"/>
            </w:pPr>
            <w:r w:rsidRPr="00BF2504">
              <w:t>Bay</w:t>
            </w:r>
          </w:p>
        </w:tc>
        <w:tc>
          <w:tcPr>
            <w:tcW w:w="991" w:type="pct"/>
            <w:vAlign w:val="center"/>
          </w:tcPr>
          <w:p w14:paraId="6844EF3D" w14:textId="77777777" w:rsidR="00364040" w:rsidRPr="00BF2504" w:rsidRDefault="00364040" w:rsidP="00364040">
            <w:pPr>
              <w:pStyle w:val="TableBodyTextMIRB"/>
            </w:pPr>
            <w:r w:rsidRPr="00BF2504">
              <w:t>BAY</w:t>
            </w:r>
          </w:p>
        </w:tc>
        <w:tc>
          <w:tcPr>
            <w:tcW w:w="1036" w:type="pct"/>
            <w:vAlign w:val="center"/>
          </w:tcPr>
          <w:p w14:paraId="379AE634" w14:textId="191C44EF" w:rsidR="00364040" w:rsidRPr="00BF2504" w:rsidRDefault="002D61AA" w:rsidP="00364040">
            <w:pPr>
              <w:pStyle w:val="TableBodyTextMIRB"/>
            </w:pPr>
            <w:r w:rsidRPr="00BF2504">
              <w:t>Sans objet</w:t>
            </w:r>
          </w:p>
        </w:tc>
        <w:tc>
          <w:tcPr>
            <w:tcW w:w="946" w:type="pct"/>
            <w:vAlign w:val="center"/>
          </w:tcPr>
          <w:p w14:paraId="4C7E3A12" w14:textId="04B225BD" w:rsidR="00364040" w:rsidRPr="00BF2504" w:rsidRDefault="002D61AA" w:rsidP="00364040">
            <w:pPr>
              <w:pStyle w:val="TableBodyTextMIRB"/>
            </w:pPr>
            <w:r w:rsidRPr="00BF2504">
              <w:t>Sans objet</w:t>
            </w:r>
          </w:p>
        </w:tc>
        <w:tc>
          <w:tcPr>
            <w:tcW w:w="901" w:type="pct"/>
            <w:vAlign w:val="center"/>
          </w:tcPr>
          <w:p w14:paraId="2186B4EF" w14:textId="5F3894F5" w:rsidR="00364040" w:rsidRPr="00BF2504" w:rsidRDefault="002D61AA" w:rsidP="00364040">
            <w:pPr>
              <w:pStyle w:val="TableBodyTextMIRB"/>
            </w:pPr>
            <w:r w:rsidRPr="00BF2504">
              <w:t>Sans objet</w:t>
            </w:r>
          </w:p>
        </w:tc>
      </w:tr>
      <w:tr w:rsidR="00364040" w:rsidRPr="00BF2504" w14:paraId="1FC96C38" w14:textId="77777777" w:rsidTr="00364040">
        <w:trPr>
          <w:cantSplit/>
        </w:trPr>
        <w:tc>
          <w:tcPr>
            <w:tcW w:w="1126" w:type="pct"/>
            <w:vAlign w:val="center"/>
          </w:tcPr>
          <w:p w14:paraId="439E0520" w14:textId="77777777" w:rsidR="00364040" w:rsidRPr="00BF2504" w:rsidRDefault="00364040" w:rsidP="00364040">
            <w:pPr>
              <w:pStyle w:val="TableBodyTextMIRB"/>
            </w:pPr>
            <w:r w:rsidRPr="00BF2504">
              <w:t>Beach</w:t>
            </w:r>
          </w:p>
        </w:tc>
        <w:tc>
          <w:tcPr>
            <w:tcW w:w="991" w:type="pct"/>
            <w:vAlign w:val="center"/>
          </w:tcPr>
          <w:p w14:paraId="20376888" w14:textId="77777777" w:rsidR="00364040" w:rsidRPr="00BF2504" w:rsidRDefault="00364040" w:rsidP="00364040">
            <w:pPr>
              <w:pStyle w:val="TableBodyTextMIRB"/>
            </w:pPr>
            <w:r w:rsidRPr="00BF2504">
              <w:t>BEACH</w:t>
            </w:r>
          </w:p>
        </w:tc>
        <w:tc>
          <w:tcPr>
            <w:tcW w:w="1036" w:type="pct"/>
            <w:vAlign w:val="center"/>
          </w:tcPr>
          <w:p w14:paraId="08B1DCF6" w14:textId="4BE2B847" w:rsidR="00364040" w:rsidRPr="00BF2504" w:rsidRDefault="002D61AA" w:rsidP="00364040">
            <w:pPr>
              <w:pStyle w:val="TableBodyTextMIRB"/>
            </w:pPr>
            <w:r w:rsidRPr="00BF2504">
              <w:t>Sans objet</w:t>
            </w:r>
          </w:p>
        </w:tc>
        <w:tc>
          <w:tcPr>
            <w:tcW w:w="946" w:type="pct"/>
            <w:vAlign w:val="center"/>
          </w:tcPr>
          <w:p w14:paraId="2A767BA5" w14:textId="30889D55" w:rsidR="00364040" w:rsidRPr="00BF2504" w:rsidRDefault="002D61AA" w:rsidP="00364040">
            <w:pPr>
              <w:pStyle w:val="TableBodyTextMIRB"/>
            </w:pPr>
            <w:r w:rsidRPr="00BF2504">
              <w:t>Sans objet</w:t>
            </w:r>
          </w:p>
        </w:tc>
        <w:tc>
          <w:tcPr>
            <w:tcW w:w="901" w:type="pct"/>
            <w:vAlign w:val="center"/>
          </w:tcPr>
          <w:p w14:paraId="1E723E36" w14:textId="576BC3F7" w:rsidR="00364040" w:rsidRPr="00BF2504" w:rsidRDefault="002D61AA" w:rsidP="00364040">
            <w:pPr>
              <w:pStyle w:val="TableBodyTextMIRB"/>
            </w:pPr>
            <w:r w:rsidRPr="00BF2504">
              <w:t>Sans objet</w:t>
            </w:r>
          </w:p>
        </w:tc>
      </w:tr>
      <w:tr w:rsidR="00364040" w:rsidRPr="00BF2504" w14:paraId="252F2B81" w14:textId="77777777" w:rsidTr="00364040">
        <w:trPr>
          <w:cantSplit/>
        </w:trPr>
        <w:tc>
          <w:tcPr>
            <w:tcW w:w="1126" w:type="pct"/>
            <w:vAlign w:val="center"/>
          </w:tcPr>
          <w:p w14:paraId="0D496894" w14:textId="77777777" w:rsidR="00364040" w:rsidRPr="00BF2504" w:rsidRDefault="00364040" w:rsidP="00364040">
            <w:pPr>
              <w:pStyle w:val="TableBodyTextMIRB"/>
            </w:pPr>
            <w:r w:rsidRPr="00BF2504">
              <w:t>Bend</w:t>
            </w:r>
          </w:p>
        </w:tc>
        <w:tc>
          <w:tcPr>
            <w:tcW w:w="991" w:type="pct"/>
            <w:vAlign w:val="center"/>
          </w:tcPr>
          <w:p w14:paraId="543DAD23" w14:textId="77777777" w:rsidR="00364040" w:rsidRPr="00BF2504" w:rsidRDefault="00364040" w:rsidP="00364040">
            <w:pPr>
              <w:pStyle w:val="TableBodyTextMIRB"/>
            </w:pPr>
            <w:r w:rsidRPr="00BF2504">
              <w:t>BEND</w:t>
            </w:r>
          </w:p>
        </w:tc>
        <w:tc>
          <w:tcPr>
            <w:tcW w:w="1036" w:type="pct"/>
            <w:vAlign w:val="center"/>
          </w:tcPr>
          <w:p w14:paraId="5D27FA78" w14:textId="16332D97" w:rsidR="00364040" w:rsidRPr="00BF2504" w:rsidRDefault="002D61AA" w:rsidP="00364040">
            <w:pPr>
              <w:pStyle w:val="TableBodyTextMIRB"/>
            </w:pPr>
            <w:r w:rsidRPr="00BF2504">
              <w:t>Sans objet</w:t>
            </w:r>
          </w:p>
        </w:tc>
        <w:tc>
          <w:tcPr>
            <w:tcW w:w="946" w:type="pct"/>
            <w:vAlign w:val="center"/>
          </w:tcPr>
          <w:p w14:paraId="61C0B6DE" w14:textId="7DD172EE" w:rsidR="00364040" w:rsidRPr="00BF2504" w:rsidRDefault="002D61AA" w:rsidP="00364040">
            <w:pPr>
              <w:pStyle w:val="TableBodyTextMIRB"/>
            </w:pPr>
            <w:r w:rsidRPr="00BF2504">
              <w:t>Sans objet</w:t>
            </w:r>
          </w:p>
        </w:tc>
        <w:tc>
          <w:tcPr>
            <w:tcW w:w="901" w:type="pct"/>
            <w:vAlign w:val="center"/>
          </w:tcPr>
          <w:p w14:paraId="3934445B" w14:textId="2A76747E" w:rsidR="00364040" w:rsidRPr="00BF2504" w:rsidRDefault="002D61AA" w:rsidP="00364040">
            <w:pPr>
              <w:pStyle w:val="TableBodyTextMIRB"/>
            </w:pPr>
            <w:r w:rsidRPr="00BF2504">
              <w:t>Sans objet</w:t>
            </w:r>
          </w:p>
        </w:tc>
      </w:tr>
      <w:tr w:rsidR="00364040" w:rsidRPr="00BF2504" w14:paraId="36D1A396" w14:textId="77777777" w:rsidTr="00364040">
        <w:trPr>
          <w:cantSplit/>
        </w:trPr>
        <w:tc>
          <w:tcPr>
            <w:tcW w:w="1126" w:type="pct"/>
            <w:vAlign w:val="center"/>
          </w:tcPr>
          <w:p w14:paraId="1DA4C28A" w14:textId="77777777" w:rsidR="00364040" w:rsidRPr="00BF2504" w:rsidRDefault="00364040" w:rsidP="00364040">
            <w:pPr>
              <w:pStyle w:val="TableBodyTextMIRB"/>
            </w:pPr>
            <w:r w:rsidRPr="00BF2504">
              <w:t>Bloc</w:t>
            </w:r>
          </w:p>
        </w:tc>
        <w:tc>
          <w:tcPr>
            <w:tcW w:w="991" w:type="pct"/>
            <w:vAlign w:val="center"/>
          </w:tcPr>
          <w:p w14:paraId="54C7F755" w14:textId="77777777" w:rsidR="00364040" w:rsidRPr="00BF2504" w:rsidRDefault="00364040" w:rsidP="00364040">
            <w:pPr>
              <w:pStyle w:val="TableBodyTextMIRB"/>
            </w:pPr>
            <w:r w:rsidRPr="00BF2504">
              <w:t>BLOC</w:t>
            </w:r>
          </w:p>
        </w:tc>
        <w:tc>
          <w:tcPr>
            <w:tcW w:w="1036" w:type="pct"/>
            <w:vAlign w:val="center"/>
          </w:tcPr>
          <w:p w14:paraId="1668517F" w14:textId="017442D3" w:rsidR="00364040" w:rsidRPr="00BF2504" w:rsidRDefault="002D61AA" w:rsidP="00364040">
            <w:pPr>
              <w:pStyle w:val="TableBodyTextMIRB"/>
            </w:pPr>
            <w:r w:rsidRPr="00BF2504">
              <w:t>Sans objet</w:t>
            </w:r>
          </w:p>
        </w:tc>
        <w:tc>
          <w:tcPr>
            <w:tcW w:w="946" w:type="pct"/>
            <w:vAlign w:val="center"/>
          </w:tcPr>
          <w:p w14:paraId="3B0B31E7" w14:textId="44C10684" w:rsidR="00364040" w:rsidRPr="00BF2504" w:rsidRDefault="002D61AA" w:rsidP="00364040">
            <w:pPr>
              <w:pStyle w:val="TableBodyTextMIRB"/>
            </w:pPr>
            <w:r w:rsidRPr="00BF2504">
              <w:t>Sans objet</w:t>
            </w:r>
          </w:p>
        </w:tc>
        <w:tc>
          <w:tcPr>
            <w:tcW w:w="901" w:type="pct"/>
            <w:vAlign w:val="center"/>
          </w:tcPr>
          <w:p w14:paraId="378650AC" w14:textId="44CAB1B6" w:rsidR="00364040" w:rsidRPr="00BF2504" w:rsidRDefault="002D61AA" w:rsidP="00364040">
            <w:pPr>
              <w:pStyle w:val="TableBodyTextMIRB"/>
            </w:pPr>
            <w:r w:rsidRPr="00BF2504">
              <w:t>Sans objet</w:t>
            </w:r>
          </w:p>
        </w:tc>
      </w:tr>
      <w:tr w:rsidR="00364040" w:rsidRPr="00BF2504" w14:paraId="68E81617" w14:textId="77777777" w:rsidTr="00364040">
        <w:trPr>
          <w:cantSplit/>
        </w:trPr>
        <w:tc>
          <w:tcPr>
            <w:tcW w:w="1126" w:type="pct"/>
            <w:vAlign w:val="center"/>
          </w:tcPr>
          <w:p w14:paraId="237D87D0" w14:textId="77777777" w:rsidR="00364040" w:rsidRPr="00BF2504" w:rsidRDefault="00364040" w:rsidP="00364040">
            <w:pPr>
              <w:pStyle w:val="TableBodyTextMIRB"/>
            </w:pPr>
            <w:r w:rsidRPr="00BF2504">
              <w:t>Block</w:t>
            </w:r>
          </w:p>
        </w:tc>
        <w:tc>
          <w:tcPr>
            <w:tcW w:w="991" w:type="pct"/>
            <w:vAlign w:val="center"/>
          </w:tcPr>
          <w:p w14:paraId="21CFF3A2" w14:textId="77777777" w:rsidR="00364040" w:rsidRPr="00BF2504" w:rsidRDefault="00364040" w:rsidP="00364040">
            <w:pPr>
              <w:pStyle w:val="TableBodyTextMIRB"/>
            </w:pPr>
            <w:r w:rsidRPr="00BF2504">
              <w:t>BLOCK</w:t>
            </w:r>
          </w:p>
        </w:tc>
        <w:tc>
          <w:tcPr>
            <w:tcW w:w="1036" w:type="pct"/>
            <w:vAlign w:val="center"/>
          </w:tcPr>
          <w:p w14:paraId="41C242C0" w14:textId="248CC08A" w:rsidR="00364040" w:rsidRPr="00BF2504" w:rsidRDefault="002D61AA" w:rsidP="00364040">
            <w:pPr>
              <w:pStyle w:val="TableBodyTextMIRB"/>
            </w:pPr>
            <w:r w:rsidRPr="00BF2504">
              <w:t>Sans objet</w:t>
            </w:r>
          </w:p>
        </w:tc>
        <w:tc>
          <w:tcPr>
            <w:tcW w:w="946" w:type="pct"/>
            <w:vAlign w:val="center"/>
          </w:tcPr>
          <w:p w14:paraId="5487A2BB" w14:textId="4A17CAE0" w:rsidR="00364040" w:rsidRPr="00BF2504" w:rsidRDefault="002D61AA" w:rsidP="00364040">
            <w:pPr>
              <w:pStyle w:val="TableBodyTextMIRB"/>
            </w:pPr>
            <w:r w:rsidRPr="00BF2504">
              <w:t>Sans objet</w:t>
            </w:r>
          </w:p>
        </w:tc>
        <w:tc>
          <w:tcPr>
            <w:tcW w:w="901" w:type="pct"/>
            <w:vAlign w:val="center"/>
          </w:tcPr>
          <w:p w14:paraId="727AB7BF" w14:textId="4FE31CD4" w:rsidR="00364040" w:rsidRPr="00BF2504" w:rsidRDefault="002D61AA" w:rsidP="00364040">
            <w:pPr>
              <w:pStyle w:val="TableBodyTextMIRB"/>
            </w:pPr>
            <w:r w:rsidRPr="00BF2504">
              <w:t>Sans objet</w:t>
            </w:r>
          </w:p>
        </w:tc>
      </w:tr>
      <w:tr w:rsidR="00364040" w:rsidRPr="00BF2504" w14:paraId="15CC56D9" w14:textId="77777777" w:rsidTr="00364040">
        <w:trPr>
          <w:cantSplit/>
        </w:trPr>
        <w:tc>
          <w:tcPr>
            <w:tcW w:w="1126" w:type="pct"/>
            <w:vAlign w:val="center"/>
          </w:tcPr>
          <w:p w14:paraId="2AA46C5D" w14:textId="77777777" w:rsidR="00364040" w:rsidRPr="00BF2504" w:rsidRDefault="00364040" w:rsidP="00364040">
            <w:pPr>
              <w:pStyle w:val="TableBodyTextMIRB"/>
            </w:pPr>
            <w:r w:rsidRPr="00BF2504">
              <w:t>Bluff</w:t>
            </w:r>
          </w:p>
        </w:tc>
        <w:tc>
          <w:tcPr>
            <w:tcW w:w="991" w:type="pct"/>
            <w:vAlign w:val="center"/>
          </w:tcPr>
          <w:p w14:paraId="00DDF6DE" w14:textId="77777777" w:rsidR="00364040" w:rsidRPr="00BF2504" w:rsidRDefault="00364040" w:rsidP="00364040">
            <w:pPr>
              <w:pStyle w:val="TableBodyTextMIRB"/>
            </w:pPr>
            <w:r w:rsidRPr="00BF2504">
              <w:t>BLUFF</w:t>
            </w:r>
          </w:p>
        </w:tc>
        <w:tc>
          <w:tcPr>
            <w:tcW w:w="1036" w:type="pct"/>
            <w:vAlign w:val="center"/>
          </w:tcPr>
          <w:p w14:paraId="5E545646" w14:textId="615E560B" w:rsidR="00364040" w:rsidRPr="00BF2504" w:rsidRDefault="002D61AA" w:rsidP="00364040">
            <w:pPr>
              <w:pStyle w:val="TableBodyTextMIRB"/>
            </w:pPr>
            <w:r w:rsidRPr="00BF2504">
              <w:t>Sans objet</w:t>
            </w:r>
          </w:p>
        </w:tc>
        <w:tc>
          <w:tcPr>
            <w:tcW w:w="946" w:type="pct"/>
            <w:vAlign w:val="center"/>
          </w:tcPr>
          <w:p w14:paraId="647E9B0A" w14:textId="58958F84" w:rsidR="00364040" w:rsidRPr="00BF2504" w:rsidRDefault="002D61AA" w:rsidP="00364040">
            <w:pPr>
              <w:pStyle w:val="TableBodyTextMIRB"/>
            </w:pPr>
            <w:r w:rsidRPr="00BF2504">
              <w:t>Sans objet</w:t>
            </w:r>
          </w:p>
        </w:tc>
        <w:tc>
          <w:tcPr>
            <w:tcW w:w="901" w:type="pct"/>
            <w:vAlign w:val="center"/>
          </w:tcPr>
          <w:p w14:paraId="680EAB3E" w14:textId="7A335BA7" w:rsidR="00364040" w:rsidRPr="00BF2504" w:rsidRDefault="002D61AA" w:rsidP="00364040">
            <w:pPr>
              <w:pStyle w:val="TableBodyTextMIRB"/>
            </w:pPr>
            <w:r w:rsidRPr="00BF2504">
              <w:t>Sans objet</w:t>
            </w:r>
          </w:p>
        </w:tc>
      </w:tr>
      <w:tr w:rsidR="00364040" w:rsidRPr="00BF2504" w14:paraId="5FE5547C" w14:textId="77777777" w:rsidTr="00364040">
        <w:trPr>
          <w:cantSplit/>
        </w:trPr>
        <w:tc>
          <w:tcPr>
            <w:tcW w:w="1126" w:type="pct"/>
            <w:vAlign w:val="center"/>
          </w:tcPr>
          <w:p w14:paraId="5B2C76D5" w14:textId="77777777" w:rsidR="00364040" w:rsidRPr="00BF2504" w:rsidRDefault="00364040" w:rsidP="00364040">
            <w:pPr>
              <w:pStyle w:val="TableBodyTextMIRB"/>
            </w:pPr>
            <w:r w:rsidRPr="00BF2504">
              <w:t>Bottom</w:t>
            </w:r>
          </w:p>
        </w:tc>
        <w:tc>
          <w:tcPr>
            <w:tcW w:w="991" w:type="pct"/>
            <w:vAlign w:val="center"/>
          </w:tcPr>
          <w:p w14:paraId="53D7A577" w14:textId="77777777" w:rsidR="00364040" w:rsidRPr="00BF2504" w:rsidRDefault="00364040" w:rsidP="00364040">
            <w:pPr>
              <w:pStyle w:val="TableBodyTextMIRB"/>
            </w:pPr>
            <w:r w:rsidRPr="00BF2504">
              <w:t>BTM</w:t>
            </w:r>
          </w:p>
        </w:tc>
        <w:tc>
          <w:tcPr>
            <w:tcW w:w="1036" w:type="pct"/>
            <w:vAlign w:val="center"/>
          </w:tcPr>
          <w:p w14:paraId="12F3A924" w14:textId="5C3BF696" w:rsidR="00364040" w:rsidRPr="00BF2504" w:rsidRDefault="002D61AA" w:rsidP="00364040">
            <w:pPr>
              <w:pStyle w:val="TableBodyTextMIRB"/>
            </w:pPr>
            <w:r w:rsidRPr="00BF2504">
              <w:t>Sans objet</w:t>
            </w:r>
          </w:p>
        </w:tc>
        <w:tc>
          <w:tcPr>
            <w:tcW w:w="946" w:type="pct"/>
            <w:vAlign w:val="center"/>
          </w:tcPr>
          <w:p w14:paraId="28AC7490" w14:textId="73AB23EA" w:rsidR="00364040" w:rsidRPr="00BF2504" w:rsidRDefault="002D61AA" w:rsidP="00364040">
            <w:pPr>
              <w:pStyle w:val="TableBodyTextMIRB"/>
            </w:pPr>
            <w:r w:rsidRPr="00BF2504">
              <w:t>Sans objet</w:t>
            </w:r>
          </w:p>
        </w:tc>
        <w:tc>
          <w:tcPr>
            <w:tcW w:w="901" w:type="pct"/>
            <w:vAlign w:val="center"/>
          </w:tcPr>
          <w:p w14:paraId="7B0091C6" w14:textId="6110A1C9" w:rsidR="00364040" w:rsidRPr="00BF2504" w:rsidRDefault="002D61AA" w:rsidP="00364040">
            <w:pPr>
              <w:pStyle w:val="TableBodyTextMIRB"/>
            </w:pPr>
            <w:r w:rsidRPr="00BF2504">
              <w:t>Sans objet</w:t>
            </w:r>
          </w:p>
        </w:tc>
      </w:tr>
      <w:tr w:rsidR="00364040" w:rsidRPr="00BF2504" w14:paraId="41AE15F9" w14:textId="77777777" w:rsidTr="00364040">
        <w:trPr>
          <w:cantSplit/>
        </w:trPr>
        <w:tc>
          <w:tcPr>
            <w:tcW w:w="1126" w:type="pct"/>
            <w:vAlign w:val="center"/>
          </w:tcPr>
          <w:p w14:paraId="7BE7071D" w14:textId="77777777" w:rsidR="00364040" w:rsidRPr="00BF2504" w:rsidRDefault="00364040" w:rsidP="00364040">
            <w:pPr>
              <w:pStyle w:val="TableBodyTextMIRB"/>
            </w:pPr>
            <w:r w:rsidRPr="00BF2504">
              <w:t>Boulevard</w:t>
            </w:r>
          </w:p>
        </w:tc>
        <w:tc>
          <w:tcPr>
            <w:tcW w:w="991" w:type="pct"/>
            <w:vAlign w:val="center"/>
          </w:tcPr>
          <w:p w14:paraId="6908DD37" w14:textId="77777777" w:rsidR="00364040" w:rsidRPr="00BF2504" w:rsidRDefault="00364040" w:rsidP="00364040">
            <w:pPr>
              <w:pStyle w:val="TableBodyTextMIRB"/>
            </w:pPr>
            <w:r w:rsidRPr="00BF2504">
              <w:t>BLVD</w:t>
            </w:r>
          </w:p>
        </w:tc>
        <w:tc>
          <w:tcPr>
            <w:tcW w:w="1036" w:type="pct"/>
            <w:vAlign w:val="center"/>
          </w:tcPr>
          <w:p w14:paraId="141B8696" w14:textId="77777777" w:rsidR="00364040" w:rsidRPr="00BF2504" w:rsidRDefault="00364040" w:rsidP="00364040">
            <w:pPr>
              <w:pStyle w:val="TableBodyTextMIRB"/>
            </w:pPr>
            <w:r w:rsidRPr="00BF2504">
              <w:t>BOUL</w:t>
            </w:r>
          </w:p>
        </w:tc>
        <w:tc>
          <w:tcPr>
            <w:tcW w:w="946" w:type="pct"/>
            <w:vAlign w:val="center"/>
          </w:tcPr>
          <w:p w14:paraId="7F06E8C7" w14:textId="7814D89D" w:rsidR="00364040" w:rsidRPr="00BF2504" w:rsidRDefault="002D61AA" w:rsidP="00364040">
            <w:pPr>
              <w:pStyle w:val="TableBodyTextMIRB"/>
            </w:pPr>
            <w:r w:rsidRPr="00BF2504">
              <w:t>Sans objet</w:t>
            </w:r>
          </w:p>
        </w:tc>
        <w:tc>
          <w:tcPr>
            <w:tcW w:w="901" w:type="pct"/>
            <w:vAlign w:val="center"/>
          </w:tcPr>
          <w:p w14:paraId="471D14A7" w14:textId="378DF515" w:rsidR="00364040" w:rsidRPr="00BF2504" w:rsidRDefault="002D61AA" w:rsidP="00364040">
            <w:pPr>
              <w:pStyle w:val="TableBodyTextMIRB"/>
            </w:pPr>
            <w:r w:rsidRPr="00BF2504">
              <w:t>Sans objet</w:t>
            </w:r>
          </w:p>
        </w:tc>
      </w:tr>
      <w:tr w:rsidR="00364040" w:rsidRPr="00BF2504" w14:paraId="5D4E9AFA" w14:textId="77777777" w:rsidTr="00364040">
        <w:trPr>
          <w:cantSplit/>
        </w:trPr>
        <w:tc>
          <w:tcPr>
            <w:tcW w:w="1126" w:type="pct"/>
            <w:vAlign w:val="center"/>
          </w:tcPr>
          <w:p w14:paraId="4E8DB9FD" w14:textId="77777777" w:rsidR="00364040" w:rsidRPr="00BF2504" w:rsidRDefault="00364040" w:rsidP="00364040">
            <w:pPr>
              <w:pStyle w:val="TableBodyTextMIRB"/>
            </w:pPr>
            <w:r w:rsidRPr="00BF2504">
              <w:t>Bourg</w:t>
            </w:r>
          </w:p>
        </w:tc>
        <w:tc>
          <w:tcPr>
            <w:tcW w:w="991" w:type="pct"/>
            <w:vAlign w:val="center"/>
          </w:tcPr>
          <w:p w14:paraId="2E24F228" w14:textId="0663F5AD" w:rsidR="00364040" w:rsidRPr="00BF2504" w:rsidRDefault="002D61AA" w:rsidP="00364040">
            <w:pPr>
              <w:pStyle w:val="TableBodyTextMIRB"/>
            </w:pPr>
            <w:r w:rsidRPr="00BF2504">
              <w:t>Sans objet</w:t>
            </w:r>
          </w:p>
        </w:tc>
        <w:tc>
          <w:tcPr>
            <w:tcW w:w="1036" w:type="pct"/>
            <w:vAlign w:val="center"/>
          </w:tcPr>
          <w:p w14:paraId="5A6ABACD" w14:textId="77777777" w:rsidR="00364040" w:rsidRPr="00BF2504" w:rsidRDefault="00364040" w:rsidP="00364040">
            <w:pPr>
              <w:pStyle w:val="TableBodyTextMIRB"/>
            </w:pPr>
            <w:r w:rsidRPr="00BF2504">
              <w:t>BOURG</w:t>
            </w:r>
          </w:p>
        </w:tc>
        <w:tc>
          <w:tcPr>
            <w:tcW w:w="946" w:type="pct"/>
            <w:vAlign w:val="center"/>
          </w:tcPr>
          <w:p w14:paraId="4B8D353F" w14:textId="4F12A0C3" w:rsidR="00364040" w:rsidRPr="00BF2504" w:rsidRDefault="002D61AA" w:rsidP="00364040">
            <w:pPr>
              <w:pStyle w:val="TableBodyTextMIRB"/>
            </w:pPr>
            <w:r w:rsidRPr="00BF2504">
              <w:t>Sans objet</w:t>
            </w:r>
          </w:p>
        </w:tc>
        <w:tc>
          <w:tcPr>
            <w:tcW w:w="901" w:type="pct"/>
            <w:vAlign w:val="center"/>
          </w:tcPr>
          <w:p w14:paraId="03408583" w14:textId="714D872D" w:rsidR="00364040" w:rsidRPr="00BF2504" w:rsidRDefault="002D61AA" w:rsidP="00364040">
            <w:pPr>
              <w:pStyle w:val="TableBodyTextMIRB"/>
            </w:pPr>
            <w:r w:rsidRPr="00BF2504">
              <w:t>Sans objet</w:t>
            </w:r>
          </w:p>
        </w:tc>
      </w:tr>
      <w:tr w:rsidR="00364040" w:rsidRPr="00BF2504" w14:paraId="4D273F54" w14:textId="77777777" w:rsidTr="00364040">
        <w:trPr>
          <w:cantSplit/>
        </w:trPr>
        <w:tc>
          <w:tcPr>
            <w:tcW w:w="1126" w:type="pct"/>
            <w:vAlign w:val="center"/>
          </w:tcPr>
          <w:p w14:paraId="2B9C3EFE" w14:textId="77777777" w:rsidR="00364040" w:rsidRPr="00BF2504" w:rsidRDefault="00364040" w:rsidP="00364040">
            <w:pPr>
              <w:pStyle w:val="TableBodyTextMIRB"/>
            </w:pPr>
            <w:r w:rsidRPr="00BF2504">
              <w:t>Bourne</w:t>
            </w:r>
          </w:p>
        </w:tc>
        <w:tc>
          <w:tcPr>
            <w:tcW w:w="991" w:type="pct"/>
            <w:vAlign w:val="center"/>
          </w:tcPr>
          <w:p w14:paraId="24295C69" w14:textId="77777777" w:rsidR="00364040" w:rsidRPr="00BF2504" w:rsidRDefault="00364040" w:rsidP="00364040">
            <w:pPr>
              <w:pStyle w:val="TableBodyTextMIRB"/>
            </w:pPr>
            <w:r w:rsidRPr="00BF2504">
              <w:t>BRNE</w:t>
            </w:r>
          </w:p>
        </w:tc>
        <w:tc>
          <w:tcPr>
            <w:tcW w:w="1036" w:type="pct"/>
            <w:vAlign w:val="center"/>
          </w:tcPr>
          <w:p w14:paraId="61CADC38" w14:textId="4B1A573F" w:rsidR="00364040" w:rsidRPr="00BF2504" w:rsidRDefault="002D61AA" w:rsidP="00364040">
            <w:pPr>
              <w:pStyle w:val="TableBodyTextMIRB"/>
            </w:pPr>
            <w:r w:rsidRPr="00BF2504">
              <w:t>Sans objet</w:t>
            </w:r>
          </w:p>
        </w:tc>
        <w:tc>
          <w:tcPr>
            <w:tcW w:w="946" w:type="pct"/>
            <w:vAlign w:val="center"/>
          </w:tcPr>
          <w:p w14:paraId="3E6F3366" w14:textId="16BEE45F" w:rsidR="00364040" w:rsidRPr="00BF2504" w:rsidRDefault="002D61AA" w:rsidP="00364040">
            <w:pPr>
              <w:pStyle w:val="TableBodyTextMIRB"/>
            </w:pPr>
            <w:r w:rsidRPr="00BF2504">
              <w:t>Sans objet</w:t>
            </w:r>
          </w:p>
        </w:tc>
        <w:tc>
          <w:tcPr>
            <w:tcW w:w="901" w:type="pct"/>
            <w:vAlign w:val="center"/>
          </w:tcPr>
          <w:p w14:paraId="4B13AED7" w14:textId="5AAA6712" w:rsidR="00364040" w:rsidRPr="00BF2504" w:rsidRDefault="002D61AA" w:rsidP="00364040">
            <w:pPr>
              <w:pStyle w:val="TableBodyTextMIRB"/>
            </w:pPr>
            <w:r w:rsidRPr="00BF2504">
              <w:t>Sans objet</w:t>
            </w:r>
          </w:p>
        </w:tc>
      </w:tr>
      <w:tr w:rsidR="00364040" w:rsidRPr="00BF2504" w14:paraId="141DFD86" w14:textId="77777777" w:rsidTr="00364040">
        <w:trPr>
          <w:cantSplit/>
        </w:trPr>
        <w:tc>
          <w:tcPr>
            <w:tcW w:w="1126" w:type="pct"/>
            <w:vAlign w:val="center"/>
          </w:tcPr>
          <w:p w14:paraId="75B54F75" w14:textId="77777777" w:rsidR="00364040" w:rsidRPr="00BF2504" w:rsidRDefault="00364040" w:rsidP="00364040">
            <w:pPr>
              <w:pStyle w:val="TableBodyTextMIRB"/>
            </w:pPr>
            <w:r w:rsidRPr="00BF2504">
              <w:t>Branch</w:t>
            </w:r>
          </w:p>
        </w:tc>
        <w:tc>
          <w:tcPr>
            <w:tcW w:w="991" w:type="pct"/>
            <w:vAlign w:val="center"/>
          </w:tcPr>
          <w:p w14:paraId="47B62275" w14:textId="77777777" w:rsidR="00364040" w:rsidRPr="00BF2504" w:rsidRDefault="00364040" w:rsidP="00364040">
            <w:pPr>
              <w:pStyle w:val="TableBodyTextMIRB"/>
            </w:pPr>
            <w:r w:rsidRPr="00BF2504">
              <w:t>BRANCH</w:t>
            </w:r>
          </w:p>
        </w:tc>
        <w:tc>
          <w:tcPr>
            <w:tcW w:w="1036" w:type="pct"/>
            <w:vAlign w:val="center"/>
          </w:tcPr>
          <w:p w14:paraId="3154AC29" w14:textId="17D49997" w:rsidR="00364040" w:rsidRPr="00BF2504" w:rsidRDefault="002D61AA" w:rsidP="00364040">
            <w:pPr>
              <w:pStyle w:val="TableBodyTextMIRB"/>
            </w:pPr>
            <w:r w:rsidRPr="00BF2504">
              <w:t>Sans objet</w:t>
            </w:r>
          </w:p>
        </w:tc>
        <w:tc>
          <w:tcPr>
            <w:tcW w:w="946" w:type="pct"/>
            <w:vAlign w:val="center"/>
          </w:tcPr>
          <w:p w14:paraId="185D6994" w14:textId="09F174E7" w:rsidR="00364040" w:rsidRPr="00BF2504" w:rsidRDefault="002D61AA" w:rsidP="00364040">
            <w:pPr>
              <w:pStyle w:val="TableBodyTextMIRB"/>
            </w:pPr>
            <w:r w:rsidRPr="00BF2504">
              <w:t>Sans objet</w:t>
            </w:r>
          </w:p>
        </w:tc>
        <w:tc>
          <w:tcPr>
            <w:tcW w:w="901" w:type="pct"/>
            <w:vAlign w:val="center"/>
          </w:tcPr>
          <w:p w14:paraId="52A80D95" w14:textId="21957251" w:rsidR="00364040" w:rsidRPr="00BF2504" w:rsidRDefault="002D61AA" w:rsidP="00364040">
            <w:pPr>
              <w:pStyle w:val="TableBodyTextMIRB"/>
            </w:pPr>
            <w:r w:rsidRPr="00BF2504">
              <w:t>Sans objet</w:t>
            </w:r>
          </w:p>
        </w:tc>
      </w:tr>
      <w:tr w:rsidR="00364040" w:rsidRPr="00BF2504" w14:paraId="44A60508" w14:textId="77777777" w:rsidTr="00364040">
        <w:trPr>
          <w:cantSplit/>
        </w:trPr>
        <w:tc>
          <w:tcPr>
            <w:tcW w:w="1126" w:type="pct"/>
            <w:vAlign w:val="center"/>
          </w:tcPr>
          <w:p w14:paraId="5D93C2D6" w14:textId="77777777" w:rsidR="00364040" w:rsidRPr="00BF2504" w:rsidRDefault="00364040" w:rsidP="00364040">
            <w:pPr>
              <w:pStyle w:val="TableBodyTextMIRB"/>
            </w:pPr>
            <w:r w:rsidRPr="00BF2504">
              <w:t>Bridge</w:t>
            </w:r>
          </w:p>
        </w:tc>
        <w:tc>
          <w:tcPr>
            <w:tcW w:w="991" w:type="pct"/>
            <w:vAlign w:val="center"/>
          </w:tcPr>
          <w:p w14:paraId="08A67EB0" w14:textId="77777777" w:rsidR="00364040" w:rsidRPr="00BF2504" w:rsidRDefault="00364040" w:rsidP="00364040">
            <w:pPr>
              <w:pStyle w:val="TableBodyTextMIRB"/>
            </w:pPr>
            <w:r w:rsidRPr="00BF2504">
              <w:t>BRIDGE</w:t>
            </w:r>
          </w:p>
        </w:tc>
        <w:tc>
          <w:tcPr>
            <w:tcW w:w="1036" w:type="pct"/>
            <w:vAlign w:val="center"/>
          </w:tcPr>
          <w:p w14:paraId="7656CB79" w14:textId="69845585" w:rsidR="00364040" w:rsidRPr="00BF2504" w:rsidRDefault="002D61AA" w:rsidP="00364040">
            <w:pPr>
              <w:pStyle w:val="TableBodyTextMIRB"/>
            </w:pPr>
            <w:r w:rsidRPr="00BF2504">
              <w:t>Sans objet</w:t>
            </w:r>
          </w:p>
        </w:tc>
        <w:tc>
          <w:tcPr>
            <w:tcW w:w="946" w:type="pct"/>
            <w:vAlign w:val="center"/>
          </w:tcPr>
          <w:p w14:paraId="7AC8E13B" w14:textId="4EAE8306" w:rsidR="00364040" w:rsidRPr="00BF2504" w:rsidRDefault="002D61AA" w:rsidP="00364040">
            <w:pPr>
              <w:pStyle w:val="TableBodyTextMIRB"/>
            </w:pPr>
            <w:r w:rsidRPr="00BF2504">
              <w:t>Sans objet</w:t>
            </w:r>
          </w:p>
        </w:tc>
        <w:tc>
          <w:tcPr>
            <w:tcW w:w="901" w:type="pct"/>
            <w:vAlign w:val="center"/>
          </w:tcPr>
          <w:p w14:paraId="07759371" w14:textId="560E580E" w:rsidR="00364040" w:rsidRPr="00BF2504" w:rsidRDefault="002D61AA" w:rsidP="00364040">
            <w:pPr>
              <w:pStyle w:val="TableBodyTextMIRB"/>
            </w:pPr>
            <w:r w:rsidRPr="00BF2504">
              <w:t>Sans objet</w:t>
            </w:r>
          </w:p>
        </w:tc>
      </w:tr>
      <w:tr w:rsidR="00364040" w:rsidRPr="00BF2504" w14:paraId="760D9D29" w14:textId="77777777" w:rsidTr="00364040">
        <w:trPr>
          <w:cantSplit/>
        </w:trPr>
        <w:tc>
          <w:tcPr>
            <w:tcW w:w="1126" w:type="pct"/>
            <w:vAlign w:val="center"/>
          </w:tcPr>
          <w:p w14:paraId="301BD97A" w14:textId="77777777" w:rsidR="00364040" w:rsidRPr="00BF2504" w:rsidRDefault="00364040" w:rsidP="00364040">
            <w:pPr>
              <w:pStyle w:val="TableBodyTextMIRB"/>
            </w:pPr>
            <w:r w:rsidRPr="00BF2504">
              <w:lastRenderedPageBreak/>
              <w:t>Brook</w:t>
            </w:r>
          </w:p>
        </w:tc>
        <w:tc>
          <w:tcPr>
            <w:tcW w:w="991" w:type="pct"/>
            <w:vAlign w:val="center"/>
          </w:tcPr>
          <w:p w14:paraId="3772E16E" w14:textId="77777777" w:rsidR="00364040" w:rsidRPr="00BF2504" w:rsidRDefault="00364040" w:rsidP="00364040">
            <w:pPr>
              <w:pStyle w:val="TableBodyTextMIRB"/>
            </w:pPr>
            <w:r w:rsidRPr="00BF2504">
              <w:t>BROOK</w:t>
            </w:r>
          </w:p>
        </w:tc>
        <w:tc>
          <w:tcPr>
            <w:tcW w:w="1036" w:type="pct"/>
            <w:vAlign w:val="center"/>
          </w:tcPr>
          <w:p w14:paraId="4D3F1712" w14:textId="77DC56BB" w:rsidR="00364040" w:rsidRPr="00BF2504" w:rsidRDefault="002D61AA" w:rsidP="00364040">
            <w:pPr>
              <w:pStyle w:val="TableBodyTextMIRB"/>
            </w:pPr>
            <w:r w:rsidRPr="00BF2504">
              <w:t>Sans objet</w:t>
            </w:r>
          </w:p>
        </w:tc>
        <w:tc>
          <w:tcPr>
            <w:tcW w:w="946" w:type="pct"/>
            <w:vAlign w:val="center"/>
          </w:tcPr>
          <w:p w14:paraId="0864ECC7" w14:textId="021E3BAC" w:rsidR="00364040" w:rsidRPr="00BF2504" w:rsidRDefault="002D61AA" w:rsidP="00364040">
            <w:pPr>
              <w:pStyle w:val="TableBodyTextMIRB"/>
            </w:pPr>
            <w:r w:rsidRPr="00BF2504">
              <w:t>Sans objet</w:t>
            </w:r>
          </w:p>
        </w:tc>
        <w:tc>
          <w:tcPr>
            <w:tcW w:w="901" w:type="pct"/>
            <w:vAlign w:val="center"/>
          </w:tcPr>
          <w:p w14:paraId="22DC3C9A" w14:textId="2DA69FF7" w:rsidR="00364040" w:rsidRPr="00BF2504" w:rsidRDefault="002D61AA" w:rsidP="00364040">
            <w:pPr>
              <w:pStyle w:val="TableBodyTextMIRB"/>
            </w:pPr>
            <w:r w:rsidRPr="00BF2504">
              <w:t>Sans objet</w:t>
            </w:r>
          </w:p>
        </w:tc>
      </w:tr>
      <w:tr w:rsidR="00364040" w:rsidRPr="00BF2504" w14:paraId="2104BE4F" w14:textId="77777777" w:rsidTr="00364040">
        <w:trPr>
          <w:cantSplit/>
        </w:trPr>
        <w:tc>
          <w:tcPr>
            <w:tcW w:w="1126" w:type="pct"/>
            <w:vAlign w:val="center"/>
          </w:tcPr>
          <w:p w14:paraId="03531719" w14:textId="77777777" w:rsidR="00364040" w:rsidRPr="00BF2504" w:rsidRDefault="00364040" w:rsidP="00364040">
            <w:pPr>
              <w:pStyle w:val="TableBodyTextMIRB"/>
            </w:pPr>
            <w:r w:rsidRPr="00BF2504">
              <w:t>Burn</w:t>
            </w:r>
          </w:p>
        </w:tc>
        <w:tc>
          <w:tcPr>
            <w:tcW w:w="991" w:type="pct"/>
            <w:vAlign w:val="center"/>
          </w:tcPr>
          <w:p w14:paraId="25A9CE75" w14:textId="77777777" w:rsidR="00364040" w:rsidRPr="00BF2504" w:rsidRDefault="00364040" w:rsidP="00364040">
            <w:pPr>
              <w:pStyle w:val="TableBodyTextMIRB"/>
            </w:pPr>
            <w:r w:rsidRPr="00BF2504">
              <w:t>BURN</w:t>
            </w:r>
          </w:p>
        </w:tc>
        <w:tc>
          <w:tcPr>
            <w:tcW w:w="1036" w:type="pct"/>
            <w:vAlign w:val="center"/>
          </w:tcPr>
          <w:p w14:paraId="7E623711" w14:textId="5F43D2B6" w:rsidR="00364040" w:rsidRPr="00BF2504" w:rsidRDefault="002D61AA" w:rsidP="00364040">
            <w:pPr>
              <w:pStyle w:val="TableBodyTextMIRB"/>
            </w:pPr>
            <w:r w:rsidRPr="00BF2504">
              <w:t>Sans objet</w:t>
            </w:r>
          </w:p>
        </w:tc>
        <w:tc>
          <w:tcPr>
            <w:tcW w:w="946" w:type="pct"/>
            <w:vAlign w:val="center"/>
          </w:tcPr>
          <w:p w14:paraId="18E792D8" w14:textId="799D2E31" w:rsidR="00364040" w:rsidRPr="00BF2504" w:rsidRDefault="002D61AA" w:rsidP="00364040">
            <w:pPr>
              <w:pStyle w:val="TableBodyTextMIRB"/>
            </w:pPr>
            <w:r w:rsidRPr="00BF2504">
              <w:t>Sans objet</w:t>
            </w:r>
          </w:p>
        </w:tc>
        <w:tc>
          <w:tcPr>
            <w:tcW w:w="901" w:type="pct"/>
            <w:vAlign w:val="center"/>
          </w:tcPr>
          <w:p w14:paraId="06F93221" w14:textId="4C8774A6" w:rsidR="00364040" w:rsidRPr="00BF2504" w:rsidRDefault="002D61AA" w:rsidP="00364040">
            <w:pPr>
              <w:pStyle w:val="TableBodyTextMIRB"/>
            </w:pPr>
            <w:r w:rsidRPr="00BF2504">
              <w:t>Sans objet</w:t>
            </w:r>
          </w:p>
        </w:tc>
      </w:tr>
      <w:tr w:rsidR="00364040" w:rsidRPr="00BF2504" w14:paraId="511F177F" w14:textId="77777777" w:rsidTr="00364040">
        <w:trPr>
          <w:cantSplit/>
        </w:trPr>
        <w:tc>
          <w:tcPr>
            <w:tcW w:w="1126" w:type="pct"/>
            <w:vAlign w:val="center"/>
          </w:tcPr>
          <w:p w14:paraId="4E059784" w14:textId="77777777" w:rsidR="00364040" w:rsidRPr="00BF2504" w:rsidRDefault="00364040" w:rsidP="00364040">
            <w:pPr>
              <w:pStyle w:val="TableBodyTextMIRB"/>
            </w:pPr>
            <w:r w:rsidRPr="00BF2504">
              <w:t>Bush</w:t>
            </w:r>
          </w:p>
        </w:tc>
        <w:tc>
          <w:tcPr>
            <w:tcW w:w="991" w:type="pct"/>
            <w:vAlign w:val="center"/>
          </w:tcPr>
          <w:p w14:paraId="47929358" w14:textId="77777777" w:rsidR="00364040" w:rsidRPr="00BF2504" w:rsidRDefault="00364040" w:rsidP="00364040">
            <w:pPr>
              <w:pStyle w:val="TableBodyTextMIRB"/>
            </w:pPr>
            <w:r w:rsidRPr="00BF2504">
              <w:t>BUSH</w:t>
            </w:r>
          </w:p>
        </w:tc>
        <w:tc>
          <w:tcPr>
            <w:tcW w:w="1036" w:type="pct"/>
            <w:vAlign w:val="center"/>
          </w:tcPr>
          <w:p w14:paraId="5D2B827D" w14:textId="356C5716" w:rsidR="00364040" w:rsidRPr="00BF2504" w:rsidRDefault="002D61AA" w:rsidP="00364040">
            <w:pPr>
              <w:pStyle w:val="TableBodyTextMIRB"/>
            </w:pPr>
            <w:r w:rsidRPr="00BF2504">
              <w:t>Sans objet</w:t>
            </w:r>
          </w:p>
        </w:tc>
        <w:tc>
          <w:tcPr>
            <w:tcW w:w="946" w:type="pct"/>
            <w:vAlign w:val="center"/>
          </w:tcPr>
          <w:p w14:paraId="6939E859" w14:textId="2CD09D2E" w:rsidR="00364040" w:rsidRPr="00BF2504" w:rsidRDefault="002D61AA" w:rsidP="00364040">
            <w:pPr>
              <w:pStyle w:val="TableBodyTextMIRB"/>
            </w:pPr>
            <w:r w:rsidRPr="00BF2504">
              <w:t>Sans objet</w:t>
            </w:r>
          </w:p>
        </w:tc>
        <w:tc>
          <w:tcPr>
            <w:tcW w:w="901" w:type="pct"/>
            <w:vAlign w:val="center"/>
          </w:tcPr>
          <w:p w14:paraId="6D939098" w14:textId="36C3178F" w:rsidR="00364040" w:rsidRPr="00BF2504" w:rsidRDefault="002D61AA" w:rsidP="00364040">
            <w:pPr>
              <w:pStyle w:val="TableBodyTextMIRB"/>
            </w:pPr>
            <w:r w:rsidRPr="00BF2504">
              <w:t>Sans objet</w:t>
            </w:r>
          </w:p>
        </w:tc>
      </w:tr>
      <w:tr w:rsidR="00364040" w:rsidRPr="00BF2504" w14:paraId="7F5B3BD6" w14:textId="77777777" w:rsidTr="00364040">
        <w:trPr>
          <w:cantSplit/>
        </w:trPr>
        <w:tc>
          <w:tcPr>
            <w:tcW w:w="1126" w:type="pct"/>
            <w:vAlign w:val="center"/>
          </w:tcPr>
          <w:p w14:paraId="30D53BC7" w14:textId="77777777" w:rsidR="00364040" w:rsidRPr="00BF2504" w:rsidRDefault="00364040" w:rsidP="00364040">
            <w:pPr>
              <w:pStyle w:val="TableBodyTextMIRB"/>
            </w:pPr>
            <w:r w:rsidRPr="00BF2504">
              <w:t>Bypass</w:t>
            </w:r>
          </w:p>
        </w:tc>
        <w:tc>
          <w:tcPr>
            <w:tcW w:w="991" w:type="pct"/>
            <w:vAlign w:val="center"/>
          </w:tcPr>
          <w:p w14:paraId="7F63168F" w14:textId="77777777" w:rsidR="00364040" w:rsidRPr="00BF2504" w:rsidRDefault="00364040" w:rsidP="00364040">
            <w:pPr>
              <w:pStyle w:val="TableBodyTextMIRB"/>
            </w:pPr>
            <w:r w:rsidRPr="00BF2504">
              <w:t>BYPASS</w:t>
            </w:r>
          </w:p>
        </w:tc>
        <w:tc>
          <w:tcPr>
            <w:tcW w:w="1036" w:type="pct"/>
            <w:vAlign w:val="center"/>
          </w:tcPr>
          <w:p w14:paraId="176560EA" w14:textId="3BBBA34A" w:rsidR="00364040" w:rsidRPr="00BF2504" w:rsidRDefault="002D61AA" w:rsidP="00364040">
            <w:pPr>
              <w:pStyle w:val="TableBodyTextMIRB"/>
            </w:pPr>
            <w:r w:rsidRPr="00BF2504">
              <w:t>Sans objet</w:t>
            </w:r>
          </w:p>
        </w:tc>
        <w:tc>
          <w:tcPr>
            <w:tcW w:w="946" w:type="pct"/>
            <w:vAlign w:val="center"/>
          </w:tcPr>
          <w:p w14:paraId="2743B951" w14:textId="0BEDECD4" w:rsidR="00364040" w:rsidRPr="00BF2504" w:rsidRDefault="002D61AA" w:rsidP="00364040">
            <w:pPr>
              <w:pStyle w:val="TableBodyTextMIRB"/>
            </w:pPr>
            <w:r w:rsidRPr="00BF2504">
              <w:t>Sans objet</w:t>
            </w:r>
          </w:p>
        </w:tc>
        <w:tc>
          <w:tcPr>
            <w:tcW w:w="901" w:type="pct"/>
            <w:vAlign w:val="center"/>
          </w:tcPr>
          <w:p w14:paraId="6C2916C4" w14:textId="2FD37869" w:rsidR="00364040" w:rsidRPr="00BF2504" w:rsidRDefault="002D61AA" w:rsidP="00364040">
            <w:pPr>
              <w:pStyle w:val="TableBodyTextMIRB"/>
            </w:pPr>
            <w:r w:rsidRPr="00BF2504">
              <w:t>Sans objet</w:t>
            </w:r>
          </w:p>
        </w:tc>
      </w:tr>
      <w:tr w:rsidR="00364040" w:rsidRPr="00BF2504" w14:paraId="29627C7B" w14:textId="77777777" w:rsidTr="00364040">
        <w:trPr>
          <w:cantSplit/>
        </w:trPr>
        <w:tc>
          <w:tcPr>
            <w:tcW w:w="1126" w:type="pct"/>
            <w:vAlign w:val="center"/>
          </w:tcPr>
          <w:p w14:paraId="6A136A77" w14:textId="77777777" w:rsidR="00364040" w:rsidRPr="00BF2504" w:rsidRDefault="00364040" w:rsidP="00364040">
            <w:pPr>
              <w:pStyle w:val="TableBodyTextMIRB"/>
            </w:pPr>
            <w:r w:rsidRPr="00BF2504">
              <w:t>Byroad</w:t>
            </w:r>
          </w:p>
        </w:tc>
        <w:tc>
          <w:tcPr>
            <w:tcW w:w="991" w:type="pct"/>
            <w:vAlign w:val="center"/>
          </w:tcPr>
          <w:p w14:paraId="05E83C76" w14:textId="77777777" w:rsidR="00364040" w:rsidRPr="00BF2504" w:rsidRDefault="00364040" w:rsidP="00364040">
            <w:pPr>
              <w:pStyle w:val="TableBodyTextMIRB"/>
            </w:pPr>
            <w:r w:rsidRPr="00BF2504">
              <w:t>BYROAD</w:t>
            </w:r>
          </w:p>
        </w:tc>
        <w:tc>
          <w:tcPr>
            <w:tcW w:w="1036" w:type="pct"/>
            <w:vAlign w:val="center"/>
          </w:tcPr>
          <w:p w14:paraId="39643D8E" w14:textId="62C4E2B9" w:rsidR="00364040" w:rsidRPr="00BF2504" w:rsidRDefault="002D61AA" w:rsidP="00364040">
            <w:pPr>
              <w:pStyle w:val="TableBodyTextMIRB"/>
            </w:pPr>
            <w:r w:rsidRPr="00BF2504">
              <w:t>Sans objet</w:t>
            </w:r>
          </w:p>
        </w:tc>
        <w:tc>
          <w:tcPr>
            <w:tcW w:w="946" w:type="pct"/>
            <w:vAlign w:val="center"/>
          </w:tcPr>
          <w:p w14:paraId="559A3D63" w14:textId="0782CF34" w:rsidR="00364040" w:rsidRPr="00BF2504" w:rsidRDefault="002D61AA" w:rsidP="00364040">
            <w:pPr>
              <w:pStyle w:val="TableBodyTextMIRB"/>
            </w:pPr>
            <w:r w:rsidRPr="00BF2504">
              <w:t>Sans objet</w:t>
            </w:r>
          </w:p>
        </w:tc>
        <w:tc>
          <w:tcPr>
            <w:tcW w:w="901" w:type="pct"/>
            <w:vAlign w:val="center"/>
          </w:tcPr>
          <w:p w14:paraId="1931DFC6" w14:textId="65387B49" w:rsidR="00364040" w:rsidRPr="00BF2504" w:rsidRDefault="002D61AA" w:rsidP="00364040">
            <w:pPr>
              <w:pStyle w:val="TableBodyTextMIRB"/>
            </w:pPr>
            <w:r w:rsidRPr="00BF2504">
              <w:t>Sans objet</w:t>
            </w:r>
          </w:p>
        </w:tc>
      </w:tr>
      <w:tr w:rsidR="00364040" w:rsidRPr="00BF2504" w14:paraId="76A33A05" w14:textId="77777777" w:rsidTr="00364040">
        <w:trPr>
          <w:cantSplit/>
        </w:trPr>
        <w:tc>
          <w:tcPr>
            <w:tcW w:w="1126" w:type="pct"/>
            <w:vAlign w:val="center"/>
          </w:tcPr>
          <w:p w14:paraId="424E5473" w14:textId="77777777" w:rsidR="00364040" w:rsidRPr="00BF2504" w:rsidRDefault="00364040" w:rsidP="00364040">
            <w:pPr>
              <w:pStyle w:val="TableBodyTextMIRB"/>
            </w:pPr>
            <w:r w:rsidRPr="00BF2504">
              <w:t>Byway</w:t>
            </w:r>
          </w:p>
        </w:tc>
        <w:tc>
          <w:tcPr>
            <w:tcW w:w="991" w:type="pct"/>
            <w:vAlign w:val="center"/>
          </w:tcPr>
          <w:p w14:paraId="520A8A7B" w14:textId="77777777" w:rsidR="00364040" w:rsidRPr="00BF2504" w:rsidRDefault="00364040" w:rsidP="00364040">
            <w:pPr>
              <w:pStyle w:val="TableBodyTextMIRB"/>
            </w:pPr>
            <w:r w:rsidRPr="00BF2504">
              <w:t>BYWAY</w:t>
            </w:r>
          </w:p>
        </w:tc>
        <w:tc>
          <w:tcPr>
            <w:tcW w:w="1036" w:type="pct"/>
            <w:vAlign w:val="center"/>
          </w:tcPr>
          <w:p w14:paraId="796F6E31" w14:textId="6DF3784C" w:rsidR="00364040" w:rsidRPr="00BF2504" w:rsidRDefault="002D61AA" w:rsidP="00364040">
            <w:pPr>
              <w:pStyle w:val="TableBodyTextMIRB"/>
            </w:pPr>
            <w:r w:rsidRPr="00BF2504">
              <w:t>Sans objet</w:t>
            </w:r>
          </w:p>
        </w:tc>
        <w:tc>
          <w:tcPr>
            <w:tcW w:w="946" w:type="pct"/>
            <w:vAlign w:val="center"/>
          </w:tcPr>
          <w:p w14:paraId="42E34204" w14:textId="29031FC8" w:rsidR="00364040" w:rsidRPr="00BF2504" w:rsidRDefault="002D61AA" w:rsidP="00364040">
            <w:pPr>
              <w:pStyle w:val="TableBodyTextMIRB"/>
            </w:pPr>
            <w:r w:rsidRPr="00BF2504">
              <w:t>Sans objet</w:t>
            </w:r>
          </w:p>
        </w:tc>
        <w:tc>
          <w:tcPr>
            <w:tcW w:w="901" w:type="pct"/>
            <w:vAlign w:val="center"/>
          </w:tcPr>
          <w:p w14:paraId="236862CE" w14:textId="76C05FD9" w:rsidR="00364040" w:rsidRPr="00BF2504" w:rsidRDefault="002D61AA" w:rsidP="00364040">
            <w:pPr>
              <w:pStyle w:val="TableBodyTextMIRB"/>
            </w:pPr>
            <w:r w:rsidRPr="00BF2504">
              <w:t>Sans objet</w:t>
            </w:r>
          </w:p>
        </w:tc>
      </w:tr>
      <w:tr w:rsidR="00364040" w:rsidRPr="00BF2504" w14:paraId="2115DFF9" w14:textId="77777777" w:rsidTr="00364040">
        <w:trPr>
          <w:cantSplit/>
        </w:trPr>
        <w:tc>
          <w:tcPr>
            <w:tcW w:w="1126" w:type="pct"/>
            <w:vAlign w:val="center"/>
          </w:tcPr>
          <w:p w14:paraId="6EF5D311" w14:textId="77777777" w:rsidR="00364040" w:rsidRPr="00BF2504" w:rsidRDefault="00364040" w:rsidP="00364040">
            <w:pPr>
              <w:pStyle w:val="TableBodyTextMIRB"/>
            </w:pPr>
            <w:r w:rsidRPr="00BF2504">
              <w:t>Camp</w:t>
            </w:r>
          </w:p>
        </w:tc>
        <w:tc>
          <w:tcPr>
            <w:tcW w:w="991" w:type="pct"/>
            <w:vAlign w:val="center"/>
          </w:tcPr>
          <w:p w14:paraId="67AF19C0" w14:textId="77777777" w:rsidR="00364040" w:rsidRPr="00BF2504" w:rsidRDefault="00364040" w:rsidP="00364040">
            <w:pPr>
              <w:pStyle w:val="TableBodyTextMIRB"/>
            </w:pPr>
            <w:r w:rsidRPr="00BF2504">
              <w:t>CAMP</w:t>
            </w:r>
          </w:p>
        </w:tc>
        <w:tc>
          <w:tcPr>
            <w:tcW w:w="1036" w:type="pct"/>
            <w:vAlign w:val="center"/>
          </w:tcPr>
          <w:p w14:paraId="437BCE37" w14:textId="618B871E" w:rsidR="00364040" w:rsidRPr="00BF2504" w:rsidRDefault="002D61AA" w:rsidP="00364040">
            <w:pPr>
              <w:pStyle w:val="TableBodyTextMIRB"/>
            </w:pPr>
            <w:r w:rsidRPr="00BF2504">
              <w:t>Sans objet</w:t>
            </w:r>
          </w:p>
        </w:tc>
        <w:tc>
          <w:tcPr>
            <w:tcW w:w="946" w:type="pct"/>
            <w:vAlign w:val="center"/>
          </w:tcPr>
          <w:p w14:paraId="7FA2EA4B" w14:textId="5764A852" w:rsidR="00364040" w:rsidRPr="00BF2504" w:rsidRDefault="002D61AA" w:rsidP="00364040">
            <w:pPr>
              <w:pStyle w:val="TableBodyTextMIRB"/>
            </w:pPr>
            <w:r w:rsidRPr="00BF2504">
              <w:t>Sans objet</w:t>
            </w:r>
          </w:p>
        </w:tc>
        <w:tc>
          <w:tcPr>
            <w:tcW w:w="901" w:type="pct"/>
            <w:vAlign w:val="center"/>
          </w:tcPr>
          <w:p w14:paraId="2803490A" w14:textId="75AAE418" w:rsidR="00364040" w:rsidRPr="00BF2504" w:rsidRDefault="002D61AA" w:rsidP="00364040">
            <w:pPr>
              <w:pStyle w:val="TableBodyTextMIRB"/>
            </w:pPr>
            <w:r w:rsidRPr="00BF2504">
              <w:t>Sans objet</w:t>
            </w:r>
          </w:p>
        </w:tc>
      </w:tr>
      <w:tr w:rsidR="00364040" w:rsidRPr="00BF2504" w14:paraId="4A341527" w14:textId="77777777" w:rsidTr="00364040">
        <w:trPr>
          <w:cantSplit/>
        </w:trPr>
        <w:tc>
          <w:tcPr>
            <w:tcW w:w="1126" w:type="pct"/>
            <w:vAlign w:val="center"/>
          </w:tcPr>
          <w:p w14:paraId="5F3E170A" w14:textId="77777777" w:rsidR="00364040" w:rsidRPr="00BF2504" w:rsidRDefault="00364040" w:rsidP="00364040">
            <w:pPr>
              <w:pStyle w:val="TableBodyTextMIRB"/>
            </w:pPr>
            <w:r w:rsidRPr="00BF2504">
              <w:t>Campus</w:t>
            </w:r>
          </w:p>
        </w:tc>
        <w:tc>
          <w:tcPr>
            <w:tcW w:w="991" w:type="pct"/>
            <w:vAlign w:val="center"/>
          </w:tcPr>
          <w:p w14:paraId="6C06D4B0" w14:textId="77777777" w:rsidR="00364040" w:rsidRPr="00BF2504" w:rsidRDefault="00364040" w:rsidP="00364040">
            <w:pPr>
              <w:pStyle w:val="TableBodyTextMIRB"/>
            </w:pPr>
            <w:r w:rsidRPr="00BF2504">
              <w:t>CAMPUS</w:t>
            </w:r>
          </w:p>
        </w:tc>
        <w:tc>
          <w:tcPr>
            <w:tcW w:w="1036" w:type="pct"/>
            <w:vAlign w:val="center"/>
          </w:tcPr>
          <w:p w14:paraId="5D1A6004" w14:textId="11148261" w:rsidR="00364040" w:rsidRPr="00BF2504" w:rsidRDefault="002D61AA" w:rsidP="00364040">
            <w:pPr>
              <w:pStyle w:val="TableBodyTextMIRB"/>
            </w:pPr>
            <w:r w:rsidRPr="00BF2504">
              <w:t>Sans objet</w:t>
            </w:r>
          </w:p>
        </w:tc>
        <w:tc>
          <w:tcPr>
            <w:tcW w:w="946" w:type="pct"/>
            <w:vAlign w:val="center"/>
          </w:tcPr>
          <w:p w14:paraId="57E271DD" w14:textId="0873CE64" w:rsidR="00364040" w:rsidRPr="00BF2504" w:rsidRDefault="002D61AA" w:rsidP="00364040">
            <w:pPr>
              <w:pStyle w:val="TableBodyTextMIRB"/>
            </w:pPr>
            <w:r w:rsidRPr="00BF2504">
              <w:t>Sans objet</w:t>
            </w:r>
          </w:p>
        </w:tc>
        <w:tc>
          <w:tcPr>
            <w:tcW w:w="901" w:type="pct"/>
            <w:vAlign w:val="center"/>
          </w:tcPr>
          <w:p w14:paraId="25370128" w14:textId="64FD5895" w:rsidR="00364040" w:rsidRPr="00BF2504" w:rsidRDefault="002D61AA" w:rsidP="00364040">
            <w:pPr>
              <w:pStyle w:val="TableBodyTextMIRB"/>
            </w:pPr>
            <w:r w:rsidRPr="00BF2504">
              <w:t>Sans objet</w:t>
            </w:r>
          </w:p>
        </w:tc>
      </w:tr>
      <w:tr w:rsidR="00364040" w:rsidRPr="00BF2504" w14:paraId="07CC8BFB" w14:textId="77777777" w:rsidTr="00364040">
        <w:trPr>
          <w:cantSplit/>
        </w:trPr>
        <w:tc>
          <w:tcPr>
            <w:tcW w:w="1126" w:type="pct"/>
            <w:vAlign w:val="center"/>
          </w:tcPr>
          <w:p w14:paraId="4B1C46CB" w14:textId="77777777" w:rsidR="00364040" w:rsidRPr="00BF2504" w:rsidRDefault="00364040" w:rsidP="00364040">
            <w:pPr>
              <w:pStyle w:val="TableBodyTextMIRB"/>
            </w:pPr>
            <w:r w:rsidRPr="00BF2504">
              <w:t>Cape</w:t>
            </w:r>
          </w:p>
        </w:tc>
        <w:tc>
          <w:tcPr>
            <w:tcW w:w="991" w:type="pct"/>
            <w:vAlign w:val="center"/>
          </w:tcPr>
          <w:p w14:paraId="16D4BA7B" w14:textId="77777777" w:rsidR="00364040" w:rsidRPr="00BF2504" w:rsidRDefault="00364040" w:rsidP="00364040">
            <w:pPr>
              <w:pStyle w:val="TableBodyTextMIRB"/>
            </w:pPr>
            <w:r w:rsidRPr="00BF2504">
              <w:t>CAPE</w:t>
            </w:r>
          </w:p>
        </w:tc>
        <w:tc>
          <w:tcPr>
            <w:tcW w:w="1036" w:type="pct"/>
            <w:vAlign w:val="center"/>
          </w:tcPr>
          <w:p w14:paraId="7A02C743" w14:textId="2FD9669E" w:rsidR="00364040" w:rsidRPr="00BF2504" w:rsidRDefault="002D61AA" w:rsidP="00364040">
            <w:pPr>
              <w:pStyle w:val="TableBodyTextMIRB"/>
            </w:pPr>
            <w:r w:rsidRPr="00BF2504">
              <w:t>Sans objet</w:t>
            </w:r>
          </w:p>
        </w:tc>
        <w:tc>
          <w:tcPr>
            <w:tcW w:w="946" w:type="pct"/>
            <w:vAlign w:val="center"/>
          </w:tcPr>
          <w:p w14:paraId="57A35996" w14:textId="0B5C2543" w:rsidR="00364040" w:rsidRPr="00BF2504" w:rsidRDefault="002D61AA" w:rsidP="00364040">
            <w:pPr>
              <w:pStyle w:val="TableBodyTextMIRB"/>
            </w:pPr>
            <w:r w:rsidRPr="00BF2504">
              <w:t>Sans objet</w:t>
            </w:r>
          </w:p>
        </w:tc>
        <w:tc>
          <w:tcPr>
            <w:tcW w:w="901" w:type="pct"/>
            <w:vAlign w:val="center"/>
          </w:tcPr>
          <w:p w14:paraId="30B0C043" w14:textId="635454FF" w:rsidR="00364040" w:rsidRPr="00BF2504" w:rsidRDefault="002D61AA" w:rsidP="00364040">
            <w:pPr>
              <w:pStyle w:val="TableBodyTextMIRB"/>
            </w:pPr>
            <w:r w:rsidRPr="00BF2504">
              <w:t>Sans objet</w:t>
            </w:r>
          </w:p>
        </w:tc>
      </w:tr>
      <w:tr w:rsidR="00364040" w:rsidRPr="00BF2504" w14:paraId="5CEBFED9" w14:textId="77777777" w:rsidTr="00364040">
        <w:trPr>
          <w:cantSplit/>
        </w:trPr>
        <w:tc>
          <w:tcPr>
            <w:tcW w:w="1126" w:type="pct"/>
            <w:vAlign w:val="center"/>
          </w:tcPr>
          <w:p w14:paraId="4D22D428" w14:textId="77777777" w:rsidR="00364040" w:rsidRPr="00BF2504" w:rsidRDefault="00364040" w:rsidP="00364040">
            <w:pPr>
              <w:pStyle w:val="TableBodyTextMIRB"/>
            </w:pPr>
            <w:r w:rsidRPr="00BF2504">
              <w:t>Carrefour</w:t>
            </w:r>
          </w:p>
        </w:tc>
        <w:tc>
          <w:tcPr>
            <w:tcW w:w="991" w:type="pct"/>
            <w:vAlign w:val="center"/>
          </w:tcPr>
          <w:p w14:paraId="4C31D04E" w14:textId="7FA71710" w:rsidR="00364040" w:rsidRPr="00BF2504" w:rsidRDefault="002D61AA" w:rsidP="00364040">
            <w:pPr>
              <w:pStyle w:val="TableBodyTextMIRB"/>
            </w:pPr>
            <w:r w:rsidRPr="00BF2504">
              <w:t>Sans objet</w:t>
            </w:r>
          </w:p>
        </w:tc>
        <w:tc>
          <w:tcPr>
            <w:tcW w:w="1036" w:type="pct"/>
            <w:vAlign w:val="center"/>
          </w:tcPr>
          <w:p w14:paraId="2E112F02" w14:textId="77777777" w:rsidR="00364040" w:rsidRPr="00BF2504" w:rsidRDefault="00364040" w:rsidP="00364040">
            <w:pPr>
              <w:pStyle w:val="TableBodyTextMIRB"/>
            </w:pPr>
            <w:r w:rsidRPr="00BF2504">
              <w:t>CARREF</w:t>
            </w:r>
          </w:p>
        </w:tc>
        <w:tc>
          <w:tcPr>
            <w:tcW w:w="946" w:type="pct"/>
            <w:vAlign w:val="center"/>
          </w:tcPr>
          <w:p w14:paraId="64451E11" w14:textId="75F8BF2A" w:rsidR="00364040" w:rsidRPr="00BF2504" w:rsidRDefault="002D61AA" w:rsidP="00364040">
            <w:pPr>
              <w:pStyle w:val="TableBodyTextMIRB"/>
            </w:pPr>
            <w:r w:rsidRPr="00BF2504">
              <w:t>Sans objet</w:t>
            </w:r>
          </w:p>
        </w:tc>
        <w:tc>
          <w:tcPr>
            <w:tcW w:w="901" w:type="pct"/>
            <w:vAlign w:val="center"/>
          </w:tcPr>
          <w:p w14:paraId="4A9F50CF" w14:textId="10ED80B9" w:rsidR="00364040" w:rsidRPr="00BF2504" w:rsidRDefault="002D61AA" w:rsidP="00364040">
            <w:pPr>
              <w:pStyle w:val="TableBodyTextMIRB"/>
            </w:pPr>
            <w:r w:rsidRPr="00BF2504">
              <w:t>Sans objet</w:t>
            </w:r>
          </w:p>
        </w:tc>
      </w:tr>
      <w:tr w:rsidR="00364040" w:rsidRPr="00BF2504" w14:paraId="0B61E0D1" w14:textId="77777777" w:rsidTr="00364040">
        <w:trPr>
          <w:cantSplit/>
        </w:trPr>
        <w:tc>
          <w:tcPr>
            <w:tcW w:w="1126" w:type="pct"/>
            <w:vAlign w:val="center"/>
          </w:tcPr>
          <w:p w14:paraId="649CA904" w14:textId="77777777" w:rsidR="00364040" w:rsidRPr="00BF2504" w:rsidRDefault="00364040" w:rsidP="00364040">
            <w:pPr>
              <w:pStyle w:val="TableBodyTextMIRB"/>
            </w:pPr>
            <w:r w:rsidRPr="00BF2504">
              <w:t>Carré</w:t>
            </w:r>
          </w:p>
        </w:tc>
        <w:tc>
          <w:tcPr>
            <w:tcW w:w="991" w:type="pct"/>
            <w:vAlign w:val="center"/>
          </w:tcPr>
          <w:p w14:paraId="690CE4A7" w14:textId="1C5BD5CA" w:rsidR="00364040" w:rsidRPr="00BF2504" w:rsidRDefault="002D61AA" w:rsidP="00364040">
            <w:pPr>
              <w:pStyle w:val="TableBodyTextMIRB"/>
            </w:pPr>
            <w:r w:rsidRPr="00BF2504">
              <w:t>Sans objet</w:t>
            </w:r>
          </w:p>
        </w:tc>
        <w:tc>
          <w:tcPr>
            <w:tcW w:w="1036" w:type="pct"/>
            <w:vAlign w:val="center"/>
          </w:tcPr>
          <w:p w14:paraId="2EACD195" w14:textId="77777777" w:rsidR="00364040" w:rsidRPr="00BF2504" w:rsidRDefault="00364040" w:rsidP="00364040">
            <w:pPr>
              <w:pStyle w:val="TableBodyTextMIRB"/>
            </w:pPr>
            <w:r w:rsidRPr="00BF2504">
              <w:t>CAR</w:t>
            </w:r>
          </w:p>
        </w:tc>
        <w:tc>
          <w:tcPr>
            <w:tcW w:w="946" w:type="pct"/>
            <w:vAlign w:val="center"/>
          </w:tcPr>
          <w:p w14:paraId="36F0FEB9" w14:textId="58C0F565" w:rsidR="00364040" w:rsidRPr="00BF2504" w:rsidRDefault="002D61AA" w:rsidP="00364040">
            <w:pPr>
              <w:pStyle w:val="TableBodyTextMIRB"/>
            </w:pPr>
            <w:r w:rsidRPr="00BF2504">
              <w:t>Sans objet</w:t>
            </w:r>
          </w:p>
        </w:tc>
        <w:tc>
          <w:tcPr>
            <w:tcW w:w="901" w:type="pct"/>
            <w:vAlign w:val="center"/>
          </w:tcPr>
          <w:p w14:paraId="5668BE85" w14:textId="0B1ADBD3" w:rsidR="00364040" w:rsidRPr="00BF2504" w:rsidRDefault="002D61AA" w:rsidP="00364040">
            <w:pPr>
              <w:pStyle w:val="TableBodyTextMIRB"/>
            </w:pPr>
            <w:r w:rsidRPr="00BF2504">
              <w:t>Sans objet</w:t>
            </w:r>
          </w:p>
        </w:tc>
      </w:tr>
      <w:tr w:rsidR="00364040" w:rsidRPr="00BF2504" w14:paraId="71D7909C" w14:textId="77777777" w:rsidTr="00364040">
        <w:trPr>
          <w:cantSplit/>
        </w:trPr>
        <w:tc>
          <w:tcPr>
            <w:tcW w:w="1126" w:type="pct"/>
            <w:vAlign w:val="center"/>
          </w:tcPr>
          <w:p w14:paraId="44FA6600" w14:textId="77777777" w:rsidR="00364040" w:rsidRPr="00BF2504" w:rsidRDefault="00364040" w:rsidP="00364040">
            <w:pPr>
              <w:pStyle w:val="TableBodyTextMIRB"/>
            </w:pPr>
            <w:r w:rsidRPr="00BF2504">
              <w:t>Causeway</w:t>
            </w:r>
          </w:p>
        </w:tc>
        <w:tc>
          <w:tcPr>
            <w:tcW w:w="991" w:type="pct"/>
            <w:vAlign w:val="center"/>
          </w:tcPr>
          <w:p w14:paraId="5527F10E" w14:textId="77777777" w:rsidR="00364040" w:rsidRPr="00BF2504" w:rsidRDefault="00364040" w:rsidP="00364040">
            <w:pPr>
              <w:pStyle w:val="TableBodyTextMIRB"/>
            </w:pPr>
            <w:r w:rsidRPr="00BF2504">
              <w:t>CSWY</w:t>
            </w:r>
          </w:p>
        </w:tc>
        <w:tc>
          <w:tcPr>
            <w:tcW w:w="1036" w:type="pct"/>
            <w:vAlign w:val="center"/>
          </w:tcPr>
          <w:p w14:paraId="785784DE" w14:textId="7DCF0FA9" w:rsidR="00364040" w:rsidRPr="00BF2504" w:rsidRDefault="002D61AA" w:rsidP="00364040">
            <w:pPr>
              <w:pStyle w:val="TableBodyTextMIRB"/>
            </w:pPr>
            <w:r w:rsidRPr="00BF2504">
              <w:t>Sans objet</w:t>
            </w:r>
          </w:p>
        </w:tc>
        <w:tc>
          <w:tcPr>
            <w:tcW w:w="946" w:type="pct"/>
            <w:vAlign w:val="center"/>
          </w:tcPr>
          <w:p w14:paraId="5091303C" w14:textId="7BDD11CC" w:rsidR="00364040" w:rsidRPr="00BF2504" w:rsidRDefault="002D61AA" w:rsidP="00364040">
            <w:pPr>
              <w:pStyle w:val="TableBodyTextMIRB"/>
            </w:pPr>
            <w:r w:rsidRPr="00BF2504">
              <w:t>Sans objet</w:t>
            </w:r>
          </w:p>
        </w:tc>
        <w:tc>
          <w:tcPr>
            <w:tcW w:w="901" w:type="pct"/>
            <w:vAlign w:val="center"/>
          </w:tcPr>
          <w:p w14:paraId="6CF443BD" w14:textId="13A1B54D" w:rsidR="00364040" w:rsidRPr="00BF2504" w:rsidRDefault="002D61AA" w:rsidP="00364040">
            <w:pPr>
              <w:pStyle w:val="TableBodyTextMIRB"/>
            </w:pPr>
            <w:r w:rsidRPr="00BF2504">
              <w:t>Sans objet</w:t>
            </w:r>
          </w:p>
        </w:tc>
      </w:tr>
      <w:tr w:rsidR="00364040" w:rsidRPr="00BF2504" w14:paraId="7425A7F9" w14:textId="77777777" w:rsidTr="00364040">
        <w:trPr>
          <w:cantSplit/>
        </w:trPr>
        <w:tc>
          <w:tcPr>
            <w:tcW w:w="1126" w:type="pct"/>
            <w:vAlign w:val="center"/>
          </w:tcPr>
          <w:p w14:paraId="75D3A0B0" w14:textId="77777777" w:rsidR="00364040" w:rsidRPr="00BF2504" w:rsidRDefault="00364040" w:rsidP="00364040">
            <w:pPr>
              <w:pStyle w:val="TableBodyTextMIRB"/>
            </w:pPr>
            <w:r w:rsidRPr="00BF2504">
              <w:t>Centre</w:t>
            </w:r>
          </w:p>
        </w:tc>
        <w:tc>
          <w:tcPr>
            <w:tcW w:w="991" w:type="pct"/>
            <w:vAlign w:val="center"/>
          </w:tcPr>
          <w:p w14:paraId="52C86F0E" w14:textId="77777777" w:rsidR="00364040" w:rsidRPr="00BF2504" w:rsidRDefault="00364040" w:rsidP="00364040">
            <w:pPr>
              <w:pStyle w:val="TableBodyTextMIRB"/>
            </w:pPr>
            <w:r w:rsidRPr="00BF2504">
              <w:t>CTR</w:t>
            </w:r>
          </w:p>
        </w:tc>
        <w:tc>
          <w:tcPr>
            <w:tcW w:w="1036" w:type="pct"/>
            <w:vAlign w:val="center"/>
          </w:tcPr>
          <w:p w14:paraId="6E59544F" w14:textId="77777777" w:rsidR="00364040" w:rsidRPr="00BF2504" w:rsidRDefault="00364040" w:rsidP="00364040">
            <w:pPr>
              <w:pStyle w:val="TableBodyTextMIRB"/>
            </w:pPr>
            <w:r w:rsidRPr="00BF2504">
              <w:t>C</w:t>
            </w:r>
          </w:p>
        </w:tc>
        <w:tc>
          <w:tcPr>
            <w:tcW w:w="946" w:type="pct"/>
            <w:vAlign w:val="center"/>
          </w:tcPr>
          <w:p w14:paraId="74044DF0" w14:textId="66A03045" w:rsidR="00364040" w:rsidRPr="00BF2504" w:rsidRDefault="002D61AA" w:rsidP="00364040">
            <w:pPr>
              <w:pStyle w:val="TableBodyTextMIRB"/>
            </w:pPr>
            <w:r w:rsidRPr="00BF2504">
              <w:t>Sans objet</w:t>
            </w:r>
          </w:p>
        </w:tc>
        <w:tc>
          <w:tcPr>
            <w:tcW w:w="901" w:type="pct"/>
            <w:vAlign w:val="center"/>
          </w:tcPr>
          <w:p w14:paraId="642ED81C" w14:textId="0F5E4301" w:rsidR="00364040" w:rsidRPr="00BF2504" w:rsidRDefault="002D61AA" w:rsidP="00364040">
            <w:pPr>
              <w:pStyle w:val="TableBodyTextMIRB"/>
            </w:pPr>
            <w:r w:rsidRPr="00BF2504">
              <w:t>Sans objet</w:t>
            </w:r>
          </w:p>
        </w:tc>
      </w:tr>
      <w:tr w:rsidR="00364040" w:rsidRPr="00BF2504" w14:paraId="4C78556A" w14:textId="77777777" w:rsidTr="00364040">
        <w:trPr>
          <w:cantSplit/>
        </w:trPr>
        <w:tc>
          <w:tcPr>
            <w:tcW w:w="1126" w:type="pct"/>
            <w:vAlign w:val="center"/>
          </w:tcPr>
          <w:p w14:paraId="63A9FAAF" w14:textId="77777777" w:rsidR="00364040" w:rsidRPr="00BF2504" w:rsidRDefault="00364040" w:rsidP="00364040">
            <w:pPr>
              <w:pStyle w:val="TableBodyTextMIRB"/>
            </w:pPr>
            <w:r w:rsidRPr="00BF2504">
              <w:t>Cercle</w:t>
            </w:r>
          </w:p>
        </w:tc>
        <w:tc>
          <w:tcPr>
            <w:tcW w:w="991" w:type="pct"/>
            <w:vAlign w:val="center"/>
          </w:tcPr>
          <w:p w14:paraId="0B02F5E7" w14:textId="7A991005" w:rsidR="00364040" w:rsidRPr="00BF2504" w:rsidRDefault="002D61AA" w:rsidP="00364040">
            <w:pPr>
              <w:pStyle w:val="TableBodyTextMIRB"/>
            </w:pPr>
            <w:r w:rsidRPr="00BF2504">
              <w:t>Sans objet</w:t>
            </w:r>
          </w:p>
        </w:tc>
        <w:tc>
          <w:tcPr>
            <w:tcW w:w="1036" w:type="pct"/>
            <w:vAlign w:val="center"/>
          </w:tcPr>
          <w:p w14:paraId="0BA048BB" w14:textId="77777777" w:rsidR="00364040" w:rsidRPr="00BF2504" w:rsidRDefault="00364040" w:rsidP="00364040">
            <w:pPr>
              <w:pStyle w:val="TableBodyTextMIRB"/>
            </w:pPr>
            <w:r w:rsidRPr="00BF2504">
              <w:t>CERCLE</w:t>
            </w:r>
          </w:p>
        </w:tc>
        <w:tc>
          <w:tcPr>
            <w:tcW w:w="946" w:type="pct"/>
            <w:vAlign w:val="center"/>
          </w:tcPr>
          <w:p w14:paraId="1F12EF0C" w14:textId="29764500" w:rsidR="00364040" w:rsidRPr="00BF2504" w:rsidRDefault="002D61AA" w:rsidP="00364040">
            <w:pPr>
              <w:pStyle w:val="TableBodyTextMIRB"/>
            </w:pPr>
            <w:r w:rsidRPr="00BF2504">
              <w:t>Sans objet</w:t>
            </w:r>
          </w:p>
        </w:tc>
        <w:tc>
          <w:tcPr>
            <w:tcW w:w="901" w:type="pct"/>
            <w:vAlign w:val="center"/>
          </w:tcPr>
          <w:p w14:paraId="34697348" w14:textId="2E938608" w:rsidR="00364040" w:rsidRPr="00BF2504" w:rsidRDefault="002D61AA" w:rsidP="00364040">
            <w:pPr>
              <w:pStyle w:val="TableBodyTextMIRB"/>
            </w:pPr>
            <w:r w:rsidRPr="00BF2504">
              <w:t>Sans objet</w:t>
            </w:r>
          </w:p>
        </w:tc>
      </w:tr>
      <w:tr w:rsidR="00364040" w:rsidRPr="00BF2504" w14:paraId="4DA77EAA" w14:textId="77777777" w:rsidTr="00364040">
        <w:trPr>
          <w:cantSplit/>
        </w:trPr>
        <w:tc>
          <w:tcPr>
            <w:tcW w:w="1126" w:type="pct"/>
            <w:vAlign w:val="center"/>
          </w:tcPr>
          <w:p w14:paraId="3F71AF8E" w14:textId="77777777" w:rsidR="00364040" w:rsidRPr="00BF2504" w:rsidRDefault="00364040" w:rsidP="00364040">
            <w:pPr>
              <w:pStyle w:val="TableBodyTextMIRB"/>
            </w:pPr>
            <w:r w:rsidRPr="00BF2504">
              <w:t>Chart</w:t>
            </w:r>
          </w:p>
        </w:tc>
        <w:tc>
          <w:tcPr>
            <w:tcW w:w="991" w:type="pct"/>
            <w:vAlign w:val="center"/>
          </w:tcPr>
          <w:p w14:paraId="0768B195" w14:textId="77777777" w:rsidR="00364040" w:rsidRPr="00BF2504" w:rsidRDefault="00364040" w:rsidP="00364040">
            <w:pPr>
              <w:pStyle w:val="TableBodyTextMIRB"/>
            </w:pPr>
            <w:r w:rsidRPr="00BF2504">
              <w:t>CHART</w:t>
            </w:r>
          </w:p>
        </w:tc>
        <w:tc>
          <w:tcPr>
            <w:tcW w:w="1036" w:type="pct"/>
            <w:vAlign w:val="center"/>
          </w:tcPr>
          <w:p w14:paraId="5671502F" w14:textId="79A030A2" w:rsidR="00364040" w:rsidRPr="00BF2504" w:rsidRDefault="002D61AA" w:rsidP="00364040">
            <w:pPr>
              <w:pStyle w:val="TableBodyTextMIRB"/>
            </w:pPr>
            <w:r w:rsidRPr="00BF2504">
              <w:t>Sans objet</w:t>
            </w:r>
          </w:p>
        </w:tc>
        <w:tc>
          <w:tcPr>
            <w:tcW w:w="946" w:type="pct"/>
            <w:vAlign w:val="center"/>
          </w:tcPr>
          <w:p w14:paraId="541DF79C" w14:textId="13E613FD" w:rsidR="00364040" w:rsidRPr="00BF2504" w:rsidRDefault="002D61AA" w:rsidP="00364040">
            <w:pPr>
              <w:pStyle w:val="TableBodyTextMIRB"/>
            </w:pPr>
            <w:r w:rsidRPr="00BF2504">
              <w:t>Sans objet</w:t>
            </w:r>
          </w:p>
        </w:tc>
        <w:tc>
          <w:tcPr>
            <w:tcW w:w="901" w:type="pct"/>
            <w:vAlign w:val="center"/>
          </w:tcPr>
          <w:p w14:paraId="1CB10207" w14:textId="2A7564BF" w:rsidR="00364040" w:rsidRPr="00BF2504" w:rsidRDefault="002D61AA" w:rsidP="00364040">
            <w:pPr>
              <w:pStyle w:val="TableBodyTextMIRB"/>
            </w:pPr>
            <w:r w:rsidRPr="00BF2504">
              <w:t>Sans objet</w:t>
            </w:r>
          </w:p>
        </w:tc>
      </w:tr>
      <w:tr w:rsidR="00364040" w:rsidRPr="00BF2504" w14:paraId="03F18C50" w14:textId="77777777" w:rsidTr="00364040">
        <w:trPr>
          <w:cantSplit/>
        </w:trPr>
        <w:tc>
          <w:tcPr>
            <w:tcW w:w="1126" w:type="pct"/>
            <w:vAlign w:val="center"/>
          </w:tcPr>
          <w:p w14:paraId="2DB31B79" w14:textId="77777777" w:rsidR="00364040" w:rsidRPr="00BF2504" w:rsidRDefault="00364040" w:rsidP="00364040">
            <w:pPr>
              <w:pStyle w:val="TableBodyTextMIRB"/>
            </w:pPr>
            <w:r w:rsidRPr="00BF2504">
              <w:t>Chase</w:t>
            </w:r>
          </w:p>
        </w:tc>
        <w:tc>
          <w:tcPr>
            <w:tcW w:w="991" w:type="pct"/>
            <w:vAlign w:val="center"/>
          </w:tcPr>
          <w:p w14:paraId="4B31B105" w14:textId="77777777" w:rsidR="00364040" w:rsidRPr="00BF2504" w:rsidRDefault="00364040" w:rsidP="00364040">
            <w:pPr>
              <w:pStyle w:val="TableBodyTextMIRB"/>
            </w:pPr>
            <w:r w:rsidRPr="00BF2504">
              <w:t>CHASE</w:t>
            </w:r>
          </w:p>
        </w:tc>
        <w:tc>
          <w:tcPr>
            <w:tcW w:w="1036" w:type="pct"/>
            <w:vAlign w:val="center"/>
          </w:tcPr>
          <w:p w14:paraId="4C60F245" w14:textId="3DF97D4B" w:rsidR="00364040" w:rsidRPr="00BF2504" w:rsidRDefault="002D61AA" w:rsidP="00364040">
            <w:pPr>
              <w:pStyle w:val="TableBodyTextMIRB"/>
            </w:pPr>
            <w:r w:rsidRPr="00BF2504">
              <w:t>Sans objet</w:t>
            </w:r>
          </w:p>
        </w:tc>
        <w:tc>
          <w:tcPr>
            <w:tcW w:w="946" w:type="pct"/>
            <w:vAlign w:val="center"/>
          </w:tcPr>
          <w:p w14:paraId="3E3B18A8" w14:textId="25048B0B" w:rsidR="00364040" w:rsidRPr="00BF2504" w:rsidRDefault="002D61AA" w:rsidP="00364040">
            <w:pPr>
              <w:pStyle w:val="TableBodyTextMIRB"/>
            </w:pPr>
            <w:r w:rsidRPr="00BF2504">
              <w:t>Sans objet</w:t>
            </w:r>
          </w:p>
        </w:tc>
        <w:tc>
          <w:tcPr>
            <w:tcW w:w="901" w:type="pct"/>
            <w:vAlign w:val="center"/>
          </w:tcPr>
          <w:p w14:paraId="7C2DCBD4" w14:textId="33B8093B" w:rsidR="00364040" w:rsidRPr="00BF2504" w:rsidRDefault="002D61AA" w:rsidP="00364040">
            <w:pPr>
              <w:pStyle w:val="TableBodyTextMIRB"/>
            </w:pPr>
            <w:r w:rsidRPr="00BF2504">
              <w:t>Sans objet</w:t>
            </w:r>
          </w:p>
        </w:tc>
      </w:tr>
      <w:tr w:rsidR="00364040" w:rsidRPr="00BF2504" w14:paraId="51CED37B" w14:textId="77777777" w:rsidTr="00364040">
        <w:trPr>
          <w:cantSplit/>
        </w:trPr>
        <w:tc>
          <w:tcPr>
            <w:tcW w:w="1126" w:type="pct"/>
            <w:vAlign w:val="center"/>
          </w:tcPr>
          <w:p w14:paraId="64A09C1F" w14:textId="77777777" w:rsidR="00364040" w:rsidRPr="00BF2504" w:rsidRDefault="00364040" w:rsidP="00364040">
            <w:pPr>
              <w:pStyle w:val="TableBodyTextMIRB"/>
            </w:pPr>
            <w:r w:rsidRPr="00BF2504">
              <w:t>Chemin</w:t>
            </w:r>
          </w:p>
        </w:tc>
        <w:tc>
          <w:tcPr>
            <w:tcW w:w="991" w:type="pct"/>
            <w:vAlign w:val="center"/>
          </w:tcPr>
          <w:p w14:paraId="009240E9" w14:textId="580453E6" w:rsidR="00364040" w:rsidRPr="00BF2504" w:rsidRDefault="002D61AA" w:rsidP="00364040">
            <w:pPr>
              <w:pStyle w:val="TableBodyTextMIRB"/>
              <w:rPr>
                <w:b/>
              </w:rPr>
            </w:pPr>
            <w:r w:rsidRPr="00BF2504">
              <w:t>Sans objet</w:t>
            </w:r>
          </w:p>
        </w:tc>
        <w:tc>
          <w:tcPr>
            <w:tcW w:w="1036" w:type="pct"/>
            <w:vAlign w:val="center"/>
          </w:tcPr>
          <w:p w14:paraId="05D0D07D" w14:textId="77777777" w:rsidR="00364040" w:rsidRPr="00BF2504" w:rsidRDefault="00364040" w:rsidP="00364040">
            <w:pPr>
              <w:pStyle w:val="TableBodyTextMIRB"/>
            </w:pPr>
            <w:r w:rsidRPr="00BF2504">
              <w:t>CH</w:t>
            </w:r>
          </w:p>
        </w:tc>
        <w:tc>
          <w:tcPr>
            <w:tcW w:w="946" w:type="pct"/>
            <w:vAlign w:val="center"/>
          </w:tcPr>
          <w:p w14:paraId="36DAF479" w14:textId="3C3ABE23" w:rsidR="00364040" w:rsidRPr="00BF2504" w:rsidRDefault="002D61AA" w:rsidP="00364040">
            <w:pPr>
              <w:pStyle w:val="TableBodyTextMIRB"/>
            </w:pPr>
            <w:r w:rsidRPr="00BF2504">
              <w:t>Sans objet</w:t>
            </w:r>
          </w:p>
        </w:tc>
        <w:tc>
          <w:tcPr>
            <w:tcW w:w="901" w:type="pct"/>
            <w:vAlign w:val="center"/>
          </w:tcPr>
          <w:p w14:paraId="08E1999D" w14:textId="0BA6F3E1" w:rsidR="00364040" w:rsidRPr="00BF2504" w:rsidRDefault="002D61AA" w:rsidP="00364040">
            <w:pPr>
              <w:pStyle w:val="TableBodyTextMIRB"/>
            </w:pPr>
            <w:r w:rsidRPr="00BF2504">
              <w:t>Sans objet</w:t>
            </w:r>
          </w:p>
        </w:tc>
      </w:tr>
      <w:tr w:rsidR="00364040" w:rsidRPr="00BF2504" w14:paraId="4E40EE1D" w14:textId="77777777" w:rsidTr="00364040">
        <w:trPr>
          <w:cantSplit/>
        </w:trPr>
        <w:tc>
          <w:tcPr>
            <w:tcW w:w="1126" w:type="pct"/>
            <w:vAlign w:val="center"/>
          </w:tcPr>
          <w:p w14:paraId="0693FF69" w14:textId="77777777" w:rsidR="00364040" w:rsidRPr="00BF2504" w:rsidRDefault="00364040" w:rsidP="00364040">
            <w:pPr>
              <w:pStyle w:val="TableBodyTextMIRB"/>
            </w:pPr>
            <w:r w:rsidRPr="00BF2504">
              <w:t>Circle</w:t>
            </w:r>
          </w:p>
        </w:tc>
        <w:tc>
          <w:tcPr>
            <w:tcW w:w="991" w:type="pct"/>
            <w:vAlign w:val="center"/>
          </w:tcPr>
          <w:p w14:paraId="76BA1DEE" w14:textId="77777777" w:rsidR="00364040" w:rsidRPr="00BF2504" w:rsidRDefault="00364040" w:rsidP="00364040">
            <w:pPr>
              <w:pStyle w:val="TableBodyTextMIRB"/>
            </w:pPr>
            <w:r w:rsidRPr="00BF2504">
              <w:t>CIR</w:t>
            </w:r>
          </w:p>
        </w:tc>
        <w:tc>
          <w:tcPr>
            <w:tcW w:w="1036" w:type="pct"/>
            <w:vAlign w:val="center"/>
          </w:tcPr>
          <w:p w14:paraId="5D1B3BE7" w14:textId="16635638" w:rsidR="00364040" w:rsidRPr="00BF2504" w:rsidRDefault="002D61AA" w:rsidP="00364040">
            <w:pPr>
              <w:pStyle w:val="TableBodyTextMIRB"/>
            </w:pPr>
            <w:r w:rsidRPr="00BF2504">
              <w:t>Sans objet</w:t>
            </w:r>
          </w:p>
        </w:tc>
        <w:tc>
          <w:tcPr>
            <w:tcW w:w="946" w:type="pct"/>
            <w:vAlign w:val="center"/>
          </w:tcPr>
          <w:p w14:paraId="78D60447" w14:textId="2AEC863C" w:rsidR="00364040" w:rsidRPr="00BF2504" w:rsidRDefault="002D61AA" w:rsidP="00364040">
            <w:pPr>
              <w:pStyle w:val="TableBodyTextMIRB"/>
            </w:pPr>
            <w:r w:rsidRPr="00BF2504">
              <w:t>Sans objet</w:t>
            </w:r>
          </w:p>
        </w:tc>
        <w:tc>
          <w:tcPr>
            <w:tcW w:w="901" w:type="pct"/>
            <w:vAlign w:val="center"/>
          </w:tcPr>
          <w:p w14:paraId="456EFF32" w14:textId="79AAB207" w:rsidR="00364040" w:rsidRPr="00BF2504" w:rsidRDefault="002D61AA" w:rsidP="00364040">
            <w:pPr>
              <w:pStyle w:val="TableBodyTextMIRB"/>
            </w:pPr>
            <w:r w:rsidRPr="00BF2504">
              <w:t>Sans objet</w:t>
            </w:r>
          </w:p>
        </w:tc>
      </w:tr>
      <w:tr w:rsidR="00364040" w:rsidRPr="00BF2504" w14:paraId="1DB040C7" w14:textId="77777777" w:rsidTr="00364040">
        <w:trPr>
          <w:cantSplit/>
        </w:trPr>
        <w:tc>
          <w:tcPr>
            <w:tcW w:w="1126" w:type="pct"/>
            <w:vAlign w:val="center"/>
          </w:tcPr>
          <w:p w14:paraId="2BFBBD48" w14:textId="77777777" w:rsidR="00364040" w:rsidRPr="00BF2504" w:rsidRDefault="00364040" w:rsidP="00364040">
            <w:pPr>
              <w:pStyle w:val="TableBodyTextMIRB"/>
            </w:pPr>
            <w:r w:rsidRPr="00BF2504">
              <w:t>Circuit</w:t>
            </w:r>
          </w:p>
        </w:tc>
        <w:tc>
          <w:tcPr>
            <w:tcW w:w="991" w:type="pct"/>
            <w:vAlign w:val="center"/>
          </w:tcPr>
          <w:p w14:paraId="73993876" w14:textId="77777777" w:rsidR="00364040" w:rsidRPr="00BF2504" w:rsidRDefault="00364040" w:rsidP="00364040">
            <w:pPr>
              <w:pStyle w:val="TableBodyTextMIRB"/>
            </w:pPr>
            <w:r w:rsidRPr="00BF2504">
              <w:t>CIRCT</w:t>
            </w:r>
          </w:p>
        </w:tc>
        <w:tc>
          <w:tcPr>
            <w:tcW w:w="1036" w:type="pct"/>
            <w:vAlign w:val="center"/>
          </w:tcPr>
          <w:p w14:paraId="581807BE" w14:textId="5BBB7A54" w:rsidR="00364040" w:rsidRPr="00BF2504" w:rsidRDefault="002D61AA" w:rsidP="00364040">
            <w:pPr>
              <w:pStyle w:val="TableBodyTextMIRB"/>
            </w:pPr>
            <w:r w:rsidRPr="00BF2504">
              <w:t>Sans objet</w:t>
            </w:r>
          </w:p>
        </w:tc>
        <w:tc>
          <w:tcPr>
            <w:tcW w:w="946" w:type="pct"/>
            <w:vAlign w:val="center"/>
          </w:tcPr>
          <w:p w14:paraId="2CEDEE0C" w14:textId="2F84CB80" w:rsidR="00364040" w:rsidRPr="00BF2504" w:rsidRDefault="002D61AA" w:rsidP="00364040">
            <w:pPr>
              <w:pStyle w:val="TableBodyTextMIRB"/>
            </w:pPr>
            <w:r w:rsidRPr="00BF2504">
              <w:t>Sans objet</w:t>
            </w:r>
          </w:p>
        </w:tc>
        <w:tc>
          <w:tcPr>
            <w:tcW w:w="901" w:type="pct"/>
            <w:vAlign w:val="center"/>
          </w:tcPr>
          <w:p w14:paraId="3ED21D06" w14:textId="010CF473" w:rsidR="00364040" w:rsidRPr="00BF2504" w:rsidRDefault="002D61AA" w:rsidP="00364040">
            <w:pPr>
              <w:pStyle w:val="TableBodyTextMIRB"/>
            </w:pPr>
            <w:r w:rsidRPr="00BF2504">
              <w:t>Sans objet</w:t>
            </w:r>
          </w:p>
        </w:tc>
      </w:tr>
      <w:tr w:rsidR="00364040" w:rsidRPr="00BF2504" w14:paraId="32997C87" w14:textId="77777777" w:rsidTr="00364040">
        <w:trPr>
          <w:cantSplit/>
        </w:trPr>
        <w:tc>
          <w:tcPr>
            <w:tcW w:w="1126" w:type="pct"/>
            <w:vAlign w:val="center"/>
          </w:tcPr>
          <w:p w14:paraId="0DB1E4B8" w14:textId="77777777" w:rsidR="00364040" w:rsidRPr="00BF2504" w:rsidRDefault="00364040" w:rsidP="00364040">
            <w:pPr>
              <w:pStyle w:val="TableBodyTextMIRB"/>
            </w:pPr>
            <w:r w:rsidRPr="00BF2504">
              <w:t>Cliffs</w:t>
            </w:r>
          </w:p>
        </w:tc>
        <w:tc>
          <w:tcPr>
            <w:tcW w:w="991" w:type="pct"/>
            <w:vAlign w:val="center"/>
          </w:tcPr>
          <w:p w14:paraId="7CA012D3" w14:textId="77777777" w:rsidR="00364040" w:rsidRPr="00BF2504" w:rsidRDefault="00364040" w:rsidP="00364040">
            <w:pPr>
              <w:pStyle w:val="TableBodyTextMIRB"/>
            </w:pPr>
            <w:r w:rsidRPr="00BF2504">
              <w:t>CLFS</w:t>
            </w:r>
          </w:p>
        </w:tc>
        <w:tc>
          <w:tcPr>
            <w:tcW w:w="1036" w:type="pct"/>
            <w:vAlign w:val="center"/>
          </w:tcPr>
          <w:p w14:paraId="23FF1A65" w14:textId="57B13FE9" w:rsidR="00364040" w:rsidRPr="00BF2504" w:rsidRDefault="002D61AA" w:rsidP="00364040">
            <w:pPr>
              <w:pStyle w:val="TableBodyTextMIRB"/>
            </w:pPr>
            <w:r w:rsidRPr="00BF2504">
              <w:t>Sans objet</w:t>
            </w:r>
          </w:p>
        </w:tc>
        <w:tc>
          <w:tcPr>
            <w:tcW w:w="946" w:type="pct"/>
            <w:vAlign w:val="center"/>
          </w:tcPr>
          <w:p w14:paraId="0CA46458" w14:textId="4D49E329" w:rsidR="00364040" w:rsidRPr="00BF2504" w:rsidRDefault="002D61AA" w:rsidP="00364040">
            <w:pPr>
              <w:pStyle w:val="TableBodyTextMIRB"/>
            </w:pPr>
            <w:r w:rsidRPr="00BF2504">
              <w:t>Sans objet</w:t>
            </w:r>
          </w:p>
        </w:tc>
        <w:tc>
          <w:tcPr>
            <w:tcW w:w="901" w:type="pct"/>
            <w:vAlign w:val="center"/>
          </w:tcPr>
          <w:p w14:paraId="19AA3AAB" w14:textId="5D2F2A04" w:rsidR="00364040" w:rsidRPr="00BF2504" w:rsidRDefault="002D61AA" w:rsidP="00364040">
            <w:pPr>
              <w:pStyle w:val="TableBodyTextMIRB"/>
            </w:pPr>
            <w:r w:rsidRPr="00BF2504">
              <w:t>Sans objet</w:t>
            </w:r>
          </w:p>
        </w:tc>
      </w:tr>
      <w:tr w:rsidR="00364040" w:rsidRPr="00BF2504" w14:paraId="12A4F374" w14:textId="77777777" w:rsidTr="00364040">
        <w:trPr>
          <w:cantSplit/>
        </w:trPr>
        <w:tc>
          <w:tcPr>
            <w:tcW w:w="1126" w:type="pct"/>
            <w:vAlign w:val="center"/>
          </w:tcPr>
          <w:p w14:paraId="454B08AE" w14:textId="77777777" w:rsidR="00364040" w:rsidRPr="00BF2504" w:rsidRDefault="00364040" w:rsidP="00364040">
            <w:pPr>
              <w:pStyle w:val="TableBodyTextMIRB"/>
            </w:pPr>
            <w:r w:rsidRPr="00BF2504">
              <w:t>Close</w:t>
            </w:r>
          </w:p>
        </w:tc>
        <w:tc>
          <w:tcPr>
            <w:tcW w:w="991" w:type="pct"/>
            <w:vAlign w:val="center"/>
          </w:tcPr>
          <w:p w14:paraId="6A98D98B" w14:textId="77777777" w:rsidR="00364040" w:rsidRPr="00BF2504" w:rsidRDefault="00364040" w:rsidP="00364040">
            <w:pPr>
              <w:pStyle w:val="TableBodyTextMIRB"/>
            </w:pPr>
            <w:r w:rsidRPr="00BF2504">
              <w:t>CLOSE</w:t>
            </w:r>
          </w:p>
        </w:tc>
        <w:tc>
          <w:tcPr>
            <w:tcW w:w="1036" w:type="pct"/>
            <w:vAlign w:val="center"/>
          </w:tcPr>
          <w:p w14:paraId="04DE9DA4" w14:textId="4375291F" w:rsidR="00364040" w:rsidRPr="00BF2504" w:rsidRDefault="002D61AA" w:rsidP="00364040">
            <w:pPr>
              <w:pStyle w:val="TableBodyTextMIRB"/>
            </w:pPr>
            <w:r w:rsidRPr="00BF2504">
              <w:t>Sans objet</w:t>
            </w:r>
          </w:p>
        </w:tc>
        <w:tc>
          <w:tcPr>
            <w:tcW w:w="946" w:type="pct"/>
            <w:vAlign w:val="center"/>
          </w:tcPr>
          <w:p w14:paraId="6B523E85" w14:textId="152F1AA4" w:rsidR="00364040" w:rsidRPr="00BF2504" w:rsidRDefault="002D61AA" w:rsidP="00364040">
            <w:pPr>
              <w:pStyle w:val="TableBodyTextMIRB"/>
            </w:pPr>
            <w:r w:rsidRPr="00BF2504">
              <w:t>Sans objet</w:t>
            </w:r>
          </w:p>
        </w:tc>
        <w:tc>
          <w:tcPr>
            <w:tcW w:w="901" w:type="pct"/>
            <w:vAlign w:val="center"/>
          </w:tcPr>
          <w:p w14:paraId="4D355905" w14:textId="4D9EF347" w:rsidR="00364040" w:rsidRPr="00BF2504" w:rsidRDefault="002D61AA" w:rsidP="00364040">
            <w:pPr>
              <w:pStyle w:val="TableBodyTextMIRB"/>
            </w:pPr>
            <w:r w:rsidRPr="00BF2504">
              <w:t>Sans objet</w:t>
            </w:r>
          </w:p>
        </w:tc>
      </w:tr>
      <w:tr w:rsidR="00364040" w:rsidRPr="00BF2504" w14:paraId="2251C069" w14:textId="77777777" w:rsidTr="00364040">
        <w:trPr>
          <w:cantSplit/>
        </w:trPr>
        <w:tc>
          <w:tcPr>
            <w:tcW w:w="1126" w:type="pct"/>
            <w:vAlign w:val="center"/>
          </w:tcPr>
          <w:p w14:paraId="5D1C6C6D" w14:textId="77777777" w:rsidR="00364040" w:rsidRPr="00BF2504" w:rsidRDefault="00364040" w:rsidP="00364040">
            <w:pPr>
              <w:pStyle w:val="TableBodyTextMIRB"/>
            </w:pPr>
            <w:r w:rsidRPr="00BF2504">
              <w:t>Club</w:t>
            </w:r>
          </w:p>
        </w:tc>
        <w:tc>
          <w:tcPr>
            <w:tcW w:w="991" w:type="pct"/>
            <w:vAlign w:val="center"/>
          </w:tcPr>
          <w:p w14:paraId="26786FC9" w14:textId="77777777" w:rsidR="00364040" w:rsidRPr="00BF2504" w:rsidRDefault="00364040" w:rsidP="00364040">
            <w:pPr>
              <w:pStyle w:val="TableBodyTextMIRB"/>
            </w:pPr>
            <w:r w:rsidRPr="00BF2504">
              <w:t>CLUB</w:t>
            </w:r>
          </w:p>
        </w:tc>
        <w:tc>
          <w:tcPr>
            <w:tcW w:w="1036" w:type="pct"/>
            <w:vAlign w:val="center"/>
          </w:tcPr>
          <w:p w14:paraId="756531DB" w14:textId="079A6A96" w:rsidR="00364040" w:rsidRPr="00BF2504" w:rsidRDefault="002D61AA" w:rsidP="00364040">
            <w:pPr>
              <w:pStyle w:val="TableBodyTextMIRB"/>
            </w:pPr>
            <w:r w:rsidRPr="00BF2504">
              <w:t>Sans objet</w:t>
            </w:r>
          </w:p>
        </w:tc>
        <w:tc>
          <w:tcPr>
            <w:tcW w:w="946" w:type="pct"/>
            <w:vAlign w:val="center"/>
          </w:tcPr>
          <w:p w14:paraId="46369578" w14:textId="405155CE" w:rsidR="00364040" w:rsidRPr="00BF2504" w:rsidRDefault="002D61AA" w:rsidP="00364040">
            <w:pPr>
              <w:pStyle w:val="TableBodyTextMIRB"/>
            </w:pPr>
            <w:r w:rsidRPr="00BF2504">
              <w:t>Sans objet</w:t>
            </w:r>
          </w:p>
        </w:tc>
        <w:tc>
          <w:tcPr>
            <w:tcW w:w="901" w:type="pct"/>
            <w:vAlign w:val="center"/>
          </w:tcPr>
          <w:p w14:paraId="371100A0" w14:textId="6F6DE293" w:rsidR="00364040" w:rsidRPr="00BF2504" w:rsidRDefault="002D61AA" w:rsidP="00364040">
            <w:pPr>
              <w:pStyle w:val="TableBodyTextMIRB"/>
            </w:pPr>
            <w:r w:rsidRPr="00BF2504">
              <w:t>Sans objet</w:t>
            </w:r>
          </w:p>
        </w:tc>
      </w:tr>
      <w:tr w:rsidR="00364040" w:rsidRPr="00BF2504" w14:paraId="79348320" w14:textId="77777777" w:rsidTr="00364040">
        <w:trPr>
          <w:cantSplit/>
        </w:trPr>
        <w:tc>
          <w:tcPr>
            <w:tcW w:w="1126" w:type="pct"/>
            <w:vAlign w:val="center"/>
          </w:tcPr>
          <w:p w14:paraId="354F3E28" w14:textId="77777777" w:rsidR="00364040" w:rsidRPr="00BF2504" w:rsidRDefault="00364040" w:rsidP="00364040">
            <w:pPr>
              <w:pStyle w:val="TableBodyTextMIRB"/>
            </w:pPr>
            <w:r w:rsidRPr="00BF2504">
              <w:t>Common</w:t>
            </w:r>
          </w:p>
        </w:tc>
        <w:tc>
          <w:tcPr>
            <w:tcW w:w="991" w:type="pct"/>
            <w:vAlign w:val="center"/>
          </w:tcPr>
          <w:p w14:paraId="3C105F58" w14:textId="77777777" w:rsidR="00364040" w:rsidRPr="00BF2504" w:rsidRDefault="00364040" w:rsidP="00364040">
            <w:pPr>
              <w:pStyle w:val="TableBodyTextMIRB"/>
            </w:pPr>
            <w:r w:rsidRPr="00BF2504">
              <w:t>COMMON</w:t>
            </w:r>
          </w:p>
        </w:tc>
        <w:tc>
          <w:tcPr>
            <w:tcW w:w="1036" w:type="pct"/>
            <w:vAlign w:val="center"/>
          </w:tcPr>
          <w:p w14:paraId="5B269280" w14:textId="648C6E8A" w:rsidR="00364040" w:rsidRPr="00BF2504" w:rsidRDefault="002D61AA" w:rsidP="00364040">
            <w:pPr>
              <w:pStyle w:val="TableBodyTextMIRB"/>
            </w:pPr>
            <w:r w:rsidRPr="00BF2504">
              <w:t>Sans objet</w:t>
            </w:r>
          </w:p>
        </w:tc>
        <w:tc>
          <w:tcPr>
            <w:tcW w:w="946" w:type="pct"/>
            <w:vAlign w:val="center"/>
          </w:tcPr>
          <w:p w14:paraId="71CF290A" w14:textId="256082E9" w:rsidR="00364040" w:rsidRPr="00BF2504" w:rsidRDefault="002D61AA" w:rsidP="00364040">
            <w:pPr>
              <w:pStyle w:val="TableBodyTextMIRB"/>
            </w:pPr>
            <w:r w:rsidRPr="00BF2504">
              <w:t>Sans objet</w:t>
            </w:r>
          </w:p>
        </w:tc>
        <w:tc>
          <w:tcPr>
            <w:tcW w:w="901" w:type="pct"/>
            <w:vAlign w:val="center"/>
          </w:tcPr>
          <w:p w14:paraId="33665E18" w14:textId="26EA8865" w:rsidR="00364040" w:rsidRPr="00BF2504" w:rsidRDefault="002D61AA" w:rsidP="00364040">
            <w:pPr>
              <w:pStyle w:val="TableBodyTextMIRB"/>
            </w:pPr>
            <w:r w:rsidRPr="00BF2504">
              <w:t>Sans objet</w:t>
            </w:r>
          </w:p>
        </w:tc>
      </w:tr>
      <w:tr w:rsidR="00364040" w:rsidRPr="00BF2504" w14:paraId="7652C23C" w14:textId="77777777" w:rsidTr="00364040">
        <w:trPr>
          <w:cantSplit/>
        </w:trPr>
        <w:tc>
          <w:tcPr>
            <w:tcW w:w="1126" w:type="pct"/>
            <w:vAlign w:val="center"/>
          </w:tcPr>
          <w:p w14:paraId="6E975C9B" w14:textId="77777777" w:rsidR="00364040" w:rsidRPr="00BF2504" w:rsidRDefault="00364040" w:rsidP="00364040">
            <w:pPr>
              <w:pStyle w:val="TableBodyTextMIRB"/>
            </w:pPr>
            <w:r w:rsidRPr="00BF2504">
              <w:t>Concession Road</w:t>
            </w:r>
          </w:p>
        </w:tc>
        <w:tc>
          <w:tcPr>
            <w:tcW w:w="991" w:type="pct"/>
            <w:vAlign w:val="center"/>
          </w:tcPr>
          <w:p w14:paraId="3FC89B6C" w14:textId="77777777" w:rsidR="00364040" w:rsidRPr="00BF2504" w:rsidRDefault="00364040" w:rsidP="00364040">
            <w:pPr>
              <w:pStyle w:val="TableBodyTextMIRB"/>
            </w:pPr>
            <w:r w:rsidRPr="00BF2504">
              <w:t>CON RD</w:t>
            </w:r>
          </w:p>
        </w:tc>
        <w:tc>
          <w:tcPr>
            <w:tcW w:w="1036" w:type="pct"/>
            <w:vAlign w:val="center"/>
          </w:tcPr>
          <w:p w14:paraId="0DFF547B" w14:textId="481E1FA2" w:rsidR="00364040" w:rsidRPr="00BF2504" w:rsidRDefault="002D61AA" w:rsidP="00364040">
            <w:pPr>
              <w:pStyle w:val="TableBodyTextMIRB"/>
            </w:pPr>
            <w:r w:rsidRPr="00BF2504">
              <w:t>Sans objet</w:t>
            </w:r>
          </w:p>
        </w:tc>
        <w:tc>
          <w:tcPr>
            <w:tcW w:w="946" w:type="pct"/>
            <w:vAlign w:val="center"/>
          </w:tcPr>
          <w:p w14:paraId="1758A8C9" w14:textId="7829AC41" w:rsidR="00364040" w:rsidRPr="00BF2504" w:rsidRDefault="002D61AA" w:rsidP="00364040">
            <w:pPr>
              <w:pStyle w:val="TableBodyTextMIRB"/>
            </w:pPr>
            <w:r w:rsidRPr="00BF2504">
              <w:t>Sans objet</w:t>
            </w:r>
          </w:p>
        </w:tc>
        <w:tc>
          <w:tcPr>
            <w:tcW w:w="901" w:type="pct"/>
            <w:vAlign w:val="center"/>
          </w:tcPr>
          <w:p w14:paraId="3F4FE00A" w14:textId="41A70A77" w:rsidR="00364040" w:rsidRPr="00BF2504" w:rsidRDefault="002D61AA" w:rsidP="00364040">
            <w:pPr>
              <w:pStyle w:val="TableBodyTextMIRB"/>
            </w:pPr>
            <w:r w:rsidRPr="00BF2504">
              <w:t>Sans objet</w:t>
            </w:r>
          </w:p>
        </w:tc>
      </w:tr>
      <w:tr w:rsidR="00364040" w:rsidRPr="00BF2504" w14:paraId="5C1FF248" w14:textId="77777777" w:rsidTr="00364040">
        <w:trPr>
          <w:cantSplit/>
        </w:trPr>
        <w:tc>
          <w:tcPr>
            <w:tcW w:w="1126" w:type="pct"/>
            <w:vAlign w:val="center"/>
          </w:tcPr>
          <w:p w14:paraId="5FF2797F" w14:textId="77777777" w:rsidR="00364040" w:rsidRPr="00BF2504" w:rsidRDefault="00364040" w:rsidP="00364040">
            <w:pPr>
              <w:pStyle w:val="TableBodyTextMIRB"/>
            </w:pPr>
            <w:r w:rsidRPr="00BF2504">
              <w:t>Concession</w:t>
            </w:r>
          </w:p>
        </w:tc>
        <w:tc>
          <w:tcPr>
            <w:tcW w:w="991" w:type="pct"/>
            <w:vAlign w:val="center"/>
          </w:tcPr>
          <w:p w14:paraId="742BE728" w14:textId="77777777" w:rsidR="00364040" w:rsidRPr="00BF2504" w:rsidRDefault="00364040" w:rsidP="00364040">
            <w:pPr>
              <w:pStyle w:val="TableBodyTextMIRB"/>
            </w:pPr>
            <w:r w:rsidRPr="00BF2504">
              <w:t>CONC</w:t>
            </w:r>
          </w:p>
        </w:tc>
        <w:tc>
          <w:tcPr>
            <w:tcW w:w="1036" w:type="pct"/>
            <w:vAlign w:val="center"/>
          </w:tcPr>
          <w:p w14:paraId="534FEA8F" w14:textId="581F6C8E" w:rsidR="00364040" w:rsidRPr="00BF2504" w:rsidRDefault="002D61AA" w:rsidP="00364040">
            <w:pPr>
              <w:pStyle w:val="TableBodyTextMIRB"/>
            </w:pPr>
            <w:r w:rsidRPr="00BF2504">
              <w:t>Sans objet</w:t>
            </w:r>
          </w:p>
        </w:tc>
        <w:tc>
          <w:tcPr>
            <w:tcW w:w="946" w:type="pct"/>
            <w:vAlign w:val="center"/>
          </w:tcPr>
          <w:p w14:paraId="3BE641B2" w14:textId="7F83283F" w:rsidR="00364040" w:rsidRPr="00BF2504" w:rsidRDefault="002D61AA" w:rsidP="00364040">
            <w:pPr>
              <w:pStyle w:val="TableBodyTextMIRB"/>
            </w:pPr>
            <w:r w:rsidRPr="00BF2504">
              <w:t>Sans objet</w:t>
            </w:r>
          </w:p>
        </w:tc>
        <w:tc>
          <w:tcPr>
            <w:tcW w:w="901" w:type="pct"/>
            <w:vAlign w:val="center"/>
          </w:tcPr>
          <w:p w14:paraId="0B732A06" w14:textId="1362A361" w:rsidR="00364040" w:rsidRPr="00BF2504" w:rsidRDefault="002D61AA" w:rsidP="00364040">
            <w:pPr>
              <w:pStyle w:val="TableBodyTextMIRB"/>
            </w:pPr>
            <w:r w:rsidRPr="00BF2504">
              <w:t>Sans objet</w:t>
            </w:r>
          </w:p>
        </w:tc>
      </w:tr>
      <w:tr w:rsidR="00364040" w:rsidRPr="00BF2504" w14:paraId="1AB77E16" w14:textId="77777777" w:rsidTr="00364040">
        <w:trPr>
          <w:cantSplit/>
        </w:trPr>
        <w:tc>
          <w:tcPr>
            <w:tcW w:w="1126" w:type="pct"/>
            <w:vAlign w:val="center"/>
          </w:tcPr>
          <w:p w14:paraId="509EA6A5" w14:textId="77777777" w:rsidR="00364040" w:rsidRPr="00BF2504" w:rsidRDefault="00364040" w:rsidP="00364040">
            <w:pPr>
              <w:pStyle w:val="TableBodyTextMIRB"/>
            </w:pPr>
            <w:r w:rsidRPr="00BF2504">
              <w:t>Copse</w:t>
            </w:r>
          </w:p>
        </w:tc>
        <w:tc>
          <w:tcPr>
            <w:tcW w:w="991" w:type="pct"/>
            <w:vAlign w:val="center"/>
          </w:tcPr>
          <w:p w14:paraId="716BF6C2" w14:textId="77777777" w:rsidR="00364040" w:rsidRPr="00BF2504" w:rsidRDefault="00364040" w:rsidP="00364040">
            <w:pPr>
              <w:pStyle w:val="TableBodyTextMIRB"/>
            </w:pPr>
            <w:r w:rsidRPr="00BF2504">
              <w:t>COPSE</w:t>
            </w:r>
          </w:p>
        </w:tc>
        <w:tc>
          <w:tcPr>
            <w:tcW w:w="1036" w:type="pct"/>
            <w:vAlign w:val="center"/>
          </w:tcPr>
          <w:p w14:paraId="55E6631E" w14:textId="27731D02" w:rsidR="00364040" w:rsidRPr="00BF2504" w:rsidRDefault="002D61AA" w:rsidP="00364040">
            <w:pPr>
              <w:pStyle w:val="TableBodyTextMIRB"/>
            </w:pPr>
            <w:r w:rsidRPr="00BF2504">
              <w:t>Sans objet</w:t>
            </w:r>
          </w:p>
        </w:tc>
        <w:tc>
          <w:tcPr>
            <w:tcW w:w="946" w:type="pct"/>
            <w:vAlign w:val="center"/>
          </w:tcPr>
          <w:p w14:paraId="02754C72" w14:textId="76DD32F2" w:rsidR="00364040" w:rsidRPr="00BF2504" w:rsidRDefault="002D61AA" w:rsidP="00364040">
            <w:pPr>
              <w:pStyle w:val="TableBodyTextMIRB"/>
            </w:pPr>
            <w:r w:rsidRPr="00BF2504">
              <w:t>Sans objet</w:t>
            </w:r>
          </w:p>
        </w:tc>
        <w:tc>
          <w:tcPr>
            <w:tcW w:w="901" w:type="pct"/>
            <w:vAlign w:val="center"/>
          </w:tcPr>
          <w:p w14:paraId="69025D05" w14:textId="3AC7F0AE" w:rsidR="00364040" w:rsidRPr="00BF2504" w:rsidRDefault="002D61AA" w:rsidP="00364040">
            <w:pPr>
              <w:pStyle w:val="TableBodyTextMIRB"/>
            </w:pPr>
            <w:r w:rsidRPr="00BF2504">
              <w:t>Sans objet</w:t>
            </w:r>
          </w:p>
        </w:tc>
      </w:tr>
      <w:tr w:rsidR="00364040" w:rsidRPr="00BF2504" w14:paraId="33791F76" w14:textId="77777777" w:rsidTr="00364040">
        <w:trPr>
          <w:cantSplit/>
        </w:trPr>
        <w:tc>
          <w:tcPr>
            <w:tcW w:w="1126" w:type="pct"/>
            <w:vAlign w:val="center"/>
          </w:tcPr>
          <w:p w14:paraId="0C6CC060" w14:textId="77777777" w:rsidR="00364040" w:rsidRPr="00BF2504" w:rsidRDefault="00364040" w:rsidP="00364040">
            <w:pPr>
              <w:pStyle w:val="TableBodyTextMIRB"/>
            </w:pPr>
            <w:r w:rsidRPr="00BF2504">
              <w:t>Corner</w:t>
            </w:r>
          </w:p>
        </w:tc>
        <w:tc>
          <w:tcPr>
            <w:tcW w:w="991" w:type="pct"/>
            <w:vAlign w:val="center"/>
          </w:tcPr>
          <w:p w14:paraId="431CE70F" w14:textId="77777777" w:rsidR="00364040" w:rsidRPr="00BF2504" w:rsidRDefault="00364040" w:rsidP="00364040">
            <w:pPr>
              <w:pStyle w:val="TableBodyTextMIRB"/>
            </w:pPr>
            <w:r w:rsidRPr="00BF2504">
              <w:t>COR</w:t>
            </w:r>
          </w:p>
        </w:tc>
        <w:tc>
          <w:tcPr>
            <w:tcW w:w="1036" w:type="pct"/>
            <w:vAlign w:val="center"/>
          </w:tcPr>
          <w:p w14:paraId="46D90F87" w14:textId="1061865C" w:rsidR="00364040" w:rsidRPr="00BF2504" w:rsidRDefault="002D61AA" w:rsidP="00364040">
            <w:pPr>
              <w:pStyle w:val="TableBodyTextMIRB"/>
            </w:pPr>
            <w:r w:rsidRPr="00BF2504">
              <w:t>Sans objet</w:t>
            </w:r>
          </w:p>
        </w:tc>
        <w:tc>
          <w:tcPr>
            <w:tcW w:w="946" w:type="pct"/>
            <w:vAlign w:val="center"/>
          </w:tcPr>
          <w:p w14:paraId="10358929" w14:textId="371B7DB9" w:rsidR="00364040" w:rsidRPr="00BF2504" w:rsidRDefault="002D61AA" w:rsidP="00364040">
            <w:pPr>
              <w:pStyle w:val="TableBodyTextMIRB"/>
            </w:pPr>
            <w:r w:rsidRPr="00BF2504">
              <w:t>Sans objet</w:t>
            </w:r>
          </w:p>
        </w:tc>
        <w:tc>
          <w:tcPr>
            <w:tcW w:w="901" w:type="pct"/>
            <w:vAlign w:val="center"/>
          </w:tcPr>
          <w:p w14:paraId="70DB9892" w14:textId="4DBEF519" w:rsidR="00364040" w:rsidRPr="00BF2504" w:rsidRDefault="002D61AA" w:rsidP="00364040">
            <w:pPr>
              <w:pStyle w:val="TableBodyTextMIRB"/>
            </w:pPr>
            <w:r w:rsidRPr="00BF2504">
              <w:t>Sans objet</w:t>
            </w:r>
          </w:p>
        </w:tc>
      </w:tr>
      <w:tr w:rsidR="00364040" w:rsidRPr="00BF2504" w14:paraId="032C1BD4" w14:textId="77777777" w:rsidTr="00364040">
        <w:trPr>
          <w:cantSplit/>
        </w:trPr>
        <w:tc>
          <w:tcPr>
            <w:tcW w:w="1126" w:type="pct"/>
            <w:vAlign w:val="center"/>
          </w:tcPr>
          <w:p w14:paraId="48B8C69C" w14:textId="77777777" w:rsidR="00364040" w:rsidRPr="00BF2504" w:rsidRDefault="00364040" w:rsidP="00364040">
            <w:pPr>
              <w:pStyle w:val="TableBodyTextMIRB"/>
            </w:pPr>
            <w:r w:rsidRPr="00BF2504">
              <w:t>Corners</w:t>
            </w:r>
          </w:p>
        </w:tc>
        <w:tc>
          <w:tcPr>
            <w:tcW w:w="991" w:type="pct"/>
            <w:vAlign w:val="center"/>
          </w:tcPr>
          <w:p w14:paraId="73A83938" w14:textId="77777777" w:rsidR="00364040" w:rsidRPr="00BF2504" w:rsidRDefault="00364040" w:rsidP="00364040">
            <w:pPr>
              <w:pStyle w:val="TableBodyTextMIRB"/>
            </w:pPr>
            <w:r w:rsidRPr="00BF2504">
              <w:t>CRNRS</w:t>
            </w:r>
          </w:p>
        </w:tc>
        <w:tc>
          <w:tcPr>
            <w:tcW w:w="1036" w:type="pct"/>
            <w:vAlign w:val="center"/>
          </w:tcPr>
          <w:p w14:paraId="17A7FE6D" w14:textId="36353450" w:rsidR="00364040" w:rsidRPr="00BF2504" w:rsidRDefault="002D61AA" w:rsidP="00364040">
            <w:pPr>
              <w:pStyle w:val="TableBodyTextMIRB"/>
            </w:pPr>
            <w:r w:rsidRPr="00BF2504">
              <w:t>Sans objet</w:t>
            </w:r>
          </w:p>
        </w:tc>
        <w:tc>
          <w:tcPr>
            <w:tcW w:w="946" w:type="pct"/>
            <w:vAlign w:val="center"/>
          </w:tcPr>
          <w:p w14:paraId="22D8506D" w14:textId="474B1445" w:rsidR="00364040" w:rsidRPr="00BF2504" w:rsidRDefault="002D61AA" w:rsidP="00364040">
            <w:pPr>
              <w:pStyle w:val="TableBodyTextMIRB"/>
            </w:pPr>
            <w:r w:rsidRPr="00BF2504">
              <w:t>Sans objet</w:t>
            </w:r>
          </w:p>
        </w:tc>
        <w:tc>
          <w:tcPr>
            <w:tcW w:w="901" w:type="pct"/>
            <w:vAlign w:val="center"/>
          </w:tcPr>
          <w:p w14:paraId="5F921B3F" w14:textId="37029EFF" w:rsidR="00364040" w:rsidRPr="00BF2504" w:rsidRDefault="002D61AA" w:rsidP="00364040">
            <w:pPr>
              <w:pStyle w:val="TableBodyTextMIRB"/>
            </w:pPr>
            <w:r w:rsidRPr="00BF2504">
              <w:t>Sans objet</w:t>
            </w:r>
          </w:p>
        </w:tc>
      </w:tr>
      <w:tr w:rsidR="00364040" w:rsidRPr="00BF2504" w14:paraId="5073DDFC" w14:textId="77777777" w:rsidTr="00364040">
        <w:trPr>
          <w:cantSplit/>
        </w:trPr>
        <w:tc>
          <w:tcPr>
            <w:tcW w:w="1126" w:type="pct"/>
            <w:vAlign w:val="center"/>
          </w:tcPr>
          <w:p w14:paraId="4E34429F" w14:textId="77777777" w:rsidR="00364040" w:rsidRPr="00BF2504" w:rsidRDefault="00364040" w:rsidP="00364040">
            <w:pPr>
              <w:pStyle w:val="TableBodyTextMIRB"/>
            </w:pPr>
            <w:r w:rsidRPr="00BF2504">
              <w:t>County Road</w:t>
            </w:r>
          </w:p>
        </w:tc>
        <w:tc>
          <w:tcPr>
            <w:tcW w:w="991" w:type="pct"/>
            <w:vAlign w:val="center"/>
          </w:tcPr>
          <w:p w14:paraId="45ECA6DB" w14:textId="77777777" w:rsidR="00364040" w:rsidRPr="00BF2504" w:rsidRDefault="00364040" w:rsidP="00364040">
            <w:pPr>
              <w:pStyle w:val="TableBodyTextMIRB"/>
            </w:pPr>
            <w:r w:rsidRPr="00BF2504">
              <w:t>COUNTY RD</w:t>
            </w:r>
          </w:p>
        </w:tc>
        <w:tc>
          <w:tcPr>
            <w:tcW w:w="1036" w:type="pct"/>
            <w:vAlign w:val="center"/>
          </w:tcPr>
          <w:p w14:paraId="22C9E8EA" w14:textId="13C58C3A" w:rsidR="00364040" w:rsidRPr="00BF2504" w:rsidRDefault="002D61AA" w:rsidP="00364040">
            <w:pPr>
              <w:pStyle w:val="TableBodyTextMIRB"/>
            </w:pPr>
            <w:r w:rsidRPr="00BF2504">
              <w:t>Sans objet</w:t>
            </w:r>
          </w:p>
        </w:tc>
        <w:tc>
          <w:tcPr>
            <w:tcW w:w="946" w:type="pct"/>
            <w:vAlign w:val="center"/>
          </w:tcPr>
          <w:p w14:paraId="36F92C2E" w14:textId="72723E4D" w:rsidR="00364040" w:rsidRPr="00BF2504" w:rsidRDefault="002D61AA" w:rsidP="00364040">
            <w:pPr>
              <w:pStyle w:val="TableBodyTextMIRB"/>
            </w:pPr>
            <w:r w:rsidRPr="00BF2504">
              <w:t>Sans objet</w:t>
            </w:r>
          </w:p>
        </w:tc>
        <w:tc>
          <w:tcPr>
            <w:tcW w:w="901" w:type="pct"/>
            <w:vAlign w:val="center"/>
          </w:tcPr>
          <w:p w14:paraId="1020AC04" w14:textId="0DEF54B8" w:rsidR="00364040" w:rsidRPr="00BF2504" w:rsidRDefault="002D61AA" w:rsidP="00364040">
            <w:pPr>
              <w:pStyle w:val="TableBodyTextMIRB"/>
            </w:pPr>
            <w:r w:rsidRPr="00BF2504">
              <w:t>Sans objet</w:t>
            </w:r>
          </w:p>
        </w:tc>
      </w:tr>
      <w:tr w:rsidR="00364040" w:rsidRPr="00BF2504" w14:paraId="3FCFF2E4" w14:textId="77777777" w:rsidTr="00364040">
        <w:trPr>
          <w:cantSplit/>
        </w:trPr>
        <w:tc>
          <w:tcPr>
            <w:tcW w:w="1126" w:type="pct"/>
            <w:vAlign w:val="center"/>
          </w:tcPr>
          <w:p w14:paraId="0817DFCC" w14:textId="77777777" w:rsidR="00364040" w:rsidRPr="00BF2504" w:rsidRDefault="00364040" w:rsidP="00364040">
            <w:pPr>
              <w:pStyle w:val="TableBodyTextMIRB"/>
            </w:pPr>
            <w:r w:rsidRPr="00BF2504">
              <w:t>Cour</w:t>
            </w:r>
          </w:p>
        </w:tc>
        <w:tc>
          <w:tcPr>
            <w:tcW w:w="991" w:type="pct"/>
            <w:vAlign w:val="center"/>
          </w:tcPr>
          <w:p w14:paraId="16F14105" w14:textId="3F6AB037" w:rsidR="00364040" w:rsidRPr="00BF2504" w:rsidRDefault="002D61AA" w:rsidP="00364040">
            <w:pPr>
              <w:pStyle w:val="TableBodyTextMIRB"/>
            </w:pPr>
            <w:r w:rsidRPr="00BF2504">
              <w:t>Sans objet</w:t>
            </w:r>
          </w:p>
        </w:tc>
        <w:tc>
          <w:tcPr>
            <w:tcW w:w="1036" w:type="pct"/>
            <w:vAlign w:val="center"/>
          </w:tcPr>
          <w:p w14:paraId="4058213A" w14:textId="77777777" w:rsidR="00364040" w:rsidRPr="00BF2504" w:rsidRDefault="00364040" w:rsidP="00364040">
            <w:pPr>
              <w:pStyle w:val="TableBodyTextMIRB"/>
            </w:pPr>
            <w:r w:rsidRPr="00BF2504">
              <w:t>COUR</w:t>
            </w:r>
          </w:p>
        </w:tc>
        <w:tc>
          <w:tcPr>
            <w:tcW w:w="946" w:type="pct"/>
            <w:vAlign w:val="center"/>
          </w:tcPr>
          <w:p w14:paraId="0FFF81B2" w14:textId="6F72D1CC" w:rsidR="00364040" w:rsidRPr="00BF2504" w:rsidRDefault="002D61AA" w:rsidP="00364040">
            <w:pPr>
              <w:pStyle w:val="TableBodyTextMIRB"/>
            </w:pPr>
            <w:r w:rsidRPr="00BF2504">
              <w:t>Sans objet</w:t>
            </w:r>
          </w:p>
        </w:tc>
        <w:tc>
          <w:tcPr>
            <w:tcW w:w="901" w:type="pct"/>
            <w:vAlign w:val="center"/>
          </w:tcPr>
          <w:p w14:paraId="581F320D" w14:textId="25BB756F" w:rsidR="00364040" w:rsidRPr="00BF2504" w:rsidRDefault="002D61AA" w:rsidP="00364040">
            <w:pPr>
              <w:pStyle w:val="TableBodyTextMIRB"/>
            </w:pPr>
            <w:r w:rsidRPr="00BF2504">
              <w:t>Sans objet</w:t>
            </w:r>
          </w:p>
        </w:tc>
      </w:tr>
      <w:tr w:rsidR="00364040" w:rsidRPr="00BF2504" w14:paraId="294E54BE" w14:textId="77777777" w:rsidTr="00364040">
        <w:trPr>
          <w:cantSplit/>
        </w:trPr>
        <w:tc>
          <w:tcPr>
            <w:tcW w:w="1126" w:type="pct"/>
            <w:vAlign w:val="center"/>
          </w:tcPr>
          <w:p w14:paraId="27A5EA53" w14:textId="77777777" w:rsidR="00364040" w:rsidRPr="00BF2504" w:rsidRDefault="00364040" w:rsidP="00364040">
            <w:pPr>
              <w:pStyle w:val="TableBodyTextMIRB"/>
            </w:pPr>
            <w:r w:rsidRPr="00BF2504">
              <w:t>Course</w:t>
            </w:r>
          </w:p>
        </w:tc>
        <w:tc>
          <w:tcPr>
            <w:tcW w:w="991" w:type="pct"/>
            <w:vAlign w:val="center"/>
          </w:tcPr>
          <w:p w14:paraId="231B2F4C" w14:textId="77777777" w:rsidR="00364040" w:rsidRPr="00BF2504" w:rsidRDefault="00364040" w:rsidP="00364040">
            <w:pPr>
              <w:pStyle w:val="TableBodyTextMIRB"/>
            </w:pPr>
            <w:r w:rsidRPr="00BF2504">
              <w:t>CRSE</w:t>
            </w:r>
          </w:p>
        </w:tc>
        <w:tc>
          <w:tcPr>
            <w:tcW w:w="1036" w:type="pct"/>
            <w:vAlign w:val="center"/>
          </w:tcPr>
          <w:p w14:paraId="64F2327A" w14:textId="2106DC61" w:rsidR="00364040" w:rsidRPr="00BF2504" w:rsidRDefault="002D61AA" w:rsidP="00364040">
            <w:pPr>
              <w:pStyle w:val="TableBodyTextMIRB"/>
            </w:pPr>
            <w:r w:rsidRPr="00BF2504">
              <w:t>Sans objet</w:t>
            </w:r>
          </w:p>
        </w:tc>
        <w:tc>
          <w:tcPr>
            <w:tcW w:w="946" w:type="pct"/>
            <w:vAlign w:val="center"/>
          </w:tcPr>
          <w:p w14:paraId="3A87512E" w14:textId="22FD180F" w:rsidR="00364040" w:rsidRPr="00BF2504" w:rsidRDefault="002D61AA" w:rsidP="00364040">
            <w:pPr>
              <w:pStyle w:val="TableBodyTextMIRB"/>
            </w:pPr>
            <w:r w:rsidRPr="00BF2504">
              <w:t>Sans objet</w:t>
            </w:r>
          </w:p>
        </w:tc>
        <w:tc>
          <w:tcPr>
            <w:tcW w:w="901" w:type="pct"/>
            <w:vAlign w:val="center"/>
          </w:tcPr>
          <w:p w14:paraId="744229E6" w14:textId="64952546" w:rsidR="00364040" w:rsidRPr="00BF2504" w:rsidRDefault="002D61AA" w:rsidP="00364040">
            <w:pPr>
              <w:pStyle w:val="TableBodyTextMIRB"/>
            </w:pPr>
            <w:r w:rsidRPr="00BF2504">
              <w:t>Sans objet</w:t>
            </w:r>
          </w:p>
        </w:tc>
      </w:tr>
      <w:tr w:rsidR="00364040" w:rsidRPr="00BF2504" w14:paraId="36F566AA" w14:textId="77777777" w:rsidTr="00364040">
        <w:trPr>
          <w:cantSplit/>
        </w:trPr>
        <w:tc>
          <w:tcPr>
            <w:tcW w:w="1126" w:type="pct"/>
            <w:vAlign w:val="center"/>
          </w:tcPr>
          <w:p w14:paraId="3D15BDFD" w14:textId="77777777" w:rsidR="00364040" w:rsidRPr="00BF2504" w:rsidRDefault="00364040" w:rsidP="00364040">
            <w:pPr>
              <w:pStyle w:val="TableBodyTextMIRB"/>
            </w:pPr>
            <w:r w:rsidRPr="00BF2504">
              <w:t>Court</w:t>
            </w:r>
          </w:p>
        </w:tc>
        <w:tc>
          <w:tcPr>
            <w:tcW w:w="991" w:type="pct"/>
            <w:vAlign w:val="center"/>
          </w:tcPr>
          <w:p w14:paraId="062658E6" w14:textId="77777777" w:rsidR="00364040" w:rsidRPr="00BF2504" w:rsidRDefault="00364040" w:rsidP="00364040">
            <w:pPr>
              <w:pStyle w:val="TableBodyTextMIRB"/>
            </w:pPr>
            <w:r w:rsidRPr="00BF2504">
              <w:t>CRT</w:t>
            </w:r>
          </w:p>
        </w:tc>
        <w:tc>
          <w:tcPr>
            <w:tcW w:w="1036" w:type="pct"/>
            <w:vAlign w:val="center"/>
          </w:tcPr>
          <w:p w14:paraId="082D15B2" w14:textId="1D81873A" w:rsidR="00364040" w:rsidRPr="00BF2504" w:rsidRDefault="002D61AA" w:rsidP="00364040">
            <w:pPr>
              <w:pStyle w:val="TableBodyTextMIRB"/>
            </w:pPr>
            <w:r w:rsidRPr="00BF2504">
              <w:t>Sans objet</w:t>
            </w:r>
          </w:p>
        </w:tc>
        <w:tc>
          <w:tcPr>
            <w:tcW w:w="946" w:type="pct"/>
            <w:vAlign w:val="center"/>
          </w:tcPr>
          <w:p w14:paraId="44A61299" w14:textId="26059E0A" w:rsidR="00364040" w:rsidRPr="00BF2504" w:rsidRDefault="002D61AA" w:rsidP="00364040">
            <w:pPr>
              <w:pStyle w:val="TableBodyTextMIRB"/>
            </w:pPr>
            <w:r w:rsidRPr="00BF2504">
              <w:t>Sans objet</w:t>
            </w:r>
          </w:p>
        </w:tc>
        <w:tc>
          <w:tcPr>
            <w:tcW w:w="901" w:type="pct"/>
            <w:vAlign w:val="center"/>
          </w:tcPr>
          <w:p w14:paraId="3224559E" w14:textId="6DCEEDD9" w:rsidR="00364040" w:rsidRPr="00BF2504" w:rsidRDefault="002D61AA" w:rsidP="00364040">
            <w:pPr>
              <w:pStyle w:val="TableBodyTextMIRB"/>
            </w:pPr>
            <w:r w:rsidRPr="00BF2504">
              <w:t>Sans objet</w:t>
            </w:r>
          </w:p>
        </w:tc>
      </w:tr>
      <w:tr w:rsidR="00364040" w:rsidRPr="00BF2504" w14:paraId="197902F6" w14:textId="77777777" w:rsidTr="00364040">
        <w:trPr>
          <w:cantSplit/>
        </w:trPr>
        <w:tc>
          <w:tcPr>
            <w:tcW w:w="1126" w:type="pct"/>
            <w:vAlign w:val="center"/>
          </w:tcPr>
          <w:p w14:paraId="7F70608B" w14:textId="77777777" w:rsidR="00364040" w:rsidRPr="00BF2504" w:rsidRDefault="00364040" w:rsidP="00364040">
            <w:pPr>
              <w:pStyle w:val="TableBodyTextMIRB"/>
            </w:pPr>
            <w:r w:rsidRPr="00BF2504">
              <w:t>Courts</w:t>
            </w:r>
          </w:p>
        </w:tc>
        <w:tc>
          <w:tcPr>
            <w:tcW w:w="991" w:type="pct"/>
            <w:vAlign w:val="center"/>
          </w:tcPr>
          <w:p w14:paraId="1534BE11" w14:textId="77777777" w:rsidR="00364040" w:rsidRPr="00BF2504" w:rsidRDefault="00364040" w:rsidP="00364040">
            <w:pPr>
              <w:pStyle w:val="TableBodyTextMIRB"/>
            </w:pPr>
            <w:r w:rsidRPr="00BF2504">
              <w:t>CTS</w:t>
            </w:r>
          </w:p>
        </w:tc>
        <w:tc>
          <w:tcPr>
            <w:tcW w:w="1036" w:type="pct"/>
            <w:vAlign w:val="center"/>
          </w:tcPr>
          <w:p w14:paraId="236C5889" w14:textId="0AF4BA89" w:rsidR="00364040" w:rsidRPr="00BF2504" w:rsidRDefault="002D61AA" w:rsidP="00364040">
            <w:pPr>
              <w:pStyle w:val="TableBodyTextMIRB"/>
            </w:pPr>
            <w:r w:rsidRPr="00BF2504">
              <w:t>Sans objet</w:t>
            </w:r>
          </w:p>
        </w:tc>
        <w:tc>
          <w:tcPr>
            <w:tcW w:w="946" w:type="pct"/>
            <w:vAlign w:val="center"/>
          </w:tcPr>
          <w:p w14:paraId="0E8D48C1" w14:textId="737F4EC1" w:rsidR="00364040" w:rsidRPr="00BF2504" w:rsidRDefault="002D61AA" w:rsidP="00364040">
            <w:pPr>
              <w:pStyle w:val="TableBodyTextMIRB"/>
            </w:pPr>
            <w:r w:rsidRPr="00BF2504">
              <w:t>Sans objet</w:t>
            </w:r>
          </w:p>
        </w:tc>
        <w:tc>
          <w:tcPr>
            <w:tcW w:w="901" w:type="pct"/>
            <w:vAlign w:val="center"/>
          </w:tcPr>
          <w:p w14:paraId="5D2CC471" w14:textId="0C2E79E8" w:rsidR="00364040" w:rsidRPr="00BF2504" w:rsidRDefault="002D61AA" w:rsidP="00364040">
            <w:pPr>
              <w:pStyle w:val="TableBodyTextMIRB"/>
            </w:pPr>
            <w:r w:rsidRPr="00BF2504">
              <w:t>Sans objet</w:t>
            </w:r>
          </w:p>
        </w:tc>
      </w:tr>
      <w:tr w:rsidR="00364040" w:rsidRPr="00BF2504" w14:paraId="7A21C705" w14:textId="77777777" w:rsidTr="00364040">
        <w:trPr>
          <w:cantSplit/>
        </w:trPr>
        <w:tc>
          <w:tcPr>
            <w:tcW w:w="1126" w:type="pct"/>
            <w:vAlign w:val="center"/>
          </w:tcPr>
          <w:p w14:paraId="52735E06" w14:textId="77777777" w:rsidR="00364040" w:rsidRPr="00BF2504" w:rsidRDefault="00364040" w:rsidP="00364040">
            <w:pPr>
              <w:pStyle w:val="TableBodyTextMIRB"/>
            </w:pPr>
            <w:r w:rsidRPr="00BF2504">
              <w:t>Cove</w:t>
            </w:r>
          </w:p>
        </w:tc>
        <w:tc>
          <w:tcPr>
            <w:tcW w:w="991" w:type="pct"/>
            <w:vAlign w:val="center"/>
          </w:tcPr>
          <w:p w14:paraId="2EEAF109" w14:textId="77777777" w:rsidR="00364040" w:rsidRPr="00BF2504" w:rsidRDefault="00364040" w:rsidP="00364040">
            <w:pPr>
              <w:pStyle w:val="TableBodyTextMIRB"/>
            </w:pPr>
            <w:r w:rsidRPr="00BF2504">
              <w:t>COVE</w:t>
            </w:r>
          </w:p>
        </w:tc>
        <w:tc>
          <w:tcPr>
            <w:tcW w:w="1036" w:type="pct"/>
            <w:vAlign w:val="center"/>
          </w:tcPr>
          <w:p w14:paraId="062DAC7B" w14:textId="3108FBF0" w:rsidR="00364040" w:rsidRPr="00BF2504" w:rsidRDefault="002D61AA" w:rsidP="00364040">
            <w:pPr>
              <w:pStyle w:val="TableBodyTextMIRB"/>
            </w:pPr>
            <w:r w:rsidRPr="00BF2504">
              <w:t>Sans objet</w:t>
            </w:r>
          </w:p>
        </w:tc>
        <w:tc>
          <w:tcPr>
            <w:tcW w:w="946" w:type="pct"/>
            <w:vAlign w:val="center"/>
          </w:tcPr>
          <w:p w14:paraId="213EA5BB" w14:textId="20AD63E8" w:rsidR="00364040" w:rsidRPr="00BF2504" w:rsidRDefault="002D61AA" w:rsidP="00364040">
            <w:pPr>
              <w:pStyle w:val="TableBodyTextMIRB"/>
            </w:pPr>
            <w:r w:rsidRPr="00BF2504">
              <w:t>Sans objet</w:t>
            </w:r>
          </w:p>
        </w:tc>
        <w:tc>
          <w:tcPr>
            <w:tcW w:w="901" w:type="pct"/>
            <w:vAlign w:val="center"/>
          </w:tcPr>
          <w:p w14:paraId="7B68AF80" w14:textId="1267EAD1" w:rsidR="00364040" w:rsidRPr="00BF2504" w:rsidRDefault="002D61AA" w:rsidP="00364040">
            <w:pPr>
              <w:pStyle w:val="TableBodyTextMIRB"/>
            </w:pPr>
            <w:r w:rsidRPr="00BF2504">
              <w:t>Sans objet</w:t>
            </w:r>
          </w:p>
        </w:tc>
      </w:tr>
      <w:tr w:rsidR="00364040" w:rsidRPr="00BF2504" w14:paraId="5685EAEA" w14:textId="77777777" w:rsidTr="00364040">
        <w:trPr>
          <w:cantSplit/>
        </w:trPr>
        <w:tc>
          <w:tcPr>
            <w:tcW w:w="1126" w:type="pct"/>
            <w:vAlign w:val="center"/>
          </w:tcPr>
          <w:p w14:paraId="7CDCFF07" w14:textId="77777777" w:rsidR="00364040" w:rsidRPr="00BF2504" w:rsidRDefault="00364040" w:rsidP="00364040">
            <w:pPr>
              <w:pStyle w:val="TableBodyTextMIRB"/>
            </w:pPr>
            <w:r w:rsidRPr="00BF2504">
              <w:t>Creek</w:t>
            </w:r>
          </w:p>
        </w:tc>
        <w:tc>
          <w:tcPr>
            <w:tcW w:w="991" w:type="pct"/>
            <w:vAlign w:val="center"/>
          </w:tcPr>
          <w:p w14:paraId="4530A541" w14:textId="77777777" w:rsidR="00364040" w:rsidRPr="00BF2504" w:rsidRDefault="00364040" w:rsidP="00364040">
            <w:pPr>
              <w:pStyle w:val="TableBodyTextMIRB"/>
            </w:pPr>
            <w:r w:rsidRPr="00BF2504">
              <w:t>CK</w:t>
            </w:r>
          </w:p>
        </w:tc>
        <w:tc>
          <w:tcPr>
            <w:tcW w:w="1036" w:type="pct"/>
            <w:vAlign w:val="center"/>
          </w:tcPr>
          <w:p w14:paraId="7640963C" w14:textId="480D9F9A" w:rsidR="00364040" w:rsidRPr="00BF2504" w:rsidRDefault="002D61AA" w:rsidP="00364040">
            <w:pPr>
              <w:pStyle w:val="TableBodyTextMIRB"/>
            </w:pPr>
            <w:r w:rsidRPr="00BF2504">
              <w:t>Sans objet</w:t>
            </w:r>
          </w:p>
        </w:tc>
        <w:tc>
          <w:tcPr>
            <w:tcW w:w="946" w:type="pct"/>
            <w:vAlign w:val="center"/>
          </w:tcPr>
          <w:p w14:paraId="26D08405" w14:textId="0EAE9E5E" w:rsidR="00364040" w:rsidRPr="00BF2504" w:rsidRDefault="002D61AA" w:rsidP="00364040">
            <w:pPr>
              <w:pStyle w:val="TableBodyTextMIRB"/>
            </w:pPr>
            <w:r w:rsidRPr="00BF2504">
              <w:t>Sans objet</w:t>
            </w:r>
          </w:p>
        </w:tc>
        <w:tc>
          <w:tcPr>
            <w:tcW w:w="901" w:type="pct"/>
            <w:vAlign w:val="center"/>
          </w:tcPr>
          <w:p w14:paraId="28656FFC" w14:textId="41C65B2D" w:rsidR="00364040" w:rsidRPr="00BF2504" w:rsidRDefault="002D61AA" w:rsidP="00364040">
            <w:pPr>
              <w:pStyle w:val="TableBodyTextMIRB"/>
            </w:pPr>
            <w:r w:rsidRPr="00BF2504">
              <w:t>Sans objet</w:t>
            </w:r>
          </w:p>
        </w:tc>
      </w:tr>
      <w:tr w:rsidR="00364040" w:rsidRPr="00BF2504" w14:paraId="0F057067" w14:textId="77777777" w:rsidTr="00364040">
        <w:trPr>
          <w:cantSplit/>
        </w:trPr>
        <w:tc>
          <w:tcPr>
            <w:tcW w:w="1126" w:type="pct"/>
            <w:vAlign w:val="center"/>
          </w:tcPr>
          <w:p w14:paraId="6A920113" w14:textId="77777777" w:rsidR="00364040" w:rsidRPr="00BF2504" w:rsidRDefault="00364040" w:rsidP="00364040">
            <w:pPr>
              <w:pStyle w:val="TableBodyTextMIRB"/>
            </w:pPr>
            <w:r w:rsidRPr="00BF2504">
              <w:t>Crescent</w:t>
            </w:r>
          </w:p>
        </w:tc>
        <w:tc>
          <w:tcPr>
            <w:tcW w:w="991" w:type="pct"/>
            <w:vAlign w:val="center"/>
          </w:tcPr>
          <w:p w14:paraId="7E402F95" w14:textId="77777777" w:rsidR="00364040" w:rsidRPr="00BF2504" w:rsidRDefault="00364040" w:rsidP="00364040">
            <w:pPr>
              <w:pStyle w:val="TableBodyTextMIRB"/>
            </w:pPr>
            <w:r w:rsidRPr="00BF2504">
              <w:t>CRES</w:t>
            </w:r>
          </w:p>
        </w:tc>
        <w:tc>
          <w:tcPr>
            <w:tcW w:w="1036" w:type="pct"/>
            <w:vAlign w:val="center"/>
          </w:tcPr>
          <w:p w14:paraId="7F6E66BA" w14:textId="5491EF67" w:rsidR="00364040" w:rsidRPr="00BF2504" w:rsidRDefault="002D61AA" w:rsidP="00364040">
            <w:pPr>
              <w:pStyle w:val="TableBodyTextMIRB"/>
            </w:pPr>
            <w:r w:rsidRPr="00BF2504">
              <w:t>Sans objet</w:t>
            </w:r>
          </w:p>
        </w:tc>
        <w:tc>
          <w:tcPr>
            <w:tcW w:w="946" w:type="pct"/>
            <w:vAlign w:val="center"/>
          </w:tcPr>
          <w:p w14:paraId="4967FAA9" w14:textId="1C96DD83" w:rsidR="00364040" w:rsidRPr="00BF2504" w:rsidRDefault="002D61AA" w:rsidP="00364040">
            <w:pPr>
              <w:pStyle w:val="TableBodyTextMIRB"/>
            </w:pPr>
            <w:r w:rsidRPr="00BF2504">
              <w:t>Sans objet</w:t>
            </w:r>
          </w:p>
        </w:tc>
        <w:tc>
          <w:tcPr>
            <w:tcW w:w="901" w:type="pct"/>
            <w:vAlign w:val="center"/>
          </w:tcPr>
          <w:p w14:paraId="3508006F" w14:textId="7C391F1E" w:rsidR="00364040" w:rsidRPr="00BF2504" w:rsidRDefault="002D61AA" w:rsidP="00364040">
            <w:pPr>
              <w:pStyle w:val="TableBodyTextMIRB"/>
            </w:pPr>
            <w:r w:rsidRPr="00BF2504">
              <w:t>Sans objet</w:t>
            </w:r>
          </w:p>
        </w:tc>
      </w:tr>
      <w:tr w:rsidR="00364040" w:rsidRPr="00BF2504" w14:paraId="19C8E866" w14:textId="77777777" w:rsidTr="00364040">
        <w:trPr>
          <w:cantSplit/>
        </w:trPr>
        <w:tc>
          <w:tcPr>
            <w:tcW w:w="1126" w:type="pct"/>
            <w:vAlign w:val="center"/>
          </w:tcPr>
          <w:p w14:paraId="5EB5DD3B" w14:textId="77777777" w:rsidR="00364040" w:rsidRPr="00BF2504" w:rsidRDefault="00364040" w:rsidP="00364040">
            <w:pPr>
              <w:pStyle w:val="TableBodyTextMIRB"/>
            </w:pPr>
            <w:r w:rsidRPr="00BF2504">
              <w:t>Crest</w:t>
            </w:r>
          </w:p>
        </w:tc>
        <w:tc>
          <w:tcPr>
            <w:tcW w:w="991" w:type="pct"/>
            <w:vAlign w:val="center"/>
          </w:tcPr>
          <w:p w14:paraId="01F51B05" w14:textId="77777777" w:rsidR="00364040" w:rsidRPr="00BF2504" w:rsidRDefault="00364040" w:rsidP="00364040">
            <w:pPr>
              <w:pStyle w:val="TableBodyTextMIRB"/>
            </w:pPr>
            <w:r w:rsidRPr="00BF2504">
              <w:t>CREST</w:t>
            </w:r>
          </w:p>
        </w:tc>
        <w:tc>
          <w:tcPr>
            <w:tcW w:w="1036" w:type="pct"/>
            <w:vAlign w:val="center"/>
          </w:tcPr>
          <w:p w14:paraId="331A4896" w14:textId="5C059397" w:rsidR="00364040" w:rsidRPr="00BF2504" w:rsidRDefault="002D61AA" w:rsidP="00364040">
            <w:pPr>
              <w:pStyle w:val="TableBodyTextMIRB"/>
            </w:pPr>
            <w:r w:rsidRPr="00BF2504">
              <w:t>Sans objet</w:t>
            </w:r>
          </w:p>
        </w:tc>
        <w:tc>
          <w:tcPr>
            <w:tcW w:w="946" w:type="pct"/>
            <w:vAlign w:val="center"/>
          </w:tcPr>
          <w:p w14:paraId="125F7E0F" w14:textId="4A556A10" w:rsidR="00364040" w:rsidRPr="00BF2504" w:rsidRDefault="002D61AA" w:rsidP="00364040">
            <w:pPr>
              <w:pStyle w:val="TableBodyTextMIRB"/>
            </w:pPr>
            <w:r w:rsidRPr="00BF2504">
              <w:t>Sans objet</w:t>
            </w:r>
          </w:p>
        </w:tc>
        <w:tc>
          <w:tcPr>
            <w:tcW w:w="901" w:type="pct"/>
            <w:vAlign w:val="center"/>
          </w:tcPr>
          <w:p w14:paraId="7473CE94" w14:textId="35B51155" w:rsidR="00364040" w:rsidRPr="00BF2504" w:rsidRDefault="002D61AA" w:rsidP="00364040">
            <w:pPr>
              <w:pStyle w:val="TableBodyTextMIRB"/>
            </w:pPr>
            <w:r w:rsidRPr="00BF2504">
              <w:t>Sans objet</w:t>
            </w:r>
          </w:p>
        </w:tc>
      </w:tr>
      <w:tr w:rsidR="00364040" w:rsidRPr="00BF2504" w14:paraId="0E17F589" w14:textId="77777777" w:rsidTr="00364040">
        <w:trPr>
          <w:cantSplit/>
        </w:trPr>
        <w:tc>
          <w:tcPr>
            <w:tcW w:w="1126" w:type="pct"/>
            <w:vAlign w:val="center"/>
          </w:tcPr>
          <w:p w14:paraId="4B88426F" w14:textId="77777777" w:rsidR="00364040" w:rsidRPr="00BF2504" w:rsidRDefault="00364040" w:rsidP="00364040">
            <w:pPr>
              <w:pStyle w:val="TableBodyTextMIRB"/>
            </w:pPr>
            <w:r w:rsidRPr="00BF2504">
              <w:t>Croft</w:t>
            </w:r>
          </w:p>
        </w:tc>
        <w:tc>
          <w:tcPr>
            <w:tcW w:w="991" w:type="pct"/>
            <w:vAlign w:val="center"/>
          </w:tcPr>
          <w:p w14:paraId="45696AB3" w14:textId="77777777" w:rsidR="00364040" w:rsidRPr="00BF2504" w:rsidRDefault="00364040" w:rsidP="00364040">
            <w:pPr>
              <w:pStyle w:val="TableBodyTextMIRB"/>
            </w:pPr>
            <w:r w:rsidRPr="00BF2504">
              <w:t>CROFT</w:t>
            </w:r>
          </w:p>
        </w:tc>
        <w:tc>
          <w:tcPr>
            <w:tcW w:w="1036" w:type="pct"/>
            <w:vAlign w:val="center"/>
          </w:tcPr>
          <w:p w14:paraId="782F2EB7" w14:textId="45783226" w:rsidR="00364040" w:rsidRPr="00BF2504" w:rsidRDefault="002D61AA" w:rsidP="00364040">
            <w:pPr>
              <w:pStyle w:val="TableBodyTextMIRB"/>
            </w:pPr>
            <w:r w:rsidRPr="00BF2504">
              <w:t>Sans objet</w:t>
            </w:r>
          </w:p>
        </w:tc>
        <w:tc>
          <w:tcPr>
            <w:tcW w:w="946" w:type="pct"/>
            <w:vAlign w:val="center"/>
          </w:tcPr>
          <w:p w14:paraId="45200C94" w14:textId="4696DA95" w:rsidR="00364040" w:rsidRPr="00BF2504" w:rsidRDefault="002D61AA" w:rsidP="00364040">
            <w:pPr>
              <w:pStyle w:val="TableBodyTextMIRB"/>
            </w:pPr>
            <w:r w:rsidRPr="00BF2504">
              <w:t>Sans objet</w:t>
            </w:r>
          </w:p>
        </w:tc>
        <w:tc>
          <w:tcPr>
            <w:tcW w:w="901" w:type="pct"/>
            <w:vAlign w:val="center"/>
          </w:tcPr>
          <w:p w14:paraId="798F6B65" w14:textId="1EAED9ED" w:rsidR="00364040" w:rsidRPr="00BF2504" w:rsidRDefault="002D61AA" w:rsidP="00364040">
            <w:pPr>
              <w:pStyle w:val="TableBodyTextMIRB"/>
            </w:pPr>
            <w:r w:rsidRPr="00BF2504">
              <w:t>Sans objet</w:t>
            </w:r>
          </w:p>
        </w:tc>
      </w:tr>
      <w:tr w:rsidR="00364040" w:rsidRPr="00BF2504" w14:paraId="30615DD4" w14:textId="77777777" w:rsidTr="00364040">
        <w:trPr>
          <w:cantSplit/>
        </w:trPr>
        <w:tc>
          <w:tcPr>
            <w:tcW w:w="1126" w:type="pct"/>
            <w:vAlign w:val="center"/>
          </w:tcPr>
          <w:p w14:paraId="4833355A" w14:textId="77777777" w:rsidR="00364040" w:rsidRPr="00BF2504" w:rsidRDefault="00364040" w:rsidP="00364040">
            <w:pPr>
              <w:pStyle w:val="TableBodyTextMIRB"/>
            </w:pPr>
            <w:r w:rsidRPr="00BF2504">
              <w:t>Croissant</w:t>
            </w:r>
          </w:p>
        </w:tc>
        <w:tc>
          <w:tcPr>
            <w:tcW w:w="991" w:type="pct"/>
            <w:vAlign w:val="center"/>
          </w:tcPr>
          <w:p w14:paraId="6F929A74" w14:textId="3B7310DD" w:rsidR="00364040" w:rsidRPr="00BF2504" w:rsidRDefault="002D61AA" w:rsidP="00364040">
            <w:pPr>
              <w:pStyle w:val="TableBodyTextMIRB"/>
            </w:pPr>
            <w:r w:rsidRPr="00BF2504">
              <w:t>Sans objet</w:t>
            </w:r>
          </w:p>
        </w:tc>
        <w:tc>
          <w:tcPr>
            <w:tcW w:w="1036" w:type="pct"/>
            <w:vAlign w:val="center"/>
          </w:tcPr>
          <w:p w14:paraId="663C4F65" w14:textId="77777777" w:rsidR="00364040" w:rsidRPr="00BF2504" w:rsidRDefault="00364040" w:rsidP="00364040">
            <w:pPr>
              <w:pStyle w:val="TableBodyTextMIRB"/>
            </w:pPr>
            <w:r w:rsidRPr="00BF2504">
              <w:t>CROIS</w:t>
            </w:r>
          </w:p>
        </w:tc>
        <w:tc>
          <w:tcPr>
            <w:tcW w:w="946" w:type="pct"/>
            <w:vAlign w:val="center"/>
          </w:tcPr>
          <w:p w14:paraId="32BECE41" w14:textId="5D380B3F" w:rsidR="00364040" w:rsidRPr="00BF2504" w:rsidRDefault="002D61AA" w:rsidP="00364040">
            <w:pPr>
              <w:pStyle w:val="TableBodyTextMIRB"/>
            </w:pPr>
            <w:r w:rsidRPr="00BF2504">
              <w:t>Sans objet</w:t>
            </w:r>
          </w:p>
        </w:tc>
        <w:tc>
          <w:tcPr>
            <w:tcW w:w="901" w:type="pct"/>
            <w:vAlign w:val="center"/>
          </w:tcPr>
          <w:p w14:paraId="5CFB510E" w14:textId="06F5BAE7" w:rsidR="00364040" w:rsidRPr="00BF2504" w:rsidRDefault="002D61AA" w:rsidP="00364040">
            <w:pPr>
              <w:pStyle w:val="TableBodyTextMIRB"/>
            </w:pPr>
            <w:r w:rsidRPr="00BF2504">
              <w:t>Sans objet</w:t>
            </w:r>
          </w:p>
        </w:tc>
      </w:tr>
      <w:tr w:rsidR="00364040" w:rsidRPr="00BF2504" w14:paraId="3F21F211" w14:textId="77777777" w:rsidTr="00364040">
        <w:trPr>
          <w:cantSplit/>
        </w:trPr>
        <w:tc>
          <w:tcPr>
            <w:tcW w:w="1126" w:type="pct"/>
            <w:vAlign w:val="center"/>
          </w:tcPr>
          <w:p w14:paraId="22595C65" w14:textId="77777777" w:rsidR="00364040" w:rsidRPr="00BF2504" w:rsidRDefault="00364040" w:rsidP="00364040">
            <w:pPr>
              <w:pStyle w:val="TableBodyTextMIRB"/>
            </w:pPr>
            <w:r w:rsidRPr="00BF2504">
              <w:t>Cross</w:t>
            </w:r>
          </w:p>
        </w:tc>
        <w:tc>
          <w:tcPr>
            <w:tcW w:w="991" w:type="pct"/>
            <w:vAlign w:val="center"/>
          </w:tcPr>
          <w:p w14:paraId="593A4204" w14:textId="77777777" w:rsidR="00364040" w:rsidRPr="00BF2504" w:rsidRDefault="00364040" w:rsidP="00364040">
            <w:pPr>
              <w:pStyle w:val="TableBodyTextMIRB"/>
            </w:pPr>
            <w:r w:rsidRPr="00BF2504">
              <w:t>CX</w:t>
            </w:r>
          </w:p>
        </w:tc>
        <w:tc>
          <w:tcPr>
            <w:tcW w:w="1036" w:type="pct"/>
            <w:vAlign w:val="center"/>
          </w:tcPr>
          <w:p w14:paraId="2B037D8E" w14:textId="27BEB4EF" w:rsidR="00364040" w:rsidRPr="00BF2504" w:rsidRDefault="002D61AA" w:rsidP="00364040">
            <w:pPr>
              <w:pStyle w:val="TableBodyTextMIRB"/>
            </w:pPr>
            <w:r w:rsidRPr="00BF2504">
              <w:t>Sans objet</w:t>
            </w:r>
          </w:p>
        </w:tc>
        <w:tc>
          <w:tcPr>
            <w:tcW w:w="946" w:type="pct"/>
            <w:vAlign w:val="center"/>
          </w:tcPr>
          <w:p w14:paraId="3FF46BDB" w14:textId="00536593" w:rsidR="00364040" w:rsidRPr="00BF2504" w:rsidRDefault="002D61AA" w:rsidP="00364040">
            <w:pPr>
              <w:pStyle w:val="TableBodyTextMIRB"/>
            </w:pPr>
            <w:r w:rsidRPr="00BF2504">
              <w:t>Sans objet</w:t>
            </w:r>
          </w:p>
        </w:tc>
        <w:tc>
          <w:tcPr>
            <w:tcW w:w="901" w:type="pct"/>
            <w:vAlign w:val="center"/>
          </w:tcPr>
          <w:p w14:paraId="1EDA7E09" w14:textId="49264E6F" w:rsidR="00364040" w:rsidRPr="00BF2504" w:rsidRDefault="002D61AA" w:rsidP="00364040">
            <w:pPr>
              <w:pStyle w:val="TableBodyTextMIRB"/>
            </w:pPr>
            <w:r w:rsidRPr="00BF2504">
              <w:t>Sans objet</w:t>
            </w:r>
          </w:p>
        </w:tc>
      </w:tr>
      <w:tr w:rsidR="00364040" w:rsidRPr="00BF2504" w14:paraId="7A788D75" w14:textId="77777777" w:rsidTr="00364040">
        <w:trPr>
          <w:cantSplit/>
        </w:trPr>
        <w:tc>
          <w:tcPr>
            <w:tcW w:w="1126" w:type="pct"/>
            <w:vAlign w:val="center"/>
          </w:tcPr>
          <w:p w14:paraId="14504501" w14:textId="77777777" w:rsidR="00364040" w:rsidRPr="00BF2504" w:rsidRDefault="00364040" w:rsidP="00364040">
            <w:pPr>
              <w:pStyle w:val="TableBodyTextMIRB"/>
            </w:pPr>
            <w:r w:rsidRPr="00BF2504">
              <w:t>Crossing</w:t>
            </w:r>
          </w:p>
        </w:tc>
        <w:tc>
          <w:tcPr>
            <w:tcW w:w="991" w:type="pct"/>
            <w:vAlign w:val="center"/>
          </w:tcPr>
          <w:p w14:paraId="6673EE22" w14:textId="77777777" w:rsidR="00364040" w:rsidRPr="00BF2504" w:rsidRDefault="00364040" w:rsidP="00364040">
            <w:pPr>
              <w:pStyle w:val="TableBodyTextMIRB"/>
            </w:pPr>
            <w:r w:rsidRPr="00BF2504">
              <w:t>CROSS</w:t>
            </w:r>
          </w:p>
        </w:tc>
        <w:tc>
          <w:tcPr>
            <w:tcW w:w="1036" w:type="pct"/>
            <w:vAlign w:val="center"/>
          </w:tcPr>
          <w:p w14:paraId="08838617" w14:textId="3D89329A" w:rsidR="00364040" w:rsidRPr="00BF2504" w:rsidRDefault="002D61AA" w:rsidP="00364040">
            <w:pPr>
              <w:pStyle w:val="TableBodyTextMIRB"/>
            </w:pPr>
            <w:r w:rsidRPr="00BF2504">
              <w:t>Sans objet</w:t>
            </w:r>
          </w:p>
        </w:tc>
        <w:tc>
          <w:tcPr>
            <w:tcW w:w="946" w:type="pct"/>
            <w:vAlign w:val="center"/>
          </w:tcPr>
          <w:p w14:paraId="38BBDDDF" w14:textId="356CE72A" w:rsidR="00364040" w:rsidRPr="00BF2504" w:rsidRDefault="002D61AA" w:rsidP="00364040">
            <w:pPr>
              <w:pStyle w:val="TableBodyTextMIRB"/>
            </w:pPr>
            <w:r w:rsidRPr="00BF2504">
              <w:t>Sans objet</w:t>
            </w:r>
          </w:p>
        </w:tc>
        <w:tc>
          <w:tcPr>
            <w:tcW w:w="901" w:type="pct"/>
            <w:vAlign w:val="center"/>
          </w:tcPr>
          <w:p w14:paraId="1A3B92B9" w14:textId="7BDFB19F" w:rsidR="00364040" w:rsidRPr="00BF2504" w:rsidRDefault="002D61AA" w:rsidP="00364040">
            <w:pPr>
              <w:pStyle w:val="TableBodyTextMIRB"/>
            </w:pPr>
            <w:r w:rsidRPr="00BF2504">
              <w:t>Sans objet</w:t>
            </w:r>
          </w:p>
        </w:tc>
      </w:tr>
      <w:tr w:rsidR="00364040" w:rsidRPr="00BF2504" w14:paraId="5821FD3B" w14:textId="77777777" w:rsidTr="00364040">
        <w:trPr>
          <w:cantSplit/>
        </w:trPr>
        <w:tc>
          <w:tcPr>
            <w:tcW w:w="1126" w:type="pct"/>
            <w:vAlign w:val="center"/>
          </w:tcPr>
          <w:p w14:paraId="7DD7C1ED" w14:textId="77777777" w:rsidR="00364040" w:rsidRPr="00BF2504" w:rsidRDefault="00364040" w:rsidP="00364040">
            <w:pPr>
              <w:pStyle w:val="TableBodyTextMIRB"/>
            </w:pPr>
            <w:r w:rsidRPr="00BF2504">
              <w:t>Crossroad</w:t>
            </w:r>
          </w:p>
        </w:tc>
        <w:tc>
          <w:tcPr>
            <w:tcW w:w="991" w:type="pct"/>
            <w:vAlign w:val="center"/>
          </w:tcPr>
          <w:p w14:paraId="5937AE30" w14:textId="77777777" w:rsidR="00364040" w:rsidRPr="00BF2504" w:rsidRDefault="00364040" w:rsidP="00364040">
            <w:pPr>
              <w:pStyle w:val="TableBodyTextMIRB"/>
            </w:pPr>
            <w:r w:rsidRPr="00BF2504">
              <w:t>CROSRD</w:t>
            </w:r>
          </w:p>
        </w:tc>
        <w:tc>
          <w:tcPr>
            <w:tcW w:w="1036" w:type="pct"/>
            <w:vAlign w:val="center"/>
          </w:tcPr>
          <w:p w14:paraId="4822427A" w14:textId="62DDBBF6" w:rsidR="00364040" w:rsidRPr="00BF2504" w:rsidRDefault="002D61AA" w:rsidP="00364040">
            <w:pPr>
              <w:pStyle w:val="TableBodyTextMIRB"/>
            </w:pPr>
            <w:r w:rsidRPr="00BF2504">
              <w:t>Sans objet</w:t>
            </w:r>
          </w:p>
        </w:tc>
        <w:tc>
          <w:tcPr>
            <w:tcW w:w="946" w:type="pct"/>
            <w:vAlign w:val="center"/>
          </w:tcPr>
          <w:p w14:paraId="655D1065" w14:textId="36ED9FFC" w:rsidR="00364040" w:rsidRPr="00BF2504" w:rsidRDefault="002D61AA" w:rsidP="00364040">
            <w:pPr>
              <w:pStyle w:val="TableBodyTextMIRB"/>
            </w:pPr>
            <w:r w:rsidRPr="00BF2504">
              <w:t>Sans objet</w:t>
            </w:r>
          </w:p>
        </w:tc>
        <w:tc>
          <w:tcPr>
            <w:tcW w:w="901" w:type="pct"/>
            <w:vAlign w:val="center"/>
          </w:tcPr>
          <w:p w14:paraId="3E4AD6DF" w14:textId="2F48CD12" w:rsidR="00364040" w:rsidRPr="00BF2504" w:rsidRDefault="002D61AA" w:rsidP="00364040">
            <w:pPr>
              <w:pStyle w:val="TableBodyTextMIRB"/>
            </w:pPr>
            <w:r w:rsidRPr="00BF2504">
              <w:t>Sans objet</w:t>
            </w:r>
          </w:p>
        </w:tc>
      </w:tr>
      <w:tr w:rsidR="00364040" w:rsidRPr="00BF2504" w14:paraId="0DA423F4" w14:textId="77777777" w:rsidTr="00364040">
        <w:trPr>
          <w:cantSplit/>
        </w:trPr>
        <w:tc>
          <w:tcPr>
            <w:tcW w:w="1126" w:type="pct"/>
            <w:vAlign w:val="center"/>
          </w:tcPr>
          <w:p w14:paraId="2AFCA091" w14:textId="77777777" w:rsidR="00364040" w:rsidRPr="00BF2504" w:rsidRDefault="00364040" w:rsidP="00364040">
            <w:pPr>
              <w:pStyle w:val="TableBodyTextMIRB"/>
            </w:pPr>
            <w:r w:rsidRPr="00BF2504">
              <w:t>Crossroads</w:t>
            </w:r>
          </w:p>
        </w:tc>
        <w:tc>
          <w:tcPr>
            <w:tcW w:w="991" w:type="pct"/>
            <w:vAlign w:val="center"/>
          </w:tcPr>
          <w:p w14:paraId="38A8B63D" w14:textId="77777777" w:rsidR="00364040" w:rsidRPr="00BF2504" w:rsidRDefault="00364040" w:rsidP="00364040">
            <w:pPr>
              <w:pStyle w:val="TableBodyTextMIRB"/>
            </w:pPr>
            <w:r w:rsidRPr="00BF2504">
              <w:t>CRSSRD</w:t>
            </w:r>
          </w:p>
        </w:tc>
        <w:tc>
          <w:tcPr>
            <w:tcW w:w="1036" w:type="pct"/>
            <w:vAlign w:val="center"/>
          </w:tcPr>
          <w:p w14:paraId="3B641AA7" w14:textId="0E2B4D05" w:rsidR="00364040" w:rsidRPr="00BF2504" w:rsidRDefault="002D61AA" w:rsidP="00364040">
            <w:pPr>
              <w:pStyle w:val="TableBodyTextMIRB"/>
            </w:pPr>
            <w:r w:rsidRPr="00BF2504">
              <w:t>Sans objet</w:t>
            </w:r>
          </w:p>
        </w:tc>
        <w:tc>
          <w:tcPr>
            <w:tcW w:w="946" w:type="pct"/>
            <w:vAlign w:val="center"/>
          </w:tcPr>
          <w:p w14:paraId="0A5F4001" w14:textId="7BB3EA95" w:rsidR="00364040" w:rsidRPr="00BF2504" w:rsidRDefault="002D61AA" w:rsidP="00364040">
            <w:pPr>
              <w:pStyle w:val="TableBodyTextMIRB"/>
            </w:pPr>
            <w:r w:rsidRPr="00BF2504">
              <w:t>Sans objet</w:t>
            </w:r>
          </w:p>
        </w:tc>
        <w:tc>
          <w:tcPr>
            <w:tcW w:w="901" w:type="pct"/>
            <w:vAlign w:val="center"/>
          </w:tcPr>
          <w:p w14:paraId="032716D9" w14:textId="402F43D5" w:rsidR="00364040" w:rsidRPr="00BF2504" w:rsidRDefault="002D61AA" w:rsidP="00364040">
            <w:pPr>
              <w:pStyle w:val="TableBodyTextMIRB"/>
            </w:pPr>
            <w:r w:rsidRPr="00BF2504">
              <w:t>Sans objet</w:t>
            </w:r>
          </w:p>
        </w:tc>
      </w:tr>
      <w:tr w:rsidR="00364040" w:rsidRPr="00BF2504" w14:paraId="435A369A" w14:textId="77777777" w:rsidTr="00364040">
        <w:trPr>
          <w:cantSplit/>
        </w:trPr>
        <w:tc>
          <w:tcPr>
            <w:tcW w:w="1126" w:type="pct"/>
            <w:vAlign w:val="center"/>
          </w:tcPr>
          <w:p w14:paraId="6D04060E" w14:textId="77777777" w:rsidR="00364040" w:rsidRPr="00BF2504" w:rsidRDefault="00364040" w:rsidP="00364040">
            <w:pPr>
              <w:pStyle w:val="TableBodyTextMIRB"/>
            </w:pPr>
            <w:r w:rsidRPr="00BF2504">
              <w:t>Cul De Sac</w:t>
            </w:r>
          </w:p>
        </w:tc>
        <w:tc>
          <w:tcPr>
            <w:tcW w:w="991" w:type="pct"/>
            <w:vAlign w:val="center"/>
          </w:tcPr>
          <w:p w14:paraId="4E6943B1" w14:textId="77777777" w:rsidR="00364040" w:rsidRPr="00BF2504" w:rsidRDefault="00364040" w:rsidP="00364040">
            <w:pPr>
              <w:pStyle w:val="TableBodyTextMIRB"/>
            </w:pPr>
            <w:r w:rsidRPr="00BF2504">
              <w:t>CDS</w:t>
            </w:r>
          </w:p>
        </w:tc>
        <w:tc>
          <w:tcPr>
            <w:tcW w:w="1036" w:type="pct"/>
            <w:vAlign w:val="center"/>
          </w:tcPr>
          <w:p w14:paraId="3756B9D7" w14:textId="65630AF0" w:rsidR="00364040" w:rsidRPr="00BF2504" w:rsidRDefault="002D61AA" w:rsidP="00364040">
            <w:pPr>
              <w:pStyle w:val="TableBodyTextMIRB"/>
            </w:pPr>
            <w:r w:rsidRPr="00BF2504">
              <w:t>Sans objet</w:t>
            </w:r>
          </w:p>
        </w:tc>
        <w:tc>
          <w:tcPr>
            <w:tcW w:w="946" w:type="pct"/>
            <w:vAlign w:val="center"/>
          </w:tcPr>
          <w:p w14:paraId="15242D19" w14:textId="6C44CA92" w:rsidR="00364040" w:rsidRPr="00BF2504" w:rsidRDefault="002D61AA" w:rsidP="00364040">
            <w:pPr>
              <w:pStyle w:val="TableBodyTextMIRB"/>
            </w:pPr>
            <w:r w:rsidRPr="00BF2504">
              <w:t>Sans objet</w:t>
            </w:r>
          </w:p>
        </w:tc>
        <w:tc>
          <w:tcPr>
            <w:tcW w:w="901" w:type="pct"/>
            <w:vAlign w:val="center"/>
          </w:tcPr>
          <w:p w14:paraId="27E2D035" w14:textId="247D7C95" w:rsidR="00364040" w:rsidRPr="00BF2504" w:rsidRDefault="002D61AA" w:rsidP="00364040">
            <w:pPr>
              <w:pStyle w:val="TableBodyTextMIRB"/>
            </w:pPr>
            <w:r w:rsidRPr="00BF2504">
              <w:t>Sans objet</w:t>
            </w:r>
          </w:p>
        </w:tc>
      </w:tr>
      <w:tr w:rsidR="00364040" w:rsidRPr="00BF2504" w14:paraId="7F4082C5" w14:textId="77777777" w:rsidTr="00364040">
        <w:trPr>
          <w:cantSplit/>
        </w:trPr>
        <w:tc>
          <w:tcPr>
            <w:tcW w:w="1126" w:type="pct"/>
            <w:vAlign w:val="center"/>
          </w:tcPr>
          <w:p w14:paraId="76ED985F" w14:textId="77777777" w:rsidR="00364040" w:rsidRPr="00BF2504" w:rsidRDefault="00364040" w:rsidP="00364040">
            <w:pPr>
              <w:pStyle w:val="TableBodyTextMIRB"/>
            </w:pPr>
            <w:r w:rsidRPr="00BF2504">
              <w:t>Curve</w:t>
            </w:r>
          </w:p>
        </w:tc>
        <w:tc>
          <w:tcPr>
            <w:tcW w:w="991" w:type="pct"/>
            <w:vAlign w:val="center"/>
          </w:tcPr>
          <w:p w14:paraId="13FB59F8" w14:textId="77777777" w:rsidR="00364040" w:rsidRPr="00BF2504" w:rsidRDefault="00364040" w:rsidP="00364040">
            <w:pPr>
              <w:pStyle w:val="TableBodyTextMIRB"/>
            </w:pPr>
            <w:r w:rsidRPr="00BF2504">
              <w:t>CURVE</w:t>
            </w:r>
          </w:p>
        </w:tc>
        <w:tc>
          <w:tcPr>
            <w:tcW w:w="1036" w:type="pct"/>
            <w:vAlign w:val="center"/>
          </w:tcPr>
          <w:p w14:paraId="2CB73079" w14:textId="7E2CD719" w:rsidR="00364040" w:rsidRPr="00BF2504" w:rsidRDefault="002D61AA" w:rsidP="00364040">
            <w:pPr>
              <w:pStyle w:val="TableBodyTextMIRB"/>
            </w:pPr>
            <w:r w:rsidRPr="00BF2504">
              <w:t>Sans objet</w:t>
            </w:r>
          </w:p>
        </w:tc>
        <w:tc>
          <w:tcPr>
            <w:tcW w:w="946" w:type="pct"/>
            <w:vAlign w:val="center"/>
          </w:tcPr>
          <w:p w14:paraId="0ACB6056" w14:textId="02ECA375" w:rsidR="00364040" w:rsidRPr="00BF2504" w:rsidRDefault="002D61AA" w:rsidP="00364040">
            <w:pPr>
              <w:pStyle w:val="TableBodyTextMIRB"/>
            </w:pPr>
            <w:r w:rsidRPr="00BF2504">
              <w:t>Sans objet</w:t>
            </w:r>
          </w:p>
        </w:tc>
        <w:tc>
          <w:tcPr>
            <w:tcW w:w="901" w:type="pct"/>
            <w:vAlign w:val="center"/>
          </w:tcPr>
          <w:p w14:paraId="373B7692" w14:textId="1040AB48" w:rsidR="00364040" w:rsidRPr="00BF2504" w:rsidRDefault="002D61AA" w:rsidP="00364040">
            <w:pPr>
              <w:pStyle w:val="TableBodyTextMIRB"/>
            </w:pPr>
            <w:r w:rsidRPr="00BF2504">
              <w:t>Sans objet</w:t>
            </w:r>
          </w:p>
        </w:tc>
      </w:tr>
      <w:tr w:rsidR="00364040" w:rsidRPr="00BF2504" w14:paraId="7FF53005" w14:textId="77777777" w:rsidTr="00364040">
        <w:trPr>
          <w:cantSplit/>
        </w:trPr>
        <w:tc>
          <w:tcPr>
            <w:tcW w:w="1126" w:type="pct"/>
            <w:vAlign w:val="center"/>
          </w:tcPr>
          <w:p w14:paraId="68E5C78F" w14:textId="77777777" w:rsidR="00364040" w:rsidRPr="00BF2504" w:rsidRDefault="00364040" w:rsidP="00364040">
            <w:pPr>
              <w:pStyle w:val="TableBodyTextMIRB"/>
            </w:pPr>
            <w:r w:rsidRPr="00BF2504">
              <w:lastRenderedPageBreak/>
              <w:t>Cut</w:t>
            </w:r>
          </w:p>
        </w:tc>
        <w:tc>
          <w:tcPr>
            <w:tcW w:w="991" w:type="pct"/>
            <w:vAlign w:val="center"/>
          </w:tcPr>
          <w:p w14:paraId="5225ACDD" w14:textId="77777777" w:rsidR="00364040" w:rsidRPr="00BF2504" w:rsidRDefault="00364040" w:rsidP="00364040">
            <w:pPr>
              <w:pStyle w:val="TableBodyTextMIRB"/>
            </w:pPr>
            <w:r w:rsidRPr="00BF2504">
              <w:t>CUT</w:t>
            </w:r>
          </w:p>
        </w:tc>
        <w:tc>
          <w:tcPr>
            <w:tcW w:w="1036" w:type="pct"/>
            <w:vAlign w:val="center"/>
          </w:tcPr>
          <w:p w14:paraId="0A65740E" w14:textId="0706F018" w:rsidR="00364040" w:rsidRPr="00BF2504" w:rsidRDefault="002D61AA" w:rsidP="00364040">
            <w:pPr>
              <w:pStyle w:val="TableBodyTextMIRB"/>
            </w:pPr>
            <w:r w:rsidRPr="00BF2504">
              <w:t>Sans objet</w:t>
            </w:r>
          </w:p>
        </w:tc>
        <w:tc>
          <w:tcPr>
            <w:tcW w:w="946" w:type="pct"/>
            <w:vAlign w:val="center"/>
          </w:tcPr>
          <w:p w14:paraId="7121E16C" w14:textId="0F015ACE" w:rsidR="00364040" w:rsidRPr="00BF2504" w:rsidRDefault="002D61AA" w:rsidP="00364040">
            <w:pPr>
              <w:pStyle w:val="TableBodyTextMIRB"/>
            </w:pPr>
            <w:r w:rsidRPr="00BF2504">
              <w:t>Sans objet</w:t>
            </w:r>
          </w:p>
        </w:tc>
        <w:tc>
          <w:tcPr>
            <w:tcW w:w="901" w:type="pct"/>
            <w:vAlign w:val="center"/>
          </w:tcPr>
          <w:p w14:paraId="3BD1F01C" w14:textId="5FD83A32" w:rsidR="00364040" w:rsidRPr="00BF2504" w:rsidRDefault="002D61AA" w:rsidP="00364040">
            <w:pPr>
              <w:pStyle w:val="TableBodyTextMIRB"/>
            </w:pPr>
            <w:r w:rsidRPr="00BF2504">
              <w:t>Sans objet</w:t>
            </w:r>
          </w:p>
        </w:tc>
      </w:tr>
      <w:tr w:rsidR="00364040" w:rsidRPr="00BF2504" w14:paraId="20B2FA82" w14:textId="77777777" w:rsidTr="00364040">
        <w:trPr>
          <w:cantSplit/>
        </w:trPr>
        <w:tc>
          <w:tcPr>
            <w:tcW w:w="1126" w:type="pct"/>
            <w:vAlign w:val="center"/>
          </w:tcPr>
          <w:p w14:paraId="7C402573" w14:textId="77777777" w:rsidR="00364040" w:rsidRPr="00BF2504" w:rsidRDefault="00364040" w:rsidP="00364040">
            <w:pPr>
              <w:pStyle w:val="TableBodyTextMIRB"/>
            </w:pPr>
            <w:r w:rsidRPr="00BF2504">
              <w:t>Côte</w:t>
            </w:r>
          </w:p>
        </w:tc>
        <w:tc>
          <w:tcPr>
            <w:tcW w:w="991" w:type="pct"/>
            <w:vAlign w:val="center"/>
          </w:tcPr>
          <w:p w14:paraId="43E9B3E0" w14:textId="2542BE8C" w:rsidR="00364040" w:rsidRPr="00BF2504" w:rsidRDefault="002D61AA" w:rsidP="00364040">
            <w:pPr>
              <w:pStyle w:val="TableBodyTextMIRB"/>
            </w:pPr>
            <w:r w:rsidRPr="00BF2504">
              <w:t>Sans objet</w:t>
            </w:r>
          </w:p>
        </w:tc>
        <w:tc>
          <w:tcPr>
            <w:tcW w:w="1036" w:type="pct"/>
            <w:vAlign w:val="center"/>
          </w:tcPr>
          <w:p w14:paraId="77A65F08" w14:textId="77777777" w:rsidR="00364040" w:rsidRPr="00BF2504" w:rsidRDefault="00364040" w:rsidP="00364040">
            <w:pPr>
              <w:pStyle w:val="TableBodyTextMIRB"/>
            </w:pPr>
            <w:r w:rsidRPr="00BF2504">
              <w:t>CÔTE</w:t>
            </w:r>
          </w:p>
        </w:tc>
        <w:tc>
          <w:tcPr>
            <w:tcW w:w="946" w:type="pct"/>
            <w:vAlign w:val="center"/>
          </w:tcPr>
          <w:p w14:paraId="44989AC3" w14:textId="432432E4" w:rsidR="00364040" w:rsidRPr="00BF2504" w:rsidRDefault="002D61AA" w:rsidP="00364040">
            <w:pPr>
              <w:pStyle w:val="TableBodyTextMIRB"/>
            </w:pPr>
            <w:r w:rsidRPr="00BF2504">
              <w:t>Sans objet</w:t>
            </w:r>
          </w:p>
        </w:tc>
        <w:tc>
          <w:tcPr>
            <w:tcW w:w="901" w:type="pct"/>
            <w:vAlign w:val="center"/>
          </w:tcPr>
          <w:p w14:paraId="2D75F133" w14:textId="367E0CE5" w:rsidR="00364040" w:rsidRPr="00BF2504" w:rsidRDefault="002D61AA" w:rsidP="00364040">
            <w:pPr>
              <w:pStyle w:val="TableBodyTextMIRB"/>
            </w:pPr>
            <w:r w:rsidRPr="00BF2504">
              <w:t>Sans objet</w:t>
            </w:r>
          </w:p>
        </w:tc>
      </w:tr>
      <w:tr w:rsidR="00364040" w:rsidRPr="00BF2504" w14:paraId="7924A1BF" w14:textId="77777777" w:rsidTr="00364040">
        <w:trPr>
          <w:cantSplit/>
        </w:trPr>
        <w:tc>
          <w:tcPr>
            <w:tcW w:w="1126" w:type="pct"/>
            <w:vAlign w:val="center"/>
          </w:tcPr>
          <w:p w14:paraId="0D4123EC" w14:textId="77777777" w:rsidR="00364040" w:rsidRPr="00BF2504" w:rsidRDefault="00364040" w:rsidP="00364040">
            <w:pPr>
              <w:pStyle w:val="TableBodyTextMIRB"/>
            </w:pPr>
            <w:r w:rsidRPr="00BF2504">
              <w:t>Dale</w:t>
            </w:r>
          </w:p>
        </w:tc>
        <w:tc>
          <w:tcPr>
            <w:tcW w:w="991" w:type="pct"/>
            <w:vAlign w:val="center"/>
          </w:tcPr>
          <w:p w14:paraId="170BCE48" w14:textId="77777777" w:rsidR="00364040" w:rsidRPr="00BF2504" w:rsidRDefault="00364040" w:rsidP="00364040">
            <w:pPr>
              <w:pStyle w:val="TableBodyTextMIRB"/>
            </w:pPr>
            <w:r w:rsidRPr="00BF2504">
              <w:t>DALE</w:t>
            </w:r>
          </w:p>
        </w:tc>
        <w:tc>
          <w:tcPr>
            <w:tcW w:w="1036" w:type="pct"/>
            <w:vAlign w:val="center"/>
          </w:tcPr>
          <w:p w14:paraId="3AF566D0" w14:textId="455AE71E" w:rsidR="00364040" w:rsidRPr="00BF2504" w:rsidRDefault="002D61AA" w:rsidP="00364040">
            <w:pPr>
              <w:pStyle w:val="TableBodyTextMIRB"/>
            </w:pPr>
            <w:r w:rsidRPr="00BF2504">
              <w:t>Sans objet</w:t>
            </w:r>
          </w:p>
        </w:tc>
        <w:tc>
          <w:tcPr>
            <w:tcW w:w="946" w:type="pct"/>
            <w:vAlign w:val="center"/>
          </w:tcPr>
          <w:p w14:paraId="73761E6A" w14:textId="6ACA19DA" w:rsidR="00364040" w:rsidRPr="00BF2504" w:rsidRDefault="002D61AA" w:rsidP="00364040">
            <w:pPr>
              <w:pStyle w:val="TableBodyTextMIRB"/>
            </w:pPr>
            <w:r w:rsidRPr="00BF2504">
              <w:t>Sans objet</w:t>
            </w:r>
          </w:p>
        </w:tc>
        <w:tc>
          <w:tcPr>
            <w:tcW w:w="901" w:type="pct"/>
            <w:vAlign w:val="center"/>
          </w:tcPr>
          <w:p w14:paraId="1579B515" w14:textId="726C4683" w:rsidR="00364040" w:rsidRPr="00BF2504" w:rsidRDefault="002D61AA" w:rsidP="00364040">
            <w:pPr>
              <w:pStyle w:val="TableBodyTextMIRB"/>
            </w:pPr>
            <w:r w:rsidRPr="00BF2504">
              <w:t>Sans objet</w:t>
            </w:r>
          </w:p>
        </w:tc>
      </w:tr>
      <w:tr w:rsidR="00364040" w:rsidRPr="00BF2504" w14:paraId="5BE794A3" w14:textId="77777777" w:rsidTr="00364040">
        <w:trPr>
          <w:cantSplit/>
        </w:trPr>
        <w:tc>
          <w:tcPr>
            <w:tcW w:w="1126" w:type="pct"/>
            <w:vAlign w:val="center"/>
          </w:tcPr>
          <w:p w14:paraId="0D5E024B" w14:textId="77777777" w:rsidR="00364040" w:rsidRPr="00BF2504" w:rsidRDefault="00364040" w:rsidP="00364040">
            <w:pPr>
              <w:pStyle w:val="TableBodyTextMIRB"/>
            </w:pPr>
            <w:r w:rsidRPr="00BF2504">
              <w:t>Dell</w:t>
            </w:r>
          </w:p>
        </w:tc>
        <w:tc>
          <w:tcPr>
            <w:tcW w:w="991" w:type="pct"/>
            <w:vAlign w:val="center"/>
          </w:tcPr>
          <w:p w14:paraId="6A8AABEB" w14:textId="77777777" w:rsidR="00364040" w:rsidRPr="00BF2504" w:rsidRDefault="00364040" w:rsidP="00364040">
            <w:pPr>
              <w:pStyle w:val="TableBodyTextMIRB"/>
            </w:pPr>
            <w:r w:rsidRPr="00BF2504">
              <w:t>DELL</w:t>
            </w:r>
          </w:p>
        </w:tc>
        <w:tc>
          <w:tcPr>
            <w:tcW w:w="1036" w:type="pct"/>
            <w:vAlign w:val="center"/>
          </w:tcPr>
          <w:p w14:paraId="64F24ACF" w14:textId="4B9D32F3" w:rsidR="00364040" w:rsidRPr="00BF2504" w:rsidRDefault="002D61AA" w:rsidP="00364040">
            <w:pPr>
              <w:pStyle w:val="TableBodyTextMIRB"/>
            </w:pPr>
            <w:r w:rsidRPr="00BF2504">
              <w:t>Sans objet</w:t>
            </w:r>
          </w:p>
        </w:tc>
        <w:tc>
          <w:tcPr>
            <w:tcW w:w="946" w:type="pct"/>
            <w:vAlign w:val="center"/>
          </w:tcPr>
          <w:p w14:paraId="3E2CCB61" w14:textId="047F7C6E" w:rsidR="00364040" w:rsidRPr="00BF2504" w:rsidRDefault="002D61AA" w:rsidP="00364040">
            <w:pPr>
              <w:pStyle w:val="TableBodyTextMIRB"/>
            </w:pPr>
            <w:r w:rsidRPr="00BF2504">
              <w:t>Sans objet</w:t>
            </w:r>
          </w:p>
        </w:tc>
        <w:tc>
          <w:tcPr>
            <w:tcW w:w="901" w:type="pct"/>
            <w:vAlign w:val="center"/>
          </w:tcPr>
          <w:p w14:paraId="57831C75" w14:textId="7527DFEA" w:rsidR="00364040" w:rsidRPr="00BF2504" w:rsidRDefault="002D61AA" w:rsidP="00364040">
            <w:pPr>
              <w:pStyle w:val="TableBodyTextMIRB"/>
            </w:pPr>
            <w:r w:rsidRPr="00BF2504">
              <w:t>Sans objet</w:t>
            </w:r>
          </w:p>
        </w:tc>
      </w:tr>
      <w:tr w:rsidR="00364040" w:rsidRPr="00BF2504" w14:paraId="3F9E7BD0" w14:textId="77777777" w:rsidTr="00364040">
        <w:trPr>
          <w:cantSplit/>
        </w:trPr>
        <w:tc>
          <w:tcPr>
            <w:tcW w:w="1126" w:type="pct"/>
            <w:vAlign w:val="center"/>
          </w:tcPr>
          <w:p w14:paraId="5E3E0CC7" w14:textId="77777777" w:rsidR="00364040" w:rsidRPr="00BF2504" w:rsidRDefault="00364040" w:rsidP="00364040">
            <w:pPr>
              <w:pStyle w:val="TableBodyTextMIRB"/>
            </w:pPr>
            <w:r w:rsidRPr="00BF2504">
              <w:t>Desserte</w:t>
            </w:r>
          </w:p>
        </w:tc>
        <w:tc>
          <w:tcPr>
            <w:tcW w:w="991" w:type="pct"/>
            <w:vAlign w:val="center"/>
          </w:tcPr>
          <w:p w14:paraId="0D7D06C9" w14:textId="6BD9C3BD" w:rsidR="00364040" w:rsidRPr="00BF2504" w:rsidRDefault="002D61AA" w:rsidP="00364040">
            <w:pPr>
              <w:pStyle w:val="TableBodyTextMIRB"/>
            </w:pPr>
            <w:r w:rsidRPr="00BF2504">
              <w:t>Sans objet</w:t>
            </w:r>
          </w:p>
        </w:tc>
        <w:tc>
          <w:tcPr>
            <w:tcW w:w="1036" w:type="pct"/>
            <w:vAlign w:val="center"/>
          </w:tcPr>
          <w:p w14:paraId="107A145B" w14:textId="77777777" w:rsidR="00364040" w:rsidRPr="00BF2504" w:rsidRDefault="00364040" w:rsidP="00364040">
            <w:pPr>
              <w:pStyle w:val="TableBodyTextMIRB"/>
            </w:pPr>
            <w:r w:rsidRPr="00BF2504">
              <w:t>DESSTE</w:t>
            </w:r>
          </w:p>
        </w:tc>
        <w:tc>
          <w:tcPr>
            <w:tcW w:w="946" w:type="pct"/>
            <w:vAlign w:val="center"/>
          </w:tcPr>
          <w:p w14:paraId="366B978A" w14:textId="074023CC" w:rsidR="00364040" w:rsidRPr="00BF2504" w:rsidRDefault="002D61AA" w:rsidP="00364040">
            <w:pPr>
              <w:pStyle w:val="TableBodyTextMIRB"/>
            </w:pPr>
            <w:r w:rsidRPr="00BF2504">
              <w:t>Sans objet</w:t>
            </w:r>
          </w:p>
        </w:tc>
        <w:tc>
          <w:tcPr>
            <w:tcW w:w="901" w:type="pct"/>
            <w:vAlign w:val="center"/>
          </w:tcPr>
          <w:p w14:paraId="58A1509D" w14:textId="0F0C6F81" w:rsidR="00364040" w:rsidRPr="00BF2504" w:rsidRDefault="002D61AA" w:rsidP="00364040">
            <w:pPr>
              <w:pStyle w:val="TableBodyTextMIRB"/>
            </w:pPr>
            <w:r w:rsidRPr="00BF2504">
              <w:t>Sans objet</w:t>
            </w:r>
          </w:p>
        </w:tc>
      </w:tr>
      <w:tr w:rsidR="00364040" w:rsidRPr="00BF2504" w14:paraId="7437A4AB" w14:textId="77777777" w:rsidTr="00364040">
        <w:trPr>
          <w:cantSplit/>
        </w:trPr>
        <w:tc>
          <w:tcPr>
            <w:tcW w:w="1126" w:type="pct"/>
            <w:vAlign w:val="center"/>
          </w:tcPr>
          <w:p w14:paraId="3E00C02A" w14:textId="77777777" w:rsidR="00364040" w:rsidRPr="00BF2504" w:rsidRDefault="00364040" w:rsidP="00364040">
            <w:pPr>
              <w:pStyle w:val="TableBodyTextMIRB"/>
            </w:pPr>
            <w:r w:rsidRPr="00BF2504">
              <w:t>Development</w:t>
            </w:r>
          </w:p>
        </w:tc>
        <w:tc>
          <w:tcPr>
            <w:tcW w:w="991" w:type="pct"/>
            <w:vAlign w:val="center"/>
          </w:tcPr>
          <w:p w14:paraId="3DD8F0C9" w14:textId="77777777" w:rsidR="00364040" w:rsidRPr="00BF2504" w:rsidRDefault="00364040" w:rsidP="00364040">
            <w:pPr>
              <w:pStyle w:val="TableBodyTextMIRB"/>
            </w:pPr>
            <w:r w:rsidRPr="00BF2504">
              <w:t>DEVELP</w:t>
            </w:r>
          </w:p>
        </w:tc>
        <w:tc>
          <w:tcPr>
            <w:tcW w:w="1036" w:type="pct"/>
            <w:vAlign w:val="center"/>
          </w:tcPr>
          <w:p w14:paraId="469A2D94" w14:textId="056F581E" w:rsidR="00364040" w:rsidRPr="00BF2504" w:rsidRDefault="002D61AA" w:rsidP="00364040">
            <w:pPr>
              <w:pStyle w:val="TableBodyTextMIRB"/>
            </w:pPr>
            <w:r w:rsidRPr="00BF2504">
              <w:t>Sans objet</w:t>
            </w:r>
          </w:p>
        </w:tc>
        <w:tc>
          <w:tcPr>
            <w:tcW w:w="946" w:type="pct"/>
            <w:vAlign w:val="center"/>
          </w:tcPr>
          <w:p w14:paraId="23D36973" w14:textId="20F3567A" w:rsidR="00364040" w:rsidRPr="00BF2504" w:rsidRDefault="002D61AA" w:rsidP="00364040">
            <w:pPr>
              <w:pStyle w:val="TableBodyTextMIRB"/>
            </w:pPr>
            <w:r w:rsidRPr="00BF2504">
              <w:t>Sans objet</w:t>
            </w:r>
          </w:p>
        </w:tc>
        <w:tc>
          <w:tcPr>
            <w:tcW w:w="901" w:type="pct"/>
            <w:vAlign w:val="center"/>
          </w:tcPr>
          <w:p w14:paraId="00811CB9" w14:textId="403AC1C3" w:rsidR="00364040" w:rsidRPr="00BF2504" w:rsidRDefault="002D61AA" w:rsidP="00364040">
            <w:pPr>
              <w:pStyle w:val="TableBodyTextMIRB"/>
            </w:pPr>
            <w:r w:rsidRPr="00BF2504">
              <w:t>Sans objet</w:t>
            </w:r>
          </w:p>
        </w:tc>
      </w:tr>
      <w:tr w:rsidR="00364040" w:rsidRPr="00BF2504" w14:paraId="61F3C8DF" w14:textId="77777777" w:rsidTr="00364040">
        <w:trPr>
          <w:cantSplit/>
        </w:trPr>
        <w:tc>
          <w:tcPr>
            <w:tcW w:w="1126" w:type="pct"/>
            <w:vAlign w:val="center"/>
          </w:tcPr>
          <w:p w14:paraId="15B52E8F" w14:textId="77777777" w:rsidR="00364040" w:rsidRPr="00BF2504" w:rsidRDefault="00364040" w:rsidP="00364040">
            <w:pPr>
              <w:pStyle w:val="TableBodyTextMIRB"/>
            </w:pPr>
            <w:r w:rsidRPr="00BF2504">
              <w:t>Diversion</w:t>
            </w:r>
          </w:p>
        </w:tc>
        <w:tc>
          <w:tcPr>
            <w:tcW w:w="991" w:type="pct"/>
            <w:vAlign w:val="center"/>
          </w:tcPr>
          <w:p w14:paraId="62C7DB52" w14:textId="77777777" w:rsidR="00364040" w:rsidRPr="00BF2504" w:rsidRDefault="00364040" w:rsidP="00364040">
            <w:pPr>
              <w:pStyle w:val="TableBodyTextMIRB"/>
            </w:pPr>
            <w:r w:rsidRPr="00BF2504">
              <w:t>DIVERS</w:t>
            </w:r>
          </w:p>
        </w:tc>
        <w:tc>
          <w:tcPr>
            <w:tcW w:w="1036" w:type="pct"/>
            <w:vAlign w:val="center"/>
          </w:tcPr>
          <w:p w14:paraId="2835BB8C" w14:textId="04F680AE" w:rsidR="00364040" w:rsidRPr="00BF2504" w:rsidRDefault="002D61AA" w:rsidP="00364040">
            <w:pPr>
              <w:pStyle w:val="TableBodyTextMIRB"/>
            </w:pPr>
            <w:r w:rsidRPr="00BF2504">
              <w:t>Sans objet</w:t>
            </w:r>
          </w:p>
        </w:tc>
        <w:tc>
          <w:tcPr>
            <w:tcW w:w="946" w:type="pct"/>
            <w:vAlign w:val="center"/>
          </w:tcPr>
          <w:p w14:paraId="3068ACC6" w14:textId="1D5ACC37" w:rsidR="00364040" w:rsidRPr="00BF2504" w:rsidRDefault="002D61AA" w:rsidP="00364040">
            <w:pPr>
              <w:pStyle w:val="TableBodyTextMIRB"/>
            </w:pPr>
            <w:r w:rsidRPr="00BF2504">
              <w:t>Sans objet</w:t>
            </w:r>
          </w:p>
        </w:tc>
        <w:tc>
          <w:tcPr>
            <w:tcW w:w="901" w:type="pct"/>
            <w:vAlign w:val="center"/>
          </w:tcPr>
          <w:p w14:paraId="3AB8E346" w14:textId="55AE1B74" w:rsidR="00364040" w:rsidRPr="00BF2504" w:rsidRDefault="002D61AA" w:rsidP="00364040">
            <w:pPr>
              <w:pStyle w:val="TableBodyTextMIRB"/>
            </w:pPr>
            <w:r w:rsidRPr="00BF2504">
              <w:t>Sans objet</w:t>
            </w:r>
          </w:p>
        </w:tc>
      </w:tr>
      <w:tr w:rsidR="00364040" w:rsidRPr="00BF2504" w14:paraId="5C3D31DD" w14:textId="77777777" w:rsidTr="00364040">
        <w:trPr>
          <w:cantSplit/>
        </w:trPr>
        <w:tc>
          <w:tcPr>
            <w:tcW w:w="1126" w:type="pct"/>
            <w:vAlign w:val="center"/>
          </w:tcPr>
          <w:p w14:paraId="606E080C" w14:textId="77777777" w:rsidR="00364040" w:rsidRPr="00BF2504" w:rsidRDefault="00364040" w:rsidP="00364040">
            <w:pPr>
              <w:pStyle w:val="TableBodyTextMIRB"/>
            </w:pPr>
            <w:r w:rsidRPr="00BF2504">
              <w:t>Downs</w:t>
            </w:r>
          </w:p>
        </w:tc>
        <w:tc>
          <w:tcPr>
            <w:tcW w:w="991" w:type="pct"/>
            <w:vAlign w:val="center"/>
          </w:tcPr>
          <w:p w14:paraId="7837A9EB" w14:textId="77777777" w:rsidR="00364040" w:rsidRPr="00BF2504" w:rsidRDefault="00364040" w:rsidP="00364040">
            <w:pPr>
              <w:pStyle w:val="TableBodyTextMIRB"/>
            </w:pPr>
            <w:r w:rsidRPr="00BF2504">
              <w:t>DOWNS</w:t>
            </w:r>
          </w:p>
        </w:tc>
        <w:tc>
          <w:tcPr>
            <w:tcW w:w="1036" w:type="pct"/>
            <w:vAlign w:val="center"/>
          </w:tcPr>
          <w:p w14:paraId="0A7E9C5A" w14:textId="65C8D9E8" w:rsidR="00364040" w:rsidRPr="00BF2504" w:rsidRDefault="002D61AA" w:rsidP="00364040">
            <w:pPr>
              <w:pStyle w:val="TableBodyTextMIRB"/>
            </w:pPr>
            <w:r w:rsidRPr="00BF2504">
              <w:t>Sans objet</w:t>
            </w:r>
          </w:p>
        </w:tc>
        <w:tc>
          <w:tcPr>
            <w:tcW w:w="946" w:type="pct"/>
            <w:vAlign w:val="center"/>
          </w:tcPr>
          <w:p w14:paraId="3640E577" w14:textId="29A49C4F" w:rsidR="00364040" w:rsidRPr="00BF2504" w:rsidRDefault="002D61AA" w:rsidP="00364040">
            <w:pPr>
              <w:pStyle w:val="TableBodyTextMIRB"/>
            </w:pPr>
            <w:r w:rsidRPr="00BF2504">
              <w:t>Sans objet</w:t>
            </w:r>
          </w:p>
        </w:tc>
        <w:tc>
          <w:tcPr>
            <w:tcW w:w="901" w:type="pct"/>
            <w:vAlign w:val="center"/>
          </w:tcPr>
          <w:p w14:paraId="72AFC59E" w14:textId="3AFA27ED" w:rsidR="00364040" w:rsidRPr="00BF2504" w:rsidRDefault="002D61AA" w:rsidP="00364040">
            <w:pPr>
              <w:pStyle w:val="TableBodyTextMIRB"/>
            </w:pPr>
            <w:r w:rsidRPr="00BF2504">
              <w:t>Sans objet</w:t>
            </w:r>
          </w:p>
        </w:tc>
      </w:tr>
      <w:tr w:rsidR="00364040" w:rsidRPr="00BF2504" w14:paraId="299257D3" w14:textId="77777777" w:rsidTr="00364040">
        <w:trPr>
          <w:cantSplit/>
        </w:trPr>
        <w:tc>
          <w:tcPr>
            <w:tcW w:w="1126" w:type="pct"/>
            <w:vAlign w:val="center"/>
          </w:tcPr>
          <w:p w14:paraId="32AEC1AE" w14:textId="77777777" w:rsidR="00364040" w:rsidRPr="00BF2504" w:rsidRDefault="00364040" w:rsidP="00364040">
            <w:pPr>
              <w:pStyle w:val="TableBodyTextMIRB"/>
            </w:pPr>
            <w:r w:rsidRPr="00BF2504">
              <w:t>Drive</w:t>
            </w:r>
          </w:p>
        </w:tc>
        <w:tc>
          <w:tcPr>
            <w:tcW w:w="991" w:type="pct"/>
            <w:vAlign w:val="center"/>
          </w:tcPr>
          <w:p w14:paraId="7548F43E" w14:textId="77777777" w:rsidR="00364040" w:rsidRPr="00BF2504" w:rsidRDefault="00364040" w:rsidP="00364040">
            <w:pPr>
              <w:pStyle w:val="TableBodyTextMIRB"/>
            </w:pPr>
            <w:r w:rsidRPr="00BF2504">
              <w:t>DR</w:t>
            </w:r>
          </w:p>
        </w:tc>
        <w:tc>
          <w:tcPr>
            <w:tcW w:w="1036" w:type="pct"/>
            <w:vAlign w:val="center"/>
          </w:tcPr>
          <w:p w14:paraId="0ACEEC08" w14:textId="3E6B4061" w:rsidR="00364040" w:rsidRPr="00BF2504" w:rsidRDefault="002D61AA" w:rsidP="00364040">
            <w:pPr>
              <w:pStyle w:val="TableBodyTextMIRB"/>
            </w:pPr>
            <w:r w:rsidRPr="00BF2504">
              <w:t>Sans objet</w:t>
            </w:r>
          </w:p>
        </w:tc>
        <w:tc>
          <w:tcPr>
            <w:tcW w:w="946" w:type="pct"/>
            <w:vAlign w:val="center"/>
          </w:tcPr>
          <w:p w14:paraId="3F41ABF9" w14:textId="7477CFF4" w:rsidR="00364040" w:rsidRPr="00BF2504" w:rsidRDefault="002D61AA" w:rsidP="00364040">
            <w:pPr>
              <w:pStyle w:val="TableBodyTextMIRB"/>
            </w:pPr>
            <w:r w:rsidRPr="00BF2504">
              <w:t>Sans objet</w:t>
            </w:r>
          </w:p>
        </w:tc>
        <w:tc>
          <w:tcPr>
            <w:tcW w:w="901" w:type="pct"/>
            <w:vAlign w:val="center"/>
          </w:tcPr>
          <w:p w14:paraId="556F4AB8" w14:textId="2C6D9E7F" w:rsidR="00364040" w:rsidRPr="00BF2504" w:rsidRDefault="002D61AA" w:rsidP="00364040">
            <w:pPr>
              <w:pStyle w:val="TableBodyTextMIRB"/>
            </w:pPr>
            <w:r w:rsidRPr="00BF2504">
              <w:t>Sans objet</w:t>
            </w:r>
          </w:p>
        </w:tc>
      </w:tr>
      <w:tr w:rsidR="00364040" w:rsidRPr="00BF2504" w14:paraId="1B25CA62" w14:textId="77777777" w:rsidTr="00364040">
        <w:trPr>
          <w:cantSplit/>
        </w:trPr>
        <w:tc>
          <w:tcPr>
            <w:tcW w:w="1126" w:type="pct"/>
            <w:vAlign w:val="center"/>
          </w:tcPr>
          <w:p w14:paraId="6E401177" w14:textId="77777777" w:rsidR="00364040" w:rsidRPr="00BF2504" w:rsidRDefault="00364040" w:rsidP="00364040">
            <w:pPr>
              <w:pStyle w:val="TableBodyTextMIRB"/>
            </w:pPr>
            <w:r w:rsidRPr="00BF2504">
              <w:t>Driveway</w:t>
            </w:r>
          </w:p>
        </w:tc>
        <w:tc>
          <w:tcPr>
            <w:tcW w:w="991" w:type="pct"/>
            <w:vAlign w:val="center"/>
          </w:tcPr>
          <w:p w14:paraId="2AEAFDF0" w14:textId="77777777" w:rsidR="00364040" w:rsidRPr="00BF2504" w:rsidRDefault="00364040" w:rsidP="00364040">
            <w:pPr>
              <w:pStyle w:val="TableBodyTextMIRB"/>
            </w:pPr>
            <w:r w:rsidRPr="00BF2504">
              <w:t>DRWY</w:t>
            </w:r>
          </w:p>
        </w:tc>
        <w:tc>
          <w:tcPr>
            <w:tcW w:w="1036" w:type="pct"/>
            <w:vAlign w:val="center"/>
          </w:tcPr>
          <w:p w14:paraId="141CB5D5" w14:textId="600CD436" w:rsidR="00364040" w:rsidRPr="00BF2504" w:rsidRDefault="002D61AA" w:rsidP="00364040">
            <w:pPr>
              <w:pStyle w:val="TableBodyTextMIRB"/>
            </w:pPr>
            <w:r w:rsidRPr="00BF2504">
              <w:t>Sans objet</w:t>
            </w:r>
          </w:p>
        </w:tc>
        <w:tc>
          <w:tcPr>
            <w:tcW w:w="946" w:type="pct"/>
            <w:vAlign w:val="center"/>
          </w:tcPr>
          <w:p w14:paraId="2C787775" w14:textId="1D0AB02F" w:rsidR="00364040" w:rsidRPr="00BF2504" w:rsidRDefault="002D61AA" w:rsidP="00364040">
            <w:pPr>
              <w:pStyle w:val="TableBodyTextMIRB"/>
            </w:pPr>
            <w:r w:rsidRPr="00BF2504">
              <w:t>Sans objet</w:t>
            </w:r>
          </w:p>
        </w:tc>
        <w:tc>
          <w:tcPr>
            <w:tcW w:w="901" w:type="pct"/>
            <w:vAlign w:val="center"/>
          </w:tcPr>
          <w:p w14:paraId="248B9D7F" w14:textId="65C4101E" w:rsidR="00364040" w:rsidRPr="00BF2504" w:rsidRDefault="002D61AA" w:rsidP="00364040">
            <w:pPr>
              <w:pStyle w:val="TableBodyTextMIRB"/>
            </w:pPr>
            <w:r w:rsidRPr="00BF2504">
              <w:t>Sans objet</w:t>
            </w:r>
          </w:p>
        </w:tc>
      </w:tr>
      <w:tr w:rsidR="00364040" w:rsidRPr="00BF2504" w14:paraId="3758015D" w14:textId="77777777" w:rsidTr="00364040">
        <w:trPr>
          <w:cantSplit/>
        </w:trPr>
        <w:tc>
          <w:tcPr>
            <w:tcW w:w="1126" w:type="pct"/>
            <w:vAlign w:val="center"/>
          </w:tcPr>
          <w:p w14:paraId="13D1E2C0" w14:textId="77777777" w:rsidR="00364040" w:rsidRPr="00BF2504" w:rsidRDefault="00364040" w:rsidP="00364040">
            <w:pPr>
              <w:pStyle w:val="TableBodyTextMIRB"/>
            </w:pPr>
            <w:r w:rsidRPr="00BF2504">
              <w:t>Droit De Passage</w:t>
            </w:r>
          </w:p>
        </w:tc>
        <w:tc>
          <w:tcPr>
            <w:tcW w:w="991" w:type="pct"/>
            <w:vAlign w:val="center"/>
          </w:tcPr>
          <w:p w14:paraId="75F4AEB9" w14:textId="1F0C555F" w:rsidR="00364040" w:rsidRPr="00BF2504" w:rsidRDefault="002D61AA" w:rsidP="00364040">
            <w:pPr>
              <w:pStyle w:val="TableBodyTextMIRB"/>
            </w:pPr>
            <w:r w:rsidRPr="00BF2504">
              <w:t>Sans objet</w:t>
            </w:r>
          </w:p>
        </w:tc>
        <w:tc>
          <w:tcPr>
            <w:tcW w:w="1036" w:type="pct"/>
            <w:vAlign w:val="center"/>
          </w:tcPr>
          <w:p w14:paraId="46DFDA48" w14:textId="77777777" w:rsidR="00364040" w:rsidRPr="00BF2504" w:rsidRDefault="00364040" w:rsidP="00364040">
            <w:pPr>
              <w:pStyle w:val="TableBodyTextMIRB"/>
            </w:pPr>
            <w:r w:rsidRPr="00BF2504">
              <w:t>DRPASS</w:t>
            </w:r>
          </w:p>
        </w:tc>
        <w:tc>
          <w:tcPr>
            <w:tcW w:w="946" w:type="pct"/>
            <w:vAlign w:val="center"/>
          </w:tcPr>
          <w:p w14:paraId="14C5C55D" w14:textId="5BD0D577" w:rsidR="00364040" w:rsidRPr="00BF2504" w:rsidRDefault="002D61AA" w:rsidP="00364040">
            <w:pPr>
              <w:pStyle w:val="TableBodyTextMIRB"/>
            </w:pPr>
            <w:r w:rsidRPr="00BF2504">
              <w:t>Sans objet</w:t>
            </w:r>
          </w:p>
        </w:tc>
        <w:tc>
          <w:tcPr>
            <w:tcW w:w="901" w:type="pct"/>
            <w:vAlign w:val="center"/>
          </w:tcPr>
          <w:p w14:paraId="02314606" w14:textId="35F68B37" w:rsidR="00364040" w:rsidRPr="00BF2504" w:rsidRDefault="002D61AA" w:rsidP="00364040">
            <w:pPr>
              <w:pStyle w:val="TableBodyTextMIRB"/>
            </w:pPr>
            <w:r w:rsidRPr="00BF2504">
              <w:t>Sans objet</w:t>
            </w:r>
          </w:p>
        </w:tc>
      </w:tr>
      <w:tr w:rsidR="00364040" w:rsidRPr="00BF2504" w14:paraId="03FF80F7" w14:textId="77777777" w:rsidTr="00364040">
        <w:trPr>
          <w:cantSplit/>
        </w:trPr>
        <w:tc>
          <w:tcPr>
            <w:tcW w:w="1126" w:type="pct"/>
            <w:vAlign w:val="center"/>
          </w:tcPr>
          <w:p w14:paraId="46391492" w14:textId="77777777" w:rsidR="00364040" w:rsidRPr="00BF2504" w:rsidRDefault="00364040" w:rsidP="00364040">
            <w:pPr>
              <w:pStyle w:val="TableBodyTextMIRB"/>
            </w:pPr>
            <w:r w:rsidRPr="00BF2504">
              <w:t>Easement</w:t>
            </w:r>
          </w:p>
        </w:tc>
        <w:tc>
          <w:tcPr>
            <w:tcW w:w="991" w:type="pct"/>
            <w:vAlign w:val="center"/>
          </w:tcPr>
          <w:p w14:paraId="16D6EFF8" w14:textId="77777777" w:rsidR="00364040" w:rsidRPr="00BF2504" w:rsidRDefault="00364040" w:rsidP="00364040">
            <w:pPr>
              <w:pStyle w:val="TableBodyTextMIRB"/>
            </w:pPr>
            <w:r w:rsidRPr="00BF2504">
              <w:t>EASEMT</w:t>
            </w:r>
          </w:p>
        </w:tc>
        <w:tc>
          <w:tcPr>
            <w:tcW w:w="1036" w:type="pct"/>
            <w:vAlign w:val="center"/>
          </w:tcPr>
          <w:p w14:paraId="4EC0C925" w14:textId="2B15CC1A" w:rsidR="00364040" w:rsidRPr="00BF2504" w:rsidRDefault="002D61AA" w:rsidP="00364040">
            <w:pPr>
              <w:pStyle w:val="TableBodyTextMIRB"/>
            </w:pPr>
            <w:r w:rsidRPr="00BF2504">
              <w:t>Sans objet</w:t>
            </w:r>
          </w:p>
        </w:tc>
        <w:tc>
          <w:tcPr>
            <w:tcW w:w="946" w:type="pct"/>
            <w:vAlign w:val="center"/>
          </w:tcPr>
          <w:p w14:paraId="54F1784B" w14:textId="08F33738" w:rsidR="00364040" w:rsidRPr="00BF2504" w:rsidRDefault="002D61AA" w:rsidP="00364040">
            <w:pPr>
              <w:pStyle w:val="TableBodyTextMIRB"/>
            </w:pPr>
            <w:r w:rsidRPr="00BF2504">
              <w:t>Sans objet</w:t>
            </w:r>
          </w:p>
        </w:tc>
        <w:tc>
          <w:tcPr>
            <w:tcW w:w="901" w:type="pct"/>
            <w:vAlign w:val="center"/>
          </w:tcPr>
          <w:p w14:paraId="4EA0A5A5" w14:textId="3058706A" w:rsidR="00364040" w:rsidRPr="00BF2504" w:rsidRDefault="002D61AA" w:rsidP="00364040">
            <w:pPr>
              <w:pStyle w:val="TableBodyTextMIRB"/>
            </w:pPr>
            <w:r w:rsidRPr="00BF2504">
              <w:t>Sans objet</w:t>
            </w:r>
          </w:p>
        </w:tc>
      </w:tr>
      <w:tr w:rsidR="00364040" w:rsidRPr="00BF2504" w14:paraId="0907D84F" w14:textId="77777777" w:rsidTr="00364040">
        <w:trPr>
          <w:cantSplit/>
        </w:trPr>
        <w:tc>
          <w:tcPr>
            <w:tcW w:w="1126" w:type="pct"/>
            <w:vAlign w:val="center"/>
          </w:tcPr>
          <w:p w14:paraId="7C0324EC" w14:textId="77777777" w:rsidR="00364040" w:rsidRPr="00BF2504" w:rsidRDefault="00364040" w:rsidP="00364040">
            <w:pPr>
              <w:pStyle w:val="TableBodyTextMIRB"/>
            </w:pPr>
            <w:r w:rsidRPr="00BF2504">
              <w:t>End</w:t>
            </w:r>
          </w:p>
        </w:tc>
        <w:tc>
          <w:tcPr>
            <w:tcW w:w="991" w:type="pct"/>
            <w:vAlign w:val="center"/>
          </w:tcPr>
          <w:p w14:paraId="1FAC5D7C" w14:textId="77777777" w:rsidR="00364040" w:rsidRPr="00BF2504" w:rsidRDefault="00364040" w:rsidP="00364040">
            <w:pPr>
              <w:pStyle w:val="TableBodyTextMIRB"/>
            </w:pPr>
            <w:r w:rsidRPr="00BF2504">
              <w:t>END</w:t>
            </w:r>
          </w:p>
        </w:tc>
        <w:tc>
          <w:tcPr>
            <w:tcW w:w="1036" w:type="pct"/>
            <w:vAlign w:val="center"/>
          </w:tcPr>
          <w:p w14:paraId="328B1951" w14:textId="066A7CD7" w:rsidR="00364040" w:rsidRPr="00BF2504" w:rsidRDefault="002D61AA" w:rsidP="00364040">
            <w:pPr>
              <w:pStyle w:val="TableBodyTextMIRB"/>
            </w:pPr>
            <w:r w:rsidRPr="00BF2504">
              <w:t>Sans objet</w:t>
            </w:r>
          </w:p>
        </w:tc>
        <w:tc>
          <w:tcPr>
            <w:tcW w:w="946" w:type="pct"/>
            <w:vAlign w:val="center"/>
          </w:tcPr>
          <w:p w14:paraId="1D5705E7" w14:textId="4E44BA68" w:rsidR="00364040" w:rsidRPr="00BF2504" w:rsidRDefault="002D61AA" w:rsidP="00364040">
            <w:pPr>
              <w:pStyle w:val="TableBodyTextMIRB"/>
            </w:pPr>
            <w:r w:rsidRPr="00BF2504">
              <w:t>Sans objet</w:t>
            </w:r>
          </w:p>
        </w:tc>
        <w:tc>
          <w:tcPr>
            <w:tcW w:w="901" w:type="pct"/>
            <w:vAlign w:val="center"/>
          </w:tcPr>
          <w:p w14:paraId="2E8A41B7" w14:textId="25B6715D" w:rsidR="00364040" w:rsidRPr="00BF2504" w:rsidRDefault="002D61AA" w:rsidP="00364040">
            <w:pPr>
              <w:pStyle w:val="TableBodyTextMIRB"/>
            </w:pPr>
            <w:r w:rsidRPr="00BF2504">
              <w:t>Sans objet</w:t>
            </w:r>
          </w:p>
        </w:tc>
      </w:tr>
      <w:tr w:rsidR="00364040" w:rsidRPr="00BF2504" w14:paraId="3AFA848C" w14:textId="77777777" w:rsidTr="00364040">
        <w:trPr>
          <w:cantSplit/>
        </w:trPr>
        <w:tc>
          <w:tcPr>
            <w:tcW w:w="1126" w:type="pct"/>
            <w:vAlign w:val="center"/>
          </w:tcPr>
          <w:p w14:paraId="0D02057A" w14:textId="77777777" w:rsidR="00364040" w:rsidRPr="00BF2504" w:rsidRDefault="00364040" w:rsidP="00364040">
            <w:pPr>
              <w:pStyle w:val="TableBodyTextMIRB"/>
            </w:pPr>
            <w:r w:rsidRPr="00BF2504">
              <w:t>Esplanade</w:t>
            </w:r>
          </w:p>
        </w:tc>
        <w:tc>
          <w:tcPr>
            <w:tcW w:w="991" w:type="pct"/>
            <w:vAlign w:val="center"/>
          </w:tcPr>
          <w:p w14:paraId="2198C455" w14:textId="77777777" w:rsidR="00364040" w:rsidRPr="00BF2504" w:rsidRDefault="00364040" w:rsidP="00364040">
            <w:pPr>
              <w:pStyle w:val="TableBodyTextMIRB"/>
            </w:pPr>
            <w:r w:rsidRPr="00BF2504">
              <w:t>ESPL</w:t>
            </w:r>
          </w:p>
        </w:tc>
        <w:tc>
          <w:tcPr>
            <w:tcW w:w="1036" w:type="pct"/>
            <w:vAlign w:val="center"/>
          </w:tcPr>
          <w:p w14:paraId="7CB0AE64" w14:textId="0947D679" w:rsidR="00364040" w:rsidRPr="00BF2504" w:rsidRDefault="002D61AA" w:rsidP="00364040">
            <w:pPr>
              <w:pStyle w:val="TableBodyTextMIRB"/>
            </w:pPr>
            <w:r w:rsidRPr="00BF2504">
              <w:t>Sans objet</w:t>
            </w:r>
          </w:p>
        </w:tc>
        <w:tc>
          <w:tcPr>
            <w:tcW w:w="946" w:type="pct"/>
            <w:vAlign w:val="center"/>
          </w:tcPr>
          <w:p w14:paraId="211F3767" w14:textId="084AB8DC" w:rsidR="00364040" w:rsidRPr="00BF2504" w:rsidRDefault="002D61AA" w:rsidP="00364040">
            <w:pPr>
              <w:pStyle w:val="TableBodyTextMIRB"/>
            </w:pPr>
            <w:r w:rsidRPr="00BF2504">
              <w:t>Sans objet</w:t>
            </w:r>
          </w:p>
        </w:tc>
        <w:tc>
          <w:tcPr>
            <w:tcW w:w="901" w:type="pct"/>
            <w:vAlign w:val="center"/>
          </w:tcPr>
          <w:p w14:paraId="459D34AC" w14:textId="34758A4D" w:rsidR="00364040" w:rsidRPr="00BF2504" w:rsidRDefault="002D61AA" w:rsidP="00364040">
            <w:pPr>
              <w:pStyle w:val="TableBodyTextMIRB"/>
            </w:pPr>
            <w:r w:rsidRPr="00BF2504">
              <w:t>Sans objet</w:t>
            </w:r>
          </w:p>
        </w:tc>
      </w:tr>
      <w:tr w:rsidR="00364040" w:rsidRPr="00BF2504" w14:paraId="4E2AA4D0" w14:textId="77777777" w:rsidTr="00364040">
        <w:trPr>
          <w:cantSplit/>
        </w:trPr>
        <w:tc>
          <w:tcPr>
            <w:tcW w:w="1126" w:type="pct"/>
            <w:vAlign w:val="center"/>
          </w:tcPr>
          <w:p w14:paraId="37BBD570" w14:textId="77777777" w:rsidR="00364040" w:rsidRPr="00BF2504" w:rsidRDefault="00364040" w:rsidP="00364040">
            <w:pPr>
              <w:pStyle w:val="TableBodyTextMIRB"/>
            </w:pPr>
            <w:r w:rsidRPr="00BF2504">
              <w:t>Estates</w:t>
            </w:r>
          </w:p>
        </w:tc>
        <w:tc>
          <w:tcPr>
            <w:tcW w:w="991" w:type="pct"/>
            <w:vAlign w:val="center"/>
          </w:tcPr>
          <w:p w14:paraId="3BF7F6B7" w14:textId="77777777" w:rsidR="00364040" w:rsidRPr="00BF2504" w:rsidRDefault="00364040" w:rsidP="00364040">
            <w:pPr>
              <w:pStyle w:val="TableBodyTextMIRB"/>
            </w:pPr>
            <w:r w:rsidRPr="00BF2504">
              <w:t>ESTATE</w:t>
            </w:r>
          </w:p>
        </w:tc>
        <w:tc>
          <w:tcPr>
            <w:tcW w:w="1036" w:type="pct"/>
            <w:vAlign w:val="center"/>
          </w:tcPr>
          <w:p w14:paraId="32C099D5" w14:textId="7B6FF610" w:rsidR="00364040" w:rsidRPr="00BF2504" w:rsidRDefault="002D61AA" w:rsidP="00364040">
            <w:pPr>
              <w:pStyle w:val="TableBodyTextMIRB"/>
            </w:pPr>
            <w:r w:rsidRPr="00BF2504">
              <w:t>Sans objet</w:t>
            </w:r>
          </w:p>
        </w:tc>
        <w:tc>
          <w:tcPr>
            <w:tcW w:w="946" w:type="pct"/>
            <w:vAlign w:val="center"/>
          </w:tcPr>
          <w:p w14:paraId="21DA4192" w14:textId="56BCDA49" w:rsidR="00364040" w:rsidRPr="00BF2504" w:rsidRDefault="002D61AA" w:rsidP="00364040">
            <w:pPr>
              <w:pStyle w:val="TableBodyTextMIRB"/>
            </w:pPr>
            <w:r w:rsidRPr="00BF2504">
              <w:t>Sans objet</w:t>
            </w:r>
          </w:p>
        </w:tc>
        <w:tc>
          <w:tcPr>
            <w:tcW w:w="901" w:type="pct"/>
            <w:vAlign w:val="center"/>
          </w:tcPr>
          <w:p w14:paraId="4D123290" w14:textId="28758147" w:rsidR="00364040" w:rsidRPr="00BF2504" w:rsidRDefault="002D61AA" w:rsidP="00364040">
            <w:pPr>
              <w:pStyle w:val="TableBodyTextMIRB"/>
            </w:pPr>
            <w:r w:rsidRPr="00BF2504">
              <w:t>Sans objet</w:t>
            </w:r>
          </w:p>
        </w:tc>
      </w:tr>
      <w:tr w:rsidR="00364040" w:rsidRPr="00BF2504" w14:paraId="4A916E28" w14:textId="77777777" w:rsidTr="00364040">
        <w:trPr>
          <w:cantSplit/>
        </w:trPr>
        <w:tc>
          <w:tcPr>
            <w:tcW w:w="1126" w:type="pct"/>
            <w:vAlign w:val="center"/>
          </w:tcPr>
          <w:p w14:paraId="5501ABFC" w14:textId="77777777" w:rsidR="00364040" w:rsidRPr="00BF2504" w:rsidRDefault="00364040" w:rsidP="00364040">
            <w:pPr>
              <w:pStyle w:val="TableBodyTextMIRB"/>
            </w:pPr>
            <w:r w:rsidRPr="00BF2504">
              <w:t>Expressway</w:t>
            </w:r>
          </w:p>
        </w:tc>
        <w:tc>
          <w:tcPr>
            <w:tcW w:w="991" w:type="pct"/>
            <w:vAlign w:val="center"/>
          </w:tcPr>
          <w:p w14:paraId="3C2FB604" w14:textId="77777777" w:rsidR="00364040" w:rsidRPr="00BF2504" w:rsidRDefault="00364040" w:rsidP="00364040">
            <w:pPr>
              <w:pStyle w:val="TableBodyTextMIRB"/>
            </w:pPr>
            <w:r w:rsidRPr="00BF2504">
              <w:t>EXPY</w:t>
            </w:r>
          </w:p>
        </w:tc>
        <w:tc>
          <w:tcPr>
            <w:tcW w:w="1036" w:type="pct"/>
            <w:vAlign w:val="center"/>
          </w:tcPr>
          <w:p w14:paraId="0D669EA2" w14:textId="2DDE2286" w:rsidR="00364040" w:rsidRPr="00BF2504" w:rsidRDefault="002D61AA" w:rsidP="00364040">
            <w:pPr>
              <w:pStyle w:val="TableBodyTextMIRB"/>
            </w:pPr>
            <w:r w:rsidRPr="00BF2504">
              <w:t>Sans objet</w:t>
            </w:r>
          </w:p>
        </w:tc>
        <w:tc>
          <w:tcPr>
            <w:tcW w:w="946" w:type="pct"/>
            <w:vAlign w:val="center"/>
          </w:tcPr>
          <w:p w14:paraId="34E064E6" w14:textId="3710E8F8" w:rsidR="00364040" w:rsidRPr="00BF2504" w:rsidRDefault="002D61AA" w:rsidP="00364040">
            <w:pPr>
              <w:pStyle w:val="TableBodyTextMIRB"/>
            </w:pPr>
            <w:r w:rsidRPr="00BF2504">
              <w:t>Sans objet</w:t>
            </w:r>
          </w:p>
        </w:tc>
        <w:tc>
          <w:tcPr>
            <w:tcW w:w="901" w:type="pct"/>
            <w:vAlign w:val="center"/>
          </w:tcPr>
          <w:p w14:paraId="1F8BA04D" w14:textId="34CCAA7E" w:rsidR="00364040" w:rsidRPr="00BF2504" w:rsidRDefault="002D61AA" w:rsidP="00364040">
            <w:pPr>
              <w:pStyle w:val="TableBodyTextMIRB"/>
            </w:pPr>
            <w:r w:rsidRPr="00BF2504">
              <w:t>Sans objet</w:t>
            </w:r>
          </w:p>
        </w:tc>
      </w:tr>
      <w:tr w:rsidR="00364040" w:rsidRPr="00BF2504" w14:paraId="77C4FAFE" w14:textId="77777777" w:rsidTr="00364040">
        <w:trPr>
          <w:cantSplit/>
        </w:trPr>
        <w:tc>
          <w:tcPr>
            <w:tcW w:w="1126" w:type="pct"/>
            <w:vAlign w:val="center"/>
          </w:tcPr>
          <w:p w14:paraId="483BD99C" w14:textId="77777777" w:rsidR="00364040" w:rsidRPr="00BF2504" w:rsidRDefault="00364040" w:rsidP="00364040">
            <w:pPr>
              <w:pStyle w:val="TableBodyTextMIRB"/>
            </w:pPr>
            <w:r w:rsidRPr="00BF2504">
              <w:t>Extension</w:t>
            </w:r>
          </w:p>
        </w:tc>
        <w:tc>
          <w:tcPr>
            <w:tcW w:w="991" w:type="pct"/>
            <w:vAlign w:val="center"/>
          </w:tcPr>
          <w:p w14:paraId="3B1810C9" w14:textId="77777777" w:rsidR="00364040" w:rsidRPr="00BF2504" w:rsidRDefault="00364040" w:rsidP="00364040">
            <w:pPr>
              <w:pStyle w:val="TableBodyTextMIRB"/>
            </w:pPr>
            <w:r w:rsidRPr="00BF2504">
              <w:t>EXTEN</w:t>
            </w:r>
          </w:p>
        </w:tc>
        <w:tc>
          <w:tcPr>
            <w:tcW w:w="1036" w:type="pct"/>
            <w:vAlign w:val="center"/>
          </w:tcPr>
          <w:p w14:paraId="2548C411" w14:textId="0FDD1EFF" w:rsidR="00364040" w:rsidRPr="00BF2504" w:rsidRDefault="002D61AA" w:rsidP="00364040">
            <w:pPr>
              <w:pStyle w:val="TableBodyTextMIRB"/>
            </w:pPr>
            <w:r w:rsidRPr="00BF2504">
              <w:t>Sans objet</w:t>
            </w:r>
          </w:p>
        </w:tc>
        <w:tc>
          <w:tcPr>
            <w:tcW w:w="946" w:type="pct"/>
            <w:vAlign w:val="center"/>
          </w:tcPr>
          <w:p w14:paraId="739679DE" w14:textId="1F84EBED" w:rsidR="00364040" w:rsidRPr="00BF2504" w:rsidRDefault="002D61AA" w:rsidP="00364040">
            <w:pPr>
              <w:pStyle w:val="TableBodyTextMIRB"/>
            </w:pPr>
            <w:r w:rsidRPr="00BF2504">
              <w:t>Sans objet</w:t>
            </w:r>
          </w:p>
        </w:tc>
        <w:tc>
          <w:tcPr>
            <w:tcW w:w="901" w:type="pct"/>
            <w:vAlign w:val="center"/>
          </w:tcPr>
          <w:p w14:paraId="6ECE349A" w14:textId="5DBA0863" w:rsidR="00364040" w:rsidRPr="00BF2504" w:rsidRDefault="002D61AA" w:rsidP="00364040">
            <w:pPr>
              <w:pStyle w:val="TableBodyTextMIRB"/>
            </w:pPr>
            <w:r w:rsidRPr="00BF2504">
              <w:t>Sans objet</w:t>
            </w:r>
          </w:p>
        </w:tc>
      </w:tr>
      <w:tr w:rsidR="00364040" w:rsidRPr="00BF2504" w14:paraId="2F87C41A" w14:textId="77777777" w:rsidTr="00364040">
        <w:trPr>
          <w:cantSplit/>
        </w:trPr>
        <w:tc>
          <w:tcPr>
            <w:tcW w:w="1126" w:type="pct"/>
            <w:vAlign w:val="center"/>
          </w:tcPr>
          <w:p w14:paraId="5ADDD6A3" w14:textId="77777777" w:rsidR="00364040" w:rsidRPr="00BF2504" w:rsidRDefault="00364040" w:rsidP="00364040">
            <w:pPr>
              <w:pStyle w:val="TableBodyTextMIRB"/>
            </w:pPr>
            <w:r w:rsidRPr="00BF2504">
              <w:t>Fairway</w:t>
            </w:r>
          </w:p>
        </w:tc>
        <w:tc>
          <w:tcPr>
            <w:tcW w:w="991" w:type="pct"/>
            <w:vAlign w:val="center"/>
          </w:tcPr>
          <w:p w14:paraId="0B800881" w14:textId="77777777" w:rsidR="00364040" w:rsidRPr="00BF2504" w:rsidRDefault="00364040" w:rsidP="00364040">
            <w:pPr>
              <w:pStyle w:val="TableBodyTextMIRB"/>
            </w:pPr>
            <w:r w:rsidRPr="00BF2504">
              <w:t>FAWY</w:t>
            </w:r>
          </w:p>
        </w:tc>
        <w:tc>
          <w:tcPr>
            <w:tcW w:w="1036" w:type="pct"/>
            <w:vAlign w:val="center"/>
          </w:tcPr>
          <w:p w14:paraId="49D2F5CF" w14:textId="78601DAB" w:rsidR="00364040" w:rsidRPr="00BF2504" w:rsidRDefault="002D61AA" w:rsidP="00364040">
            <w:pPr>
              <w:pStyle w:val="TableBodyTextMIRB"/>
            </w:pPr>
            <w:r w:rsidRPr="00BF2504">
              <w:t>Sans objet</w:t>
            </w:r>
          </w:p>
        </w:tc>
        <w:tc>
          <w:tcPr>
            <w:tcW w:w="946" w:type="pct"/>
            <w:vAlign w:val="center"/>
          </w:tcPr>
          <w:p w14:paraId="3D2CE1D6" w14:textId="4CD8A852" w:rsidR="00364040" w:rsidRPr="00BF2504" w:rsidRDefault="002D61AA" w:rsidP="00364040">
            <w:pPr>
              <w:pStyle w:val="TableBodyTextMIRB"/>
            </w:pPr>
            <w:r w:rsidRPr="00BF2504">
              <w:t>Sans objet</w:t>
            </w:r>
          </w:p>
        </w:tc>
        <w:tc>
          <w:tcPr>
            <w:tcW w:w="901" w:type="pct"/>
            <w:vAlign w:val="center"/>
          </w:tcPr>
          <w:p w14:paraId="7DE0AE33" w14:textId="4F85BDB4" w:rsidR="00364040" w:rsidRPr="00BF2504" w:rsidRDefault="002D61AA" w:rsidP="00364040">
            <w:pPr>
              <w:pStyle w:val="TableBodyTextMIRB"/>
            </w:pPr>
            <w:r w:rsidRPr="00BF2504">
              <w:t>Sans objet</w:t>
            </w:r>
          </w:p>
        </w:tc>
      </w:tr>
      <w:tr w:rsidR="00364040" w:rsidRPr="00BF2504" w14:paraId="6EE7A882" w14:textId="77777777" w:rsidTr="00364040">
        <w:trPr>
          <w:cantSplit/>
        </w:trPr>
        <w:tc>
          <w:tcPr>
            <w:tcW w:w="1126" w:type="pct"/>
            <w:vAlign w:val="center"/>
          </w:tcPr>
          <w:p w14:paraId="067AF0BE" w14:textId="77777777" w:rsidR="00364040" w:rsidRPr="00BF2504" w:rsidRDefault="00364040" w:rsidP="00364040">
            <w:pPr>
              <w:pStyle w:val="TableBodyTextMIRB"/>
            </w:pPr>
            <w:r w:rsidRPr="00BF2504">
              <w:t>Farm</w:t>
            </w:r>
          </w:p>
        </w:tc>
        <w:tc>
          <w:tcPr>
            <w:tcW w:w="991" w:type="pct"/>
            <w:vAlign w:val="center"/>
          </w:tcPr>
          <w:p w14:paraId="35724D97" w14:textId="77777777" w:rsidR="00364040" w:rsidRPr="00BF2504" w:rsidRDefault="00364040" w:rsidP="00364040">
            <w:pPr>
              <w:pStyle w:val="TableBodyTextMIRB"/>
            </w:pPr>
            <w:r w:rsidRPr="00BF2504">
              <w:t>FARM</w:t>
            </w:r>
          </w:p>
        </w:tc>
        <w:tc>
          <w:tcPr>
            <w:tcW w:w="1036" w:type="pct"/>
            <w:vAlign w:val="center"/>
          </w:tcPr>
          <w:p w14:paraId="7D1765E7" w14:textId="13C27A14" w:rsidR="00364040" w:rsidRPr="00BF2504" w:rsidRDefault="002D61AA" w:rsidP="00364040">
            <w:pPr>
              <w:pStyle w:val="TableBodyTextMIRB"/>
            </w:pPr>
            <w:r w:rsidRPr="00BF2504">
              <w:t>Sans objet</w:t>
            </w:r>
          </w:p>
        </w:tc>
        <w:tc>
          <w:tcPr>
            <w:tcW w:w="946" w:type="pct"/>
            <w:vAlign w:val="center"/>
          </w:tcPr>
          <w:p w14:paraId="05AD5D23" w14:textId="65233B21" w:rsidR="00364040" w:rsidRPr="00BF2504" w:rsidRDefault="002D61AA" w:rsidP="00364040">
            <w:pPr>
              <w:pStyle w:val="TableBodyTextMIRB"/>
            </w:pPr>
            <w:r w:rsidRPr="00BF2504">
              <w:t>Sans objet</w:t>
            </w:r>
          </w:p>
        </w:tc>
        <w:tc>
          <w:tcPr>
            <w:tcW w:w="901" w:type="pct"/>
            <w:vAlign w:val="center"/>
          </w:tcPr>
          <w:p w14:paraId="66DAB1E6" w14:textId="078FEB13" w:rsidR="00364040" w:rsidRPr="00BF2504" w:rsidRDefault="002D61AA" w:rsidP="00364040">
            <w:pPr>
              <w:pStyle w:val="TableBodyTextMIRB"/>
            </w:pPr>
            <w:r w:rsidRPr="00BF2504">
              <w:t>Sans objet</w:t>
            </w:r>
          </w:p>
        </w:tc>
      </w:tr>
      <w:tr w:rsidR="00364040" w:rsidRPr="00BF2504" w14:paraId="66319C33" w14:textId="77777777" w:rsidTr="00364040">
        <w:trPr>
          <w:cantSplit/>
        </w:trPr>
        <w:tc>
          <w:tcPr>
            <w:tcW w:w="1126" w:type="pct"/>
            <w:vAlign w:val="center"/>
          </w:tcPr>
          <w:p w14:paraId="483868E7" w14:textId="77777777" w:rsidR="00364040" w:rsidRPr="00BF2504" w:rsidRDefault="00364040" w:rsidP="00364040">
            <w:pPr>
              <w:pStyle w:val="TableBodyTextMIRB"/>
            </w:pPr>
            <w:r w:rsidRPr="00BF2504">
              <w:t>Field</w:t>
            </w:r>
          </w:p>
        </w:tc>
        <w:tc>
          <w:tcPr>
            <w:tcW w:w="991" w:type="pct"/>
            <w:vAlign w:val="center"/>
          </w:tcPr>
          <w:p w14:paraId="371D527D" w14:textId="77777777" w:rsidR="00364040" w:rsidRPr="00BF2504" w:rsidRDefault="00364040" w:rsidP="00364040">
            <w:pPr>
              <w:pStyle w:val="TableBodyTextMIRB"/>
            </w:pPr>
            <w:r w:rsidRPr="00BF2504">
              <w:t>FIELD</w:t>
            </w:r>
          </w:p>
        </w:tc>
        <w:tc>
          <w:tcPr>
            <w:tcW w:w="1036" w:type="pct"/>
            <w:vAlign w:val="center"/>
          </w:tcPr>
          <w:p w14:paraId="7AF266D0" w14:textId="4643C02D" w:rsidR="00364040" w:rsidRPr="00BF2504" w:rsidRDefault="002D61AA" w:rsidP="00364040">
            <w:pPr>
              <w:pStyle w:val="TableBodyTextMIRB"/>
            </w:pPr>
            <w:r w:rsidRPr="00BF2504">
              <w:t>Sans objet</w:t>
            </w:r>
          </w:p>
        </w:tc>
        <w:tc>
          <w:tcPr>
            <w:tcW w:w="946" w:type="pct"/>
            <w:vAlign w:val="center"/>
          </w:tcPr>
          <w:p w14:paraId="405F3EDC" w14:textId="4777F4D8" w:rsidR="00364040" w:rsidRPr="00BF2504" w:rsidRDefault="002D61AA" w:rsidP="00364040">
            <w:pPr>
              <w:pStyle w:val="TableBodyTextMIRB"/>
            </w:pPr>
            <w:r w:rsidRPr="00BF2504">
              <w:t>Sans objet</w:t>
            </w:r>
          </w:p>
        </w:tc>
        <w:tc>
          <w:tcPr>
            <w:tcW w:w="901" w:type="pct"/>
            <w:vAlign w:val="center"/>
          </w:tcPr>
          <w:p w14:paraId="20FB5D28" w14:textId="6B421C2F" w:rsidR="00364040" w:rsidRPr="00BF2504" w:rsidRDefault="002D61AA" w:rsidP="00364040">
            <w:pPr>
              <w:pStyle w:val="TableBodyTextMIRB"/>
            </w:pPr>
            <w:r w:rsidRPr="00BF2504">
              <w:t>Sans objet</w:t>
            </w:r>
          </w:p>
        </w:tc>
      </w:tr>
      <w:tr w:rsidR="00364040" w:rsidRPr="00BF2504" w14:paraId="578C2FDE" w14:textId="77777777" w:rsidTr="00364040">
        <w:trPr>
          <w:cantSplit/>
        </w:trPr>
        <w:tc>
          <w:tcPr>
            <w:tcW w:w="1126" w:type="pct"/>
            <w:vAlign w:val="center"/>
          </w:tcPr>
          <w:p w14:paraId="1842341C" w14:textId="77777777" w:rsidR="00364040" w:rsidRPr="00BF2504" w:rsidRDefault="00364040" w:rsidP="00364040">
            <w:pPr>
              <w:pStyle w:val="TableBodyTextMIRB"/>
            </w:pPr>
            <w:r w:rsidRPr="00BF2504">
              <w:t>Fields</w:t>
            </w:r>
          </w:p>
        </w:tc>
        <w:tc>
          <w:tcPr>
            <w:tcW w:w="991" w:type="pct"/>
            <w:vAlign w:val="center"/>
          </w:tcPr>
          <w:p w14:paraId="3ED5D902" w14:textId="77777777" w:rsidR="00364040" w:rsidRPr="00BF2504" w:rsidRDefault="00364040" w:rsidP="00364040">
            <w:pPr>
              <w:pStyle w:val="TableBodyTextMIRB"/>
            </w:pPr>
            <w:r w:rsidRPr="00BF2504">
              <w:t>FIELDS</w:t>
            </w:r>
          </w:p>
        </w:tc>
        <w:tc>
          <w:tcPr>
            <w:tcW w:w="1036" w:type="pct"/>
            <w:vAlign w:val="center"/>
          </w:tcPr>
          <w:p w14:paraId="2CF2FC77" w14:textId="5402D70F" w:rsidR="00364040" w:rsidRPr="00BF2504" w:rsidRDefault="002D61AA" w:rsidP="00364040">
            <w:pPr>
              <w:pStyle w:val="TableBodyTextMIRB"/>
            </w:pPr>
            <w:r w:rsidRPr="00BF2504">
              <w:t>Sans objet</w:t>
            </w:r>
          </w:p>
        </w:tc>
        <w:tc>
          <w:tcPr>
            <w:tcW w:w="946" w:type="pct"/>
            <w:vAlign w:val="center"/>
          </w:tcPr>
          <w:p w14:paraId="00CC39CD" w14:textId="27EECDA6" w:rsidR="00364040" w:rsidRPr="00BF2504" w:rsidRDefault="002D61AA" w:rsidP="00364040">
            <w:pPr>
              <w:pStyle w:val="TableBodyTextMIRB"/>
            </w:pPr>
            <w:r w:rsidRPr="00BF2504">
              <w:t>Sans objet</w:t>
            </w:r>
          </w:p>
        </w:tc>
        <w:tc>
          <w:tcPr>
            <w:tcW w:w="901" w:type="pct"/>
            <w:vAlign w:val="center"/>
          </w:tcPr>
          <w:p w14:paraId="35D21569" w14:textId="2849F182" w:rsidR="00364040" w:rsidRPr="00BF2504" w:rsidRDefault="002D61AA" w:rsidP="00364040">
            <w:pPr>
              <w:pStyle w:val="TableBodyTextMIRB"/>
            </w:pPr>
            <w:r w:rsidRPr="00BF2504">
              <w:t>Sans objet</w:t>
            </w:r>
          </w:p>
        </w:tc>
      </w:tr>
      <w:tr w:rsidR="00364040" w:rsidRPr="00BF2504" w14:paraId="1E87D4DF" w14:textId="77777777" w:rsidTr="00364040">
        <w:trPr>
          <w:cantSplit/>
        </w:trPr>
        <w:tc>
          <w:tcPr>
            <w:tcW w:w="1126" w:type="pct"/>
            <w:vAlign w:val="center"/>
          </w:tcPr>
          <w:p w14:paraId="38152AF8" w14:textId="77777777" w:rsidR="00364040" w:rsidRPr="00BF2504" w:rsidRDefault="00364040" w:rsidP="00364040">
            <w:pPr>
              <w:pStyle w:val="TableBodyTextMIRB"/>
            </w:pPr>
            <w:r w:rsidRPr="00BF2504">
              <w:t>Fire Route</w:t>
            </w:r>
          </w:p>
        </w:tc>
        <w:tc>
          <w:tcPr>
            <w:tcW w:w="991" w:type="pct"/>
            <w:vAlign w:val="center"/>
          </w:tcPr>
          <w:p w14:paraId="1F1E4556" w14:textId="77777777" w:rsidR="00364040" w:rsidRPr="00BF2504" w:rsidRDefault="00364040" w:rsidP="00364040">
            <w:pPr>
              <w:pStyle w:val="TableBodyTextMIRB"/>
            </w:pPr>
            <w:r w:rsidRPr="00BF2504">
              <w:t>FR</w:t>
            </w:r>
          </w:p>
        </w:tc>
        <w:tc>
          <w:tcPr>
            <w:tcW w:w="1036" w:type="pct"/>
            <w:vAlign w:val="center"/>
          </w:tcPr>
          <w:p w14:paraId="6756B487" w14:textId="48A42C27" w:rsidR="00364040" w:rsidRPr="00BF2504" w:rsidRDefault="002D61AA" w:rsidP="00364040">
            <w:pPr>
              <w:pStyle w:val="TableBodyTextMIRB"/>
            </w:pPr>
            <w:r w:rsidRPr="00BF2504">
              <w:t>Sans objet</w:t>
            </w:r>
          </w:p>
        </w:tc>
        <w:tc>
          <w:tcPr>
            <w:tcW w:w="946" w:type="pct"/>
            <w:vAlign w:val="center"/>
          </w:tcPr>
          <w:p w14:paraId="04589968" w14:textId="47CEBE19" w:rsidR="00364040" w:rsidRPr="00BF2504" w:rsidRDefault="002D61AA" w:rsidP="00364040">
            <w:pPr>
              <w:pStyle w:val="TableBodyTextMIRB"/>
            </w:pPr>
            <w:r w:rsidRPr="00BF2504">
              <w:t>Sans objet</w:t>
            </w:r>
          </w:p>
        </w:tc>
        <w:tc>
          <w:tcPr>
            <w:tcW w:w="901" w:type="pct"/>
            <w:vAlign w:val="center"/>
          </w:tcPr>
          <w:p w14:paraId="5601CFA5" w14:textId="2CA2B26F" w:rsidR="00364040" w:rsidRPr="00BF2504" w:rsidRDefault="002D61AA" w:rsidP="00364040">
            <w:pPr>
              <w:pStyle w:val="TableBodyTextMIRB"/>
            </w:pPr>
            <w:r w:rsidRPr="00BF2504">
              <w:t>Sans objet</w:t>
            </w:r>
          </w:p>
        </w:tc>
      </w:tr>
      <w:tr w:rsidR="00364040" w:rsidRPr="00BF2504" w14:paraId="01BD0ED2" w14:textId="77777777" w:rsidTr="00364040">
        <w:trPr>
          <w:cantSplit/>
        </w:trPr>
        <w:tc>
          <w:tcPr>
            <w:tcW w:w="1126" w:type="pct"/>
            <w:vAlign w:val="center"/>
          </w:tcPr>
          <w:p w14:paraId="5BFE2003" w14:textId="77777777" w:rsidR="00364040" w:rsidRPr="00BF2504" w:rsidRDefault="00364040" w:rsidP="00364040">
            <w:pPr>
              <w:pStyle w:val="TableBodyTextMIRB"/>
            </w:pPr>
            <w:r w:rsidRPr="00BF2504">
              <w:t>Forest</w:t>
            </w:r>
          </w:p>
        </w:tc>
        <w:tc>
          <w:tcPr>
            <w:tcW w:w="991" w:type="pct"/>
            <w:vAlign w:val="center"/>
          </w:tcPr>
          <w:p w14:paraId="3F1F0B5A" w14:textId="77777777" w:rsidR="00364040" w:rsidRPr="00BF2504" w:rsidRDefault="00364040" w:rsidP="00364040">
            <w:pPr>
              <w:pStyle w:val="TableBodyTextMIRB"/>
            </w:pPr>
            <w:r w:rsidRPr="00BF2504">
              <w:t>FOREST</w:t>
            </w:r>
          </w:p>
        </w:tc>
        <w:tc>
          <w:tcPr>
            <w:tcW w:w="1036" w:type="pct"/>
            <w:vAlign w:val="center"/>
          </w:tcPr>
          <w:p w14:paraId="250343A1" w14:textId="4992EADF" w:rsidR="00364040" w:rsidRPr="00BF2504" w:rsidRDefault="002D61AA" w:rsidP="00364040">
            <w:pPr>
              <w:pStyle w:val="TableBodyTextMIRB"/>
            </w:pPr>
            <w:r w:rsidRPr="00BF2504">
              <w:t>Sans objet</w:t>
            </w:r>
          </w:p>
        </w:tc>
        <w:tc>
          <w:tcPr>
            <w:tcW w:w="946" w:type="pct"/>
            <w:vAlign w:val="center"/>
          </w:tcPr>
          <w:p w14:paraId="0946395B" w14:textId="2D324836" w:rsidR="00364040" w:rsidRPr="00BF2504" w:rsidRDefault="002D61AA" w:rsidP="00364040">
            <w:pPr>
              <w:pStyle w:val="TableBodyTextMIRB"/>
            </w:pPr>
            <w:r w:rsidRPr="00BF2504">
              <w:t>Sans objet</w:t>
            </w:r>
          </w:p>
        </w:tc>
        <w:tc>
          <w:tcPr>
            <w:tcW w:w="901" w:type="pct"/>
            <w:vAlign w:val="center"/>
          </w:tcPr>
          <w:p w14:paraId="6612FE92" w14:textId="5C87E433" w:rsidR="00364040" w:rsidRPr="00BF2504" w:rsidRDefault="002D61AA" w:rsidP="00364040">
            <w:pPr>
              <w:pStyle w:val="TableBodyTextMIRB"/>
            </w:pPr>
            <w:r w:rsidRPr="00BF2504">
              <w:t>Sans objet</w:t>
            </w:r>
          </w:p>
        </w:tc>
      </w:tr>
      <w:tr w:rsidR="00364040" w:rsidRPr="00BF2504" w14:paraId="0A7BB933" w14:textId="77777777" w:rsidTr="00364040">
        <w:trPr>
          <w:cantSplit/>
        </w:trPr>
        <w:tc>
          <w:tcPr>
            <w:tcW w:w="1126" w:type="pct"/>
            <w:vAlign w:val="center"/>
          </w:tcPr>
          <w:p w14:paraId="4CEE315B" w14:textId="77777777" w:rsidR="00364040" w:rsidRPr="00BF2504" w:rsidRDefault="00364040" w:rsidP="00364040">
            <w:pPr>
              <w:pStyle w:val="TableBodyTextMIRB"/>
            </w:pPr>
            <w:r w:rsidRPr="00BF2504">
              <w:t>Freeway</w:t>
            </w:r>
          </w:p>
        </w:tc>
        <w:tc>
          <w:tcPr>
            <w:tcW w:w="991" w:type="pct"/>
            <w:vAlign w:val="center"/>
          </w:tcPr>
          <w:p w14:paraId="68E84A33" w14:textId="77777777" w:rsidR="00364040" w:rsidRPr="00BF2504" w:rsidRDefault="00364040" w:rsidP="00364040">
            <w:pPr>
              <w:pStyle w:val="TableBodyTextMIRB"/>
            </w:pPr>
            <w:r w:rsidRPr="00BF2504">
              <w:t>FWY</w:t>
            </w:r>
          </w:p>
        </w:tc>
        <w:tc>
          <w:tcPr>
            <w:tcW w:w="1036" w:type="pct"/>
            <w:vAlign w:val="center"/>
          </w:tcPr>
          <w:p w14:paraId="327364B7" w14:textId="1274AFC1" w:rsidR="00364040" w:rsidRPr="00BF2504" w:rsidRDefault="002D61AA" w:rsidP="00364040">
            <w:pPr>
              <w:pStyle w:val="TableBodyTextMIRB"/>
            </w:pPr>
            <w:r w:rsidRPr="00BF2504">
              <w:t>Sans objet</w:t>
            </w:r>
          </w:p>
        </w:tc>
        <w:tc>
          <w:tcPr>
            <w:tcW w:w="946" w:type="pct"/>
            <w:vAlign w:val="center"/>
          </w:tcPr>
          <w:p w14:paraId="0FEB8053" w14:textId="5C394AAE" w:rsidR="00364040" w:rsidRPr="00BF2504" w:rsidRDefault="002D61AA" w:rsidP="00364040">
            <w:pPr>
              <w:pStyle w:val="TableBodyTextMIRB"/>
            </w:pPr>
            <w:r w:rsidRPr="00BF2504">
              <w:t>Sans objet</w:t>
            </w:r>
          </w:p>
        </w:tc>
        <w:tc>
          <w:tcPr>
            <w:tcW w:w="901" w:type="pct"/>
            <w:vAlign w:val="center"/>
          </w:tcPr>
          <w:p w14:paraId="58A69A56" w14:textId="2AEF6C88" w:rsidR="00364040" w:rsidRPr="00BF2504" w:rsidRDefault="002D61AA" w:rsidP="00364040">
            <w:pPr>
              <w:pStyle w:val="TableBodyTextMIRB"/>
            </w:pPr>
            <w:r w:rsidRPr="00BF2504">
              <w:t>Sans objet</w:t>
            </w:r>
          </w:p>
        </w:tc>
      </w:tr>
      <w:tr w:rsidR="00364040" w:rsidRPr="00BF2504" w14:paraId="4A028626" w14:textId="77777777" w:rsidTr="00364040">
        <w:trPr>
          <w:cantSplit/>
        </w:trPr>
        <w:tc>
          <w:tcPr>
            <w:tcW w:w="1126" w:type="pct"/>
            <w:vAlign w:val="center"/>
          </w:tcPr>
          <w:p w14:paraId="477C98D7" w14:textId="77777777" w:rsidR="00364040" w:rsidRPr="00BF2504" w:rsidRDefault="00364040" w:rsidP="00364040">
            <w:pPr>
              <w:pStyle w:val="TableBodyTextMIRB"/>
            </w:pPr>
            <w:r w:rsidRPr="00BF2504">
              <w:t>Front</w:t>
            </w:r>
          </w:p>
        </w:tc>
        <w:tc>
          <w:tcPr>
            <w:tcW w:w="991" w:type="pct"/>
            <w:vAlign w:val="center"/>
          </w:tcPr>
          <w:p w14:paraId="12005C9B" w14:textId="77777777" w:rsidR="00364040" w:rsidRPr="00BF2504" w:rsidRDefault="00364040" w:rsidP="00364040">
            <w:pPr>
              <w:pStyle w:val="TableBodyTextMIRB"/>
            </w:pPr>
            <w:r w:rsidRPr="00BF2504">
              <w:t>FRONT</w:t>
            </w:r>
          </w:p>
        </w:tc>
        <w:tc>
          <w:tcPr>
            <w:tcW w:w="1036" w:type="pct"/>
            <w:vAlign w:val="center"/>
          </w:tcPr>
          <w:p w14:paraId="32ED5A63" w14:textId="716EBFE2" w:rsidR="00364040" w:rsidRPr="00BF2504" w:rsidRDefault="002D61AA" w:rsidP="00364040">
            <w:pPr>
              <w:pStyle w:val="TableBodyTextMIRB"/>
            </w:pPr>
            <w:r w:rsidRPr="00BF2504">
              <w:t>Sans objet</w:t>
            </w:r>
          </w:p>
        </w:tc>
        <w:tc>
          <w:tcPr>
            <w:tcW w:w="946" w:type="pct"/>
            <w:vAlign w:val="center"/>
          </w:tcPr>
          <w:p w14:paraId="56B144A8" w14:textId="43972441" w:rsidR="00364040" w:rsidRPr="00BF2504" w:rsidRDefault="002D61AA" w:rsidP="00364040">
            <w:pPr>
              <w:pStyle w:val="TableBodyTextMIRB"/>
            </w:pPr>
            <w:r w:rsidRPr="00BF2504">
              <w:t>Sans objet</w:t>
            </w:r>
          </w:p>
        </w:tc>
        <w:tc>
          <w:tcPr>
            <w:tcW w:w="901" w:type="pct"/>
            <w:vAlign w:val="center"/>
          </w:tcPr>
          <w:p w14:paraId="69A3BFD0" w14:textId="52AB53E7" w:rsidR="00364040" w:rsidRPr="00BF2504" w:rsidRDefault="002D61AA" w:rsidP="00364040">
            <w:pPr>
              <w:pStyle w:val="TableBodyTextMIRB"/>
            </w:pPr>
            <w:r w:rsidRPr="00BF2504">
              <w:t>Sans objet</w:t>
            </w:r>
          </w:p>
        </w:tc>
      </w:tr>
      <w:tr w:rsidR="00364040" w:rsidRPr="00BF2504" w14:paraId="0B93E7A1" w14:textId="77777777" w:rsidTr="00364040">
        <w:trPr>
          <w:cantSplit/>
        </w:trPr>
        <w:tc>
          <w:tcPr>
            <w:tcW w:w="1126" w:type="pct"/>
            <w:vAlign w:val="center"/>
          </w:tcPr>
          <w:p w14:paraId="5DE135BF" w14:textId="77777777" w:rsidR="00364040" w:rsidRPr="00BF2504" w:rsidRDefault="00364040" w:rsidP="00364040">
            <w:pPr>
              <w:pStyle w:val="TableBodyTextMIRB"/>
            </w:pPr>
            <w:r w:rsidRPr="00BF2504">
              <w:t>Garden</w:t>
            </w:r>
          </w:p>
        </w:tc>
        <w:tc>
          <w:tcPr>
            <w:tcW w:w="991" w:type="pct"/>
            <w:vAlign w:val="center"/>
          </w:tcPr>
          <w:p w14:paraId="23D7C757" w14:textId="77777777" w:rsidR="00364040" w:rsidRPr="00BF2504" w:rsidRDefault="00364040" w:rsidP="00364040">
            <w:pPr>
              <w:pStyle w:val="TableBodyTextMIRB"/>
            </w:pPr>
            <w:r w:rsidRPr="00BF2504">
              <w:t>GN</w:t>
            </w:r>
          </w:p>
        </w:tc>
        <w:tc>
          <w:tcPr>
            <w:tcW w:w="1036" w:type="pct"/>
            <w:vAlign w:val="center"/>
          </w:tcPr>
          <w:p w14:paraId="28071E1D" w14:textId="5AAC1553" w:rsidR="00364040" w:rsidRPr="00BF2504" w:rsidRDefault="002D61AA" w:rsidP="00364040">
            <w:pPr>
              <w:pStyle w:val="TableBodyTextMIRB"/>
            </w:pPr>
            <w:r w:rsidRPr="00BF2504">
              <w:t>Sans objet</w:t>
            </w:r>
          </w:p>
        </w:tc>
        <w:tc>
          <w:tcPr>
            <w:tcW w:w="946" w:type="pct"/>
            <w:vAlign w:val="center"/>
          </w:tcPr>
          <w:p w14:paraId="341AF948" w14:textId="1FD25609" w:rsidR="00364040" w:rsidRPr="00BF2504" w:rsidRDefault="002D61AA" w:rsidP="00364040">
            <w:pPr>
              <w:pStyle w:val="TableBodyTextMIRB"/>
            </w:pPr>
            <w:r w:rsidRPr="00BF2504">
              <w:t>Sans objet</w:t>
            </w:r>
          </w:p>
        </w:tc>
        <w:tc>
          <w:tcPr>
            <w:tcW w:w="901" w:type="pct"/>
            <w:vAlign w:val="center"/>
          </w:tcPr>
          <w:p w14:paraId="09DA0239" w14:textId="79977A8A" w:rsidR="00364040" w:rsidRPr="00BF2504" w:rsidRDefault="002D61AA" w:rsidP="00364040">
            <w:pPr>
              <w:pStyle w:val="TableBodyTextMIRB"/>
            </w:pPr>
            <w:r w:rsidRPr="00BF2504">
              <w:t>Sans objet</w:t>
            </w:r>
          </w:p>
        </w:tc>
      </w:tr>
      <w:tr w:rsidR="00364040" w:rsidRPr="00BF2504" w14:paraId="2A6D92B4" w14:textId="77777777" w:rsidTr="00364040">
        <w:trPr>
          <w:cantSplit/>
        </w:trPr>
        <w:tc>
          <w:tcPr>
            <w:tcW w:w="1126" w:type="pct"/>
            <w:vAlign w:val="center"/>
          </w:tcPr>
          <w:p w14:paraId="4429B154" w14:textId="77777777" w:rsidR="00364040" w:rsidRPr="00BF2504" w:rsidRDefault="00364040" w:rsidP="00364040">
            <w:pPr>
              <w:pStyle w:val="TableBodyTextMIRB"/>
            </w:pPr>
            <w:r w:rsidRPr="00BF2504">
              <w:t>Gardens</w:t>
            </w:r>
          </w:p>
        </w:tc>
        <w:tc>
          <w:tcPr>
            <w:tcW w:w="991" w:type="pct"/>
            <w:vAlign w:val="center"/>
          </w:tcPr>
          <w:p w14:paraId="0E84B2F1" w14:textId="77777777" w:rsidR="00364040" w:rsidRPr="00BF2504" w:rsidRDefault="00364040" w:rsidP="00364040">
            <w:pPr>
              <w:pStyle w:val="TableBodyTextMIRB"/>
            </w:pPr>
            <w:r w:rsidRPr="00BF2504">
              <w:t>GDNS</w:t>
            </w:r>
          </w:p>
        </w:tc>
        <w:tc>
          <w:tcPr>
            <w:tcW w:w="1036" w:type="pct"/>
            <w:vAlign w:val="center"/>
          </w:tcPr>
          <w:p w14:paraId="13D18FB6" w14:textId="496CD217" w:rsidR="00364040" w:rsidRPr="00BF2504" w:rsidRDefault="002D61AA" w:rsidP="00364040">
            <w:pPr>
              <w:pStyle w:val="TableBodyTextMIRB"/>
            </w:pPr>
            <w:r w:rsidRPr="00BF2504">
              <w:t>Sans objet</w:t>
            </w:r>
          </w:p>
        </w:tc>
        <w:tc>
          <w:tcPr>
            <w:tcW w:w="946" w:type="pct"/>
            <w:vAlign w:val="center"/>
          </w:tcPr>
          <w:p w14:paraId="6982E985" w14:textId="061375BB" w:rsidR="00364040" w:rsidRPr="00BF2504" w:rsidRDefault="002D61AA" w:rsidP="00364040">
            <w:pPr>
              <w:pStyle w:val="TableBodyTextMIRB"/>
            </w:pPr>
            <w:r w:rsidRPr="00BF2504">
              <w:t>Sans objet</w:t>
            </w:r>
          </w:p>
        </w:tc>
        <w:tc>
          <w:tcPr>
            <w:tcW w:w="901" w:type="pct"/>
            <w:vAlign w:val="center"/>
          </w:tcPr>
          <w:p w14:paraId="5E457A31" w14:textId="6F64FE13" w:rsidR="00364040" w:rsidRPr="00BF2504" w:rsidRDefault="002D61AA" w:rsidP="00364040">
            <w:pPr>
              <w:pStyle w:val="TableBodyTextMIRB"/>
            </w:pPr>
            <w:r w:rsidRPr="00BF2504">
              <w:t>Sans objet</w:t>
            </w:r>
          </w:p>
        </w:tc>
      </w:tr>
      <w:tr w:rsidR="00364040" w:rsidRPr="00BF2504" w14:paraId="04B22A57" w14:textId="77777777" w:rsidTr="00364040">
        <w:trPr>
          <w:cantSplit/>
        </w:trPr>
        <w:tc>
          <w:tcPr>
            <w:tcW w:w="1126" w:type="pct"/>
            <w:vAlign w:val="center"/>
          </w:tcPr>
          <w:p w14:paraId="48A1C241" w14:textId="77777777" w:rsidR="00364040" w:rsidRPr="00BF2504" w:rsidRDefault="00364040" w:rsidP="00364040">
            <w:pPr>
              <w:pStyle w:val="TableBodyTextMIRB"/>
            </w:pPr>
            <w:r w:rsidRPr="00BF2504">
              <w:t>Gate</w:t>
            </w:r>
          </w:p>
        </w:tc>
        <w:tc>
          <w:tcPr>
            <w:tcW w:w="991" w:type="pct"/>
            <w:vAlign w:val="center"/>
          </w:tcPr>
          <w:p w14:paraId="00A620AB" w14:textId="77777777" w:rsidR="00364040" w:rsidRPr="00BF2504" w:rsidRDefault="00364040" w:rsidP="00364040">
            <w:pPr>
              <w:pStyle w:val="TableBodyTextMIRB"/>
            </w:pPr>
            <w:r w:rsidRPr="00BF2504">
              <w:t>GATE</w:t>
            </w:r>
          </w:p>
        </w:tc>
        <w:tc>
          <w:tcPr>
            <w:tcW w:w="1036" w:type="pct"/>
            <w:vAlign w:val="center"/>
          </w:tcPr>
          <w:p w14:paraId="003FE690" w14:textId="52921847" w:rsidR="00364040" w:rsidRPr="00BF2504" w:rsidRDefault="002D61AA" w:rsidP="00364040">
            <w:pPr>
              <w:pStyle w:val="TableBodyTextMIRB"/>
            </w:pPr>
            <w:r w:rsidRPr="00BF2504">
              <w:t>Sans objet</w:t>
            </w:r>
          </w:p>
        </w:tc>
        <w:tc>
          <w:tcPr>
            <w:tcW w:w="946" w:type="pct"/>
            <w:vAlign w:val="center"/>
          </w:tcPr>
          <w:p w14:paraId="2E7CDCC2" w14:textId="095A6600" w:rsidR="00364040" w:rsidRPr="00BF2504" w:rsidRDefault="002D61AA" w:rsidP="00364040">
            <w:pPr>
              <w:pStyle w:val="TableBodyTextMIRB"/>
            </w:pPr>
            <w:r w:rsidRPr="00BF2504">
              <w:t>Sans objet</w:t>
            </w:r>
          </w:p>
        </w:tc>
        <w:tc>
          <w:tcPr>
            <w:tcW w:w="901" w:type="pct"/>
            <w:vAlign w:val="center"/>
          </w:tcPr>
          <w:p w14:paraId="072DD788" w14:textId="7F402661" w:rsidR="00364040" w:rsidRPr="00BF2504" w:rsidRDefault="002D61AA" w:rsidP="00364040">
            <w:pPr>
              <w:pStyle w:val="TableBodyTextMIRB"/>
            </w:pPr>
            <w:r w:rsidRPr="00BF2504">
              <w:t>Sans objet</w:t>
            </w:r>
          </w:p>
        </w:tc>
      </w:tr>
      <w:tr w:rsidR="00364040" w:rsidRPr="00BF2504" w14:paraId="4C8BC9E3" w14:textId="77777777" w:rsidTr="00364040">
        <w:trPr>
          <w:cantSplit/>
        </w:trPr>
        <w:tc>
          <w:tcPr>
            <w:tcW w:w="1126" w:type="pct"/>
            <w:vAlign w:val="center"/>
          </w:tcPr>
          <w:p w14:paraId="420F0C58" w14:textId="77777777" w:rsidR="00364040" w:rsidRPr="00BF2504" w:rsidRDefault="00364040" w:rsidP="00364040">
            <w:pPr>
              <w:pStyle w:val="TableBodyTextMIRB"/>
            </w:pPr>
            <w:r w:rsidRPr="00BF2504">
              <w:t>Gateway</w:t>
            </w:r>
          </w:p>
        </w:tc>
        <w:tc>
          <w:tcPr>
            <w:tcW w:w="991" w:type="pct"/>
            <w:vAlign w:val="center"/>
          </w:tcPr>
          <w:p w14:paraId="56596369" w14:textId="77777777" w:rsidR="00364040" w:rsidRPr="00BF2504" w:rsidRDefault="00364040" w:rsidP="00364040">
            <w:pPr>
              <w:pStyle w:val="TableBodyTextMIRB"/>
            </w:pPr>
            <w:r w:rsidRPr="00BF2504">
              <w:t>GTWY</w:t>
            </w:r>
          </w:p>
        </w:tc>
        <w:tc>
          <w:tcPr>
            <w:tcW w:w="1036" w:type="pct"/>
            <w:vAlign w:val="center"/>
          </w:tcPr>
          <w:p w14:paraId="3E478C03" w14:textId="2892EACD" w:rsidR="00364040" w:rsidRPr="00BF2504" w:rsidRDefault="002D61AA" w:rsidP="00364040">
            <w:pPr>
              <w:pStyle w:val="TableBodyTextMIRB"/>
            </w:pPr>
            <w:r w:rsidRPr="00BF2504">
              <w:t>Sans objet</w:t>
            </w:r>
          </w:p>
        </w:tc>
        <w:tc>
          <w:tcPr>
            <w:tcW w:w="946" w:type="pct"/>
            <w:vAlign w:val="center"/>
          </w:tcPr>
          <w:p w14:paraId="59D312E6" w14:textId="57954B2D" w:rsidR="00364040" w:rsidRPr="00BF2504" w:rsidRDefault="002D61AA" w:rsidP="00364040">
            <w:pPr>
              <w:pStyle w:val="TableBodyTextMIRB"/>
            </w:pPr>
            <w:r w:rsidRPr="00BF2504">
              <w:t>Sans objet</w:t>
            </w:r>
          </w:p>
        </w:tc>
        <w:tc>
          <w:tcPr>
            <w:tcW w:w="901" w:type="pct"/>
            <w:vAlign w:val="center"/>
          </w:tcPr>
          <w:p w14:paraId="1188EA28" w14:textId="4D056AD7" w:rsidR="00364040" w:rsidRPr="00BF2504" w:rsidRDefault="002D61AA" w:rsidP="00364040">
            <w:pPr>
              <w:pStyle w:val="TableBodyTextMIRB"/>
            </w:pPr>
            <w:r w:rsidRPr="00BF2504">
              <w:t>Sans objet</w:t>
            </w:r>
          </w:p>
        </w:tc>
      </w:tr>
      <w:tr w:rsidR="00364040" w:rsidRPr="00BF2504" w14:paraId="286E698B" w14:textId="77777777" w:rsidTr="00364040">
        <w:trPr>
          <w:cantSplit/>
        </w:trPr>
        <w:tc>
          <w:tcPr>
            <w:tcW w:w="1126" w:type="pct"/>
            <w:vAlign w:val="center"/>
          </w:tcPr>
          <w:p w14:paraId="29CCDCA3" w14:textId="77777777" w:rsidR="00364040" w:rsidRPr="00BF2504" w:rsidRDefault="00364040" w:rsidP="00364040">
            <w:pPr>
              <w:pStyle w:val="TableBodyTextMIRB"/>
            </w:pPr>
            <w:r w:rsidRPr="00BF2504">
              <w:t>Glade</w:t>
            </w:r>
          </w:p>
        </w:tc>
        <w:tc>
          <w:tcPr>
            <w:tcW w:w="991" w:type="pct"/>
            <w:vAlign w:val="center"/>
          </w:tcPr>
          <w:p w14:paraId="33392485" w14:textId="77777777" w:rsidR="00364040" w:rsidRPr="00BF2504" w:rsidRDefault="00364040" w:rsidP="00364040">
            <w:pPr>
              <w:pStyle w:val="TableBodyTextMIRB"/>
            </w:pPr>
            <w:r w:rsidRPr="00BF2504">
              <w:t>GLADE</w:t>
            </w:r>
          </w:p>
        </w:tc>
        <w:tc>
          <w:tcPr>
            <w:tcW w:w="1036" w:type="pct"/>
            <w:vAlign w:val="center"/>
          </w:tcPr>
          <w:p w14:paraId="323ACAD9" w14:textId="397E9DC0" w:rsidR="00364040" w:rsidRPr="00BF2504" w:rsidRDefault="002D61AA" w:rsidP="00364040">
            <w:pPr>
              <w:pStyle w:val="TableBodyTextMIRB"/>
            </w:pPr>
            <w:r w:rsidRPr="00BF2504">
              <w:t>Sans objet</w:t>
            </w:r>
          </w:p>
        </w:tc>
        <w:tc>
          <w:tcPr>
            <w:tcW w:w="946" w:type="pct"/>
            <w:vAlign w:val="center"/>
          </w:tcPr>
          <w:p w14:paraId="1484BA15" w14:textId="67EC5D80" w:rsidR="00364040" w:rsidRPr="00BF2504" w:rsidRDefault="002D61AA" w:rsidP="00364040">
            <w:pPr>
              <w:pStyle w:val="TableBodyTextMIRB"/>
            </w:pPr>
            <w:r w:rsidRPr="00BF2504">
              <w:t>Sans objet</w:t>
            </w:r>
          </w:p>
        </w:tc>
        <w:tc>
          <w:tcPr>
            <w:tcW w:w="901" w:type="pct"/>
            <w:vAlign w:val="center"/>
          </w:tcPr>
          <w:p w14:paraId="42E36389" w14:textId="35CE49E3" w:rsidR="00364040" w:rsidRPr="00BF2504" w:rsidRDefault="002D61AA" w:rsidP="00364040">
            <w:pPr>
              <w:pStyle w:val="TableBodyTextMIRB"/>
            </w:pPr>
            <w:r w:rsidRPr="00BF2504">
              <w:t>Sans objet</w:t>
            </w:r>
          </w:p>
        </w:tc>
      </w:tr>
      <w:tr w:rsidR="00364040" w:rsidRPr="00BF2504" w14:paraId="47F61263" w14:textId="77777777" w:rsidTr="00364040">
        <w:trPr>
          <w:cantSplit/>
        </w:trPr>
        <w:tc>
          <w:tcPr>
            <w:tcW w:w="1126" w:type="pct"/>
            <w:vAlign w:val="center"/>
          </w:tcPr>
          <w:p w14:paraId="2ED3CD1E" w14:textId="77777777" w:rsidR="00364040" w:rsidRPr="00BF2504" w:rsidRDefault="00364040" w:rsidP="00364040">
            <w:pPr>
              <w:pStyle w:val="TableBodyTextMIRB"/>
            </w:pPr>
            <w:r w:rsidRPr="00BF2504">
              <w:t>Glen</w:t>
            </w:r>
          </w:p>
        </w:tc>
        <w:tc>
          <w:tcPr>
            <w:tcW w:w="991" w:type="pct"/>
            <w:vAlign w:val="center"/>
          </w:tcPr>
          <w:p w14:paraId="0E70C6A7" w14:textId="77777777" w:rsidR="00364040" w:rsidRPr="00BF2504" w:rsidRDefault="00364040" w:rsidP="00364040">
            <w:pPr>
              <w:pStyle w:val="TableBodyTextMIRB"/>
            </w:pPr>
            <w:r w:rsidRPr="00BF2504">
              <w:t>GLEN</w:t>
            </w:r>
          </w:p>
        </w:tc>
        <w:tc>
          <w:tcPr>
            <w:tcW w:w="1036" w:type="pct"/>
            <w:vAlign w:val="center"/>
          </w:tcPr>
          <w:p w14:paraId="1781A47A" w14:textId="7079C9D1" w:rsidR="00364040" w:rsidRPr="00BF2504" w:rsidRDefault="002D61AA" w:rsidP="00364040">
            <w:pPr>
              <w:pStyle w:val="TableBodyTextMIRB"/>
            </w:pPr>
            <w:r w:rsidRPr="00BF2504">
              <w:t>Sans objet</w:t>
            </w:r>
          </w:p>
        </w:tc>
        <w:tc>
          <w:tcPr>
            <w:tcW w:w="946" w:type="pct"/>
            <w:vAlign w:val="center"/>
          </w:tcPr>
          <w:p w14:paraId="638F8B73" w14:textId="3E1661D7" w:rsidR="00364040" w:rsidRPr="00BF2504" w:rsidRDefault="002D61AA" w:rsidP="00364040">
            <w:pPr>
              <w:pStyle w:val="TableBodyTextMIRB"/>
            </w:pPr>
            <w:r w:rsidRPr="00BF2504">
              <w:t>Sans objet</w:t>
            </w:r>
          </w:p>
        </w:tc>
        <w:tc>
          <w:tcPr>
            <w:tcW w:w="901" w:type="pct"/>
            <w:vAlign w:val="center"/>
          </w:tcPr>
          <w:p w14:paraId="14E59E49" w14:textId="4DD29C45" w:rsidR="00364040" w:rsidRPr="00BF2504" w:rsidRDefault="002D61AA" w:rsidP="00364040">
            <w:pPr>
              <w:pStyle w:val="TableBodyTextMIRB"/>
            </w:pPr>
            <w:r w:rsidRPr="00BF2504">
              <w:t>Sans objet</w:t>
            </w:r>
          </w:p>
        </w:tc>
      </w:tr>
      <w:tr w:rsidR="00364040" w:rsidRPr="00BF2504" w14:paraId="59884399" w14:textId="77777777" w:rsidTr="00364040">
        <w:trPr>
          <w:cantSplit/>
        </w:trPr>
        <w:tc>
          <w:tcPr>
            <w:tcW w:w="1126" w:type="pct"/>
            <w:vAlign w:val="center"/>
          </w:tcPr>
          <w:p w14:paraId="462C3ED3" w14:textId="77777777" w:rsidR="00364040" w:rsidRPr="00BF2504" w:rsidRDefault="00364040" w:rsidP="00364040">
            <w:pPr>
              <w:pStyle w:val="TableBodyTextMIRB"/>
            </w:pPr>
            <w:r w:rsidRPr="00BF2504">
              <w:t>Green</w:t>
            </w:r>
          </w:p>
        </w:tc>
        <w:tc>
          <w:tcPr>
            <w:tcW w:w="991" w:type="pct"/>
            <w:vAlign w:val="center"/>
          </w:tcPr>
          <w:p w14:paraId="2A72FCD8" w14:textId="77777777" w:rsidR="00364040" w:rsidRPr="00BF2504" w:rsidRDefault="00364040" w:rsidP="00364040">
            <w:pPr>
              <w:pStyle w:val="TableBodyTextMIRB"/>
            </w:pPr>
            <w:r w:rsidRPr="00BF2504">
              <w:t>GREEN</w:t>
            </w:r>
          </w:p>
        </w:tc>
        <w:tc>
          <w:tcPr>
            <w:tcW w:w="1036" w:type="pct"/>
            <w:vAlign w:val="center"/>
          </w:tcPr>
          <w:p w14:paraId="185ABC4B" w14:textId="5E644C0A" w:rsidR="00364040" w:rsidRPr="00BF2504" w:rsidRDefault="002D61AA" w:rsidP="00364040">
            <w:pPr>
              <w:pStyle w:val="TableBodyTextMIRB"/>
            </w:pPr>
            <w:r w:rsidRPr="00BF2504">
              <w:t>Sans objet</w:t>
            </w:r>
          </w:p>
        </w:tc>
        <w:tc>
          <w:tcPr>
            <w:tcW w:w="946" w:type="pct"/>
            <w:vAlign w:val="center"/>
          </w:tcPr>
          <w:p w14:paraId="6BF64A35" w14:textId="6F835C50" w:rsidR="00364040" w:rsidRPr="00BF2504" w:rsidRDefault="002D61AA" w:rsidP="00364040">
            <w:pPr>
              <w:pStyle w:val="TableBodyTextMIRB"/>
            </w:pPr>
            <w:r w:rsidRPr="00BF2504">
              <w:t>Sans objet</w:t>
            </w:r>
          </w:p>
        </w:tc>
        <w:tc>
          <w:tcPr>
            <w:tcW w:w="901" w:type="pct"/>
            <w:vAlign w:val="center"/>
          </w:tcPr>
          <w:p w14:paraId="6289BF99" w14:textId="54977528" w:rsidR="00364040" w:rsidRPr="00BF2504" w:rsidRDefault="002D61AA" w:rsidP="00364040">
            <w:pPr>
              <w:pStyle w:val="TableBodyTextMIRB"/>
            </w:pPr>
            <w:r w:rsidRPr="00BF2504">
              <w:t>Sans objet</w:t>
            </w:r>
          </w:p>
        </w:tc>
      </w:tr>
      <w:tr w:rsidR="00364040" w:rsidRPr="00BF2504" w14:paraId="31EF20B1" w14:textId="77777777" w:rsidTr="00364040">
        <w:trPr>
          <w:cantSplit/>
        </w:trPr>
        <w:tc>
          <w:tcPr>
            <w:tcW w:w="1126" w:type="pct"/>
            <w:vAlign w:val="center"/>
          </w:tcPr>
          <w:p w14:paraId="5B961774" w14:textId="77777777" w:rsidR="00364040" w:rsidRPr="00BF2504" w:rsidRDefault="00364040" w:rsidP="00364040">
            <w:pPr>
              <w:pStyle w:val="TableBodyTextMIRB"/>
            </w:pPr>
            <w:r w:rsidRPr="00BF2504">
              <w:t>Greenway</w:t>
            </w:r>
          </w:p>
        </w:tc>
        <w:tc>
          <w:tcPr>
            <w:tcW w:w="991" w:type="pct"/>
            <w:vAlign w:val="center"/>
          </w:tcPr>
          <w:p w14:paraId="280E92EF" w14:textId="77777777" w:rsidR="00364040" w:rsidRPr="00BF2504" w:rsidRDefault="00364040" w:rsidP="00364040">
            <w:pPr>
              <w:pStyle w:val="TableBodyTextMIRB"/>
            </w:pPr>
            <w:r w:rsidRPr="00BF2504">
              <w:t>GREENWAY</w:t>
            </w:r>
          </w:p>
        </w:tc>
        <w:tc>
          <w:tcPr>
            <w:tcW w:w="1036" w:type="pct"/>
            <w:vAlign w:val="center"/>
          </w:tcPr>
          <w:p w14:paraId="5227B3D7" w14:textId="47829E53" w:rsidR="00364040" w:rsidRPr="00BF2504" w:rsidRDefault="002D61AA" w:rsidP="00364040">
            <w:pPr>
              <w:pStyle w:val="TableBodyTextMIRB"/>
            </w:pPr>
            <w:r w:rsidRPr="00BF2504">
              <w:t>Sans objet</w:t>
            </w:r>
          </w:p>
        </w:tc>
        <w:tc>
          <w:tcPr>
            <w:tcW w:w="946" w:type="pct"/>
            <w:vAlign w:val="center"/>
          </w:tcPr>
          <w:p w14:paraId="582B10DA" w14:textId="2C917C3F" w:rsidR="00364040" w:rsidRPr="00BF2504" w:rsidRDefault="002D61AA" w:rsidP="00364040">
            <w:pPr>
              <w:pStyle w:val="TableBodyTextMIRB"/>
            </w:pPr>
            <w:r w:rsidRPr="00BF2504">
              <w:t>Sans objet</w:t>
            </w:r>
          </w:p>
        </w:tc>
        <w:tc>
          <w:tcPr>
            <w:tcW w:w="901" w:type="pct"/>
            <w:vAlign w:val="center"/>
          </w:tcPr>
          <w:p w14:paraId="07325B8F" w14:textId="28FBD229" w:rsidR="00364040" w:rsidRPr="00BF2504" w:rsidRDefault="002D61AA" w:rsidP="00364040">
            <w:pPr>
              <w:pStyle w:val="TableBodyTextMIRB"/>
            </w:pPr>
            <w:r w:rsidRPr="00BF2504">
              <w:t>Sans objet</w:t>
            </w:r>
          </w:p>
        </w:tc>
      </w:tr>
      <w:tr w:rsidR="00364040" w:rsidRPr="00BF2504" w14:paraId="4DB2661B" w14:textId="77777777" w:rsidTr="00364040">
        <w:trPr>
          <w:cantSplit/>
        </w:trPr>
        <w:tc>
          <w:tcPr>
            <w:tcW w:w="1126" w:type="pct"/>
            <w:vAlign w:val="center"/>
          </w:tcPr>
          <w:p w14:paraId="3DC5F26E" w14:textId="77777777" w:rsidR="00364040" w:rsidRPr="00BF2504" w:rsidRDefault="00364040" w:rsidP="00364040">
            <w:pPr>
              <w:pStyle w:val="TableBodyTextMIRB"/>
            </w:pPr>
            <w:r w:rsidRPr="00BF2504">
              <w:t>Grounds</w:t>
            </w:r>
          </w:p>
        </w:tc>
        <w:tc>
          <w:tcPr>
            <w:tcW w:w="991" w:type="pct"/>
            <w:vAlign w:val="center"/>
          </w:tcPr>
          <w:p w14:paraId="6DF22E6A" w14:textId="77777777" w:rsidR="00364040" w:rsidRPr="00BF2504" w:rsidRDefault="00364040" w:rsidP="00364040">
            <w:pPr>
              <w:pStyle w:val="TableBodyTextMIRB"/>
            </w:pPr>
            <w:r w:rsidRPr="00BF2504">
              <w:t>GRNDS</w:t>
            </w:r>
          </w:p>
        </w:tc>
        <w:tc>
          <w:tcPr>
            <w:tcW w:w="1036" w:type="pct"/>
            <w:vAlign w:val="center"/>
          </w:tcPr>
          <w:p w14:paraId="7EEB8B25" w14:textId="0879A67D" w:rsidR="00364040" w:rsidRPr="00BF2504" w:rsidRDefault="002D61AA" w:rsidP="00364040">
            <w:pPr>
              <w:pStyle w:val="TableBodyTextMIRB"/>
            </w:pPr>
            <w:r w:rsidRPr="00BF2504">
              <w:t>Sans objet</w:t>
            </w:r>
          </w:p>
        </w:tc>
        <w:tc>
          <w:tcPr>
            <w:tcW w:w="946" w:type="pct"/>
            <w:vAlign w:val="center"/>
          </w:tcPr>
          <w:p w14:paraId="2D460759" w14:textId="73664675" w:rsidR="00364040" w:rsidRPr="00BF2504" w:rsidRDefault="002D61AA" w:rsidP="00364040">
            <w:pPr>
              <w:pStyle w:val="TableBodyTextMIRB"/>
            </w:pPr>
            <w:r w:rsidRPr="00BF2504">
              <w:t>Sans objet</w:t>
            </w:r>
          </w:p>
        </w:tc>
        <w:tc>
          <w:tcPr>
            <w:tcW w:w="901" w:type="pct"/>
            <w:vAlign w:val="center"/>
          </w:tcPr>
          <w:p w14:paraId="7294B360" w14:textId="546A4F80" w:rsidR="00364040" w:rsidRPr="00BF2504" w:rsidRDefault="002D61AA" w:rsidP="00364040">
            <w:pPr>
              <w:pStyle w:val="TableBodyTextMIRB"/>
            </w:pPr>
            <w:r w:rsidRPr="00BF2504">
              <w:t>Sans objet</w:t>
            </w:r>
          </w:p>
        </w:tc>
      </w:tr>
      <w:tr w:rsidR="00364040" w:rsidRPr="00BF2504" w14:paraId="5A5461D3" w14:textId="77777777" w:rsidTr="00364040">
        <w:trPr>
          <w:cantSplit/>
        </w:trPr>
        <w:tc>
          <w:tcPr>
            <w:tcW w:w="1126" w:type="pct"/>
            <w:vAlign w:val="center"/>
          </w:tcPr>
          <w:p w14:paraId="5003F9F1" w14:textId="77777777" w:rsidR="00364040" w:rsidRPr="00BF2504" w:rsidRDefault="00364040" w:rsidP="00364040">
            <w:pPr>
              <w:pStyle w:val="TableBodyTextMIRB"/>
            </w:pPr>
            <w:r w:rsidRPr="00BF2504">
              <w:t>Grove</w:t>
            </w:r>
          </w:p>
        </w:tc>
        <w:tc>
          <w:tcPr>
            <w:tcW w:w="991" w:type="pct"/>
            <w:vAlign w:val="center"/>
          </w:tcPr>
          <w:p w14:paraId="43986E1D" w14:textId="77777777" w:rsidR="00364040" w:rsidRPr="00BF2504" w:rsidRDefault="00364040" w:rsidP="00364040">
            <w:pPr>
              <w:pStyle w:val="TableBodyTextMIRB"/>
            </w:pPr>
            <w:r w:rsidRPr="00BF2504">
              <w:t>GROVE</w:t>
            </w:r>
          </w:p>
        </w:tc>
        <w:tc>
          <w:tcPr>
            <w:tcW w:w="1036" w:type="pct"/>
            <w:vAlign w:val="center"/>
          </w:tcPr>
          <w:p w14:paraId="49C52706" w14:textId="6CB1DF06" w:rsidR="00364040" w:rsidRPr="00BF2504" w:rsidRDefault="002D61AA" w:rsidP="00364040">
            <w:pPr>
              <w:pStyle w:val="TableBodyTextMIRB"/>
            </w:pPr>
            <w:r w:rsidRPr="00BF2504">
              <w:t>Sans objet</w:t>
            </w:r>
          </w:p>
        </w:tc>
        <w:tc>
          <w:tcPr>
            <w:tcW w:w="946" w:type="pct"/>
            <w:vAlign w:val="center"/>
          </w:tcPr>
          <w:p w14:paraId="2B76FEE0" w14:textId="07891DF2" w:rsidR="00364040" w:rsidRPr="00BF2504" w:rsidRDefault="002D61AA" w:rsidP="00364040">
            <w:pPr>
              <w:pStyle w:val="TableBodyTextMIRB"/>
            </w:pPr>
            <w:r w:rsidRPr="00BF2504">
              <w:t>Sans objet</w:t>
            </w:r>
          </w:p>
        </w:tc>
        <w:tc>
          <w:tcPr>
            <w:tcW w:w="901" w:type="pct"/>
            <w:vAlign w:val="center"/>
          </w:tcPr>
          <w:p w14:paraId="0F1CAE38" w14:textId="069AE548" w:rsidR="00364040" w:rsidRPr="00BF2504" w:rsidRDefault="002D61AA" w:rsidP="00364040">
            <w:pPr>
              <w:pStyle w:val="TableBodyTextMIRB"/>
            </w:pPr>
            <w:r w:rsidRPr="00BF2504">
              <w:t>Sans objet</w:t>
            </w:r>
          </w:p>
        </w:tc>
      </w:tr>
      <w:tr w:rsidR="00364040" w:rsidRPr="00BF2504" w14:paraId="2207AAFF" w14:textId="77777777" w:rsidTr="00364040">
        <w:trPr>
          <w:cantSplit/>
        </w:trPr>
        <w:tc>
          <w:tcPr>
            <w:tcW w:w="1126" w:type="pct"/>
            <w:vAlign w:val="center"/>
          </w:tcPr>
          <w:p w14:paraId="7239C06E" w14:textId="77777777" w:rsidR="00364040" w:rsidRPr="00BF2504" w:rsidRDefault="00364040" w:rsidP="00364040">
            <w:pPr>
              <w:pStyle w:val="TableBodyTextMIRB"/>
            </w:pPr>
            <w:r w:rsidRPr="00BF2504">
              <w:t>Harbour</w:t>
            </w:r>
          </w:p>
        </w:tc>
        <w:tc>
          <w:tcPr>
            <w:tcW w:w="991" w:type="pct"/>
            <w:vAlign w:val="center"/>
          </w:tcPr>
          <w:p w14:paraId="2C982191" w14:textId="77777777" w:rsidR="00364040" w:rsidRPr="00BF2504" w:rsidRDefault="00364040" w:rsidP="00364040">
            <w:pPr>
              <w:pStyle w:val="TableBodyTextMIRB"/>
            </w:pPr>
            <w:r w:rsidRPr="00BF2504">
              <w:t>HARBR</w:t>
            </w:r>
          </w:p>
        </w:tc>
        <w:tc>
          <w:tcPr>
            <w:tcW w:w="1036" w:type="pct"/>
            <w:vAlign w:val="center"/>
          </w:tcPr>
          <w:p w14:paraId="634C76D7" w14:textId="56C7790E" w:rsidR="00364040" w:rsidRPr="00BF2504" w:rsidRDefault="002D61AA" w:rsidP="00364040">
            <w:pPr>
              <w:pStyle w:val="TableBodyTextMIRB"/>
            </w:pPr>
            <w:r w:rsidRPr="00BF2504">
              <w:t>Sans objet</w:t>
            </w:r>
          </w:p>
        </w:tc>
        <w:tc>
          <w:tcPr>
            <w:tcW w:w="946" w:type="pct"/>
            <w:vAlign w:val="center"/>
          </w:tcPr>
          <w:p w14:paraId="0777F4AB" w14:textId="5663366C" w:rsidR="00364040" w:rsidRPr="00BF2504" w:rsidRDefault="002D61AA" w:rsidP="00364040">
            <w:pPr>
              <w:pStyle w:val="TableBodyTextMIRB"/>
            </w:pPr>
            <w:r w:rsidRPr="00BF2504">
              <w:t>Sans objet</w:t>
            </w:r>
          </w:p>
        </w:tc>
        <w:tc>
          <w:tcPr>
            <w:tcW w:w="901" w:type="pct"/>
            <w:vAlign w:val="center"/>
          </w:tcPr>
          <w:p w14:paraId="1FF20071" w14:textId="22F9FB74" w:rsidR="00364040" w:rsidRPr="00BF2504" w:rsidRDefault="002D61AA" w:rsidP="00364040">
            <w:pPr>
              <w:pStyle w:val="TableBodyTextMIRB"/>
            </w:pPr>
            <w:r w:rsidRPr="00BF2504">
              <w:t>Sans objet</w:t>
            </w:r>
          </w:p>
        </w:tc>
      </w:tr>
      <w:tr w:rsidR="00364040" w:rsidRPr="00BF2504" w14:paraId="0AEB68E3" w14:textId="77777777" w:rsidTr="00364040">
        <w:trPr>
          <w:cantSplit/>
        </w:trPr>
        <w:tc>
          <w:tcPr>
            <w:tcW w:w="1126" w:type="pct"/>
            <w:vAlign w:val="center"/>
          </w:tcPr>
          <w:p w14:paraId="1B37B81B" w14:textId="77777777" w:rsidR="00364040" w:rsidRPr="00BF2504" w:rsidRDefault="00364040" w:rsidP="00364040">
            <w:pPr>
              <w:pStyle w:val="TableBodyTextMIRB"/>
            </w:pPr>
            <w:r w:rsidRPr="00BF2504">
              <w:t>Haven</w:t>
            </w:r>
          </w:p>
        </w:tc>
        <w:tc>
          <w:tcPr>
            <w:tcW w:w="991" w:type="pct"/>
            <w:vAlign w:val="center"/>
          </w:tcPr>
          <w:p w14:paraId="439E9184" w14:textId="77777777" w:rsidR="00364040" w:rsidRPr="00BF2504" w:rsidRDefault="00364040" w:rsidP="00364040">
            <w:pPr>
              <w:pStyle w:val="TableBodyTextMIRB"/>
            </w:pPr>
            <w:r w:rsidRPr="00BF2504">
              <w:t>HAVEN</w:t>
            </w:r>
          </w:p>
        </w:tc>
        <w:tc>
          <w:tcPr>
            <w:tcW w:w="1036" w:type="pct"/>
            <w:vAlign w:val="center"/>
          </w:tcPr>
          <w:p w14:paraId="35414727" w14:textId="376E9FEE" w:rsidR="00364040" w:rsidRPr="00BF2504" w:rsidRDefault="002D61AA" w:rsidP="00364040">
            <w:pPr>
              <w:pStyle w:val="TableBodyTextMIRB"/>
            </w:pPr>
            <w:r w:rsidRPr="00BF2504">
              <w:t>Sans objet</w:t>
            </w:r>
          </w:p>
        </w:tc>
        <w:tc>
          <w:tcPr>
            <w:tcW w:w="946" w:type="pct"/>
            <w:vAlign w:val="center"/>
          </w:tcPr>
          <w:p w14:paraId="2453609C" w14:textId="02182071" w:rsidR="00364040" w:rsidRPr="00BF2504" w:rsidRDefault="002D61AA" w:rsidP="00364040">
            <w:pPr>
              <w:pStyle w:val="TableBodyTextMIRB"/>
            </w:pPr>
            <w:r w:rsidRPr="00BF2504">
              <w:t>Sans objet</w:t>
            </w:r>
          </w:p>
        </w:tc>
        <w:tc>
          <w:tcPr>
            <w:tcW w:w="901" w:type="pct"/>
            <w:vAlign w:val="center"/>
          </w:tcPr>
          <w:p w14:paraId="2DAE186A" w14:textId="2E8AD1D7" w:rsidR="00364040" w:rsidRPr="00BF2504" w:rsidRDefault="002D61AA" w:rsidP="00364040">
            <w:pPr>
              <w:pStyle w:val="TableBodyTextMIRB"/>
            </w:pPr>
            <w:r w:rsidRPr="00BF2504">
              <w:t>Sans objet</w:t>
            </w:r>
          </w:p>
        </w:tc>
      </w:tr>
      <w:tr w:rsidR="00364040" w:rsidRPr="00BF2504" w14:paraId="5A2FDD4E" w14:textId="77777777" w:rsidTr="00364040">
        <w:trPr>
          <w:cantSplit/>
        </w:trPr>
        <w:tc>
          <w:tcPr>
            <w:tcW w:w="1126" w:type="pct"/>
            <w:vAlign w:val="center"/>
          </w:tcPr>
          <w:p w14:paraId="04237FCB" w14:textId="77777777" w:rsidR="00364040" w:rsidRPr="00BF2504" w:rsidRDefault="00364040" w:rsidP="00364040">
            <w:pPr>
              <w:pStyle w:val="TableBodyTextMIRB"/>
            </w:pPr>
            <w:r w:rsidRPr="00BF2504">
              <w:t>Heath</w:t>
            </w:r>
          </w:p>
        </w:tc>
        <w:tc>
          <w:tcPr>
            <w:tcW w:w="991" w:type="pct"/>
            <w:vAlign w:val="center"/>
          </w:tcPr>
          <w:p w14:paraId="60EA527B" w14:textId="77777777" w:rsidR="00364040" w:rsidRPr="00BF2504" w:rsidRDefault="00364040" w:rsidP="00364040">
            <w:pPr>
              <w:pStyle w:val="TableBodyTextMIRB"/>
            </w:pPr>
            <w:r w:rsidRPr="00BF2504">
              <w:t>HEATH</w:t>
            </w:r>
          </w:p>
        </w:tc>
        <w:tc>
          <w:tcPr>
            <w:tcW w:w="1036" w:type="pct"/>
            <w:vAlign w:val="center"/>
          </w:tcPr>
          <w:p w14:paraId="186B1A51" w14:textId="206466F8" w:rsidR="00364040" w:rsidRPr="00BF2504" w:rsidRDefault="002D61AA" w:rsidP="00364040">
            <w:pPr>
              <w:pStyle w:val="TableBodyTextMIRB"/>
            </w:pPr>
            <w:r w:rsidRPr="00BF2504">
              <w:t>Sans objet</w:t>
            </w:r>
          </w:p>
        </w:tc>
        <w:tc>
          <w:tcPr>
            <w:tcW w:w="946" w:type="pct"/>
            <w:vAlign w:val="center"/>
          </w:tcPr>
          <w:p w14:paraId="5FDD62E6" w14:textId="0DB9B47D" w:rsidR="00364040" w:rsidRPr="00BF2504" w:rsidRDefault="002D61AA" w:rsidP="00364040">
            <w:pPr>
              <w:pStyle w:val="TableBodyTextMIRB"/>
            </w:pPr>
            <w:r w:rsidRPr="00BF2504">
              <w:t>Sans objet</w:t>
            </w:r>
          </w:p>
        </w:tc>
        <w:tc>
          <w:tcPr>
            <w:tcW w:w="901" w:type="pct"/>
            <w:vAlign w:val="center"/>
          </w:tcPr>
          <w:p w14:paraId="4B280AB7" w14:textId="4AF6B347" w:rsidR="00364040" w:rsidRPr="00BF2504" w:rsidRDefault="002D61AA" w:rsidP="00364040">
            <w:pPr>
              <w:pStyle w:val="TableBodyTextMIRB"/>
            </w:pPr>
            <w:r w:rsidRPr="00BF2504">
              <w:t>Sans objet</w:t>
            </w:r>
          </w:p>
        </w:tc>
      </w:tr>
      <w:tr w:rsidR="00364040" w:rsidRPr="00BF2504" w14:paraId="4B9161B2" w14:textId="77777777" w:rsidTr="00364040">
        <w:trPr>
          <w:cantSplit/>
        </w:trPr>
        <w:tc>
          <w:tcPr>
            <w:tcW w:w="1126" w:type="pct"/>
            <w:vAlign w:val="center"/>
          </w:tcPr>
          <w:p w14:paraId="7949D678" w14:textId="77777777" w:rsidR="00364040" w:rsidRPr="00BF2504" w:rsidRDefault="00364040" w:rsidP="00364040">
            <w:pPr>
              <w:pStyle w:val="TableBodyTextMIRB"/>
            </w:pPr>
            <w:r w:rsidRPr="00BF2504">
              <w:t>Height</w:t>
            </w:r>
          </w:p>
        </w:tc>
        <w:tc>
          <w:tcPr>
            <w:tcW w:w="991" w:type="pct"/>
            <w:vAlign w:val="center"/>
          </w:tcPr>
          <w:p w14:paraId="20B5B155" w14:textId="77777777" w:rsidR="00364040" w:rsidRPr="00BF2504" w:rsidRDefault="00364040" w:rsidP="00364040">
            <w:pPr>
              <w:pStyle w:val="TableBodyTextMIRB"/>
            </w:pPr>
            <w:r w:rsidRPr="00BF2504">
              <w:t>HT</w:t>
            </w:r>
          </w:p>
        </w:tc>
        <w:tc>
          <w:tcPr>
            <w:tcW w:w="1036" w:type="pct"/>
            <w:vAlign w:val="center"/>
          </w:tcPr>
          <w:p w14:paraId="7560C78B" w14:textId="796E5405" w:rsidR="00364040" w:rsidRPr="00BF2504" w:rsidRDefault="002D61AA" w:rsidP="00364040">
            <w:pPr>
              <w:pStyle w:val="TableBodyTextMIRB"/>
            </w:pPr>
            <w:r w:rsidRPr="00BF2504">
              <w:t>Sans objet</w:t>
            </w:r>
          </w:p>
        </w:tc>
        <w:tc>
          <w:tcPr>
            <w:tcW w:w="946" w:type="pct"/>
            <w:vAlign w:val="center"/>
          </w:tcPr>
          <w:p w14:paraId="1CD40C25" w14:textId="72723713" w:rsidR="00364040" w:rsidRPr="00BF2504" w:rsidRDefault="002D61AA" w:rsidP="00364040">
            <w:pPr>
              <w:pStyle w:val="TableBodyTextMIRB"/>
            </w:pPr>
            <w:r w:rsidRPr="00BF2504">
              <w:t>Sans objet</w:t>
            </w:r>
          </w:p>
        </w:tc>
        <w:tc>
          <w:tcPr>
            <w:tcW w:w="901" w:type="pct"/>
            <w:vAlign w:val="center"/>
          </w:tcPr>
          <w:p w14:paraId="0DE2A99B" w14:textId="021CF874" w:rsidR="00364040" w:rsidRPr="00BF2504" w:rsidRDefault="002D61AA" w:rsidP="00364040">
            <w:pPr>
              <w:pStyle w:val="TableBodyTextMIRB"/>
            </w:pPr>
            <w:r w:rsidRPr="00BF2504">
              <w:t>Sans objet</w:t>
            </w:r>
          </w:p>
        </w:tc>
      </w:tr>
      <w:tr w:rsidR="00364040" w:rsidRPr="00BF2504" w14:paraId="7BD5CC9C" w14:textId="77777777" w:rsidTr="00364040">
        <w:trPr>
          <w:cantSplit/>
        </w:trPr>
        <w:tc>
          <w:tcPr>
            <w:tcW w:w="1126" w:type="pct"/>
            <w:vAlign w:val="center"/>
          </w:tcPr>
          <w:p w14:paraId="235DC0F5" w14:textId="77777777" w:rsidR="00364040" w:rsidRPr="00BF2504" w:rsidRDefault="00364040" w:rsidP="00364040">
            <w:pPr>
              <w:pStyle w:val="TableBodyTextMIRB"/>
            </w:pPr>
            <w:r w:rsidRPr="00BF2504">
              <w:t>Heights</w:t>
            </w:r>
          </w:p>
        </w:tc>
        <w:tc>
          <w:tcPr>
            <w:tcW w:w="991" w:type="pct"/>
            <w:vAlign w:val="center"/>
          </w:tcPr>
          <w:p w14:paraId="5EC041EE" w14:textId="77777777" w:rsidR="00364040" w:rsidRPr="00BF2504" w:rsidRDefault="00364040" w:rsidP="00364040">
            <w:pPr>
              <w:pStyle w:val="TableBodyTextMIRB"/>
            </w:pPr>
            <w:r w:rsidRPr="00BF2504">
              <w:t>HTS</w:t>
            </w:r>
          </w:p>
        </w:tc>
        <w:tc>
          <w:tcPr>
            <w:tcW w:w="1036" w:type="pct"/>
            <w:vAlign w:val="center"/>
          </w:tcPr>
          <w:p w14:paraId="10AE39E1" w14:textId="7E718A4E" w:rsidR="00364040" w:rsidRPr="00BF2504" w:rsidRDefault="002D61AA" w:rsidP="00364040">
            <w:pPr>
              <w:pStyle w:val="TableBodyTextMIRB"/>
            </w:pPr>
            <w:r w:rsidRPr="00BF2504">
              <w:t>Sans objet</w:t>
            </w:r>
          </w:p>
        </w:tc>
        <w:tc>
          <w:tcPr>
            <w:tcW w:w="946" w:type="pct"/>
            <w:vAlign w:val="center"/>
          </w:tcPr>
          <w:p w14:paraId="06EF2E3B" w14:textId="2BB9DB78" w:rsidR="00364040" w:rsidRPr="00BF2504" w:rsidRDefault="002D61AA" w:rsidP="00364040">
            <w:pPr>
              <w:pStyle w:val="TableBodyTextMIRB"/>
            </w:pPr>
            <w:r w:rsidRPr="00BF2504">
              <w:t>Sans objet</w:t>
            </w:r>
          </w:p>
        </w:tc>
        <w:tc>
          <w:tcPr>
            <w:tcW w:w="901" w:type="pct"/>
            <w:vAlign w:val="center"/>
          </w:tcPr>
          <w:p w14:paraId="20CD3778" w14:textId="7845F69B" w:rsidR="00364040" w:rsidRPr="00BF2504" w:rsidRDefault="002D61AA" w:rsidP="00364040">
            <w:pPr>
              <w:pStyle w:val="TableBodyTextMIRB"/>
            </w:pPr>
            <w:r w:rsidRPr="00BF2504">
              <w:t>Sans objet</w:t>
            </w:r>
          </w:p>
        </w:tc>
      </w:tr>
      <w:tr w:rsidR="00364040" w:rsidRPr="00BF2504" w14:paraId="3C382294" w14:textId="77777777" w:rsidTr="00364040">
        <w:trPr>
          <w:cantSplit/>
        </w:trPr>
        <w:tc>
          <w:tcPr>
            <w:tcW w:w="1126" w:type="pct"/>
            <w:vAlign w:val="center"/>
          </w:tcPr>
          <w:p w14:paraId="54176A97" w14:textId="77777777" w:rsidR="00364040" w:rsidRPr="00BF2504" w:rsidRDefault="00364040" w:rsidP="00364040">
            <w:pPr>
              <w:pStyle w:val="TableBodyTextMIRB"/>
            </w:pPr>
            <w:r w:rsidRPr="00BF2504">
              <w:t>Highlands</w:t>
            </w:r>
          </w:p>
        </w:tc>
        <w:tc>
          <w:tcPr>
            <w:tcW w:w="991" w:type="pct"/>
            <w:vAlign w:val="center"/>
          </w:tcPr>
          <w:p w14:paraId="21610EAE" w14:textId="77777777" w:rsidR="00364040" w:rsidRPr="00BF2504" w:rsidRDefault="00364040" w:rsidP="00364040">
            <w:pPr>
              <w:pStyle w:val="TableBodyTextMIRB"/>
            </w:pPr>
            <w:r w:rsidRPr="00BF2504">
              <w:t>HGHLDS</w:t>
            </w:r>
          </w:p>
        </w:tc>
        <w:tc>
          <w:tcPr>
            <w:tcW w:w="1036" w:type="pct"/>
            <w:vAlign w:val="center"/>
          </w:tcPr>
          <w:p w14:paraId="237CEB4D" w14:textId="782C82DA" w:rsidR="00364040" w:rsidRPr="00BF2504" w:rsidRDefault="002D61AA" w:rsidP="00364040">
            <w:pPr>
              <w:pStyle w:val="TableBodyTextMIRB"/>
            </w:pPr>
            <w:r w:rsidRPr="00BF2504">
              <w:t>Sans objet</w:t>
            </w:r>
          </w:p>
        </w:tc>
        <w:tc>
          <w:tcPr>
            <w:tcW w:w="946" w:type="pct"/>
            <w:vAlign w:val="center"/>
          </w:tcPr>
          <w:p w14:paraId="0A5BA465" w14:textId="7709EB7C" w:rsidR="00364040" w:rsidRPr="00BF2504" w:rsidRDefault="002D61AA" w:rsidP="00364040">
            <w:pPr>
              <w:pStyle w:val="TableBodyTextMIRB"/>
            </w:pPr>
            <w:r w:rsidRPr="00BF2504">
              <w:t>Sans objet</w:t>
            </w:r>
          </w:p>
        </w:tc>
        <w:tc>
          <w:tcPr>
            <w:tcW w:w="901" w:type="pct"/>
            <w:vAlign w:val="center"/>
          </w:tcPr>
          <w:p w14:paraId="78BE6BBD" w14:textId="44212B22" w:rsidR="00364040" w:rsidRPr="00BF2504" w:rsidRDefault="002D61AA" w:rsidP="00364040">
            <w:pPr>
              <w:pStyle w:val="TableBodyTextMIRB"/>
            </w:pPr>
            <w:r w:rsidRPr="00BF2504">
              <w:t>Sans objet</w:t>
            </w:r>
          </w:p>
        </w:tc>
      </w:tr>
      <w:tr w:rsidR="00364040" w:rsidRPr="00BF2504" w14:paraId="6D819A39" w14:textId="77777777" w:rsidTr="00364040">
        <w:trPr>
          <w:cantSplit/>
        </w:trPr>
        <w:tc>
          <w:tcPr>
            <w:tcW w:w="1126" w:type="pct"/>
            <w:vAlign w:val="center"/>
          </w:tcPr>
          <w:p w14:paraId="5093576A" w14:textId="77777777" w:rsidR="00364040" w:rsidRPr="00BF2504" w:rsidRDefault="00364040" w:rsidP="00364040">
            <w:pPr>
              <w:pStyle w:val="TableBodyTextMIRB"/>
            </w:pPr>
            <w:r w:rsidRPr="00BF2504">
              <w:t>Highway</w:t>
            </w:r>
          </w:p>
        </w:tc>
        <w:tc>
          <w:tcPr>
            <w:tcW w:w="991" w:type="pct"/>
            <w:vAlign w:val="center"/>
          </w:tcPr>
          <w:p w14:paraId="3F8D5A92" w14:textId="77777777" w:rsidR="00364040" w:rsidRPr="00BF2504" w:rsidRDefault="00364040" w:rsidP="00364040">
            <w:pPr>
              <w:pStyle w:val="TableBodyTextMIRB"/>
            </w:pPr>
            <w:r w:rsidRPr="00BF2504">
              <w:t>HWY</w:t>
            </w:r>
          </w:p>
        </w:tc>
        <w:tc>
          <w:tcPr>
            <w:tcW w:w="1036" w:type="pct"/>
            <w:vAlign w:val="center"/>
          </w:tcPr>
          <w:p w14:paraId="2CD85D72" w14:textId="28D087AD" w:rsidR="00364040" w:rsidRPr="00BF2504" w:rsidRDefault="002D61AA" w:rsidP="00364040">
            <w:pPr>
              <w:pStyle w:val="TableBodyTextMIRB"/>
            </w:pPr>
            <w:r w:rsidRPr="00BF2504">
              <w:t>Sans objet</w:t>
            </w:r>
          </w:p>
        </w:tc>
        <w:tc>
          <w:tcPr>
            <w:tcW w:w="946" w:type="pct"/>
            <w:vAlign w:val="center"/>
          </w:tcPr>
          <w:p w14:paraId="0385A00E" w14:textId="6DDBAE96" w:rsidR="00364040" w:rsidRPr="00BF2504" w:rsidRDefault="002D61AA" w:rsidP="00364040">
            <w:pPr>
              <w:pStyle w:val="TableBodyTextMIRB"/>
            </w:pPr>
            <w:r w:rsidRPr="00BF2504">
              <w:t>Sans objet</w:t>
            </w:r>
          </w:p>
        </w:tc>
        <w:tc>
          <w:tcPr>
            <w:tcW w:w="901" w:type="pct"/>
            <w:vAlign w:val="center"/>
          </w:tcPr>
          <w:p w14:paraId="3859F10F" w14:textId="7D2F98F5" w:rsidR="00364040" w:rsidRPr="00BF2504" w:rsidRDefault="002D61AA" w:rsidP="00364040">
            <w:pPr>
              <w:pStyle w:val="TableBodyTextMIRB"/>
            </w:pPr>
            <w:r w:rsidRPr="00BF2504">
              <w:t>Sans objet</w:t>
            </w:r>
          </w:p>
        </w:tc>
      </w:tr>
      <w:tr w:rsidR="00364040" w:rsidRPr="00BF2504" w14:paraId="2F9E63FA" w14:textId="77777777" w:rsidTr="00364040">
        <w:trPr>
          <w:cantSplit/>
        </w:trPr>
        <w:tc>
          <w:tcPr>
            <w:tcW w:w="1126" w:type="pct"/>
            <w:vAlign w:val="center"/>
          </w:tcPr>
          <w:p w14:paraId="20066B61" w14:textId="77777777" w:rsidR="00364040" w:rsidRPr="00BF2504" w:rsidRDefault="00364040" w:rsidP="00364040">
            <w:pPr>
              <w:pStyle w:val="TableBodyTextMIRB"/>
            </w:pPr>
            <w:r w:rsidRPr="00BF2504">
              <w:t>Hill</w:t>
            </w:r>
          </w:p>
        </w:tc>
        <w:tc>
          <w:tcPr>
            <w:tcW w:w="991" w:type="pct"/>
            <w:vAlign w:val="center"/>
          </w:tcPr>
          <w:p w14:paraId="315226A8" w14:textId="77777777" w:rsidR="00364040" w:rsidRPr="00BF2504" w:rsidRDefault="00364040" w:rsidP="00364040">
            <w:pPr>
              <w:pStyle w:val="TableBodyTextMIRB"/>
            </w:pPr>
            <w:r w:rsidRPr="00BF2504">
              <w:t>HILL</w:t>
            </w:r>
          </w:p>
        </w:tc>
        <w:tc>
          <w:tcPr>
            <w:tcW w:w="1036" w:type="pct"/>
            <w:vAlign w:val="center"/>
          </w:tcPr>
          <w:p w14:paraId="37A1BA46" w14:textId="33323296" w:rsidR="00364040" w:rsidRPr="00BF2504" w:rsidRDefault="002D61AA" w:rsidP="00364040">
            <w:pPr>
              <w:pStyle w:val="TableBodyTextMIRB"/>
            </w:pPr>
            <w:r w:rsidRPr="00BF2504">
              <w:t>Sans objet</w:t>
            </w:r>
          </w:p>
        </w:tc>
        <w:tc>
          <w:tcPr>
            <w:tcW w:w="946" w:type="pct"/>
            <w:vAlign w:val="center"/>
          </w:tcPr>
          <w:p w14:paraId="5273CE98" w14:textId="419298E4" w:rsidR="00364040" w:rsidRPr="00BF2504" w:rsidRDefault="002D61AA" w:rsidP="00364040">
            <w:pPr>
              <w:pStyle w:val="TableBodyTextMIRB"/>
            </w:pPr>
            <w:r w:rsidRPr="00BF2504">
              <w:t>Sans objet</w:t>
            </w:r>
          </w:p>
        </w:tc>
        <w:tc>
          <w:tcPr>
            <w:tcW w:w="901" w:type="pct"/>
            <w:vAlign w:val="center"/>
          </w:tcPr>
          <w:p w14:paraId="3FC97BC7" w14:textId="15241249" w:rsidR="00364040" w:rsidRPr="00BF2504" w:rsidRDefault="002D61AA" w:rsidP="00364040">
            <w:pPr>
              <w:pStyle w:val="TableBodyTextMIRB"/>
            </w:pPr>
            <w:r w:rsidRPr="00BF2504">
              <w:t>Sans objet</w:t>
            </w:r>
          </w:p>
        </w:tc>
      </w:tr>
      <w:tr w:rsidR="00364040" w:rsidRPr="00BF2504" w14:paraId="289020CB" w14:textId="77777777" w:rsidTr="00364040">
        <w:trPr>
          <w:cantSplit/>
        </w:trPr>
        <w:tc>
          <w:tcPr>
            <w:tcW w:w="1126" w:type="pct"/>
            <w:vAlign w:val="center"/>
          </w:tcPr>
          <w:p w14:paraId="6A6E29C3" w14:textId="77777777" w:rsidR="00364040" w:rsidRPr="00BF2504" w:rsidRDefault="00364040" w:rsidP="00364040">
            <w:pPr>
              <w:pStyle w:val="TableBodyTextMIRB"/>
            </w:pPr>
            <w:r w:rsidRPr="00BF2504">
              <w:t>Hills</w:t>
            </w:r>
          </w:p>
        </w:tc>
        <w:tc>
          <w:tcPr>
            <w:tcW w:w="991" w:type="pct"/>
            <w:vAlign w:val="center"/>
          </w:tcPr>
          <w:p w14:paraId="1F4503AB" w14:textId="77777777" w:rsidR="00364040" w:rsidRPr="00BF2504" w:rsidRDefault="00364040" w:rsidP="00364040">
            <w:pPr>
              <w:pStyle w:val="TableBodyTextMIRB"/>
            </w:pPr>
            <w:r w:rsidRPr="00BF2504">
              <w:t>HS</w:t>
            </w:r>
          </w:p>
        </w:tc>
        <w:tc>
          <w:tcPr>
            <w:tcW w:w="1036" w:type="pct"/>
            <w:vAlign w:val="center"/>
          </w:tcPr>
          <w:p w14:paraId="35AA8B31" w14:textId="200CE4FD" w:rsidR="00364040" w:rsidRPr="00BF2504" w:rsidRDefault="002D61AA" w:rsidP="00364040">
            <w:pPr>
              <w:pStyle w:val="TableBodyTextMIRB"/>
            </w:pPr>
            <w:r w:rsidRPr="00BF2504">
              <w:t>Sans objet</w:t>
            </w:r>
          </w:p>
        </w:tc>
        <w:tc>
          <w:tcPr>
            <w:tcW w:w="946" w:type="pct"/>
            <w:vAlign w:val="center"/>
          </w:tcPr>
          <w:p w14:paraId="6AAAA8FF" w14:textId="4CE8F5FC" w:rsidR="00364040" w:rsidRPr="00BF2504" w:rsidRDefault="002D61AA" w:rsidP="00364040">
            <w:pPr>
              <w:pStyle w:val="TableBodyTextMIRB"/>
            </w:pPr>
            <w:r w:rsidRPr="00BF2504">
              <w:t>Sans objet</w:t>
            </w:r>
          </w:p>
        </w:tc>
        <w:tc>
          <w:tcPr>
            <w:tcW w:w="901" w:type="pct"/>
            <w:vAlign w:val="center"/>
          </w:tcPr>
          <w:p w14:paraId="30222271" w14:textId="2DA10A97" w:rsidR="00364040" w:rsidRPr="00BF2504" w:rsidRDefault="002D61AA" w:rsidP="00364040">
            <w:pPr>
              <w:pStyle w:val="TableBodyTextMIRB"/>
            </w:pPr>
            <w:r w:rsidRPr="00BF2504">
              <w:t>Sans objet</w:t>
            </w:r>
          </w:p>
        </w:tc>
      </w:tr>
      <w:tr w:rsidR="00364040" w:rsidRPr="00BF2504" w14:paraId="186EAC30" w14:textId="77777777" w:rsidTr="00364040">
        <w:trPr>
          <w:cantSplit/>
        </w:trPr>
        <w:tc>
          <w:tcPr>
            <w:tcW w:w="1126" w:type="pct"/>
            <w:vAlign w:val="center"/>
          </w:tcPr>
          <w:p w14:paraId="3C46DA1F" w14:textId="77777777" w:rsidR="00364040" w:rsidRPr="00BF2504" w:rsidRDefault="00364040" w:rsidP="00364040">
            <w:pPr>
              <w:pStyle w:val="TableBodyTextMIRB"/>
            </w:pPr>
            <w:r w:rsidRPr="00BF2504">
              <w:t>Hollow</w:t>
            </w:r>
          </w:p>
        </w:tc>
        <w:tc>
          <w:tcPr>
            <w:tcW w:w="991" w:type="pct"/>
            <w:vAlign w:val="center"/>
          </w:tcPr>
          <w:p w14:paraId="052AB0F4" w14:textId="77777777" w:rsidR="00364040" w:rsidRPr="00BF2504" w:rsidRDefault="00364040" w:rsidP="00364040">
            <w:pPr>
              <w:pStyle w:val="TableBodyTextMIRB"/>
            </w:pPr>
            <w:r w:rsidRPr="00BF2504">
              <w:t>HOLLOW</w:t>
            </w:r>
          </w:p>
        </w:tc>
        <w:tc>
          <w:tcPr>
            <w:tcW w:w="1036" w:type="pct"/>
            <w:vAlign w:val="center"/>
          </w:tcPr>
          <w:p w14:paraId="51D34460" w14:textId="6844927B" w:rsidR="00364040" w:rsidRPr="00BF2504" w:rsidRDefault="002D61AA" w:rsidP="00364040">
            <w:pPr>
              <w:pStyle w:val="TableBodyTextMIRB"/>
            </w:pPr>
            <w:r w:rsidRPr="00BF2504">
              <w:t>Sans objet</w:t>
            </w:r>
          </w:p>
        </w:tc>
        <w:tc>
          <w:tcPr>
            <w:tcW w:w="946" w:type="pct"/>
            <w:vAlign w:val="center"/>
          </w:tcPr>
          <w:p w14:paraId="30F2F882" w14:textId="0A271E4E" w:rsidR="00364040" w:rsidRPr="00BF2504" w:rsidRDefault="002D61AA" w:rsidP="00364040">
            <w:pPr>
              <w:pStyle w:val="TableBodyTextMIRB"/>
            </w:pPr>
            <w:r w:rsidRPr="00BF2504">
              <w:t>Sans objet</w:t>
            </w:r>
          </w:p>
        </w:tc>
        <w:tc>
          <w:tcPr>
            <w:tcW w:w="901" w:type="pct"/>
            <w:vAlign w:val="center"/>
          </w:tcPr>
          <w:p w14:paraId="743460B3" w14:textId="4FFAC6B0" w:rsidR="00364040" w:rsidRPr="00BF2504" w:rsidRDefault="002D61AA" w:rsidP="00364040">
            <w:pPr>
              <w:pStyle w:val="TableBodyTextMIRB"/>
            </w:pPr>
            <w:r w:rsidRPr="00BF2504">
              <w:t>Sans objet</w:t>
            </w:r>
          </w:p>
        </w:tc>
      </w:tr>
      <w:tr w:rsidR="00364040" w:rsidRPr="00BF2504" w14:paraId="38B14466" w14:textId="77777777" w:rsidTr="00364040">
        <w:trPr>
          <w:cantSplit/>
        </w:trPr>
        <w:tc>
          <w:tcPr>
            <w:tcW w:w="1126" w:type="pct"/>
            <w:vAlign w:val="center"/>
          </w:tcPr>
          <w:p w14:paraId="68D07C56" w14:textId="77777777" w:rsidR="00364040" w:rsidRPr="00BF2504" w:rsidRDefault="00364040" w:rsidP="00364040">
            <w:pPr>
              <w:pStyle w:val="TableBodyTextMIRB"/>
            </w:pPr>
            <w:r w:rsidRPr="00BF2504">
              <w:lastRenderedPageBreak/>
              <w:t>Impasse</w:t>
            </w:r>
          </w:p>
        </w:tc>
        <w:tc>
          <w:tcPr>
            <w:tcW w:w="991" w:type="pct"/>
            <w:vAlign w:val="center"/>
          </w:tcPr>
          <w:p w14:paraId="213ED359" w14:textId="7591E7D9" w:rsidR="00364040" w:rsidRPr="00BF2504" w:rsidRDefault="002D61AA" w:rsidP="00364040">
            <w:pPr>
              <w:pStyle w:val="TableBodyTextMIRB"/>
            </w:pPr>
            <w:r w:rsidRPr="00BF2504">
              <w:t>Sans objet</w:t>
            </w:r>
          </w:p>
        </w:tc>
        <w:tc>
          <w:tcPr>
            <w:tcW w:w="1036" w:type="pct"/>
            <w:vAlign w:val="center"/>
          </w:tcPr>
          <w:p w14:paraId="023ECA96" w14:textId="77777777" w:rsidR="00364040" w:rsidRPr="00BF2504" w:rsidRDefault="00364040" w:rsidP="00364040">
            <w:pPr>
              <w:pStyle w:val="TableBodyTextMIRB"/>
            </w:pPr>
            <w:r w:rsidRPr="00BF2504">
              <w:t>IMP</w:t>
            </w:r>
          </w:p>
        </w:tc>
        <w:tc>
          <w:tcPr>
            <w:tcW w:w="946" w:type="pct"/>
            <w:vAlign w:val="center"/>
          </w:tcPr>
          <w:p w14:paraId="3DEE9A62" w14:textId="1CE4B5A4" w:rsidR="00364040" w:rsidRPr="00BF2504" w:rsidRDefault="002D61AA" w:rsidP="00364040">
            <w:pPr>
              <w:pStyle w:val="TableBodyTextMIRB"/>
            </w:pPr>
            <w:r w:rsidRPr="00BF2504">
              <w:t>Sans objet</w:t>
            </w:r>
          </w:p>
        </w:tc>
        <w:tc>
          <w:tcPr>
            <w:tcW w:w="901" w:type="pct"/>
            <w:vAlign w:val="center"/>
          </w:tcPr>
          <w:p w14:paraId="05A57CCC" w14:textId="17B52BF6" w:rsidR="00364040" w:rsidRPr="00BF2504" w:rsidRDefault="002D61AA" w:rsidP="00364040">
            <w:pPr>
              <w:pStyle w:val="TableBodyTextMIRB"/>
            </w:pPr>
            <w:r w:rsidRPr="00BF2504">
              <w:t>Sans objet</w:t>
            </w:r>
          </w:p>
        </w:tc>
      </w:tr>
      <w:tr w:rsidR="00364040" w:rsidRPr="00BF2504" w14:paraId="141AA495" w14:textId="77777777" w:rsidTr="00364040">
        <w:trPr>
          <w:cantSplit/>
        </w:trPr>
        <w:tc>
          <w:tcPr>
            <w:tcW w:w="1126" w:type="pct"/>
            <w:vAlign w:val="center"/>
          </w:tcPr>
          <w:p w14:paraId="0399CFEE" w14:textId="77777777" w:rsidR="00364040" w:rsidRPr="00BF2504" w:rsidRDefault="00364040" w:rsidP="00364040">
            <w:pPr>
              <w:pStyle w:val="TableBodyTextMIRB"/>
            </w:pPr>
            <w:r w:rsidRPr="00BF2504">
              <w:t>Inamo</w:t>
            </w:r>
          </w:p>
        </w:tc>
        <w:tc>
          <w:tcPr>
            <w:tcW w:w="991" w:type="pct"/>
            <w:vAlign w:val="center"/>
          </w:tcPr>
          <w:p w14:paraId="3ECA8CE4" w14:textId="77777777" w:rsidR="00364040" w:rsidRPr="00BF2504" w:rsidRDefault="00364040" w:rsidP="00364040">
            <w:pPr>
              <w:pStyle w:val="TableBodyTextMIRB"/>
            </w:pPr>
            <w:r w:rsidRPr="00BF2504">
              <w:t>INAMO</w:t>
            </w:r>
          </w:p>
        </w:tc>
        <w:tc>
          <w:tcPr>
            <w:tcW w:w="1036" w:type="pct"/>
            <w:vAlign w:val="center"/>
          </w:tcPr>
          <w:p w14:paraId="7B8BDFD7" w14:textId="4EED50B4" w:rsidR="00364040" w:rsidRPr="00BF2504" w:rsidRDefault="002D61AA" w:rsidP="00364040">
            <w:pPr>
              <w:pStyle w:val="TableBodyTextMIRB"/>
            </w:pPr>
            <w:r w:rsidRPr="00BF2504">
              <w:t>Sans objet</w:t>
            </w:r>
          </w:p>
        </w:tc>
        <w:tc>
          <w:tcPr>
            <w:tcW w:w="946" w:type="pct"/>
            <w:vAlign w:val="center"/>
          </w:tcPr>
          <w:p w14:paraId="40173337" w14:textId="3ECD19E6" w:rsidR="00364040" w:rsidRPr="00BF2504" w:rsidRDefault="002D61AA" w:rsidP="00364040">
            <w:pPr>
              <w:pStyle w:val="TableBodyTextMIRB"/>
            </w:pPr>
            <w:r w:rsidRPr="00BF2504">
              <w:t>Sans objet</w:t>
            </w:r>
          </w:p>
        </w:tc>
        <w:tc>
          <w:tcPr>
            <w:tcW w:w="901" w:type="pct"/>
            <w:vAlign w:val="center"/>
          </w:tcPr>
          <w:p w14:paraId="5514A56A" w14:textId="61D8D8F3" w:rsidR="00364040" w:rsidRPr="00BF2504" w:rsidRDefault="002D61AA" w:rsidP="00364040">
            <w:pPr>
              <w:pStyle w:val="TableBodyTextMIRB"/>
            </w:pPr>
            <w:r w:rsidRPr="00BF2504">
              <w:t>Sans objet</w:t>
            </w:r>
          </w:p>
        </w:tc>
      </w:tr>
      <w:tr w:rsidR="00364040" w:rsidRPr="00BF2504" w14:paraId="784DDDE7" w14:textId="77777777" w:rsidTr="00364040">
        <w:trPr>
          <w:cantSplit/>
        </w:trPr>
        <w:tc>
          <w:tcPr>
            <w:tcW w:w="1126" w:type="pct"/>
            <w:vAlign w:val="center"/>
          </w:tcPr>
          <w:p w14:paraId="5D28B022" w14:textId="77777777" w:rsidR="00364040" w:rsidRPr="00BF2504" w:rsidRDefault="00364040" w:rsidP="00364040">
            <w:pPr>
              <w:pStyle w:val="TableBodyTextMIRB"/>
            </w:pPr>
            <w:r w:rsidRPr="00BF2504">
              <w:t>Inlet</w:t>
            </w:r>
          </w:p>
        </w:tc>
        <w:tc>
          <w:tcPr>
            <w:tcW w:w="991" w:type="pct"/>
            <w:vAlign w:val="center"/>
          </w:tcPr>
          <w:p w14:paraId="7CF9F78B" w14:textId="77777777" w:rsidR="00364040" w:rsidRPr="00BF2504" w:rsidRDefault="00364040" w:rsidP="00364040">
            <w:pPr>
              <w:pStyle w:val="TableBodyTextMIRB"/>
            </w:pPr>
            <w:r w:rsidRPr="00BF2504">
              <w:t>INLET</w:t>
            </w:r>
          </w:p>
        </w:tc>
        <w:tc>
          <w:tcPr>
            <w:tcW w:w="1036" w:type="pct"/>
            <w:vAlign w:val="center"/>
          </w:tcPr>
          <w:p w14:paraId="1C9A7E9E" w14:textId="5EE27B68" w:rsidR="00364040" w:rsidRPr="00BF2504" w:rsidRDefault="002D61AA" w:rsidP="00364040">
            <w:pPr>
              <w:pStyle w:val="TableBodyTextMIRB"/>
            </w:pPr>
            <w:r w:rsidRPr="00BF2504">
              <w:t>Sans objet</w:t>
            </w:r>
          </w:p>
        </w:tc>
        <w:tc>
          <w:tcPr>
            <w:tcW w:w="946" w:type="pct"/>
            <w:vAlign w:val="center"/>
          </w:tcPr>
          <w:p w14:paraId="6DF83542" w14:textId="26B42A03" w:rsidR="00364040" w:rsidRPr="00BF2504" w:rsidRDefault="002D61AA" w:rsidP="00364040">
            <w:pPr>
              <w:pStyle w:val="TableBodyTextMIRB"/>
            </w:pPr>
            <w:r w:rsidRPr="00BF2504">
              <w:t>Sans objet</w:t>
            </w:r>
          </w:p>
        </w:tc>
        <w:tc>
          <w:tcPr>
            <w:tcW w:w="901" w:type="pct"/>
            <w:vAlign w:val="center"/>
          </w:tcPr>
          <w:p w14:paraId="66201837" w14:textId="23A77EF0" w:rsidR="00364040" w:rsidRPr="00BF2504" w:rsidRDefault="002D61AA" w:rsidP="00364040">
            <w:pPr>
              <w:pStyle w:val="TableBodyTextMIRB"/>
            </w:pPr>
            <w:r w:rsidRPr="00BF2504">
              <w:t>Sans objet</w:t>
            </w:r>
          </w:p>
        </w:tc>
      </w:tr>
      <w:tr w:rsidR="00364040" w:rsidRPr="00BF2504" w14:paraId="64DFBF87" w14:textId="77777777" w:rsidTr="00364040">
        <w:trPr>
          <w:cantSplit/>
        </w:trPr>
        <w:tc>
          <w:tcPr>
            <w:tcW w:w="1126" w:type="pct"/>
            <w:vAlign w:val="center"/>
          </w:tcPr>
          <w:p w14:paraId="5E46E4A5" w14:textId="77777777" w:rsidR="00364040" w:rsidRPr="00BF2504" w:rsidRDefault="00364040" w:rsidP="00364040">
            <w:pPr>
              <w:pStyle w:val="TableBodyTextMIRB"/>
            </w:pPr>
            <w:r w:rsidRPr="00BF2504">
              <w:t>Intersection</w:t>
            </w:r>
          </w:p>
        </w:tc>
        <w:tc>
          <w:tcPr>
            <w:tcW w:w="991" w:type="pct"/>
            <w:vAlign w:val="center"/>
          </w:tcPr>
          <w:p w14:paraId="60BE8659" w14:textId="77777777" w:rsidR="00364040" w:rsidRPr="00BF2504" w:rsidRDefault="00364040" w:rsidP="00364040">
            <w:pPr>
              <w:pStyle w:val="TableBodyTextMIRB"/>
            </w:pPr>
            <w:r w:rsidRPr="00BF2504">
              <w:t>INTERSN</w:t>
            </w:r>
          </w:p>
        </w:tc>
        <w:tc>
          <w:tcPr>
            <w:tcW w:w="1036" w:type="pct"/>
            <w:vAlign w:val="center"/>
          </w:tcPr>
          <w:p w14:paraId="08350091" w14:textId="612CF22C" w:rsidR="00364040" w:rsidRPr="00BF2504" w:rsidRDefault="002D61AA" w:rsidP="00364040">
            <w:pPr>
              <w:pStyle w:val="TableBodyTextMIRB"/>
            </w:pPr>
            <w:r w:rsidRPr="00BF2504">
              <w:t>Sans objet</w:t>
            </w:r>
          </w:p>
        </w:tc>
        <w:tc>
          <w:tcPr>
            <w:tcW w:w="946" w:type="pct"/>
            <w:vAlign w:val="center"/>
          </w:tcPr>
          <w:p w14:paraId="7463744B" w14:textId="611E0F79" w:rsidR="00364040" w:rsidRPr="00BF2504" w:rsidRDefault="002D61AA" w:rsidP="00364040">
            <w:pPr>
              <w:pStyle w:val="TableBodyTextMIRB"/>
            </w:pPr>
            <w:r w:rsidRPr="00BF2504">
              <w:t>Sans objet</w:t>
            </w:r>
          </w:p>
        </w:tc>
        <w:tc>
          <w:tcPr>
            <w:tcW w:w="901" w:type="pct"/>
            <w:vAlign w:val="center"/>
          </w:tcPr>
          <w:p w14:paraId="2671553D" w14:textId="32BFC9BF" w:rsidR="00364040" w:rsidRPr="00BF2504" w:rsidRDefault="002D61AA" w:rsidP="00364040">
            <w:pPr>
              <w:pStyle w:val="TableBodyTextMIRB"/>
            </w:pPr>
            <w:r w:rsidRPr="00BF2504">
              <w:t>Sans objet</w:t>
            </w:r>
          </w:p>
        </w:tc>
      </w:tr>
      <w:tr w:rsidR="00364040" w:rsidRPr="00BF2504" w14:paraId="5B20DE93" w14:textId="77777777" w:rsidTr="00364040">
        <w:trPr>
          <w:cantSplit/>
        </w:trPr>
        <w:tc>
          <w:tcPr>
            <w:tcW w:w="1126" w:type="pct"/>
            <w:vAlign w:val="center"/>
          </w:tcPr>
          <w:p w14:paraId="76C38AFC" w14:textId="77777777" w:rsidR="00364040" w:rsidRPr="00BF2504" w:rsidRDefault="00364040" w:rsidP="00364040">
            <w:pPr>
              <w:pStyle w:val="TableBodyTextMIRB"/>
            </w:pPr>
            <w:r w:rsidRPr="00BF2504">
              <w:t>Island</w:t>
            </w:r>
          </w:p>
        </w:tc>
        <w:tc>
          <w:tcPr>
            <w:tcW w:w="991" w:type="pct"/>
            <w:vAlign w:val="center"/>
          </w:tcPr>
          <w:p w14:paraId="46B7E9CC" w14:textId="77777777" w:rsidR="00364040" w:rsidRPr="00BF2504" w:rsidRDefault="00364040" w:rsidP="00364040">
            <w:pPr>
              <w:pStyle w:val="TableBodyTextMIRB"/>
            </w:pPr>
            <w:r w:rsidRPr="00BF2504">
              <w:t>ISLAND</w:t>
            </w:r>
          </w:p>
        </w:tc>
        <w:tc>
          <w:tcPr>
            <w:tcW w:w="1036" w:type="pct"/>
            <w:vAlign w:val="center"/>
          </w:tcPr>
          <w:p w14:paraId="18910184" w14:textId="062D9EBB" w:rsidR="00364040" w:rsidRPr="00BF2504" w:rsidRDefault="002D61AA" w:rsidP="00364040">
            <w:pPr>
              <w:pStyle w:val="TableBodyTextMIRB"/>
            </w:pPr>
            <w:r w:rsidRPr="00BF2504">
              <w:t>Sans objet</w:t>
            </w:r>
          </w:p>
        </w:tc>
        <w:tc>
          <w:tcPr>
            <w:tcW w:w="946" w:type="pct"/>
            <w:vAlign w:val="center"/>
          </w:tcPr>
          <w:p w14:paraId="0DF3E698" w14:textId="6F44D741" w:rsidR="00364040" w:rsidRPr="00BF2504" w:rsidRDefault="002D61AA" w:rsidP="00364040">
            <w:pPr>
              <w:pStyle w:val="TableBodyTextMIRB"/>
            </w:pPr>
            <w:r w:rsidRPr="00BF2504">
              <w:t>Sans objet</w:t>
            </w:r>
          </w:p>
        </w:tc>
        <w:tc>
          <w:tcPr>
            <w:tcW w:w="901" w:type="pct"/>
            <w:vAlign w:val="center"/>
          </w:tcPr>
          <w:p w14:paraId="60E20D30" w14:textId="68FE85E5" w:rsidR="00364040" w:rsidRPr="00BF2504" w:rsidRDefault="002D61AA" w:rsidP="00364040">
            <w:pPr>
              <w:pStyle w:val="TableBodyTextMIRB"/>
            </w:pPr>
            <w:r w:rsidRPr="00BF2504">
              <w:t>Sans objet</w:t>
            </w:r>
          </w:p>
        </w:tc>
      </w:tr>
      <w:tr w:rsidR="00364040" w:rsidRPr="00BF2504" w14:paraId="7FD65964" w14:textId="77777777" w:rsidTr="00364040">
        <w:trPr>
          <w:cantSplit/>
        </w:trPr>
        <w:tc>
          <w:tcPr>
            <w:tcW w:w="1126" w:type="pct"/>
            <w:vAlign w:val="center"/>
          </w:tcPr>
          <w:p w14:paraId="17079C13" w14:textId="77777777" w:rsidR="00364040" w:rsidRPr="00BF2504" w:rsidRDefault="00364040" w:rsidP="00364040">
            <w:pPr>
              <w:pStyle w:val="TableBodyTextMIRB"/>
            </w:pPr>
            <w:r w:rsidRPr="00BF2504">
              <w:t>Islands</w:t>
            </w:r>
          </w:p>
        </w:tc>
        <w:tc>
          <w:tcPr>
            <w:tcW w:w="991" w:type="pct"/>
            <w:vAlign w:val="center"/>
          </w:tcPr>
          <w:p w14:paraId="19FB433F" w14:textId="77777777" w:rsidR="00364040" w:rsidRPr="00BF2504" w:rsidRDefault="00364040" w:rsidP="00364040">
            <w:pPr>
              <w:pStyle w:val="TableBodyTextMIRB"/>
            </w:pPr>
            <w:r w:rsidRPr="00BF2504">
              <w:t>ISS</w:t>
            </w:r>
          </w:p>
        </w:tc>
        <w:tc>
          <w:tcPr>
            <w:tcW w:w="1036" w:type="pct"/>
            <w:vAlign w:val="center"/>
          </w:tcPr>
          <w:p w14:paraId="574F8028" w14:textId="146DED76" w:rsidR="00364040" w:rsidRPr="00BF2504" w:rsidRDefault="002D61AA" w:rsidP="00364040">
            <w:pPr>
              <w:pStyle w:val="TableBodyTextMIRB"/>
            </w:pPr>
            <w:r w:rsidRPr="00BF2504">
              <w:t>Sans objet</w:t>
            </w:r>
          </w:p>
        </w:tc>
        <w:tc>
          <w:tcPr>
            <w:tcW w:w="946" w:type="pct"/>
            <w:vAlign w:val="center"/>
          </w:tcPr>
          <w:p w14:paraId="1FF4682F" w14:textId="7E5380FD" w:rsidR="00364040" w:rsidRPr="00BF2504" w:rsidRDefault="002D61AA" w:rsidP="00364040">
            <w:pPr>
              <w:pStyle w:val="TableBodyTextMIRB"/>
            </w:pPr>
            <w:r w:rsidRPr="00BF2504">
              <w:t>Sans objet</w:t>
            </w:r>
          </w:p>
        </w:tc>
        <w:tc>
          <w:tcPr>
            <w:tcW w:w="901" w:type="pct"/>
            <w:vAlign w:val="center"/>
          </w:tcPr>
          <w:p w14:paraId="7E4D8AE4" w14:textId="604D4D00" w:rsidR="00364040" w:rsidRPr="00BF2504" w:rsidRDefault="002D61AA" w:rsidP="00364040">
            <w:pPr>
              <w:pStyle w:val="TableBodyTextMIRB"/>
            </w:pPr>
            <w:r w:rsidRPr="00BF2504">
              <w:t>Sans objet</w:t>
            </w:r>
          </w:p>
        </w:tc>
      </w:tr>
      <w:tr w:rsidR="00364040" w:rsidRPr="00BF2504" w14:paraId="067FBEE3" w14:textId="77777777" w:rsidTr="00364040">
        <w:trPr>
          <w:cantSplit/>
        </w:trPr>
        <w:tc>
          <w:tcPr>
            <w:tcW w:w="1126" w:type="pct"/>
            <w:vAlign w:val="center"/>
          </w:tcPr>
          <w:p w14:paraId="5D30483D" w14:textId="77777777" w:rsidR="00364040" w:rsidRPr="00BF2504" w:rsidRDefault="00364040" w:rsidP="00364040">
            <w:pPr>
              <w:pStyle w:val="TableBodyTextMIRB"/>
            </w:pPr>
            <w:r w:rsidRPr="00BF2504">
              <w:t>Isle</w:t>
            </w:r>
          </w:p>
        </w:tc>
        <w:tc>
          <w:tcPr>
            <w:tcW w:w="991" w:type="pct"/>
            <w:vAlign w:val="center"/>
          </w:tcPr>
          <w:p w14:paraId="20503031" w14:textId="77777777" w:rsidR="00364040" w:rsidRPr="00BF2504" w:rsidRDefault="00364040" w:rsidP="00364040">
            <w:pPr>
              <w:pStyle w:val="TableBodyTextMIRB"/>
            </w:pPr>
            <w:r w:rsidRPr="00BF2504">
              <w:t>ISLE</w:t>
            </w:r>
          </w:p>
        </w:tc>
        <w:tc>
          <w:tcPr>
            <w:tcW w:w="1036" w:type="pct"/>
            <w:vAlign w:val="center"/>
          </w:tcPr>
          <w:p w14:paraId="3F558E15" w14:textId="7DB438EE" w:rsidR="00364040" w:rsidRPr="00BF2504" w:rsidRDefault="002D61AA" w:rsidP="00364040">
            <w:pPr>
              <w:pStyle w:val="TableBodyTextMIRB"/>
            </w:pPr>
            <w:r w:rsidRPr="00BF2504">
              <w:t>Sans objet</w:t>
            </w:r>
          </w:p>
        </w:tc>
        <w:tc>
          <w:tcPr>
            <w:tcW w:w="946" w:type="pct"/>
            <w:vAlign w:val="center"/>
          </w:tcPr>
          <w:p w14:paraId="5038A401" w14:textId="3D8BDE0F" w:rsidR="00364040" w:rsidRPr="00BF2504" w:rsidRDefault="002D61AA" w:rsidP="00364040">
            <w:pPr>
              <w:pStyle w:val="TableBodyTextMIRB"/>
            </w:pPr>
            <w:r w:rsidRPr="00BF2504">
              <w:t>Sans objet</w:t>
            </w:r>
          </w:p>
        </w:tc>
        <w:tc>
          <w:tcPr>
            <w:tcW w:w="901" w:type="pct"/>
            <w:vAlign w:val="center"/>
          </w:tcPr>
          <w:p w14:paraId="27F8952E" w14:textId="643AF47A" w:rsidR="00364040" w:rsidRPr="00BF2504" w:rsidRDefault="002D61AA" w:rsidP="00364040">
            <w:pPr>
              <w:pStyle w:val="TableBodyTextMIRB"/>
            </w:pPr>
            <w:r w:rsidRPr="00BF2504">
              <w:t>Sans objet</w:t>
            </w:r>
          </w:p>
        </w:tc>
      </w:tr>
      <w:tr w:rsidR="00364040" w:rsidRPr="00BF2504" w14:paraId="182879E1" w14:textId="77777777" w:rsidTr="00364040">
        <w:trPr>
          <w:cantSplit/>
        </w:trPr>
        <w:tc>
          <w:tcPr>
            <w:tcW w:w="1126" w:type="pct"/>
            <w:vAlign w:val="center"/>
          </w:tcPr>
          <w:p w14:paraId="6DCAAE47" w14:textId="77777777" w:rsidR="00364040" w:rsidRPr="00BF2504" w:rsidRDefault="00364040" w:rsidP="00364040">
            <w:pPr>
              <w:pStyle w:val="TableBodyTextMIRB"/>
            </w:pPr>
            <w:r w:rsidRPr="00BF2504">
              <w:t>Jardin</w:t>
            </w:r>
          </w:p>
        </w:tc>
        <w:tc>
          <w:tcPr>
            <w:tcW w:w="991" w:type="pct"/>
            <w:vAlign w:val="center"/>
          </w:tcPr>
          <w:p w14:paraId="138CD341" w14:textId="5B292A0E" w:rsidR="00364040" w:rsidRPr="00BF2504" w:rsidRDefault="002D61AA" w:rsidP="00364040">
            <w:pPr>
              <w:pStyle w:val="TableBodyTextMIRB"/>
            </w:pPr>
            <w:r w:rsidRPr="00BF2504">
              <w:t>Sans objet</w:t>
            </w:r>
          </w:p>
        </w:tc>
        <w:tc>
          <w:tcPr>
            <w:tcW w:w="1036" w:type="pct"/>
            <w:vAlign w:val="center"/>
          </w:tcPr>
          <w:p w14:paraId="1C912906" w14:textId="77777777" w:rsidR="00364040" w:rsidRPr="00BF2504" w:rsidRDefault="00364040" w:rsidP="00364040">
            <w:pPr>
              <w:pStyle w:val="TableBodyTextMIRB"/>
            </w:pPr>
            <w:r w:rsidRPr="00BF2504">
              <w:t>JARDIN</w:t>
            </w:r>
          </w:p>
        </w:tc>
        <w:tc>
          <w:tcPr>
            <w:tcW w:w="946" w:type="pct"/>
            <w:vAlign w:val="center"/>
          </w:tcPr>
          <w:p w14:paraId="07DF9ECE" w14:textId="74AD5BF7" w:rsidR="00364040" w:rsidRPr="00BF2504" w:rsidRDefault="002D61AA" w:rsidP="00364040">
            <w:pPr>
              <w:pStyle w:val="TableBodyTextMIRB"/>
            </w:pPr>
            <w:r w:rsidRPr="00BF2504">
              <w:t>Sans objet</w:t>
            </w:r>
          </w:p>
        </w:tc>
        <w:tc>
          <w:tcPr>
            <w:tcW w:w="901" w:type="pct"/>
            <w:vAlign w:val="center"/>
          </w:tcPr>
          <w:p w14:paraId="28DBED39" w14:textId="650818C8" w:rsidR="00364040" w:rsidRPr="00BF2504" w:rsidRDefault="002D61AA" w:rsidP="00364040">
            <w:pPr>
              <w:pStyle w:val="TableBodyTextMIRB"/>
            </w:pPr>
            <w:r w:rsidRPr="00BF2504">
              <w:t>Sans objet</w:t>
            </w:r>
          </w:p>
        </w:tc>
      </w:tr>
      <w:tr w:rsidR="00364040" w:rsidRPr="00BF2504" w14:paraId="16D2AD64" w14:textId="77777777" w:rsidTr="00364040">
        <w:trPr>
          <w:cantSplit/>
        </w:trPr>
        <w:tc>
          <w:tcPr>
            <w:tcW w:w="1126" w:type="pct"/>
            <w:vAlign w:val="center"/>
          </w:tcPr>
          <w:p w14:paraId="63D85BDE" w14:textId="77777777" w:rsidR="00364040" w:rsidRPr="00BF2504" w:rsidRDefault="00364040" w:rsidP="00364040">
            <w:pPr>
              <w:pStyle w:val="TableBodyTextMIRB"/>
            </w:pPr>
            <w:r w:rsidRPr="00BF2504">
              <w:t>Junction</w:t>
            </w:r>
          </w:p>
        </w:tc>
        <w:tc>
          <w:tcPr>
            <w:tcW w:w="991" w:type="pct"/>
            <w:vAlign w:val="center"/>
          </w:tcPr>
          <w:p w14:paraId="7E493726" w14:textId="77777777" w:rsidR="00364040" w:rsidRPr="00BF2504" w:rsidRDefault="00364040" w:rsidP="00364040">
            <w:pPr>
              <w:pStyle w:val="TableBodyTextMIRB"/>
            </w:pPr>
            <w:r w:rsidRPr="00BF2504">
              <w:t>JNC</w:t>
            </w:r>
          </w:p>
        </w:tc>
        <w:tc>
          <w:tcPr>
            <w:tcW w:w="1036" w:type="pct"/>
            <w:vAlign w:val="center"/>
          </w:tcPr>
          <w:p w14:paraId="59D5B566" w14:textId="0B098F02" w:rsidR="00364040" w:rsidRPr="00BF2504" w:rsidRDefault="002D61AA" w:rsidP="00364040">
            <w:pPr>
              <w:pStyle w:val="TableBodyTextMIRB"/>
            </w:pPr>
            <w:r w:rsidRPr="00BF2504">
              <w:t>Sans objet</w:t>
            </w:r>
          </w:p>
        </w:tc>
        <w:tc>
          <w:tcPr>
            <w:tcW w:w="946" w:type="pct"/>
            <w:vAlign w:val="center"/>
          </w:tcPr>
          <w:p w14:paraId="769CE8FC" w14:textId="48EA4326" w:rsidR="00364040" w:rsidRPr="00BF2504" w:rsidRDefault="002D61AA" w:rsidP="00364040">
            <w:pPr>
              <w:pStyle w:val="TableBodyTextMIRB"/>
            </w:pPr>
            <w:r w:rsidRPr="00BF2504">
              <w:t>Sans objet</w:t>
            </w:r>
          </w:p>
        </w:tc>
        <w:tc>
          <w:tcPr>
            <w:tcW w:w="901" w:type="pct"/>
            <w:vAlign w:val="center"/>
          </w:tcPr>
          <w:p w14:paraId="7CA31111" w14:textId="61667F85" w:rsidR="00364040" w:rsidRPr="00BF2504" w:rsidRDefault="002D61AA" w:rsidP="00364040">
            <w:pPr>
              <w:pStyle w:val="TableBodyTextMIRB"/>
            </w:pPr>
            <w:r w:rsidRPr="00BF2504">
              <w:t>Sans objet</w:t>
            </w:r>
          </w:p>
        </w:tc>
      </w:tr>
      <w:tr w:rsidR="00364040" w:rsidRPr="00BF2504" w14:paraId="13D91CEA" w14:textId="77777777" w:rsidTr="00364040">
        <w:trPr>
          <w:cantSplit/>
        </w:trPr>
        <w:tc>
          <w:tcPr>
            <w:tcW w:w="1126" w:type="pct"/>
            <w:vAlign w:val="center"/>
          </w:tcPr>
          <w:p w14:paraId="2B52A4AE" w14:textId="77777777" w:rsidR="00364040" w:rsidRPr="00BF2504" w:rsidRDefault="00364040" w:rsidP="00364040">
            <w:pPr>
              <w:pStyle w:val="TableBodyTextMIRB"/>
            </w:pPr>
            <w:r w:rsidRPr="00BF2504">
              <w:t>Keep</w:t>
            </w:r>
          </w:p>
        </w:tc>
        <w:tc>
          <w:tcPr>
            <w:tcW w:w="991" w:type="pct"/>
            <w:vAlign w:val="center"/>
          </w:tcPr>
          <w:p w14:paraId="1C846867" w14:textId="77777777" w:rsidR="00364040" w:rsidRPr="00BF2504" w:rsidRDefault="00364040" w:rsidP="00364040">
            <w:pPr>
              <w:pStyle w:val="TableBodyTextMIRB"/>
            </w:pPr>
            <w:r w:rsidRPr="00BF2504">
              <w:t>KEEP</w:t>
            </w:r>
          </w:p>
        </w:tc>
        <w:tc>
          <w:tcPr>
            <w:tcW w:w="1036" w:type="pct"/>
            <w:vAlign w:val="center"/>
          </w:tcPr>
          <w:p w14:paraId="1EA5EBF2" w14:textId="3F2692CF" w:rsidR="00364040" w:rsidRPr="00BF2504" w:rsidRDefault="002D61AA" w:rsidP="00364040">
            <w:pPr>
              <w:pStyle w:val="TableBodyTextMIRB"/>
            </w:pPr>
            <w:r w:rsidRPr="00BF2504">
              <w:t>Sans objet</w:t>
            </w:r>
          </w:p>
        </w:tc>
        <w:tc>
          <w:tcPr>
            <w:tcW w:w="946" w:type="pct"/>
            <w:vAlign w:val="center"/>
          </w:tcPr>
          <w:p w14:paraId="5E59630D" w14:textId="79256212" w:rsidR="00364040" w:rsidRPr="00BF2504" w:rsidRDefault="002D61AA" w:rsidP="00364040">
            <w:pPr>
              <w:pStyle w:val="TableBodyTextMIRB"/>
            </w:pPr>
            <w:r w:rsidRPr="00BF2504">
              <w:t>Sans objet</w:t>
            </w:r>
          </w:p>
        </w:tc>
        <w:tc>
          <w:tcPr>
            <w:tcW w:w="901" w:type="pct"/>
            <w:vAlign w:val="center"/>
          </w:tcPr>
          <w:p w14:paraId="2639D625" w14:textId="18A1167F" w:rsidR="00364040" w:rsidRPr="00BF2504" w:rsidRDefault="002D61AA" w:rsidP="00364040">
            <w:pPr>
              <w:pStyle w:val="TableBodyTextMIRB"/>
            </w:pPr>
            <w:r w:rsidRPr="00BF2504">
              <w:t>Sans objet</w:t>
            </w:r>
          </w:p>
        </w:tc>
      </w:tr>
      <w:tr w:rsidR="00364040" w:rsidRPr="00BF2504" w14:paraId="5F362D25" w14:textId="77777777" w:rsidTr="00364040">
        <w:trPr>
          <w:cantSplit/>
        </w:trPr>
        <w:tc>
          <w:tcPr>
            <w:tcW w:w="1126" w:type="pct"/>
            <w:vAlign w:val="center"/>
          </w:tcPr>
          <w:p w14:paraId="0B36FDD3" w14:textId="77777777" w:rsidR="00364040" w:rsidRPr="00BF2504" w:rsidRDefault="00364040" w:rsidP="00364040">
            <w:pPr>
              <w:pStyle w:val="TableBodyTextMIRB"/>
            </w:pPr>
            <w:r w:rsidRPr="00BF2504">
              <w:t>Key</w:t>
            </w:r>
          </w:p>
        </w:tc>
        <w:tc>
          <w:tcPr>
            <w:tcW w:w="991" w:type="pct"/>
            <w:vAlign w:val="center"/>
          </w:tcPr>
          <w:p w14:paraId="57B43FB3" w14:textId="77777777" w:rsidR="00364040" w:rsidRPr="00BF2504" w:rsidRDefault="00364040" w:rsidP="00364040">
            <w:pPr>
              <w:pStyle w:val="TableBodyTextMIRB"/>
            </w:pPr>
            <w:r w:rsidRPr="00BF2504">
              <w:t>KEY</w:t>
            </w:r>
          </w:p>
        </w:tc>
        <w:tc>
          <w:tcPr>
            <w:tcW w:w="1036" w:type="pct"/>
            <w:vAlign w:val="center"/>
          </w:tcPr>
          <w:p w14:paraId="38FC8AC6" w14:textId="5B28168E" w:rsidR="00364040" w:rsidRPr="00BF2504" w:rsidRDefault="002D61AA" w:rsidP="00364040">
            <w:pPr>
              <w:pStyle w:val="TableBodyTextMIRB"/>
            </w:pPr>
            <w:r w:rsidRPr="00BF2504">
              <w:t>Sans objet</w:t>
            </w:r>
          </w:p>
        </w:tc>
        <w:tc>
          <w:tcPr>
            <w:tcW w:w="946" w:type="pct"/>
            <w:vAlign w:val="center"/>
          </w:tcPr>
          <w:p w14:paraId="4B64921D" w14:textId="208177D6" w:rsidR="00364040" w:rsidRPr="00BF2504" w:rsidRDefault="002D61AA" w:rsidP="00364040">
            <w:pPr>
              <w:pStyle w:val="TableBodyTextMIRB"/>
            </w:pPr>
            <w:r w:rsidRPr="00BF2504">
              <w:t>Sans objet</w:t>
            </w:r>
          </w:p>
        </w:tc>
        <w:tc>
          <w:tcPr>
            <w:tcW w:w="901" w:type="pct"/>
            <w:vAlign w:val="center"/>
          </w:tcPr>
          <w:p w14:paraId="6C46479C" w14:textId="03A22FD0" w:rsidR="00364040" w:rsidRPr="00BF2504" w:rsidRDefault="002D61AA" w:rsidP="00364040">
            <w:pPr>
              <w:pStyle w:val="TableBodyTextMIRB"/>
            </w:pPr>
            <w:r w:rsidRPr="00BF2504">
              <w:t>Sans objet</w:t>
            </w:r>
          </w:p>
        </w:tc>
      </w:tr>
      <w:tr w:rsidR="00364040" w:rsidRPr="00BF2504" w14:paraId="738413BE" w14:textId="77777777" w:rsidTr="00364040">
        <w:trPr>
          <w:cantSplit/>
        </w:trPr>
        <w:tc>
          <w:tcPr>
            <w:tcW w:w="1126" w:type="pct"/>
            <w:vAlign w:val="center"/>
          </w:tcPr>
          <w:p w14:paraId="3C6EDFD9" w14:textId="77777777" w:rsidR="00364040" w:rsidRPr="00BF2504" w:rsidRDefault="00364040" w:rsidP="00364040">
            <w:pPr>
              <w:pStyle w:val="TableBodyTextMIRB"/>
            </w:pPr>
            <w:r w:rsidRPr="00BF2504">
              <w:t>Knoll</w:t>
            </w:r>
          </w:p>
        </w:tc>
        <w:tc>
          <w:tcPr>
            <w:tcW w:w="991" w:type="pct"/>
            <w:vAlign w:val="center"/>
          </w:tcPr>
          <w:p w14:paraId="048E67E5" w14:textId="77777777" w:rsidR="00364040" w:rsidRPr="00BF2504" w:rsidRDefault="00364040" w:rsidP="00364040">
            <w:pPr>
              <w:pStyle w:val="TableBodyTextMIRB"/>
            </w:pPr>
            <w:r w:rsidRPr="00BF2504">
              <w:t>KNOLL</w:t>
            </w:r>
          </w:p>
        </w:tc>
        <w:tc>
          <w:tcPr>
            <w:tcW w:w="1036" w:type="pct"/>
            <w:vAlign w:val="center"/>
          </w:tcPr>
          <w:p w14:paraId="66346A6C" w14:textId="242B066E" w:rsidR="00364040" w:rsidRPr="00BF2504" w:rsidRDefault="002D61AA" w:rsidP="00364040">
            <w:pPr>
              <w:pStyle w:val="TableBodyTextMIRB"/>
            </w:pPr>
            <w:r w:rsidRPr="00BF2504">
              <w:t>Sans objet</w:t>
            </w:r>
          </w:p>
        </w:tc>
        <w:tc>
          <w:tcPr>
            <w:tcW w:w="946" w:type="pct"/>
            <w:vAlign w:val="center"/>
          </w:tcPr>
          <w:p w14:paraId="03E38DDA" w14:textId="6E34E1FE" w:rsidR="00364040" w:rsidRPr="00BF2504" w:rsidRDefault="002D61AA" w:rsidP="00364040">
            <w:pPr>
              <w:pStyle w:val="TableBodyTextMIRB"/>
            </w:pPr>
            <w:r w:rsidRPr="00BF2504">
              <w:t>Sans objet</w:t>
            </w:r>
          </w:p>
        </w:tc>
        <w:tc>
          <w:tcPr>
            <w:tcW w:w="901" w:type="pct"/>
            <w:vAlign w:val="center"/>
          </w:tcPr>
          <w:p w14:paraId="4BC584CA" w14:textId="7F4C2E7B" w:rsidR="00364040" w:rsidRPr="00BF2504" w:rsidRDefault="002D61AA" w:rsidP="00364040">
            <w:pPr>
              <w:pStyle w:val="TableBodyTextMIRB"/>
            </w:pPr>
            <w:r w:rsidRPr="00BF2504">
              <w:t>Sans objet</w:t>
            </w:r>
          </w:p>
        </w:tc>
      </w:tr>
      <w:tr w:rsidR="00364040" w:rsidRPr="00BF2504" w14:paraId="1398C990" w14:textId="77777777" w:rsidTr="00364040">
        <w:trPr>
          <w:cantSplit/>
        </w:trPr>
        <w:tc>
          <w:tcPr>
            <w:tcW w:w="1126" w:type="pct"/>
            <w:vAlign w:val="center"/>
          </w:tcPr>
          <w:p w14:paraId="2CF6627A" w14:textId="77777777" w:rsidR="00364040" w:rsidRPr="00BF2504" w:rsidRDefault="00364040" w:rsidP="00364040">
            <w:pPr>
              <w:pStyle w:val="TableBodyTextMIRB"/>
            </w:pPr>
            <w:r w:rsidRPr="00BF2504">
              <w:t>Lake</w:t>
            </w:r>
          </w:p>
        </w:tc>
        <w:tc>
          <w:tcPr>
            <w:tcW w:w="991" w:type="pct"/>
            <w:vAlign w:val="center"/>
          </w:tcPr>
          <w:p w14:paraId="032C9EF1" w14:textId="77777777" w:rsidR="00364040" w:rsidRPr="00BF2504" w:rsidRDefault="00364040" w:rsidP="00364040">
            <w:pPr>
              <w:pStyle w:val="TableBodyTextMIRB"/>
            </w:pPr>
            <w:r w:rsidRPr="00BF2504">
              <w:t>LK</w:t>
            </w:r>
          </w:p>
        </w:tc>
        <w:tc>
          <w:tcPr>
            <w:tcW w:w="1036" w:type="pct"/>
            <w:vAlign w:val="center"/>
          </w:tcPr>
          <w:p w14:paraId="61DA3500" w14:textId="22636DD6" w:rsidR="00364040" w:rsidRPr="00BF2504" w:rsidRDefault="002D61AA" w:rsidP="00364040">
            <w:pPr>
              <w:pStyle w:val="TableBodyTextMIRB"/>
            </w:pPr>
            <w:r w:rsidRPr="00BF2504">
              <w:t>Sans objet</w:t>
            </w:r>
          </w:p>
        </w:tc>
        <w:tc>
          <w:tcPr>
            <w:tcW w:w="946" w:type="pct"/>
            <w:vAlign w:val="center"/>
          </w:tcPr>
          <w:p w14:paraId="0B303CB6" w14:textId="5B25F03F" w:rsidR="00364040" w:rsidRPr="00BF2504" w:rsidRDefault="002D61AA" w:rsidP="00364040">
            <w:pPr>
              <w:pStyle w:val="TableBodyTextMIRB"/>
            </w:pPr>
            <w:r w:rsidRPr="00BF2504">
              <w:t>Sans objet</w:t>
            </w:r>
          </w:p>
        </w:tc>
        <w:tc>
          <w:tcPr>
            <w:tcW w:w="901" w:type="pct"/>
            <w:vAlign w:val="center"/>
          </w:tcPr>
          <w:p w14:paraId="5495D853" w14:textId="65705525" w:rsidR="00364040" w:rsidRPr="00BF2504" w:rsidRDefault="002D61AA" w:rsidP="00364040">
            <w:pPr>
              <w:pStyle w:val="TableBodyTextMIRB"/>
            </w:pPr>
            <w:r w:rsidRPr="00BF2504">
              <w:t>Sans objet</w:t>
            </w:r>
          </w:p>
        </w:tc>
      </w:tr>
      <w:tr w:rsidR="00364040" w:rsidRPr="00BF2504" w14:paraId="738229A6" w14:textId="77777777" w:rsidTr="00364040">
        <w:trPr>
          <w:cantSplit/>
        </w:trPr>
        <w:tc>
          <w:tcPr>
            <w:tcW w:w="1126" w:type="pct"/>
            <w:vAlign w:val="center"/>
          </w:tcPr>
          <w:p w14:paraId="677951E2" w14:textId="77777777" w:rsidR="00364040" w:rsidRPr="00BF2504" w:rsidRDefault="00364040" w:rsidP="00364040">
            <w:pPr>
              <w:pStyle w:val="TableBodyTextMIRB"/>
            </w:pPr>
            <w:r w:rsidRPr="00BF2504">
              <w:t>Lakes</w:t>
            </w:r>
          </w:p>
        </w:tc>
        <w:tc>
          <w:tcPr>
            <w:tcW w:w="991" w:type="pct"/>
            <w:vAlign w:val="center"/>
          </w:tcPr>
          <w:p w14:paraId="34472A43" w14:textId="77777777" w:rsidR="00364040" w:rsidRPr="00BF2504" w:rsidRDefault="00364040" w:rsidP="00364040">
            <w:pPr>
              <w:pStyle w:val="TableBodyTextMIRB"/>
            </w:pPr>
            <w:r w:rsidRPr="00BF2504">
              <w:t>LKS</w:t>
            </w:r>
          </w:p>
        </w:tc>
        <w:tc>
          <w:tcPr>
            <w:tcW w:w="1036" w:type="pct"/>
            <w:vAlign w:val="center"/>
          </w:tcPr>
          <w:p w14:paraId="292D1A0B" w14:textId="2C531756" w:rsidR="00364040" w:rsidRPr="00BF2504" w:rsidRDefault="002D61AA" w:rsidP="00364040">
            <w:pPr>
              <w:pStyle w:val="TableBodyTextMIRB"/>
            </w:pPr>
            <w:r w:rsidRPr="00BF2504">
              <w:t>Sans objet</w:t>
            </w:r>
          </w:p>
        </w:tc>
        <w:tc>
          <w:tcPr>
            <w:tcW w:w="946" w:type="pct"/>
            <w:vAlign w:val="center"/>
          </w:tcPr>
          <w:p w14:paraId="424CD955" w14:textId="118AA801" w:rsidR="00364040" w:rsidRPr="00BF2504" w:rsidRDefault="002D61AA" w:rsidP="00364040">
            <w:pPr>
              <w:pStyle w:val="TableBodyTextMIRB"/>
            </w:pPr>
            <w:r w:rsidRPr="00BF2504">
              <w:t>Sans objet</w:t>
            </w:r>
          </w:p>
        </w:tc>
        <w:tc>
          <w:tcPr>
            <w:tcW w:w="901" w:type="pct"/>
            <w:vAlign w:val="center"/>
          </w:tcPr>
          <w:p w14:paraId="193A7AB5" w14:textId="55DC4548" w:rsidR="00364040" w:rsidRPr="00BF2504" w:rsidRDefault="002D61AA" w:rsidP="00364040">
            <w:pPr>
              <w:pStyle w:val="TableBodyTextMIRB"/>
            </w:pPr>
            <w:r w:rsidRPr="00BF2504">
              <w:t>Sans objet</w:t>
            </w:r>
          </w:p>
        </w:tc>
      </w:tr>
      <w:tr w:rsidR="00364040" w:rsidRPr="00BF2504" w14:paraId="71DB9B5B" w14:textId="77777777" w:rsidTr="00364040">
        <w:trPr>
          <w:cantSplit/>
        </w:trPr>
        <w:tc>
          <w:tcPr>
            <w:tcW w:w="1126" w:type="pct"/>
            <w:vAlign w:val="center"/>
          </w:tcPr>
          <w:p w14:paraId="6384B279" w14:textId="77777777" w:rsidR="00364040" w:rsidRPr="00BF2504" w:rsidRDefault="00364040" w:rsidP="00364040">
            <w:pPr>
              <w:pStyle w:val="TableBodyTextMIRB"/>
            </w:pPr>
            <w:r w:rsidRPr="00BF2504">
              <w:t>Lakeway</w:t>
            </w:r>
          </w:p>
        </w:tc>
        <w:tc>
          <w:tcPr>
            <w:tcW w:w="991" w:type="pct"/>
            <w:vAlign w:val="center"/>
          </w:tcPr>
          <w:p w14:paraId="74BFBED2" w14:textId="77777777" w:rsidR="00364040" w:rsidRPr="00BF2504" w:rsidRDefault="00364040" w:rsidP="00364040">
            <w:pPr>
              <w:pStyle w:val="TableBodyTextMIRB"/>
            </w:pPr>
            <w:r w:rsidRPr="00BF2504">
              <w:t>LKWY</w:t>
            </w:r>
          </w:p>
        </w:tc>
        <w:tc>
          <w:tcPr>
            <w:tcW w:w="1036" w:type="pct"/>
            <w:vAlign w:val="center"/>
          </w:tcPr>
          <w:p w14:paraId="7B086995" w14:textId="79D2C150" w:rsidR="00364040" w:rsidRPr="00BF2504" w:rsidRDefault="002D61AA" w:rsidP="00364040">
            <w:pPr>
              <w:pStyle w:val="TableBodyTextMIRB"/>
            </w:pPr>
            <w:r w:rsidRPr="00BF2504">
              <w:t>Sans objet</w:t>
            </w:r>
          </w:p>
        </w:tc>
        <w:tc>
          <w:tcPr>
            <w:tcW w:w="946" w:type="pct"/>
            <w:vAlign w:val="center"/>
          </w:tcPr>
          <w:p w14:paraId="0CC77D88" w14:textId="65E07DC2" w:rsidR="00364040" w:rsidRPr="00BF2504" w:rsidRDefault="002D61AA" w:rsidP="00364040">
            <w:pPr>
              <w:pStyle w:val="TableBodyTextMIRB"/>
            </w:pPr>
            <w:r w:rsidRPr="00BF2504">
              <w:t>Sans objet</w:t>
            </w:r>
          </w:p>
        </w:tc>
        <w:tc>
          <w:tcPr>
            <w:tcW w:w="901" w:type="pct"/>
            <w:vAlign w:val="center"/>
          </w:tcPr>
          <w:p w14:paraId="5C277C62" w14:textId="3419BA39" w:rsidR="00364040" w:rsidRPr="00BF2504" w:rsidRDefault="002D61AA" w:rsidP="00364040">
            <w:pPr>
              <w:pStyle w:val="TableBodyTextMIRB"/>
            </w:pPr>
            <w:r w:rsidRPr="00BF2504">
              <w:t>Sans objet</w:t>
            </w:r>
          </w:p>
        </w:tc>
      </w:tr>
      <w:tr w:rsidR="00364040" w:rsidRPr="00BF2504" w14:paraId="656D93DA" w14:textId="77777777" w:rsidTr="00364040">
        <w:trPr>
          <w:cantSplit/>
        </w:trPr>
        <w:tc>
          <w:tcPr>
            <w:tcW w:w="1126" w:type="pct"/>
            <w:vAlign w:val="center"/>
          </w:tcPr>
          <w:p w14:paraId="10E3F782" w14:textId="77777777" w:rsidR="00364040" w:rsidRPr="00BF2504" w:rsidRDefault="00364040" w:rsidP="00364040">
            <w:pPr>
              <w:pStyle w:val="TableBodyTextMIRB"/>
            </w:pPr>
            <w:r w:rsidRPr="00BF2504">
              <w:t>Land</w:t>
            </w:r>
          </w:p>
        </w:tc>
        <w:tc>
          <w:tcPr>
            <w:tcW w:w="991" w:type="pct"/>
            <w:vAlign w:val="center"/>
          </w:tcPr>
          <w:p w14:paraId="149AFD09" w14:textId="77777777" w:rsidR="00364040" w:rsidRPr="00BF2504" w:rsidRDefault="00364040" w:rsidP="00364040">
            <w:pPr>
              <w:pStyle w:val="TableBodyTextMIRB"/>
            </w:pPr>
            <w:r w:rsidRPr="00BF2504">
              <w:t>LAND</w:t>
            </w:r>
          </w:p>
        </w:tc>
        <w:tc>
          <w:tcPr>
            <w:tcW w:w="1036" w:type="pct"/>
            <w:vAlign w:val="center"/>
          </w:tcPr>
          <w:p w14:paraId="18EA0EB3" w14:textId="46FA1BEF" w:rsidR="00364040" w:rsidRPr="00BF2504" w:rsidRDefault="002D61AA" w:rsidP="00364040">
            <w:pPr>
              <w:pStyle w:val="TableBodyTextMIRB"/>
            </w:pPr>
            <w:r w:rsidRPr="00BF2504">
              <w:t>Sans objet</w:t>
            </w:r>
          </w:p>
        </w:tc>
        <w:tc>
          <w:tcPr>
            <w:tcW w:w="946" w:type="pct"/>
            <w:vAlign w:val="center"/>
          </w:tcPr>
          <w:p w14:paraId="6642A6FE" w14:textId="3A80BEE1" w:rsidR="00364040" w:rsidRPr="00BF2504" w:rsidRDefault="002D61AA" w:rsidP="00364040">
            <w:pPr>
              <w:pStyle w:val="TableBodyTextMIRB"/>
            </w:pPr>
            <w:r w:rsidRPr="00BF2504">
              <w:t>Sans objet</w:t>
            </w:r>
          </w:p>
        </w:tc>
        <w:tc>
          <w:tcPr>
            <w:tcW w:w="901" w:type="pct"/>
            <w:vAlign w:val="center"/>
          </w:tcPr>
          <w:p w14:paraId="260D406E" w14:textId="20342E5B" w:rsidR="00364040" w:rsidRPr="00BF2504" w:rsidRDefault="002D61AA" w:rsidP="00364040">
            <w:pPr>
              <w:pStyle w:val="TableBodyTextMIRB"/>
            </w:pPr>
            <w:r w:rsidRPr="00BF2504">
              <w:t>Sans objet</w:t>
            </w:r>
          </w:p>
        </w:tc>
      </w:tr>
      <w:tr w:rsidR="00364040" w:rsidRPr="00BF2504" w14:paraId="292F8908" w14:textId="77777777" w:rsidTr="00364040">
        <w:trPr>
          <w:cantSplit/>
        </w:trPr>
        <w:tc>
          <w:tcPr>
            <w:tcW w:w="1126" w:type="pct"/>
            <w:vAlign w:val="center"/>
          </w:tcPr>
          <w:p w14:paraId="37CDEE82" w14:textId="77777777" w:rsidR="00364040" w:rsidRPr="00BF2504" w:rsidRDefault="00364040" w:rsidP="00364040">
            <w:pPr>
              <w:pStyle w:val="TableBodyTextMIRB"/>
            </w:pPr>
            <w:r w:rsidRPr="00BF2504">
              <w:t>Landing</w:t>
            </w:r>
          </w:p>
        </w:tc>
        <w:tc>
          <w:tcPr>
            <w:tcW w:w="991" w:type="pct"/>
            <w:vAlign w:val="center"/>
          </w:tcPr>
          <w:p w14:paraId="7243C2AC" w14:textId="77777777" w:rsidR="00364040" w:rsidRPr="00BF2504" w:rsidRDefault="00364040" w:rsidP="00364040">
            <w:pPr>
              <w:pStyle w:val="TableBodyTextMIRB"/>
            </w:pPr>
            <w:r w:rsidRPr="00BF2504">
              <w:t>LANDNG</w:t>
            </w:r>
          </w:p>
        </w:tc>
        <w:tc>
          <w:tcPr>
            <w:tcW w:w="1036" w:type="pct"/>
            <w:vAlign w:val="center"/>
          </w:tcPr>
          <w:p w14:paraId="2C902B55" w14:textId="00729245" w:rsidR="00364040" w:rsidRPr="00BF2504" w:rsidRDefault="002D61AA" w:rsidP="00364040">
            <w:pPr>
              <w:pStyle w:val="TableBodyTextMIRB"/>
            </w:pPr>
            <w:r w:rsidRPr="00BF2504">
              <w:t>Sans objet</w:t>
            </w:r>
          </w:p>
        </w:tc>
        <w:tc>
          <w:tcPr>
            <w:tcW w:w="946" w:type="pct"/>
            <w:vAlign w:val="center"/>
          </w:tcPr>
          <w:p w14:paraId="31DB369E" w14:textId="3A67B96E" w:rsidR="00364040" w:rsidRPr="00BF2504" w:rsidRDefault="002D61AA" w:rsidP="00364040">
            <w:pPr>
              <w:pStyle w:val="TableBodyTextMIRB"/>
            </w:pPr>
            <w:r w:rsidRPr="00BF2504">
              <w:t>Sans objet</w:t>
            </w:r>
          </w:p>
        </w:tc>
        <w:tc>
          <w:tcPr>
            <w:tcW w:w="901" w:type="pct"/>
            <w:vAlign w:val="center"/>
          </w:tcPr>
          <w:p w14:paraId="41CB23F7" w14:textId="45400E9A" w:rsidR="00364040" w:rsidRPr="00BF2504" w:rsidRDefault="002D61AA" w:rsidP="00364040">
            <w:pPr>
              <w:pStyle w:val="TableBodyTextMIRB"/>
            </w:pPr>
            <w:r w:rsidRPr="00BF2504">
              <w:t>Sans objet</w:t>
            </w:r>
          </w:p>
        </w:tc>
      </w:tr>
      <w:tr w:rsidR="00364040" w:rsidRPr="00BF2504" w14:paraId="578D92B7" w14:textId="77777777" w:rsidTr="00364040">
        <w:trPr>
          <w:cantSplit/>
        </w:trPr>
        <w:tc>
          <w:tcPr>
            <w:tcW w:w="1126" w:type="pct"/>
            <w:vAlign w:val="center"/>
          </w:tcPr>
          <w:p w14:paraId="1FA8CAA1" w14:textId="77777777" w:rsidR="00364040" w:rsidRPr="00BF2504" w:rsidRDefault="00364040" w:rsidP="00364040">
            <w:pPr>
              <w:pStyle w:val="TableBodyTextMIRB"/>
            </w:pPr>
            <w:r w:rsidRPr="00BF2504">
              <w:t>Lane</w:t>
            </w:r>
          </w:p>
        </w:tc>
        <w:tc>
          <w:tcPr>
            <w:tcW w:w="991" w:type="pct"/>
            <w:vAlign w:val="center"/>
          </w:tcPr>
          <w:p w14:paraId="29724A59" w14:textId="77777777" w:rsidR="00364040" w:rsidRPr="00BF2504" w:rsidRDefault="00364040" w:rsidP="00364040">
            <w:pPr>
              <w:pStyle w:val="TableBodyTextMIRB"/>
            </w:pPr>
            <w:r w:rsidRPr="00BF2504">
              <w:t>LANE</w:t>
            </w:r>
          </w:p>
        </w:tc>
        <w:tc>
          <w:tcPr>
            <w:tcW w:w="1036" w:type="pct"/>
            <w:vAlign w:val="center"/>
          </w:tcPr>
          <w:p w14:paraId="209AF33A" w14:textId="683225C0" w:rsidR="00364040" w:rsidRPr="00BF2504" w:rsidRDefault="002D61AA" w:rsidP="00364040">
            <w:pPr>
              <w:pStyle w:val="TableBodyTextMIRB"/>
            </w:pPr>
            <w:r w:rsidRPr="00BF2504">
              <w:t>Sans objet</w:t>
            </w:r>
          </w:p>
        </w:tc>
        <w:tc>
          <w:tcPr>
            <w:tcW w:w="946" w:type="pct"/>
            <w:vAlign w:val="center"/>
          </w:tcPr>
          <w:p w14:paraId="7371C911" w14:textId="18B70992" w:rsidR="00364040" w:rsidRPr="00BF2504" w:rsidRDefault="002D61AA" w:rsidP="00364040">
            <w:pPr>
              <w:pStyle w:val="TableBodyTextMIRB"/>
            </w:pPr>
            <w:r w:rsidRPr="00BF2504">
              <w:t>Sans objet</w:t>
            </w:r>
          </w:p>
        </w:tc>
        <w:tc>
          <w:tcPr>
            <w:tcW w:w="901" w:type="pct"/>
            <w:vAlign w:val="center"/>
          </w:tcPr>
          <w:p w14:paraId="6F3B7893" w14:textId="5A7BFDAF" w:rsidR="00364040" w:rsidRPr="00BF2504" w:rsidRDefault="002D61AA" w:rsidP="00364040">
            <w:pPr>
              <w:pStyle w:val="TableBodyTextMIRB"/>
            </w:pPr>
            <w:r w:rsidRPr="00BF2504">
              <w:t>Sans objet</w:t>
            </w:r>
          </w:p>
        </w:tc>
      </w:tr>
      <w:tr w:rsidR="00364040" w:rsidRPr="00BF2504" w14:paraId="56EA5734" w14:textId="77777777" w:rsidTr="00364040">
        <w:trPr>
          <w:cantSplit/>
        </w:trPr>
        <w:tc>
          <w:tcPr>
            <w:tcW w:w="1126" w:type="pct"/>
            <w:vAlign w:val="center"/>
          </w:tcPr>
          <w:p w14:paraId="6D42654C" w14:textId="77777777" w:rsidR="00364040" w:rsidRPr="00BF2504" w:rsidRDefault="00364040" w:rsidP="00364040">
            <w:pPr>
              <w:pStyle w:val="TableBodyTextMIRB"/>
            </w:pPr>
            <w:r w:rsidRPr="00BF2504">
              <w:t>Lanes</w:t>
            </w:r>
          </w:p>
        </w:tc>
        <w:tc>
          <w:tcPr>
            <w:tcW w:w="991" w:type="pct"/>
            <w:vAlign w:val="center"/>
          </w:tcPr>
          <w:p w14:paraId="27350740" w14:textId="77777777" w:rsidR="00364040" w:rsidRPr="00BF2504" w:rsidRDefault="00364040" w:rsidP="00364040">
            <w:pPr>
              <w:pStyle w:val="TableBodyTextMIRB"/>
            </w:pPr>
            <w:r w:rsidRPr="00BF2504">
              <w:t>LANES</w:t>
            </w:r>
          </w:p>
        </w:tc>
        <w:tc>
          <w:tcPr>
            <w:tcW w:w="1036" w:type="pct"/>
            <w:vAlign w:val="center"/>
          </w:tcPr>
          <w:p w14:paraId="3863F8CB" w14:textId="1CC7A5BE" w:rsidR="00364040" w:rsidRPr="00BF2504" w:rsidRDefault="002D61AA" w:rsidP="00364040">
            <w:pPr>
              <w:pStyle w:val="TableBodyTextMIRB"/>
            </w:pPr>
            <w:r w:rsidRPr="00BF2504">
              <w:t>Sans objet</w:t>
            </w:r>
          </w:p>
        </w:tc>
        <w:tc>
          <w:tcPr>
            <w:tcW w:w="946" w:type="pct"/>
            <w:vAlign w:val="center"/>
          </w:tcPr>
          <w:p w14:paraId="6E4C55B7" w14:textId="31AC80F4" w:rsidR="00364040" w:rsidRPr="00BF2504" w:rsidRDefault="002D61AA" w:rsidP="00364040">
            <w:pPr>
              <w:pStyle w:val="TableBodyTextMIRB"/>
            </w:pPr>
            <w:r w:rsidRPr="00BF2504">
              <w:t>Sans objet</w:t>
            </w:r>
          </w:p>
        </w:tc>
        <w:tc>
          <w:tcPr>
            <w:tcW w:w="901" w:type="pct"/>
            <w:vAlign w:val="center"/>
          </w:tcPr>
          <w:p w14:paraId="018142BF" w14:textId="2A553E2A" w:rsidR="00364040" w:rsidRPr="00BF2504" w:rsidRDefault="002D61AA" w:rsidP="00364040">
            <w:pPr>
              <w:pStyle w:val="TableBodyTextMIRB"/>
            </w:pPr>
            <w:r w:rsidRPr="00BF2504">
              <w:t>Sans objet</w:t>
            </w:r>
          </w:p>
        </w:tc>
      </w:tr>
      <w:tr w:rsidR="00364040" w:rsidRPr="00BF2504" w14:paraId="61496699" w14:textId="77777777" w:rsidTr="00364040">
        <w:trPr>
          <w:cantSplit/>
        </w:trPr>
        <w:tc>
          <w:tcPr>
            <w:tcW w:w="1126" w:type="pct"/>
            <w:vAlign w:val="center"/>
          </w:tcPr>
          <w:p w14:paraId="77203A1C" w14:textId="77777777" w:rsidR="00364040" w:rsidRPr="00BF2504" w:rsidRDefault="00364040" w:rsidP="00364040">
            <w:pPr>
              <w:pStyle w:val="TableBodyTextMIRB"/>
            </w:pPr>
            <w:r w:rsidRPr="00BF2504">
              <w:t>Laneway</w:t>
            </w:r>
          </w:p>
        </w:tc>
        <w:tc>
          <w:tcPr>
            <w:tcW w:w="991" w:type="pct"/>
            <w:vAlign w:val="center"/>
          </w:tcPr>
          <w:p w14:paraId="2A622FC5" w14:textId="77777777" w:rsidR="00364040" w:rsidRPr="00BF2504" w:rsidRDefault="00364040" w:rsidP="00364040">
            <w:pPr>
              <w:pStyle w:val="TableBodyTextMIRB"/>
            </w:pPr>
            <w:r w:rsidRPr="00BF2504">
              <w:t>LANEWY</w:t>
            </w:r>
          </w:p>
        </w:tc>
        <w:tc>
          <w:tcPr>
            <w:tcW w:w="1036" w:type="pct"/>
            <w:vAlign w:val="center"/>
          </w:tcPr>
          <w:p w14:paraId="13CF6C1D" w14:textId="30F28C69" w:rsidR="00364040" w:rsidRPr="00BF2504" w:rsidRDefault="002D61AA" w:rsidP="00364040">
            <w:pPr>
              <w:pStyle w:val="TableBodyTextMIRB"/>
            </w:pPr>
            <w:r w:rsidRPr="00BF2504">
              <w:t>Sans objet</w:t>
            </w:r>
          </w:p>
        </w:tc>
        <w:tc>
          <w:tcPr>
            <w:tcW w:w="946" w:type="pct"/>
            <w:vAlign w:val="center"/>
          </w:tcPr>
          <w:p w14:paraId="17735C52" w14:textId="22DE2BFE" w:rsidR="00364040" w:rsidRPr="00BF2504" w:rsidRDefault="002D61AA" w:rsidP="00364040">
            <w:pPr>
              <w:pStyle w:val="TableBodyTextMIRB"/>
            </w:pPr>
            <w:r w:rsidRPr="00BF2504">
              <w:t>Sans objet</w:t>
            </w:r>
          </w:p>
        </w:tc>
        <w:tc>
          <w:tcPr>
            <w:tcW w:w="901" w:type="pct"/>
            <w:vAlign w:val="center"/>
          </w:tcPr>
          <w:p w14:paraId="3FA969B7" w14:textId="04AC2408" w:rsidR="00364040" w:rsidRPr="00BF2504" w:rsidRDefault="002D61AA" w:rsidP="00364040">
            <w:pPr>
              <w:pStyle w:val="TableBodyTextMIRB"/>
            </w:pPr>
            <w:r w:rsidRPr="00BF2504">
              <w:t>Sans objet</w:t>
            </w:r>
          </w:p>
        </w:tc>
      </w:tr>
      <w:tr w:rsidR="00364040" w:rsidRPr="00BF2504" w14:paraId="10F6436B" w14:textId="77777777" w:rsidTr="00364040">
        <w:trPr>
          <w:cantSplit/>
        </w:trPr>
        <w:tc>
          <w:tcPr>
            <w:tcW w:w="1126" w:type="pct"/>
            <w:vAlign w:val="center"/>
          </w:tcPr>
          <w:p w14:paraId="57F1E29B" w14:textId="77777777" w:rsidR="00364040" w:rsidRPr="00BF2504" w:rsidRDefault="00364040" w:rsidP="00364040">
            <w:pPr>
              <w:pStyle w:val="TableBodyTextMIRB"/>
            </w:pPr>
            <w:r w:rsidRPr="00BF2504">
              <w:t>Lawn</w:t>
            </w:r>
          </w:p>
        </w:tc>
        <w:tc>
          <w:tcPr>
            <w:tcW w:w="991" w:type="pct"/>
            <w:vAlign w:val="center"/>
          </w:tcPr>
          <w:p w14:paraId="758F4B24" w14:textId="77777777" w:rsidR="00364040" w:rsidRPr="00BF2504" w:rsidRDefault="00364040" w:rsidP="00364040">
            <w:pPr>
              <w:pStyle w:val="TableBodyTextMIRB"/>
            </w:pPr>
            <w:r w:rsidRPr="00BF2504">
              <w:t>LAWN</w:t>
            </w:r>
          </w:p>
        </w:tc>
        <w:tc>
          <w:tcPr>
            <w:tcW w:w="1036" w:type="pct"/>
            <w:vAlign w:val="center"/>
          </w:tcPr>
          <w:p w14:paraId="1542A76E" w14:textId="1EA92086" w:rsidR="00364040" w:rsidRPr="00BF2504" w:rsidRDefault="002D61AA" w:rsidP="00364040">
            <w:pPr>
              <w:pStyle w:val="TableBodyTextMIRB"/>
            </w:pPr>
            <w:r w:rsidRPr="00BF2504">
              <w:t>Sans objet</w:t>
            </w:r>
          </w:p>
        </w:tc>
        <w:tc>
          <w:tcPr>
            <w:tcW w:w="946" w:type="pct"/>
            <w:vAlign w:val="center"/>
          </w:tcPr>
          <w:p w14:paraId="391DEA79" w14:textId="25741CEB" w:rsidR="00364040" w:rsidRPr="00BF2504" w:rsidRDefault="002D61AA" w:rsidP="00364040">
            <w:pPr>
              <w:pStyle w:val="TableBodyTextMIRB"/>
            </w:pPr>
            <w:r w:rsidRPr="00BF2504">
              <w:t>Sans objet</w:t>
            </w:r>
          </w:p>
        </w:tc>
        <w:tc>
          <w:tcPr>
            <w:tcW w:w="901" w:type="pct"/>
            <w:vAlign w:val="center"/>
          </w:tcPr>
          <w:p w14:paraId="4BB8F0AF" w14:textId="1F019F2B" w:rsidR="00364040" w:rsidRPr="00BF2504" w:rsidRDefault="002D61AA" w:rsidP="00364040">
            <w:pPr>
              <w:pStyle w:val="TableBodyTextMIRB"/>
            </w:pPr>
            <w:r w:rsidRPr="00BF2504">
              <w:t>Sans objet</w:t>
            </w:r>
          </w:p>
        </w:tc>
      </w:tr>
      <w:tr w:rsidR="00364040" w:rsidRPr="00BF2504" w14:paraId="68B7BD98" w14:textId="77777777" w:rsidTr="00364040">
        <w:trPr>
          <w:cantSplit/>
        </w:trPr>
        <w:tc>
          <w:tcPr>
            <w:tcW w:w="1126" w:type="pct"/>
            <w:vAlign w:val="center"/>
          </w:tcPr>
          <w:p w14:paraId="52850B2E" w14:textId="77777777" w:rsidR="00364040" w:rsidRPr="00BF2504" w:rsidRDefault="00364040" w:rsidP="00364040">
            <w:pPr>
              <w:pStyle w:val="TableBodyTextMIRB"/>
            </w:pPr>
            <w:r w:rsidRPr="00BF2504">
              <w:t>Limits</w:t>
            </w:r>
          </w:p>
        </w:tc>
        <w:tc>
          <w:tcPr>
            <w:tcW w:w="991" w:type="pct"/>
            <w:vAlign w:val="center"/>
          </w:tcPr>
          <w:p w14:paraId="550ABD19" w14:textId="77777777" w:rsidR="00364040" w:rsidRPr="00BF2504" w:rsidRDefault="00364040" w:rsidP="00364040">
            <w:pPr>
              <w:pStyle w:val="TableBodyTextMIRB"/>
            </w:pPr>
            <w:r w:rsidRPr="00BF2504">
              <w:t>LMTS</w:t>
            </w:r>
          </w:p>
        </w:tc>
        <w:tc>
          <w:tcPr>
            <w:tcW w:w="1036" w:type="pct"/>
            <w:vAlign w:val="center"/>
          </w:tcPr>
          <w:p w14:paraId="18055CAC" w14:textId="75B2C72A" w:rsidR="00364040" w:rsidRPr="00BF2504" w:rsidRDefault="002D61AA" w:rsidP="00364040">
            <w:pPr>
              <w:pStyle w:val="TableBodyTextMIRB"/>
            </w:pPr>
            <w:r w:rsidRPr="00BF2504">
              <w:t>Sans objet</w:t>
            </w:r>
          </w:p>
        </w:tc>
        <w:tc>
          <w:tcPr>
            <w:tcW w:w="946" w:type="pct"/>
            <w:vAlign w:val="center"/>
          </w:tcPr>
          <w:p w14:paraId="20C0FE3D" w14:textId="29F9E7BE" w:rsidR="00364040" w:rsidRPr="00BF2504" w:rsidRDefault="002D61AA" w:rsidP="00364040">
            <w:pPr>
              <w:pStyle w:val="TableBodyTextMIRB"/>
            </w:pPr>
            <w:r w:rsidRPr="00BF2504">
              <w:t>Sans objet</w:t>
            </w:r>
          </w:p>
        </w:tc>
        <w:tc>
          <w:tcPr>
            <w:tcW w:w="901" w:type="pct"/>
            <w:vAlign w:val="center"/>
          </w:tcPr>
          <w:p w14:paraId="26E63624" w14:textId="65442550" w:rsidR="00364040" w:rsidRPr="00BF2504" w:rsidRDefault="002D61AA" w:rsidP="00364040">
            <w:pPr>
              <w:pStyle w:val="TableBodyTextMIRB"/>
            </w:pPr>
            <w:r w:rsidRPr="00BF2504">
              <w:t>Sans objet</w:t>
            </w:r>
          </w:p>
        </w:tc>
      </w:tr>
      <w:tr w:rsidR="00364040" w:rsidRPr="00BF2504" w14:paraId="5EC81AD5" w14:textId="77777777" w:rsidTr="00364040">
        <w:trPr>
          <w:cantSplit/>
        </w:trPr>
        <w:tc>
          <w:tcPr>
            <w:tcW w:w="1126" w:type="pct"/>
            <w:vAlign w:val="center"/>
          </w:tcPr>
          <w:p w14:paraId="6BF16B19" w14:textId="77777777" w:rsidR="00364040" w:rsidRPr="00BF2504" w:rsidRDefault="00364040" w:rsidP="00364040">
            <w:pPr>
              <w:pStyle w:val="TableBodyTextMIRB"/>
            </w:pPr>
            <w:r w:rsidRPr="00BF2504">
              <w:t>Line</w:t>
            </w:r>
          </w:p>
        </w:tc>
        <w:tc>
          <w:tcPr>
            <w:tcW w:w="991" w:type="pct"/>
            <w:vAlign w:val="center"/>
          </w:tcPr>
          <w:p w14:paraId="27A69A17" w14:textId="77777777" w:rsidR="00364040" w:rsidRPr="00BF2504" w:rsidRDefault="00364040" w:rsidP="00364040">
            <w:pPr>
              <w:pStyle w:val="TableBodyTextMIRB"/>
            </w:pPr>
            <w:r w:rsidRPr="00BF2504">
              <w:t>LINE</w:t>
            </w:r>
          </w:p>
        </w:tc>
        <w:tc>
          <w:tcPr>
            <w:tcW w:w="1036" w:type="pct"/>
            <w:vAlign w:val="center"/>
          </w:tcPr>
          <w:p w14:paraId="3D722F82" w14:textId="1499833E" w:rsidR="00364040" w:rsidRPr="00BF2504" w:rsidRDefault="002D61AA" w:rsidP="00364040">
            <w:pPr>
              <w:pStyle w:val="TableBodyTextMIRB"/>
            </w:pPr>
            <w:r w:rsidRPr="00BF2504">
              <w:t>Sans objet</w:t>
            </w:r>
          </w:p>
        </w:tc>
        <w:tc>
          <w:tcPr>
            <w:tcW w:w="946" w:type="pct"/>
            <w:vAlign w:val="center"/>
          </w:tcPr>
          <w:p w14:paraId="60956F2F" w14:textId="750E48E5" w:rsidR="00364040" w:rsidRPr="00BF2504" w:rsidRDefault="002D61AA" w:rsidP="00364040">
            <w:pPr>
              <w:pStyle w:val="TableBodyTextMIRB"/>
            </w:pPr>
            <w:r w:rsidRPr="00BF2504">
              <w:t>Sans objet</w:t>
            </w:r>
          </w:p>
        </w:tc>
        <w:tc>
          <w:tcPr>
            <w:tcW w:w="901" w:type="pct"/>
            <w:vAlign w:val="center"/>
          </w:tcPr>
          <w:p w14:paraId="5FD7398F" w14:textId="2D4F0267" w:rsidR="00364040" w:rsidRPr="00BF2504" w:rsidRDefault="002D61AA" w:rsidP="00364040">
            <w:pPr>
              <w:pStyle w:val="TableBodyTextMIRB"/>
            </w:pPr>
            <w:r w:rsidRPr="00BF2504">
              <w:t>Sans objet</w:t>
            </w:r>
          </w:p>
        </w:tc>
      </w:tr>
      <w:tr w:rsidR="00364040" w:rsidRPr="00BF2504" w14:paraId="0331D5EA" w14:textId="77777777" w:rsidTr="00364040">
        <w:trPr>
          <w:cantSplit/>
        </w:trPr>
        <w:tc>
          <w:tcPr>
            <w:tcW w:w="1126" w:type="pct"/>
            <w:vAlign w:val="center"/>
          </w:tcPr>
          <w:p w14:paraId="3DBA4F32" w14:textId="77777777" w:rsidR="00364040" w:rsidRPr="00BF2504" w:rsidRDefault="00364040" w:rsidP="00364040">
            <w:pPr>
              <w:pStyle w:val="TableBodyTextMIRB"/>
            </w:pPr>
            <w:r w:rsidRPr="00BF2504">
              <w:t>Link</w:t>
            </w:r>
          </w:p>
        </w:tc>
        <w:tc>
          <w:tcPr>
            <w:tcW w:w="991" w:type="pct"/>
            <w:vAlign w:val="center"/>
          </w:tcPr>
          <w:p w14:paraId="2F7D07A2" w14:textId="77777777" w:rsidR="00364040" w:rsidRPr="00BF2504" w:rsidRDefault="00364040" w:rsidP="00364040">
            <w:pPr>
              <w:pStyle w:val="TableBodyTextMIRB"/>
            </w:pPr>
            <w:r w:rsidRPr="00BF2504">
              <w:t>LINK</w:t>
            </w:r>
          </w:p>
        </w:tc>
        <w:tc>
          <w:tcPr>
            <w:tcW w:w="1036" w:type="pct"/>
            <w:vAlign w:val="center"/>
          </w:tcPr>
          <w:p w14:paraId="6A9A9CDA" w14:textId="09829183" w:rsidR="00364040" w:rsidRPr="00BF2504" w:rsidRDefault="002D61AA" w:rsidP="00364040">
            <w:pPr>
              <w:pStyle w:val="TableBodyTextMIRB"/>
            </w:pPr>
            <w:r w:rsidRPr="00BF2504">
              <w:t>Sans objet</w:t>
            </w:r>
          </w:p>
        </w:tc>
        <w:tc>
          <w:tcPr>
            <w:tcW w:w="946" w:type="pct"/>
            <w:vAlign w:val="center"/>
          </w:tcPr>
          <w:p w14:paraId="48805094" w14:textId="4BB5921A" w:rsidR="00364040" w:rsidRPr="00BF2504" w:rsidRDefault="002D61AA" w:rsidP="00364040">
            <w:pPr>
              <w:pStyle w:val="TableBodyTextMIRB"/>
            </w:pPr>
            <w:r w:rsidRPr="00BF2504">
              <w:t>Sans objet</w:t>
            </w:r>
          </w:p>
        </w:tc>
        <w:tc>
          <w:tcPr>
            <w:tcW w:w="901" w:type="pct"/>
            <w:vAlign w:val="center"/>
          </w:tcPr>
          <w:p w14:paraId="7DA0217E" w14:textId="57B5D4A4" w:rsidR="00364040" w:rsidRPr="00BF2504" w:rsidRDefault="002D61AA" w:rsidP="00364040">
            <w:pPr>
              <w:pStyle w:val="TableBodyTextMIRB"/>
            </w:pPr>
            <w:r w:rsidRPr="00BF2504">
              <w:t>Sans objet</w:t>
            </w:r>
          </w:p>
        </w:tc>
      </w:tr>
      <w:tr w:rsidR="00364040" w:rsidRPr="00BF2504" w14:paraId="6940D008" w14:textId="77777777" w:rsidTr="00364040">
        <w:trPr>
          <w:cantSplit/>
        </w:trPr>
        <w:tc>
          <w:tcPr>
            <w:tcW w:w="1126" w:type="pct"/>
            <w:vAlign w:val="center"/>
          </w:tcPr>
          <w:p w14:paraId="29E81E4B" w14:textId="77777777" w:rsidR="00364040" w:rsidRPr="00BF2504" w:rsidRDefault="00364040" w:rsidP="00364040">
            <w:pPr>
              <w:pStyle w:val="TableBodyTextMIRB"/>
            </w:pPr>
            <w:r w:rsidRPr="00BF2504">
              <w:t>Lock</w:t>
            </w:r>
          </w:p>
        </w:tc>
        <w:tc>
          <w:tcPr>
            <w:tcW w:w="991" w:type="pct"/>
            <w:vAlign w:val="center"/>
          </w:tcPr>
          <w:p w14:paraId="48DEE423" w14:textId="77777777" w:rsidR="00364040" w:rsidRPr="00BF2504" w:rsidRDefault="00364040" w:rsidP="00364040">
            <w:pPr>
              <w:pStyle w:val="TableBodyTextMIRB"/>
            </w:pPr>
            <w:r w:rsidRPr="00BF2504">
              <w:t>LOCK</w:t>
            </w:r>
          </w:p>
        </w:tc>
        <w:tc>
          <w:tcPr>
            <w:tcW w:w="1036" w:type="pct"/>
            <w:vAlign w:val="center"/>
          </w:tcPr>
          <w:p w14:paraId="29E2E8BC" w14:textId="4E169CF0" w:rsidR="00364040" w:rsidRPr="00BF2504" w:rsidRDefault="002D61AA" w:rsidP="00364040">
            <w:pPr>
              <w:pStyle w:val="TableBodyTextMIRB"/>
            </w:pPr>
            <w:r w:rsidRPr="00BF2504">
              <w:t>Sans objet</w:t>
            </w:r>
          </w:p>
        </w:tc>
        <w:tc>
          <w:tcPr>
            <w:tcW w:w="946" w:type="pct"/>
            <w:vAlign w:val="center"/>
          </w:tcPr>
          <w:p w14:paraId="01073BDC" w14:textId="20C4BB52" w:rsidR="00364040" w:rsidRPr="00BF2504" w:rsidRDefault="002D61AA" w:rsidP="00364040">
            <w:pPr>
              <w:pStyle w:val="TableBodyTextMIRB"/>
            </w:pPr>
            <w:r w:rsidRPr="00BF2504">
              <w:t>Sans objet</w:t>
            </w:r>
          </w:p>
        </w:tc>
        <w:tc>
          <w:tcPr>
            <w:tcW w:w="901" w:type="pct"/>
            <w:vAlign w:val="center"/>
          </w:tcPr>
          <w:p w14:paraId="0D9005F2" w14:textId="26D9F765" w:rsidR="00364040" w:rsidRPr="00BF2504" w:rsidRDefault="002D61AA" w:rsidP="00364040">
            <w:pPr>
              <w:pStyle w:val="TableBodyTextMIRB"/>
            </w:pPr>
            <w:r w:rsidRPr="00BF2504">
              <w:t>Sans objet</w:t>
            </w:r>
          </w:p>
        </w:tc>
      </w:tr>
      <w:tr w:rsidR="00364040" w:rsidRPr="00BF2504" w14:paraId="58C9BCA0" w14:textId="77777777" w:rsidTr="00364040">
        <w:trPr>
          <w:cantSplit/>
        </w:trPr>
        <w:tc>
          <w:tcPr>
            <w:tcW w:w="1126" w:type="pct"/>
            <w:vAlign w:val="center"/>
          </w:tcPr>
          <w:p w14:paraId="7679B44F" w14:textId="77777777" w:rsidR="00364040" w:rsidRPr="00BF2504" w:rsidRDefault="00364040" w:rsidP="00364040">
            <w:pPr>
              <w:pStyle w:val="TableBodyTextMIRB"/>
            </w:pPr>
            <w:r w:rsidRPr="00BF2504">
              <w:t>Locks</w:t>
            </w:r>
          </w:p>
        </w:tc>
        <w:tc>
          <w:tcPr>
            <w:tcW w:w="991" w:type="pct"/>
            <w:vAlign w:val="center"/>
          </w:tcPr>
          <w:p w14:paraId="36072459" w14:textId="77777777" w:rsidR="00364040" w:rsidRPr="00BF2504" w:rsidRDefault="00364040" w:rsidP="00364040">
            <w:pPr>
              <w:pStyle w:val="TableBodyTextMIRB"/>
            </w:pPr>
            <w:r w:rsidRPr="00BF2504">
              <w:t>LOCKS</w:t>
            </w:r>
          </w:p>
        </w:tc>
        <w:tc>
          <w:tcPr>
            <w:tcW w:w="1036" w:type="pct"/>
            <w:vAlign w:val="center"/>
          </w:tcPr>
          <w:p w14:paraId="4B0A48AB" w14:textId="4C85E3E1" w:rsidR="00364040" w:rsidRPr="00BF2504" w:rsidRDefault="002D61AA" w:rsidP="00364040">
            <w:pPr>
              <w:pStyle w:val="TableBodyTextMIRB"/>
            </w:pPr>
            <w:r w:rsidRPr="00BF2504">
              <w:t>Sans objet</w:t>
            </w:r>
          </w:p>
        </w:tc>
        <w:tc>
          <w:tcPr>
            <w:tcW w:w="946" w:type="pct"/>
            <w:vAlign w:val="center"/>
          </w:tcPr>
          <w:p w14:paraId="649295E5" w14:textId="2D6CBCE8" w:rsidR="00364040" w:rsidRPr="00BF2504" w:rsidRDefault="002D61AA" w:rsidP="00364040">
            <w:pPr>
              <w:pStyle w:val="TableBodyTextMIRB"/>
            </w:pPr>
            <w:r w:rsidRPr="00BF2504">
              <w:t>Sans objet</w:t>
            </w:r>
          </w:p>
        </w:tc>
        <w:tc>
          <w:tcPr>
            <w:tcW w:w="901" w:type="pct"/>
            <w:vAlign w:val="center"/>
          </w:tcPr>
          <w:p w14:paraId="668D60DC" w14:textId="40F504D5" w:rsidR="00364040" w:rsidRPr="00BF2504" w:rsidRDefault="002D61AA" w:rsidP="00364040">
            <w:pPr>
              <w:pStyle w:val="TableBodyTextMIRB"/>
            </w:pPr>
            <w:r w:rsidRPr="00BF2504">
              <w:t>Sans objet</w:t>
            </w:r>
          </w:p>
        </w:tc>
      </w:tr>
      <w:tr w:rsidR="00364040" w:rsidRPr="00BF2504" w14:paraId="2D03AAB0" w14:textId="77777777" w:rsidTr="00364040">
        <w:trPr>
          <w:cantSplit/>
        </w:trPr>
        <w:tc>
          <w:tcPr>
            <w:tcW w:w="1126" w:type="pct"/>
            <w:vAlign w:val="center"/>
          </w:tcPr>
          <w:p w14:paraId="4E5624C2" w14:textId="77777777" w:rsidR="00364040" w:rsidRPr="00BF2504" w:rsidRDefault="00364040" w:rsidP="00364040">
            <w:pPr>
              <w:pStyle w:val="TableBodyTextMIRB"/>
            </w:pPr>
            <w:r w:rsidRPr="00BF2504">
              <w:t>Lookout</w:t>
            </w:r>
          </w:p>
        </w:tc>
        <w:tc>
          <w:tcPr>
            <w:tcW w:w="991" w:type="pct"/>
            <w:vAlign w:val="center"/>
          </w:tcPr>
          <w:p w14:paraId="59CD1020" w14:textId="77777777" w:rsidR="00364040" w:rsidRPr="00BF2504" w:rsidRDefault="00364040" w:rsidP="00364040">
            <w:pPr>
              <w:pStyle w:val="TableBodyTextMIRB"/>
            </w:pPr>
            <w:r w:rsidRPr="00BF2504">
              <w:t>LKOUT</w:t>
            </w:r>
          </w:p>
        </w:tc>
        <w:tc>
          <w:tcPr>
            <w:tcW w:w="1036" w:type="pct"/>
            <w:vAlign w:val="center"/>
          </w:tcPr>
          <w:p w14:paraId="2AF079D0" w14:textId="7F2D338C" w:rsidR="00364040" w:rsidRPr="00BF2504" w:rsidRDefault="002D61AA" w:rsidP="00364040">
            <w:pPr>
              <w:pStyle w:val="TableBodyTextMIRB"/>
            </w:pPr>
            <w:r w:rsidRPr="00BF2504">
              <w:t>Sans objet</w:t>
            </w:r>
          </w:p>
        </w:tc>
        <w:tc>
          <w:tcPr>
            <w:tcW w:w="946" w:type="pct"/>
            <w:vAlign w:val="center"/>
          </w:tcPr>
          <w:p w14:paraId="667DE066" w14:textId="48406C63" w:rsidR="00364040" w:rsidRPr="00BF2504" w:rsidRDefault="002D61AA" w:rsidP="00364040">
            <w:pPr>
              <w:pStyle w:val="TableBodyTextMIRB"/>
            </w:pPr>
            <w:r w:rsidRPr="00BF2504">
              <w:t>Sans objet</w:t>
            </w:r>
          </w:p>
        </w:tc>
        <w:tc>
          <w:tcPr>
            <w:tcW w:w="901" w:type="pct"/>
            <w:vAlign w:val="center"/>
          </w:tcPr>
          <w:p w14:paraId="06169FF8" w14:textId="6DCA37E9" w:rsidR="00364040" w:rsidRPr="00BF2504" w:rsidRDefault="002D61AA" w:rsidP="00364040">
            <w:pPr>
              <w:pStyle w:val="TableBodyTextMIRB"/>
            </w:pPr>
            <w:r w:rsidRPr="00BF2504">
              <w:t>Sans objet</w:t>
            </w:r>
          </w:p>
        </w:tc>
      </w:tr>
      <w:tr w:rsidR="00364040" w:rsidRPr="00BF2504" w14:paraId="4EA99982" w14:textId="77777777" w:rsidTr="00364040">
        <w:trPr>
          <w:cantSplit/>
        </w:trPr>
        <w:tc>
          <w:tcPr>
            <w:tcW w:w="1126" w:type="pct"/>
            <w:vAlign w:val="center"/>
          </w:tcPr>
          <w:p w14:paraId="00B7E142" w14:textId="77777777" w:rsidR="00364040" w:rsidRPr="00BF2504" w:rsidRDefault="00364040" w:rsidP="00364040">
            <w:pPr>
              <w:pStyle w:val="TableBodyTextMIRB"/>
            </w:pPr>
            <w:r w:rsidRPr="00BF2504">
              <w:t>Loop</w:t>
            </w:r>
          </w:p>
        </w:tc>
        <w:tc>
          <w:tcPr>
            <w:tcW w:w="991" w:type="pct"/>
            <w:vAlign w:val="center"/>
          </w:tcPr>
          <w:p w14:paraId="294940BF" w14:textId="77777777" w:rsidR="00364040" w:rsidRPr="00BF2504" w:rsidRDefault="00364040" w:rsidP="00364040">
            <w:pPr>
              <w:pStyle w:val="TableBodyTextMIRB"/>
            </w:pPr>
            <w:r w:rsidRPr="00BF2504">
              <w:t>LOOP</w:t>
            </w:r>
          </w:p>
        </w:tc>
        <w:tc>
          <w:tcPr>
            <w:tcW w:w="1036" w:type="pct"/>
            <w:vAlign w:val="center"/>
          </w:tcPr>
          <w:p w14:paraId="7A45B9D3" w14:textId="1F866972" w:rsidR="00364040" w:rsidRPr="00BF2504" w:rsidRDefault="002D61AA" w:rsidP="00364040">
            <w:pPr>
              <w:pStyle w:val="TableBodyTextMIRB"/>
            </w:pPr>
            <w:r w:rsidRPr="00BF2504">
              <w:t>Sans objet</w:t>
            </w:r>
          </w:p>
        </w:tc>
        <w:tc>
          <w:tcPr>
            <w:tcW w:w="946" w:type="pct"/>
            <w:vAlign w:val="center"/>
          </w:tcPr>
          <w:p w14:paraId="5FF6C235" w14:textId="3730A4CD" w:rsidR="00364040" w:rsidRPr="00BF2504" w:rsidRDefault="002D61AA" w:rsidP="00364040">
            <w:pPr>
              <w:pStyle w:val="TableBodyTextMIRB"/>
            </w:pPr>
            <w:r w:rsidRPr="00BF2504">
              <w:t>Sans objet</w:t>
            </w:r>
          </w:p>
        </w:tc>
        <w:tc>
          <w:tcPr>
            <w:tcW w:w="901" w:type="pct"/>
            <w:vAlign w:val="center"/>
          </w:tcPr>
          <w:p w14:paraId="188558BA" w14:textId="0A9042BE" w:rsidR="00364040" w:rsidRPr="00BF2504" w:rsidRDefault="002D61AA" w:rsidP="00364040">
            <w:pPr>
              <w:pStyle w:val="TableBodyTextMIRB"/>
            </w:pPr>
            <w:r w:rsidRPr="00BF2504">
              <w:t>Sans objet</w:t>
            </w:r>
          </w:p>
        </w:tc>
      </w:tr>
      <w:tr w:rsidR="00364040" w:rsidRPr="00BF2504" w14:paraId="333C3A3B" w14:textId="77777777" w:rsidTr="00364040">
        <w:trPr>
          <w:cantSplit/>
        </w:trPr>
        <w:tc>
          <w:tcPr>
            <w:tcW w:w="1126" w:type="pct"/>
            <w:vAlign w:val="center"/>
          </w:tcPr>
          <w:p w14:paraId="5B72E412" w14:textId="77777777" w:rsidR="00364040" w:rsidRPr="00BF2504" w:rsidRDefault="00364040" w:rsidP="00364040">
            <w:pPr>
              <w:pStyle w:val="TableBodyTextMIRB"/>
            </w:pPr>
            <w:r w:rsidRPr="00BF2504">
              <w:t>Mall</w:t>
            </w:r>
          </w:p>
        </w:tc>
        <w:tc>
          <w:tcPr>
            <w:tcW w:w="991" w:type="pct"/>
            <w:vAlign w:val="center"/>
          </w:tcPr>
          <w:p w14:paraId="61A46A31" w14:textId="77777777" w:rsidR="00364040" w:rsidRPr="00BF2504" w:rsidRDefault="00364040" w:rsidP="00364040">
            <w:pPr>
              <w:pStyle w:val="TableBodyTextMIRB"/>
            </w:pPr>
            <w:r w:rsidRPr="00BF2504">
              <w:t>MALL</w:t>
            </w:r>
          </w:p>
        </w:tc>
        <w:tc>
          <w:tcPr>
            <w:tcW w:w="1036" w:type="pct"/>
            <w:vAlign w:val="center"/>
          </w:tcPr>
          <w:p w14:paraId="7B8AC9F7" w14:textId="20D42014" w:rsidR="00364040" w:rsidRPr="00BF2504" w:rsidRDefault="002D61AA" w:rsidP="00364040">
            <w:pPr>
              <w:pStyle w:val="TableBodyTextMIRB"/>
            </w:pPr>
            <w:r w:rsidRPr="00BF2504">
              <w:t>Sans objet</w:t>
            </w:r>
          </w:p>
        </w:tc>
        <w:tc>
          <w:tcPr>
            <w:tcW w:w="946" w:type="pct"/>
            <w:vAlign w:val="center"/>
          </w:tcPr>
          <w:p w14:paraId="167305B7" w14:textId="08112235" w:rsidR="00364040" w:rsidRPr="00BF2504" w:rsidRDefault="002D61AA" w:rsidP="00364040">
            <w:pPr>
              <w:pStyle w:val="TableBodyTextMIRB"/>
            </w:pPr>
            <w:r w:rsidRPr="00BF2504">
              <w:t>Sans objet</w:t>
            </w:r>
          </w:p>
        </w:tc>
        <w:tc>
          <w:tcPr>
            <w:tcW w:w="901" w:type="pct"/>
            <w:vAlign w:val="center"/>
          </w:tcPr>
          <w:p w14:paraId="55AEF00E" w14:textId="5969164E" w:rsidR="00364040" w:rsidRPr="00BF2504" w:rsidRDefault="002D61AA" w:rsidP="00364040">
            <w:pPr>
              <w:pStyle w:val="TableBodyTextMIRB"/>
            </w:pPr>
            <w:r w:rsidRPr="00BF2504">
              <w:t>Sans objet</w:t>
            </w:r>
          </w:p>
        </w:tc>
      </w:tr>
      <w:tr w:rsidR="00364040" w:rsidRPr="00BF2504" w14:paraId="1069716E" w14:textId="77777777" w:rsidTr="00364040">
        <w:trPr>
          <w:cantSplit/>
        </w:trPr>
        <w:tc>
          <w:tcPr>
            <w:tcW w:w="1126" w:type="pct"/>
            <w:vAlign w:val="center"/>
          </w:tcPr>
          <w:p w14:paraId="2892A78D" w14:textId="77777777" w:rsidR="00364040" w:rsidRPr="00BF2504" w:rsidRDefault="00364040" w:rsidP="00364040">
            <w:pPr>
              <w:pStyle w:val="TableBodyTextMIRB"/>
            </w:pPr>
            <w:r w:rsidRPr="00BF2504">
              <w:t>Manor</w:t>
            </w:r>
          </w:p>
        </w:tc>
        <w:tc>
          <w:tcPr>
            <w:tcW w:w="991" w:type="pct"/>
            <w:vAlign w:val="center"/>
          </w:tcPr>
          <w:p w14:paraId="1D3295F4" w14:textId="77777777" w:rsidR="00364040" w:rsidRPr="00BF2504" w:rsidRDefault="00364040" w:rsidP="00364040">
            <w:pPr>
              <w:pStyle w:val="TableBodyTextMIRB"/>
            </w:pPr>
            <w:r w:rsidRPr="00BF2504">
              <w:t>MANOR</w:t>
            </w:r>
          </w:p>
        </w:tc>
        <w:tc>
          <w:tcPr>
            <w:tcW w:w="1036" w:type="pct"/>
            <w:vAlign w:val="center"/>
          </w:tcPr>
          <w:p w14:paraId="38AF814A" w14:textId="4D227686" w:rsidR="00364040" w:rsidRPr="00BF2504" w:rsidRDefault="002D61AA" w:rsidP="00364040">
            <w:pPr>
              <w:pStyle w:val="TableBodyTextMIRB"/>
            </w:pPr>
            <w:r w:rsidRPr="00BF2504">
              <w:t>Sans objet</w:t>
            </w:r>
          </w:p>
        </w:tc>
        <w:tc>
          <w:tcPr>
            <w:tcW w:w="946" w:type="pct"/>
            <w:vAlign w:val="center"/>
          </w:tcPr>
          <w:p w14:paraId="3FFFD0F2" w14:textId="658C30FE" w:rsidR="00364040" w:rsidRPr="00BF2504" w:rsidRDefault="002D61AA" w:rsidP="00364040">
            <w:pPr>
              <w:pStyle w:val="TableBodyTextMIRB"/>
            </w:pPr>
            <w:r w:rsidRPr="00BF2504">
              <w:t>Sans objet</w:t>
            </w:r>
          </w:p>
        </w:tc>
        <w:tc>
          <w:tcPr>
            <w:tcW w:w="901" w:type="pct"/>
            <w:vAlign w:val="center"/>
          </w:tcPr>
          <w:p w14:paraId="53FF9E51" w14:textId="1ABBC36F" w:rsidR="00364040" w:rsidRPr="00BF2504" w:rsidRDefault="002D61AA" w:rsidP="00364040">
            <w:pPr>
              <w:pStyle w:val="TableBodyTextMIRB"/>
            </w:pPr>
            <w:r w:rsidRPr="00BF2504">
              <w:t>Sans objet</w:t>
            </w:r>
          </w:p>
        </w:tc>
      </w:tr>
      <w:tr w:rsidR="00364040" w:rsidRPr="00BF2504" w14:paraId="076AD715" w14:textId="77777777" w:rsidTr="00364040">
        <w:trPr>
          <w:cantSplit/>
        </w:trPr>
        <w:tc>
          <w:tcPr>
            <w:tcW w:w="1126" w:type="pct"/>
            <w:vAlign w:val="center"/>
          </w:tcPr>
          <w:p w14:paraId="383140EF" w14:textId="77777777" w:rsidR="00364040" w:rsidRPr="00BF2504" w:rsidRDefault="00364040" w:rsidP="00364040">
            <w:pPr>
              <w:pStyle w:val="TableBodyTextMIRB"/>
            </w:pPr>
            <w:r w:rsidRPr="00BF2504">
              <w:t>Market</w:t>
            </w:r>
          </w:p>
        </w:tc>
        <w:tc>
          <w:tcPr>
            <w:tcW w:w="991" w:type="pct"/>
            <w:vAlign w:val="center"/>
          </w:tcPr>
          <w:p w14:paraId="5494DE99" w14:textId="77777777" w:rsidR="00364040" w:rsidRPr="00BF2504" w:rsidRDefault="00364040" w:rsidP="00364040">
            <w:pPr>
              <w:pStyle w:val="TableBodyTextMIRB"/>
            </w:pPr>
            <w:r w:rsidRPr="00BF2504">
              <w:t>MKT</w:t>
            </w:r>
          </w:p>
        </w:tc>
        <w:tc>
          <w:tcPr>
            <w:tcW w:w="1036" w:type="pct"/>
            <w:vAlign w:val="center"/>
          </w:tcPr>
          <w:p w14:paraId="6E2C8240" w14:textId="6D9A2F2E" w:rsidR="00364040" w:rsidRPr="00BF2504" w:rsidRDefault="002D61AA" w:rsidP="00364040">
            <w:pPr>
              <w:pStyle w:val="TableBodyTextMIRB"/>
            </w:pPr>
            <w:r w:rsidRPr="00BF2504">
              <w:t>Sans objet</w:t>
            </w:r>
          </w:p>
        </w:tc>
        <w:tc>
          <w:tcPr>
            <w:tcW w:w="946" w:type="pct"/>
            <w:vAlign w:val="center"/>
          </w:tcPr>
          <w:p w14:paraId="3C8DB5F4" w14:textId="552F69EE" w:rsidR="00364040" w:rsidRPr="00BF2504" w:rsidRDefault="002D61AA" w:rsidP="00364040">
            <w:pPr>
              <w:pStyle w:val="TableBodyTextMIRB"/>
            </w:pPr>
            <w:r w:rsidRPr="00BF2504">
              <w:t>Sans objet</w:t>
            </w:r>
          </w:p>
        </w:tc>
        <w:tc>
          <w:tcPr>
            <w:tcW w:w="901" w:type="pct"/>
            <w:vAlign w:val="center"/>
          </w:tcPr>
          <w:p w14:paraId="238A3047" w14:textId="68F4E1CE" w:rsidR="00364040" w:rsidRPr="00BF2504" w:rsidRDefault="002D61AA" w:rsidP="00364040">
            <w:pPr>
              <w:pStyle w:val="TableBodyTextMIRB"/>
            </w:pPr>
            <w:r w:rsidRPr="00BF2504">
              <w:t>Sans objet</w:t>
            </w:r>
          </w:p>
        </w:tc>
      </w:tr>
      <w:tr w:rsidR="00364040" w:rsidRPr="00BF2504" w14:paraId="1C1BEE94" w14:textId="77777777" w:rsidTr="00364040">
        <w:trPr>
          <w:cantSplit/>
        </w:trPr>
        <w:tc>
          <w:tcPr>
            <w:tcW w:w="1126" w:type="pct"/>
            <w:vAlign w:val="center"/>
          </w:tcPr>
          <w:p w14:paraId="28C9F874" w14:textId="77777777" w:rsidR="00364040" w:rsidRPr="00BF2504" w:rsidRDefault="00364040" w:rsidP="00364040">
            <w:pPr>
              <w:pStyle w:val="TableBodyTextMIRB"/>
            </w:pPr>
            <w:r w:rsidRPr="00BF2504">
              <w:t>Maze</w:t>
            </w:r>
          </w:p>
        </w:tc>
        <w:tc>
          <w:tcPr>
            <w:tcW w:w="991" w:type="pct"/>
            <w:vAlign w:val="center"/>
          </w:tcPr>
          <w:p w14:paraId="674D39FA" w14:textId="77777777" w:rsidR="00364040" w:rsidRPr="00BF2504" w:rsidRDefault="00364040" w:rsidP="00364040">
            <w:pPr>
              <w:pStyle w:val="TableBodyTextMIRB"/>
            </w:pPr>
            <w:r w:rsidRPr="00BF2504">
              <w:t>MAZE</w:t>
            </w:r>
          </w:p>
        </w:tc>
        <w:tc>
          <w:tcPr>
            <w:tcW w:w="1036" w:type="pct"/>
            <w:vAlign w:val="center"/>
          </w:tcPr>
          <w:p w14:paraId="18B622BC" w14:textId="0E37E048" w:rsidR="00364040" w:rsidRPr="00BF2504" w:rsidRDefault="002D61AA" w:rsidP="00364040">
            <w:pPr>
              <w:pStyle w:val="TableBodyTextMIRB"/>
            </w:pPr>
            <w:r w:rsidRPr="00BF2504">
              <w:t>Sans objet</w:t>
            </w:r>
          </w:p>
        </w:tc>
        <w:tc>
          <w:tcPr>
            <w:tcW w:w="946" w:type="pct"/>
            <w:vAlign w:val="center"/>
          </w:tcPr>
          <w:p w14:paraId="1E5F43E4" w14:textId="7C1DE321" w:rsidR="00364040" w:rsidRPr="00BF2504" w:rsidRDefault="002D61AA" w:rsidP="00364040">
            <w:pPr>
              <w:pStyle w:val="TableBodyTextMIRB"/>
            </w:pPr>
            <w:r w:rsidRPr="00BF2504">
              <w:t>Sans objet</w:t>
            </w:r>
          </w:p>
        </w:tc>
        <w:tc>
          <w:tcPr>
            <w:tcW w:w="901" w:type="pct"/>
            <w:vAlign w:val="center"/>
          </w:tcPr>
          <w:p w14:paraId="47BC4124" w14:textId="7A1ABF69" w:rsidR="00364040" w:rsidRPr="00BF2504" w:rsidRDefault="002D61AA" w:rsidP="00364040">
            <w:pPr>
              <w:pStyle w:val="TableBodyTextMIRB"/>
            </w:pPr>
            <w:r w:rsidRPr="00BF2504">
              <w:t>Sans objet</w:t>
            </w:r>
          </w:p>
        </w:tc>
      </w:tr>
      <w:tr w:rsidR="00364040" w:rsidRPr="00BF2504" w14:paraId="5018F90F" w14:textId="77777777" w:rsidTr="00364040">
        <w:trPr>
          <w:cantSplit/>
        </w:trPr>
        <w:tc>
          <w:tcPr>
            <w:tcW w:w="1126" w:type="pct"/>
            <w:vAlign w:val="center"/>
          </w:tcPr>
          <w:p w14:paraId="769C57D6" w14:textId="77777777" w:rsidR="00364040" w:rsidRPr="00BF2504" w:rsidRDefault="00364040" w:rsidP="00364040">
            <w:pPr>
              <w:pStyle w:val="TableBodyTextMIRB"/>
            </w:pPr>
            <w:r w:rsidRPr="00BF2504">
              <w:t>Meadow</w:t>
            </w:r>
          </w:p>
        </w:tc>
        <w:tc>
          <w:tcPr>
            <w:tcW w:w="991" w:type="pct"/>
            <w:vAlign w:val="center"/>
          </w:tcPr>
          <w:p w14:paraId="66E2B629" w14:textId="77777777" w:rsidR="00364040" w:rsidRPr="00BF2504" w:rsidRDefault="00364040" w:rsidP="00364040">
            <w:pPr>
              <w:pStyle w:val="TableBodyTextMIRB"/>
            </w:pPr>
            <w:r w:rsidRPr="00BF2504">
              <w:t>MEADOW</w:t>
            </w:r>
          </w:p>
        </w:tc>
        <w:tc>
          <w:tcPr>
            <w:tcW w:w="1036" w:type="pct"/>
            <w:vAlign w:val="center"/>
          </w:tcPr>
          <w:p w14:paraId="227321D5" w14:textId="57CE8725" w:rsidR="00364040" w:rsidRPr="00BF2504" w:rsidRDefault="002D61AA" w:rsidP="00364040">
            <w:pPr>
              <w:pStyle w:val="TableBodyTextMIRB"/>
            </w:pPr>
            <w:r w:rsidRPr="00BF2504">
              <w:t>Sans objet</w:t>
            </w:r>
          </w:p>
        </w:tc>
        <w:tc>
          <w:tcPr>
            <w:tcW w:w="946" w:type="pct"/>
            <w:vAlign w:val="center"/>
          </w:tcPr>
          <w:p w14:paraId="35E5A12D" w14:textId="4FB9CA47" w:rsidR="00364040" w:rsidRPr="00BF2504" w:rsidRDefault="002D61AA" w:rsidP="00364040">
            <w:pPr>
              <w:pStyle w:val="TableBodyTextMIRB"/>
            </w:pPr>
            <w:r w:rsidRPr="00BF2504">
              <w:t>Sans objet</w:t>
            </w:r>
          </w:p>
        </w:tc>
        <w:tc>
          <w:tcPr>
            <w:tcW w:w="901" w:type="pct"/>
            <w:vAlign w:val="center"/>
          </w:tcPr>
          <w:p w14:paraId="4565090C" w14:textId="66826F70" w:rsidR="00364040" w:rsidRPr="00BF2504" w:rsidRDefault="002D61AA" w:rsidP="00364040">
            <w:pPr>
              <w:pStyle w:val="TableBodyTextMIRB"/>
            </w:pPr>
            <w:r w:rsidRPr="00BF2504">
              <w:t>Sans objet</w:t>
            </w:r>
          </w:p>
        </w:tc>
      </w:tr>
      <w:tr w:rsidR="00364040" w:rsidRPr="00BF2504" w14:paraId="04D94CCE" w14:textId="77777777" w:rsidTr="00364040">
        <w:trPr>
          <w:cantSplit/>
        </w:trPr>
        <w:tc>
          <w:tcPr>
            <w:tcW w:w="1126" w:type="pct"/>
            <w:vAlign w:val="center"/>
          </w:tcPr>
          <w:p w14:paraId="69179D46" w14:textId="77777777" w:rsidR="00364040" w:rsidRPr="00BF2504" w:rsidRDefault="00364040" w:rsidP="00364040">
            <w:pPr>
              <w:pStyle w:val="TableBodyTextMIRB"/>
            </w:pPr>
            <w:r w:rsidRPr="00BF2504">
              <w:t>Mews</w:t>
            </w:r>
          </w:p>
        </w:tc>
        <w:tc>
          <w:tcPr>
            <w:tcW w:w="991" w:type="pct"/>
            <w:vAlign w:val="center"/>
          </w:tcPr>
          <w:p w14:paraId="49F964B0" w14:textId="77777777" w:rsidR="00364040" w:rsidRPr="00BF2504" w:rsidRDefault="00364040" w:rsidP="00364040">
            <w:pPr>
              <w:pStyle w:val="TableBodyTextMIRB"/>
            </w:pPr>
            <w:r w:rsidRPr="00BF2504">
              <w:t>MEWS</w:t>
            </w:r>
          </w:p>
        </w:tc>
        <w:tc>
          <w:tcPr>
            <w:tcW w:w="1036" w:type="pct"/>
            <w:vAlign w:val="center"/>
          </w:tcPr>
          <w:p w14:paraId="7F98A11B" w14:textId="775AEA89" w:rsidR="00364040" w:rsidRPr="00BF2504" w:rsidRDefault="002D61AA" w:rsidP="00364040">
            <w:pPr>
              <w:pStyle w:val="TableBodyTextMIRB"/>
            </w:pPr>
            <w:r w:rsidRPr="00BF2504">
              <w:t>Sans objet</w:t>
            </w:r>
          </w:p>
        </w:tc>
        <w:tc>
          <w:tcPr>
            <w:tcW w:w="946" w:type="pct"/>
            <w:vAlign w:val="center"/>
          </w:tcPr>
          <w:p w14:paraId="1D697B9A" w14:textId="5A3AB677" w:rsidR="00364040" w:rsidRPr="00BF2504" w:rsidRDefault="002D61AA" w:rsidP="00364040">
            <w:pPr>
              <w:pStyle w:val="TableBodyTextMIRB"/>
            </w:pPr>
            <w:r w:rsidRPr="00BF2504">
              <w:t>Sans objet</w:t>
            </w:r>
          </w:p>
        </w:tc>
        <w:tc>
          <w:tcPr>
            <w:tcW w:w="901" w:type="pct"/>
            <w:vAlign w:val="center"/>
          </w:tcPr>
          <w:p w14:paraId="72B780E9" w14:textId="7CC5C74C" w:rsidR="00364040" w:rsidRPr="00BF2504" w:rsidRDefault="002D61AA" w:rsidP="00364040">
            <w:pPr>
              <w:pStyle w:val="TableBodyTextMIRB"/>
            </w:pPr>
            <w:r w:rsidRPr="00BF2504">
              <w:t>Sans objet</w:t>
            </w:r>
          </w:p>
        </w:tc>
      </w:tr>
      <w:tr w:rsidR="00364040" w:rsidRPr="00BF2504" w14:paraId="7FE74F4F" w14:textId="77777777" w:rsidTr="00364040">
        <w:trPr>
          <w:cantSplit/>
        </w:trPr>
        <w:tc>
          <w:tcPr>
            <w:tcW w:w="1126" w:type="pct"/>
            <w:vAlign w:val="center"/>
          </w:tcPr>
          <w:p w14:paraId="1F642C84" w14:textId="77777777" w:rsidR="00364040" w:rsidRPr="00BF2504" w:rsidRDefault="00364040" w:rsidP="00364040">
            <w:pPr>
              <w:pStyle w:val="TableBodyTextMIRB"/>
            </w:pPr>
            <w:r w:rsidRPr="00BF2504">
              <w:t>Millway</w:t>
            </w:r>
          </w:p>
        </w:tc>
        <w:tc>
          <w:tcPr>
            <w:tcW w:w="991" w:type="pct"/>
            <w:vAlign w:val="center"/>
          </w:tcPr>
          <w:p w14:paraId="610C87D6" w14:textId="77777777" w:rsidR="00364040" w:rsidRPr="00BF2504" w:rsidRDefault="00364040" w:rsidP="00364040">
            <w:pPr>
              <w:pStyle w:val="TableBodyTextMIRB"/>
            </w:pPr>
            <w:r w:rsidRPr="00BF2504">
              <w:t>MILLWAY</w:t>
            </w:r>
          </w:p>
        </w:tc>
        <w:tc>
          <w:tcPr>
            <w:tcW w:w="1036" w:type="pct"/>
            <w:vAlign w:val="center"/>
          </w:tcPr>
          <w:p w14:paraId="38C40C50" w14:textId="024ADD37" w:rsidR="00364040" w:rsidRPr="00BF2504" w:rsidRDefault="002D61AA" w:rsidP="00364040">
            <w:pPr>
              <w:pStyle w:val="TableBodyTextMIRB"/>
            </w:pPr>
            <w:r w:rsidRPr="00BF2504">
              <w:t>Sans objet</w:t>
            </w:r>
          </w:p>
        </w:tc>
        <w:tc>
          <w:tcPr>
            <w:tcW w:w="946" w:type="pct"/>
            <w:vAlign w:val="center"/>
          </w:tcPr>
          <w:p w14:paraId="54191E4C" w14:textId="024B0DDD" w:rsidR="00364040" w:rsidRPr="00BF2504" w:rsidRDefault="002D61AA" w:rsidP="00364040">
            <w:pPr>
              <w:pStyle w:val="TableBodyTextMIRB"/>
            </w:pPr>
            <w:r w:rsidRPr="00BF2504">
              <w:t>Sans objet</w:t>
            </w:r>
          </w:p>
        </w:tc>
        <w:tc>
          <w:tcPr>
            <w:tcW w:w="901" w:type="pct"/>
            <w:vAlign w:val="center"/>
          </w:tcPr>
          <w:p w14:paraId="62AC1D27" w14:textId="3043D191" w:rsidR="00364040" w:rsidRPr="00BF2504" w:rsidRDefault="002D61AA" w:rsidP="00364040">
            <w:pPr>
              <w:pStyle w:val="TableBodyTextMIRB"/>
            </w:pPr>
            <w:r w:rsidRPr="00BF2504">
              <w:t>Sans objet</w:t>
            </w:r>
          </w:p>
        </w:tc>
      </w:tr>
      <w:tr w:rsidR="00364040" w:rsidRPr="00BF2504" w14:paraId="1AFBACAC" w14:textId="77777777" w:rsidTr="00364040">
        <w:trPr>
          <w:cantSplit/>
        </w:trPr>
        <w:tc>
          <w:tcPr>
            <w:tcW w:w="1126" w:type="pct"/>
            <w:vAlign w:val="center"/>
          </w:tcPr>
          <w:p w14:paraId="67DA8A59" w14:textId="77777777" w:rsidR="00364040" w:rsidRPr="00BF2504" w:rsidRDefault="00364040" w:rsidP="00364040">
            <w:pPr>
              <w:pStyle w:val="TableBodyTextMIRB"/>
            </w:pPr>
            <w:r w:rsidRPr="00BF2504">
              <w:t>Montée</w:t>
            </w:r>
          </w:p>
        </w:tc>
        <w:tc>
          <w:tcPr>
            <w:tcW w:w="991" w:type="pct"/>
            <w:vAlign w:val="center"/>
          </w:tcPr>
          <w:p w14:paraId="45FA73E4" w14:textId="7BD25A17" w:rsidR="00364040" w:rsidRPr="00BF2504" w:rsidRDefault="002D61AA" w:rsidP="00364040">
            <w:pPr>
              <w:pStyle w:val="TableBodyTextMIRB"/>
            </w:pPr>
            <w:r w:rsidRPr="00BF2504">
              <w:t>Sans objet</w:t>
            </w:r>
          </w:p>
        </w:tc>
        <w:tc>
          <w:tcPr>
            <w:tcW w:w="1036" w:type="pct"/>
            <w:vAlign w:val="center"/>
          </w:tcPr>
          <w:p w14:paraId="343CB976" w14:textId="77777777" w:rsidR="00364040" w:rsidRPr="00BF2504" w:rsidRDefault="00364040" w:rsidP="00364040">
            <w:pPr>
              <w:pStyle w:val="TableBodyTextMIRB"/>
            </w:pPr>
            <w:r w:rsidRPr="00BF2504">
              <w:t>MONTÉE</w:t>
            </w:r>
          </w:p>
        </w:tc>
        <w:tc>
          <w:tcPr>
            <w:tcW w:w="946" w:type="pct"/>
            <w:vAlign w:val="center"/>
          </w:tcPr>
          <w:p w14:paraId="18A3B039" w14:textId="0AADFEC4" w:rsidR="00364040" w:rsidRPr="00BF2504" w:rsidRDefault="002D61AA" w:rsidP="00364040">
            <w:pPr>
              <w:pStyle w:val="TableBodyTextMIRB"/>
            </w:pPr>
            <w:r w:rsidRPr="00BF2504">
              <w:t>Sans objet</w:t>
            </w:r>
          </w:p>
        </w:tc>
        <w:tc>
          <w:tcPr>
            <w:tcW w:w="901" w:type="pct"/>
            <w:vAlign w:val="center"/>
          </w:tcPr>
          <w:p w14:paraId="5AAC31B4" w14:textId="1403DCF1" w:rsidR="00364040" w:rsidRPr="00BF2504" w:rsidRDefault="002D61AA" w:rsidP="00364040">
            <w:pPr>
              <w:pStyle w:val="TableBodyTextMIRB"/>
            </w:pPr>
            <w:r w:rsidRPr="00BF2504">
              <w:t>Sans objet</w:t>
            </w:r>
          </w:p>
        </w:tc>
      </w:tr>
      <w:tr w:rsidR="00364040" w:rsidRPr="00BF2504" w14:paraId="2F3E0B6E" w14:textId="77777777" w:rsidTr="00364040">
        <w:trPr>
          <w:cantSplit/>
        </w:trPr>
        <w:tc>
          <w:tcPr>
            <w:tcW w:w="1126" w:type="pct"/>
            <w:vAlign w:val="center"/>
          </w:tcPr>
          <w:p w14:paraId="441BF3A3" w14:textId="77777777" w:rsidR="00364040" w:rsidRPr="00BF2504" w:rsidRDefault="00364040" w:rsidP="00364040">
            <w:pPr>
              <w:pStyle w:val="TableBodyTextMIRB"/>
            </w:pPr>
            <w:r w:rsidRPr="00BF2504">
              <w:t>Moor</w:t>
            </w:r>
          </w:p>
        </w:tc>
        <w:tc>
          <w:tcPr>
            <w:tcW w:w="991" w:type="pct"/>
            <w:vAlign w:val="center"/>
          </w:tcPr>
          <w:p w14:paraId="7F5E940B" w14:textId="77777777" w:rsidR="00364040" w:rsidRPr="00BF2504" w:rsidRDefault="00364040" w:rsidP="00364040">
            <w:pPr>
              <w:pStyle w:val="TableBodyTextMIRB"/>
            </w:pPr>
            <w:r w:rsidRPr="00BF2504">
              <w:t>MOOR</w:t>
            </w:r>
          </w:p>
        </w:tc>
        <w:tc>
          <w:tcPr>
            <w:tcW w:w="1036" w:type="pct"/>
            <w:vAlign w:val="center"/>
          </w:tcPr>
          <w:p w14:paraId="6A627669" w14:textId="71E14914" w:rsidR="00364040" w:rsidRPr="00BF2504" w:rsidRDefault="002D61AA" w:rsidP="00364040">
            <w:pPr>
              <w:pStyle w:val="TableBodyTextMIRB"/>
            </w:pPr>
            <w:r w:rsidRPr="00BF2504">
              <w:t>Sans objet</w:t>
            </w:r>
          </w:p>
        </w:tc>
        <w:tc>
          <w:tcPr>
            <w:tcW w:w="946" w:type="pct"/>
            <w:vAlign w:val="center"/>
          </w:tcPr>
          <w:p w14:paraId="5E658344" w14:textId="035643EE" w:rsidR="00364040" w:rsidRPr="00BF2504" w:rsidRDefault="002D61AA" w:rsidP="00364040">
            <w:pPr>
              <w:pStyle w:val="TableBodyTextMIRB"/>
            </w:pPr>
            <w:r w:rsidRPr="00BF2504">
              <w:t>Sans objet</w:t>
            </w:r>
          </w:p>
        </w:tc>
        <w:tc>
          <w:tcPr>
            <w:tcW w:w="901" w:type="pct"/>
            <w:vAlign w:val="center"/>
          </w:tcPr>
          <w:p w14:paraId="7769C1D5" w14:textId="7696B7C7" w:rsidR="00364040" w:rsidRPr="00BF2504" w:rsidRDefault="002D61AA" w:rsidP="00364040">
            <w:pPr>
              <w:pStyle w:val="TableBodyTextMIRB"/>
            </w:pPr>
            <w:r w:rsidRPr="00BF2504">
              <w:t>Sans objet</w:t>
            </w:r>
          </w:p>
        </w:tc>
      </w:tr>
      <w:tr w:rsidR="00364040" w:rsidRPr="00BF2504" w14:paraId="6EBEB7A5" w14:textId="77777777" w:rsidTr="00364040">
        <w:trPr>
          <w:cantSplit/>
        </w:trPr>
        <w:tc>
          <w:tcPr>
            <w:tcW w:w="1126" w:type="pct"/>
            <w:vAlign w:val="center"/>
          </w:tcPr>
          <w:p w14:paraId="7A4948F5" w14:textId="77777777" w:rsidR="00364040" w:rsidRPr="00BF2504" w:rsidRDefault="00364040" w:rsidP="00364040">
            <w:pPr>
              <w:pStyle w:val="TableBodyTextMIRB"/>
            </w:pPr>
            <w:r w:rsidRPr="00BF2504">
              <w:t>Mount</w:t>
            </w:r>
          </w:p>
        </w:tc>
        <w:tc>
          <w:tcPr>
            <w:tcW w:w="991" w:type="pct"/>
            <w:vAlign w:val="center"/>
          </w:tcPr>
          <w:p w14:paraId="6880E293" w14:textId="77777777" w:rsidR="00364040" w:rsidRPr="00BF2504" w:rsidRDefault="00364040" w:rsidP="00364040">
            <w:pPr>
              <w:pStyle w:val="TableBodyTextMIRB"/>
            </w:pPr>
            <w:r w:rsidRPr="00BF2504">
              <w:t>MOUNT</w:t>
            </w:r>
          </w:p>
        </w:tc>
        <w:tc>
          <w:tcPr>
            <w:tcW w:w="1036" w:type="pct"/>
            <w:vAlign w:val="center"/>
          </w:tcPr>
          <w:p w14:paraId="3381201B" w14:textId="3C4B5557" w:rsidR="00364040" w:rsidRPr="00BF2504" w:rsidRDefault="002D61AA" w:rsidP="00364040">
            <w:pPr>
              <w:pStyle w:val="TableBodyTextMIRB"/>
            </w:pPr>
            <w:r w:rsidRPr="00BF2504">
              <w:t>Sans objet</w:t>
            </w:r>
          </w:p>
        </w:tc>
        <w:tc>
          <w:tcPr>
            <w:tcW w:w="946" w:type="pct"/>
            <w:vAlign w:val="center"/>
          </w:tcPr>
          <w:p w14:paraId="7BB98B90" w14:textId="293850F2" w:rsidR="00364040" w:rsidRPr="00BF2504" w:rsidRDefault="002D61AA" w:rsidP="00364040">
            <w:pPr>
              <w:pStyle w:val="TableBodyTextMIRB"/>
            </w:pPr>
            <w:r w:rsidRPr="00BF2504">
              <w:t>Sans objet</w:t>
            </w:r>
          </w:p>
        </w:tc>
        <w:tc>
          <w:tcPr>
            <w:tcW w:w="901" w:type="pct"/>
            <w:vAlign w:val="center"/>
          </w:tcPr>
          <w:p w14:paraId="182C18C3" w14:textId="61A82F8F" w:rsidR="00364040" w:rsidRPr="00BF2504" w:rsidRDefault="002D61AA" w:rsidP="00364040">
            <w:pPr>
              <w:pStyle w:val="TableBodyTextMIRB"/>
            </w:pPr>
            <w:r w:rsidRPr="00BF2504">
              <w:t>Sans objet</w:t>
            </w:r>
          </w:p>
        </w:tc>
      </w:tr>
      <w:tr w:rsidR="00364040" w:rsidRPr="00BF2504" w14:paraId="56F46BE0" w14:textId="77777777" w:rsidTr="00364040">
        <w:trPr>
          <w:cantSplit/>
        </w:trPr>
        <w:tc>
          <w:tcPr>
            <w:tcW w:w="1126" w:type="pct"/>
            <w:vAlign w:val="center"/>
          </w:tcPr>
          <w:p w14:paraId="259827BC" w14:textId="77777777" w:rsidR="00364040" w:rsidRPr="00BF2504" w:rsidRDefault="00364040" w:rsidP="00364040">
            <w:pPr>
              <w:pStyle w:val="TableBodyTextMIRB"/>
            </w:pPr>
            <w:r w:rsidRPr="00BF2504">
              <w:t>Mountain</w:t>
            </w:r>
          </w:p>
        </w:tc>
        <w:tc>
          <w:tcPr>
            <w:tcW w:w="991" w:type="pct"/>
            <w:vAlign w:val="center"/>
          </w:tcPr>
          <w:p w14:paraId="59391543" w14:textId="77777777" w:rsidR="00364040" w:rsidRPr="00BF2504" w:rsidRDefault="00364040" w:rsidP="00364040">
            <w:pPr>
              <w:pStyle w:val="TableBodyTextMIRB"/>
            </w:pPr>
            <w:r w:rsidRPr="00BF2504">
              <w:t>MTN</w:t>
            </w:r>
          </w:p>
        </w:tc>
        <w:tc>
          <w:tcPr>
            <w:tcW w:w="1036" w:type="pct"/>
            <w:vAlign w:val="center"/>
          </w:tcPr>
          <w:p w14:paraId="7DF18D7E" w14:textId="76C33F39" w:rsidR="00364040" w:rsidRPr="00BF2504" w:rsidRDefault="002D61AA" w:rsidP="00364040">
            <w:pPr>
              <w:pStyle w:val="TableBodyTextMIRB"/>
            </w:pPr>
            <w:r w:rsidRPr="00BF2504">
              <w:t>Sans objet</w:t>
            </w:r>
          </w:p>
        </w:tc>
        <w:tc>
          <w:tcPr>
            <w:tcW w:w="946" w:type="pct"/>
            <w:vAlign w:val="center"/>
          </w:tcPr>
          <w:p w14:paraId="36CE1907" w14:textId="094BA109" w:rsidR="00364040" w:rsidRPr="00BF2504" w:rsidRDefault="002D61AA" w:rsidP="00364040">
            <w:pPr>
              <w:pStyle w:val="TableBodyTextMIRB"/>
            </w:pPr>
            <w:r w:rsidRPr="00BF2504">
              <w:t>Sans objet</w:t>
            </w:r>
          </w:p>
        </w:tc>
        <w:tc>
          <w:tcPr>
            <w:tcW w:w="901" w:type="pct"/>
            <w:vAlign w:val="center"/>
          </w:tcPr>
          <w:p w14:paraId="1BA2FDEF" w14:textId="455BA0CB" w:rsidR="00364040" w:rsidRPr="00BF2504" w:rsidRDefault="002D61AA" w:rsidP="00364040">
            <w:pPr>
              <w:pStyle w:val="TableBodyTextMIRB"/>
            </w:pPr>
            <w:r w:rsidRPr="00BF2504">
              <w:t>Sans objet</w:t>
            </w:r>
          </w:p>
        </w:tc>
      </w:tr>
      <w:tr w:rsidR="00364040" w:rsidRPr="00BF2504" w14:paraId="39D8EC00" w14:textId="77777777" w:rsidTr="00364040">
        <w:trPr>
          <w:cantSplit/>
        </w:trPr>
        <w:tc>
          <w:tcPr>
            <w:tcW w:w="1126" w:type="pct"/>
            <w:vAlign w:val="center"/>
          </w:tcPr>
          <w:p w14:paraId="79DB5719" w14:textId="77777777" w:rsidR="00364040" w:rsidRPr="00BF2504" w:rsidRDefault="00364040" w:rsidP="00364040">
            <w:pPr>
              <w:pStyle w:val="TableBodyTextMIRB"/>
            </w:pPr>
            <w:r w:rsidRPr="00BF2504">
              <w:t>Orchard</w:t>
            </w:r>
          </w:p>
        </w:tc>
        <w:tc>
          <w:tcPr>
            <w:tcW w:w="991" w:type="pct"/>
            <w:vAlign w:val="center"/>
          </w:tcPr>
          <w:p w14:paraId="6EA95B68" w14:textId="77777777" w:rsidR="00364040" w:rsidRPr="00BF2504" w:rsidRDefault="00364040" w:rsidP="00364040">
            <w:pPr>
              <w:pStyle w:val="TableBodyTextMIRB"/>
            </w:pPr>
            <w:r w:rsidRPr="00BF2504">
              <w:t>ORCH</w:t>
            </w:r>
          </w:p>
        </w:tc>
        <w:tc>
          <w:tcPr>
            <w:tcW w:w="1036" w:type="pct"/>
            <w:vAlign w:val="center"/>
          </w:tcPr>
          <w:p w14:paraId="72249266" w14:textId="5F9D2380" w:rsidR="00364040" w:rsidRPr="00BF2504" w:rsidRDefault="002D61AA" w:rsidP="00364040">
            <w:pPr>
              <w:pStyle w:val="TableBodyTextMIRB"/>
            </w:pPr>
            <w:r w:rsidRPr="00BF2504">
              <w:t>Sans objet</w:t>
            </w:r>
          </w:p>
        </w:tc>
        <w:tc>
          <w:tcPr>
            <w:tcW w:w="946" w:type="pct"/>
            <w:vAlign w:val="center"/>
          </w:tcPr>
          <w:p w14:paraId="0011495F" w14:textId="6A970D98" w:rsidR="00364040" w:rsidRPr="00BF2504" w:rsidRDefault="002D61AA" w:rsidP="00364040">
            <w:pPr>
              <w:pStyle w:val="TableBodyTextMIRB"/>
            </w:pPr>
            <w:r w:rsidRPr="00BF2504">
              <w:t>Sans objet</w:t>
            </w:r>
          </w:p>
        </w:tc>
        <w:tc>
          <w:tcPr>
            <w:tcW w:w="901" w:type="pct"/>
            <w:vAlign w:val="center"/>
          </w:tcPr>
          <w:p w14:paraId="32386DCC" w14:textId="29D95A75" w:rsidR="00364040" w:rsidRPr="00BF2504" w:rsidRDefault="002D61AA" w:rsidP="00364040">
            <w:pPr>
              <w:pStyle w:val="TableBodyTextMIRB"/>
            </w:pPr>
            <w:r w:rsidRPr="00BF2504">
              <w:t>Sans objet</w:t>
            </w:r>
          </w:p>
        </w:tc>
      </w:tr>
      <w:tr w:rsidR="00364040" w:rsidRPr="00BF2504" w14:paraId="2944FB68" w14:textId="77777777" w:rsidTr="00364040">
        <w:trPr>
          <w:cantSplit/>
        </w:trPr>
        <w:tc>
          <w:tcPr>
            <w:tcW w:w="1126" w:type="pct"/>
            <w:vAlign w:val="center"/>
          </w:tcPr>
          <w:p w14:paraId="51E288A7" w14:textId="77777777" w:rsidR="00364040" w:rsidRPr="00BF2504" w:rsidRDefault="00364040" w:rsidP="00364040">
            <w:pPr>
              <w:pStyle w:val="TableBodyTextMIRB"/>
            </w:pPr>
            <w:r w:rsidRPr="00BF2504">
              <w:t>Outlook</w:t>
            </w:r>
          </w:p>
        </w:tc>
        <w:tc>
          <w:tcPr>
            <w:tcW w:w="991" w:type="pct"/>
            <w:vAlign w:val="center"/>
          </w:tcPr>
          <w:p w14:paraId="7AA14189" w14:textId="77777777" w:rsidR="00364040" w:rsidRPr="00BF2504" w:rsidRDefault="00364040" w:rsidP="00364040">
            <w:pPr>
              <w:pStyle w:val="TableBodyTextMIRB"/>
            </w:pPr>
            <w:r w:rsidRPr="00BF2504">
              <w:t>OUTLOOK</w:t>
            </w:r>
          </w:p>
        </w:tc>
        <w:tc>
          <w:tcPr>
            <w:tcW w:w="1036" w:type="pct"/>
            <w:vAlign w:val="center"/>
          </w:tcPr>
          <w:p w14:paraId="175C20EE" w14:textId="6F95B37A" w:rsidR="00364040" w:rsidRPr="00BF2504" w:rsidRDefault="002D61AA" w:rsidP="00364040">
            <w:pPr>
              <w:pStyle w:val="TableBodyTextMIRB"/>
            </w:pPr>
            <w:r w:rsidRPr="00BF2504">
              <w:t>Sans objet</w:t>
            </w:r>
          </w:p>
        </w:tc>
        <w:tc>
          <w:tcPr>
            <w:tcW w:w="946" w:type="pct"/>
            <w:vAlign w:val="center"/>
          </w:tcPr>
          <w:p w14:paraId="4467FD30" w14:textId="45E4DBC6" w:rsidR="00364040" w:rsidRPr="00BF2504" w:rsidRDefault="002D61AA" w:rsidP="00364040">
            <w:pPr>
              <w:pStyle w:val="TableBodyTextMIRB"/>
            </w:pPr>
            <w:r w:rsidRPr="00BF2504">
              <w:t>Sans objet</w:t>
            </w:r>
          </w:p>
        </w:tc>
        <w:tc>
          <w:tcPr>
            <w:tcW w:w="901" w:type="pct"/>
            <w:vAlign w:val="center"/>
          </w:tcPr>
          <w:p w14:paraId="6468F327" w14:textId="03AE4745" w:rsidR="00364040" w:rsidRPr="00BF2504" w:rsidRDefault="002D61AA" w:rsidP="00364040">
            <w:pPr>
              <w:pStyle w:val="TableBodyTextMIRB"/>
            </w:pPr>
            <w:r w:rsidRPr="00BF2504">
              <w:t>Sans objet</w:t>
            </w:r>
          </w:p>
        </w:tc>
      </w:tr>
      <w:tr w:rsidR="00364040" w:rsidRPr="00BF2504" w14:paraId="1682FE63" w14:textId="77777777" w:rsidTr="00364040">
        <w:trPr>
          <w:cantSplit/>
        </w:trPr>
        <w:tc>
          <w:tcPr>
            <w:tcW w:w="1126" w:type="pct"/>
            <w:vAlign w:val="center"/>
          </w:tcPr>
          <w:p w14:paraId="566D8F42" w14:textId="77777777" w:rsidR="00364040" w:rsidRPr="00BF2504" w:rsidRDefault="00364040" w:rsidP="00364040">
            <w:pPr>
              <w:pStyle w:val="TableBodyTextMIRB"/>
            </w:pPr>
            <w:r w:rsidRPr="00BF2504">
              <w:t>Oval</w:t>
            </w:r>
          </w:p>
        </w:tc>
        <w:tc>
          <w:tcPr>
            <w:tcW w:w="991" w:type="pct"/>
            <w:vAlign w:val="center"/>
          </w:tcPr>
          <w:p w14:paraId="441DC5F2" w14:textId="77777777" w:rsidR="00364040" w:rsidRPr="00BF2504" w:rsidRDefault="00364040" w:rsidP="00364040">
            <w:pPr>
              <w:pStyle w:val="TableBodyTextMIRB"/>
            </w:pPr>
            <w:r w:rsidRPr="00BF2504">
              <w:t>OVAL</w:t>
            </w:r>
          </w:p>
        </w:tc>
        <w:tc>
          <w:tcPr>
            <w:tcW w:w="1036" w:type="pct"/>
            <w:vAlign w:val="center"/>
          </w:tcPr>
          <w:p w14:paraId="453FAF21" w14:textId="65204876" w:rsidR="00364040" w:rsidRPr="00BF2504" w:rsidRDefault="002D61AA" w:rsidP="00364040">
            <w:pPr>
              <w:pStyle w:val="TableBodyTextMIRB"/>
            </w:pPr>
            <w:r w:rsidRPr="00BF2504">
              <w:t>Sans objet</w:t>
            </w:r>
          </w:p>
        </w:tc>
        <w:tc>
          <w:tcPr>
            <w:tcW w:w="946" w:type="pct"/>
            <w:vAlign w:val="center"/>
          </w:tcPr>
          <w:p w14:paraId="372E5324" w14:textId="714BDD49" w:rsidR="00364040" w:rsidRPr="00BF2504" w:rsidRDefault="002D61AA" w:rsidP="00364040">
            <w:pPr>
              <w:pStyle w:val="TableBodyTextMIRB"/>
            </w:pPr>
            <w:r w:rsidRPr="00BF2504">
              <w:t>Sans objet</w:t>
            </w:r>
          </w:p>
        </w:tc>
        <w:tc>
          <w:tcPr>
            <w:tcW w:w="901" w:type="pct"/>
            <w:vAlign w:val="center"/>
          </w:tcPr>
          <w:p w14:paraId="073850DE" w14:textId="579F1DB3" w:rsidR="00364040" w:rsidRPr="00BF2504" w:rsidRDefault="002D61AA" w:rsidP="00364040">
            <w:pPr>
              <w:pStyle w:val="TableBodyTextMIRB"/>
            </w:pPr>
            <w:r w:rsidRPr="00BF2504">
              <w:t>Sans objet</w:t>
            </w:r>
          </w:p>
        </w:tc>
      </w:tr>
      <w:tr w:rsidR="00364040" w:rsidRPr="00BF2504" w14:paraId="69DC1338" w14:textId="77777777" w:rsidTr="00364040">
        <w:trPr>
          <w:cantSplit/>
        </w:trPr>
        <w:tc>
          <w:tcPr>
            <w:tcW w:w="1126" w:type="pct"/>
            <w:vAlign w:val="center"/>
          </w:tcPr>
          <w:p w14:paraId="3A65D61C" w14:textId="77777777" w:rsidR="00364040" w:rsidRPr="00BF2504" w:rsidRDefault="00364040" w:rsidP="00364040">
            <w:pPr>
              <w:pStyle w:val="TableBodyTextMIRB"/>
            </w:pPr>
            <w:r w:rsidRPr="00BF2504">
              <w:t>Overpass</w:t>
            </w:r>
          </w:p>
        </w:tc>
        <w:tc>
          <w:tcPr>
            <w:tcW w:w="991" w:type="pct"/>
            <w:vAlign w:val="center"/>
          </w:tcPr>
          <w:p w14:paraId="6FD3C836" w14:textId="77777777" w:rsidR="00364040" w:rsidRPr="00BF2504" w:rsidRDefault="00364040" w:rsidP="00364040">
            <w:pPr>
              <w:pStyle w:val="TableBodyTextMIRB"/>
            </w:pPr>
            <w:r w:rsidRPr="00BF2504">
              <w:t>OVERPASS</w:t>
            </w:r>
          </w:p>
        </w:tc>
        <w:tc>
          <w:tcPr>
            <w:tcW w:w="1036" w:type="pct"/>
            <w:vAlign w:val="center"/>
          </w:tcPr>
          <w:p w14:paraId="2AB4A9DE" w14:textId="42C13F78" w:rsidR="00364040" w:rsidRPr="00BF2504" w:rsidRDefault="002D61AA" w:rsidP="00364040">
            <w:pPr>
              <w:pStyle w:val="TableBodyTextMIRB"/>
            </w:pPr>
            <w:r w:rsidRPr="00BF2504">
              <w:t>Sans objet</w:t>
            </w:r>
          </w:p>
        </w:tc>
        <w:tc>
          <w:tcPr>
            <w:tcW w:w="946" w:type="pct"/>
            <w:vAlign w:val="center"/>
          </w:tcPr>
          <w:p w14:paraId="6FE57300" w14:textId="1DC4FC2A" w:rsidR="00364040" w:rsidRPr="00BF2504" w:rsidRDefault="002D61AA" w:rsidP="00364040">
            <w:pPr>
              <w:pStyle w:val="TableBodyTextMIRB"/>
            </w:pPr>
            <w:r w:rsidRPr="00BF2504">
              <w:t>Sans objet</w:t>
            </w:r>
          </w:p>
        </w:tc>
        <w:tc>
          <w:tcPr>
            <w:tcW w:w="901" w:type="pct"/>
            <w:vAlign w:val="center"/>
          </w:tcPr>
          <w:p w14:paraId="5079C088" w14:textId="16DD646D" w:rsidR="00364040" w:rsidRPr="00BF2504" w:rsidRDefault="002D61AA" w:rsidP="00364040">
            <w:pPr>
              <w:pStyle w:val="TableBodyTextMIRB"/>
            </w:pPr>
            <w:r w:rsidRPr="00BF2504">
              <w:t>Sans objet</w:t>
            </w:r>
          </w:p>
        </w:tc>
      </w:tr>
      <w:tr w:rsidR="00364040" w:rsidRPr="00BF2504" w14:paraId="541FD2B2" w14:textId="77777777" w:rsidTr="00364040">
        <w:trPr>
          <w:cantSplit/>
        </w:trPr>
        <w:tc>
          <w:tcPr>
            <w:tcW w:w="1126" w:type="pct"/>
            <w:vAlign w:val="center"/>
          </w:tcPr>
          <w:p w14:paraId="3ADA482D" w14:textId="77777777" w:rsidR="00364040" w:rsidRPr="00BF2504" w:rsidRDefault="00364040" w:rsidP="00364040">
            <w:pPr>
              <w:pStyle w:val="TableBodyTextMIRB"/>
            </w:pPr>
            <w:r w:rsidRPr="00BF2504">
              <w:t>Parade</w:t>
            </w:r>
          </w:p>
        </w:tc>
        <w:tc>
          <w:tcPr>
            <w:tcW w:w="991" w:type="pct"/>
            <w:vAlign w:val="center"/>
          </w:tcPr>
          <w:p w14:paraId="630FB159" w14:textId="77777777" w:rsidR="00364040" w:rsidRPr="00BF2504" w:rsidRDefault="00364040" w:rsidP="00364040">
            <w:pPr>
              <w:pStyle w:val="TableBodyTextMIRB"/>
            </w:pPr>
            <w:r w:rsidRPr="00BF2504">
              <w:t>PARADE</w:t>
            </w:r>
          </w:p>
        </w:tc>
        <w:tc>
          <w:tcPr>
            <w:tcW w:w="1036" w:type="pct"/>
            <w:vAlign w:val="center"/>
          </w:tcPr>
          <w:p w14:paraId="6C139CB7" w14:textId="47378C76" w:rsidR="00364040" w:rsidRPr="00BF2504" w:rsidRDefault="002D61AA" w:rsidP="00364040">
            <w:pPr>
              <w:pStyle w:val="TableBodyTextMIRB"/>
            </w:pPr>
            <w:r w:rsidRPr="00BF2504">
              <w:t>Sans objet</w:t>
            </w:r>
          </w:p>
        </w:tc>
        <w:tc>
          <w:tcPr>
            <w:tcW w:w="946" w:type="pct"/>
            <w:vAlign w:val="center"/>
          </w:tcPr>
          <w:p w14:paraId="476FFC36" w14:textId="5EDE201F" w:rsidR="00364040" w:rsidRPr="00BF2504" w:rsidRDefault="002D61AA" w:rsidP="00364040">
            <w:pPr>
              <w:pStyle w:val="TableBodyTextMIRB"/>
            </w:pPr>
            <w:r w:rsidRPr="00BF2504">
              <w:t>Sans objet</w:t>
            </w:r>
          </w:p>
        </w:tc>
        <w:tc>
          <w:tcPr>
            <w:tcW w:w="901" w:type="pct"/>
            <w:vAlign w:val="center"/>
          </w:tcPr>
          <w:p w14:paraId="2E2B7477" w14:textId="66A87372" w:rsidR="00364040" w:rsidRPr="00BF2504" w:rsidRDefault="002D61AA" w:rsidP="00364040">
            <w:pPr>
              <w:pStyle w:val="TableBodyTextMIRB"/>
            </w:pPr>
            <w:r w:rsidRPr="00BF2504">
              <w:t>Sans objet</w:t>
            </w:r>
          </w:p>
        </w:tc>
      </w:tr>
      <w:tr w:rsidR="00364040" w:rsidRPr="00BF2504" w14:paraId="575F843B" w14:textId="77777777" w:rsidTr="00364040">
        <w:trPr>
          <w:cantSplit/>
        </w:trPr>
        <w:tc>
          <w:tcPr>
            <w:tcW w:w="1126" w:type="pct"/>
            <w:vAlign w:val="center"/>
          </w:tcPr>
          <w:p w14:paraId="63E2CBDB" w14:textId="77777777" w:rsidR="00364040" w:rsidRPr="00BF2504" w:rsidRDefault="00364040" w:rsidP="00364040">
            <w:pPr>
              <w:pStyle w:val="TableBodyTextMIRB"/>
            </w:pPr>
            <w:r w:rsidRPr="00BF2504">
              <w:t>Parc</w:t>
            </w:r>
          </w:p>
        </w:tc>
        <w:tc>
          <w:tcPr>
            <w:tcW w:w="991" w:type="pct"/>
            <w:vAlign w:val="center"/>
          </w:tcPr>
          <w:p w14:paraId="0EB37E8F" w14:textId="77777777" w:rsidR="00364040" w:rsidRPr="00BF2504" w:rsidRDefault="00364040" w:rsidP="00364040">
            <w:pPr>
              <w:pStyle w:val="TableBodyTextMIRB"/>
            </w:pPr>
            <w:r w:rsidRPr="00BF2504">
              <w:t>PARC</w:t>
            </w:r>
          </w:p>
        </w:tc>
        <w:tc>
          <w:tcPr>
            <w:tcW w:w="1036" w:type="pct"/>
            <w:vAlign w:val="center"/>
          </w:tcPr>
          <w:p w14:paraId="170AD9F1" w14:textId="2F98D3BD" w:rsidR="00364040" w:rsidRPr="00BF2504" w:rsidRDefault="002D61AA" w:rsidP="00364040">
            <w:pPr>
              <w:pStyle w:val="TableBodyTextMIRB"/>
            </w:pPr>
            <w:r w:rsidRPr="00BF2504">
              <w:t>Sans objet</w:t>
            </w:r>
          </w:p>
        </w:tc>
        <w:tc>
          <w:tcPr>
            <w:tcW w:w="946" w:type="pct"/>
            <w:vAlign w:val="center"/>
          </w:tcPr>
          <w:p w14:paraId="1657A98D" w14:textId="30B2FD1A" w:rsidR="00364040" w:rsidRPr="00BF2504" w:rsidRDefault="002D61AA" w:rsidP="00364040">
            <w:pPr>
              <w:pStyle w:val="TableBodyTextMIRB"/>
            </w:pPr>
            <w:r w:rsidRPr="00BF2504">
              <w:t>Sans objet</w:t>
            </w:r>
          </w:p>
        </w:tc>
        <w:tc>
          <w:tcPr>
            <w:tcW w:w="901" w:type="pct"/>
            <w:vAlign w:val="center"/>
          </w:tcPr>
          <w:p w14:paraId="3C104623" w14:textId="0F99B88D" w:rsidR="00364040" w:rsidRPr="00BF2504" w:rsidRDefault="002D61AA" w:rsidP="00364040">
            <w:pPr>
              <w:pStyle w:val="TableBodyTextMIRB"/>
            </w:pPr>
            <w:r w:rsidRPr="00BF2504">
              <w:t>Sans objet</w:t>
            </w:r>
          </w:p>
        </w:tc>
      </w:tr>
      <w:tr w:rsidR="00364040" w:rsidRPr="00BF2504" w14:paraId="79BD4765" w14:textId="77777777" w:rsidTr="00364040">
        <w:trPr>
          <w:cantSplit/>
        </w:trPr>
        <w:tc>
          <w:tcPr>
            <w:tcW w:w="1126" w:type="pct"/>
            <w:vAlign w:val="center"/>
          </w:tcPr>
          <w:p w14:paraId="0660AB45" w14:textId="77777777" w:rsidR="00364040" w:rsidRPr="00BF2504" w:rsidRDefault="00364040" w:rsidP="00364040">
            <w:pPr>
              <w:pStyle w:val="TableBodyTextMIRB"/>
            </w:pPr>
            <w:r w:rsidRPr="00BF2504">
              <w:lastRenderedPageBreak/>
              <w:t>Park</w:t>
            </w:r>
          </w:p>
        </w:tc>
        <w:tc>
          <w:tcPr>
            <w:tcW w:w="991" w:type="pct"/>
            <w:vAlign w:val="center"/>
          </w:tcPr>
          <w:p w14:paraId="459735C1" w14:textId="77777777" w:rsidR="00364040" w:rsidRPr="00BF2504" w:rsidRDefault="00364040" w:rsidP="00364040">
            <w:pPr>
              <w:pStyle w:val="TableBodyTextMIRB"/>
            </w:pPr>
            <w:r w:rsidRPr="00BF2504">
              <w:t>PK</w:t>
            </w:r>
          </w:p>
        </w:tc>
        <w:tc>
          <w:tcPr>
            <w:tcW w:w="1036" w:type="pct"/>
            <w:vAlign w:val="center"/>
          </w:tcPr>
          <w:p w14:paraId="54F61616" w14:textId="7FF1C684" w:rsidR="00364040" w:rsidRPr="00BF2504" w:rsidRDefault="002D61AA" w:rsidP="00364040">
            <w:pPr>
              <w:pStyle w:val="TableBodyTextMIRB"/>
            </w:pPr>
            <w:r w:rsidRPr="00BF2504">
              <w:t>Sans objet</w:t>
            </w:r>
          </w:p>
        </w:tc>
        <w:tc>
          <w:tcPr>
            <w:tcW w:w="946" w:type="pct"/>
            <w:vAlign w:val="center"/>
          </w:tcPr>
          <w:p w14:paraId="7FBA362F" w14:textId="00A859FA" w:rsidR="00364040" w:rsidRPr="00BF2504" w:rsidRDefault="002D61AA" w:rsidP="00364040">
            <w:pPr>
              <w:pStyle w:val="TableBodyTextMIRB"/>
            </w:pPr>
            <w:r w:rsidRPr="00BF2504">
              <w:t>Sans objet</w:t>
            </w:r>
          </w:p>
        </w:tc>
        <w:tc>
          <w:tcPr>
            <w:tcW w:w="901" w:type="pct"/>
            <w:vAlign w:val="center"/>
          </w:tcPr>
          <w:p w14:paraId="25BDB45E" w14:textId="221767CE" w:rsidR="00364040" w:rsidRPr="00BF2504" w:rsidRDefault="002D61AA" w:rsidP="00364040">
            <w:pPr>
              <w:pStyle w:val="TableBodyTextMIRB"/>
            </w:pPr>
            <w:r w:rsidRPr="00BF2504">
              <w:t>Sans objet</w:t>
            </w:r>
          </w:p>
        </w:tc>
      </w:tr>
      <w:tr w:rsidR="00364040" w:rsidRPr="00BF2504" w14:paraId="5B351AD5" w14:textId="77777777" w:rsidTr="00364040">
        <w:trPr>
          <w:cantSplit/>
        </w:trPr>
        <w:tc>
          <w:tcPr>
            <w:tcW w:w="1126" w:type="pct"/>
            <w:vAlign w:val="center"/>
          </w:tcPr>
          <w:p w14:paraId="6D68F84E" w14:textId="77777777" w:rsidR="00364040" w:rsidRPr="00BF2504" w:rsidRDefault="00364040" w:rsidP="00364040">
            <w:pPr>
              <w:pStyle w:val="TableBodyTextMIRB"/>
            </w:pPr>
            <w:r w:rsidRPr="00BF2504">
              <w:t>Parkway</w:t>
            </w:r>
          </w:p>
        </w:tc>
        <w:tc>
          <w:tcPr>
            <w:tcW w:w="991" w:type="pct"/>
            <w:vAlign w:val="center"/>
          </w:tcPr>
          <w:p w14:paraId="6F0ACA09" w14:textId="77777777" w:rsidR="00364040" w:rsidRPr="00BF2504" w:rsidRDefault="00364040" w:rsidP="00364040">
            <w:pPr>
              <w:pStyle w:val="TableBodyTextMIRB"/>
            </w:pPr>
            <w:r w:rsidRPr="00BF2504">
              <w:t>PKY</w:t>
            </w:r>
          </w:p>
        </w:tc>
        <w:tc>
          <w:tcPr>
            <w:tcW w:w="1036" w:type="pct"/>
            <w:vAlign w:val="center"/>
          </w:tcPr>
          <w:p w14:paraId="0BF5A54C" w14:textId="57094BF7" w:rsidR="00364040" w:rsidRPr="00BF2504" w:rsidRDefault="002D61AA" w:rsidP="00364040">
            <w:pPr>
              <w:pStyle w:val="TableBodyTextMIRB"/>
            </w:pPr>
            <w:r w:rsidRPr="00BF2504">
              <w:t>Sans objet</w:t>
            </w:r>
          </w:p>
        </w:tc>
        <w:tc>
          <w:tcPr>
            <w:tcW w:w="946" w:type="pct"/>
            <w:vAlign w:val="center"/>
          </w:tcPr>
          <w:p w14:paraId="69D308FB" w14:textId="0BF5107D" w:rsidR="00364040" w:rsidRPr="00BF2504" w:rsidRDefault="002D61AA" w:rsidP="00364040">
            <w:pPr>
              <w:pStyle w:val="TableBodyTextMIRB"/>
            </w:pPr>
            <w:r w:rsidRPr="00BF2504">
              <w:t>Sans objet</w:t>
            </w:r>
          </w:p>
        </w:tc>
        <w:tc>
          <w:tcPr>
            <w:tcW w:w="901" w:type="pct"/>
            <w:vAlign w:val="center"/>
          </w:tcPr>
          <w:p w14:paraId="600C841C" w14:textId="612450C1" w:rsidR="00364040" w:rsidRPr="00BF2504" w:rsidRDefault="002D61AA" w:rsidP="00364040">
            <w:pPr>
              <w:pStyle w:val="TableBodyTextMIRB"/>
            </w:pPr>
            <w:r w:rsidRPr="00BF2504">
              <w:t>Sans objet</w:t>
            </w:r>
          </w:p>
        </w:tc>
      </w:tr>
      <w:tr w:rsidR="00364040" w:rsidRPr="00BF2504" w14:paraId="28962FD6" w14:textId="77777777" w:rsidTr="00364040">
        <w:trPr>
          <w:cantSplit/>
        </w:trPr>
        <w:tc>
          <w:tcPr>
            <w:tcW w:w="1126" w:type="pct"/>
            <w:vAlign w:val="center"/>
          </w:tcPr>
          <w:p w14:paraId="1F535677" w14:textId="77777777" w:rsidR="00364040" w:rsidRPr="00BF2504" w:rsidRDefault="00364040" w:rsidP="00364040">
            <w:pPr>
              <w:pStyle w:val="TableBodyTextMIRB"/>
            </w:pPr>
            <w:r w:rsidRPr="00BF2504">
              <w:t>Pass</w:t>
            </w:r>
          </w:p>
        </w:tc>
        <w:tc>
          <w:tcPr>
            <w:tcW w:w="991" w:type="pct"/>
            <w:vAlign w:val="center"/>
          </w:tcPr>
          <w:p w14:paraId="5B28DB16" w14:textId="77777777" w:rsidR="00364040" w:rsidRPr="00BF2504" w:rsidRDefault="00364040" w:rsidP="00364040">
            <w:pPr>
              <w:pStyle w:val="TableBodyTextMIRB"/>
            </w:pPr>
            <w:r w:rsidRPr="00BF2504">
              <w:t>PS</w:t>
            </w:r>
          </w:p>
        </w:tc>
        <w:tc>
          <w:tcPr>
            <w:tcW w:w="1036" w:type="pct"/>
            <w:vAlign w:val="center"/>
          </w:tcPr>
          <w:p w14:paraId="4969BC40" w14:textId="74425FE0" w:rsidR="00364040" w:rsidRPr="00BF2504" w:rsidRDefault="002D61AA" w:rsidP="00364040">
            <w:pPr>
              <w:pStyle w:val="TableBodyTextMIRB"/>
            </w:pPr>
            <w:r w:rsidRPr="00BF2504">
              <w:t>Sans objet</w:t>
            </w:r>
          </w:p>
        </w:tc>
        <w:tc>
          <w:tcPr>
            <w:tcW w:w="946" w:type="pct"/>
            <w:vAlign w:val="center"/>
          </w:tcPr>
          <w:p w14:paraId="7867B43F" w14:textId="0B43E101" w:rsidR="00364040" w:rsidRPr="00BF2504" w:rsidRDefault="002D61AA" w:rsidP="00364040">
            <w:pPr>
              <w:pStyle w:val="TableBodyTextMIRB"/>
            </w:pPr>
            <w:r w:rsidRPr="00BF2504">
              <w:t>Sans objet</w:t>
            </w:r>
          </w:p>
        </w:tc>
        <w:tc>
          <w:tcPr>
            <w:tcW w:w="901" w:type="pct"/>
            <w:vAlign w:val="center"/>
          </w:tcPr>
          <w:p w14:paraId="3D7ABC4A" w14:textId="29853E27" w:rsidR="00364040" w:rsidRPr="00BF2504" w:rsidRDefault="002D61AA" w:rsidP="00364040">
            <w:pPr>
              <w:pStyle w:val="TableBodyTextMIRB"/>
            </w:pPr>
            <w:r w:rsidRPr="00BF2504">
              <w:t>Sans objet</w:t>
            </w:r>
          </w:p>
        </w:tc>
      </w:tr>
      <w:tr w:rsidR="00364040" w:rsidRPr="00BF2504" w14:paraId="7A0142BC" w14:textId="77777777" w:rsidTr="00364040">
        <w:trPr>
          <w:cantSplit/>
        </w:trPr>
        <w:tc>
          <w:tcPr>
            <w:tcW w:w="1126" w:type="pct"/>
            <w:vAlign w:val="center"/>
          </w:tcPr>
          <w:p w14:paraId="24B5ED20" w14:textId="77777777" w:rsidR="00364040" w:rsidRPr="00BF2504" w:rsidRDefault="00364040" w:rsidP="00364040">
            <w:pPr>
              <w:pStyle w:val="TableBodyTextMIRB"/>
            </w:pPr>
            <w:r w:rsidRPr="00BF2504">
              <w:t>Passage</w:t>
            </w:r>
          </w:p>
        </w:tc>
        <w:tc>
          <w:tcPr>
            <w:tcW w:w="991" w:type="pct"/>
            <w:vAlign w:val="center"/>
          </w:tcPr>
          <w:p w14:paraId="7256A9EE" w14:textId="77777777" w:rsidR="00364040" w:rsidRPr="00BF2504" w:rsidRDefault="00364040" w:rsidP="00364040">
            <w:pPr>
              <w:pStyle w:val="TableBodyTextMIRB"/>
            </w:pPr>
            <w:r w:rsidRPr="00BF2504">
              <w:t>PASS</w:t>
            </w:r>
          </w:p>
        </w:tc>
        <w:tc>
          <w:tcPr>
            <w:tcW w:w="1036" w:type="pct"/>
            <w:vAlign w:val="center"/>
          </w:tcPr>
          <w:p w14:paraId="01C21057" w14:textId="6F31F2B8" w:rsidR="00364040" w:rsidRPr="00BF2504" w:rsidRDefault="002D61AA" w:rsidP="00364040">
            <w:pPr>
              <w:pStyle w:val="TableBodyTextMIRB"/>
            </w:pPr>
            <w:r w:rsidRPr="00BF2504">
              <w:t>Sans objet</w:t>
            </w:r>
          </w:p>
        </w:tc>
        <w:tc>
          <w:tcPr>
            <w:tcW w:w="946" w:type="pct"/>
            <w:vAlign w:val="center"/>
          </w:tcPr>
          <w:p w14:paraId="0CF99D45" w14:textId="37B6272E" w:rsidR="00364040" w:rsidRPr="00BF2504" w:rsidRDefault="002D61AA" w:rsidP="00364040">
            <w:pPr>
              <w:pStyle w:val="TableBodyTextMIRB"/>
            </w:pPr>
            <w:r w:rsidRPr="00BF2504">
              <w:t>Sans objet</w:t>
            </w:r>
          </w:p>
        </w:tc>
        <w:tc>
          <w:tcPr>
            <w:tcW w:w="901" w:type="pct"/>
            <w:vAlign w:val="center"/>
          </w:tcPr>
          <w:p w14:paraId="5F13145E" w14:textId="303AC471" w:rsidR="00364040" w:rsidRPr="00BF2504" w:rsidRDefault="002D61AA" w:rsidP="00364040">
            <w:pPr>
              <w:pStyle w:val="TableBodyTextMIRB"/>
            </w:pPr>
            <w:r w:rsidRPr="00BF2504">
              <w:t>Sans objet</w:t>
            </w:r>
          </w:p>
        </w:tc>
      </w:tr>
      <w:tr w:rsidR="00364040" w:rsidRPr="00BF2504" w14:paraId="21B25083" w14:textId="77777777" w:rsidTr="00364040">
        <w:trPr>
          <w:cantSplit/>
        </w:trPr>
        <w:tc>
          <w:tcPr>
            <w:tcW w:w="1126" w:type="pct"/>
            <w:vAlign w:val="center"/>
          </w:tcPr>
          <w:p w14:paraId="1D6A2D18" w14:textId="77777777" w:rsidR="00364040" w:rsidRPr="00BF2504" w:rsidRDefault="00364040" w:rsidP="00364040">
            <w:pPr>
              <w:pStyle w:val="TableBodyTextMIRB"/>
            </w:pPr>
            <w:r w:rsidRPr="00BF2504">
              <w:t>Path</w:t>
            </w:r>
          </w:p>
        </w:tc>
        <w:tc>
          <w:tcPr>
            <w:tcW w:w="991" w:type="pct"/>
            <w:vAlign w:val="center"/>
          </w:tcPr>
          <w:p w14:paraId="0D50C2DF" w14:textId="77777777" w:rsidR="00364040" w:rsidRPr="00BF2504" w:rsidRDefault="00364040" w:rsidP="00364040">
            <w:pPr>
              <w:pStyle w:val="TableBodyTextMIRB"/>
            </w:pPr>
            <w:r w:rsidRPr="00BF2504">
              <w:t>PATH</w:t>
            </w:r>
          </w:p>
        </w:tc>
        <w:tc>
          <w:tcPr>
            <w:tcW w:w="1036" w:type="pct"/>
            <w:vAlign w:val="center"/>
          </w:tcPr>
          <w:p w14:paraId="6E508D9F" w14:textId="5A218FAF" w:rsidR="00364040" w:rsidRPr="00BF2504" w:rsidRDefault="002D61AA" w:rsidP="00364040">
            <w:pPr>
              <w:pStyle w:val="TableBodyTextMIRB"/>
            </w:pPr>
            <w:r w:rsidRPr="00BF2504">
              <w:t>Sans objet</w:t>
            </w:r>
          </w:p>
        </w:tc>
        <w:tc>
          <w:tcPr>
            <w:tcW w:w="946" w:type="pct"/>
            <w:vAlign w:val="center"/>
          </w:tcPr>
          <w:p w14:paraId="2355F7D6" w14:textId="04235E9E" w:rsidR="00364040" w:rsidRPr="00BF2504" w:rsidRDefault="002D61AA" w:rsidP="00364040">
            <w:pPr>
              <w:pStyle w:val="TableBodyTextMIRB"/>
            </w:pPr>
            <w:r w:rsidRPr="00BF2504">
              <w:t>Sans objet</w:t>
            </w:r>
          </w:p>
        </w:tc>
        <w:tc>
          <w:tcPr>
            <w:tcW w:w="901" w:type="pct"/>
            <w:vAlign w:val="center"/>
          </w:tcPr>
          <w:p w14:paraId="341195F3" w14:textId="5E62536E" w:rsidR="00364040" w:rsidRPr="00BF2504" w:rsidRDefault="002D61AA" w:rsidP="00364040">
            <w:pPr>
              <w:pStyle w:val="TableBodyTextMIRB"/>
            </w:pPr>
            <w:r w:rsidRPr="00BF2504">
              <w:t>Sans objet</w:t>
            </w:r>
          </w:p>
        </w:tc>
      </w:tr>
      <w:tr w:rsidR="00364040" w:rsidRPr="00BF2504" w14:paraId="21B2DDB4" w14:textId="77777777" w:rsidTr="00364040">
        <w:trPr>
          <w:cantSplit/>
        </w:trPr>
        <w:tc>
          <w:tcPr>
            <w:tcW w:w="1126" w:type="pct"/>
            <w:vAlign w:val="center"/>
          </w:tcPr>
          <w:p w14:paraId="50C78522" w14:textId="77777777" w:rsidR="00364040" w:rsidRPr="00BF2504" w:rsidRDefault="00364040" w:rsidP="00364040">
            <w:pPr>
              <w:pStyle w:val="TableBodyTextMIRB"/>
            </w:pPr>
            <w:r w:rsidRPr="00BF2504">
              <w:t>Pathway</w:t>
            </w:r>
          </w:p>
        </w:tc>
        <w:tc>
          <w:tcPr>
            <w:tcW w:w="991" w:type="pct"/>
            <w:vAlign w:val="center"/>
          </w:tcPr>
          <w:p w14:paraId="114B5780" w14:textId="77777777" w:rsidR="00364040" w:rsidRPr="00BF2504" w:rsidRDefault="00364040" w:rsidP="00364040">
            <w:pPr>
              <w:pStyle w:val="TableBodyTextMIRB"/>
            </w:pPr>
            <w:r w:rsidRPr="00BF2504">
              <w:t>PTWAY</w:t>
            </w:r>
          </w:p>
        </w:tc>
        <w:tc>
          <w:tcPr>
            <w:tcW w:w="1036" w:type="pct"/>
            <w:vAlign w:val="center"/>
          </w:tcPr>
          <w:p w14:paraId="12687D6E" w14:textId="71279C68" w:rsidR="00364040" w:rsidRPr="00BF2504" w:rsidRDefault="002D61AA" w:rsidP="00364040">
            <w:pPr>
              <w:pStyle w:val="TableBodyTextMIRB"/>
            </w:pPr>
            <w:r w:rsidRPr="00BF2504">
              <w:t>Sans objet</w:t>
            </w:r>
          </w:p>
        </w:tc>
        <w:tc>
          <w:tcPr>
            <w:tcW w:w="946" w:type="pct"/>
            <w:vAlign w:val="center"/>
          </w:tcPr>
          <w:p w14:paraId="4DA093B7" w14:textId="2ABF0BE7" w:rsidR="00364040" w:rsidRPr="00BF2504" w:rsidRDefault="002D61AA" w:rsidP="00364040">
            <w:pPr>
              <w:pStyle w:val="TableBodyTextMIRB"/>
            </w:pPr>
            <w:r w:rsidRPr="00BF2504">
              <w:t>Sans objet</w:t>
            </w:r>
          </w:p>
        </w:tc>
        <w:tc>
          <w:tcPr>
            <w:tcW w:w="901" w:type="pct"/>
            <w:vAlign w:val="center"/>
          </w:tcPr>
          <w:p w14:paraId="244FBA82" w14:textId="53F7C744" w:rsidR="00364040" w:rsidRPr="00BF2504" w:rsidRDefault="002D61AA" w:rsidP="00364040">
            <w:pPr>
              <w:pStyle w:val="TableBodyTextMIRB"/>
            </w:pPr>
            <w:r w:rsidRPr="00BF2504">
              <w:t>Sans objet</w:t>
            </w:r>
          </w:p>
        </w:tc>
      </w:tr>
      <w:tr w:rsidR="00364040" w:rsidRPr="00BF2504" w14:paraId="50BC9599" w14:textId="77777777" w:rsidTr="00364040">
        <w:trPr>
          <w:cantSplit/>
        </w:trPr>
        <w:tc>
          <w:tcPr>
            <w:tcW w:w="1126" w:type="pct"/>
            <w:vAlign w:val="center"/>
          </w:tcPr>
          <w:p w14:paraId="65EFF903" w14:textId="77777777" w:rsidR="00364040" w:rsidRPr="00BF2504" w:rsidRDefault="00364040" w:rsidP="00364040">
            <w:pPr>
              <w:pStyle w:val="TableBodyTextMIRB"/>
            </w:pPr>
            <w:r w:rsidRPr="00BF2504">
              <w:t>Peak</w:t>
            </w:r>
          </w:p>
        </w:tc>
        <w:tc>
          <w:tcPr>
            <w:tcW w:w="991" w:type="pct"/>
            <w:vAlign w:val="center"/>
          </w:tcPr>
          <w:p w14:paraId="4230D1E4" w14:textId="77777777" w:rsidR="00364040" w:rsidRPr="00BF2504" w:rsidRDefault="00364040" w:rsidP="00364040">
            <w:pPr>
              <w:pStyle w:val="TableBodyTextMIRB"/>
            </w:pPr>
            <w:r w:rsidRPr="00BF2504">
              <w:t>PEAK</w:t>
            </w:r>
          </w:p>
        </w:tc>
        <w:tc>
          <w:tcPr>
            <w:tcW w:w="1036" w:type="pct"/>
            <w:vAlign w:val="center"/>
          </w:tcPr>
          <w:p w14:paraId="65F0DD96" w14:textId="316A1311" w:rsidR="00364040" w:rsidRPr="00BF2504" w:rsidRDefault="002D61AA" w:rsidP="00364040">
            <w:pPr>
              <w:pStyle w:val="TableBodyTextMIRB"/>
            </w:pPr>
            <w:r w:rsidRPr="00BF2504">
              <w:t>Sans objet</w:t>
            </w:r>
          </w:p>
        </w:tc>
        <w:tc>
          <w:tcPr>
            <w:tcW w:w="946" w:type="pct"/>
            <w:vAlign w:val="center"/>
          </w:tcPr>
          <w:p w14:paraId="6471A173" w14:textId="015BACAA" w:rsidR="00364040" w:rsidRPr="00BF2504" w:rsidRDefault="002D61AA" w:rsidP="00364040">
            <w:pPr>
              <w:pStyle w:val="TableBodyTextMIRB"/>
            </w:pPr>
            <w:r w:rsidRPr="00BF2504">
              <w:t>Sans objet</w:t>
            </w:r>
          </w:p>
        </w:tc>
        <w:tc>
          <w:tcPr>
            <w:tcW w:w="901" w:type="pct"/>
            <w:vAlign w:val="center"/>
          </w:tcPr>
          <w:p w14:paraId="764BB06F" w14:textId="360B2F4C" w:rsidR="00364040" w:rsidRPr="00BF2504" w:rsidRDefault="002D61AA" w:rsidP="00364040">
            <w:pPr>
              <w:pStyle w:val="TableBodyTextMIRB"/>
            </w:pPr>
            <w:r w:rsidRPr="00BF2504">
              <w:t>Sans objet</w:t>
            </w:r>
          </w:p>
        </w:tc>
      </w:tr>
      <w:tr w:rsidR="00364040" w:rsidRPr="00BF2504" w14:paraId="36596E2B" w14:textId="77777777" w:rsidTr="00364040">
        <w:trPr>
          <w:cantSplit/>
        </w:trPr>
        <w:tc>
          <w:tcPr>
            <w:tcW w:w="1126" w:type="pct"/>
            <w:vAlign w:val="center"/>
          </w:tcPr>
          <w:p w14:paraId="6DC3F169" w14:textId="77777777" w:rsidR="00364040" w:rsidRPr="00BF2504" w:rsidRDefault="00364040" w:rsidP="00364040">
            <w:pPr>
              <w:pStyle w:val="TableBodyTextMIRB"/>
            </w:pPr>
            <w:r w:rsidRPr="00BF2504">
              <w:t>Pier</w:t>
            </w:r>
          </w:p>
        </w:tc>
        <w:tc>
          <w:tcPr>
            <w:tcW w:w="991" w:type="pct"/>
            <w:vAlign w:val="center"/>
          </w:tcPr>
          <w:p w14:paraId="11113964" w14:textId="77777777" w:rsidR="00364040" w:rsidRPr="00BF2504" w:rsidRDefault="00364040" w:rsidP="00364040">
            <w:pPr>
              <w:pStyle w:val="TableBodyTextMIRB"/>
            </w:pPr>
            <w:r w:rsidRPr="00BF2504">
              <w:t>PIER</w:t>
            </w:r>
          </w:p>
        </w:tc>
        <w:tc>
          <w:tcPr>
            <w:tcW w:w="1036" w:type="pct"/>
            <w:vAlign w:val="center"/>
          </w:tcPr>
          <w:p w14:paraId="5CD368B3" w14:textId="4D682E11" w:rsidR="00364040" w:rsidRPr="00BF2504" w:rsidRDefault="002D61AA" w:rsidP="00364040">
            <w:pPr>
              <w:pStyle w:val="TableBodyTextMIRB"/>
            </w:pPr>
            <w:r w:rsidRPr="00BF2504">
              <w:t>Sans objet</w:t>
            </w:r>
          </w:p>
        </w:tc>
        <w:tc>
          <w:tcPr>
            <w:tcW w:w="946" w:type="pct"/>
            <w:vAlign w:val="center"/>
          </w:tcPr>
          <w:p w14:paraId="35647DC9" w14:textId="3EC771E1" w:rsidR="00364040" w:rsidRPr="00BF2504" w:rsidRDefault="002D61AA" w:rsidP="00364040">
            <w:pPr>
              <w:pStyle w:val="TableBodyTextMIRB"/>
            </w:pPr>
            <w:r w:rsidRPr="00BF2504">
              <w:t>Sans objet</w:t>
            </w:r>
          </w:p>
        </w:tc>
        <w:tc>
          <w:tcPr>
            <w:tcW w:w="901" w:type="pct"/>
            <w:vAlign w:val="center"/>
          </w:tcPr>
          <w:p w14:paraId="6B3A4AEE" w14:textId="3CE32213" w:rsidR="00364040" w:rsidRPr="00BF2504" w:rsidRDefault="002D61AA" w:rsidP="00364040">
            <w:pPr>
              <w:pStyle w:val="TableBodyTextMIRB"/>
            </w:pPr>
            <w:r w:rsidRPr="00BF2504">
              <w:t>Sans objet</w:t>
            </w:r>
          </w:p>
        </w:tc>
      </w:tr>
      <w:tr w:rsidR="00364040" w:rsidRPr="00BF2504" w14:paraId="1B3065FC" w14:textId="77777777" w:rsidTr="00364040">
        <w:trPr>
          <w:cantSplit/>
        </w:trPr>
        <w:tc>
          <w:tcPr>
            <w:tcW w:w="1126" w:type="pct"/>
            <w:vAlign w:val="center"/>
          </w:tcPr>
          <w:p w14:paraId="1FE43C11" w14:textId="77777777" w:rsidR="00364040" w:rsidRPr="00BF2504" w:rsidRDefault="00364040" w:rsidP="00364040">
            <w:pPr>
              <w:pStyle w:val="TableBodyTextMIRB"/>
            </w:pPr>
            <w:r w:rsidRPr="00BF2504">
              <w:t>Pike</w:t>
            </w:r>
          </w:p>
        </w:tc>
        <w:tc>
          <w:tcPr>
            <w:tcW w:w="991" w:type="pct"/>
            <w:vAlign w:val="center"/>
          </w:tcPr>
          <w:p w14:paraId="11E126DB" w14:textId="77777777" w:rsidR="00364040" w:rsidRPr="00BF2504" w:rsidRDefault="00364040" w:rsidP="00364040">
            <w:pPr>
              <w:pStyle w:val="TableBodyTextMIRB"/>
            </w:pPr>
            <w:r w:rsidRPr="00BF2504">
              <w:t>PIKE</w:t>
            </w:r>
          </w:p>
        </w:tc>
        <w:tc>
          <w:tcPr>
            <w:tcW w:w="1036" w:type="pct"/>
            <w:vAlign w:val="center"/>
          </w:tcPr>
          <w:p w14:paraId="059C4866" w14:textId="21D819C4" w:rsidR="00364040" w:rsidRPr="00BF2504" w:rsidRDefault="002D61AA" w:rsidP="00364040">
            <w:pPr>
              <w:pStyle w:val="TableBodyTextMIRB"/>
            </w:pPr>
            <w:r w:rsidRPr="00BF2504">
              <w:t>Sans objet</w:t>
            </w:r>
          </w:p>
        </w:tc>
        <w:tc>
          <w:tcPr>
            <w:tcW w:w="946" w:type="pct"/>
            <w:vAlign w:val="center"/>
          </w:tcPr>
          <w:p w14:paraId="5792244E" w14:textId="7DABFF53" w:rsidR="00364040" w:rsidRPr="00BF2504" w:rsidRDefault="002D61AA" w:rsidP="00364040">
            <w:pPr>
              <w:pStyle w:val="TableBodyTextMIRB"/>
            </w:pPr>
            <w:r w:rsidRPr="00BF2504">
              <w:t>Sans objet</w:t>
            </w:r>
          </w:p>
        </w:tc>
        <w:tc>
          <w:tcPr>
            <w:tcW w:w="901" w:type="pct"/>
            <w:vAlign w:val="center"/>
          </w:tcPr>
          <w:p w14:paraId="1C87A778" w14:textId="23AACBC5" w:rsidR="00364040" w:rsidRPr="00BF2504" w:rsidRDefault="002D61AA" w:rsidP="00364040">
            <w:pPr>
              <w:pStyle w:val="TableBodyTextMIRB"/>
            </w:pPr>
            <w:r w:rsidRPr="00BF2504">
              <w:t>Sans objet</w:t>
            </w:r>
          </w:p>
        </w:tc>
      </w:tr>
      <w:tr w:rsidR="00364040" w:rsidRPr="00BF2504" w14:paraId="203E3674" w14:textId="77777777" w:rsidTr="00364040">
        <w:trPr>
          <w:cantSplit/>
        </w:trPr>
        <w:tc>
          <w:tcPr>
            <w:tcW w:w="1126" w:type="pct"/>
            <w:vAlign w:val="center"/>
          </w:tcPr>
          <w:p w14:paraId="2AC541A6" w14:textId="77777777" w:rsidR="00364040" w:rsidRPr="00BF2504" w:rsidRDefault="00364040" w:rsidP="00364040">
            <w:pPr>
              <w:pStyle w:val="TableBodyTextMIRB"/>
            </w:pPr>
            <w:r w:rsidRPr="00BF2504">
              <w:t>Pines</w:t>
            </w:r>
          </w:p>
        </w:tc>
        <w:tc>
          <w:tcPr>
            <w:tcW w:w="991" w:type="pct"/>
            <w:vAlign w:val="center"/>
          </w:tcPr>
          <w:p w14:paraId="6C74539F" w14:textId="77777777" w:rsidR="00364040" w:rsidRPr="00BF2504" w:rsidRDefault="00364040" w:rsidP="00364040">
            <w:pPr>
              <w:pStyle w:val="TableBodyTextMIRB"/>
            </w:pPr>
            <w:r w:rsidRPr="00BF2504">
              <w:t>PINES</w:t>
            </w:r>
          </w:p>
        </w:tc>
        <w:tc>
          <w:tcPr>
            <w:tcW w:w="1036" w:type="pct"/>
            <w:vAlign w:val="center"/>
          </w:tcPr>
          <w:p w14:paraId="45B8DE31" w14:textId="50B5F769" w:rsidR="00364040" w:rsidRPr="00BF2504" w:rsidRDefault="002D61AA" w:rsidP="00364040">
            <w:pPr>
              <w:pStyle w:val="TableBodyTextMIRB"/>
            </w:pPr>
            <w:r w:rsidRPr="00BF2504">
              <w:t>Sans objet</w:t>
            </w:r>
          </w:p>
        </w:tc>
        <w:tc>
          <w:tcPr>
            <w:tcW w:w="946" w:type="pct"/>
            <w:vAlign w:val="center"/>
          </w:tcPr>
          <w:p w14:paraId="6030D923" w14:textId="336AF405" w:rsidR="00364040" w:rsidRPr="00BF2504" w:rsidRDefault="002D61AA" w:rsidP="00364040">
            <w:pPr>
              <w:pStyle w:val="TableBodyTextMIRB"/>
            </w:pPr>
            <w:r w:rsidRPr="00BF2504">
              <w:t>Sans objet</w:t>
            </w:r>
          </w:p>
        </w:tc>
        <w:tc>
          <w:tcPr>
            <w:tcW w:w="901" w:type="pct"/>
            <w:vAlign w:val="center"/>
          </w:tcPr>
          <w:p w14:paraId="4D06FDAA" w14:textId="53353B5C" w:rsidR="00364040" w:rsidRPr="00BF2504" w:rsidRDefault="002D61AA" w:rsidP="00364040">
            <w:pPr>
              <w:pStyle w:val="TableBodyTextMIRB"/>
            </w:pPr>
            <w:r w:rsidRPr="00BF2504">
              <w:t>Sans objet</w:t>
            </w:r>
          </w:p>
        </w:tc>
      </w:tr>
      <w:tr w:rsidR="00364040" w:rsidRPr="00BF2504" w14:paraId="3A878A4E" w14:textId="77777777" w:rsidTr="00364040">
        <w:trPr>
          <w:cantSplit/>
        </w:trPr>
        <w:tc>
          <w:tcPr>
            <w:tcW w:w="1126" w:type="pct"/>
            <w:vAlign w:val="center"/>
          </w:tcPr>
          <w:p w14:paraId="0DBBD5DD" w14:textId="77777777" w:rsidR="00364040" w:rsidRPr="00BF2504" w:rsidRDefault="00364040" w:rsidP="00364040">
            <w:pPr>
              <w:pStyle w:val="TableBodyTextMIRB"/>
            </w:pPr>
            <w:r w:rsidRPr="00BF2504">
              <w:t>Place</w:t>
            </w:r>
          </w:p>
        </w:tc>
        <w:tc>
          <w:tcPr>
            <w:tcW w:w="991" w:type="pct"/>
            <w:vAlign w:val="center"/>
          </w:tcPr>
          <w:p w14:paraId="7A082AF7" w14:textId="77777777" w:rsidR="00364040" w:rsidRPr="00BF2504" w:rsidRDefault="00364040" w:rsidP="00364040">
            <w:pPr>
              <w:pStyle w:val="TableBodyTextMIRB"/>
            </w:pPr>
            <w:r w:rsidRPr="00BF2504">
              <w:t>PL</w:t>
            </w:r>
          </w:p>
        </w:tc>
        <w:tc>
          <w:tcPr>
            <w:tcW w:w="1036" w:type="pct"/>
            <w:vAlign w:val="center"/>
          </w:tcPr>
          <w:p w14:paraId="266541F7" w14:textId="77777777" w:rsidR="00364040" w:rsidRPr="00BF2504" w:rsidRDefault="00364040" w:rsidP="00364040">
            <w:pPr>
              <w:pStyle w:val="TableBodyTextMIRB"/>
            </w:pPr>
            <w:r w:rsidRPr="00BF2504">
              <w:t>PLACE</w:t>
            </w:r>
          </w:p>
        </w:tc>
        <w:tc>
          <w:tcPr>
            <w:tcW w:w="946" w:type="pct"/>
            <w:vAlign w:val="center"/>
          </w:tcPr>
          <w:p w14:paraId="15A05A81" w14:textId="10221110" w:rsidR="00364040" w:rsidRPr="00BF2504" w:rsidRDefault="002D61AA" w:rsidP="00364040">
            <w:pPr>
              <w:pStyle w:val="TableBodyTextMIRB"/>
            </w:pPr>
            <w:r w:rsidRPr="00BF2504">
              <w:t>Sans objet</w:t>
            </w:r>
          </w:p>
        </w:tc>
        <w:tc>
          <w:tcPr>
            <w:tcW w:w="901" w:type="pct"/>
            <w:vAlign w:val="center"/>
          </w:tcPr>
          <w:p w14:paraId="43BCBC10" w14:textId="30F4AFC2" w:rsidR="00364040" w:rsidRPr="00BF2504" w:rsidRDefault="002D61AA" w:rsidP="00364040">
            <w:pPr>
              <w:pStyle w:val="TableBodyTextMIRB"/>
            </w:pPr>
            <w:r w:rsidRPr="00BF2504">
              <w:t>Sans objet</w:t>
            </w:r>
          </w:p>
        </w:tc>
      </w:tr>
      <w:tr w:rsidR="00364040" w:rsidRPr="00BF2504" w14:paraId="0221290E" w14:textId="77777777" w:rsidTr="00364040">
        <w:trPr>
          <w:cantSplit/>
        </w:trPr>
        <w:tc>
          <w:tcPr>
            <w:tcW w:w="1126" w:type="pct"/>
            <w:vAlign w:val="center"/>
          </w:tcPr>
          <w:p w14:paraId="7CD199AA" w14:textId="77777777" w:rsidR="00364040" w:rsidRPr="00BF2504" w:rsidRDefault="00364040" w:rsidP="00364040">
            <w:pPr>
              <w:pStyle w:val="TableBodyTextMIRB"/>
            </w:pPr>
            <w:r w:rsidRPr="00BF2504">
              <w:t>Plateau</w:t>
            </w:r>
          </w:p>
        </w:tc>
        <w:tc>
          <w:tcPr>
            <w:tcW w:w="991" w:type="pct"/>
            <w:vAlign w:val="center"/>
          </w:tcPr>
          <w:p w14:paraId="10010BF7" w14:textId="77777777" w:rsidR="00364040" w:rsidRPr="00BF2504" w:rsidRDefault="00364040" w:rsidP="00364040">
            <w:pPr>
              <w:pStyle w:val="TableBodyTextMIRB"/>
            </w:pPr>
            <w:r w:rsidRPr="00BF2504">
              <w:t>PLAT</w:t>
            </w:r>
          </w:p>
        </w:tc>
        <w:tc>
          <w:tcPr>
            <w:tcW w:w="1036" w:type="pct"/>
            <w:vAlign w:val="center"/>
          </w:tcPr>
          <w:p w14:paraId="1334CA4A" w14:textId="574D67E0" w:rsidR="00364040" w:rsidRPr="00BF2504" w:rsidRDefault="002D61AA" w:rsidP="00364040">
            <w:pPr>
              <w:pStyle w:val="TableBodyTextMIRB"/>
            </w:pPr>
            <w:r w:rsidRPr="00BF2504">
              <w:t>Sans objet</w:t>
            </w:r>
          </w:p>
        </w:tc>
        <w:tc>
          <w:tcPr>
            <w:tcW w:w="946" w:type="pct"/>
            <w:vAlign w:val="center"/>
          </w:tcPr>
          <w:p w14:paraId="6B413E44" w14:textId="692EC771" w:rsidR="00364040" w:rsidRPr="00BF2504" w:rsidRDefault="002D61AA" w:rsidP="00364040">
            <w:pPr>
              <w:pStyle w:val="TableBodyTextMIRB"/>
            </w:pPr>
            <w:r w:rsidRPr="00BF2504">
              <w:t>Sans objet</w:t>
            </w:r>
          </w:p>
        </w:tc>
        <w:tc>
          <w:tcPr>
            <w:tcW w:w="901" w:type="pct"/>
            <w:vAlign w:val="center"/>
          </w:tcPr>
          <w:p w14:paraId="40FE982F" w14:textId="7D1E6C67" w:rsidR="00364040" w:rsidRPr="00BF2504" w:rsidRDefault="002D61AA" w:rsidP="00364040">
            <w:pPr>
              <w:pStyle w:val="TableBodyTextMIRB"/>
            </w:pPr>
            <w:r w:rsidRPr="00BF2504">
              <w:t>Sans objet</w:t>
            </w:r>
          </w:p>
        </w:tc>
      </w:tr>
      <w:tr w:rsidR="00364040" w:rsidRPr="00BF2504" w14:paraId="1DC4C25F" w14:textId="77777777" w:rsidTr="00364040">
        <w:trPr>
          <w:cantSplit/>
        </w:trPr>
        <w:tc>
          <w:tcPr>
            <w:tcW w:w="1126" w:type="pct"/>
            <w:vAlign w:val="center"/>
          </w:tcPr>
          <w:p w14:paraId="4D30B9BA" w14:textId="77777777" w:rsidR="00364040" w:rsidRPr="00BF2504" w:rsidRDefault="00364040" w:rsidP="00364040">
            <w:pPr>
              <w:pStyle w:val="TableBodyTextMIRB"/>
            </w:pPr>
            <w:r w:rsidRPr="00BF2504">
              <w:t>Plaza</w:t>
            </w:r>
          </w:p>
        </w:tc>
        <w:tc>
          <w:tcPr>
            <w:tcW w:w="991" w:type="pct"/>
            <w:vAlign w:val="center"/>
          </w:tcPr>
          <w:p w14:paraId="615204E3" w14:textId="77777777" w:rsidR="00364040" w:rsidRPr="00BF2504" w:rsidRDefault="00364040" w:rsidP="00364040">
            <w:pPr>
              <w:pStyle w:val="TableBodyTextMIRB"/>
            </w:pPr>
            <w:r w:rsidRPr="00BF2504">
              <w:t>PLAZA</w:t>
            </w:r>
          </w:p>
        </w:tc>
        <w:tc>
          <w:tcPr>
            <w:tcW w:w="1036" w:type="pct"/>
            <w:vAlign w:val="center"/>
          </w:tcPr>
          <w:p w14:paraId="22927406" w14:textId="74DF3581" w:rsidR="00364040" w:rsidRPr="00BF2504" w:rsidRDefault="002D61AA" w:rsidP="00364040">
            <w:pPr>
              <w:pStyle w:val="TableBodyTextMIRB"/>
            </w:pPr>
            <w:r w:rsidRPr="00BF2504">
              <w:t>Sans objet</w:t>
            </w:r>
          </w:p>
        </w:tc>
        <w:tc>
          <w:tcPr>
            <w:tcW w:w="946" w:type="pct"/>
            <w:vAlign w:val="center"/>
          </w:tcPr>
          <w:p w14:paraId="6779D1CF" w14:textId="59218F44" w:rsidR="00364040" w:rsidRPr="00BF2504" w:rsidRDefault="002D61AA" w:rsidP="00364040">
            <w:pPr>
              <w:pStyle w:val="TableBodyTextMIRB"/>
            </w:pPr>
            <w:r w:rsidRPr="00BF2504">
              <w:t>Sans objet</w:t>
            </w:r>
          </w:p>
        </w:tc>
        <w:tc>
          <w:tcPr>
            <w:tcW w:w="901" w:type="pct"/>
            <w:vAlign w:val="center"/>
          </w:tcPr>
          <w:p w14:paraId="4772E4EA" w14:textId="52F69780" w:rsidR="00364040" w:rsidRPr="00BF2504" w:rsidRDefault="002D61AA" w:rsidP="00364040">
            <w:pPr>
              <w:pStyle w:val="TableBodyTextMIRB"/>
            </w:pPr>
            <w:r w:rsidRPr="00BF2504">
              <w:t>Sans objet</w:t>
            </w:r>
          </w:p>
        </w:tc>
      </w:tr>
      <w:tr w:rsidR="00364040" w:rsidRPr="00BF2504" w14:paraId="1AA642C6" w14:textId="77777777" w:rsidTr="00364040">
        <w:trPr>
          <w:cantSplit/>
        </w:trPr>
        <w:tc>
          <w:tcPr>
            <w:tcW w:w="1126" w:type="pct"/>
            <w:vAlign w:val="center"/>
          </w:tcPr>
          <w:p w14:paraId="2061766E" w14:textId="77777777" w:rsidR="00364040" w:rsidRPr="00BF2504" w:rsidRDefault="00364040" w:rsidP="00364040">
            <w:pPr>
              <w:pStyle w:val="TableBodyTextMIRB"/>
            </w:pPr>
            <w:r w:rsidRPr="00BF2504">
              <w:t>Point</w:t>
            </w:r>
          </w:p>
        </w:tc>
        <w:tc>
          <w:tcPr>
            <w:tcW w:w="991" w:type="pct"/>
            <w:vAlign w:val="center"/>
          </w:tcPr>
          <w:p w14:paraId="56090B1D" w14:textId="77777777" w:rsidR="00364040" w:rsidRPr="00BF2504" w:rsidRDefault="00364040" w:rsidP="00364040">
            <w:pPr>
              <w:pStyle w:val="TableBodyTextMIRB"/>
            </w:pPr>
            <w:r w:rsidRPr="00BF2504">
              <w:t>PT</w:t>
            </w:r>
          </w:p>
        </w:tc>
        <w:tc>
          <w:tcPr>
            <w:tcW w:w="1036" w:type="pct"/>
            <w:vAlign w:val="center"/>
          </w:tcPr>
          <w:p w14:paraId="33FC375F" w14:textId="12ECFC4C" w:rsidR="00364040" w:rsidRPr="00BF2504" w:rsidRDefault="002D61AA" w:rsidP="00364040">
            <w:pPr>
              <w:pStyle w:val="TableBodyTextMIRB"/>
            </w:pPr>
            <w:r w:rsidRPr="00BF2504">
              <w:t>Sans objet</w:t>
            </w:r>
          </w:p>
        </w:tc>
        <w:tc>
          <w:tcPr>
            <w:tcW w:w="946" w:type="pct"/>
            <w:vAlign w:val="center"/>
          </w:tcPr>
          <w:p w14:paraId="6DE4F733" w14:textId="5AC5E6C5" w:rsidR="00364040" w:rsidRPr="00BF2504" w:rsidRDefault="002D61AA" w:rsidP="00364040">
            <w:pPr>
              <w:pStyle w:val="TableBodyTextMIRB"/>
            </w:pPr>
            <w:r w:rsidRPr="00BF2504">
              <w:t>Sans objet</w:t>
            </w:r>
          </w:p>
        </w:tc>
        <w:tc>
          <w:tcPr>
            <w:tcW w:w="901" w:type="pct"/>
            <w:vAlign w:val="center"/>
          </w:tcPr>
          <w:p w14:paraId="03EC4882" w14:textId="3DF2BEA5" w:rsidR="00364040" w:rsidRPr="00BF2504" w:rsidRDefault="002D61AA" w:rsidP="00364040">
            <w:pPr>
              <w:pStyle w:val="TableBodyTextMIRB"/>
            </w:pPr>
            <w:r w:rsidRPr="00BF2504">
              <w:t>Sans objet</w:t>
            </w:r>
          </w:p>
        </w:tc>
      </w:tr>
      <w:tr w:rsidR="00364040" w:rsidRPr="00BF2504" w14:paraId="07C46705" w14:textId="77777777" w:rsidTr="00364040">
        <w:trPr>
          <w:cantSplit/>
        </w:trPr>
        <w:tc>
          <w:tcPr>
            <w:tcW w:w="1126" w:type="pct"/>
            <w:vAlign w:val="center"/>
          </w:tcPr>
          <w:p w14:paraId="775C6B76" w14:textId="77777777" w:rsidR="00364040" w:rsidRPr="00BF2504" w:rsidRDefault="00364040" w:rsidP="00364040">
            <w:pPr>
              <w:pStyle w:val="TableBodyTextMIRB"/>
            </w:pPr>
            <w:r w:rsidRPr="00BF2504">
              <w:t>Pointe</w:t>
            </w:r>
          </w:p>
        </w:tc>
        <w:tc>
          <w:tcPr>
            <w:tcW w:w="991" w:type="pct"/>
            <w:vAlign w:val="center"/>
          </w:tcPr>
          <w:p w14:paraId="2F937D49" w14:textId="24898179" w:rsidR="00364040" w:rsidRPr="00BF2504" w:rsidRDefault="002D61AA" w:rsidP="00364040">
            <w:pPr>
              <w:pStyle w:val="TableBodyTextMIRB"/>
            </w:pPr>
            <w:r w:rsidRPr="00BF2504">
              <w:t>Sans objet</w:t>
            </w:r>
          </w:p>
        </w:tc>
        <w:tc>
          <w:tcPr>
            <w:tcW w:w="1036" w:type="pct"/>
            <w:vAlign w:val="center"/>
          </w:tcPr>
          <w:p w14:paraId="483A3741" w14:textId="77777777" w:rsidR="00364040" w:rsidRPr="00BF2504" w:rsidRDefault="00364040" w:rsidP="00364040">
            <w:pPr>
              <w:pStyle w:val="TableBodyTextMIRB"/>
            </w:pPr>
            <w:r w:rsidRPr="00BF2504">
              <w:t>POINTE</w:t>
            </w:r>
          </w:p>
        </w:tc>
        <w:tc>
          <w:tcPr>
            <w:tcW w:w="946" w:type="pct"/>
            <w:vAlign w:val="center"/>
          </w:tcPr>
          <w:p w14:paraId="7C669B5E" w14:textId="7E21C6F9" w:rsidR="00364040" w:rsidRPr="00BF2504" w:rsidRDefault="002D61AA" w:rsidP="00364040">
            <w:pPr>
              <w:pStyle w:val="TableBodyTextMIRB"/>
            </w:pPr>
            <w:r w:rsidRPr="00BF2504">
              <w:t>Sans objet</w:t>
            </w:r>
          </w:p>
        </w:tc>
        <w:tc>
          <w:tcPr>
            <w:tcW w:w="901" w:type="pct"/>
            <w:vAlign w:val="center"/>
          </w:tcPr>
          <w:p w14:paraId="07634E6D" w14:textId="253C33F0" w:rsidR="00364040" w:rsidRPr="00BF2504" w:rsidRDefault="002D61AA" w:rsidP="00364040">
            <w:pPr>
              <w:pStyle w:val="TableBodyTextMIRB"/>
            </w:pPr>
            <w:r w:rsidRPr="00BF2504">
              <w:t>Sans objet</w:t>
            </w:r>
          </w:p>
        </w:tc>
      </w:tr>
      <w:tr w:rsidR="00364040" w:rsidRPr="00BF2504" w14:paraId="7AB65178" w14:textId="77777777" w:rsidTr="00364040">
        <w:trPr>
          <w:cantSplit/>
        </w:trPr>
        <w:tc>
          <w:tcPr>
            <w:tcW w:w="1126" w:type="pct"/>
            <w:vAlign w:val="center"/>
          </w:tcPr>
          <w:p w14:paraId="14B0DFDE" w14:textId="77777777" w:rsidR="00364040" w:rsidRPr="00BF2504" w:rsidRDefault="00364040" w:rsidP="00364040">
            <w:pPr>
              <w:pStyle w:val="TableBodyTextMIRB"/>
            </w:pPr>
            <w:r w:rsidRPr="00BF2504">
              <w:t>Pool</w:t>
            </w:r>
          </w:p>
        </w:tc>
        <w:tc>
          <w:tcPr>
            <w:tcW w:w="991" w:type="pct"/>
            <w:vAlign w:val="center"/>
          </w:tcPr>
          <w:p w14:paraId="60891233" w14:textId="77777777" w:rsidR="00364040" w:rsidRPr="00BF2504" w:rsidRDefault="00364040" w:rsidP="00364040">
            <w:pPr>
              <w:pStyle w:val="TableBodyTextMIRB"/>
            </w:pPr>
            <w:r w:rsidRPr="00BF2504">
              <w:t>POOL</w:t>
            </w:r>
          </w:p>
        </w:tc>
        <w:tc>
          <w:tcPr>
            <w:tcW w:w="1036" w:type="pct"/>
            <w:vAlign w:val="center"/>
          </w:tcPr>
          <w:p w14:paraId="058C2478" w14:textId="72B878DF" w:rsidR="00364040" w:rsidRPr="00BF2504" w:rsidRDefault="002D61AA" w:rsidP="00364040">
            <w:pPr>
              <w:pStyle w:val="TableBodyTextMIRB"/>
            </w:pPr>
            <w:r w:rsidRPr="00BF2504">
              <w:t>Sans objet</w:t>
            </w:r>
          </w:p>
        </w:tc>
        <w:tc>
          <w:tcPr>
            <w:tcW w:w="946" w:type="pct"/>
            <w:vAlign w:val="center"/>
          </w:tcPr>
          <w:p w14:paraId="6C5FBF52" w14:textId="28FA7579" w:rsidR="00364040" w:rsidRPr="00BF2504" w:rsidRDefault="002D61AA" w:rsidP="00364040">
            <w:pPr>
              <w:pStyle w:val="TableBodyTextMIRB"/>
            </w:pPr>
            <w:r w:rsidRPr="00BF2504">
              <w:t>Sans objet</w:t>
            </w:r>
          </w:p>
        </w:tc>
        <w:tc>
          <w:tcPr>
            <w:tcW w:w="901" w:type="pct"/>
            <w:vAlign w:val="center"/>
          </w:tcPr>
          <w:p w14:paraId="303BA1AE" w14:textId="6B59F673" w:rsidR="00364040" w:rsidRPr="00BF2504" w:rsidRDefault="002D61AA" w:rsidP="00364040">
            <w:pPr>
              <w:pStyle w:val="TableBodyTextMIRB"/>
            </w:pPr>
            <w:r w:rsidRPr="00BF2504">
              <w:t>Sans objet</w:t>
            </w:r>
          </w:p>
        </w:tc>
      </w:tr>
      <w:tr w:rsidR="00364040" w:rsidRPr="00BF2504" w14:paraId="09C74360" w14:textId="77777777" w:rsidTr="00364040">
        <w:trPr>
          <w:cantSplit/>
        </w:trPr>
        <w:tc>
          <w:tcPr>
            <w:tcW w:w="1126" w:type="pct"/>
            <w:vAlign w:val="center"/>
          </w:tcPr>
          <w:p w14:paraId="3F6070D0" w14:textId="77777777" w:rsidR="00364040" w:rsidRPr="00BF2504" w:rsidRDefault="00364040" w:rsidP="00364040">
            <w:pPr>
              <w:pStyle w:val="TableBodyTextMIRB"/>
            </w:pPr>
            <w:r w:rsidRPr="00BF2504">
              <w:t>Port</w:t>
            </w:r>
          </w:p>
        </w:tc>
        <w:tc>
          <w:tcPr>
            <w:tcW w:w="991" w:type="pct"/>
            <w:vAlign w:val="center"/>
          </w:tcPr>
          <w:p w14:paraId="71D4BE17" w14:textId="77777777" w:rsidR="00364040" w:rsidRPr="00BF2504" w:rsidRDefault="00364040" w:rsidP="00364040">
            <w:pPr>
              <w:pStyle w:val="TableBodyTextMIRB"/>
            </w:pPr>
            <w:r w:rsidRPr="00BF2504">
              <w:t>PORT</w:t>
            </w:r>
          </w:p>
        </w:tc>
        <w:tc>
          <w:tcPr>
            <w:tcW w:w="1036" w:type="pct"/>
            <w:vAlign w:val="center"/>
          </w:tcPr>
          <w:p w14:paraId="098D7317" w14:textId="2B0E5F1C" w:rsidR="00364040" w:rsidRPr="00BF2504" w:rsidRDefault="002D61AA" w:rsidP="00364040">
            <w:pPr>
              <w:pStyle w:val="TableBodyTextMIRB"/>
            </w:pPr>
            <w:r w:rsidRPr="00BF2504">
              <w:t>Sans objet</w:t>
            </w:r>
          </w:p>
        </w:tc>
        <w:tc>
          <w:tcPr>
            <w:tcW w:w="946" w:type="pct"/>
            <w:vAlign w:val="center"/>
          </w:tcPr>
          <w:p w14:paraId="12850137" w14:textId="4041DC7E" w:rsidR="00364040" w:rsidRPr="00BF2504" w:rsidRDefault="002D61AA" w:rsidP="00364040">
            <w:pPr>
              <w:pStyle w:val="TableBodyTextMIRB"/>
            </w:pPr>
            <w:r w:rsidRPr="00BF2504">
              <w:t>Sans objet</w:t>
            </w:r>
          </w:p>
        </w:tc>
        <w:tc>
          <w:tcPr>
            <w:tcW w:w="901" w:type="pct"/>
            <w:vAlign w:val="center"/>
          </w:tcPr>
          <w:p w14:paraId="138C55E1" w14:textId="5FA96512" w:rsidR="00364040" w:rsidRPr="00BF2504" w:rsidRDefault="002D61AA" w:rsidP="00364040">
            <w:pPr>
              <w:pStyle w:val="TableBodyTextMIRB"/>
            </w:pPr>
            <w:r w:rsidRPr="00BF2504">
              <w:t>Sans objet</w:t>
            </w:r>
          </w:p>
        </w:tc>
      </w:tr>
      <w:tr w:rsidR="00364040" w:rsidRPr="00BF2504" w14:paraId="3F389764" w14:textId="77777777" w:rsidTr="00364040">
        <w:trPr>
          <w:cantSplit/>
        </w:trPr>
        <w:tc>
          <w:tcPr>
            <w:tcW w:w="1126" w:type="pct"/>
            <w:vAlign w:val="center"/>
          </w:tcPr>
          <w:p w14:paraId="3C707AEA" w14:textId="77777777" w:rsidR="00364040" w:rsidRPr="00BF2504" w:rsidRDefault="00364040" w:rsidP="00364040">
            <w:pPr>
              <w:pStyle w:val="TableBodyTextMIRB"/>
            </w:pPr>
            <w:r w:rsidRPr="00BF2504">
              <w:t>Private</w:t>
            </w:r>
          </w:p>
        </w:tc>
        <w:tc>
          <w:tcPr>
            <w:tcW w:w="991" w:type="pct"/>
            <w:vAlign w:val="center"/>
          </w:tcPr>
          <w:p w14:paraId="42282FF6" w14:textId="77777777" w:rsidR="00364040" w:rsidRPr="00BF2504" w:rsidRDefault="00364040" w:rsidP="00364040">
            <w:pPr>
              <w:pStyle w:val="TableBodyTextMIRB"/>
            </w:pPr>
            <w:r w:rsidRPr="00BF2504">
              <w:t>PVT</w:t>
            </w:r>
          </w:p>
        </w:tc>
        <w:tc>
          <w:tcPr>
            <w:tcW w:w="1036" w:type="pct"/>
            <w:vAlign w:val="center"/>
          </w:tcPr>
          <w:p w14:paraId="1AC4B8C0" w14:textId="4925555A" w:rsidR="00364040" w:rsidRPr="00BF2504" w:rsidRDefault="002D61AA" w:rsidP="00364040">
            <w:pPr>
              <w:pStyle w:val="TableBodyTextMIRB"/>
            </w:pPr>
            <w:r w:rsidRPr="00BF2504">
              <w:t>Sans objet</w:t>
            </w:r>
          </w:p>
        </w:tc>
        <w:tc>
          <w:tcPr>
            <w:tcW w:w="946" w:type="pct"/>
            <w:vAlign w:val="center"/>
          </w:tcPr>
          <w:p w14:paraId="07F06310" w14:textId="47590AF4" w:rsidR="00364040" w:rsidRPr="00BF2504" w:rsidRDefault="002D61AA" w:rsidP="00364040">
            <w:pPr>
              <w:pStyle w:val="TableBodyTextMIRB"/>
            </w:pPr>
            <w:r w:rsidRPr="00BF2504">
              <w:t>Sans objet</w:t>
            </w:r>
          </w:p>
        </w:tc>
        <w:tc>
          <w:tcPr>
            <w:tcW w:w="901" w:type="pct"/>
            <w:vAlign w:val="center"/>
          </w:tcPr>
          <w:p w14:paraId="2C1510F7" w14:textId="0B446366" w:rsidR="00364040" w:rsidRPr="00BF2504" w:rsidRDefault="002D61AA" w:rsidP="00364040">
            <w:pPr>
              <w:pStyle w:val="TableBodyTextMIRB"/>
            </w:pPr>
            <w:r w:rsidRPr="00BF2504">
              <w:t>Sans objet</w:t>
            </w:r>
          </w:p>
        </w:tc>
      </w:tr>
      <w:tr w:rsidR="00364040" w:rsidRPr="00BF2504" w14:paraId="1D8ABDFD" w14:textId="77777777" w:rsidTr="00364040">
        <w:trPr>
          <w:cantSplit/>
        </w:trPr>
        <w:tc>
          <w:tcPr>
            <w:tcW w:w="1126" w:type="pct"/>
            <w:vAlign w:val="center"/>
          </w:tcPr>
          <w:p w14:paraId="7914B1FD" w14:textId="77777777" w:rsidR="00364040" w:rsidRPr="00BF2504" w:rsidRDefault="00364040" w:rsidP="00364040">
            <w:pPr>
              <w:pStyle w:val="TableBodyTextMIRB"/>
            </w:pPr>
            <w:r w:rsidRPr="00BF2504">
              <w:t>Promenade</w:t>
            </w:r>
          </w:p>
        </w:tc>
        <w:tc>
          <w:tcPr>
            <w:tcW w:w="991" w:type="pct"/>
            <w:vAlign w:val="center"/>
          </w:tcPr>
          <w:p w14:paraId="29FD2EDF" w14:textId="77777777" w:rsidR="00364040" w:rsidRPr="00BF2504" w:rsidRDefault="00364040" w:rsidP="00364040">
            <w:pPr>
              <w:pStyle w:val="TableBodyTextMIRB"/>
            </w:pPr>
            <w:r w:rsidRPr="00BF2504">
              <w:t>PROM</w:t>
            </w:r>
          </w:p>
        </w:tc>
        <w:tc>
          <w:tcPr>
            <w:tcW w:w="1036" w:type="pct"/>
            <w:vAlign w:val="center"/>
          </w:tcPr>
          <w:p w14:paraId="70FBF381" w14:textId="4FF50923" w:rsidR="00364040" w:rsidRPr="00BF2504" w:rsidRDefault="002D61AA" w:rsidP="00364040">
            <w:pPr>
              <w:pStyle w:val="TableBodyTextMIRB"/>
            </w:pPr>
            <w:r w:rsidRPr="00BF2504">
              <w:t>Sans objet</w:t>
            </w:r>
          </w:p>
        </w:tc>
        <w:tc>
          <w:tcPr>
            <w:tcW w:w="946" w:type="pct"/>
            <w:vAlign w:val="center"/>
          </w:tcPr>
          <w:p w14:paraId="0CB99B8B" w14:textId="05D247D3" w:rsidR="00364040" w:rsidRPr="00BF2504" w:rsidRDefault="002D61AA" w:rsidP="00364040">
            <w:pPr>
              <w:pStyle w:val="TableBodyTextMIRB"/>
            </w:pPr>
            <w:r w:rsidRPr="00BF2504">
              <w:t>Sans objet</w:t>
            </w:r>
          </w:p>
        </w:tc>
        <w:tc>
          <w:tcPr>
            <w:tcW w:w="901" w:type="pct"/>
            <w:vAlign w:val="center"/>
          </w:tcPr>
          <w:p w14:paraId="4790EAC1" w14:textId="559A86A7" w:rsidR="00364040" w:rsidRPr="00BF2504" w:rsidRDefault="002D61AA" w:rsidP="00364040">
            <w:pPr>
              <w:pStyle w:val="TableBodyTextMIRB"/>
            </w:pPr>
            <w:r w:rsidRPr="00BF2504">
              <w:t>Sans objet</w:t>
            </w:r>
          </w:p>
        </w:tc>
      </w:tr>
      <w:tr w:rsidR="00364040" w:rsidRPr="00BF2504" w14:paraId="30D2FA9B" w14:textId="77777777" w:rsidTr="00364040">
        <w:trPr>
          <w:cantSplit/>
        </w:trPr>
        <w:tc>
          <w:tcPr>
            <w:tcW w:w="1126" w:type="pct"/>
            <w:vAlign w:val="center"/>
          </w:tcPr>
          <w:p w14:paraId="6EA75E83" w14:textId="77777777" w:rsidR="00364040" w:rsidRPr="00BF2504" w:rsidRDefault="00364040" w:rsidP="00364040">
            <w:pPr>
              <w:pStyle w:val="TableBodyTextMIRB"/>
            </w:pPr>
            <w:r w:rsidRPr="00BF2504">
              <w:t>Quai</w:t>
            </w:r>
          </w:p>
        </w:tc>
        <w:tc>
          <w:tcPr>
            <w:tcW w:w="991" w:type="pct"/>
            <w:vAlign w:val="center"/>
          </w:tcPr>
          <w:p w14:paraId="25E1ABFF" w14:textId="5FBC7C5C" w:rsidR="00364040" w:rsidRPr="00BF2504" w:rsidRDefault="002D61AA" w:rsidP="00364040">
            <w:pPr>
              <w:pStyle w:val="TableBodyTextMIRB"/>
            </w:pPr>
            <w:r w:rsidRPr="00BF2504">
              <w:t>Sans objet</w:t>
            </w:r>
          </w:p>
        </w:tc>
        <w:tc>
          <w:tcPr>
            <w:tcW w:w="1036" w:type="pct"/>
            <w:vAlign w:val="center"/>
          </w:tcPr>
          <w:p w14:paraId="5D901865" w14:textId="77777777" w:rsidR="00364040" w:rsidRPr="00BF2504" w:rsidRDefault="00364040" w:rsidP="00364040">
            <w:pPr>
              <w:pStyle w:val="TableBodyTextMIRB"/>
            </w:pPr>
            <w:r w:rsidRPr="00BF2504">
              <w:t>QUAI</w:t>
            </w:r>
          </w:p>
        </w:tc>
        <w:tc>
          <w:tcPr>
            <w:tcW w:w="946" w:type="pct"/>
            <w:vAlign w:val="center"/>
          </w:tcPr>
          <w:p w14:paraId="7C04D4D2" w14:textId="3E5CF090" w:rsidR="00364040" w:rsidRPr="00BF2504" w:rsidRDefault="002D61AA" w:rsidP="00364040">
            <w:pPr>
              <w:pStyle w:val="TableBodyTextMIRB"/>
            </w:pPr>
            <w:r w:rsidRPr="00BF2504">
              <w:t>Sans objet</w:t>
            </w:r>
          </w:p>
        </w:tc>
        <w:tc>
          <w:tcPr>
            <w:tcW w:w="901" w:type="pct"/>
            <w:vAlign w:val="center"/>
          </w:tcPr>
          <w:p w14:paraId="60657F56" w14:textId="38A93D7A" w:rsidR="00364040" w:rsidRPr="00BF2504" w:rsidRDefault="002D61AA" w:rsidP="00364040">
            <w:pPr>
              <w:pStyle w:val="TableBodyTextMIRB"/>
            </w:pPr>
            <w:r w:rsidRPr="00BF2504">
              <w:t>Sans objet</w:t>
            </w:r>
          </w:p>
        </w:tc>
      </w:tr>
      <w:tr w:rsidR="00364040" w:rsidRPr="00BF2504" w14:paraId="7CA384C1" w14:textId="77777777" w:rsidTr="00364040">
        <w:trPr>
          <w:cantSplit/>
        </w:trPr>
        <w:tc>
          <w:tcPr>
            <w:tcW w:w="1126" w:type="pct"/>
            <w:vAlign w:val="center"/>
          </w:tcPr>
          <w:p w14:paraId="28E4E985" w14:textId="77777777" w:rsidR="00364040" w:rsidRPr="00BF2504" w:rsidRDefault="00364040" w:rsidP="00364040">
            <w:pPr>
              <w:pStyle w:val="TableBodyTextMIRB"/>
            </w:pPr>
            <w:r w:rsidRPr="00BF2504">
              <w:t>Quay</w:t>
            </w:r>
          </w:p>
        </w:tc>
        <w:tc>
          <w:tcPr>
            <w:tcW w:w="991" w:type="pct"/>
            <w:vAlign w:val="center"/>
          </w:tcPr>
          <w:p w14:paraId="70DF6BA7" w14:textId="77777777" w:rsidR="00364040" w:rsidRPr="00BF2504" w:rsidRDefault="00364040" w:rsidP="00364040">
            <w:pPr>
              <w:pStyle w:val="TableBodyTextMIRB"/>
            </w:pPr>
            <w:r w:rsidRPr="00BF2504">
              <w:t>QUAY</w:t>
            </w:r>
          </w:p>
        </w:tc>
        <w:tc>
          <w:tcPr>
            <w:tcW w:w="1036" w:type="pct"/>
            <w:vAlign w:val="center"/>
          </w:tcPr>
          <w:p w14:paraId="4631EBCA" w14:textId="04D14729" w:rsidR="00364040" w:rsidRPr="00BF2504" w:rsidRDefault="002D61AA" w:rsidP="00364040">
            <w:pPr>
              <w:pStyle w:val="TableBodyTextMIRB"/>
            </w:pPr>
            <w:r w:rsidRPr="00BF2504">
              <w:t>Sans objet</w:t>
            </w:r>
          </w:p>
        </w:tc>
        <w:tc>
          <w:tcPr>
            <w:tcW w:w="946" w:type="pct"/>
            <w:vAlign w:val="center"/>
          </w:tcPr>
          <w:p w14:paraId="042F839F" w14:textId="7D6F1FD2" w:rsidR="00364040" w:rsidRPr="00BF2504" w:rsidRDefault="002D61AA" w:rsidP="00364040">
            <w:pPr>
              <w:pStyle w:val="TableBodyTextMIRB"/>
            </w:pPr>
            <w:r w:rsidRPr="00BF2504">
              <w:t>Sans objet</w:t>
            </w:r>
          </w:p>
        </w:tc>
        <w:tc>
          <w:tcPr>
            <w:tcW w:w="901" w:type="pct"/>
            <w:vAlign w:val="center"/>
          </w:tcPr>
          <w:p w14:paraId="2DD91912" w14:textId="3BE61AC3" w:rsidR="00364040" w:rsidRPr="00BF2504" w:rsidRDefault="002D61AA" w:rsidP="00364040">
            <w:pPr>
              <w:pStyle w:val="TableBodyTextMIRB"/>
            </w:pPr>
            <w:r w:rsidRPr="00BF2504">
              <w:t>Sans objet</w:t>
            </w:r>
          </w:p>
        </w:tc>
      </w:tr>
      <w:tr w:rsidR="00364040" w:rsidRPr="00BF2504" w14:paraId="455ADFB7" w14:textId="77777777" w:rsidTr="00364040">
        <w:trPr>
          <w:cantSplit/>
        </w:trPr>
        <w:tc>
          <w:tcPr>
            <w:tcW w:w="1126" w:type="pct"/>
            <w:vAlign w:val="center"/>
          </w:tcPr>
          <w:p w14:paraId="2828C950" w14:textId="77777777" w:rsidR="00364040" w:rsidRPr="00BF2504" w:rsidRDefault="00364040" w:rsidP="00364040">
            <w:pPr>
              <w:pStyle w:val="TableBodyTextMIRB"/>
            </w:pPr>
            <w:r w:rsidRPr="00BF2504">
              <w:t>Ramp</w:t>
            </w:r>
          </w:p>
        </w:tc>
        <w:tc>
          <w:tcPr>
            <w:tcW w:w="991" w:type="pct"/>
            <w:vAlign w:val="center"/>
          </w:tcPr>
          <w:p w14:paraId="3FBFDCCD" w14:textId="77777777" w:rsidR="00364040" w:rsidRPr="00BF2504" w:rsidRDefault="00364040" w:rsidP="00364040">
            <w:pPr>
              <w:pStyle w:val="TableBodyTextMIRB"/>
            </w:pPr>
            <w:r w:rsidRPr="00BF2504">
              <w:t>RAMP</w:t>
            </w:r>
          </w:p>
        </w:tc>
        <w:tc>
          <w:tcPr>
            <w:tcW w:w="1036" w:type="pct"/>
            <w:vAlign w:val="center"/>
          </w:tcPr>
          <w:p w14:paraId="3E867D0A" w14:textId="05628B1F" w:rsidR="00364040" w:rsidRPr="00BF2504" w:rsidRDefault="002D61AA" w:rsidP="00364040">
            <w:pPr>
              <w:pStyle w:val="TableBodyTextMIRB"/>
            </w:pPr>
            <w:r w:rsidRPr="00BF2504">
              <w:t>Sans objet</w:t>
            </w:r>
          </w:p>
        </w:tc>
        <w:tc>
          <w:tcPr>
            <w:tcW w:w="946" w:type="pct"/>
            <w:vAlign w:val="center"/>
          </w:tcPr>
          <w:p w14:paraId="4877B6EF" w14:textId="344A9669" w:rsidR="00364040" w:rsidRPr="00BF2504" w:rsidRDefault="002D61AA" w:rsidP="00364040">
            <w:pPr>
              <w:pStyle w:val="TableBodyTextMIRB"/>
            </w:pPr>
            <w:r w:rsidRPr="00BF2504">
              <w:t>Sans objet</w:t>
            </w:r>
          </w:p>
        </w:tc>
        <w:tc>
          <w:tcPr>
            <w:tcW w:w="901" w:type="pct"/>
            <w:vAlign w:val="center"/>
          </w:tcPr>
          <w:p w14:paraId="33B1C18C" w14:textId="3990B848" w:rsidR="00364040" w:rsidRPr="00BF2504" w:rsidRDefault="002D61AA" w:rsidP="00364040">
            <w:pPr>
              <w:pStyle w:val="TableBodyTextMIRB"/>
            </w:pPr>
            <w:r w:rsidRPr="00BF2504">
              <w:t>Sans objet</w:t>
            </w:r>
          </w:p>
        </w:tc>
      </w:tr>
      <w:tr w:rsidR="00364040" w:rsidRPr="00BF2504" w14:paraId="28A0EDCF" w14:textId="77777777" w:rsidTr="00364040">
        <w:trPr>
          <w:cantSplit/>
        </w:trPr>
        <w:tc>
          <w:tcPr>
            <w:tcW w:w="1126" w:type="pct"/>
            <w:vAlign w:val="center"/>
          </w:tcPr>
          <w:p w14:paraId="4A4550BD" w14:textId="77777777" w:rsidR="00364040" w:rsidRPr="00BF2504" w:rsidRDefault="00364040" w:rsidP="00364040">
            <w:pPr>
              <w:pStyle w:val="TableBodyTextMIRB"/>
            </w:pPr>
            <w:r w:rsidRPr="00BF2504">
              <w:t>Rang</w:t>
            </w:r>
          </w:p>
        </w:tc>
        <w:tc>
          <w:tcPr>
            <w:tcW w:w="991" w:type="pct"/>
            <w:vAlign w:val="center"/>
          </w:tcPr>
          <w:p w14:paraId="603733A8" w14:textId="492B8385" w:rsidR="00364040" w:rsidRPr="00BF2504" w:rsidRDefault="002D61AA" w:rsidP="00364040">
            <w:pPr>
              <w:pStyle w:val="TableBodyTextMIRB"/>
            </w:pPr>
            <w:r w:rsidRPr="00BF2504">
              <w:t>Sans objet</w:t>
            </w:r>
          </w:p>
        </w:tc>
        <w:tc>
          <w:tcPr>
            <w:tcW w:w="1036" w:type="pct"/>
            <w:vAlign w:val="center"/>
          </w:tcPr>
          <w:p w14:paraId="40C59B6F" w14:textId="77777777" w:rsidR="00364040" w:rsidRPr="00BF2504" w:rsidRDefault="00364040" w:rsidP="00364040">
            <w:pPr>
              <w:pStyle w:val="TableBodyTextMIRB"/>
            </w:pPr>
            <w:r w:rsidRPr="00BF2504">
              <w:t>RANG</w:t>
            </w:r>
          </w:p>
        </w:tc>
        <w:tc>
          <w:tcPr>
            <w:tcW w:w="946" w:type="pct"/>
            <w:vAlign w:val="center"/>
          </w:tcPr>
          <w:p w14:paraId="77E8BE46" w14:textId="26BCAE7A" w:rsidR="00364040" w:rsidRPr="00BF2504" w:rsidRDefault="002D61AA" w:rsidP="00364040">
            <w:pPr>
              <w:pStyle w:val="TableBodyTextMIRB"/>
            </w:pPr>
            <w:r w:rsidRPr="00BF2504">
              <w:t>Sans objet</w:t>
            </w:r>
          </w:p>
        </w:tc>
        <w:tc>
          <w:tcPr>
            <w:tcW w:w="901" w:type="pct"/>
            <w:vAlign w:val="center"/>
          </w:tcPr>
          <w:p w14:paraId="36D8722D" w14:textId="1A0C50F8" w:rsidR="00364040" w:rsidRPr="00BF2504" w:rsidRDefault="002D61AA" w:rsidP="00364040">
            <w:pPr>
              <w:pStyle w:val="TableBodyTextMIRB"/>
            </w:pPr>
            <w:r w:rsidRPr="00BF2504">
              <w:t>Sans objet</w:t>
            </w:r>
          </w:p>
        </w:tc>
      </w:tr>
      <w:tr w:rsidR="00364040" w:rsidRPr="00BF2504" w14:paraId="15A98D38" w14:textId="77777777" w:rsidTr="00364040">
        <w:trPr>
          <w:cantSplit/>
        </w:trPr>
        <w:tc>
          <w:tcPr>
            <w:tcW w:w="1126" w:type="pct"/>
            <w:vAlign w:val="center"/>
          </w:tcPr>
          <w:p w14:paraId="40CFE049" w14:textId="77777777" w:rsidR="00364040" w:rsidRPr="00BF2504" w:rsidRDefault="00364040" w:rsidP="00364040">
            <w:pPr>
              <w:pStyle w:val="TableBodyTextMIRB"/>
            </w:pPr>
            <w:r w:rsidRPr="00BF2504">
              <w:t>Range</w:t>
            </w:r>
          </w:p>
        </w:tc>
        <w:tc>
          <w:tcPr>
            <w:tcW w:w="991" w:type="pct"/>
            <w:vAlign w:val="center"/>
          </w:tcPr>
          <w:p w14:paraId="01DC324E" w14:textId="77777777" w:rsidR="00364040" w:rsidRPr="00BF2504" w:rsidRDefault="00364040" w:rsidP="00364040">
            <w:pPr>
              <w:pStyle w:val="TableBodyTextMIRB"/>
            </w:pPr>
            <w:r w:rsidRPr="00BF2504">
              <w:t>RG</w:t>
            </w:r>
          </w:p>
        </w:tc>
        <w:tc>
          <w:tcPr>
            <w:tcW w:w="1036" w:type="pct"/>
            <w:vAlign w:val="center"/>
          </w:tcPr>
          <w:p w14:paraId="77828F62" w14:textId="2104A678" w:rsidR="00364040" w:rsidRPr="00BF2504" w:rsidRDefault="002D61AA" w:rsidP="00364040">
            <w:pPr>
              <w:pStyle w:val="TableBodyTextMIRB"/>
            </w:pPr>
            <w:r w:rsidRPr="00BF2504">
              <w:t>Sans objet</w:t>
            </w:r>
          </w:p>
        </w:tc>
        <w:tc>
          <w:tcPr>
            <w:tcW w:w="946" w:type="pct"/>
            <w:vAlign w:val="center"/>
          </w:tcPr>
          <w:p w14:paraId="66C39385" w14:textId="38AE29D9" w:rsidR="00364040" w:rsidRPr="00BF2504" w:rsidRDefault="002D61AA" w:rsidP="00364040">
            <w:pPr>
              <w:pStyle w:val="TableBodyTextMIRB"/>
            </w:pPr>
            <w:r w:rsidRPr="00BF2504">
              <w:t>Sans objet</w:t>
            </w:r>
          </w:p>
        </w:tc>
        <w:tc>
          <w:tcPr>
            <w:tcW w:w="901" w:type="pct"/>
            <w:vAlign w:val="center"/>
          </w:tcPr>
          <w:p w14:paraId="77FF3BE4" w14:textId="63B86239" w:rsidR="00364040" w:rsidRPr="00BF2504" w:rsidRDefault="002D61AA" w:rsidP="00364040">
            <w:pPr>
              <w:pStyle w:val="TableBodyTextMIRB"/>
            </w:pPr>
            <w:r w:rsidRPr="00BF2504">
              <w:t>Sans objet</w:t>
            </w:r>
          </w:p>
        </w:tc>
      </w:tr>
      <w:tr w:rsidR="00364040" w:rsidRPr="00BF2504" w14:paraId="341BA282" w14:textId="77777777" w:rsidTr="00364040">
        <w:trPr>
          <w:cantSplit/>
        </w:trPr>
        <w:tc>
          <w:tcPr>
            <w:tcW w:w="1126" w:type="pct"/>
            <w:vAlign w:val="center"/>
          </w:tcPr>
          <w:p w14:paraId="249B6CB2" w14:textId="77777777" w:rsidR="00364040" w:rsidRPr="00BF2504" w:rsidRDefault="00364040" w:rsidP="00364040">
            <w:pPr>
              <w:pStyle w:val="TableBodyTextMIRB"/>
            </w:pPr>
            <w:r w:rsidRPr="00BF2504">
              <w:t>Reach</w:t>
            </w:r>
          </w:p>
        </w:tc>
        <w:tc>
          <w:tcPr>
            <w:tcW w:w="991" w:type="pct"/>
            <w:vAlign w:val="center"/>
          </w:tcPr>
          <w:p w14:paraId="79A5A9D9" w14:textId="77777777" w:rsidR="00364040" w:rsidRPr="00BF2504" w:rsidRDefault="00364040" w:rsidP="00364040">
            <w:pPr>
              <w:pStyle w:val="TableBodyTextMIRB"/>
            </w:pPr>
            <w:r w:rsidRPr="00BF2504">
              <w:t>REACH</w:t>
            </w:r>
          </w:p>
        </w:tc>
        <w:tc>
          <w:tcPr>
            <w:tcW w:w="1036" w:type="pct"/>
            <w:vAlign w:val="center"/>
          </w:tcPr>
          <w:p w14:paraId="6371EB15" w14:textId="2A48423D" w:rsidR="00364040" w:rsidRPr="00BF2504" w:rsidRDefault="002D61AA" w:rsidP="00364040">
            <w:pPr>
              <w:pStyle w:val="TableBodyTextMIRB"/>
            </w:pPr>
            <w:r w:rsidRPr="00BF2504">
              <w:t>Sans objet</w:t>
            </w:r>
          </w:p>
        </w:tc>
        <w:tc>
          <w:tcPr>
            <w:tcW w:w="946" w:type="pct"/>
            <w:vAlign w:val="center"/>
          </w:tcPr>
          <w:p w14:paraId="24546B35" w14:textId="7C0F0DE1" w:rsidR="00364040" w:rsidRPr="00BF2504" w:rsidRDefault="002D61AA" w:rsidP="00364040">
            <w:pPr>
              <w:pStyle w:val="TableBodyTextMIRB"/>
            </w:pPr>
            <w:r w:rsidRPr="00BF2504">
              <w:t>Sans objet</w:t>
            </w:r>
          </w:p>
        </w:tc>
        <w:tc>
          <w:tcPr>
            <w:tcW w:w="901" w:type="pct"/>
            <w:vAlign w:val="center"/>
          </w:tcPr>
          <w:p w14:paraId="55A19D47" w14:textId="221F5AE7" w:rsidR="00364040" w:rsidRPr="00BF2504" w:rsidRDefault="002D61AA" w:rsidP="00364040">
            <w:pPr>
              <w:pStyle w:val="TableBodyTextMIRB"/>
            </w:pPr>
            <w:r w:rsidRPr="00BF2504">
              <w:t>Sans objet</w:t>
            </w:r>
          </w:p>
        </w:tc>
      </w:tr>
      <w:tr w:rsidR="00364040" w:rsidRPr="00BF2504" w14:paraId="04380787" w14:textId="77777777" w:rsidTr="00364040">
        <w:trPr>
          <w:cantSplit/>
        </w:trPr>
        <w:tc>
          <w:tcPr>
            <w:tcW w:w="1126" w:type="pct"/>
            <w:vAlign w:val="center"/>
          </w:tcPr>
          <w:p w14:paraId="2336166B" w14:textId="77777777" w:rsidR="00364040" w:rsidRPr="00BF2504" w:rsidRDefault="00364040" w:rsidP="00364040">
            <w:pPr>
              <w:pStyle w:val="TableBodyTextMIRB"/>
            </w:pPr>
            <w:r w:rsidRPr="00BF2504">
              <w:t>Regional Road</w:t>
            </w:r>
          </w:p>
        </w:tc>
        <w:tc>
          <w:tcPr>
            <w:tcW w:w="991" w:type="pct"/>
            <w:vAlign w:val="center"/>
          </w:tcPr>
          <w:p w14:paraId="6D06BB65" w14:textId="77777777" w:rsidR="00364040" w:rsidRPr="00BF2504" w:rsidRDefault="00364040" w:rsidP="00364040">
            <w:pPr>
              <w:pStyle w:val="TableBodyTextMIRB"/>
            </w:pPr>
            <w:r w:rsidRPr="00BF2504">
              <w:t>REG RD</w:t>
            </w:r>
          </w:p>
        </w:tc>
        <w:tc>
          <w:tcPr>
            <w:tcW w:w="1036" w:type="pct"/>
            <w:vAlign w:val="center"/>
          </w:tcPr>
          <w:p w14:paraId="364FF832" w14:textId="1A5BC918" w:rsidR="00364040" w:rsidRPr="00BF2504" w:rsidRDefault="002D61AA" w:rsidP="00364040">
            <w:pPr>
              <w:pStyle w:val="TableBodyTextMIRB"/>
            </w:pPr>
            <w:r w:rsidRPr="00BF2504">
              <w:t>Sans objet</w:t>
            </w:r>
          </w:p>
        </w:tc>
        <w:tc>
          <w:tcPr>
            <w:tcW w:w="946" w:type="pct"/>
            <w:vAlign w:val="center"/>
          </w:tcPr>
          <w:p w14:paraId="34F15C39" w14:textId="4ABD3A4E" w:rsidR="00364040" w:rsidRPr="00BF2504" w:rsidRDefault="002D61AA" w:rsidP="00364040">
            <w:pPr>
              <w:pStyle w:val="TableBodyTextMIRB"/>
            </w:pPr>
            <w:r w:rsidRPr="00BF2504">
              <w:t>Sans objet</w:t>
            </w:r>
          </w:p>
        </w:tc>
        <w:tc>
          <w:tcPr>
            <w:tcW w:w="901" w:type="pct"/>
            <w:vAlign w:val="center"/>
          </w:tcPr>
          <w:p w14:paraId="2A6BCA2E" w14:textId="41A187B7" w:rsidR="00364040" w:rsidRPr="00BF2504" w:rsidRDefault="002D61AA" w:rsidP="00364040">
            <w:pPr>
              <w:pStyle w:val="TableBodyTextMIRB"/>
            </w:pPr>
            <w:r w:rsidRPr="00BF2504">
              <w:t>Sans objet</w:t>
            </w:r>
          </w:p>
        </w:tc>
      </w:tr>
      <w:tr w:rsidR="00364040" w:rsidRPr="00BF2504" w14:paraId="633B62A1" w14:textId="77777777" w:rsidTr="00364040">
        <w:trPr>
          <w:cantSplit/>
        </w:trPr>
        <w:tc>
          <w:tcPr>
            <w:tcW w:w="1126" w:type="pct"/>
            <w:vAlign w:val="center"/>
          </w:tcPr>
          <w:p w14:paraId="74857E16" w14:textId="77777777" w:rsidR="00364040" w:rsidRPr="00BF2504" w:rsidRDefault="00364040" w:rsidP="00364040">
            <w:pPr>
              <w:pStyle w:val="TableBodyTextMIRB"/>
            </w:pPr>
            <w:r w:rsidRPr="00BF2504">
              <w:t>Ridge</w:t>
            </w:r>
          </w:p>
        </w:tc>
        <w:tc>
          <w:tcPr>
            <w:tcW w:w="991" w:type="pct"/>
            <w:vAlign w:val="center"/>
          </w:tcPr>
          <w:p w14:paraId="40430D1A" w14:textId="77777777" w:rsidR="00364040" w:rsidRPr="00BF2504" w:rsidRDefault="00364040" w:rsidP="00364040">
            <w:pPr>
              <w:pStyle w:val="TableBodyTextMIRB"/>
            </w:pPr>
            <w:r w:rsidRPr="00BF2504">
              <w:t>RIDGE</w:t>
            </w:r>
          </w:p>
        </w:tc>
        <w:tc>
          <w:tcPr>
            <w:tcW w:w="1036" w:type="pct"/>
            <w:vAlign w:val="center"/>
          </w:tcPr>
          <w:p w14:paraId="675A62B4" w14:textId="7551A04F" w:rsidR="00364040" w:rsidRPr="00BF2504" w:rsidRDefault="002D61AA" w:rsidP="00364040">
            <w:pPr>
              <w:pStyle w:val="TableBodyTextMIRB"/>
            </w:pPr>
            <w:r w:rsidRPr="00BF2504">
              <w:t>Sans objet</w:t>
            </w:r>
          </w:p>
        </w:tc>
        <w:tc>
          <w:tcPr>
            <w:tcW w:w="946" w:type="pct"/>
            <w:vAlign w:val="center"/>
          </w:tcPr>
          <w:p w14:paraId="11897F71" w14:textId="64777EEB" w:rsidR="00364040" w:rsidRPr="00BF2504" w:rsidRDefault="002D61AA" w:rsidP="00364040">
            <w:pPr>
              <w:pStyle w:val="TableBodyTextMIRB"/>
            </w:pPr>
            <w:r w:rsidRPr="00BF2504">
              <w:t>Sans objet</w:t>
            </w:r>
          </w:p>
        </w:tc>
        <w:tc>
          <w:tcPr>
            <w:tcW w:w="901" w:type="pct"/>
            <w:vAlign w:val="center"/>
          </w:tcPr>
          <w:p w14:paraId="62EAC2AD" w14:textId="3F38A71E" w:rsidR="00364040" w:rsidRPr="00BF2504" w:rsidRDefault="002D61AA" w:rsidP="00364040">
            <w:pPr>
              <w:pStyle w:val="TableBodyTextMIRB"/>
            </w:pPr>
            <w:r w:rsidRPr="00BF2504">
              <w:t>Sans objet</w:t>
            </w:r>
          </w:p>
        </w:tc>
      </w:tr>
      <w:tr w:rsidR="00364040" w:rsidRPr="00BF2504" w14:paraId="2EF1BF8D" w14:textId="77777777" w:rsidTr="00364040">
        <w:trPr>
          <w:cantSplit/>
        </w:trPr>
        <w:tc>
          <w:tcPr>
            <w:tcW w:w="1126" w:type="pct"/>
            <w:vAlign w:val="center"/>
          </w:tcPr>
          <w:p w14:paraId="78439706" w14:textId="77777777" w:rsidR="00364040" w:rsidRPr="00BF2504" w:rsidRDefault="00364040" w:rsidP="00364040">
            <w:pPr>
              <w:pStyle w:val="TableBodyTextMIRB"/>
            </w:pPr>
            <w:r w:rsidRPr="00BF2504">
              <w:t>Right Of Way</w:t>
            </w:r>
          </w:p>
        </w:tc>
        <w:tc>
          <w:tcPr>
            <w:tcW w:w="991" w:type="pct"/>
            <w:vAlign w:val="center"/>
          </w:tcPr>
          <w:p w14:paraId="5405A788" w14:textId="77777777" w:rsidR="00364040" w:rsidRPr="00BF2504" w:rsidRDefault="00364040" w:rsidP="00364040">
            <w:pPr>
              <w:pStyle w:val="TableBodyTextMIRB"/>
            </w:pPr>
            <w:r w:rsidRPr="00BF2504">
              <w:t>RTOFWY</w:t>
            </w:r>
          </w:p>
        </w:tc>
        <w:tc>
          <w:tcPr>
            <w:tcW w:w="1036" w:type="pct"/>
            <w:vAlign w:val="center"/>
          </w:tcPr>
          <w:p w14:paraId="77F8EB0A" w14:textId="1451CF91" w:rsidR="00364040" w:rsidRPr="00BF2504" w:rsidRDefault="002D61AA" w:rsidP="00364040">
            <w:pPr>
              <w:pStyle w:val="TableBodyTextMIRB"/>
            </w:pPr>
            <w:r w:rsidRPr="00BF2504">
              <w:t>Sans objet</w:t>
            </w:r>
          </w:p>
        </w:tc>
        <w:tc>
          <w:tcPr>
            <w:tcW w:w="946" w:type="pct"/>
            <w:vAlign w:val="center"/>
          </w:tcPr>
          <w:p w14:paraId="235DC849" w14:textId="5F33589D" w:rsidR="00364040" w:rsidRPr="00BF2504" w:rsidRDefault="002D61AA" w:rsidP="00364040">
            <w:pPr>
              <w:pStyle w:val="TableBodyTextMIRB"/>
            </w:pPr>
            <w:r w:rsidRPr="00BF2504">
              <w:t>Sans objet</w:t>
            </w:r>
          </w:p>
        </w:tc>
        <w:tc>
          <w:tcPr>
            <w:tcW w:w="901" w:type="pct"/>
            <w:vAlign w:val="center"/>
          </w:tcPr>
          <w:p w14:paraId="5FD9507D" w14:textId="2DEA4FAB" w:rsidR="00364040" w:rsidRPr="00BF2504" w:rsidRDefault="002D61AA" w:rsidP="00364040">
            <w:pPr>
              <w:pStyle w:val="TableBodyTextMIRB"/>
            </w:pPr>
            <w:r w:rsidRPr="00BF2504">
              <w:t>Sans objet</w:t>
            </w:r>
          </w:p>
        </w:tc>
      </w:tr>
      <w:tr w:rsidR="00364040" w:rsidRPr="00BF2504" w14:paraId="3363A1B6" w14:textId="77777777" w:rsidTr="00364040">
        <w:trPr>
          <w:cantSplit/>
        </w:trPr>
        <w:tc>
          <w:tcPr>
            <w:tcW w:w="1126" w:type="pct"/>
            <w:vAlign w:val="center"/>
          </w:tcPr>
          <w:p w14:paraId="0B4E4C88" w14:textId="77777777" w:rsidR="00364040" w:rsidRPr="00BF2504" w:rsidRDefault="00364040" w:rsidP="00364040">
            <w:pPr>
              <w:pStyle w:val="TableBodyTextMIRB"/>
            </w:pPr>
            <w:r w:rsidRPr="00BF2504">
              <w:t>Rise</w:t>
            </w:r>
          </w:p>
        </w:tc>
        <w:tc>
          <w:tcPr>
            <w:tcW w:w="991" w:type="pct"/>
            <w:vAlign w:val="center"/>
          </w:tcPr>
          <w:p w14:paraId="55DABBBF" w14:textId="77777777" w:rsidR="00364040" w:rsidRPr="00BF2504" w:rsidRDefault="00364040" w:rsidP="00364040">
            <w:pPr>
              <w:pStyle w:val="TableBodyTextMIRB"/>
            </w:pPr>
            <w:r w:rsidRPr="00BF2504">
              <w:t>RISE</w:t>
            </w:r>
          </w:p>
        </w:tc>
        <w:tc>
          <w:tcPr>
            <w:tcW w:w="1036" w:type="pct"/>
            <w:vAlign w:val="center"/>
          </w:tcPr>
          <w:p w14:paraId="43616D05" w14:textId="25C089D2" w:rsidR="00364040" w:rsidRPr="00BF2504" w:rsidRDefault="002D61AA" w:rsidP="00364040">
            <w:pPr>
              <w:pStyle w:val="TableBodyTextMIRB"/>
            </w:pPr>
            <w:r w:rsidRPr="00BF2504">
              <w:t>Sans objet</w:t>
            </w:r>
          </w:p>
        </w:tc>
        <w:tc>
          <w:tcPr>
            <w:tcW w:w="946" w:type="pct"/>
            <w:vAlign w:val="center"/>
          </w:tcPr>
          <w:p w14:paraId="0BA04278" w14:textId="0C18BC26" w:rsidR="00364040" w:rsidRPr="00BF2504" w:rsidRDefault="002D61AA" w:rsidP="00364040">
            <w:pPr>
              <w:pStyle w:val="TableBodyTextMIRB"/>
            </w:pPr>
            <w:r w:rsidRPr="00BF2504">
              <w:t>Sans objet</w:t>
            </w:r>
          </w:p>
        </w:tc>
        <w:tc>
          <w:tcPr>
            <w:tcW w:w="901" w:type="pct"/>
            <w:vAlign w:val="center"/>
          </w:tcPr>
          <w:p w14:paraId="1E22AD6B" w14:textId="34BF0904" w:rsidR="00364040" w:rsidRPr="00BF2504" w:rsidRDefault="002D61AA" w:rsidP="00364040">
            <w:pPr>
              <w:pStyle w:val="TableBodyTextMIRB"/>
            </w:pPr>
            <w:r w:rsidRPr="00BF2504">
              <w:t>Sans objet</w:t>
            </w:r>
          </w:p>
        </w:tc>
      </w:tr>
      <w:tr w:rsidR="00364040" w:rsidRPr="00BF2504" w14:paraId="5FC83150" w14:textId="77777777" w:rsidTr="00364040">
        <w:trPr>
          <w:cantSplit/>
        </w:trPr>
        <w:tc>
          <w:tcPr>
            <w:tcW w:w="1126" w:type="pct"/>
            <w:vAlign w:val="center"/>
          </w:tcPr>
          <w:p w14:paraId="103F93AB" w14:textId="77777777" w:rsidR="00364040" w:rsidRPr="00BF2504" w:rsidRDefault="00364040" w:rsidP="00364040">
            <w:pPr>
              <w:pStyle w:val="TableBodyTextMIRB"/>
            </w:pPr>
            <w:r w:rsidRPr="00BF2504">
              <w:t>River</w:t>
            </w:r>
          </w:p>
        </w:tc>
        <w:tc>
          <w:tcPr>
            <w:tcW w:w="991" w:type="pct"/>
            <w:vAlign w:val="center"/>
          </w:tcPr>
          <w:p w14:paraId="7210C4B6" w14:textId="77777777" w:rsidR="00364040" w:rsidRPr="00BF2504" w:rsidRDefault="00364040" w:rsidP="00364040">
            <w:pPr>
              <w:pStyle w:val="TableBodyTextMIRB"/>
            </w:pPr>
            <w:r w:rsidRPr="00BF2504">
              <w:t>RIVER</w:t>
            </w:r>
          </w:p>
        </w:tc>
        <w:tc>
          <w:tcPr>
            <w:tcW w:w="1036" w:type="pct"/>
            <w:vAlign w:val="center"/>
          </w:tcPr>
          <w:p w14:paraId="08575FCC" w14:textId="162C03E4" w:rsidR="00364040" w:rsidRPr="00BF2504" w:rsidRDefault="002D61AA" w:rsidP="00364040">
            <w:pPr>
              <w:pStyle w:val="TableBodyTextMIRB"/>
            </w:pPr>
            <w:r w:rsidRPr="00BF2504">
              <w:t>Sans objet</w:t>
            </w:r>
          </w:p>
        </w:tc>
        <w:tc>
          <w:tcPr>
            <w:tcW w:w="946" w:type="pct"/>
            <w:vAlign w:val="center"/>
          </w:tcPr>
          <w:p w14:paraId="1B02DB52" w14:textId="14233FA6" w:rsidR="00364040" w:rsidRPr="00BF2504" w:rsidRDefault="002D61AA" w:rsidP="00364040">
            <w:pPr>
              <w:pStyle w:val="TableBodyTextMIRB"/>
            </w:pPr>
            <w:r w:rsidRPr="00BF2504">
              <w:t>Sans objet</w:t>
            </w:r>
          </w:p>
        </w:tc>
        <w:tc>
          <w:tcPr>
            <w:tcW w:w="901" w:type="pct"/>
            <w:vAlign w:val="center"/>
          </w:tcPr>
          <w:p w14:paraId="57A493D5" w14:textId="62F21B65" w:rsidR="00364040" w:rsidRPr="00BF2504" w:rsidRDefault="002D61AA" w:rsidP="00364040">
            <w:pPr>
              <w:pStyle w:val="TableBodyTextMIRB"/>
            </w:pPr>
            <w:r w:rsidRPr="00BF2504">
              <w:t>Sans objet</w:t>
            </w:r>
          </w:p>
        </w:tc>
      </w:tr>
      <w:tr w:rsidR="00364040" w:rsidRPr="00BF2504" w14:paraId="74E7E438" w14:textId="77777777" w:rsidTr="00364040">
        <w:trPr>
          <w:cantSplit/>
        </w:trPr>
        <w:tc>
          <w:tcPr>
            <w:tcW w:w="1126" w:type="pct"/>
            <w:vAlign w:val="center"/>
          </w:tcPr>
          <w:p w14:paraId="1E18A939" w14:textId="77777777" w:rsidR="00364040" w:rsidRPr="00BF2504" w:rsidRDefault="00364040" w:rsidP="00364040">
            <w:pPr>
              <w:pStyle w:val="TableBodyTextMIRB"/>
            </w:pPr>
            <w:r w:rsidRPr="00BF2504">
              <w:t>Road</w:t>
            </w:r>
          </w:p>
        </w:tc>
        <w:tc>
          <w:tcPr>
            <w:tcW w:w="991" w:type="pct"/>
            <w:vAlign w:val="center"/>
          </w:tcPr>
          <w:p w14:paraId="3320BD69" w14:textId="77777777" w:rsidR="00364040" w:rsidRPr="00BF2504" w:rsidRDefault="00364040" w:rsidP="00364040">
            <w:pPr>
              <w:pStyle w:val="TableBodyTextMIRB"/>
            </w:pPr>
            <w:r w:rsidRPr="00BF2504">
              <w:t>RD</w:t>
            </w:r>
          </w:p>
        </w:tc>
        <w:tc>
          <w:tcPr>
            <w:tcW w:w="1036" w:type="pct"/>
            <w:vAlign w:val="center"/>
          </w:tcPr>
          <w:p w14:paraId="0A0F267C" w14:textId="302421C9" w:rsidR="00364040" w:rsidRPr="00BF2504" w:rsidRDefault="002D61AA" w:rsidP="00364040">
            <w:pPr>
              <w:pStyle w:val="TableBodyTextMIRB"/>
            </w:pPr>
            <w:r w:rsidRPr="00BF2504">
              <w:t>Sans objet</w:t>
            </w:r>
          </w:p>
        </w:tc>
        <w:tc>
          <w:tcPr>
            <w:tcW w:w="946" w:type="pct"/>
            <w:vAlign w:val="center"/>
          </w:tcPr>
          <w:p w14:paraId="02442583" w14:textId="6F2FEECD" w:rsidR="00364040" w:rsidRPr="00BF2504" w:rsidRDefault="002D61AA" w:rsidP="00364040">
            <w:pPr>
              <w:pStyle w:val="TableBodyTextMIRB"/>
            </w:pPr>
            <w:r w:rsidRPr="00BF2504">
              <w:t>Sans objet</w:t>
            </w:r>
          </w:p>
        </w:tc>
        <w:tc>
          <w:tcPr>
            <w:tcW w:w="901" w:type="pct"/>
            <w:vAlign w:val="center"/>
          </w:tcPr>
          <w:p w14:paraId="0B5FCA7D" w14:textId="3917EFF0" w:rsidR="00364040" w:rsidRPr="00BF2504" w:rsidRDefault="002D61AA" w:rsidP="00364040">
            <w:pPr>
              <w:pStyle w:val="TableBodyTextMIRB"/>
            </w:pPr>
            <w:r w:rsidRPr="00BF2504">
              <w:t>Sans objet</w:t>
            </w:r>
          </w:p>
        </w:tc>
      </w:tr>
      <w:tr w:rsidR="00364040" w:rsidRPr="00BF2504" w14:paraId="760DD0FC" w14:textId="77777777" w:rsidTr="00364040">
        <w:trPr>
          <w:cantSplit/>
        </w:trPr>
        <w:tc>
          <w:tcPr>
            <w:tcW w:w="1126" w:type="pct"/>
            <w:vAlign w:val="center"/>
          </w:tcPr>
          <w:p w14:paraId="7F2B1BC3" w14:textId="77777777" w:rsidR="00364040" w:rsidRPr="00BF2504" w:rsidRDefault="00364040" w:rsidP="00364040">
            <w:pPr>
              <w:pStyle w:val="TableBodyTextMIRB"/>
            </w:pPr>
            <w:r w:rsidRPr="00BF2504">
              <w:t>Roadway</w:t>
            </w:r>
          </w:p>
        </w:tc>
        <w:tc>
          <w:tcPr>
            <w:tcW w:w="991" w:type="pct"/>
            <w:vAlign w:val="center"/>
          </w:tcPr>
          <w:p w14:paraId="33D4FA42" w14:textId="77777777" w:rsidR="00364040" w:rsidRPr="00BF2504" w:rsidRDefault="00364040" w:rsidP="00364040">
            <w:pPr>
              <w:pStyle w:val="TableBodyTextMIRB"/>
            </w:pPr>
            <w:r w:rsidRPr="00BF2504">
              <w:t>RDWY</w:t>
            </w:r>
          </w:p>
        </w:tc>
        <w:tc>
          <w:tcPr>
            <w:tcW w:w="1036" w:type="pct"/>
            <w:vAlign w:val="center"/>
          </w:tcPr>
          <w:p w14:paraId="0C91778B" w14:textId="0CCAFE2C" w:rsidR="00364040" w:rsidRPr="00BF2504" w:rsidRDefault="002D61AA" w:rsidP="00364040">
            <w:pPr>
              <w:pStyle w:val="TableBodyTextMIRB"/>
            </w:pPr>
            <w:r w:rsidRPr="00BF2504">
              <w:t>Sans objet</w:t>
            </w:r>
          </w:p>
        </w:tc>
        <w:tc>
          <w:tcPr>
            <w:tcW w:w="946" w:type="pct"/>
            <w:vAlign w:val="center"/>
          </w:tcPr>
          <w:p w14:paraId="43A3C080" w14:textId="3B1B772B" w:rsidR="00364040" w:rsidRPr="00BF2504" w:rsidRDefault="002D61AA" w:rsidP="00364040">
            <w:pPr>
              <w:pStyle w:val="TableBodyTextMIRB"/>
            </w:pPr>
            <w:r w:rsidRPr="00BF2504">
              <w:t>Sans objet</w:t>
            </w:r>
          </w:p>
        </w:tc>
        <w:tc>
          <w:tcPr>
            <w:tcW w:w="901" w:type="pct"/>
            <w:vAlign w:val="center"/>
          </w:tcPr>
          <w:p w14:paraId="7C1CC065" w14:textId="434175FC" w:rsidR="00364040" w:rsidRPr="00BF2504" w:rsidRDefault="002D61AA" w:rsidP="00364040">
            <w:pPr>
              <w:pStyle w:val="TableBodyTextMIRB"/>
            </w:pPr>
            <w:r w:rsidRPr="00BF2504">
              <w:t>Sans objet</w:t>
            </w:r>
          </w:p>
        </w:tc>
      </w:tr>
      <w:tr w:rsidR="00364040" w:rsidRPr="00BF2504" w14:paraId="76C2B30F" w14:textId="77777777" w:rsidTr="00364040">
        <w:trPr>
          <w:cantSplit/>
        </w:trPr>
        <w:tc>
          <w:tcPr>
            <w:tcW w:w="1126" w:type="pct"/>
            <w:vAlign w:val="center"/>
          </w:tcPr>
          <w:p w14:paraId="0B173BC7" w14:textId="77777777" w:rsidR="00364040" w:rsidRPr="00BF2504" w:rsidRDefault="00364040" w:rsidP="00364040">
            <w:pPr>
              <w:pStyle w:val="TableBodyTextMIRB"/>
            </w:pPr>
            <w:r w:rsidRPr="00BF2504">
              <w:t>Rond Point</w:t>
            </w:r>
          </w:p>
        </w:tc>
        <w:tc>
          <w:tcPr>
            <w:tcW w:w="991" w:type="pct"/>
            <w:vAlign w:val="center"/>
          </w:tcPr>
          <w:p w14:paraId="155CE7E2" w14:textId="77777777" w:rsidR="00364040" w:rsidRPr="00BF2504" w:rsidRDefault="00364040" w:rsidP="00364040">
            <w:pPr>
              <w:pStyle w:val="TableBodyTextMIRB"/>
            </w:pPr>
            <w:r w:rsidRPr="00BF2504">
              <w:t>RDPT</w:t>
            </w:r>
          </w:p>
        </w:tc>
        <w:tc>
          <w:tcPr>
            <w:tcW w:w="1036" w:type="pct"/>
            <w:vAlign w:val="center"/>
          </w:tcPr>
          <w:p w14:paraId="2838917C" w14:textId="6B257E0F" w:rsidR="00364040" w:rsidRPr="00BF2504" w:rsidRDefault="002D61AA" w:rsidP="00364040">
            <w:pPr>
              <w:pStyle w:val="TableBodyTextMIRB"/>
            </w:pPr>
            <w:r w:rsidRPr="00BF2504">
              <w:t>Sans objet</w:t>
            </w:r>
          </w:p>
        </w:tc>
        <w:tc>
          <w:tcPr>
            <w:tcW w:w="946" w:type="pct"/>
            <w:vAlign w:val="center"/>
          </w:tcPr>
          <w:p w14:paraId="1D32075C" w14:textId="016061F0" w:rsidR="00364040" w:rsidRPr="00BF2504" w:rsidRDefault="002D61AA" w:rsidP="00364040">
            <w:pPr>
              <w:pStyle w:val="TableBodyTextMIRB"/>
            </w:pPr>
            <w:r w:rsidRPr="00BF2504">
              <w:t>Sans objet</w:t>
            </w:r>
          </w:p>
        </w:tc>
        <w:tc>
          <w:tcPr>
            <w:tcW w:w="901" w:type="pct"/>
            <w:vAlign w:val="center"/>
          </w:tcPr>
          <w:p w14:paraId="23510893" w14:textId="4E5C6D52" w:rsidR="00364040" w:rsidRPr="00BF2504" w:rsidRDefault="002D61AA" w:rsidP="00364040">
            <w:pPr>
              <w:pStyle w:val="TableBodyTextMIRB"/>
            </w:pPr>
            <w:r w:rsidRPr="00BF2504">
              <w:t>Sans objet</w:t>
            </w:r>
          </w:p>
        </w:tc>
      </w:tr>
      <w:tr w:rsidR="00364040" w:rsidRPr="00BF2504" w14:paraId="3AD49052" w14:textId="77777777" w:rsidTr="00364040">
        <w:trPr>
          <w:cantSplit/>
        </w:trPr>
        <w:tc>
          <w:tcPr>
            <w:tcW w:w="1126" w:type="pct"/>
            <w:vAlign w:val="center"/>
          </w:tcPr>
          <w:p w14:paraId="265C477A" w14:textId="77777777" w:rsidR="00364040" w:rsidRPr="00BF2504" w:rsidRDefault="00364040" w:rsidP="00364040">
            <w:pPr>
              <w:pStyle w:val="TableBodyTextMIRB"/>
            </w:pPr>
            <w:r w:rsidRPr="00BF2504">
              <w:t>Roundabout</w:t>
            </w:r>
          </w:p>
        </w:tc>
        <w:tc>
          <w:tcPr>
            <w:tcW w:w="991" w:type="pct"/>
            <w:vAlign w:val="center"/>
          </w:tcPr>
          <w:p w14:paraId="3D2EE511" w14:textId="77777777" w:rsidR="00364040" w:rsidRPr="00BF2504" w:rsidRDefault="00364040" w:rsidP="00364040">
            <w:pPr>
              <w:pStyle w:val="TableBodyTextMIRB"/>
            </w:pPr>
            <w:r w:rsidRPr="00BF2504">
              <w:t>RBT</w:t>
            </w:r>
          </w:p>
        </w:tc>
        <w:tc>
          <w:tcPr>
            <w:tcW w:w="1036" w:type="pct"/>
            <w:vAlign w:val="center"/>
          </w:tcPr>
          <w:p w14:paraId="4B169D89" w14:textId="463DEA3E" w:rsidR="00364040" w:rsidRPr="00BF2504" w:rsidRDefault="002D61AA" w:rsidP="00364040">
            <w:pPr>
              <w:pStyle w:val="TableBodyTextMIRB"/>
            </w:pPr>
            <w:r w:rsidRPr="00BF2504">
              <w:t>Sans objet</w:t>
            </w:r>
          </w:p>
        </w:tc>
        <w:tc>
          <w:tcPr>
            <w:tcW w:w="946" w:type="pct"/>
            <w:vAlign w:val="center"/>
          </w:tcPr>
          <w:p w14:paraId="3DA65AE0" w14:textId="306BF1F9" w:rsidR="00364040" w:rsidRPr="00BF2504" w:rsidRDefault="002D61AA" w:rsidP="00364040">
            <w:pPr>
              <w:pStyle w:val="TableBodyTextMIRB"/>
            </w:pPr>
            <w:r w:rsidRPr="00BF2504">
              <w:t>Sans objet</w:t>
            </w:r>
          </w:p>
        </w:tc>
        <w:tc>
          <w:tcPr>
            <w:tcW w:w="901" w:type="pct"/>
            <w:vAlign w:val="center"/>
          </w:tcPr>
          <w:p w14:paraId="31F90F81" w14:textId="705511A5" w:rsidR="00364040" w:rsidRPr="00BF2504" w:rsidRDefault="002D61AA" w:rsidP="00364040">
            <w:pPr>
              <w:pStyle w:val="TableBodyTextMIRB"/>
            </w:pPr>
            <w:r w:rsidRPr="00BF2504">
              <w:t>Sans objet</w:t>
            </w:r>
          </w:p>
        </w:tc>
      </w:tr>
      <w:tr w:rsidR="00364040" w:rsidRPr="00BF2504" w14:paraId="15AEEEFE" w14:textId="77777777" w:rsidTr="00364040">
        <w:trPr>
          <w:cantSplit/>
        </w:trPr>
        <w:tc>
          <w:tcPr>
            <w:tcW w:w="1126" w:type="pct"/>
            <w:vAlign w:val="center"/>
          </w:tcPr>
          <w:p w14:paraId="07B16612" w14:textId="77777777" w:rsidR="00364040" w:rsidRPr="00BF2504" w:rsidRDefault="00364040" w:rsidP="00364040">
            <w:pPr>
              <w:pStyle w:val="TableBodyTextMIRB"/>
            </w:pPr>
            <w:r w:rsidRPr="00BF2504">
              <w:t>Route</w:t>
            </w:r>
          </w:p>
        </w:tc>
        <w:tc>
          <w:tcPr>
            <w:tcW w:w="991" w:type="pct"/>
            <w:vAlign w:val="center"/>
          </w:tcPr>
          <w:p w14:paraId="3BA57092" w14:textId="77777777" w:rsidR="00364040" w:rsidRPr="00BF2504" w:rsidRDefault="00364040" w:rsidP="00364040">
            <w:pPr>
              <w:pStyle w:val="TableBodyTextMIRB"/>
            </w:pPr>
            <w:r w:rsidRPr="00BF2504">
              <w:t>ROUTE</w:t>
            </w:r>
          </w:p>
        </w:tc>
        <w:tc>
          <w:tcPr>
            <w:tcW w:w="1036" w:type="pct"/>
            <w:vAlign w:val="center"/>
          </w:tcPr>
          <w:p w14:paraId="54DC5513" w14:textId="77777777" w:rsidR="00364040" w:rsidRPr="00BF2504" w:rsidRDefault="00364040" w:rsidP="00364040">
            <w:pPr>
              <w:pStyle w:val="TableBodyTextMIRB"/>
            </w:pPr>
            <w:r w:rsidRPr="00BF2504">
              <w:t>RTE</w:t>
            </w:r>
          </w:p>
        </w:tc>
        <w:tc>
          <w:tcPr>
            <w:tcW w:w="946" w:type="pct"/>
            <w:vAlign w:val="center"/>
          </w:tcPr>
          <w:p w14:paraId="23B8910C" w14:textId="3F055BD9" w:rsidR="00364040" w:rsidRPr="00BF2504" w:rsidRDefault="002D61AA" w:rsidP="00364040">
            <w:pPr>
              <w:pStyle w:val="TableBodyTextMIRB"/>
            </w:pPr>
            <w:r w:rsidRPr="00BF2504">
              <w:t>Sans objet</w:t>
            </w:r>
          </w:p>
        </w:tc>
        <w:tc>
          <w:tcPr>
            <w:tcW w:w="901" w:type="pct"/>
            <w:vAlign w:val="center"/>
          </w:tcPr>
          <w:p w14:paraId="7AA13659" w14:textId="08167266" w:rsidR="00364040" w:rsidRPr="00BF2504" w:rsidRDefault="002D61AA" w:rsidP="00364040">
            <w:pPr>
              <w:pStyle w:val="TableBodyTextMIRB"/>
            </w:pPr>
            <w:r w:rsidRPr="00BF2504">
              <w:t>Sans objet</w:t>
            </w:r>
          </w:p>
        </w:tc>
      </w:tr>
      <w:tr w:rsidR="00364040" w:rsidRPr="00BF2504" w14:paraId="5C2BF12D" w14:textId="77777777" w:rsidTr="00364040">
        <w:trPr>
          <w:cantSplit/>
        </w:trPr>
        <w:tc>
          <w:tcPr>
            <w:tcW w:w="1126" w:type="pct"/>
            <w:vAlign w:val="center"/>
          </w:tcPr>
          <w:p w14:paraId="73134715" w14:textId="77777777" w:rsidR="00364040" w:rsidRPr="00BF2504" w:rsidRDefault="00364040" w:rsidP="00364040">
            <w:pPr>
              <w:pStyle w:val="TableBodyTextMIRB"/>
            </w:pPr>
            <w:r w:rsidRPr="00BF2504">
              <w:t>Row</w:t>
            </w:r>
          </w:p>
        </w:tc>
        <w:tc>
          <w:tcPr>
            <w:tcW w:w="991" w:type="pct"/>
            <w:vAlign w:val="center"/>
          </w:tcPr>
          <w:p w14:paraId="459AF567" w14:textId="77777777" w:rsidR="00364040" w:rsidRPr="00BF2504" w:rsidRDefault="00364040" w:rsidP="00364040">
            <w:pPr>
              <w:pStyle w:val="TableBodyTextMIRB"/>
            </w:pPr>
            <w:r w:rsidRPr="00BF2504">
              <w:t>ROW</w:t>
            </w:r>
          </w:p>
        </w:tc>
        <w:tc>
          <w:tcPr>
            <w:tcW w:w="1036" w:type="pct"/>
            <w:vAlign w:val="center"/>
          </w:tcPr>
          <w:p w14:paraId="64C54529" w14:textId="132A3BDA" w:rsidR="00364040" w:rsidRPr="00BF2504" w:rsidRDefault="002D61AA" w:rsidP="00364040">
            <w:pPr>
              <w:pStyle w:val="TableBodyTextMIRB"/>
            </w:pPr>
            <w:r w:rsidRPr="00BF2504">
              <w:t>Sans objet</w:t>
            </w:r>
          </w:p>
        </w:tc>
        <w:tc>
          <w:tcPr>
            <w:tcW w:w="946" w:type="pct"/>
            <w:vAlign w:val="center"/>
          </w:tcPr>
          <w:p w14:paraId="7EFB2070" w14:textId="7697A248" w:rsidR="00364040" w:rsidRPr="00BF2504" w:rsidRDefault="002D61AA" w:rsidP="00364040">
            <w:pPr>
              <w:pStyle w:val="TableBodyTextMIRB"/>
            </w:pPr>
            <w:r w:rsidRPr="00BF2504">
              <w:t>Sans objet</w:t>
            </w:r>
          </w:p>
        </w:tc>
        <w:tc>
          <w:tcPr>
            <w:tcW w:w="901" w:type="pct"/>
            <w:vAlign w:val="center"/>
          </w:tcPr>
          <w:p w14:paraId="03187422" w14:textId="6649A747" w:rsidR="00364040" w:rsidRPr="00BF2504" w:rsidRDefault="002D61AA" w:rsidP="00364040">
            <w:pPr>
              <w:pStyle w:val="TableBodyTextMIRB"/>
            </w:pPr>
            <w:r w:rsidRPr="00BF2504">
              <w:t>Sans objet</w:t>
            </w:r>
          </w:p>
        </w:tc>
      </w:tr>
      <w:tr w:rsidR="00364040" w:rsidRPr="00BF2504" w14:paraId="70BBE6E6" w14:textId="77777777" w:rsidTr="00364040">
        <w:trPr>
          <w:cantSplit/>
        </w:trPr>
        <w:tc>
          <w:tcPr>
            <w:tcW w:w="1126" w:type="pct"/>
            <w:vAlign w:val="center"/>
          </w:tcPr>
          <w:p w14:paraId="1CD0275D" w14:textId="77777777" w:rsidR="00364040" w:rsidRPr="00BF2504" w:rsidRDefault="00364040" w:rsidP="00364040">
            <w:pPr>
              <w:pStyle w:val="TableBodyTextMIRB"/>
            </w:pPr>
            <w:r w:rsidRPr="00BF2504">
              <w:t>Rue</w:t>
            </w:r>
          </w:p>
        </w:tc>
        <w:tc>
          <w:tcPr>
            <w:tcW w:w="991" w:type="pct"/>
            <w:vAlign w:val="center"/>
          </w:tcPr>
          <w:p w14:paraId="7882E75C" w14:textId="38CABB7B" w:rsidR="00364040" w:rsidRPr="00BF2504" w:rsidRDefault="002D61AA" w:rsidP="00364040">
            <w:pPr>
              <w:pStyle w:val="TableBodyTextMIRB"/>
            </w:pPr>
            <w:r w:rsidRPr="00BF2504">
              <w:t>Sans objet</w:t>
            </w:r>
          </w:p>
        </w:tc>
        <w:tc>
          <w:tcPr>
            <w:tcW w:w="1036" w:type="pct"/>
            <w:vAlign w:val="center"/>
          </w:tcPr>
          <w:p w14:paraId="50F2A6B0" w14:textId="77777777" w:rsidR="00364040" w:rsidRPr="00BF2504" w:rsidRDefault="00364040" w:rsidP="00364040">
            <w:pPr>
              <w:pStyle w:val="TableBodyTextMIRB"/>
            </w:pPr>
            <w:r w:rsidRPr="00BF2504">
              <w:t>RUE</w:t>
            </w:r>
          </w:p>
        </w:tc>
        <w:tc>
          <w:tcPr>
            <w:tcW w:w="946" w:type="pct"/>
            <w:vAlign w:val="center"/>
          </w:tcPr>
          <w:p w14:paraId="07F187EE" w14:textId="6141CEAC" w:rsidR="00364040" w:rsidRPr="00BF2504" w:rsidRDefault="002D61AA" w:rsidP="00364040">
            <w:pPr>
              <w:pStyle w:val="TableBodyTextMIRB"/>
            </w:pPr>
            <w:r w:rsidRPr="00BF2504">
              <w:t>Sans objet</w:t>
            </w:r>
          </w:p>
        </w:tc>
        <w:tc>
          <w:tcPr>
            <w:tcW w:w="901" w:type="pct"/>
            <w:vAlign w:val="center"/>
          </w:tcPr>
          <w:p w14:paraId="57F86EB4" w14:textId="57EFBC55" w:rsidR="00364040" w:rsidRPr="00BF2504" w:rsidRDefault="002D61AA" w:rsidP="00364040">
            <w:pPr>
              <w:pStyle w:val="TableBodyTextMIRB"/>
            </w:pPr>
            <w:r w:rsidRPr="00BF2504">
              <w:t>Sans objet</w:t>
            </w:r>
          </w:p>
        </w:tc>
      </w:tr>
      <w:tr w:rsidR="00364040" w:rsidRPr="00BF2504" w14:paraId="45FD9ADB" w14:textId="77777777" w:rsidTr="00364040">
        <w:trPr>
          <w:cantSplit/>
        </w:trPr>
        <w:tc>
          <w:tcPr>
            <w:tcW w:w="1126" w:type="pct"/>
            <w:vAlign w:val="center"/>
          </w:tcPr>
          <w:p w14:paraId="7395FAE4" w14:textId="77777777" w:rsidR="00364040" w:rsidRPr="00BF2504" w:rsidRDefault="00364040" w:rsidP="00364040">
            <w:pPr>
              <w:pStyle w:val="TableBodyTextMIRB"/>
            </w:pPr>
            <w:r w:rsidRPr="00BF2504">
              <w:t>Ruelle</w:t>
            </w:r>
          </w:p>
        </w:tc>
        <w:tc>
          <w:tcPr>
            <w:tcW w:w="991" w:type="pct"/>
            <w:vAlign w:val="center"/>
          </w:tcPr>
          <w:p w14:paraId="5BC6E80D" w14:textId="0D3FD8B3" w:rsidR="00364040" w:rsidRPr="00BF2504" w:rsidRDefault="002D61AA" w:rsidP="00364040">
            <w:pPr>
              <w:pStyle w:val="TableBodyTextMIRB"/>
            </w:pPr>
            <w:r w:rsidRPr="00BF2504">
              <w:t>Sans objet</w:t>
            </w:r>
          </w:p>
        </w:tc>
        <w:tc>
          <w:tcPr>
            <w:tcW w:w="1036" w:type="pct"/>
            <w:vAlign w:val="center"/>
          </w:tcPr>
          <w:p w14:paraId="78C111DC" w14:textId="77777777" w:rsidR="00364040" w:rsidRPr="00BF2504" w:rsidRDefault="00364040" w:rsidP="00364040">
            <w:pPr>
              <w:pStyle w:val="TableBodyTextMIRB"/>
            </w:pPr>
            <w:r w:rsidRPr="00BF2504">
              <w:t>RUELLE</w:t>
            </w:r>
          </w:p>
        </w:tc>
        <w:tc>
          <w:tcPr>
            <w:tcW w:w="946" w:type="pct"/>
            <w:vAlign w:val="center"/>
          </w:tcPr>
          <w:p w14:paraId="21D72EA4" w14:textId="08DB8252" w:rsidR="00364040" w:rsidRPr="00BF2504" w:rsidRDefault="002D61AA" w:rsidP="00364040">
            <w:pPr>
              <w:pStyle w:val="TableBodyTextMIRB"/>
            </w:pPr>
            <w:r w:rsidRPr="00BF2504">
              <w:t>Sans objet</w:t>
            </w:r>
          </w:p>
        </w:tc>
        <w:tc>
          <w:tcPr>
            <w:tcW w:w="901" w:type="pct"/>
            <w:vAlign w:val="center"/>
          </w:tcPr>
          <w:p w14:paraId="57251E05" w14:textId="2CEEBC24" w:rsidR="00364040" w:rsidRPr="00BF2504" w:rsidRDefault="002D61AA" w:rsidP="00364040">
            <w:pPr>
              <w:pStyle w:val="TableBodyTextMIRB"/>
            </w:pPr>
            <w:r w:rsidRPr="00BF2504">
              <w:t>Sans objet</w:t>
            </w:r>
          </w:p>
        </w:tc>
      </w:tr>
      <w:tr w:rsidR="00364040" w:rsidRPr="00BF2504" w14:paraId="320177B9" w14:textId="77777777" w:rsidTr="00364040">
        <w:trPr>
          <w:cantSplit/>
        </w:trPr>
        <w:tc>
          <w:tcPr>
            <w:tcW w:w="1126" w:type="pct"/>
            <w:vAlign w:val="center"/>
          </w:tcPr>
          <w:p w14:paraId="2D2A92C2" w14:textId="77777777" w:rsidR="00364040" w:rsidRPr="00BF2504" w:rsidRDefault="00364040" w:rsidP="00364040">
            <w:pPr>
              <w:pStyle w:val="TableBodyTextMIRB"/>
            </w:pPr>
            <w:r w:rsidRPr="00BF2504">
              <w:t>Ruisseau</w:t>
            </w:r>
          </w:p>
        </w:tc>
        <w:tc>
          <w:tcPr>
            <w:tcW w:w="991" w:type="pct"/>
            <w:vAlign w:val="center"/>
          </w:tcPr>
          <w:p w14:paraId="554CF617" w14:textId="6EB2F409" w:rsidR="00364040" w:rsidRPr="00BF2504" w:rsidRDefault="002D61AA" w:rsidP="00364040">
            <w:pPr>
              <w:pStyle w:val="TableBodyTextMIRB"/>
            </w:pPr>
            <w:r w:rsidRPr="00BF2504">
              <w:t>Sans objet</w:t>
            </w:r>
          </w:p>
        </w:tc>
        <w:tc>
          <w:tcPr>
            <w:tcW w:w="1036" w:type="pct"/>
            <w:vAlign w:val="center"/>
          </w:tcPr>
          <w:p w14:paraId="0489B37D" w14:textId="77777777" w:rsidR="00364040" w:rsidRPr="00BF2504" w:rsidRDefault="00364040" w:rsidP="00364040">
            <w:pPr>
              <w:pStyle w:val="TableBodyTextMIRB"/>
            </w:pPr>
            <w:r w:rsidRPr="00BF2504">
              <w:t>RUIS</w:t>
            </w:r>
          </w:p>
        </w:tc>
        <w:tc>
          <w:tcPr>
            <w:tcW w:w="946" w:type="pct"/>
            <w:vAlign w:val="center"/>
          </w:tcPr>
          <w:p w14:paraId="31B781CD" w14:textId="256D39EA" w:rsidR="00364040" w:rsidRPr="00BF2504" w:rsidRDefault="002D61AA" w:rsidP="00364040">
            <w:pPr>
              <w:pStyle w:val="TableBodyTextMIRB"/>
            </w:pPr>
            <w:r w:rsidRPr="00BF2504">
              <w:t>Sans objet</w:t>
            </w:r>
          </w:p>
        </w:tc>
        <w:tc>
          <w:tcPr>
            <w:tcW w:w="901" w:type="pct"/>
            <w:vAlign w:val="center"/>
          </w:tcPr>
          <w:p w14:paraId="67FB6292" w14:textId="239E4B39" w:rsidR="00364040" w:rsidRPr="00BF2504" w:rsidRDefault="002D61AA" w:rsidP="00364040">
            <w:pPr>
              <w:pStyle w:val="TableBodyTextMIRB"/>
            </w:pPr>
            <w:r w:rsidRPr="00BF2504">
              <w:t>Sans objet</w:t>
            </w:r>
          </w:p>
        </w:tc>
      </w:tr>
      <w:tr w:rsidR="00364040" w:rsidRPr="00BF2504" w14:paraId="1F19CA73" w14:textId="77777777" w:rsidTr="00364040">
        <w:trPr>
          <w:cantSplit/>
        </w:trPr>
        <w:tc>
          <w:tcPr>
            <w:tcW w:w="1126" w:type="pct"/>
            <w:vAlign w:val="center"/>
          </w:tcPr>
          <w:p w14:paraId="7D5AB145" w14:textId="77777777" w:rsidR="00364040" w:rsidRPr="00BF2504" w:rsidRDefault="00364040" w:rsidP="00364040">
            <w:pPr>
              <w:pStyle w:val="TableBodyTextMIRB"/>
            </w:pPr>
            <w:r w:rsidRPr="00BF2504">
              <w:t>Run</w:t>
            </w:r>
          </w:p>
        </w:tc>
        <w:tc>
          <w:tcPr>
            <w:tcW w:w="991" w:type="pct"/>
            <w:vAlign w:val="center"/>
          </w:tcPr>
          <w:p w14:paraId="1B4FA5B2" w14:textId="77777777" w:rsidR="00364040" w:rsidRPr="00BF2504" w:rsidRDefault="00364040" w:rsidP="00364040">
            <w:pPr>
              <w:pStyle w:val="TableBodyTextMIRB"/>
            </w:pPr>
            <w:r w:rsidRPr="00BF2504">
              <w:t>RUN</w:t>
            </w:r>
          </w:p>
        </w:tc>
        <w:tc>
          <w:tcPr>
            <w:tcW w:w="1036" w:type="pct"/>
            <w:vAlign w:val="center"/>
          </w:tcPr>
          <w:p w14:paraId="59945A6E" w14:textId="66B4F70F" w:rsidR="00364040" w:rsidRPr="00BF2504" w:rsidRDefault="002D61AA" w:rsidP="00364040">
            <w:pPr>
              <w:pStyle w:val="TableBodyTextMIRB"/>
            </w:pPr>
            <w:r w:rsidRPr="00BF2504">
              <w:t>Sans objet</w:t>
            </w:r>
          </w:p>
        </w:tc>
        <w:tc>
          <w:tcPr>
            <w:tcW w:w="946" w:type="pct"/>
            <w:vAlign w:val="center"/>
          </w:tcPr>
          <w:p w14:paraId="2B5E13B7" w14:textId="35EE7EB8" w:rsidR="00364040" w:rsidRPr="00BF2504" w:rsidRDefault="002D61AA" w:rsidP="00364040">
            <w:pPr>
              <w:pStyle w:val="TableBodyTextMIRB"/>
            </w:pPr>
            <w:r w:rsidRPr="00BF2504">
              <w:t>Sans objet</w:t>
            </w:r>
          </w:p>
        </w:tc>
        <w:tc>
          <w:tcPr>
            <w:tcW w:w="901" w:type="pct"/>
            <w:vAlign w:val="center"/>
          </w:tcPr>
          <w:p w14:paraId="53272095" w14:textId="633CB6BD" w:rsidR="00364040" w:rsidRPr="00BF2504" w:rsidRDefault="002D61AA" w:rsidP="00364040">
            <w:pPr>
              <w:pStyle w:val="TableBodyTextMIRB"/>
            </w:pPr>
            <w:r w:rsidRPr="00BF2504">
              <w:t>Sans objet</w:t>
            </w:r>
          </w:p>
        </w:tc>
      </w:tr>
      <w:tr w:rsidR="00364040" w:rsidRPr="00BF2504" w14:paraId="35BA5E35" w14:textId="77777777" w:rsidTr="00364040">
        <w:trPr>
          <w:cantSplit/>
        </w:trPr>
        <w:tc>
          <w:tcPr>
            <w:tcW w:w="1126" w:type="pct"/>
            <w:vAlign w:val="center"/>
          </w:tcPr>
          <w:p w14:paraId="3B785AD8" w14:textId="77777777" w:rsidR="00364040" w:rsidRPr="00BF2504" w:rsidRDefault="00364040" w:rsidP="00364040">
            <w:pPr>
              <w:pStyle w:val="TableBodyTextMIRB"/>
            </w:pPr>
            <w:r w:rsidRPr="00BF2504">
              <w:t>Section</w:t>
            </w:r>
          </w:p>
        </w:tc>
        <w:tc>
          <w:tcPr>
            <w:tcW w:w="991" w:type="pct"/>
            <w:vAlign w:val="center"/>
          </w:tcPr>
          <w:p w14:paraId="1341EBBC" w14:textId="77777777" w:rsidR="00364040" w:rsidRPr="00BF2504" w:rsidRDefault="00364040" w:rsidP="00364040">
            <w:pPr>
              <w:pStyle w:val="TableBodyTextMIRB"/>
            </w:pPr>
            <w:r w:rsidRPr="00BF2504">
              <w:t>SECTN</w:t>
            </w:r>
          </w:p>
        </w:tc>
        <w:tc>
          <w:tcPr>
            <w:tcW w:w="1036" w:type="pct"/>
            <w:vAlign w:val="center"/>
          </w:tcPr>
          <w:p w14:paraId="62FD47E9" w14:textId="214ECC81" w:rsidR="00364040" w:rsidRPr="00BF2504" w:rsidRDefault="002D61AA" w:rsidP="00364040">
            <w:pPr>
              <w:pStyle w:val="TableBodyTextMIRB"/>
            </w:pPr>
            <w:r w:rsidRPr="00BF2504">
              <w:t>Sans objet</w:t>
            </w:r>
          </w:p>
        </w:tc>
        <w:tc>
          <w:tcPr>
            <w:tcW w:w="946" w:type="pct"/>
            <w:vAlign w:val="center"/>
          </w:tcPr>
          <w:p w14:paraId="29BCB3D3" w14:textId="40BFB440" w:rsidR="00364040" w:rsidRPr="00BF2504" w:rsidRDefault="002D61AA" w:rsidP="00364040">
            <w:pPr>
              <w:pStyle w:val="TableBodyTextMIRB"/>
            </w:pPr>
            <w:r w:rsidRPr="00BF2504">
              <w:t>Sans objet</w:t>
            </w:r>
          </w:p>
        </w:tc>
        <w:tc>
          <w:tcPr>
            <w:tcW w:w="901" w:type="pct"/>
            <w:vAlign w:val="center"/>
          </w:tcPr>
          <w:p w14:paraId="474B7AFF" w14:textId="6EBC63AD" w:rsidR="00364040" w:rsidRPr="00BF2504" w:rsidRDefault="002D61AA" w:rsidP="00364040">
            <w:pPr>
              <w:pStyle w:val="TableBodyTextMIRB"/>
            </w:pPr>
            <w:r w:rsidRPr="00BF2504">
              <w:t>Sans objet</w:t>
            </w:r>
          </w:p>
        </w:tc>
      </w:tr>
      <w:tr w:rsidR="00364040" w:rsidRPr="00BF2504" w14:paraId="43136765" w14:textId="77777777" w:rsidTr="00364040">
        <w:trPr>
          <w:cantSplit/>
        </w:trPr>
        <w:tc>
          <w:tcPr>
            <w:tcW w:w="1126" w:type="pct"/>
            <w:vAlign w:val="center"/>
          </w:tcPr>
          <w:p w14:paraId="49BCDB5D" w14:textId="77777777" w:rsidR="00364040" w:rsidRPr="00BF2504" w:rsidRDefault="00364040" w:rsidP="00364040">
            <w:pPr>
              <w:pStyle w:val="TableBodyTextMIRB"/>
            </w:pPr>
            <w:r w:rsidRPr="00BF2504">
              <w:t>Sentier</w:t>
            </w:r>
          </w:p>
        </w:tc>
        <w:tc>
          <w:tcPr>
            <w:tcW w:w="991" w:type="pct"/>
            <w:vAlign w:val="center"/>
          </w:tcPr>
          <w:p w14:paraId="6D385CE5" w14:textId="20341CFF" w:rsidR="00364040" w:rsidRPr="00BF2504" w:rsidRDefault="002D61AA" w:rsidP="00364040">
            <w:pPr>
              <w:pStyle w:val="TableBodyTextMIRB"/>
            </w:pPr>
            <w:r w:rsidRPr="00BF2504">
              <w:t>Sans objet</w:t>
            </w:r>
          </w:p>
        </w:tc>
        <w:tc>
          <w:tcPr>
            <w:tcW w:w="1036" w:type="pct"/>
            <w:vAlign w:val="center"/>
          </w:tcPr>
          <w:p w14:paraId="26509C6D" w14:textId="77777777" w:rsidR="00364040" w:rsidRPr="00BF2504" w:rsidRDefault="00364040" w:rsidP="00364040">
            <w:pPr>
              <w:pStyle w:val="TableBodyTextMIRB"/>
            </w:pPr>
            <w:r w:rsidRPr="00BF2504">
              <w:t>SENT</w:t>
            </w:r>
          </w:p>
        </w:tc>
        <w:tc>
          <w:tcPr>
            <w:tcW w:w="946" w:type="pct"/>
            <w:vAlign w:val="center"/>
          </w:tcPr>
          <w:p w14:paraId="7D8DD657" w14:textId="331E2E79" w:rsidR="00364040" w:rsidRPr="00BF2504" w:rsidRDefault="002D61AA" w:rsidP="00364040">
            <w:pPr>
              <w:pStyle w:val="TableBodyTextMIRB"/>
            </w:pPr>
            <w:r w:rsidRPr="00BF2504">
              <w:t>Sans objet</w:t>
            </w:r>
          </w:p>
        </w:tc>
        <w:tc>
          <w:tcPr>
            <w:tcW w:w="901" w:type="pct"/>
            <w:vAlign w:val="center"/>
          </w:tcPr>
          <w:p w14:paraId="4564B227" w14:textId="491AAA84" w:rsidR="00364040" w:rsidRPr="00BF2504" w:rsidRDefault="002D61AA" w:rsidP="00364040">
            <w:pPr>
              <w:pStyle w:val="TableBodyTextMIRB"/>
            </w:pPr>
            <w:r w:rsidRPr="00BF2504">
              <w:t>Sans objet</w:t>
            </w:r>
          </w:p>
        </w:tc>
      </w:tr>
      <w:tr w:rsidR="00364040" w:rsidRPr="00BF2504" w14:paraId="6CD4BBEA" w14:textId="77777777" w:rsidTr="00364040">
        <w:trPr>
          <w:cantSplit/>
        </w:trPr>
        <w:tc>
          <w:tcPr>
            <w:tcW w:w="1126" w:type="pct"/>
            <w:vAlign w:val="center"/>
          </w:tcPr>
          <w:p w14:paraId="5A7276BD" w14:textId="77777777" w:rsidR="00364040" w:rsidRPr="00BF2504" w:rsidRDefault="00364040" w:rsidP="00364040">
            <w:pPr>
              <w:pStyle w:val="TableBodyTextMIRB"/>
            </w:pPr>
            <w:r w:rsidRPr="00BF2504">
              <w:t>Service</w:t>
            </w:r>
          </w:p>
        </w:tc>
        <w:tc>
          <w:tcPr>
            <w:tcW w:w="991" w:type="pct"/>
            <w:vAlign w:val="center"/>
          </w:tcPr>
          <w:p w14:paraId="744223D2" w14:textId="77777777" w:rsidR="00364040" w:rsidRPr="00BF2504" w:rsidRDefault="00364040" w:rsidP="00364040">
            <w:pPr>
              <w:pStyle w:val="TableBodyTextMIRB"/>
            </w:pPr>
            <w:r w:rsidRPr="00BF2504">
              <w:t>SERV</w:t>
            </w:r>
          </w:p>
        </w:tc>
        <w:tc>
          <w:tcPr>
            <w:tcW w:w="1036" w:type="pct"/>
            <w:vAlign w:val="center"/>
          </w:tcPr>
          <w:p w14:paraId="28653676" w14:textId="3B76BC3C" w:rsidR="00364040" w:rsidRPr="00BF2504" w:rsidRDefault="002D61AA" w:rsidP="00364040">
            <w:pPr>
              <w:pStyle w:val="TableBodyTextMIRB"/>
            </w:pPr>
            <w:r w:rsidRPr="00BF2504">
              <w:t>Sans objet</w:t>
            </w:r>
          </w:p>
        </w:tc>
        <w:tc>
          <w:tcPr>
            <w:tcW w:w="946" w:type="pct"/>
            <w:vAlign w:val="center"/>
          </w:tcPr>
          <w:p w14:paraId="4DE71A6B" w14:textId="4C715C7B" w:rsidR="00364040" w:rsidRPr="00BF2504" w:rsidRDefault="002D61AA" w:rsidP="00364040">
            <w:pPr>
              <w:pStyle w:val="TableBodyTextMIRB"/>
            </w:pPr>
            <w:r w:rsidRPr="00BF2504">
              <w:t>Sans objet</w:t>
            </w:r>
          </w:p>
        </w:tc>
        <w:tc>
          <w:tcPr>
            <w:tcW w:w="901" w:type="pct"/>
            <w:vAlign w:val="center"/>
          </w:tcPr>
          <w:p w14:paraId="35ED54A3" w14:textId="76CA4B71" w:rsidR="00364040" w:rsidRPr="00BF2504" w:rsidRDefault="002D61AA" w:rsidP="00364040">
            <w:pPr>
              <w:pStyle w:val="TableBodyTextMIRB"/>
            </w:pPr>
            <w:r w:rsidRPr="00BF2504">
              <w:t>Sans objet</w:t>
            </w:r>
          </w:p>
        </w:tc>
      </w:tr>
      <w:tr w:rsidR="00364040" w:rsidRPr="00BF2504" w14:paraId="397C9D6A" w14:textId="77777777" w:rsidTr="00364040">
        <w:trPr>
          <w:cantSplit/>
        </w:trPr>
        <w:tc>
          <w:tcPr>
            <w:tcW w:w="1126" w:type="pct"/>
            <w:vAlign w:val="center"/>
          </w:tcPr>
          <w:p w14:paraId="383A03E2" w14:textId="77777777" w:rsidR="00364040" w:rsidRPr="00BF2504" w:rsidRDefault="00364040" w:rsidP="00364040">
            <w:pPr>
              <w:pStyle w:val="TableBodyTextMIRB"/>
            </w:pPr>
            <w:r w:rsidRPr="00BF2504">
              <w:t>Shoal</w:t>
            </w:r>
          </w:p>
        </w:tc>
        <w:tc>
          <w:tcPr>
            <w:tcW w:w="991" w:type="pct"/>
            <w:vAlign w:val="center"/>
          </w:tcPr>
          <w:p w14:paraId="24B3C2F4" w14:textId="77777777" w:rsidR="00364040" w:rsidRPr="00BF2504" w:rsidRDefault="00364040" w:rsidP="00364040">
            <w:pPr>
              <w:pStyle w:val="TableBodyTextMIRB"/>
            </w:pPr>
            <w:r w:rsidRPr="00BF2504">
              <w:t>SHOAL</w:t>
            </w:r>
          </w:p>
        </w:tc>
        <w:tc>
          <w:tcPr>
            <w:tcW w:w="1036" w:type="pct"/>
            <w:vAlign w:val="center"/>
          </w:tcPr>
          <w:p w14:paraId="1F4AD9EB" w14:textId="75B352AD" w:rsidR="00364040" w:rsidRPr="00BF2504" w:rsidRDefault="002D61AA" w:rsidP="00364040">
            <w:pPr>
              <w:pStyle w:val="TableBodyTextMIRB"/>
            </w:pPr>
            <w:r w:rsidRPr="00BF2504">
              <w:t>Sans objet</w:t>
            </w:r>
          </w:p>
        </w:tc>
        <w:tc>
          <w:tcPr>
            <w:tcW w:w="946" w:type="pct"/>
            <w:vAlign w:val="center"/>
          </w:tcPr>
          <w:p w14:paraId="1596C698" w14:textId="38F2F3D9" w:rsidR="00364040" w:rsidRPr="00BF2504" w:rsidRDefault="002D61AA" w:rsidP="00364040">
            <w:pPr>
              <w:pStyle w:val="TableBodyTextMIRB"/>
            </w:pPr>
            <w:r w:rsidRPr="00BF2504">
              <w:t>Sans objet</w:t>
            </w:r>
          </w:p>
        </w:tc>
        <w:tc>
          <w:tcPr>
            <w:tcW w:w="901" w:type="pct"/>
            <w:vAlign w:val="center"/>
          </w:tcPr>
          <w:p w14:paraId="544D6DDD" w14:textId="18FF7AAD" w:rsidR="00364040" w:rsidRPr="00BF2504" w:rsidRDefault="002D61AA" w:rsidP="00364040">
            <w:pPr>
              <w:pStyle w:val="TableBodyTextMIRB"/>
            </w:pPr>
            <w:r w:rsidRPr="00BF2504">
              <w:t>Sans objet</w:t>
            </w:r>
          </w:p>
        </w:tc>
      </w:tr>
      <w:tr w:rsidR="00364040" w:rsidRPr="00BF2504" w14:paraId="2F65134C" w14:textId="77777777" w:rsidTr="00364040">
        <w:trPr>
          <w:cantSplit/>
        </w:trPr>
        <w:tc>
          <w:tcPr>
            <w:tcW w:w="1126" w:type="pct"/>
            <w:vAlign w:val="center"/>
          </w:tcPr>
          <w:p w14:paraId="7CAFB516" w14:textId="77777777" w:rsidR="00364040" w:rsidRPr="00BF2504" w:rsidRDefault="00364040" w:rsidP="00364040">
            <w:pPr>
              <w:pStyle w:val="TableBodyTextMIRB"/>
            </w:pPr>
            <w:r w:rsidRPr="00BF2504">
              <w:t>Shore</w:t>
            </w:r>
          </w:p>
        </w:tc>
        <w:tc>
          <w:tcPr>
            <w:tcW w:w="991" w:type="pct"/>
            <w:vAlign w:val="center"/>
          </w:tcPr>
          <w:p w14:paraId="7BC2F510" w14:textId="77777777" w:rsidR="00364040" w:rsidRPr="00BF2504" w:rsidRDefault="00364040" w:rsidP="00364040">
            <w:pPr>
              <w:pStyle w:val="TableBodyTextMIRB"/>
            </w:pPr>
            <w:r w:rsidRPr="00BF2504">
              <w:t>SHORE</w:t>
            </w:r>
          </w:p>
        </w:tc>
        <w:tc>
          <w:tcPr>
            <w:tcW w:w="1036" w:type="pct"/>
            <w:vAlign w:val="center"/>
          </w:tcPr>
          <w:p w14:paraId="0140728F" w14:textId="774AEEAB" w:rsidR="00364040" w:rsidRPr="00BF2504" w:rsidRDefault="002D61AA" w:rsidP="00364040">
            <w:pPr>
              <w:pStyle w:val="TableBodyTextMIRB"/>
            </w:pPr>
            <w:r w:rsidRPr="00BF2504">
              <w:t>Sans objet</w:t>
            </w:r>
          </w:p>
        </w:tc>
        <w:tc>
          <w:tcPr>
            <w:tcW w:w="946" w:type="pct"/>
            <w:vAlign w:val="center"/>
          </w:tcPr>
          <w:p w14:paraId="20778249" w14:textId="3DB1EAD6" w:rsidR="00364040" w:rsidRPr="00BF2504" w:rsidRDefault="002D61AA" w:rsidP="00364040">
            <w:pPr>
              <w:pStyle w:val="TableBodyTextMIRB"/>
            </w:pPr>
            <w:r w:rsidRPr="00BF2504">
              <w:t>Sans objet</w:t>
            </w:r>
          </w:p>
        </w:tc>
        <w:tc>
          <w:tcPr>
            <w:tcW w:w="901" w:type="pct"/>
            <w:vAlign w:val="center"/>
          </w:tcPr>
          <w:p w14:paraId="23CDF60D" w14:textId="04D4E9CC" w:rsidR="00364040" w:rsidRPr="00BF2504" w:rsidRDefault="002D61AA" w:rsidP="00364040">
            <w:pPr>
              <w:pStyle w:val="TableBodyTextMIRB"/>
            </w:pPr>
            <w:r w:rsidRPr="00BF2504">
              <w:t>Sans objet</w:t>
            </w:r>
          </w:p>
        </w:tc>
      </w:tr>
      <w:tr w:rsidR="00364040" w:rsidRPr="00BF2504" w14:paraId="55144873" w14:textId="77777777" w:rsidTr="00364040">
        <w:trPr>
          <w:cantSplit/>
        </w:trPr>
        <w:tc>
          <w:tcPr>
            <w:tcW w:w="1126" w:type="pct"/>
            <w:vAlign w:val="center"/>
          </w:tcPr>
          <w:p w14:paraId="53A22024" w14:textId="77777777" w:rsidR="00364040" w:rsidRPr="00BF2504" w:rsidRDefault="00364040" w:rsidP="00364040">
            <w:pPr>
              <w:pStyle w:val="TableBodyTextMIRB"/>
            </w:pPr>
            <w:r w:rsidRPr="00BF2504">
              <w:lastRenderedPageBreak/>
              <w:t>Shores</w:t>
            </w:r>
          </w:p>
        </w:tc>
        <w:tc>
          <w:tcPr>
            <w:tcW w:w="991" w:type="pct"/>
            <w:vAlign w:val="center"/>
          </w:tcPr>
          <w:p w14:paraId="0DB7D8E4" w14:textId="77777777" w:rsidR="00364040" w:rsidRPr="00BF2504" w:rsidRDefault="00364040" w:rsidP="00364040">
            <w:pPr>
              <w:pStyle w:val="TableBodyTextMIRB"/>
            </w:pPr>
            <w:r w:rsidRPr="00BF2504">
              <w:t>SHORES</w:t>
            </w:r>
          </w:p>
        </w:tc>
        <w:tc>
          <w:tcPr>
            <w:tcW w:w="1036" w:type="pct"/>
            <w:vAlign w:val="center"/>
          </w:tcPr>
          <w:p w14:paraId="6108497D" w14:textId="38FB8626" w:rsidR="00364040" w:rsidRPr="00BF2504" w:rsidRDefault="002D61AA" w:rsidP="00364040">
            <w:pPr>
              <w:pStyle w:val="TableBodyTextMIRB"/>
            </w:pPr>
            <w:r w:rsidRPr="00BF2504">
              <w:t>Sans objet</w:t>
            </w:r>
          </w:p>
        </w:tc>
        <w:tc>
          <w:tcPr>
            <w:tcW w:w="946" w:type="pct"/>
            <w:vAlign w:val="center"/>
          </w:tcPr>
          <w:p w14:paraId="15F83620" w14:textId="17116D1B" w:rsidR="00364040" w:rsidRPr="00BF2504" w:rsidRDefault="002D61AA" w:rsidP="00364040">
            <w:pPr>
              <w:pStyle w:val="TableBodyTextMIRB"/>
            </w:pPr>
            <w:r w:rsidRPr="00BF2504">
              <w:t>Sans objet</w:t>
            </w:r>
          </w:p>
        </w:tc>
        <w:tc>
          <w:tcPr>
            <w:tcW w:w="901" w:type="pct"/>
            <w:vAlign w:val="center"/>
          </w:tcPr>
          <w:p w14:paraId="6E412ACF" w14:textId="39587E12" w:rsidR="00364040" w:rsidRPr="00BF2504" w:rsidRDefault="002D61AA" w:rsidP="00364040">
            <w:pPr>
              <w:pStyle w:val="TableBodyTextMIRB"/>
            </w:pPr>
            <w:r w:rsidRPr="00BF2504">
              <w:t>Sans objet</w:t>
            </w:r>
          </w:p>
        </w:tc>
      </w:tr>
      <w:tr w:rsidR="00364040" w:rsidRPr="00BF2504" w14:paraId="1323E044" w14:textId="77777777" w:rsidTr="00364040">
        <w:trPr>
          <w:cantSplit/>
        </w:trPr>
        <w:tc>
          <w:tcPr>
            <w:tcW w:w="1126" w:type="pct"/>
            <w:vAlign w:val="center"/>
          </w:tcPr>
          <w:p w14:paraId="062C4A5C" w14:textId="77777777" w:rsidR="00364040" w:rsidRPr="00BF2504" w:rsidRDefault="00364040" w:rsidP="00364040">
            <w:pPr>
              <w:pStyle w:val="TableBodyTextMIRB"/>
            </w:pPr>
            <w:r w:rsidRPr="00BF2504">
              <w:t>Side</w:t>
            </w:r>
          </w:p>
        </w:tc>
        <w:tc>
          <w:tcPr>
            <w:tcW w:w="991" w:type="pct"/>
            <w:vAlign w:val="center"/>
          </w:tcPr>
          <w:p w14:paraId="6C2D5215" w14:textId="77777777" w:rsidR="00364040" w:rsidRPr="00BF2504" w:rsidRDefault="00364040" w:rsidP="00364040">
            <w:pPr>
              <w:pStyle w:val="TableBodyTextMIRB"/>
            </w:pPr>
            <w:r w:rsidRPr="00BF2504">
              <w:t>SIDE</w:t>
            </w:r>
          </w:p>
        </w:tc>
        <w:tc>
          <w:tcPr>
            <w:tcW w:w="1036" w:type="pct"/>
            <w:vAlign w:val="center"/>
          </w:tcPr>
          <w:p w14:paraId="21B2E558" w14:textId="1D4096F2" w:rsidR="00364040" w:rsidRPr="00BF2504" w:rsidRDefault="002D61AA" w:rsidP="00364040">
            <w:pPr>
              <w:pStyle w:val="TableBodyTextMIRB"/>
            </w:pPr>
            <w:r w:rsidRPr="00BF2504">
              <w:t>Sans objet</w:t>
            </w:r>
          </w:p>
        </w:tc>
        <w:tc>
          <w:tcPr>
            <w:tcW w:w="946" w:type="pct"/>
            <w:vAlign w:val="center"/>
          </w:tcPr>
          <w:p w14:paraId="6715223B" w14:textId="533C7565" w:rsidR="00364040" w:rsidRPr="00BF2504" w:rsidRDefault="002D61AA" w:rsidP="00364040">
            <w:pPr>
              <w:pStyle w:val="TableBodyTextMIRB"/>
            </w:pPr>
            <w:r w:rsidRPr="00BF2504">
              <w:t>Sans objet</w:t>
            </w:r>
          </w:p>
        </w:tc>
        <w:tc>
          <w:tcPr>
            <w:tcW w:w="901" w:type="pct"/>
            <w:vAlign w:val="center"/>
          </w:tcPr>
          <w:p w14:paraId="30CF134B" w14:textId="61EEAEB3" w:rsidR="00364040" w:rsidRPr="00BF2504" w:rsidRDefault="002D61AA" w:rsidP="00364040">
            <w:pPr>
              <w:pStyle w:val="TableBodyTextMIRB"/>
            </w:pPr>
            <w:r w:rsidRPr="00BF2504">
              <w:t>Sans objet</w:t>
            </w:r>
          </w:p>
        </w:tc>
      </w:tr>
      <w:tr w:rsidR="00364040" w:rsidRPr="00BF2504" w14:paraId="5480CEB3" w14:textId="77777777" w:rsidTr="00364040">
        <w:trPr>
          <w:cantSplit/>
        </w:trPr>
        <w:tc>
          <w:tcPr>
            <w:tcW w:w="1126" w:type="pct"/>
            <w:vAlign w:val="center"/>
          </w:tcPr>
          <w:p w14:paraId="625F5722" w14:textId="77777777" w:rsidR="00364040" w:rsidRPr="00BF2504" w:rsidRDefault="00364040" w:rsidP="00364040">
            <w:pPr>
              <w:pStyle w:val="TableBodyTextMIRB"/>
            </w:pPr>
            <w:r w:rsidRPr="00BF2504">
              <w:t>Sideline</w:t>
            </w:r>
          </w:p>
        </w:tc>
        <w:tc>
          <w:tcPr>
            <w:tcW w:w="991" w:type="pct"/>
            <w:vAlign w:val="center"/>
          </w:tcPr>
          <w:p w14:paraId="7E9EA9A9" w14:textId="77777777" w:rsidR="00364040" w:rsidRPr="00BF2504" w:rsidRDefault="00364040" w:rsidP="00364040">
            <w:pPr>
              <w:pStyle w:val="TableBodyTextMIRB"/>
            </w:pPr>
            <w:r w:rsidRPr="00BF2504">
              <w:t>SLINE</w:t>
            </w:r>
          </w:p>
        </w:tc>
        <w:tc>
          <w:tcPr>
            <w:tcW w:w="1036" w:type="pct"/>
            <w:vAlign w:val="center"/>
          </w:tcPr>
          <w:p w14:paraId="27DFB155" w14:textId="4B9CD20F" w:rsidR="00364040" w:rsidRPr="00BF2504" w:rsidRDefault="002D61AA" w:rsidP="00364040">
            <w:pPr>
              <w:pStyle w:val="TableBodyTextMIRB"/>
            </w:pPr>
            <w:r w:rsidRPr="00BF2504">
              <w:t>Sans objet</w:t>
            </w:r>
          </w:p>
        </w:tc>
        <w:tc>
          <w:tcPr>
            <w:tcW w:w="946" w:type="pct"/>
            <w:vAlign w:val="center"/>
          </w:tcPr>
          <w:p w14:paraId="4BA2C3F3" w14:textId="7F9A6961" w:rsidR="00364040" w:rsidRPr="00BF2504" w:rsidRDefault="002D61AA" w:rsidP="00364040">
            <w:pPr>
              <w:pStyle w:val="TableBodyTextMIRB"/>
            </w:pPr>
            <w:r w:rsidRPr="00BF2504">
              <w:t>Sans objet</w:t>
            </w:r>
          </w:p>
        </w:tc>
        <w:tc>
          <w:tcPr>
            <w:tcW w:w="901" w:type="pct"/>
            <w:vAlign w:val="center"/>
          </w:tcPr>
          <w:p w14:paraId="3E44125A" w14:textId="12162CB7" w:rsidR="00364040" w:rsidRPr="00BF2504" w:rsidRDefault="002D61AA" w:rsidP="00364040">
            <w:pPr>
              <w:pStyle w:val="TableBodyTextMIRB"/>
            </w:pPr>
            <w:r w:rsidRPr="00BF2504">
              <w:t>Sans objet</w:t>
            </w:r>
          </w:p>
        </w:tc>
      </w:tr>
      <w:tr w:rsidR="00364040" w:rsidRPr="00BF2504" w14:paraId="0F79695E" w14:textId="77777777" w:rsidTr="00364040">
        <w:trPr>
          <w:cantSplit/>
        </w:trPr>
        <w:tc>
          <w:tcPr>
            <w:tcW w:w="1126" w:type="pct"/>
            <w:vAlign w:val="center"/>
          </w:tcPr>
          <w:p w14:paraId="6C869838" w14:textId="77777777" w:rsidR="00364040" w:rsidRPr="00BF2504" w:rsidRDefault="00364040" w:rsidP="00364040">
            <w:pPr>
              <w:pStyle w:val="TableBodyTextMIRB"/>
            </w:pPr>
            <w:r w:rsidRPr="00BF2504">
              <w:t>Sideroad</w:t>
            </w:r>
          </w:p>
        </w:tc>
        <w:tc>
          <w:tcPr>
            <w:tcW w:w="991" w:type="pct"/>
            <w:vAlign w:val="center"/>
          </w:tcPr>
          <w:p w14:paraId="028A8B77" w14:textId="77777777" w:rsidR="00364040" w:rsidRPr="00BF2504" w:rsidRDefault="00364040" w:rsidP="00364040">
            <w:pPr>
              <w:pStyle w:val="TableBodyTextMIRB"/>
            </w:pPr>
            <w:r w:rsidRPr="00BF2504">
              <w:t>SIDERD</w:t>
            </w:r>
          </w:p>
        </w:tc>
        <w:tc>
          <w:tcPr>
            <w:tcW w:w="1036" w:type="pct"/>
            <w:vAlign w:val="center"/>
          </w:tcPr>
          <w:p w14:paraId="18151618" w14:textId="520FC583" w:rsidR="00364040" w:rsidRPr="00BF2504" w:rsidRDefault="002D61AA" w:rsidP="00364040">
            <w:pPr>
              <w:pStyle w:val="TableBodyTextMIRB"/>
            </w:pPr>
            <w:r w:rsidRPr="00BF2504">
              <w:t>Sans objet</w:t>
            </w:r>
          </w:p>
        </w:tc>
        <w:tc>
          <w:tcPr>
            <w:tcW w:w="946" w:type="pct"/>
            <w:vAlign w:val="center"/>
          </w:tcPr>
          <w:p w14:paraId="7BFD6398" w14:textId="58C7898F" w:rsidR="00364040" w:rsidRPr="00BF2504" w:rsidRDefault="002D61AA" w:rsidP="00364040">
            <w:pPr>
              <w:pStyle w:val="TableBodyTextMIRB"/>
            </w:pPr>
            <w:r w:rsidRPr="00BF2504">
              <w:t>Sans objet</w:t>
            </w:r>
          </w:p>
        </w:tc>
        <w:tc>
          <w:tcPr>
            <w:tcW w:w="901" w:type="pct"/>
            <w:vAlign w:val="center"/>
          </w:tcPr>
          <w:p w14:paraId="42E2BCFF" w14:textId="4AF81C09" w:rsidR="00364040" w:rsidRPr="00BF2504" w:rsidRDefault="002D61AA" w:rsidP="00364040">
            <w:pPr>
              <w:pStyle w:val="TableBodyTextMIRB"/>
            </w:pPr>
            <w:r w:rsidRPr="00BF2504">
              <w:t>Sans objet</w:t>
            </w:r>
          </w:p>
        </w:tc>
      </w:tr>
      <w:tr w:rsidR="00364040" w:rsidRPr="00BF2504" w14:paraId="3F234ABA" w14:textId="77777777" w:rsidTr="00364040">
        <w:trPr>
          <w:cantSplit/>
        </w:trPr>
        <w:tc>
          <w:tcPr>
            <w:tcW w:w="1126" w:type="pct"/>
            <w:vAlign w:val="center"/>
          </w:tcPr>
          <w:p w14:paraId="3FCBEFC0" w14:textId="77777777" w:rsidR="00364040" w:rsidRPr="00BF2504" w:rsidRDefault="00364040" w:rsidP="00364040">
            <w:pPr>
              <w:pStyle w:val="TableBodyTextMIRB"/>
            </w:pPr>
            <w:r w:rsidRPr="00BF2504">
              <w:t>Skyway</w:t>
            </w:r>
          </w:p>
        </w:tc>
        <w:tc>
          <w:tcPr>
            <w:tcW w:w="991" w:type="pct"/>
            <w:vAlign w:val="center"/>
          </w:tcPr>
          <w:p w14:paraId="0DB95FDC" w14:textId="77777777" w:rsidR="00364040" w:rsidRPr="00BF2504" w:rsidRDefault="00364040" w:rsidP="00364040">
            <w:pPr>
              <w:pStyle w:val="TableBodyTextMIRB"/>
            </w:pPr>
            <w:r w:rsidRPr="00BF2504">
              <w:t>SKYWY</w:t>
            </w:r>
          </w:p>
        </w:tc>
        <w:tc>
          <w:tcPr>
            <w:tcW w:w="1036" w:type="pct"/>
            <w:vAlign w:val="center"/>
          </w:tcPr>
          <w:p w14:paraId="1B9F3CDC" w14:textId="77820FA3" w:rsidR="00364040" w:rsidRPr="00BF2504" w:rsidRDefault="002D61AA" w:rsidP="00364040">
            <w:pPr>
              <w:pStyle w:val="TableBodyTextMIRB"/>
            </w:pPr>
            <w:r w:rsidRPr="00BF2504">
              <w:t>Sans objet</w:t>
            </w:r>
          </w:p>
        </w:tc>
        <w:tc>
          <w:tcPr>
            <w:tcW w:w="946" w:type="pct"/>
            <w:vAlign w:val="center"/>
          </w:tcPr>
          <w:p w14:paraId="46EE97C4" w14:textId="0D03A970" w:rsidR="00364040" w:rsidRPr="00BF2504" w:rsidRDefault="002D61AA" w:rsidP="00364040">
            <w:pPr>
              <w:pStyle w:val="TableBodyTextMIRB"/>
            </w:pPr>
            <w:r w:rsidRPr="00BF2504">
              <w:t>Sans objet</w:t>
            </w:r>
          </w:p>
        </w:tc>
        <w:tc>
          <w:tcPr>
            <w:tcW w:w="901" w:type="pct"/>
            <w:vAlign w:val="center"/>
          </w:tcPr>
          <w:p w14:paraId="4A411DDC" w14:textId="5829362E" w:rsidR="00364040" w:rsidRPr="00BF2504" w:rsidRDefault="002D61AA" w:rsidP="00364040">
            <w:pPr>
              <w:pStyle w:val="TableBodyTextMIRB"/>
            </w:pPr>
            <w:r w:rsidRPr="00BF2504">
              <w:t>Sans objet</w:t>
            </w:r>
          </w:p>
        </w:tc>
      </w:tr>
      <w:tr w:rsidR="00364040" w:rsidRPr="00BF2504" w14:paraId="37FBB43C" w14:textId="77777777" w:rsidTr="00364040">
        <w:trPr>
          <w:cantSplit/>
        </w:trPr>
        <w:tc>
          <w:tcPr>
            <w:tcW w:w="1126" w:type="pct"/>
            <w:vAlign w:val="center"/>
          </w:tcPr>
          <w:p w14:paraId="47F69830" w14:textId="77777777" w:rsidR="00364040" w:rsidRPr="00BF2504" w:rsidRDefault="00364040" w:rsidP="00364040">
            <w:pPr>
              <w:pStyle w:val="TableBodyTextMIRB"/>
            </w:pPr>
            <w:r w:rsidRPr="00BF2504">
              <w:t>Spur</w:t>
            </w:r>
          </w:p>
        </w:tc>
        <w:tc>
          <w:tcPr>
            <w:tcW w:w="991" w:type="pct"/>
            <w:vAlign w:val="center"/>
          </w:tcPr>
          <w:p w14:paraId="5A394260" w14:textId="77777777" w:rsidR="00364040" w:rsidRPr="00BF2504" w:rsidRDefault="00364040" w:rsidP="00364040">
            <w:pPr>
              <w:pStyle w:val="TableBodyTextMIRB"/>
            </w:pPr>
            <w:r w:rsidRPr="00BF2504">
              <w:t>SPUR</w:t>
            </w:r>
          </w:p>
        </w:tc>
        <w:tc>
          <w:tcPr>
            <w:tcW w:w="1036" w:type="pct"/>
            <w:vAlign w:val="center"/>
          </w:tcPr>
          <w:p w14:paraId="61B44E04" w14:textId="4E00874D" w:rsidR="00364040" w:rsidRPr="00BF2504" w:rsidRDefault="002D61AA" w:rsidP="00364040">
            <w:pPr>
              <w:pStyle w:val="TableBodyTextMIRB"/>
            </w:pPr>
            <w:r w:rsidRPr="00BF2504">
              <w:t>Sans objet</w:t>
            </w:r>
          </w:p>
        </w:tc>
        <w:tc>
          <w:tcPr>
            <w:tcW w:w="946" w:type="pct"/>
            <w:vAlign w:val="center"/>
          </w:tcPr>
          <w:p w14:paraId="5D21D3EE" w14:textId="6CA3D52C" w:rsidR="00364040" w:rsidRPr="00BF2504" w:rsidRDefault="002D61AA" w:rsidP="00364040">
            <w:pPr>
              <w:pStyle w:val="TableBodyTextMIRB"/>
            </w:pPr>
            <w:r w:rsidRPr="00BF2504">
              <w:t>Sans objet</w:t>
            </w:r>
          </w:p>
        </w:tc>
        <w:tc>
          <w:tcPr>
            <w:tcW w:w="901" w:type="pct"/>
            <w:vAlign w:val="center"/>
          </w:tcPr>
          <w:p w14:paraId="75CC418D" w14:textId="035832C6" w:rsidR="00364040" w:rsidRPr="00BF2504" w:rsidRDefault="002D61AA" w:rsidP="00364040">
            <w:pPr>
              <w:pStyle w:val="TableBodyTextMIRB"/>
            </w:pPr>
            <w:r w:rsidRPr="00BF2504">
              <w:t>Sans objet</w:t>
            </w:r>
          </w:p>
        </w:tc>
      </w:tr>
      <w:tr w:rsidR="00364040" w:rsidRPr="00BF2504" w14:paraId="5E225ECA" w14:textId="77777777" w:rsidTr="00364040">
        <w:trPr>
          <w:cantSplit/>
        </w:trPr>
        <w:tc>
          <w:tcPr>
            <w:tcW w:w="1126" w:type="pct"/>
            <w:vAlign w:val="center"/>
          </w:tcPr>
          <w:p w14:paraId="4E3E3EEF" w14:textId="77777777" w:rsidR="00364040" w:rsidRPr="00BF2504" w:rsidRDefault="00364040" w:rsidP="00364040">
            <w:pPr>
              <w:pStyle w:val="TableBodyTextMIRB"/>
            </w:pPr>
            <w:r w:rsidRPr="00BF2504">
              <w:t>Square</w:t>
            </w:r>
          </w:p>
        </w:tc>
        <w:tc>
          <w:tcPr>
            <w:tcW w:w="991" w:type="pct"/>
            <w:vAlign w:val="center"/>
          </w:tcPr>
          <w:p w14:paraId="45012832" w14:textId="77777777" w:rsidR="00364040" w:rsidRPr="00BF2504" w:rsidRDefault="00364040" w:rsidP="00364040">
            <w:pPr>
              <w:pStyle w:val="TableBodyTextMIRB"/>
            </w:pPr>
            <w:r w:rsidRPr="00BF2504">
              <w:t>SQ</w:t>
            </w:r>
          </w:p>
        </w:tc>
        <w:tc>
          <w:tcPr>
            <w:tcW w:w="1036" w:type="pct"/>
            <w:vAlign w:val="center"/>
          </w:tcPr>
          <w:p w14:paraId="586FEA0B" w14:textId="50E933C0" w:rsidR="00364040" w:rsidRPr="00BF2504" w:rsidRDefault="002D61AA" w:rsidP="00364040">
            <w:pPr>
              <w:pStyle w:val="TableBodyTextMIRB"/>
            </w:pPr>
            <w:r w:rsidRPr="00BF2504">
              <w:t>Sans objet</w:t>
            </w:r>
          </w:p>
        </w:tc>
        <w:tc>
          <w:tcPr>
            <w:tcW w:w="946" w:type="pct"/>
            <w:vAlign w:val="center"/>
          </w:tcPr>
          <w:p w14:paraId="587286B4" w14:textId="6851015C" w:rsidR="00364040" w:rsidRPr="00BF2504" w:rsidRDefault="002D61AA" w:rsidP="00364040">
            <w:pPr>
              <w:pStyle w:val="TableBodyTextMIRB"/>
            </w:pPr>
            <w:r w:rsidRPr="00BF2504">
              <w:t>Sans objet</w:t>
            </w:r>
          </w:p>
        </w:tc>
        <w:tc>
          <w:tcPr>
            <w:tcW w:w="901" w:type="pct"/>
            <w:vAlign w:val="center"/>
          </w:tcPr>
          <w:p w14:paraId="3CA69802" w14:textId="5CDF756A" w:rsidR="00364040" w:rsidRPr="00BF2504" w:rsidRDefault="002D61AA" w:rsidP="00364040">
            <w:pPr>
              <w:pStyle w:val="TableBodyTextMIRB"/>
            </w:pPr>
            <w:r w:rsidRPr="00BF2504">
              <w:t>Sans objet</w:t>
            </w:r>
          </w:p>
        </w:tc>
      </w:tr>
      <w:tr w:rsidR="00364040" w:rsidRPr="00BF2504" w14:paraId="689754DE" w14:textId="77777777" w:rsidTr="00364040">
        <w:trPr>
          <w:cantSplit/>
        </w:trPr>
        <w:tc>
          <w:tcPr>
            <w:tcW w:w="1126" w:type="pct"/>
            <w:vAlign w:val="center"/>
          </w:tcPr>
          <w:p w14:paraId="679B51F5" w14:textId="77777777" w:rsidR="00364040" w:rsidRPr="00BF2504" w:rsidRDefault="00364040" w:rsidP="00364040">
            <w:pPr>
              <w:pStyle w:val="TableBodyTextMIRB"/>
            </w:pPr>
            <w:r w:rsidRPr="00BF2504">
              <w:t>Street</w:t>
            </w:r>
          </w:p>
        </w:tc>
        <w:tc>
          <w:tcPr>
            <w:tcW w:w="991" w:type="pct"/>
            <w:vAlign w:val="center"/>
          </w:tcPr>
          <w:p w14:paraId="4CA41765" w14:textId="77777777" w:rsidR="00364040" w:rsidRPr="00BF2504" w:rsidRDefault="00364040" w:rsidP="00364040">
            <w:pPr>
              <w:pStyle w:val="TableBodyTextMIRB"/>
            </w:pPr>
            <w:r w:rsidRPr="00BF2504">
              <w:t>ST</w:t>
            </w:r>
          </w:p>
        </w:tc>
        <w:tc>
          <w:tcPr>
            <w:tcW w:w="1036" w:type="pct"/>
            <w:vAlign w:val="center"/>
          </w:tcPr>
          <w:p w14:paraId="4E224D0A" w14:textId="6B348F3F" w:rsidR="00364040" w:rsidRPr="00BF2504" w:rsidRDefault="002D61AA" w:rsidP="00364040">
            <w:pPr>
              <w:pStyle w:val="TableBodyTextMIRB"/>
            </w:pPr>
            <w:r w:rsidRPr="00BF2504">
              <w:t>Sans objet</w:t>
            </w:r>
          </w:p>
        </w:tc>
        <w:tc>
          <w:tcPr>
            <w:tcW w:w="946" w:type="pct"/>
            <w:vAlign w:val="center"/>
          </w:tcPr>
          <w:p w14:paraId="14F26030" w14:textId="718CBB68" w:rsidR="00364040" w:rsidRPr="00BF2504" w:rsidRDefault="002D61AA" w:rsidP="00364040">
            <w:pPr>
              <w:pStyle w:val="TableBodyTextMIRB"/>
            </w:pPr>
            <w:r w:rsidRPr="00BF2504">
              <w:t>Sans objet</w:t>
            </w:r>
          </w:p>
        </w:tc>
        <w:tc>
          <w:tcPr>
            <w:tcW w:w="901" w:type="pct"/>
            <w:vAlign w:val="center"/>
          </w:tcPr>
          <w:p w14:paraId="3160C5F7" w14:textId="457726E9" w:rsidR="00364040" w:rsidRPr="00BF2504" w:rsidRDefault="002D61AA" w:rsidP="00364040">
            <w:pPr>
              <w:pStyle w:val="TableBodyTextMIRB"/>
            </w:pPr>
            <w:r w:rsidRPr="00BF2504">
              <w:t>Sans objet</w:t>
            </w:r>
          </w:p>
        </w:tc>
      </w:tr>
      <w:tr w:rsidR="00364040" w:rsidRPr="00BF2504" w14:paraId="4D7FFF86" w14:textId="77777777" w:rsidTr="00364040">
        <w:trPr>
          <w:cantSplit/>
        </w:trPr>
        <w:tc>
          <w:tcPr>
            <w:tcW w:w="1126" w:type="pct"/>
            <w:vAlign w:val="center"/>
          </w:tcPr>
          <w:p w14:paraId="109FB513" w14:textId="77777777" w:rsidR="00364040" w:rsidRPr="00BF2504" w:rsidRDefault="00364040" w:rsidP="00364040">
            <w:pPr>
              <w:pStyle w:val="TableBodyTextMIRB"/>
            </w:pPr>
            <w:r w:rsidRPr="00BF2504">
              <w:t>Strip</w:t>
            </w:r>
          </w:p>
        </w:tc>
        <w:tc>
          <w:tcPr>
            <w:tcW w:w="991" w:type="pct"/>
            <w:vAlign w:val="center"/>
          </w:tcPr>
          <w:p w14:paraId="59F24702" w14:textId="77777777" w:rsidR="00364040" w:rsidRPr="00BF2504" w:rsidRDefault="00364040" w:rsidP="00364040">
            <w:pPr>
              <w:pStyle w:val="TableBodyTextMIRB"/>
            </w:pPr>
            <w:r w:rsidRPr="00BF2504">
              <w:t>STRIP</w:t>
            </w:r>
          </w:p>
        </w:tc>
        <w:tc>
          <w:tcPr>
            <w:tcW w:w="1036" w:type="pct"/>
            <w:vAlign w:val="center"/>
          </w:tcPr>
          <w:p w14:paraId="3E9AFEE7" w14:textId="6FF57C27" w:rsidR="00364040" w:rsidRPr="00BF2504" w:rsidRDefault="002D61AA" w:rsidP="00364040">
            <w:pPr>
              <w:pStyle w:val="TableBodyTextMIRB"/>
            </w:pPr>
            <w:r w:rsidRPr="00BF2504">
              <w:t>Sans objet</w:t>
            </w:r>
          </w:p>
        </w:tc>
        <w:tc>
          <w:tcPr>
            <w:tcW w:w="946" w:type="pct"/>
            <w:vAlign w:val="center"/>
          </w:tcPr>
          <w:p w14:paraId="5B31C254" w14:textId="64C6C843" w:rsidR="00364040" w:rsidRPr="00BF2504" w:rsidRDefault="002D61AA" w:rsidP="00364040">
            <w:pPr>
              <w:pStyle w:val="TableBodyTextMIRB"/>
            </w:pPr>
            <w:r w:rsidRPr="00BF2504">
              <w:t>Sans objet</w:t>
            </w:r>
          </w:p>
        </w:tc>
        <w:tc>
          <w:tcPr>
            <w:tcW w:w="901" w:type="pct"/>
            <w:vAlign w:val="center"/>
          </w:tcPr>
          <w:p w14:paraId="1EF8E543" w14:textId="722E2FEC" w:rsidR="00364040" w:rsidRPr="00BF2504" w:rsidRDefault="002D61AA" w:rsidP="00364040">
            <w:pPr>
              <w:pStyle w:val="TableBodyTextMIRB"/>
            </w:pPr>
            <w:r w:rsidRPr="00BF2504">
              <w:t>Sans objet</w:t>
            </w:r>
          </w:p>
        </w:tc>
      </w:tr>
      <w:tr w:rsidR="00364040" w:rsidRPr="00BF2504" w14:paraId="7349F723" w14:textId="77777777" w:rsidTr="00364040">
        <w:trPr>
          <w:cantSplit/>
        </w:trPr>
        <w:tc>
          <w:tcPr>
            <w:tcW w:w="1126" w:type="pct"/>
            <w:vAlign w:val="center"/>
          </w:tcPr>
          <w:p w14:paraId="427A9CC2" w14:textId="77777777" w:rsidR="00364040" w:rsidRPr="00BF2504" w:rsidRDefault="00364040" w:rsidP="00364040">
            <w:pPr>
              <w:pStyle w:val="TableBodyTextMIRB"/>
            </w:pPr>
            <w:r w:rsidRPr="00BF2504">
              <w:t>Stroll</w:t>
            </w:r>
          </w:p>
        </w:tc>
        <w:tc>
          <w:tcPr>
            <w:tcW w:w="991" w:type="pct"/>
            <w:vAlign w:val="center"/>
          </w:tcPr>
          <w:p w14:paraId="74DC9996" w14:textId="77777777" w:rsidR="00364040" w:rsidRPr="00BF2504" w:rsidRDefault="00364040" w:rsidP="00364040">
            <w:pPr>
              <w:pStyle w:val="TableBodyTextMIRB"/>
            </w:pPr>
            <w:r w:rsidRPr="00BF2504">
              <w:t>STROLL</w:t>
            </w:r>
          </w:p>
        </w:tc>
        <w:tc>
          <w:tcPr>
            <w:tcW w:w="1036" w:type="pct"/>
            <w:vAlign w:val="center"/>
          </w:tcPr>
          <w:p w14:paraId="4DFD0AE6" w14:textId="7938DC59" w:rsidR="00364040" w:rsidRPr="00BF2504" w:rsidRDefault="002D61AA" w:rsidP="00364040">
            <w:pPr>
              <w:pStyle w:val="TableBodyTextMIRB"/>
            </w:pPr>
            <w:r w:rsidRPr="00BF2504">
              <w:t>Sans objet</w:t>
            </w:r>
          </w:p>
        </w:tc>
        <w:tc>
          <w:tcPr>
            <w:tcW w:w="946" w:type="pct"/>
            <w:vAlign w:val="center"/>
          </w:tcPr>
          <w:p w14:paraId="7F97F9AF" w14:textId="27E65AC3" w:rsidR="00364040" w:rsidRPr="00BF2504" w:rsidRDefault="002D61AA" w:rsidP="00364040">
            <w:pPr>
              <w:pStyle w:val="TableBodyTextMIRB"/>
            </w:pPr>
            <w:r w:rsidRPr="00BF2504">
              <w:t>Sans objet</w:t>
            </w:r>
          </w:p>
        </w:tc>
        <w:tc>
          <w:tcPr>
            <w:tcW w:w="901" w:type="pct"/>
            <w:vAlign w:val="center"/>
          </w:tcPr>
          <w:p w14:paraId="0452B081" w14:textId="3DBB6ED0" w:rsidR="00364040" w:rsidRPr="00BF2504" w:rsidRDefault="002D61AA" w:rsidP="00364040">
            <w:pPr>
              <w:pStyle w:val="TableBodyTextMIRB"/>
            </w:pPr>
            <w:r w:rsidRPr="00BF2504">
              <w:t>Sans objet</w:t>
            </w:r>
          </w:p>
        </w:tc>
      </w:tr>
      <w:tr w:rsidR="00364040" w:rsidRPr="00C11FCF" w14:paraId="404DB4F4" w14:textId="77777777" w:rsidTr="00364040">
        <w:trPr>
          <w:cantSplit/>
        </w:trPr>
        <w:tc>
          <w:tcPr>
            <w:tcW w:w="1126" w:type="pct"/>
            <w:vAlign w:val="center"/>
          </w:tcPr>
          <w:p w14:paraId="779AF558" w14:textId="77777777" w:rsidR="00364040" w:rsidRPr="00C11FCF" w:rsidRDefault="00364040" w:rsidP="00364040">
            <w:pPr>
              <w:pStyle w:val="TableBodyTextMIRB"/>
            </w:pPr>
            <w:r w:rsidRPr="00C11FCF">
              <w:t>Subdivision</w:t>
            </w:r>
          </w:p>
        </w:tc>
        <w:tc>
          <w:tcPr>
            <w:tcW w:w="991" w:type="pct"/>
            <w:vAlign w:val="center"/>
          </w:tcPr>
          <w:p w14:paraId="0EC32616" w14:textId="77777777" w:rsidR="00364040" w:rsidRPr="00C11FCF" w:rsidRDefault="00364040" w:rsidP="00364040">
            <w:pPr>
              <w:pStyle w:val="TableBodyTextMIRB"/>
            </w:pPr>
            <w:r w:rsidRPr="00C11FCF">
              <w:t>SUBDIV</w:t>
            </w:r>
          </w:p>
        </w:tc>
        <w:tc>
          <w:tcPr>
            <w:tcW w:w="1036" w:type="pct"/>
            <w:vAlign w:val="center"/>
          </w:tcPr>
          <w:p w14:paraId="6F98C9DE" w14:textId="6BF85E71" w:rsidR="00364040" w:rsidRPr="00C11FCF" w:rsidRDefault="002D61AA" w:rsidP="00364040">
            <w:pPr>
              <w:pStyle w:val="TableBodyTextMIRB"/>
            </w:pPr>
            <w:r w:rsidRPr="00C11FCF">
              <w:t>Sans objet</w:t>
            </w:r>
          </w:p>
        </w:tc>
        <w:tc>
          <w:tcPr>
            <w:tcW w:w="946" w:type="pct"/>
            <w:vAlign w:val="center"/>
          </w:tcPr>
          <w:p w14:paraId="53854C79" w14:textId="2B56D642" w:rsidR="00364040" w:rsidRPr="00C11FCF" w:rsidRDefault="002D61AA" w:rsidP="00364040">
            <w:pPr>
              <w:pStyle w:val="TableBodyTextMIRB"/>
            </w:pPr>
            <w:r w:rsidRPr="00C11FCF">
              <w:t>Sans objet</w:t>
            </w:r>
          </w:p>
        </w:tc>
        <w:tc>
          <w:tcPr>
            <w:tcW w:w="901" w:type="pct"/>
            <w:vAlign w:val="center"/>
          </w:tcPr>
          <w:p w14:paraId="3BD39D7E" w14:textId="1AFA2887" w:rsidR="00364040" w:rsidRPr="00C11FCF" w:rsidRDefault="002D61AA" w:rsidP="00364040">
            <w:pPr>
              <w:pStyle w:val="TableBodyTextMIRB"/>
            </w:pPr>
            <w:r w:rsidRPr="00C11FCF">
              <w:t>Sans objet</w:t>
            </w:r>
          </w:p>
        </w:tc>
      </w:tr>
      <w:tr w:rsidR="00364040" w:rsidRPr="00C11FCF" w14:paraId="0BE0C033" w14:textId="77777777" w:rsidTr="00364040">
        <w:trPr>
          <w:cantSplit/>
        </w:trPr>
        <w:tc>
          <w:tcPr>
            <w:tcW w:w="1126" w:type="pct"/>
            <w:vAlign w:val="center"/>
          </w:tcPr>
          <w:p w14:paraId="0023C7BE" w14:textId="77777777" w:rsidR="00364040" w:rsidRPr="00C11FCF" w:rsidRDefault="00364040" w:rsidP="00364040">
            <w:pPr>
              <w:pStyle w:val="TableBodyTextMIRB"/>
            </w:pPr>
            <w:r w:rsidRPr="00C11FCF">
              <w:t>Summit</w:t>
            </w:r>
          </w:p>
        </w:tc>
        <w:tc>
          <w:tcPr>
            <w:tcW w:w="991" w:type="pct"/>
            <w:vAlign w:val="center"/>
          </w:tcPr>
          <w:p w14:paraId="77B261FE" w14:textId="77777777" w:rsidR="00364040" w:rsidRPr="00C11FCF" w:rsidRDefault="00364040" w:rsidP="00364040">
            <w:pPr>
              <w:pStyle w:val="TableBodyTextMIRB"/>
            </w:pPr>
            <w:r w:rsidRPr="00C11FCF">
              <w:t>SUM</w:t>
            </w:r>
          </w:p>
        </w:tc>
        <w:tc>
          <w:tcPr>
            <w:tcW w:w="1036" w:type="pct"/>
            <w:vAlign w:val="center"/>
          </w:tcPr>
          <w:p w14:paraId="1166404B" w14:textId="13DD4A22" w:rsidR="00364040" w:rsidRPr="00C11FCF" w:rsidRDefault="002D61AA" w:rsidP="00364040">
            <w:pPr>
              <w:pStyle w:val="TableBodyTextMIRB"/>
            </w:pPr>
            <w:r w:rsidRPr="00C11FCF">
              <w:t>Sans objet</w:t>
            </w:r>
          </w:p>
        </w:tc>
        <w:tc>
          <w:tcPr>
            <w:tcW w:w="946" w:type="pct"/>
            <w:vAlign w:val="center"/>
          </w:tcPr>
          <w:p w14:paraId="1ABD3838" w14:textId="42A51582" w:rsidR="00364040" w:rsidRPr="00C11FCF" w:rsidRDefault="002D61AA" w:rsidP="00364040">
            <w:pPr>
              <w:pStyle w:val="TableBodyTextMIRB"/>
            </w:pPr>
            <w:r w:rsidRPr="00C11FCF">
              <w:t>Sans objet</w:t>
            </w:r>
          </w:p>
        </w:tc>
        <w:tc>
          <w:tcPr>
            <w:tcW w:w="901" w:type="pct"/>
            <w:vAlign w:val="center"/>
          </w:tcPr>
          <w:p w14:paraId="68226DF2" w14:textId="2085279E" w:rsidR="00364040" w:rsidRPr="00C11FCF" w:rsidRDefault="002D61AA" w:rsidP="00364040">
            <w:pPr>
              <w:pStyle w:val="TableBodyTextMIRB"/>
            </w:pPr>
            <w:r w:rsidRPr="00C11FCF">
              <w:t>Sans objet</w:t>
            </w:r>
          </w:p>
        </w:tc>
      </w:tr>
      <w:tr w:rsidR="00364040" w:rsidRPr="00C11FCF" w14:paraId="184CF836" w14:textId="77777777" w:rsidTr="00364040">
        <w:trPr>
          <w:cantSplit/>
        </w:trPr>
        <w:tc>
          <w:tcPr>
            <w:tcW w:w="1126" w:type="pct"/>
            <w:vAlign w:val="center"/>
          </w:tcPr>
          <w:p w14:paraId="483A0B7D" w14:textId="77777777" w:rsidR="00364040" w:rsidRPr="00C11FCF" w:rsidRDefault="00364040" w:rsidP="00364040">
            <w:pPr>
              <w:pStyle w:val="TableBodyTextMIRB"/>
            </w:pPr>
            <w:r w:rsidRPr="00C11FCF">
              <w:t>Surf</w:t>
            </w:r>
          </w:p>
        </w:tc>
        <w:tc>
          <w:tcPr>
            <w:tcW w:w="991" w:type="pct"/>
            <w:vAlign w:val="center"/>
          </w:tcPr>
          <w:p w14:paraId="75D7A5A1" w14:textId="77777777" w:rsidR="00364040" w:rsidRPr="00C11FCF" w:rsidRDefault="00364040" w:rsidP="00364040">
            <w:pPr>
              <w:pStyle w:val="TableBodyTextMIRB"/>
            </w:pPr>
            <w:r w:rsidRPr="00C11FCF">
              <w:t>SURF</w:t>
            </w:r>
          </w:p>
        </w:tc>
        <w:tc>
          <w:tcPr>
            <w:tcW w:w="1036" w:type="pct"/>
            <w:vAlign w:val="center"/>
          </w:tcPr>
          <w:p w14:paraId="6CFA0EEA" w14:textId="515FCF7B" w:rsidR="00364040" w:rsidRPr="00C11FCF" w:rsidRDefault="002D61AA" w:rsidP="00364040">
            <w:pPr>
              <w:pStyle w:val="TableBodyTextMIRB"/>
            </w:pPr>
            <w:r w:rsidRPr="00C11FCF">
              <w:t>Sans objet</w:t>
            </w:r>
          </w:p>
        </w:tc>
        <w:tc>
          <w:tcPr>
            <w:tcW w:w="946" w:type="pct"/>
            <w:vAlign w:val="center"/>
          </w:tcPr>
          <w:p w14:paraId="501B29E8" w14:textId="2B267642" w:rsidR="00364040" w:rsidRPr="00C11FCF" w:rsidRDefault="002D61AA" w:rsidP="00364040">
            <w:pPr>
              <w:pStyle w:val="TableBodyTextMIRB"/>
            </w:pPr>
            <w:r w:rsidRPr="00C11FCF">
              <w:t>Sans objet</w:t>
            </w:r>
          </w:p>
        </w:tc>
        <w:tc>
          <w:tcPr>
            <w:tcW w:w="901" w:type="pct"/>
            <w:vAlign w:val="center"/>
          </w:tcPr>
          <w:p w14:paraId="3D238FB5" w14:textId="214F23CD" w:rsidR="00364040" w:rsidRPr="00C11FCF" w:rsidRDefault="002D61AA" w:rsidP="00364040">
            <w:pPr>
              <w:pStyle w:val="TableBodyTextMIRB"/>
            </w:pPr>
            <w:r w:rsidRPr="00C11FCF">
              <w:t>Sans objet</w:t>
            </w:r>
          </w:p>
        </w:tc>
      </w:tr>
      <w:tr w:rsidR="00364040" w:rsidRPr="00C11FCF" w14:paraId="0A6064ED" w14:textId="77777777" w:rsidTr="00364040">
        <w:trPr>
          <w:cantSplit/>
        </w:trPr>
        <w:tc>
          <w:tcPr>
            <w:tcW w:w="1126" w:type="pct"/>
            <w:vAlign w:val="center"/>
          </w:tcPr>
          <w:p w14:paraId="5BDAE0D8" w14:textId="77777777" w:rsidR="00364040" w:rsidRPr="00C11FCF" w:rsidRDefault="00364040" w:rsidP="00364040">
            <w:pPr>
              <w:pStyle w:val="TableBodyTextMIRB"/>
            </w:pPr>
            <w:r w:rsidRPr="00C11FCF">
              <w:t>Terrace</w:t>
            </w:r>
          </w:p>
        </w:tc>
        <w:tc>
          <w:tcPr>
            <w:tcW w:w="991" w:type="pct"/>
            <w:vAlign w:val="center"/>
          </w:tcPr>
          <w:p w14:paraId="76F0A544" w14:textId="77777777" w:rsidR="00364040" w:rsidRPr="00C11FCF" w:rsidRDefault="00364040" w:rsidP="00364040">
            <w:pPr>
              <w:pStyle w:val="TableBodyTextMIRB"/>
            </w:pPr>
            <w:r w:rsidRPr="00C11FCF">
              <w:t>TERR</w:t>
            </w:r>
          </w:p>
        </w:tc>
        <w:tc>
          <w:tcPr>
            <w:tcW w:w="1036" w:type="pct"/>
            <w:vAlign w:val="center"/>
          </w:tcPr>
          <w:p w14:paraId="09012A00" w14:textId="1E6AC396" w:rsidR="00364040" w:rsidRPr="00C11FCF" w:rsidRDefault="002D61AA" w:rsidP="00364040">
            <w:pPr>
              <w:pStyle w:val="TableBodyTextMIRB"/>
            </w:pPr>
            <w:r w:rsidRPr="00C11FCF">
              <w:t>Sans objet</w:t>
            </w:r>
          </w:p>
        </w:tc>
        <w:tc>
          <w:tcPr>
            <w:tcW w:w="946" w:type="pct"/>
            <w:vAlign w:val="center"/>
          </w:tcPr>
          <w:p w14:paraId="0CB50510" w14:textId="64AA3F23" w:rsidR="00364040" w:rsidRPr="00C11FCF" w:rsidRDefault="002D61AA" w:rsidP="00364040">
            <w:pPr>
              <w:pStyle w:val="TableBodyTextMIRB"/>
            </w:pPr>
            <w:r w:rsidRPr="00C11FCF">
              <w:t>Sans objet</w:t>
            </w:r>
          </w:p>
        </w:tc>
        <w:tc>
          <w:tcPr>
            <w:tcW w:w="901" w:type="pct"/>
            <w:vAlign w:val="center"/>
          </w:tcPr>
          <w:p w14:paraId="17900018" w14:textId="5EE2EC26" w:rsidR="00364040" w:rsidRPr="00C11FCF" w:rsidRDefault="002D61AA" w:rsidP="00364040">
            <w:pPr>
              <w:pStyle w:val="TableBodyTextMIRB"/>
            </w:pPr>
            <w:r w:rsidRPr="00C11FCF">
              <w:t>Sans objet</w:t>
            </w:r>
          </w:p>
        </w:tc>
      </w:tr>
      <w:tr w:rsidR="00364040" w:rsidRPr="00C11FCF" w14:paraId="03DCCC1A" w14:textId="77777777" w:rsidTr="00364040">
        <w:trPr>
          <w:cantSplit/>
        </w:trPr>
        <w:tc>
          <w:tcPr>
            <w:tcW w:w="1126" w:type="pct"/>
            <w:vAlign w:val="center"/>
          </w:tcPr>
          <w:p w14:paraId="2F0C8129" w14:textId="77777777" w:rsidR="00364040" w:rsidRPr="00C11FCF" w:rsidRDefault="00364040" w:rsidP="00364040">
            <w:pPr>
              <w:pStyle w:val="TableBodyTextMIRB"/>
            </w:pPr>
            <w:r w:rsidRPr="00C11FCF">
              <w:t>Terrasse</w:t>
            </w:r>
          </w:p>
        </w:tc>
        <w:tc>
          <w:tcPr>
            <w:tcW w:w="991" w:type="pct"/>
            <w:vAlign w:val="center"/>
          </w:tcPr>
          <w:p w14:paraId="0DC3CA0E" w14:textId="4D671C90" w:rsidR="00364040" w:rsidRPr="00C11FCF" w:rsidRDefault="002D61AA" w:rsidP="00364040">
            <w:pPr>
              <w:pStyle w:val="TableBodyTextMIRB"/>
            </w:pPr>
            <w:r w:rsidRPr="00C11FCF">
              <w:t>Sans objet</w:t>
            </w:r>
          </w:p>
        </w:tc>
        <w:tc>
          <w:tcPr>
            <w:tcW w:w="1036" w:type="pct"/>
            <w:vAlign w:val="center"/>
          </w:tcPr>
          <w:p w14:paraId="2B2B2B7E" w14:textId="77777777" w:rsidR="00364040" w:rsidRPr="00C11FCF" w:rsidRDefault="00364040" w:rsidP="00364040">
            <w:pPr>
              <w:pStyle w:val="TableBodyTextMIRB"/>
            </w:pPr>
            <w:r w:rsidRPr="00C11FCF">
              <w:t>TSSE</w:t>
            </w:r>
          </w:p>
        </w:tc>
        <w:tc>
          <w:tcPr>
            <w:tcW w:w="946" w:type="pct"/>
            <w:vAlign w:val="center"/>
          </w:tcPr>
          <w:p w14:paraId="3230414A" w14:textId="5C22207F" w:rsidR="00364040" w:rsidRPr="00C11FCF" w:rsidRDefault="002D61AA" w:rsidP="00364040">
            <w:pPr>
              <w:pStyle w:val="TableBodyTextMIRB"/>
            </w:pPr>
            <w:r w:rsidRPr="00C11FCF">
              <w:t>Sans objet</w:t>
            </w:r>
          </w:p>
        </w:tc>
        <w:tc>
          <w:tcPr>
            <w:tcW w:w="901" w:type="pct"/>
            <w:vAlign w:val="center"/>
          </w:tcPr>
          <w:p w14:paraId="0045766C" w14:textId="18C36F11" w:rsidR="00364040" w:rsidRPr="00C11FCF" w:rsidRDefault="002D61AA" w:rsidP="00364040">
            <w:pPr>
              <w:pStyle w:val="TableBodyTextMIRB"/>
            </w:pPr>
            <w:r w:rsidRPr="00C11FCF">
              <w:t>Sans objet</w:t>
            </w:r>
          </w:p>
        </w:tc>
      </w:tr>
      <w:tr w:rsidR="00364040" w:rsidRPr="00C11FCF" w14:paraId="64AA930C" w14:textId="77777777" w:rsidTr="00364040">
        <w:trPr>
          <w:cantSplit/>
        </w:trPr>
        <w:tc>
          <w:tcPr>
            <w:tcW w:w="1126" w:type="pct"/>
            <w:vAlign w:val="center"/>
          </w:tcPr>
          <w:p w14:paraId="488EC422" w14:textId="77777777" w:rsidR="00364040" w:rsidRPr="00C11FCF" w:rsidRDefault="00364040" w:rsidP="00364040">
            <w:pPr>
              <w:pStyle w:val="TableBodyTextMIRB"/>
            </w:pPr>
            <w:r w:rsidRPr="00C11FCF">
              <w:t>Thicket</w:t>
            </w:r>
          </w:p>
        </w:tc>
        <w:tc>
          <w:tcPr>
            <w:tcW w:w="991" w:type="pct"/>
            <w:vAlign w:val="center"/>
          </w:tcPr>
          <w:p w14:paraId="28072787" w14:textId="77777777" w:rsidR="00364040" w:rsidRPr="00C11FCF" w:rsidRDefault="00364040" w:rsidP="00364040">
            <w:pPr>
              <w:pStyle w:val="TableBodyTextMIRB"/>
            </w:pPr>
            <w:r w:rsidRPr="00C11FCF">
              <w:t>THICK</w:t>
            </w:r>
          </w:p>
        </w:tc>
        <w:tc>
          <w:tcPr>
            <w:tcW w:w="1036" w:type="pct"/>
            <w:vAlign w:val="center"/>
          </w:tcPr>
          <w:p w14:paraId="35842B34" w14:textId="3E12E67B" w:rsidR="00364040" w:rsidRPr="00C11FCF" w:rsidRDefault="002D61AA" w:rsidP="00364040">
            <w:pPr>
              <w:pStyle w:val="TableBodyTextMIRB"/>
            </w:pPr>
            <w:r w:rsidRPr="00C11FCF">
              <w:t>Sans objet</w:t>
            </w:r>
          </w:p>
        </w:tc>
        <w:tc>
          <w:tcPr>
            <w:tcW w:w="946" w:type="pct"/>
            <w:vAlign w:val="center"/>
          </w:tcPr>
          <w:p w14:paraId="2A7A3678" w14:textId="61858A5F" w:rsidR="00364040" w:rsidRPr="00C11FCF" w:rsidRDefault="002D61AA" w:rsidP="00364040">
            <w:pPr>
              <w:pStyle w:val="TableBodyTextMIRB"/>
            </w:pPr>
            <w:r w:rsidRPr="00C11FCF">
              <w:t>Sans objet</w:t>
            </w:r>
          </w:p>
        </w:tc>
        <w:tc>
          <w:tcPr>
            <w:tcW w:w="901" w:type="pct"/>
            <w:vAlign w:val="center"/>
          </w:tcPr>
          <w:p w14:paraId="2D88657F" w14:textId="1B38009B" w:rsidR="00364040" w:rsidRPr="00C11FCF" w:rsidRDefault="002D61AA" w:rsidP="00364040">
            <w:pPr>
              <w:pStyle w:val="TableBodyTextMIRB"/>
            </w:pPr>
            <w:r w:rsidRPr="00C11FCF">
              <w:t>Sans objet</w:t>
            </w:r>
          </w:p>
        </w:tc>
      </w:tr>
      <w:tr w:rsidR="00364040" w:rsidRPr="00C11FCF" w14:paraId="2D7BA2F6" w14:textId="77777777" w:rsidTr="00364040">
        <w:trPr>
          <w:cantSplit/>
        </w:trPr>
        <w:tc>
          <w:tcPr>
            <w:tcW w:w="1126" w:type="pct"/>
            <w:vAlign w:val="center"/>
          </w:tcPr>
          <w:p w14:paraId="7ED8325C" w14:textId="77777777" w:rsidR="00364040" w:rsidRPr="00C11FCF" w:rsidRDefault="00364040" w:rsidP="00364040">
            <w:pPr>
              <w:pStyle w:val="TableBodyTextMIRB"/>
            </w:pPr>
            <w:r w:rsidRPr="00C11FCF">
              <w:t>Towers</w:t>
            </w:r>
          </w:p>
        </w:tc>
        <w:tc>
          <w:tcPr>
            <w:tcW w:w="991" w:type="pct"/>
            <w:vAlign w:val="center"/>
          </w:tcPr>
          <w:p w14:paraId="4710EF0E" w14:textId="77777777" w:rsidR="00364040" w:rsidRPr="00C11FCF" w:rsidRDefault="00364040" w:rsidP="00364040">
            <w:pPr>
              <w:pStyle w:val="TableBodyTextMIRB"/>
            </w:pPr>
            <w:r w:rsidRPr="00C11FCF">
              <w:t>TOWERS</w:t>
            </w:r>
          </w:p>
        </w:tc>
        <w:tc>
          <w:tcPr>
            <w:tcW w:w="1036" w:type="pct"/>
            <w:vAlign w:val="center"/>
          </w:tcPr>
          <w:p w14:paraId="6FAFBAD5" w14:textId="06F02092" w:rsidR="00364040" w:rsidRPr="00C11FCF" w:rsidRDefault="002D61AA" w:rsidP="00364040">
            <w:pPr>
              <w:pStyle w:val="TableBodyTextMIRB"/>
            </w:pPr>
            <w:r w:rsidRPr="00C11FCF">
              <w:t>Sans objet</w:t>
            </w:r>
          </w:p>
        </w:tc>
        <w:tc>
          <w:tcPr>
            <w:tcW w:w="946" w:type="pct"/>
            <w:vAlign w:val="center"/>
          </w:tcPr>
          <w:p w14:paraId="439F79E9" w14:textId="31D48902" w:rsidR="00364040" w:rsidRPr="00C11FCF" w:rsidRDefault="002D61AA" w:rsidP="00364040">
            <w:pPr>
              <w:pStyle w:val="TableBodyTextMIRB"/>
            </w:pPr>
            <w:r w:rsidRPr="00C11FCF">
              <w:t>Sans objet</w:t>
            </w:r>
          </w:p>
        </w:tc>
        <w:tc>
          <w:tcPr>
            <w:tcW w:w="901" w:type="pct"/>
            <w:vAlign w:val="center"/>
          </w:tcPr>
          <w:p w14:paraId="5814B549" w14:textId="1F5BD056" w:rsidR="00364040" w:rsidRPr="00C11FCF" w:rsidRDefault="002D61AA" w:rsidP="00364040">
            <w:pPr>
              <w:pStyle w:val="TableBodyTextMIRB"/>
            </w:pPr>
            <w:r w:rsidRPr="00C11FCF">
              <w:t>Sans objet</w:t>
            </w:r>
          </w:p>
        </w:tc>
      </w:tr>
      <w:tr w:rsidR="00364040" w:rsidRPr="00C11FCF" w14:paraId="277894A1" w14:textId="77777777" w:rsidTr="00364040">
        <w:trPr>
          <w:cantSplit/>
        </w:trPr>
        <w:tc>
          <w:tcPr>
            <w:tcW w:w="1126" w:type="pct"/>
            <w:vAlign w:val="center"/>
          </w:tcPr>
          <w:p w14:paraId="7B27915A" w14:textId="77777777" w:rsidR="00364040" w:rsidRPr="00C11FCF" w:rsidRDefault="00364040" w:rsidP="00364040">
            <w:pPr>
              <w:pStyle w:val="TableBodyTextMIRB"/>
            </w:pPr>
            <w:r w:rsidRPr="00C11FCF">
              <w:t>Townline</w:t>
            </w:r>
          </w:p>
        </w:tc>
        <w:tc>
          <w:tcPr>
            <w:tcW w:w="991" w:type="pct"/>
            <w:vAlign w:val="center"/>
          </w:tcPr>
          <w:p w14:paraId="38002FAB" w14:textId="77777777" w:rsidR="00364040" w:rsidRPr="00C11FCF" w:rsidRDefault="00364040" w:rsidP="00364040">
            <w:pPr>
              <w:pStyle w:val="TableBodyTextMIRB"/>
            </w:pPr>
            <w:r w:rsidRPr="00C11FCF">
              <w:t>TLINE</w:t>
            </w:r>
          </w:p>
        </w:tc>
        <w:tc>
          <w:tcPr>
            <w:tcW w:w="1036" w:type="pct"/>
            <w:vAlign w:val="center"/>
          </w:tcPr>
          <w:p w14:paraId="7A318444" w14:textId="5B748371" w:rsidR="00364040" w:rsidRPr="00C11FCF" w:rsidRDefault="002D61AA" w:rsidP="00364040">
            <w:pPr>
              <w:pStyle w:val="TableBodyTextMIRB"/>
            </w:pPr>
            <w:r w:rsidRPr="00C11FCF">
              <w:t>Sans objet</w:t>
            </w:r>
          </w:p>
        </w:tc>
        <w:tc>
          <w:tcPr>
            <w:tcW w:w="946" w:type="pct"/>
            <w:vAlign w:val="center"/>
          </w:tcPr>
          <w:p w14:paraId="58AC1A0A" w14:textId="703BC700" w:rsidR="00364040" w:rsidRPr="00C11FCF" w:rsidRDefault="002D61AA" w:rsidP="00364040">
            <w:pPr>
              <w:pStyle w:val="TableBodyTextMIRB"/>
            </w:pPr>
            <w:r w:rsidRPr="00C11FCF">
              <w:t>Sans objet</w:t>
            </w:r>
          </w:p>
        </w:tc>
        <w:tc>
          <w:tcPr>
            <w:tcW w:w="901" w:type="pct"/>
            <w:vAlign w:val="center"/>
          </w:tcPr>
          <w:p w14:paraId="5D6FDCDB" w14:textId="122A0F5F" w:rsidR="00364040" w:rsidRPr="00C11FCF" w:rsidRDefault="002D61AA" w:rsidP="00364040">
            <w:pPr>
              <w:pStyle w:val="TableBodyTextMIRB"/>
            </w:pPr>
            <w:r w:rsidRPr="00C11FCF">
              <w:t>Sans objet</w:t>
            </w:r>
          </w:p>
        </w:tc>
      </w:tr>
      <w:tr w:rsidR="00364040" w:rsidRPr="00C11FCF" w14:paraId="279AEB7E" w14:textId="77777777" w:rsidTr="00364040">
        <w:trPr>
          <w:cantSplit/>
        </w:trPr>
        <w:tc>
          <w:tcPr>
            <w:tcW w:w="1126" w:type="pct"/>
            <w:vAlign w:val="center"/>
          </w:tcPr>
          <w:p w14:paraId="57EA9A83" w14:textId="77777777" w:rsidR="00364040" w:rsidRPr="00C11FCF" w:rsidRDefault="00364040" w:rsidP="00364040">
            <w:pPr>
              <w:pStyle w:val="TableBodyTextMIRB"/>
            </w:pPr>
            <w:r w:rsidRPr="00C11FCF">
              <w:t>Trace</w:t>
            </w:r>
          </w:p>
        </w:tc>
        <w:tc>
          <w:tcPr>
            <w:tcW w:w="991" w:type="pct"/>
            <w:vAlign w:val="center"/>
          </w:tcPr>
          <w:p w14:paraId="5E366C01" w14:textId="77777777" w:rsidR="00364040" w:rsidRPr="00C11FCF" w:rsidRDefault="00364040" w:rsidP="00364040">
            <w:pPr>
              <w:pStyle w:val="TableBodyTextMIRB"/>
            </w:pPr>
            <w:r w:rsidRPr="00C11FCF">
              <w:t>TRACE</w:t>
            </w:r>
          </w:p>
        </w:tc>
        <w:tc>
          <w:tcPr>
            <w:tcW w:w="1036" w:type="pct"/>
            <w:vAlign w:val="center"/>
          </w:tcPr>
          <w:p w14:paraId="68DA4916" w14:textId="755A6C66" w:rsidR="00364040" w:rsidRPr="00C11FCF" w:rsidRDefault="002D61AA" w:rsidP="00364040">
            <w:pPr>
              <w:pStyle w:val="TableBodyTextMIRB"/>
            </w:pPr>
            <w:r w:rsidRPr="00C11FCF">
              <w:t>Sans objet</w:t>
            </w:r>
          </w:p>
        </w:tc>
        <w:tc>
          <w:tcPr>
            <w:tcW w:w="946" w:type="pct"/>
            <w:vAlign w:val="center"/>
          </w:tcPr>
          <w:p w14:paraId="1932D252" w14:textId="1D44F0E3" w:rsidR="00364040" w:rsidRPr="00C11FCF" w:rsidRDefault="002D61AA" w:rsidP="00364040">
            <w:pPr>
              <w:pStyle w:val="TableBodyTextMIRB"/>
            </w:pPr>
            <w:r w:rsidRPr="00C11FCF">
              <w:t>Sans objet</w:t>
            </w:r>
          </w:p>
        </w:tc>
        <w:tc>
          <w:tcPr>
            <w:tcW w:w="901" w:type="pct"/>
            <w:vAlign w:val="center"/>
          </w:tcPr>
          <w:p w14:paraId="4DBB5AE5" w14:textId="5BBAADAD" w:rsidR="00364040" w:rsidRPr="00C11FCF" w:rsidRDefault="002D61AA" w:rsidP="00364040">
            <w:pPr>
              <w:pStyle w:val="TableBodyTextMIRB"/>
            </w:pPr>
            <w:r w:rsidRPr="00C11FCF">
              <w:t>Sans objet</w:t>
            </w:r>
          </w:p>
        </w:tc>
      </w:tr>
      <w:tr w:rsidR="00364040" w:rsidRPr="00C11FCF" w14:paraId="52350622" w14:textId="77777777" w:rsidTr="00364040">
        <w:trPr>
          <w:cantSplit/>
        </w:trPr>
        <w:tc>
          <w:tcPr>
            <w:tcW w:w="1126" w:type="pct"/>
            <w:vAlign w:val="center"/>
          </w:tcPr>
          <w:p w14:paraId="7D49149D" w14:textId="77777777" w:rsidR="00364040" w:rsidRPr="00C11FCF" w:rsidRDefault="00364040" w:rsidP="00364040">
            <w:pPr>
              <w:pStyle w:val="TableBodyTextMIRB"/>
            </w:pPr>
            <w:r w:rsidRPr="00C11FCF">
              <w:t>Track</w:t>
            </w:r>
          </w:p>
        </w:tc>
        <w:tc>
          <w:tcPr>
            <w:tcW w:w="991" w:type="pct"/>
            <w:vAlign w:val="center"/>
          </w:tcPr>
          <w:p w14:paraId="77A8D50D" w14:textId="77777777" w:rsidR="00364040" w:rsidRPr="00C11FCF" w:rsidRDefault="00364040" w:rsidP="00364040">
            <w:pPr>
              <w:pStyle w:val="TableBodyTextMIRB"/>
            </w:pPr>
            <w:r w:rsidRPr="00C11FCF">
              <w:t>TRACK</w:t>
            </w:r>
          </w:p>
        </w:tc>
        <w:tc>
          <w:tcPr>
            <w:tcW w:w="1036" w:type="pct"/>
            <w:vAlign w:val="center"/>
          </w:tcPr>
          <w:p w14:paraId="2302440B" w14:textId="27334ED9" w:rsidR="00364040" w:rsidRPr="00C11FCF" w:rsidRDefault="002D61AA" w:rsidP="00364040">
            <w:pPr>
              <w:pStyle w:val="TableBodyTextMIRB"/>
            </w:pPr>
            <w:r w:rsidRPr="00C11FCF">
              <w:t>Sans objet</w:t>
            </w:r>
          </w:p>
        </w:tc>
        <w:tc>
          <w:tcPr>
            <w:tcW w:w="946" w:type="pct"/>
            <w:vAlign w:val="center"/>
          </w:tcPr>
          <w:p w14:paraId="28F91843" w14:textId="0E465540" w:rsidR="00364040" w:rsidRPr="00C11FCF" w:rsidRDefault="002D61AA" w:rsidP="00364040">
            <w:pPr>
              <w:pStyle w:val="TableBodyTextMIRB"/>
            </w:pPr>
            <w:r w:rsidRPr="00C11FCF">
              <w:t>Sans objet</w:t>
            </w:r>
          </w:p>
        </w:tc>
        <w:tc>
          <w:tcPr>
            <w:tcW w:w="901" w:type="pct"/>
            <w:vAlign w:val="center"/>
          </w:tcPr>
          <w:p w14:paraId="77249A01" w14:textId="4D3A5B9F" w:rsidR="00364040" w:rsidRPr="00C11FCF" w:rsidRDefault="002D61AA" w:rsidP="00364040">
            <w:pPr>
              <w:pStyle w:val="TableBodyTextMIRB"/>
            </w:pPr>
            <w:r w:rsidRPr="00C11FCF">
              <w:t>Sans objet</w:t>
            </w:r>
          </w:p>
        </w:tc>
      </w:tr>
      <w:tr w:rsidR="00364040" w:rsidRPr="00C11FCF" w14:paraId="28C2DB51" w14:textId="77777777" w:rsidTr="00364040">
        <w:trPr>
          <w:cantSplit/>
        </w:trPr>
        <w:tc>
          <w:tcPr>
            <w:tcW w:w="1126" w:type="pct"/>
            <w:vAlign w:val="center"/>
          </w:tcPr>
          <w:p w14:paraId="5739243C" w14:textId="77777777" w:rsidR="00364040" w:rsidRPr="00C11FCF" w:rsidRDefault="00364040" w:rsidP="00364040">
            <w:pPr>
              <w:pStyle w:val="TableBodyTextMIRB"/>
            </w:pPr>
            <w:r w:rsidRPr="00C11FCF">
              <w:t>Trafficway</w:t>
            </w:r>
          </w:p>
        </w:tc>
        <w:tc>
          <w:tcPr>
            <w:tcW w:w="991" w:type="pct"/>
            <w:vAlign w:val="center"/>
          </w:tcPr>
          <w:p w14:paraId="4630027D" w14:textId="77777777" w:rsidR="00364040" w:rsidRPr="00C11FCF" w:rsidRDefault="00364040" w:rsidP="00364040">
            <w:pPr>
              <w:pStyle w:val="TableBodyTextMIRB"/>
            </w:pPr>
            <w:r w:rsidRPr="00C11FCF">
              <w:t>TRAFFICWAY</w:t>
            </w:r>
          </w:p>
        </w:tc>
        <w:tc>
          <w:tcPr>
            <w:tcW w:w="1036" w:type="pct"/>
            <w:vAlign w:val="center"/>
          </w:tcPr>
          <w:p w14:paraId="3ADC5671" w14:textId="08AED465" w:rsidR="00364040" w:rsidRPr="00C11FCF" w:rsidRDefault="002D61AA" w:rsidP="00364040">
            <w:pPr>
              <w:pStyle w:val="TableBodyTextMIRB"/>
            </w:pPr>
            <w:r w:rsidRPr="00C11FCF">
              <w:t>Sans objet</w:t>
            </w:r>
          </w:p>
        </w:tc>
        <w:tc>
          <w:tcPr>
            <w:tcW w:w="946" w:type="pct"/>
            <w:vAlign w:val="center"/>
          </w:tcPr>
          <w:p w14:paraId="31ED0F82" w14:textId="2413086F" w:rsidR="00364040" w:rsidRPr="00C11FCF" w:rsidRDefault="002D61AA" w:rsidP="00364040">
            <w:pPr>
              <w:pStyle w:val="TableBodyTextMIRB"/>
            </w:pPr>
            <w:r w:rsidRPr="00C11FCF">
              <w:t>Sans objet</w:t>
            </w:r>
          </w:p>
        </w:tc>
        <w:tc>
          <w:tcPr>
            <w:tcW w:w="901" w:type="pct"/>
            <w:vAlign w:val="center"/>
          </w:tcPr>
          <w:p w14:paraId="6E78BBA0" w14:textId="2C63B86F" w:rsidR="00364040" w:rsidRPr="00C11FCF" w:rsidRDefault="002D61AA" w:rsidP="00364040">
            <w:pPr>
              <w:pStyle w:val="TableBodyTextMIRB"/>
            </w:pPr>
            <w:r w:rsidRPr="00C11FCF">
              <w:t>Sans objet</w:t>
            </w:r>
          </w:p>
        </w:tc>
      </w:tr>
      <w:tr w:rsidR="00364040" w:rsidRPr="00C11FCF" w14:paraId="44EBB491" w14:textId="77777777" w:rsidTr="00364040">
        <w:trPr>
          <w:cantSplit/>
        </w:trPr>
        <w:tc>
          <w:tcPr>
            <w:tcW w:w="1126" w:type="pct"/>
            <w:vAlign w:val="center"/>
          </w:tcPr>
          <w:p w14:paraId="5664855F" w14:textId="77777777" w:rsidR="00364040" w:rsidRPr="00C11FCF" w:rsidRDefault="00364040" w:rsidP="00364040">
            <w:pPr>
              <w:pStyle w:val="TableBodyTextMIRB"/>
            </w:pPr>
            <w:r w:rsidRPr="00C11FCF">
              <w:t>Trail</w:t>
            </w:r>
          </w:p>
        </w:tc>
        <w:tc>
          <w:tcPr>
            <w:tcW w:w="991" w:type="pct"/>
            <w:vAlign w:val="center"/>
          </w:tcPr>
          <w:p w14:paraId="695D6A45" w14:textId="77777777" w:rsidR="00364040" w:rsidRPr="00C11FCF" w:rsidRDefault="00364040" w:rsidP="00364040">
            <w:pPr>
              <w:pStyle w:val="TableBodyTextMIRB"/>
            </w:pPr>
            <w:r w:rsidRPr="00C11FCF">
              <w:t>TRAIL</w:t>
            </w:r>
          </w:p>
        </w:tc>
        <w:tc>
          <w:tcPr>
            <w:tcW w:w="1036" w:type="pct"/>
            <w:vAlign w:val="center"/>
          </w:tcPr>
          <w:p w14:paraId="3FC2D453" w14:textId="11D6D4AA" w:rsidR="00364040" w:rsidRPr="00C11FCF" w:rsidRDefault="002D61AA" w:rsidP="00364040">
            <w:pPr>
              <w:pStyle w:val="TableBodyTextMIRB"/>
            </w:pPr>
            <w:r w:rsidRPr="00C11FCF">
              <w:t>Sans objet</w:t>
            </w:r>
          </w:p>
        </w:tc>
        <w:tc>
          <w:tcPr>
            <w:tcW w:w="946" w:type="pct"/>
            <w:vAlign w:val="center"/>
          </w:tcPr>
          <w:p w14:paraId="30584646" w14:textId="6A935F50" w:rsidR="00364040" w:rsidRPr="00C11FCF" w:rsidRDefault="002D61AA" w:rsidP="00364040">
            <w:pPr>
              <w:pStyle w:val="TableBodyTextMIRB"/>
            </w:pPr>
            <w:r w:rsidRPr="00C11FCF">
              <w:t>Sans objet</w:t>
            </w:r>
          </w:p>
        </w:tc>
        <w:tc>
          <w:tcPr>
            <w:tcW w:w="901" w:type="pct"/>
            <w:vAlign w:val="center"/>
          </w:tcPr>
          <w:p w14:paraId="458CC844" w14:textId="00D72D51" w:rsidR="00364040" w:rsidRPr="00C11FCF" w:rsidRDefault="002D61AA" w:rsidP="00364040">
            <w:pPr>
              <w:pStyle w:val="TableBodyTextMIRB"/>
            </w:pPr>
            <w:r w:rsidRPr="00C11FCF">
              <w:t>Sans objet</w:t>
            </w:r>
          </w:p>
        </w:tc>
      </w:tr>
      <w:tr w:rsidR="00364040" w:rsidRPr="00C11FCF" w14:paraId="694FABFD" w14:textId="77777777" w:rsidTr="00364040">
        <w:trPr>
          <w:cantSplit/>
        </w:trPr>
        <w:tc>
          <w:tcPr>
            <w:tcW w:w="1126" w:type="pct"/>
            <w:vAlign w:val="center"/>
          </w:tcPr>
          <w:p w14:paraId="217AECAE" w14:textId="77777777" w:rsidR="00364040" w:rsidRPr="00C11FCF" w:rsidRDefault="00364040" w:rsidP="00364040">
            <w:pPr>
              <w:pStyle w:val="TableBodyTextMIRB"/>
            </w:pPr>
            <w:r w:rsidRPr="00C11FCF">
              <w:t>Trunk</w:t>
            </w:r>
          </w:p>
        </w:tc>
        <w:tc>
          <w:tcPr>
            <w:tcW w:w="991" w:type="pct"/>
            <w:vAlign w:val="center"/>
          </w:tcPr>
          <w:p w14:paraId="03D68610" w14:textId="77777777" w:rsidR="00364040" w:rsidRPr="00C11FCF" w:rsidRDefault="00364040" w:rsidP="00364040">
            <w:pPr>
              <w:pStyle w:val="TableBodyTextMIRB"/>
            </w:pPr>
            <w:r w:rsidRPr="00C11FCF">
              <w:t>TRUNK</w:t>
            </w:r>
          </w:p>
        </w:tc>
        <w:tc>
          <w:tcPr>
            <w:tcW w:w="1036" w:type="pct"/>
            <w:vAlign w:val="center"/>
          </w:tcPr>
          <w:p w14:paraId="57E1C5CA" w14:textId="3924D99D" w:rsidR="00364040" w:rsidRPr="00C11FCF" w:rsidRDefault="002D61AA" w:rsidP="00364040">
            <w:pPr>
              <w:pStyle w:val="TableBodyTextMIRB"/>
            </w:pPr>
            <w:r w:rsidRPr="00C11FCF">
              <w:t>Sans objet</w:t>
            </w:r>
          </w:p>
        </w:tc>
        <w:tc>
          <w:tcPr>
            <w:tcW w:w="946" w:type="pct"/>
            <w:vAlign w:val="center"/>
          </w:tcPr>
          <w:p w14:paraId="0B6DB625" w14:textId="5361AB3B" w:rsidR="00364040" w:rsidRPr="00C11FCF" w:rsidRDefault="002D61AA" w:rsidP="00364040">
            <w:pPr>
              <w:pStyle w:val="TableBodyTextMIRB"/>
            </w:pPr>
            <w:r w:rsidRPr="00C11FCF">
              <w:t>Sans objet</w:t>
            </w:r>
          </w:p>
        </w:tc>
        <w:tc>
          <w:tcPr>
            <w:tcW w:w="901" w:type="pct"/>
            <w:vAlign w:val="center"/>
          </w:tcPr>
          <w:p w14:paraId="0AF1622A" w14:textId="55435B89" w:rsidR="00364040" w:rsidRPr="00C11FCF" w:rsidRDefault="002D61AA" w:rsidP="00364040">
            <w:pPr>
              <w:pStyle w:val="TableBodyTextMIRB"/>
            </w:pPr>
            <w:r w:rsidRPr="00C11FCF">
              <w:t>Sans objet</w:t>
            </w:r>
          </w:p>
        </w:tc>
      </w:tr>
      <w:tr w:rsidR="00364040" w:rsidRPr="00C11FCF" w14:paraId="5A329A4D" w14:textId="77777777" w:rsidTr="00364040">
        <w:trPr>
          <w:cantSplit/>
        </w:trPr>
        <w:tc>
          <w:tcPr>
            <w:tcW w:w="1126" w:type="pct"/>
            <w:vAlign w:val="center"/>
          </w:tcPr>
          <w:p w14:paraId="3085F4BC" w14:textId="77777777" w:rsidR="00364040" w:rsidRPr="00C11FCF" w:rsidRDefault="00364040" w:rsidP="00364040">
            <w:pPr>
              <w:pStyle w:val="TableBodyTextMIRB"/>
            </w:pPr>
            <w:r w:rsidRPr="00C11FCF">
              <w:t>Tunnel</w:t>
            </w:r>
          </w:p>
        </w:tc>
        <w:tc>
          <w:tcPr>
            <w:tcW w:w="991" w:type="pct"/>
            <w:vAlign w:val="center"/>
          </w:tcPr>
          <w:p w14:paraId="1E0A9263" w14:textId="77777777" w:rsidR="00364040" w:rsidRPr="00C11FCF" w:rsidRDefault="00364040" w:rsidP="00364040">
            <w:pPr>
              <w:pStyle w:val="TableBodyTextMIRB"/>
            </w:pPr>
            <w:r w:rsidRPr="00C11FCF">
              <w:t>TUN</w:t>
            </w:r>
          </w:p>
        </w:tc>
        <w:tc>
          <w:tcPr>
            <w:tcW w:w="1036" w:type="pct"/>
            <w:vAlign w:val="center"/>
          </w:tcPr>
          <w:p w14:paraId="169E9B63" w14:textId="7E4E24BA" w:rsidR="00364040" w:rsidRPr="00C11FCF" w:rsidRDefault="002D61AA" w:rsidP="00364040">
            <w:pPr>
              <w:pStyle w:val="TableBodyTextMIRB"/>
            </w:pPr>
            <w:r w:rsidRPr="00C11FCF">
              <w:t>Sans objet</w:t>
            </w:r>
          </w:p>
        </w:tc>
        <w:tc>
          <w:tcPr>
            <w:tcW w:w="946" w:type="pct"/>
            <w:vAlign w:val="center"/>
          </w:tcPr>
          <w:p w14:paraId="5DBBDA03" w14:textId="3E880D3B" w:rsidR="00364040" w:rsidRPr="00C11FCF" w:rsidRDefault="002D61AA" w:rsidP="00364040">
            <w:pPr>
              <w:pStyle w:val="TableBodyTextMIRB"/>
            </w:pPr>
            <w:r w:rsidRPr="00C11FCF">
              <w:t>Sans objet</w:t>
            </w:r>
          </w:p>
        </w:tc>
        <w:tc>
          <w:tcPr>
            <w:tcW w:w="901" w:type="pct"/>
            <w:vAlign w:val="center"/>
          </w:tcPr>
          <w:p w14:paraId="0AA79603" w14:textId="678472C8" w:rsidR="00364040" w:rsidRPr="00C11FCF" w:rsidRDefault="002D61AA" w:rsidP="00364040">
            <w:pPr>
              <w:pStyle w:val="TableBodyTextMIRB"/>
            </w:pPr>
            <w:r w:rsidRPr="00C11FCF">
              <w:t>Sans objet</w:t>
            </w:r>
          </w:p>
        </w:tc>
      </w:tr>
      <w:tr w:rsidR="00364040" w:rsidRPr="00C11FCF" w14:paraId="4DB5153F" w14:textId="77777777" w:rsidTr="00364040">
        <w:trPr>
          <w:cantSplit/>
        </w:trPr>
        <w:tc>
          <w:tcPr>
            <w:tcW w:w="1126" w:type="pct"/>
            <w:vAlign w:val="center"/>
          </w:tcPr>
          <w:p w14:paraId="62565210" w14:textId="77777777" w:rsidR="00364040" w:rsidRPr="00C11FCF" w:rsidRDefault="00364040" w:rsidP="00364040">
            <w:pPr>
              <w:pStyle w:val="TableBodyTextMIRB"/>
            </w:pPr>
            <w:r w:rsidRPr="00C11FCF">
              <w:t>Turnabout</w:t>
            </w:r>
          </w:p>
        </w:tc>
        <w:tc>
          <w:tcPr>
            <w:tcW w:w="991" w:type="pct"/>
            <w:vAlign w:val="center"/>
          </w:tcPr>
          <w:p w14:paraId="249724B4" w14:textId="77777777" w:rsidR="00364040" w:rsidRPr="00C11FCF" w:rsidRDefault="00364040" w:rsidP="00364040">
            <w:pPr>
              <w:pStyle w:val="TableBodyTextMIRB"/>
            </w:pPr>
            <w:r w:rsidRPr="00C11FCF">
              <w:t>TRNABT</w:t>
            </w:r>
          </w:p>
        </w:tc>
        <w:tc>
          <w:tcPr>
            <w:tcW w:w="1036" w:type="pct"/>
            <w:vAlign w:val="center"/>
          </w:tcPr>
          <w:p w14:paraId="5567CEA7" w14:textId="7437EC54" w:rsidR="00364040" w:rsidRPr="00C11FCF" w:rsidRDefault="002D61AA" w:rsidP="00364040">
            <w:pPr>
              <w:pStyle w:val="TableBodyTextMIRB"/>
            </w:pPr>
            <w:r w:rsidRPr="00C11FCF">
              <w:t>Sans objet</w:t>
            </w:r>
          </w:p>
        </w:tc>
        <w:tc>
          <w:tcPr>
            <w:tcW w:w="946" w:type="pct"/>
            <w:vAlign w:val="center"/>
          </w:tcPr>
          <w:p w14:paraId="0A6FBE87" w14:textId="5BDC5A2D" w:rsidR="00364040" w:rsidRPr="00C11FCF" w:rsidRDefault="002D61AA" w:rsidP="00364040">
            <w:pPr>
              <w:pStyle w:val="TableBodyTextMIRB"/>
            </w:pPr>
            <w:r w:rsidRPr="00C11FCF">
              <w:t>Sans objet</w:t>
            </w:r>
          </w:p>
        </w:tc>
        <w:tc>
          <w:tcPr>
            <w:tcW w:w="901" w:type="pct"/>
            <w:vAlign w:val="center"/>
          </w:tcPr>
          <w:p w14:paraId="7BECFD0F" w14:textId="4DB58AEE" w:rsidR="00364040" w:rsidRPr="00C11FCF" w:rsidRDefault="002D61AA" w:rsidP="00364040">
            <w:pPr>
              <w:pStyle w:val="TableBodyTextMIRB"/>
            </w:pPr>
            <w:r w:rsidRPr="00C11FCF">
              <w:t>Sans objet</w:t>
            </w:r>
          </w:p>
        </w:tc>
      </w:tr>
      <w:tr w:rsidR="00364040" w:rsidRPr="00C11FCF" w14:paraId="2050488D" w14:textId="77777777" w:rsidTr="00364040">
        <w:trPr>
          <w:cantSplit/>
        </w:trPr>
        <w:tc>
          <w:tcPr>
            <w:tcW w:w="1126" w:type="pct"/>
            <w:vAlign w:val="center"/>
          </w:tcPr>
          <w:p w14:paraId="36FCE1D6" w14:textId="77777777" w:rsidR="00364040" w:rsidRPr="00C11FCF" w:rsidRDefault="00364040" w:rsidP="00364040">
            <w:pPr>
              <w:pStyle w:val="TableBodyTextMIRB"/>
            </w:pPr>
            <w:r w:rsidRPr="00C11FCF">
              <w:t>Turnpike</w:t>
            </w:r>
          </w:p>
        </w:tc>
        <w:tc>
          <w:tcPr>
            <w:tcW w:w="991" w:type="pct"/>
            <w:vAlign w:val="center"/>
          </w:tcPr>
          <w:p w14:paraId="1E70A151" w14:textId="77777777" w:rsidR="00364040" w:rsidRPr="00C11FCF" w:rsidRDefault="00364040" w:rsidP="00364040">
            <w:pPr>
              <w:pStyle w:val="TableBodyTextMIRB"/>
            </w:pPr>
            <w:r w:rsidRPr="00C11FCF">
              <w:t>TPIKE</w:t>
            </w:r>
          </w:p>
        </w:tc>
        <w:tc>
          <w:tcPr>
            <w:tcW w:w="1036" w:type="pct"/>
            <w:vAlign w:val="center"/>
          </w:tcPr>
          <w:p w14:paraId="61E95A58" w14:textId="2EB6156A" w:rsidR="00364040" w:rsidRPr="00C11FCF" w:rsidRDefault="002D61AA" w:rsidP="00364040">
            <w:pPr>
              <w:pStyle w:val="TableBodyTextMIRB"/>
            </w:pPr>
            <w:r w:rsidRPr="00C11FCF">
              <w:t>Sans objet</w:t>
            </w:r>
          </w:p>
        </w:tc>
        <w:tc>
          <w:tcPr>
            <w:tcW w:w="946" w:type="pct"/>
            <w:vAlign w:val="center"/>
          </w:tcPr>
          <w:p w14:paraId="503BCB78" w14:textId="7C8E20A6" w:rsidR="00364040" w:rsidRPr="00C11FCF" w:rsidRDefault="002D61AA" w:rsidP="00364040">
            <w:pPr>
              <w:pStyle w:val="TableBodyTextMIRB"/>
            </w:pPr>
            <w:r w:rsidRPr="00C11FCF">
              <w:t>Sans objet</w:t>
            </w:r>
          </w:p>
        </w:tc>
        <w:tc>
          <w:tcPr>
            <w:tcW w:w="901" w:type="pct"/>
            <w:vAlign w:val="center"/>
          </w:tcPr>
          <w:p w14:paraId="20F98AD8" w14:textId="3045ADCE" w:rsidR="00364040" w:rsidRPr="00C11FCF" w:rsidRDefault="002D61AA" w:rsidP="00364040">
            <w:pPr>
              <w:pStyle w:val="TableBodyTextMIRB"/>
            </w:pPr>
            <w:r w:rsidRPr="00C11FCF">
              <w:t>Sans objet</w:t>
            </w:r>
          </w:p>
        </w:tc>
      </w:tr>
      <w:tr w:rsidR="00364040" w:rsidRPr="00C11FCF" w14:paraId="09E1255C" w14:textId="77777777" w:rsidTr="00364040">
        <w:trPr>
          <w:cantSplit/>
        </w:trPr>
        <w:tc>
          <w:tcPr>
            <w:tcW w:w="1126" w:type="pct"/>
            <w:vAlign w:val="center"/>
          </w:tcPr>
          <w:p w14:paraId="42FC1905" w14:textId="77777777" w:rsidR="00364040" w:rsidRPr="00C11FCF" w:rsidRDefault="00364040" w:rsidP="00364040">
            <w:pPr>
              <w:pStyle w:val="TableBodyTextMIRB"/>
            </w:pPr>
            <w:r w:rsidRPr="00C11FCF">
              <w:t>Vale</w:t>
            </w:r>
          </w:p>
        </w:tc>
        <w:tc>
          <w:tcPr>
            <w:tcW w:w="991" w:type="pct"/>
            <w:vAlign w:val="center"/>
          </w:tcPr>
          <w:p w14:paraId="5C58BFD0" w14:textId="77777777" w:rsidR="00364040" w:rsidRPr="00C11FCF" w:rsidRDefault="00364040" w:rsidP="00364040">
            <w:pPr>
              <w:pStyle w:val="TableBodyTextMIRB"/>
            </w:pPr>
            <w:r w:rsidRPr="00C11FCF">
              <w:t>VALE</w:t>
            </w:r>
          </w:p>
        </w:tc>
        <w:tc>
          <w:tcPr>
            <w:tcW w:w="1036" w:type="pct"/>
            <w:vAlign w:val="center"/>
          </w:tcPr>
          <w:p w14:paraId="53C37716" w14:textId="604AFC97" w:rsidR="00364040" w:rsidRPr="00C11FCF" w:rsidRDefault="002D61AA" w:rsidP="00364040">
            <w:pPr>
              <w:pStyle w:val="TableBodyTextMIRB"/>
            </w:pPr>
            <w:r w:rsidRPr="00C11FCF">
              <w:t>Sans objet</w:t>
            </w:r>
          </w:p>
        </w:tc>
        <w:tc>
          <w:tcPr>
            <w:tcW w:w="946" w:type="pct"/>
            <w:vAlign w:val="center"/>
          </w:tcPr>
          <w:p w14:paraId="0CBC6FBF" w14:textId="370FA0F5" w:rsidR="00364040" w:rsidRPr="00C11FCF" w:rsidRDefault="002D61AA" w:rsidP="00364040">
            <w:pPr>
              <w:pStyle w:val="TableBodyTextMIRB"/>
            </w:pPr>
            <w:r w:rsidRPr="00C11FCF">
              <w:t>Sans objet</w:t>
            </w:r>
          </w:p>
        </w:tc>
        <w:tc>
          <w:tcPr>
            <w:tcW w:w="901" w:type="pct"/>
            <w:vAlign w:val="center"/>
          </w:tcPr>
          <w:p w14:paraId="3417A351" w14:textId="7946FEEB" w:rsidR="00364040" w:rsidRPr="00C11FCF" w:rsidRDefault="002D61AA" w:rsidP="00364040">
            <w:pPr>
              <w:pStyle w:val="TableBodyTextMIRB"/>
            </w:pPr>
            <w:r w:rsidRPr="00C11FCF">
              <w:t>Sans objet</w:t>
            </w:r>
          </w:p>
        </w:tc>
      </w:tr>
      <w:tr w:rsidR="00364040" w:rsidRPr="00C11FCF" w14:paraId="35C16E0A" w14:textId="77777777" w:rsidTr="00364040">
        <w:trPr>
          <w:cantSplit/>
        </w:trPr>
        <w:tc>
          <w:tcPr>
            <w:tcW w:w="1126" w:type="pct"/>
            <w:vAlign w:val="center"/>
          </w:tcPr>
          <w:p w14:paraId="1D62E01D" w14:textId="77777777" w:rsidR="00364040" w:rsidRPr="00C11FCF" w:rsidRDefault="00364040" w:rsidP="00364040">
            <w:pPr>
              <w:pStyle w:val="TableBodyTextMIRB"/>
            </w:pPr>
            <w:r w:rsidRPr="00C11FCF">
              <w:t>Valley</w:t>
            </w:r>
          </w:p>
        </w:tc>
        <w:tc>
          <w:tcPr>
            <w:tcW w:w="991" w:type="pct"/>
            <w:vAlign w:val="center"/>
          </w:tcPr>
          <w:p w14:paraId="753C7A05" w14:textId="77777777" w:rsidR="00364040" w:rsidRPr="00C11FCF" w:rsidRDefault="00364040" w:rsidP="00364040">
            <w:pPr>
              <w:pStyle w:val="TableBodyTextMIRB"/>
            </w:pPr>
            <w:r w:rsidRPr="00C11FCF">
              <w:t>VALLEY</w:t>
            </w:r>
          </w:p>
        </w:tc>
        <w:tc>
          <w:tcPr>
            <w:tcW w:w="1036" w:type="pct"/>
            <w:vAlign w:val="center"/>
          </w:tcPr>
          <w:p w14:paraId="2C220894" w14:textId="4584DFA3" w:rsidR="00364040" w:rsidRPr="00C11FCF" w:rsidRDefault="002D61AA" w:rsidP="00364040">
            <w:pPr>
              <w:pStyle w:val="TableBodyTextMIRB"/>
            </w:pPr>
            <w:r w:rsidRPr="00C11FCF">
              <w:t>Sans objet</w:t>
            </w:r>
          </w:p>
        </w:tc>
        <w:tc>
          <w:tcPr>
            <w:tcW w:w="946" w:type="pct"/>
            <w:vAlign w:val="center"/>
          </w:tcPr>
          <w:p w14:paraId="30AFEBDC" w14:textId="0D288322" w:rsidR="00364040" w:rsidRPr="00C11FCF" w:rsidRDefault="002D61AA" w:rsidP="00364040">
            <w:pPr>
              <w:pStyle w:val="TableBodyTextMIRB"/>
            </w:pPr>
            <w:r w:rsidRPr="00C11FCF">
              <w:t>Sans objet</w:t>
            </w:r>
          </w:p>
        </w:tc>
        <w:tc>
          <w:tcPr>
            <w:tcW w:w="901" w:type="pct"/>
            <w:vAlign w:val="center"/>
          </w:tcPr>
          <w:p w14:paraId="67F82572" w14:textId="12956ACC" w:rsidR="00364040" w:rsidRPr="00C11FCF" w:rsidRDefault="002D61AA" w:rsidP="00364040">
            <w:pPr>
              <w:pStyle w:val="TableBodyTextMIRB"/>
            </w:pPr>
            <w:r w:rsidRPr="00C11FCF">
              <w:t>Sans objet</w:t>
            </w:r>
          </w:p>
        </w:tc>
      </w:tr>
      <w:tr w:rsidR="00364040" w:rsidRPr="00C11FCF" w14:paraId="4E995B03" w14:textId="77777777" w:rsidTr="00364040">
        <w:trPr>
          <w:cantSplit/>
        </w:trPr>
        <w:tc>
          <w:tcPr>
            <w:tcW w:w="1126" w:type="pct"/>
            <w:vAlign w:val="center"/>
          </w:tcPr>
          <w:p w14:paraId="58A7577D" w14:textId="77777777" w:rsidR="00364040" w:rsidRPr="00C11FCF" w:rsidRDefault="00364040" w:rsidP="00364040">
            <w:pPr>
              <w:pStyle w:val="TableBodyTextMIRB"/>
            </w:pPr>
            <w:r w:rsidRPr="00C11FCF">
              <w:t>Via</w:t>
            </w:r>
          </w:p>
        </w:tc>
        <w:tc>
          <w:tcPr>
            <w:tcW w:w="991" w:type="pct"/>
            <w:vAlign w:val="center"/>
          </w:tcPr>
          <w:p w14:paraId="26D438CB" w14:textId="77777777" w:rsidR="00364040" w:rsidRPr="00C11FCF" w:rsidRDefault="00364040" w:rsidP="00364040">
            <w:pPr>
              <w:pStyle w:val="TableBodyTextMIRB"/>
            </w:pPr>
            <w:r w:rsidRPr="00C11FCF">
              <w:t>VIA</w:t>
            </w:r>
          </w:p>
        </w:tc>
        <w:tc>
          <w:tcPr>
            <w:tcW w:w="1036" w:type="pct"/>
            <w:vAlign w:val="center"/>
          </w:tcPr>
          <w:p w14:paraId="36938A2E" w14:textId="659F9526" w:rsidR="00364040" w:rsidRPr="00C11FCF" w:rsidRDefault="002D61AA" w:rsidP="00364040">
            <w:pPr>
              <w:pStyle w:val="TableBodyTextMIRB"/>
            </w:pPr>
            <w:r w:rsidRPr="00C11FCF">
              <w:t>Sans objet</w:t>
            </w:r>
          </w:p>
        </w:tc>
        <w:tc>
          <w:tcPr>
            <w:tcW w:w="946" w:type="pct"/>
            <w:vAlign w:val="center"/>
          </w:tcPr>
          <w:p w14:paraId="5528D6A9" w14:textId="7C0CB6DB" w:rsidR="00364040" w:rsidRPr="00C11FCF" w:rsidRDefault="002D61AA" w:rsidP="00364040">
            <w:pPr>
              <w:pStyle w:val="TableBodyTextMIRB"/>
            </w:pPr>
            <w:r w:rsidRPr="00C11FCF">
              <w:t>Sans objet</w:t>
            </w:r>
          </w:p>
        </w:tc>
        <w:tc>
          <w:tcPr>
            <w:tcW w:w="901" w:type="pct"/>
            <w:vAlign w:val="center"/>
          </w:tcPr>
          <w:p w14:paraId="1ABFE3F8" w14:textId="573F9F6A" w:rsidR="00364040" w:rsidRPr="00C11FCF" w:rsidRDefault="002D61AA" w:rsidP="00364040">
            <w:pPr>
              <w:pStyle w:val="TableBodyTextMIRB"/>
            </w:pPr>
            <w:r w:rsidRPr="00C11FCF">
              <w:t>Sans objet</w:t>
            </w:r>
          </w:p>
        </w:tc>
      </w:tr>
      <w:tr w:rsidR="00364040" w:rsidRPr="00C11FCF" w14:paraId="11A1C7FE" w14:textId="77777777" w:rsidTr="00364040">
        <w:trPr>
          <w:cantSplit/>
        </w:trPr>
        <w:tc>
          <w:tcPr>
            <w:tcW w:w="1126" w:type="pct"/>
            <w:vAlign w:val="center"/>
          </w:tcPr>
          <w:p w14:paraId="6C456B96" w14:textId="77777777" w:rsidR="00364040" w:rsidRPr="00C11FCF" w:rsidRDefault="00364040" w:rsidP="00364040">
            <w:pPr>
              <w:pStyle w:val="TableBodyTextMIRB"/>
            </w:pPr>
            <w:r w:rsidRPr="00C11FCF">
              <w:t>View</w:t>
            </w:r>
          </w:p>
        </w:tc>
        <w:tc>
          <w:tcPr>
            <w:tcW w:w="991" w:type="pct"/>
            <w:vAlign w:val="center"/>
          </w:tcPr>
          <w:p w14:paraId="3E3D501B" w14:textId="77777777" w:rsidR="00364040" w:rsidRPr="00C11FCF" w:rsidRDefault="00364040" w:rsidP="00364040">
            <w:pPr>
              <w:pStyle w:val="TableBodyTextMIRB"/>
            </w:pPr>
            <w:r w:rsidRPr="00C11FCF">
              <w:t>VIEW</w:t>
            </w:r>
          </w:p>
        </w:tc>
        <w:tc>
          <w:tcPr>
            <w:tcW w:w="1036" w:type="pct"/>
            <w:vAlign w:val="center"/>
          </w:tcPr>
          <w:p w14:paraId="5136E3F7" w14:textId="55055144" w:rsidR="00364040" w:rsidRPr="00C11FCF" w:rsidRDefault="002D61AA" w:rsidP="00364040">
            <w:pPr>
              <w:pStyle w:val="TableBodyTextMIRB"/>
            </w:pPr>
            <w:r w:rsidRPr="00C11FCF">
              <w:t>Sans objet</w:t>
            </w:r>
          </w:p>
        </w:tc>
        <w:tc>
          <w:tcPr>
            <w:tcW w:w="946" w:type="pct"/>
            <w:vAlign w:val="center"/>
          </w:tcPr>
          <w:p w14:paraId="41D4517F" w14:textId="7E7998AF" w:rsidR="00364040" w:rsidRPr="00C11FCF" w:rsidRDefault="002D61AA" w:rsidP="00364040">
            <w:pPr>
              <w:pStyle w:val="TableBodyTextMIRB"/>
            </w:pPr>
            <w:r w:rsidRPr="00C11FCF">
              <w:t>Sans objet</w:t>
            </w:r>
          </w:p>
        </w:tc>
        <w:tc>
          <w:tcPr>
            <w:tcW w:w="901" w:type="pct"/>
            <w:vAlign w:val="center"/>
          </w:tcPr>
          <w:p w14:paraId="09475C04" w14:textId="47AA38EE" w:rsidR="00364040" w:rsidRPr="00C11FCF" w:rsidRDefault="002D61AA" w:rsidP="00364040">
            <w:pPr>
              <w:pStyle w:val="TableBodyTextMIRB"/>
            </w:pPr>
            <w:r w:rsidRPr="00C11FCF">
              <w:t>Sans objet</w:t>
            </w:r>
          </w:p>
        </w:tc>
      </w:tr>
      <w:tr w:rsidR="00364040" w:rsidRPr="00C11FCF" w14:paraId="29D05689" w14:textId="77777777" w:rsidTr="00364040">
        <w:trPr>
          <w:cantSplit/>
        </w:trPr>
        <w:tc>
          <w:tcPr>
            <w:tcW w:w="1126" w:type="pct"/>
            <w:vAlign w:val="center"/>
          </w:tcPr>
          <w:p w14:paraId="06821A24" w14:textId="77777777" w:rsidR="00364040" w:rsidRPr="00C11FCF" w:rsidRDefault="00364040" w:rsidP="00364040">
            <w:pPr>
              <w:pStyle w:val="TableBodyTextMIRB"/>
            </w:pPr>
            <w:r w:rsidRPr="00C11FCF">
              <w:t>Village</w:t>
            </w:r>
          </w:p>
        </w:tc>
        <w:tc>
          <w:tcPr>
            <w:tcW w:w="991" w:type="pct"/>
            <w:vAlign w:val="center"/>
          </w:tcPr>
          <w:p w14:paraId="483199C4" w14:textId="77777777" w:rsidR="00364040" w:rsidRPr="00C11FCF" w:rsidRDefault="00364040" w:rsidP="00364040">
            <w:pPr>
              <w:pStyle w:val="TableBodyTextMIRB"/>
            </w:pPr>
            <w:r w:rsidRPr="00C11FCF">
              <w:t>VILLGE</w:t>
            </w:r>
          </w:p>
        </w:tc>
        <w:tc>
          <w:tcPr>
            <w:tcW w:w="1036" w:type="pct"/>
            <w:vAlign w:val="center"/>
          </w:tcPr>
          <w:p w14:paraId="31E4C101" w14:textId="68D2562F" w:rsidR="00364040" w:rsidRPr="00C11FCF" w:rsidRDefault="002D61AA" w:rsidP="00364040">
            <w:pPr>
              <w:pStyle w:val="TableBodyTextMIRB"/>
            </w:pPr>
            <w:r w:rsidRPr="00C11FCF">
              <w:t>Sans objet</w:t>
            </w:r>
          </w:p>
        </w:tc>
        <w:tc>
          <w:tcPr>
            <w:tcW w:w="946" w:type="pct"/>
            <w:vAlign w:val="center"/>
          </w:tcPr>
          <w:p w14:paraId="2FCD242C" w14:textId="28B0FC7B" w:rsidR="00364040" w:rsidRPr="00C11FCF" w:rsidRDefault="002D61AA" w:rsidP="00364040">
            <w:pPr>
              <w:pStyle w:val="TableBodyTextMIRB"/>
            </w:pPr>
            <w:r w:rsidRPr="00C11FCF">
              <w:t>Sans objet</w:t>
            </w:r>
          </w:p>
        </w:tc>
        <w:tc>
          <w:tcPr>
            <w:tcW w:w="901" w:type="pct"/>
            <w:vAlign w:val="center"/>
          </w:tcPr>
          <w:p w14:paraId="6BF17988" w14:textId="36D1BCA9" w:rsidR="00364040" w:rsidRPr="00C11FCF" w:rsidRDefault="002D61AA" w:rsidP="00364040">
            <w:pPr>
              <w:pStyle w:val="TableBodyTextMIRB"/>
            </w:pPr>
            <w:r w:rsidRPr="00C11FCF">
              <w:t>Sans objet</w:t>
            </w:r>
          </w:p>
        </w:tc>
      </w:tr>
      <w:tr w:rsidR="00364040" w:rsidRPr="00C11FCF" w14:paraId="6C4E0323" w14:textId="77777777" w:rsidTr="00364040">
        <w:trPr>
          <w:cantSplit/>
        </w:trPr>
        <w:tc>
          <w:tcPr>
            <w:tcW w:w="1126" w:type="pct"/>
            <w:vAlign w:val="center"/>
          </w:tcPr>
          <w:p w14:paraId="389490A0" w14:textId="77777777" w:rsidR="00364040" w:rsidRPr="00C11FCF" w:rsidRDefault="00364040" w:rsidP="00364040">
            <w:pPr>
              <w:pStyle w:val="TableBodyTextMIRB"/>
            </w:pPr>
            <w:r w:rsidRPr="00C11FCF">
              <w:t>Villas</w:t>
            </w:r>
          </w:p>
        </w:tc>
        <w:tc>
          <w:tcPr>
            <w:tcW w:w="991" w:type="pct"/>
            <w:vAlign w:val="center"/>
          </w:tcPr>
          <w:p w14:paraId="367D0F36" w14:textId="77777777" w:rsidR="00364040" w:rsidRPr="00C11FCF" w:rsidRDefault="00364040" w:rsidP="00364040">
            <w:pPr>
              <w:pStyle w:val="TableBodyTextMIRB"/>
            </w:pPr>
            <w:r w:rsidRPr="00C11FCF">
              <w:t>VILLAS</w:t>
            </w:r>
          </w:p>
        </w:tc>
        <w:tc>
          <w:tcPr>
            <w:tcW w:w="1036" w:type="pct"/>
            <w:vAlign w:val="center"/>
          </w:tcPr>
          <w:p w14:paraId="76BD5039" w14:textId="47D03357" w:rsidR="00364040" w:rsidRPr="00C11FCF" w:rsidRDefault="002D61AA" w:rsidP="00364040">
            <w:pPr>
              <w:pStyle w:val="TableBodyTextMIRB"/>
            </w:pPr>
            <w:r w:rsidRPr="00C11FCF">
              <w:t>Sans objet</w:t>
            </w:r>
          </w:p>
        </w:tc>
        <w:tc>
          <w:tcPr>
            <w:tcW w:w="946" w:type="pct"/>
            <w:vAlign w:val="center"/>
          </w:tcPr>
          <w:p w14:paraId="57BB9118" w14:textId="724D7273" w:rsidR="00364040" w:rsidRPr="00C11FCF" w:rsidRDefault="002D61AA" w:rsidP="00364040">
            <w:pPr>
              <w:pStyle w:val="TableBodyTextMIRB"/>
            </w:pPr>
            <w:r w:rsidRPr="00C11FCF">
              <w:t>Sans objet</w:t>
            </w:r>
          </w:p>
        </w:tc>
        <w:tc>
          <w:tcPr>
            <w:tcW w:w="901" w:type="pct"/>
            <w:vAlign w:val="center"/>
          </w:tcPr>
          <w:p w14:paraId="51BA1F42" w14:textId="6CFF334F" w:rsidR="00364040" w:rsidRPr="00C11FCF" w:rsidRDefault="002D61AA" w:rsidP="00364040">
            <w:pPr>
              <w:pStyle w:val="TableBodyTextMIRB"/>
            </w:pPr>
            <w:r w:rsidRPr="00C11FCF">
              <w:t>Sans objet</w:t>
            </w:r>
          </w:p>
        </w:tc>
      </w:tr>
      <w:tr w:rsidR="00364040" w:rsidRPr="00C11FCF" w14:paraId="088BD508" w14:textId="77777777" w:rsidTr="00364040">
        <w:trPr>
          <w:cantSplit/>
        </w:trPr>
        <w:tc>
          <w:tcPr>
            <w:tcW w:w="1126" w:type="pct"/>
            <w:vAlign w:val="center"/>
          </w:tcPr>
          <w:p w14:paraId="07DB3F98" w14:textId="77777777" w:rsidR="00364040" w:rsidRPr="00C11FCF" w:rsidRDefault="00364040" w:rsidP="00364040">
            <w:pPr>
              <w:pStyle w:val="TableBodyTextMIRB"/>
            </w:pPr>
            <w:r w:rsidRPr="00C11FCF">
              <w:t>Vista</w:t>
            </w:r>
          </w:p>
        </w:tc>
        <w:tc>
          <w:tcPr>
            <w:tcW w:w="991" w:type="pct"/>
            <w:vAlign w:val="center"/>
          </w:tcPr>
          <w:p w14:paraId="012350A9" w14:textId="77777777" w:rsidR="00364040" w:rsidRPr="00C11FCF" w:rsidRDefault="00364040" w:rsidP="00364040">
            <w:pPr>
              <w:pStyle w:val="TableBodyTextMIRB"/>
            </w:pPr>
            <w:r w:rsidRPr="00C11FCF">
              <w:t>VISTA</w:t>
            </w:r>
          </w:p>
        </w:tc>
        <w:tc>
          <w:tcPr>
            <w:tcW w:w="1036" w:type="pct"/>
            <w:vAlign w:val="center"/>
          </w:tcPr>
          <w:p w14:paraId="42DA1DD7" w14:textId="2A83F553" w:rsidR="00364040" w:rsidRPr="00C11FCF" w:rsidRDefault="002D61AA" w:rsidP="00364040">
            <w:pPr>
              <w:pStyle w:val="TableBodyTextMIRB"/>
            </w:pPr>
            <w:r w:rsidRPr="00C11FCF">
              <w:t>Sans objet</w:t>
            </w:r>
          </w:p>
        </w:tc>
        <w:tc>
          <w:tcPr>
            <w:tcW w:w="946" w:type="pct"/>
            <w:vAlign w:val="center"/>
          </w:tcPr>
          <w:p w14:paraId="44B78EA8" w14:textId="477C2015" w:rsidR="00364040" w:rsidRPr="00C11FCF" w:rsidRDefault="002D61AA" w:rsidP="00364040">
            <w:pPr>
              <w:pStyle w:val="TableBodyTextMIRB"/>
            </w:pPr>
            <w:r w:rsidRPr="00C11FCF">
              <w:t>Sans objet</w:t>
            </w:r>
          </w:p>
        </w:tc>
        <w:tc>
          <w:tcPr>
            <w:tcW w:w="901" w:type="pct"/>
            <w:vAlign w:val="center"/>
          </w:tcPr>
          <w:p w14:paraId="50E8A842" w14:textId="73847446" w:rsidR="00364040" w:rsidRPr="00C11FCF" w:rsidRDefault="002D61AA" w:rsidP="00364040">
            <w:pPr>
              <w:pStyle w:val="TableBodyTextMIRB"/>
            </w:pPr>
            <w:r w:rsidRPr="00C11FCF">
              <w:t>Sans objet</w:t>
            </w:r>
          </w:p>
        </w:tc>
      </w:tr>
      <w:tr w:rsidR="00364040" w:rsidRPr="00C11FCF" w14:paraId="7D3C8902" w14:textId="77777777" w:rsidTr="00364040">
        <w:trPr>
          <w:cantSplit/>
        </w:trPr>
        <w:tc>
          <w:tcPr>
            <w:tcW w:w="1126" w:type="pct"/>
            <w:vAlign w:val="center"/>
          </w:tcPr>
          <w:p w14:paraId="77783A57" w14:textId="77777777" w:rsidR="00364040" w:rsidRPr="00C11FCF" w:rsidRDefault="00364040" w:rsidP="00364040">
            <w:pPr>
              <w:pStyle w:val="TableBodyTextMIRB"/>
            </w:pPr>
            <w:r w:rsidRPr="00C11FCF">
              <w:t>Voie</w:t>
            </w:r>
          </w:p>
        </w:tc>
        <w:tc>
          <w:tcPr>
            <w:tcW w:w="991" w:type="pct"/>
            <w:vAlign w:val="center"/>
          </w:tcPr>
          <w:p w14:paraId="5A6322C6" w14:textId="73F6429A" w:rsidR="00364040" w:rsidRPr="00C11FCF" w:rsidRDefault="002D61AA" w:rsidP="00364040">
            <w:pPr>
              <w:pStyle w:val="TableBodyTextMIRB"/>
            </w:pPr>
            <w:r w:rsidRPr="00C11FCF">
              <w:t>Sans objet</w:t>
            </w:r>
          </w:p>
        </w:tc>
        <w:tc>
          <w:tcPr>
            <w:tcW w:w="1036" w:type="pct"/>
            <w:vAlign w:val="center"/>
          </w:tcPr>
          <w:p w14:paraId="2839F9D8" w14:textId="77777777" w:rsidR="00364040" w:rsidRPr="00C11FCF" w:rsidRDefault="00364040" w:rsidP="00364040">
            <w:pPr>
              <w:pStyle w:val="TableBodyTextMIRB"/>
            </w:pPr>
            <w:r w:rsidRPr="00C11FCF">
              <w:t>VOIE</w:t>
            </w:r>
          </w:p>
        </w:tc>
        <w:tc>
          <w:tcPr>
            <w:tcW w:w="946" w:type="pct"/>
            <w:vAlign w:val="center"/>
          </w:tcPr>
          <w:p w14:paraId="5332AD3B" w14:textId="68A7573D" w:rsidR="00364040" w:rsidRPr="00C11FCF" w:rsidRDefault="002D61AA" w:rsidP="00364040">
            <w:pPr>
              <w:pStyle w:val="TableBodyTextMIRB"/>
            </w:pPr>
            <w:r w:rsidRPr="00C11FCF">
              <w:t>Sans objet</w:t>
            </w:r>
          </w:p>
        </w:tc>
        <w:tc>
          <w:tcPr>
            <w:tcW w:w="901" w:type="pct"/>
            <w:vAlign w:val="center"/>
          </w:tcPr>
          <w:p w14:paraId="5A2CA180" w14:textId="5AD447B0" w:rsidR="00364040" w:rsidRPr="00C11FCF" w:rsidRDefault="002D61AA" w:rsidP="00364040">
            <w:pPr>
              <w:pStyle w:val="TableBodyTextMIRB"/>
            </w:pPr>
            <w:r w:rsidRPr="00C11FCF">
              <w:t>Sans objet</w:t>
            </w:r>
          </w:p>
        </w:tc>
      </w:tr>
      <w:tr w:rsidR="00364040" w:rsidRPr="00C11FCF" w14:paraId="42DF5CAE" w14:textId="77777777" w:rsidTr="00364040">
        <w:trPr>
          <w:cantSplit/>
        </w:trPr>
        <w:tc>
          <w:tcPr>
            <w:tcW w:w="1126" w:type="pct"/>
            <w:vAlign w:val="center"/>
          </w:tcPr>
          <w:p w14:paraId="166105F1" w14:textId="77777777" w:rsidR="00364040" w:rsidRPr="00C11FCF" w:rsidRDefault="00364040" w:rsidP="00364040">
            <w:pPr>
              <w:pStyle w:val="TableBodyTextMIRB"/>
            </w:pPr>
            <w:r w:rsidRPr="00C11FCF">
              <w:t>Walk</w:t>
            </w:r>
          </w:p>
        </w:tc>
        <w:tc>
          <w:tcPr>
            <w:tcW w:w="991" w:type="pct"/>
            <w:vAlign w:val="center"/>
          </w:tcPr>
          <w:p w14:paraId="232DBDE7" w14:textId="77777777" w:rsidR="00364040" w:rsidRPr="00C11FCF" w:rsidRDefault="00364040" w:rsidP="00364040">
            <w:pPr>
              <w:pStyle w:val="TableBodyTextMIRB"/>
            </w:pPr>
            <w:r w:rsidRPr="00C11FCF">
              <w:t>WALK</w:t>
            </w:r>
          </w:p>
        </w:tc>
        <w:tc>
          <w:tcPr>
            <w:tcW w:w="1036" w:type="pct"/>
            <w:vAlign w:val="center"/>
          </w:tcPr>
          <w:p w14:paraId="2CDB081B" w14:textId="50D9AB38" w:rsidR="00364040" w:rsidRPr="00C11FCF" w:rsidRDefault="002D61AA" w:rsidP="00364040">
            <w:pPr>
              <w:pStyle w:val="TableBodyTextMIRB"/>
            </w:pPr>
            <w:r w:rsidRPr="00C11FCF">
              <w:t>Sans objet</w:t>
            </w:r>
          </w:p>
        </w:tc>
        <w:tc>
          <w:tcPr>
            <w:tcW w:w="946" w:type="pct"/>
            <w:vAlign w:val="center"/>
          </w:tcPr>
          <w:p w14:paraId="69D2CEB2" w14:textId="5B1D31A5" w:rsidR="00364040" w:rsidRPr="00C11FCF" w:rsidRDefault="002D61AA" w:rsidP="00364040">
            <w:pPr>
              <w:pStyle w:val="TableBodyTextMIRB"/>
            </w:pPr>
            <w:r w:rsidRPr="00C11FCF">
              <w:t>Sans objet</w:t>
            </w:r>
          </w:p>
        </w:tc>
        <w:tc>
          <w:tcPr>
            <w:tcW w:w="901" w:type="pct"/>
            <w:vAlign w:val="center"/>
          </w:tcPr>
          <w:p w14:paraId="5750692A" w14:textId="30FDF2DD" w:rsidR="00364040" w:rsidRPr="00C11FCF" w:rsidRDefault="002D61AA" w:rsidP="00364040">
            <w:pPr>
              <w:pStyle w:val="TableBodyTextMIRB"/>
            </w:pPr>
            <w:r w:rsidRPr="00C11FCF">
              <w:t>Sans objet</w:t>
            </w:r>
          </w:p>
        </w:tc>
      </w:tr>
      <w:tr w:rsidR="00364040" w:rsidRPr="00C11FCF" w14:paraId="46ECBAFE" w14:textId="77777777" w:rsidTr="00364040">
        <w:trPr>
          <w:cantSplit/>
        </w:trPr>
        <w:tc>
          <w:tcPr>
            <w:tcW w:w="1126" w:type="pct"/>
            <w:vAlign w:val="center"/>
          </w:tcPr>
          <w:p w14:paraId="0DF352AF" w14:textId="77777777" w:rsidR="00364040" w:rsidRPr="00C11FCF" w:rsidRDefault="00364040" w:rsidP="00364040">
            <w:pPr>
              <w:pStyle w:val="TableBodyTextMIRB"/>
            </w:pPr>
            <w:r w:rsidRPr="00C11FCF">
              <w:t>Walkway</w:t>
            </w:r>
          </w:p>
        </w:tc>
        <w:tc>
          <w:tcPr>
            <w:tcW w:w="991" w:type="pct"/>
            <w:vAlign w:val="center"/>
          </w:tcPr>
          <w:p w14:paraId="4AB7C463" w14:textId="77777777" w:rsidR="00364040" w:rsidRPr="00C11FCF" w:rsidRDefault="00364040" w:rsidP="00364040">
            <w:pPr>
              <w:pStyle w:val="TableBodyTextMIRB"/>
            </w:pPr>
            <w:r w:rsidRPr="00C11FCF">
              <w:t>WALKWAY</w:t>
            </w:r>
          </w:p>
        </w:tc>
        <w:tc>
          <w:tcPr>
            <w:tcW w:w="1036" w:type="pct"/>
            <w:vAlign w:val="center"/>
          </w:tcPr>
          <w:p w14:paraId="06F5E861" w14:textId="4F14B220" w:rsidR="00364040" w:rsidRPr="00C11FCF" w:rsidRDefault="002D61AA" w:rsidP="00364040">
            <w:pPr>
              <w:pStyle w:val="TableBodyTextMIRB"/>
            </w:pPr>
            <w:r w:rsidRPr="00C11FCF">
              <w:t>Sans objet</w:t>
            </w:r>
          </w:p>
        </w:tc>
        <w:tc>
          <w:tcPr>
            <w:tcW w:w="946" w:type="pct"/>
            <w:vAlign w:val="center"/>
          </w:tcPr>
          <w:p w14:paraId="22E07F9F" w14:textId="39E92E56" w:rsidR="00364040" w:rsidRPr="00C11FCF" w:rsidRDefault="002D61AA" w:rsidP="00364040">
            <w:pPr>
              <w:pStyle w:val="TableBodyTextMIRB"/>
            </w:pPr>
            <w:r w:rsidRPr="00C11FCF">
              <w:t>Sans objet</w:t>
            </w:r>
          </w:p>
        </w:tc>
        <w:tc>
          <w:tcPr>
            <w:tcW w:w="901" w:type="pct"/>
            <w:vAlign w:val="center"/>
          </w:tcPr>
          <w:p w14:paraId="198CBAF3" w14:textId="364940E3" w:rsidR="00364040" w:rsidRPr="00C11FCF" w:rsidRDefault="002D61AA" w:rsidP="00364040">
            <w:pPr>
              <w:pStyle w:val="TableBodyTextMIRB"/>
            </w:pPr>
            <w:r w:rsidRPr="00C11FCF">
              <w:t>Sans objet</w:t>
            </w:r>
          </w:p>
        </w:tc>
      </w:tr>
      <w:tr w:rsidR="00364040" w:rsidRPr="00C11FCF" w14:paraId="5F9B95B2" w14:textId="77777777" w:rsidTr="00364040">
        <w:trPr>
          <w:cantSplit/>
        </w:trPr>
        <w:tc>
          <w:tcPr>
            <w:tcW w:w="1126" w:type="pct"/>
            <w:vAlign w:val="center"/>
          </w:tcPr>
          <w:p w14:paraId="02CE7D64" w14:textId="77777777" w:rsidR="00364040" w:rsidRPr="00C11FCF" w:rsidRDefault="00364040" w:rsidP="00364040">
            <w:pPr>
              <w:pStyle w:val="TableBodyTextMIRB"/>
            </w:pPr>
            <w:r w:rsidRPr="00C11FCF">
              <w:t>Waterway</w:t>
            </w:r>
          </w:p>
        </w:tc>
        <w:tc>
          <w:tcPr>
            <w:tcW w:w="991" w:type="pct"/>
            <w:vAlign w:val="center"/>
          </w:tcPr>
          <w:p w14:paraId="46AD1402" w14:textId="77777777" w:rsidR="00364040" w:rsidRPr="00C11FCF" w:rsidRDefault="00364040" w:rsidP="00364040">
            <w:pPr>
              <w:pStyle w:val="TableBodyTextMIRB"/>
            </w:pPr>
            <w:r w:rsidRPr="00C11FCF">
              <w:t>WATERWAY</w:t>
            </w:r>
          </w:p>
        </w:tc>
        <w:tc>
          <w:tcPr>
            <w:tcW w:w="1036" w:type="pct"/>
            <w:vAlign w:val="center"/>
          </w:tcPr>
          <w:p w14:paraId="78E570C9" w14:textId="649F9EF4" w:rsidR="00364040" w:rsidRPr="00C11FCF" w:rsidRDefault="002D61AA" w:rsidP="00364040">
            <w:pPr>
              <w:pStyle w:val="TableBodyTextMIRB"/>
            </w:pPr>
            <w:r w:rsidRPr="00C11FCF">
              <w:t>Sans objet</w:t>
            </w:r>
          </w:p>
        </w:tc>
        <w:tc>
          <w:tcPr>
            <w:tcW w:w="946" w:type="pct"/>
            <w:vAlign w:val="center"/>
          </w:tcPr>
          <w:p w14:paraId="1524BA9F" w14:textId="0F79B152" w:rsidR="00364040" w:rsidRPr="00C11FCF" w:rsidRDefault="002D61AA" w:rsidP="00364040">
            <w:pPr>
              <w:pStyle w:val="TableBodyTextMIRB"/>
            </w:pPr>
            <w:r w:rsidRPr="00C11FCF">
              <w:t>Sans objet</w:t>
            </w:r>
          </w:p>
        </w:tc>
        <w:tc>
          <w:tcPr>
            <w:tcW w:w="901" w:type="pct"/>
            <w:vAlign w:val="center"/>
          </w:tcPr>
          <w:p w14:paraId="3D1812F2" w14:textId="372296AB" w:rsidR="00364040" w:rsidRPr="00C11FCF" w:rsidRDefault="002D61AA" w:rsidP="00364040">
            <w:pPr>
              <w:pStyle w:val="TableBodyTextMIRB"/>
            </w:pPr>
            <w:r w:rsidRPr="00C11FCF">
              <w:t>Sans objet</w:t>
            </w:r>
          </w:p>
        </w:tc>
      </w:tr>
      <w:tr w:rsidR="00364040" w:rsidRPr="00C11FCF" w14:paraId="7D55BEC2" w14:textId="77777777" w:rsidTr="00364040">
        <w:trPr>
          <w:cantSplit/>
        </w:trPr>
        <w:tc>
          <w:tcPr>
            <w:tcW w:w="1126" w:type="pct"/>
            <w:vAlign w:val="center"/>
          </w:tcPr>
          <w:p w14:paraId="6ECAA7F3" w14:textId="77777777" w:rsidR="00364040" w:rsidRPr="00C11FCF" w:rsidRDefault="00364040" w:rsidP="00364040">
            <w:pPr>
              <w:pStyle w:val="TableBodyTextMIRB"/>
            </w:pPr>
            <w:r w:rsidRPr="00C11FCF">
              <w:t>Way</w:t>
            </w:r>
          </w:p>
        </w:tc>
        <w:tc>
          <w:tcPr>
            <w:tcW w:w="991" w:type="pct"/>
            <w:vAlign w:val="center"/>
          </w:tcPr>
          <w:p w14:paraId="6F9A10C2" w14:textId="77777777" w:rsidR="00364040" w:rsidRPr="00C11FCF" w:rsidRDefault="00364040" w:rsidP="00364040">
            <w:pPr>
              <w:pStyle w:val="TableBodyTextMIRB"/>
            </w:pPr>
            <w:r w:rsidRPr="00C11FCF">
              <w:t>WAY</w:t>
            </w:r>
          </w:p>
        </w:tc>
        <w:tc>
          <w:tcPr>
            <w:tcW w:w="1036" w:type="pct"/>
            <w:vAlign w:val="center"/>
          </w:tcPr>
          <w:p w14:paraId="0481C982" w14:textId="68BD046B" w:rsidR="00364040" w:rsidRPr="00C11FCF" w:rsidRDefault="002D61AA" w:rsidP="00364040">
            <w:pPr>
              <w:pStyle w:val="TableBodyTextMIRB"/>
            </w:pPr>
            <w:r w:rsidRPr="00C11FCF">
              <w:t>Sans objet</w:t>
            </w:r>
          </w:p>
        </w:tc>
        <w:tc>
          <w:tcPr>
            <w:tcW w:w="946" w:type="pct"/>
            <w:vAlign w:val="center"/>
          </w:tcPr>
          <w:p w14:paraId="021C2A6A" w14:textId="07BE5A0B" w:rsidR="00364040" w:rsidRPr="00C11FCF" w:rsidRDefault="002D61AA" w:rsidP="00364040">
            <w:pPr>
              <w:pStyle w:val="TableBodyTextMIRB"/>
            </w:pPr>
            <w:r w:rsidRPr="00C11FCF">
              <w:t>Sans objet</w:t>
            </w:r>
          </w:p>
        </w:tc>
        <w:tc>
          <w:tcPr>
            <w:tcW w:w="901" w:type="pct"/>
            <w:vAlign w:val="center"/>
          </w:tcPr>
          <w:p w14:paraId="0D93E21A" w14:textId="5582DAD5" w:rsidR="00364040" w:rsidRPr="00C11FCF" w:rsidRDefault="002D61AA" w:rsidP="00364040">
            <w:pPr>
              <w:pStyle w:val="TableBodyTextMIRB"/>
            </w:pPr>
            <w:r w:rsidRPr="00C11FCF">
              <w:t>Sans objet</w:t>
            </w:r>
          </w:p>
        </w:tc>
      </w:tr>
      <w:tr w:rsidR="00364040" w:rsidRPr="00C11FCF" w14:paraId="5F3EED57" w14:textId="77777777" w:rsidTr="00364040">
        <w:trPr>
          <w:cantSplit/>
        </w:trPr>
        <w:tc>
          <w:tcPr>
            <w:tcW w:w="1126" w:type="pct"/>
            <w:vAlign w:val="center"/>
          </w:tcPr>
          <w:p w14:paraId="5D841BF9" w14:textId="77777777" w:rsidR="00364040" w:rsidRPr="00C11FCF" w:rsidRDefault="00364040" w:rsidP="00364040">
            <w:pPr>
              <w:pStyle w:val="TableBodyTextMIRB"/>
            </w:pPr>
            <w:r w:rsidRPr="00C11FCF">
              <w:t>Wharf</w:t>
            </w:r>
          </w:p>
        </w:tc>
        <w:tc>
          <w:tcPr>
            <w:tcW w:w="991" w:type="pct"/>
            <w:vAlign w:val="center"/>
          </w:tcPr>
          <w:p w14:paraId="30321745" w14:textId="77777777" w:rsidR="00364040" w:rsidRPr="00C11FCF" w:rsidRDefault="00364040" w:rsidP="00364040">
            <w:pPr>
              <w:pStyle w:val="TableBodyTextMIRB"/>
            </w:pPr>
            <w:r w:rsidRPr="00C11FCF">
              <w:t>WHARF</w:t>
            </w:r>
          </w:p>
        </w:tc>
        <w:tc>
          <w:tcPr>
            <w:tcW w:w="1036" w:type="pct"/>
            <w:vAlign w:val="center"/>
          </w:tcPr>
          <w:p w14:paraId="0CB3768E" w14:textId="058DA247" w:rsidR="00364040" w:rsidRPr="00C11FCF" w:rsidRDefault="002D61AA" w:rsidP="00364040">
            <w:pPr>
              <w:pStyle w:val="TableBodyTextMIRB"/>
            </w:pPr>
            <w:r w:rsidRPr="00C11FCF">
              <w:t>Sans objet</w:t>
            </w:r>
          </w:p>
        </w:tc>
        <w:tc>
          <w:tcPr>
            <w:tcW w:w="946" w:type="pct"/>
            <w:vAlign w:val="center"/>
          </w:tcPr>
          <w:p w14:paraId="5BD7D9CF" w14:textId="32CE86CF" w:rsidR="00364040" w:rsidRPr="00C11FCF" w:rsidRDefault="002D61AA" w:rsidP="00364040">
            <w:pPr>
              <w:pStyle w:val="TableBodyTextMIRB"/>
            </w:pPr>
            <w:r w:rsidRPr="00C11FCF">
              <w:t>Sans objet</w:t>
            </w:r>
          </w:p>
        </w:tc>
        <w:tc>
          <w:tcPr>
            <w:tcW w:w="901" w:type="pct"/>
            <w:vAlign w:val="center"/>
          </w:tcPr>
          <w:p w14:paraId="02CBCB32" w14:textId="5524BF2F" w:rsidR="00364040" w:rsidRPr="00C11FCF" w:rsidRDefault="002D61AA" w:rsidP="00364040">
            <w:pPr>
              <w:pStyle w:val="TableBodyTextMIRB"/>
            </w:pPr>
            <w:r w:rsidRPr="00C11FCF">
              <w:t>Sans objet</w:t>
            </w:r>
          </w:p>
        </w:tc>
      </w:tr>
      <w:tr w:rsidR="00364040" w:rsidRPr="00C11FCF" w14:paraId="1D0307C0" w14:textId="77777777" w:rsidTr="00364040">
        <w:trPr>
          <w:cantSplit/>
        </w:trPr>
        <w:tc>
          <w:tcPr>
            <w:tcW w:w="1126" w:type="pct"/>
            <w:vAlign w:val="center"/>
          </w:tcPr>
          <w:p w14:paraId="0C241AF2" w14:textId="77777777" w:rsidR="00364040" w:rsidRPr="00C11FCF" w:rsidRDefault="00364040" w:rsidP="00364040">
            <w:pPr>
              <w:pStyle w:val="TableBodyTextMIRB"/>
            </w:pPr>
            <w:r w:rsidRPr="00C11FCF">
              <w:t>Wold</w:t>
            </w:r>
          </w:p>
        </w:tc>
        <w:tc>
          <w:tcPr>
            <w:tcW w:w="991" w:type="pct"/>
            <w:vAlign w:val="center"/>
          </w:tcPr>
          <w:p w14:paraId="602A7574" w14:textId="77777777" w:rsidR="00364040" w:rsidRPr="00C11FCF" w:rsidRDefault="00364040" w:rsidP="00364040">
            <w:pPr>
              <w:pStyle w:val="TableBodyTextMIRB"/>
            </w:pPr>
            <w:r w:rsidRPr="00C11FCF">
              <w:t>WOLD</w:t>
            </w:r>
          </w:p>
        </w:tc>
        <w:tc>
          <w:tcPr>
            <w:tcW w:w="1036" w:type="pct"/>
            <w:vAlign w:val="center"/>
          </w:tcPr>
          <w:p w14:paraId="57E8BE2D" w14:textId="5FAEBE3B" w:rsidR="00364040" w:rsidRPr="00C11FCF" w:rsidRDefault="002D61AA" w:rsidP="00364040">
            <w:pPr>
              <w:pStyle w:val="TableBodyTextMIRB"/>
            </w:pPr>
            <w:r w:rsidRPr="00C11FCF">
              <w:t>Sans objet</w:t>
            </w:r>
          </w:p>
        </w:tc>
        <w:tc>
          <w:tcPr>
            <w:tcW w:w="946" w:type="pct"/>
            <w:vAlign w:val="center"/>
          </w:tcPr>
          <w:p w14:paraId="16D4B8CA" w14:textId="12FC18F6" w:rsidR="00364040" w:rsidRPr="00C11FCF" w:rsidRDefault="002D61AA" w:rsidP="00364040">
            <w:pPr>
              <w:pStyle w:val="TableBodyTextMIRB"/>
            </w:pPr>
            <w:r w:rsidRPr="00C11FCF">
              <w:t>Sans objet</w:t>
            </w:r>
          </w:p>
        </w:tc>
        <w:tc>
          <w:tcPr>
            <w:tcW w:w="901" w:type="pct"/>
            <w:vAlign w:val="center"/>
          </w:tcPr>
          <w:p w14:paraId="79C1DB32" w14:textId="462C8D05" w:rsidR="00364040" w:rsidRPr="00C11FCF" w:rsidRDefault="002D61AA" w:rsidP="00364040">
            <w:pPr>
              <w:pStyle w:val="TableBodyTextMIRB"/>
            </w:pPr>
            <w:r w:rsidRPr="00C11FCF">
              <w:t>Sans objet</w:t>
            </w:r>
          </w:p>
        </w:tc>
      </w:tr>
      <w:tr w:rsidR="00364040" w:rsidRPr="00C11FCF" w14:paraId="46BD6AD7" w14:textId="77777777" w:rsidTr="00364040">
        <w:trPr>
          <w:cantSplit/>
        </w:trPr>
        <w:tc>
          <w:tcPr>
            <w:tcW w:w="1126" w:type="pct"/>
            <w:vAlign w:val="center"/>
          </w:tcPr>
          <w:p w14:paraId="184D0A86" w14:textId="77777777" w:rsidR="00364040" w:rsidRPr="00C11FCF" w:rsidRDefault="00364040" w:rsidP="00364040">
            <w:pPr>
              <w:pStyle w:val="TableBodyTextMIRB"/>
            </w:pPr>
            <w:r w:rsidRPr="00C11FCF">
              <w:t>Wood</w:t>
            </w:r>
          </w:p>
        </w:tc>
        <w:tc>
          <w:tcPr>
            <w:tcW w:w="991" w:type="pct"/>
            <w:vAlign w:val="center"/>
          </w:tcPr>
          <w:p w14:paraId="5E996BE1" w14:textId="77777777" w:rsidR="00364040" w:rsidRPr="00C11FCF" w:rsidRDefault="00364040" w:rsidP="00364040">
            <w:pPr>
              <w:pStyle w:val="TableBodyTextMIRB"/>
            </w:pPr>
            <w:r w:rsidRPr="00C11FCF">
              <w:t>WOOD</w:t>
            </w:r>
          </w:p>
        </w:tc>
        <w:tc>
          <w:tcPr>
            <w:tcW w:w="1036" w:type="pct"/>
            <w:vAlign w:val="center"/>
          </w:tcPr>
          <w:p w14:paraId="3ECC6F3B" w14:textId="22705942" w:rsidR="00364040" w:rsidRPr="00C11FCF" w:rsidRDefault="002D61AA" w:rsidP="00364040">
            <w:pPr>
              <w:pStyle w:val="TableBodyTextMIRB"/>
            </w:pPr>
            <w:r w:rsidRPr="00C11FCF">
              <w:t>Sans objet</w:t>
            </w:r>
          </w:p>
        </w:tc>
        <w:tc>
          <w:tcPr>
            <w:tcW w:w="946" w:type="pct"/>
            <w:vAlign w:val="center"/>
          </w:tcPr>
          <w:p w14:paraId="43D3F1C4" w14:textId="33E67EEE" w:rsidR="00364040" w:rsidRPr="00C11FCF" w:rsidRDefault="002D61AA" w:rsidP="00364040">
            <w:pPr>
              <w:pStyle w:val="TableBodyTextMIRB"/>
            </w:pPr>
            <w:r w:rsidRPr="00C11FCF">
              <w:t>Sans objet</w:t>
            </w:r>
          </w:p>
        </w:tc>
        <w:tc>
          <w:tcPr>
            <w:tcW w:w="901" w:type="pct"/>
            <w:vAlign w:val="center"/>
          </w:tcPr>
          <w:p w14:paraId="34EEC30C" w14:textId="18C2E684" w:rsidR="00364040" w:rsidRPr="00C11FCF" w:rsidRDefault="002D61AA" w:rsidP="00364040">
            <w:pPr>
              <w:pStyle w:val="TableBodyTextMIRB"/>
            </w:pPr>
            <w:r w:rsidRPr="00C11FCF">
              <w:t>Sans objet</w:t>
            </w:r>
          </w:p>
        </w:tc>
      </w:tr>
      <w:tr w:rsidR="00364040" w:rsidRPr="00C11FCF" w14:paraId="6EB0CC62" w14:textId="77777777" w:rsidTr="00364040">
        <w:trPr>
          <w:cantSplit/>
        </w:trPr>
        <w:tc>
          <w:tcPr>
            <w:tcW w:w="1126" w:type="pct"/>
            <w:vAlign w:val="center"/>
          </w:tcPr>
          <w:p w14:paraId="6BB89EE2" w14:textId="77777777" w:rsidR="00364040" w:rsidRPr="00C11FCF" w:rsidRDefault="00364040" w:rsidP="00364040">
            <w:pPr>
              <w:pStyle w:val="TableBodyTextMIRB"/>
            </w:pPr>
            <w:r w:rsidRPr="00C11FCF">
              <w:t>Woods</w:t>
            </w:r>
          </w:p>
        </w:tc>
        <w:tc>
          <w:tcPr>
            <w:tcW w:w="991" w:type="pct"/>
            <w:vAlign w:val="center"/>
          </w:tcPr>
          <w:p w14:paraId="24B429B5" w14:textId="77777777" w:rsidR="00364040" w:rsidRPr="00C11FCF" w:rsidRDefault="00364040" w:rsidP="00364040">
            <w:pPr>
              <w:pStyle w:val="TableBodyTextMIRB"/>
            </w:pPr>
            <w:r w:rsidRPr="00C11FCF">
              <w:t>WOODS</w:t>
            </w:r>
          </w:p>
        </w:tc>
        <w:tc>
          <w:tcPr>
            <w:tcW w:w="1036" w:type="pct"/>
            <w:vAlign w:val="center"/>
          </w:tcPr>
          <w:p w14:paraId="2EB0C3EB" w14:textId="369ED708" w:rsidR="00364040" w:rsidRPr="00C11FCF" w:rsidRDefault="002D61AA" w:rsidP="00364040">
            <w:pPr>
              <w:pStyle w:val="TableBodyTextMIRB"/>
            </w:pPr>
            <w:r w:rsidRPr="00C11FCF">
              <w:t>Sans objet</w:t>
            </w:r>
          </w:p>
        </w:tc>
        <w:tc>
          <w:tcPr>
            <w:tcW w:w="946" w:type="pct"/>
            <w:vAlign w:val="center"/>
          </w:tcPr>
          <w:p w14:paraId="4E58ECEE" w14:textId="136CB3DC" w:rsidR="00364040" w:rsidRPr="00C11FCF" w:rsidRDefault="002D61AA" w:rsidP="00364040">
            <w:pPr>
              <w:pStyle w:val="TableBodyTextMIRB"/>
            </w:pPr>
            <w:r w:rsidRPr="00C11FCF">
              <w:t>Sans objet</w:t>
            </w:r>
          </w:p>
        </w:tc>
        <w:tc>
          <w:tcPr>
            <w:tcW w:w="901" w:type="pct"/>
            <w:vAlign w:val="center"/>
          </w:tcPr>
          <w:p w14:paraId="44864924" w14:textId="4E2A9505" w:rsidR="00364040" w:rsidRPr="00C11FCF" w:rsidRDefault="002D61AA" w:rsidP="00364040">
            <w:pPr>
              <w:pStyle w:val="TableBodyTextMIRB"/>
            </w:pPr>
            <w:r w:rsidRPr="00C11FCF">
              <w:t>Sans objet</w:t>
            </w:r>
          </w:p>
        </w:tc>
      </w:tr>
      <w:tr w:rsidR="00364040" w:rsidRPr="00C11FCF" w14:paraId="0225C306" w14:textId="77777777" w:rsidTr="00364040">
        <w:trPr>
          <w:cantSplit/>
        </w:trPr>
        <w:tc>
          <w:tcPr>
            <w:tcW w:w="1126" w:type="pct"/>
            <w:vAlign w:val="center"/>
          </w:tcPr>
          <w:p w14:paraId="0F9DB16F" w14:textId="77777777" w:rsidR="00364040" w:rsidRPr="00C11FCF" w:rsidRDefault="00364040" w:rsidP="00364040">
            <w:pPr>
              <w:pStyle w:val="TableBodyTextMIRB"/>
            </w:pPr>
            <w:r w:rsidRPr="00C11FCF">
              <w:t>Wynd</w:t>
            </w:r>
          </w:p>
        </w:tc>
        <w:tc>
          <w:tcPr>
            <w:tcW w:w="991" w:type="pct"/>
            <w:vAlign w:val="center"/>
          </w:tcPr>
          <w:p w14:paraId="2FAC9D1B" w14:textId="77777777" w:rsidR="00364040" w:rsidRPr="00C11FCF" w:rsidRDefault="00364040" w:rsidP="00364040">
            <w:pPr>
              <w:pStyle w:val="TableBodyTextMIRB"/>
            </w:pPr>
            <w:r w:rsidRPr="00C11FCF">
              <w:t>WYND</w:t>
            </w:r>
          </w:p>
        </w:tc>
        <w:tc>
          <w:tcPr>
            <w:tcW w:w="1036" w:type="pct"/>
            <w:vAlign w:val="center"/>
          </w:tcPr>
          <w:p w14:paraId="0C13EDFA" w14:textId="713EEE0B" w:rsidR="00364040" w:rsidRPr="00C11FCF" w:rsidRDefault="002D61AA" w:rsidP="00364040">
            <w:pPr>
              <w:pStyle w:val="TableBodyTextMIRB"/>
            </w:pPr>
            <w:r w:rsidRPr="00C11FCF">
              <w:t>Sans objet</w:t>
            </w:r>
          </w:p>
        </w:tc>
        <w:tc>
          <w:tcPr>
            <w:tcW w:w="946" w:type="pct"/>
            <w:vAlign w:val="center"/>
          </w:tcPr>
          <w:p w14:paraId="739D4923" w14:textId="098F174D" w:rsidR="00364040" w:rsidRPr="00C11FCF" w:rsidRDefault="002D61AA" w:rsidP="00364040">
            <w:pPr>
              <w:pStyle w:val="TableBodyTextMIRB"/>
            </w:pPr>
            <w:r w:rsidRPr="00C11FCF">
              <w:t>Sans objet</w:t>
            </w:r>
          </w:p>
        </w:tc>
        <w:tc>
          <w:tcPr>
            <w:tcW w:w="901" w:type="pct"/>
            <w:vAlign w:val="center"/>
          </w:tcPr>
          <w:p w14:paraId="740BC231" w14:textId="5B87975A" w:rsidR="00364040" w:rsidRPr="00C11FCF" w:rsidRDefault="002D61AA" w:rsidP="00364040">
            <w:pPr>
              <w:pStyle w:val="TableBodyTextMIRB"/>
            </w:pPr>
            <w:r w:rsidRPr="00C11FCF">
              <w:t>Sans objet</w:t>
            </w:r>
          </w:p>
        </w:tc>
      </w:tr>
      <w:tr w:rsidR="00364040" w:rsidRPr="00C11FCF" w14:paraId="08F166B4" w14:textId="77777777" w:rsidTr="00364040">
        <w:trPr>
          <w:cantSplit/>
        </w:trPr>
        <w:tc>
          <w:tcPr>
            <w:tcW w:w="1126" w:type="pct"/>
            <w:vAlign w:val="center"/>
          </w:tcPr>
          <w:p w14:paraId="7DB75BF9" w14:textId="77777777" w:rsidR="00364040" w:rsidRPr="00C11FCF" w:rsidRDefault="00364040" w:rsidP="00364040">
            <w:pPr>
              <w:pStyle w:val="TableBodyTextMIRB"/>
            </w:pPr>
            <w:r w:rsidRPr="00C11FCF">
              <w:t>Échangeur</w:t>
            </w:r>
          </w:p>
        </w:tc>
        <w:tc>
          <w:tcPr>
            <w:tcW w:w="991" w:type="pct"/>
            <w:vAlign w:val="center"/>
          </w:tcPr>
          <w:p w14:paraId="7E505265" w14:textId="7F0233F2" w:rsidR="00364040" w:rsidRPr="00C11FCF" w:rsidRDefault="002D61AA" w:rsidP="00364040">
            <w:pPr>
              <w:pStyle w:val="TableBodyTextMIRB"/>
            </w:pPr>
            <w:r w:rsidRPr="00C11FCF">
              <w:t>Sans objet</w:t>
            </w:r>
          </w:p>
        </w:tc>
        <w:tc>
          <w:tcPr>
            <w:tcW w:w="1036" w:type="pct"/>
            <w:vAlign w:val="center"/>
          </w:tcPr>
          <w:p w14:paraId="6A75F608" w14:textId="77777777" w:rsidR="00364040" w:rsidRPr="00C11FCF" w:rsidRDefault="00364040" w:rsidP="00364040">
            <w:pPr>
              <w:pStyle w:val="TableBodyTextMIRB"/>
            </w:pPr>
            <w:r w:rsidRPr="00C11FCF">
              <w:t>ÉCH</w:t>
            </w:r>
          </w:p>
        </w:tc>
        <w:tc>
          <w:tcPr>
            <w:tcW w:w="946" w:type="pct"/>
            <w:vAlign w:val="center"/>
          </w:tcPr>
          <w:p w14:paraId="4A6C8F29" w14:textId="2F4DE838" w:rsidR="00364040" w:rsidRPr="00C11FCF" w:rsidRDefault="002D61AA" w:rsidP="00364040">
            <w:pPr>
              <w:pStyle w:val="TableBodyTextMIRB"/>
            </w:pPr>
            <w:r w:rsidRPr="00C11FCF">
              <w:t>Sans objet</w:t>
            </w:r>
          </w:p>
        </w:tc>
        <w:tc>
          <w:tcPr>
            <w:tcW w:w="901" w:type="pct"/>
            <w:vAlign w:val="center"/>
          </w:tcPr>
          <w:p w14:paraId="41BCF435" w14:textId="5708868D" w:rsidR="00364040" w:rsidRPr="00C11FCF" w:rsidRDefault="002D61AA" w:rsidP="00364040">
            <w:pPr>
              <w:pStyle w:val="TableBodyTextMIRB"/>
            </w:pPr>
            <w:r w:rsidRPr="00C11FCF">
              <w:t>Sans objet</w:t>
            </w:r>
          </w:p>
        </w:tc>
      </w:tr>
      <w:tr w:rsidR="00364040" w:rsidRPr="00C11FCF" w14:paraId="340E504B" w14:textId="77777777" w:rsidTr="00364040">
        <w:trPr>
          <w:cantSplit/>
        </w:trPr>
        <w:tc>
          <w:tcPr>
            <w:tcW w:w="1126" w:type="pct"/>
            <w:vAlign w:val="center"/>
          </w:tcPr>
          <w:p w14:paraId="2FFDCBE0" w14:textId="77777777" w:rsidR="00364040" w:rsidRPr="00C11FCF" w:rsidRDefault="00364040" w:rsidP="00364040">
            <w:pPr>
              <w:pStyle w:val="TableBodyTextMIRB"/>
            </w:pPr>
            <w:r w:rsidRPr="00C11FCF">
              <w:t>Île</w:t>
            </w:r>
          </w:p>
        </w:tc>
        <w:tc>
          <w:tcPr>
            <w:tcW w:w="991" w:type="pct"/>
            <w:vAlign w:val="center"/>
          </w:tcPr>
          <w:p w14:paraId="36832AF7" w14:textId="1CC436ED" w:rsidR="00364040" w:rsidRPr="00C11FCF" w:rsidRDefault="002D61AA" w:rsidP="00364040">
            <w:pPr>
              <w:pStyle w:val="TableBodyTextMIRB"/>
            </w:pPr>
            <w:r w:rsidRPr="00C11FCF">
              <w:t>Sans objet</w:t>
            </w:r>
          </w:p>
        </w:tc>
        <w:tc>
          <w:tcPr>
            <w:tcW w:w="1036" w:type="pct"/>
            <w:vAlign w:val="center"/>
          </w:tcPr>
          <w:p w14:paraId="6114105B" w14:textId="77777777" w:rsidR="00364040" w:rsidRPr="00C11FCF" w:rsidRDefault="00364040" w:rsidP="00364040">
            <w:pPr>
              <w:pStyle w:val="TableBodyTextMIRB"/>
            </w:pPr>
            <w:r w:rsidRPr="00C11FCF">
              <w:t>ÎLE</w:t>
            </w:r>
          </w:p>
        </w:tc>
        <w:tc>
          <w:tcPr>
            <w:tcW w:w="946" w:type="pct"/>
            <w:vAlign w:val="center"/>
          </w:tcPr>
          <w:p w14:paraId="59C46FF6" w14:textId="61DF6180" w:rsidR="00364040" w:rsidRPr="00C11FCF" w:rsidRDefault="002D61AA" w:rsidP="00364040">
            <w:pPr>
              <w:pStyle w:val="TableBodyTextMIRB"/>
            </w:pPr>
            <w:r w:rsidRPr="00C11FCF">
              <w:t>Sans objet</w:t>
            </w:r>
          </w:p>
        </w:tc>
        <w:tc>
          <w:tcPr>
            <w:tcW w:w="901" w:type="pct"/>
            <w:vAlign w:val="center"/>
          </w:tcPr>
          <w:p w14:paraId="600828B3" w14:textId="5C3FC5FF" w:rsidR="00364040" w:rsidRPr="00C11FCF" w:rsidRDefault="002D61AA" w:rsidP="00364040">
            <w:pPr>
              <w:pStyle w:val="TableBodyTextMIRB"/>
            </w:pPr>
            <w:r w:rsidRPr="00C11FCF">
              <w:t>Sans objet</w:t>
            </w:r>
          </w:p>
        </w:tc>
      </w:tr>
    </w:tbl>
    <w:p w14:paraId="2251592A" w14:textId="4CCF3BE6" w:rsidR="00364040" w:rsidRPr="00C11FCF" w:rsidRDefault="00364040" w:rsidP="00A07075">
      <w:pPr>
        <w:pStyle w:val="Heading2MIRB"/>
        <w:rPr>
          <w:color w:val="auto"/>
        </w:rPr>
      </w:pPr>
      <w:r w:rsidRPr="00C11FCF">
        <w:br w:type="page"/>
      </w:r>
      <w:bookmarkStart w:id="84" w:name="ORN_STRUCTURE_TYPE_LIST"/>
      <w:bookmarkStart w:id="85" w:name="_Toc196317868"/>
      <w:r w:rsidRPr="00C11FCF">
        <w:rPr>
          <w:color w:val="244061"/>
        </w:rPr>
        <w:lastRenderedPageBreak/>
        <w:t>ORN_STRUCTURE_TYPE_LIST</w:t>
      </w:r>
      <w:bookmarkEnd w:id="85"/>
    </w:p>
    <w:bookmarkEnd w:id="84"/>
    <w:p w14:paraId="25D65E27" w14:textId="39C0113F" w:rsidR="00364040" w:rsidRPr="00C11FCF" w:rsidRDefault="00F15A0F" w:rsidP="00364040">
      <w:pPr>
        <w:pStyle w:val="BodyAccessibleTextMIRB"/>
      </w:pPr>
      <w:r w:rsidRPr="00C11FCF">
        <w:t>Liste des types de structures valides.</w:t>
      </w:r>
    </w:p>
    <w:tbl>
      <w:tblPr>
        <w:tblStyle w:val="TableGrid1"/>
        <w:tblW w:w="5000" w:type="pct"/>
        <w:tblLook w:val="04A0" w:firstRow="1" w:lastRow="0" w:firstColumn="1" w:lastColumn="0" w:noHBand="0" w:noVBand="1"/>
        <w:tblCaption w:val="Table : ORN_STRUCTURE_TYPE_LIST"/>
        <w:tblDescription w:val="La table de recherche ORN_STRUCTURE_TYPE_LIST et ses attributs."/>
      </w:tblPr>
      <w:tblGrid>
        <w:gridCol w:w="2977"/>
        <w:gridCol w:w="2084"/>
        <w:gridCol w:w="1483"/>
        <w:gridCol w:w="1777"/>
        <w:gridCol w:w="2469"/>
      </w:tblGrid>
      <w:tr w:rsidR="00364040" w:rsidRPr="00C11FCF" w14:paraId="26BA4B14" w14:textId="77777777" w:rsidTr="00270105">
        <w:trPr>
          <w:cantSplit/>
          <w:trHeight w:val="432"/>
          <w:tblHeader/>
        </w:trPr>
        <w:tc>
          <w:tcPr>
            <w:tcW w:w="1380" w:type="pct"/>
            <w:vAlign w:val="center"/>
          </w:tcPr>
          <w:p w14:paraId="2BE6B2FE" w14:textId="60FC7393" w:rsidR="00364040" w:rsidRPr="00C11FCF" w:rsidRDefault="00CD1076" w:rsidP="00364040">
            <w:pPr>
              <w:pStyle w:val="TableHeaderRowTextMIRB"/>
            </w:pPr>
            <w:r w:rsidRPr="00C11FCF">
              <w:t>Nom de la colonne</w:t>
            </w:r>
          </w:p>
        </w:tc>
        <w:tc>
          <w:tcPr>
            <w:tcW w:w="966" w:type="pct"/>
            <w:vAlign w:val="center"/>
          </w:tcPr>
          <w:p w14:paraId="4C6D9649" w14:textId="291B279E" w:rsidR="00364040" w:rsidRPr="00C11FCF" w:rsidRDefault="00CD1076" w:rsidP="00364040">
            <w:pPr>
              <w:pStyle w:val="TableHeaderRowTextMIRB"/>
            </w:pPr>
            <w:r w:rsidRPr="00C11FCF">
              <w:t>Type de colonne</w:t>
            </w:r>
          </w:p>
        </w:tc>
        <w:tc>
          <w:tcPr>
            <w:tcW w:w="687" w:type="pct"/>
            <w:vAlign w:val="center"/>
          </w:tcPr>
          <w:p w14:paraId="232B4A75" w14:textId="4AC4935A" w:rsidR="00364040" w:rsidRPr="00C11FCF" w:rsidRDefault="00CD1076" w:rsidP="00364040">
            <w:pPr>
              <w:pStyle w:val="TableHeaderRowTextMIRB"/>
            </w:pPr>
            <w:r w:rsidRPr="00C11FCF">
              <w:t>Obligatoire</w:t>
            </w:r>
          </w:p>
        </w:tc>
        <w:tc>
          <w:tcPr>
            <w:tcW w:w="823" w:type="pct"/>
            <w:vAlign w:val="center"/>
          </w:tcPr>
          <w:p w14:paraId="4ED43F79" w14:textId="7FBC9B9F" w:rsidR="00364040" w:rsidRPr="00C11FCF" w:rsidRDefault="00CD1076" w:rsidP="00364040">
            <w:pPr>
              <w:pStyle w:val="TableHeaderRowTextMIRB"/>
            </w:pPr>
            <w:r w:rsidRPr="00C11FCF">
              <w:t>Nom abrégé</w:t>
            </w:r>
          </w:p>
        </w:tc>
        <w:tc>
          <w:tcPr>
            <w:tcW w:w="1144" w:type="pct"/>
            <w:vAlign w:val="center"/>
          </w:tcPr>
          <w:p w14:paraId="3F93DE0C" w14:textId="77777777" w:rsidR="00364040" w:rsidRPr="00C11FCF" w:rsidRDefault="00364040" w:rsidP="00364040">
            <w:pPr>
              <w:pStyle w:val="TableHeaderRowTextMIRB"/>
            </w:pPr>
            <w:r w:rsidRPr="00C11FCF">
              <w:t>Description</w:t>
            </w:r>
          </w:p>
        </w:tc>
      </w:tr>
      <w:tr w:rsidR="00270105" w:rsidRPr="00C11FCF" w14:paraId="5635A6E8" w14:textId="77777777" w:rsidTr="00270105">
        <w:trPr>
          <w:cantSplit/>
          <w:trHeight w:val="432"/>
        </w:trPr>
        <w:tc>
          <w:tcPr>
            <w:tcW w:w="1380" w:type="pct"/>
            <w:vAlign w:val="center"/>
          </w:tcPr>
          <w:p w14:paraId="53DEF423" w14:textId="77777777" w:rsidR="00270105" w:rsidRPr="00C11FCF" w:rsidRDefault="00270105" w:rsidP="00270105">
            <w:pPr>
              <w:pStyle w:val="TableColumnNameMIRB"/>
            </w:pPr>
            <w:r w:rsidRPr="00C11FCF">
              <w:t>STRUCTURE_TYPE</w:t>
            </w:r>
          </w:p>
        </w:tc>
        <w:tc>
          <w:tcPr>
            <w:tcW w:w="966" w:type="pct"/>
            <w:vAlign w:val="center"/>
          </w:tcPr>
          <w:p w14:paraId="2B48D38F" w14:textId="77777777" w:rsidR="00270105" w:rsidRPr="00C11FCF" w:rsidRDefault="00270105" w:rsidP="00270105">
            <w:pPr>
              <w:pStyle w:val="TableBodyTextMIRB"/>
            </w:pPr>
            <w:r w:rsidRPr="00C11FCF">
              <w:t>VARCHAR2(30)</w:t>
            </w:r>
          </w:p>
        </w:tc>
        <w:tc>
          <w:tcPr>
            <w:tcW w:w="687" w:type="pct"/>
            <w:vAlign w:val="center"/>
          </w:tcPr>
          <w:p w14:paraId="23E8DD8F" w14:textId="66F64495" w:rsidR="00270105" w:rsidRPr="00C11FCF" w:rsidRDefault="00270105" w:rsidP="00270105">
            <w:pPr>
              <w:pStyle w:val="TableBodyTextMIRB"/>
            </w:pPr>
            <w:r w:rsidRPr="00C11FCF">
              <w:t>Oui</w:t>
            </w:r>
          </w:p>
        </w:tc>
        <w:tc>
          <w:tcPr>
            <w:tcW w:w="823" w:type="pct"/>
            <w:vAlign w:val="center"/>
          </w:tcPr>
          <w:p w14:paraId="37886ACD" w14:textId="77777777" w:rsidR="00270105" w:rsidRPr="00C11FCF" w:rsidRDefault="00270105" w:rsidP="00270105">
            <w:pPr>
              <w:pStyle w:val="TableBodyTextMIRB"/>
            </w:pPr>
            <w:r w:rsidRPr="00C11FCF">
              <w:t>STRUCT_T</w:t>
            </w:r>
          </w:p>
        </w:tc>
        <w:tc>
          <w:tcPr>
            <w:tcW w:w="1144" w:type="pct"/>
          </w:tcPr>
          <w:p w14:paraId="077608A0" w14:textId="03FA5143" w:rsidR="00270105" w:rsidRPr="00C11FCF" w:rsidRDefault="00270105" w:rsidP="00270105">
            <w:pPr>
              <w:pStyle w:val="TableBodyTextMIRB"/>
            </w:pPr>
            <w:r w:rsidRPr="00C11FCF">
              <w:t>La classification d’une structure qui existe sur un élément routier et qui est gérée comme un événement linéaire.</w:t>
            </w:r>
          </w:p>
        </w:tc>
      </w:tr>
      <w:tr w:rsidR="00270105" w:rsidRPr="00C11FCF" w14:paraId="27A7E226" w14:textId="77777777" w:rsidTr="00270105">
        <w:trPr>
          <w:cantSplit/>
          <w:trHeight w:val="432"/>
        </w:trPr>
        <w:tc>
          <w:tcPr>
            <w:tcW w:w="1380" w:type="pct"/>
            <w:vAlign w:val="center"/>
          </w:tcPr>
          <w:p w14:paraId="635108BE" w14:textId="77777777" w:rsidR="00270105" w:rsidRPr="00C11FCF" w:rsidRDefault="00270105" w:rsidP="00270105">
            <w:pPr>
              <w:pStyle w:val="TableColumnNameMIRB"/>
            </w:pPr>
            <w:r w:rsidRPr="00C11FCF">
              <w:t>STRUCTURE_TYPE_</w:t>
            </w:r>
          </w:p>
          <w:p w14:paraId="36C94188" w14:textId="77777777" w:rsidR="00270105" w:rsidRPr="00C11FCF" w:rsidRDefault="00270105" w:rsidP="00270105">
            <w:pPr>
              <w:pStyle w:val="TableColumnNameMIRB"/>
            </w:pPr>
            <w:r w:rsidRPr="00C11FCF">
              <w:t>DESCR</w:t>
            </w:r>
          </w:p>
        </w:tc>
        <w:tc>
          <w:tcPr>
            <w:tcW w:w="966" w:type="pct"/>
            <w:vAlign w:val="center"/>
          </w:tcPr>
          <w:p w14:paraId="61E3D672" w14:textId="77777777" w:rsidR="00270105" w:rsidRPr="00C11FCF" w:rsidRDefault="00270105" w:rsidP="00270105">
            <w:pPr>
              <w:pStyle w:val="TableBodyTextMIRB"/>
            </w:pPr>
            <w:r w:rsidRPr="00C11FCF">
              <w:t>VARCHAR2(250)</w:t>
            </w:r>
          </w:p>
        </w:tc>
        <w:tc>
          <w:tcPr>
            <w:tcW w:w="687" w:type="pct"/>
            <w:vAlign w:val="center"/>
          </w:tcPr>
          <w:p w14:paraId="7CA6BDA9" w14:textId="15B1FC30" w:rsidR="00270105" w:rsidRPr="00C11FCF" w:rsidRDefault="00270105" w:rsidP="00270105">
            <w:pPr>
              <w:pStyle w:val="TableBodyTextMIRB"/>
            </w:pPr>
            <w:r w:rsidRPr="00C11FCF">
              <w:t>Oui</w:t>
            </w:r>
          </w:p>
        </w:tc>
        <w:tc>
          <w:tcPr>
            <w:tcW w:w="823" w:type="pct"/>
            <w:vAlign w:val="center"/>
          </w:tcPr>
          <w:p w14:paraId="23C6EBF7" w14:textId="77777777" w:rsidR="00270105" w:rsidRPr="00C11FCF" w:rsidRDefault="00270105" w:rsidP="00270105">
            <w:pPr>
              <w:pStyle w:val="TableBodyTextMIRB"/>
            </w:pPr>
            <w:r w:rsidRPr="00C11FCF">
              <w:t>STRUCT_T_D</w:t>
            </w:r>
          </w:p>
        </w:tc>
        <w:tc>
          <w:tcPr>
            <w:tcW w:w="1144" w:type="pct"/>
          </w:tcPr>
          <w:p w14:paraId="2157280B" w14:textId="2CFBFACF" w:rsidR="00270105" w:rsidRPr="00C11FCF" w:rsidRDefault="00270105" w:rsidP="00270105">
            <w:pPr>
              <w:pStyle w:val="TableBodyTextMIRB"/>
            </w:pPr>
            <w:r w:rsidRPr="00C11FCF">
              <w:t>Une description du type de structure.</w:t>
            </w:r>
          </w:p>
        </w:tc>
      </w:tr>
      <w:tr w:rsidR="00270105" w:rsidRPr="00C11FCF" w14:paraId="5C9ABEDB" w14:textId="77777777" w:rsidTr="00270105">
        <w:trPr>
          <w:cantSplit/>
          <w:trHeight w:val="432"/>
        </w:trPr>
        <w:tc>
          <w:tcPr>
            <w:tcW w:w="1380" w:type="pct"/>
            <w:vAlign w:val="center"/>
          </w:tcPr>
          <w:p w14:paraId="6E9B8F76" w14:textId="77777777" w:rsidR="00270105" w:rsidRPr="00C11FCF" w:rsidRDefault="00270105" w:rsidP="00270105">
            <w:pPr>
              <w:pStyle w:val="TableColumnNameMIRB"/>
            </w:pPr>
            <w:r w:rsidRPr="00C11FCF">
              <w:t>NRN_STRUCTURETYPE</w:t>
            </w:r>
          </w:p>
        </w:tc>
        <w:tc>
          <w:tcPr>
            <w:tcW w:w="966" w:type="pct"/>
            <w:vAlign w:val="center"/>
          </w:tcPr>
          <w:p w14:paraId="60DBA2E4" w14:textId="77777777" w:rsidR="00270105" w:rsidRPr="00C11FCF" w:rsidRDefault="00270105" w:rsidP="00270105">
            <w:pPr>
              <w:pStyle w:val="TableBodyTextMIRB"/>
            </w:pPr>
            <w:r w:rsidRPr="00C11FCF">
              <w:t>NUMBER(3,0)</w:t>
            </w:r>
          </w:p>
        </w:tc>
        <w:tc>
          <w:tcPr>
            <w:tcW w:w="687" w:type="pct"/>
            <w:vAlign w:val="center"/>
          </w:tcPr>
          <w:p w14:paraId="6504FCF0" w14:textId="72D850B9" w:rsidR="00270105" w:rsidRPr="00C11FCF" w:rsidRDefault="00270105" w:rsidP="00270105">
            <w:pPr>
              <w:pStyle w:val="TableBodyTextMIRB"/>
            </w:pPr>
            <w:r w:rsidRPr="00C11FCF">
              <w:t>Non</w:t>
            </w:r>
          </w:p>
        </w:tc>
        <w:tc>
          <w:tcPr>
            <w:tcW w:w="823" w:type="pct"/>
            <w:vAlign w:val="center"/>
          </w:tcPr>
          <w:p w14:paraId="0B68638C" w14:textId="77777777" w:rsidR="00270105" w:rsidRPr="00C11FCF" w:rsidRDefault="00270105" w:rsidP="00270105">
            <w:pPr>
              <w:pStyle w:val="TableBodyTextMIRB"/>
            </w:pPr>
            <w:r w:rsidRPr="00C11FCF">
              <w:t>NRN_CODE</w:t>
            </w:r>
          </w:p>
        </w:tc>
        <w:tc>
          <w:tcPr>
            <w:tcW w:w="1144" w:type="pct"/>
          </w:tcPr>
          <w:p w14:paraId="3EBFBBF7" w14:textId="5A3CF86D" w:rsidR="00270105" w:rsidRPr="00C11FCF" w:rsidRDefault="00270105" w:rsidP="00270105">
            <w:pPr>
              <w:pStyle w:val="TableBodyTextMIRB"/>
            </w:pPr>
            <w:r w:rsidRPr="00C11FCF">
              <w:t>Type de structure attribué au soutien du Réseau routier national (RRN).</w:t>
            </w:r>
          </w:p>
        </w:tc>
      </w:tr>
      <w:tr w:rsidR="00364040" w:rsidRPr="00C11FCF" w14:paraId="0F72B022" w14:textId="77777777" w:rsidTr="00270105">
        <w:trPr>
          <w:cantSplit/>
          <w:trHeight w:val="432"/>
        </w:trPr>
        <w:tc>
          <w:tcPr>
            <w:tcW w:w="1380" w:type="pct"/>
            <w:vAlign w:val="center"/>
          </w:tcPr>
          <w:p w14:paraId="3798C661" w14:textId="77777777" w:rsidR="00364040" w:rsidRPr="00C11FCF" w:rsidRDefault="00364040" w:rsidP="00364040">
            <w:pPr>
              <w:pStyle w:val="TableColumnNameMIRB"/>
            </w:pPr>
            <w:r w:rsidRPr="00C11FCF">
              <w:t>EFFECTIVE_DATETIME</w:t>
            </w:r>
          </w:p>
        </w:tc>
        <w:tc>
          <w:tcPr>
            <w:tcW w:w="966" w:type="pct"/>
            <w:vAlign w:val="center"/>
          </w:tcPr>
          <w:p w14:paraId="7AFF4383" w14:textId="77777777" w:rsidR="00364040" w:rsidRPr="00C11FCF" w:rsidRDefault="00364040" w:rsidP="00364040">
            <w:pPr>
              <w:pStyle w:val="TableBodyTextMIRB"/>
            </w:pPr>
            <w:r w:rsidRPr="00C11FCF">
              <w:t>DATE</w:t>
            </w:r>
          </w:p>
        </w:tc>
        <w:tc>
          <w:tcPr>
            <w:tcW w:w="687" w:type="pct"/>
            <w:vAlign w:val="center"/>
          </w:tcPr>
          <w:p w14:paraId="2DCDF559" w14:textId="5A79A241" w:rsidR="00364040" w:rsidRPr="00C11FCF" w:rsidRDefault="00A60099" w:rsidP="00364040">
            <w:pPr>
              <w:pStyle w:val="TableBodyTextMIRB"/>
            </w:pPr>
            <w:r w:rsidRPr="00C11FCF">
              <w:t>Oui</w:t>
            </w:r>
          </w:p>
        </w:tc>
        <w:tc>
          <w:tcPr>
            <w:tcW w:w="823" w:type="pct"/>
            <w:vAlign w:val="center"/>
          </w:tcPr>
          <w:p w14:paraId="514A1B71" w14:textId="77777777" w:rsidR="00364040" w:rsidRPr="00C11FCF" w:rsidRDefault="00364040" w:rsidP="00364040">
            <w:pPr>
              <w:pStyle w:val="TableBodyTextMIRB"/>
            </w:pPr>
            <w:r w:rsidRPr="00C11FCF">
              <w:t>EFF_DATE</w:t>
            </w:r>
          </w:p>
        </w:tc>
        <w:tc>
          <w:tcPr>
            <w:tcW w:w="1144" w:type="pct"/>
            <w:vAlign w:val="center"/>
          </w:tcPr>
          <w:p w14:paraId="230B9C2A" w14:textId="76FB175B" w:rsidR="00364040" w:rsidRPr="00C11FCF" w:rsidRDefault="005C4795" w:rsidP="00364040">
            <w:pPr>
              <w:pStyle w:val="TableBodyTextMIRB"/>
            </w:pPr>
            <w:r w:rsidRPr="00C11FCF">
              <w:t>Date et heure à laquelle l’enregistrement a été créé ou modifié pour la dernière fois dans la base de données source.</w:t>
            </w:r>
          </w:p>
        </w:tc>
      </w:tr>
      <w:tr w:rsidR="00364040" w:rsidRPr="00C11FCF" w14:paraId="7A407FB9" w14:textId="77777777" w:rsidTr="00270105">
        <w:trPr>
          <w:cantSplit/>
          <w:trHeight w:val="432"/>
        </w:trPr>
        <w:tc>
          <w:tcPr>
            <w:tcW w:w="1380" w:type="pct"/>
            <w:vAlign w:val="center"/>
          </w:tcPr>
          <w:p w14:paraId="3DDBB6A8" w14:textId="77777777" w:rsidR="00364040" w:rsidRPr="00C11FCF" w:rsidRDefault="00364040" w:rsidP="00364040">
            <w:pPr>
              <w:pStyle w:val="TableColumnNameMIRB"/>
            </w:pPr>
            <w:r w:rsidRPr="00C11FCF">
              <w:t>EXPIRY_DATETIME</w:t>
            </w:r>
          </w:p>
        </w:tc>
        <w:tc>
          <w:tcPr>
            <w:tcW w:w="966" w:type="pct"/>
            <w:vAlign w:val="center"/>
          </w:tcPr>
          <w:p w14:paraId="30FB2E9D" w14:textId="77777777" w:rsidR="00364040" w:rsidRPr="00C11FCF" w:rsidRDefault="00364040" w:rsidP="00364040">
            <w:pPr>
              <w:pStyle w:val="TableBodyTextMIRB"/>
            </w:pPr>
            <w:r w:rsidRPr="00C11FCF">
              <w:t>DATE</w:t>
            </w:r>
          </w:p>
        </w:tc>
        <w:tc>
          <w:tcPr>
            <w:tcW w:w="687" w:type="pct"/>
            <w:vAlign w:val="center"/>
          </w:tcPr>
          <w:p w14:paraId="2F37FFDF" w14:textId="13EE2B57" w:rsidR="00364040" w:rsidRPr="00C11FCF" w:rsidRDefault="00A60099" w:rsidP="00364040">
            <w:pPr>
              <w:pStyle w:val="TableBodyTextMIRB"/>
            </w:pPr>
            <w:r w:rsidRPr="00C11FCF">
              <w:t>Non</w:t>
            </w:r>
          </w:p>
        </w:tc>
        <w:tc>
          <w:tcPr>
            <w:tcW w:w="823" w:type="pct"/>
            <w:vAlign w:val="center"/>
          </w:tcPr>
          <w:p w14:paraId="125FE8C1" w14:textId="77777777" w:rsidR="00364040" w:rsidRPr="00C11FCF" w:rsidRDefault="00364040" w:rsidP="00364040">
            <w:pPr>
              <w:pStyle w:val="TableBodyTextMIRB"/>
            </w:pPr>
            <w:r w:rsidRPr="00C11FCF">
              <w:t>EXP_DATE</w:t>
            </w:r>
          </w:p>
        </w:tc>
        <w:tc>
          <w:tcPr>
            <w:tcW w:w="1144" w:type="pct"/>
            <w:vAlign w:val="center"/>
          </w:tcPr>
          <w:p w14:paraId="0470E652" w14:textId="64502128" w:rsidR="00364040" w:rsidRPr="00C11FCF" w:rsidRDefault="005C4795" w:rsidP="00364040">
            <w:pPr>
              <w:pStyle w:val="TableBodyTextMIRB"/>
            </w:pPr>
            <w:r w:rsidRPr="00C11FCF">
              <w:t>Date/heure à laquelle l’enregistrement est devenu inutilisable.</w:t>
            </w:r>
          </w:p>
        </w:tc>
      </w:tr>
    </w:tbl>
    <w:p w14:paraId="1770D54B" w14:textId="77B0E18C" w:rsidR="00364040" w:rsidRPr="00C11FCF" w:rsidRDefault="00364040" w:rsidP="00364040">
      <w:pPr>
        <w:pStyle w:val="BodyAccessibleTextMIRB"/>
        <w:spacing w:before="240"/>
        <w:jc w:val="center"/>
        <w:rPr>
          <w:b/>
          <w:bCs/>
        </w:rPr>
      </w:pPr>
      <w:r w:rsidRPr="00C11FCF">
        <w:rPr>
          <w:b/>
          <w:bCs/>
        </w:rPr>
        <w:t xml:space="preserve">ORN_STRUCTURE_TYPE_LIST </w:t>
      </w:r>
      <w:r w:rsidR="0002282E" w:rsidRPr="00C11FCF">
        <w:rPr>
          <w:b/>
          <w:bCs/>
        </w:rPr>
        <w:t>– Valeurs admissibles</w:t>
      </w:r>
    </w:p>
    <w:tbl>
      <w:tblPr>
        <w:tblStyle w:val="TableGrid1"/>
        <w:tblW w:w="5000" w:type="pct"/>
        <w:tblLook w:val="04A0" w:firstRow="1" w:lastRow="0" w:firstColumn="1" w:lastColumn="0" w:noHBand="0" w:noVBand="1"/>
        <w:tblCaption w:val="Valeurs admissibles : ORN_STRUCTURE_TYPE_LIST"/>
        <w:tblDescription w:val="La table répertorie toutes les valeurs autorisées pour ORN_STRUCTURE_TYPE_LIST."/>
      </w:tblPr>
      <w:tblGrid>
        <w:gridCol w:w="1873"/>
        <w:gridCol w:w="5449"/>
        <w:gridCol w:w="1696"/>
        <w:gridCol w:w="1772"/>
      </w:tblGrid>
      <w:tr w:rsidR="00364040" w:rsidRPr="00C11FCF" w14:paraId="0D204A1A" w14:textId="77777777" w:rsidTr="00341645">
        <w:trPr>
          <w:cantSplit/>
          <w:trHeight w:val="432"/>
          <w:tblHeader/>
        </w:trPr>
        <w:tc>
          <w:tcPr>
            <w:tcW w:w="868" w:type="pct"/>
            <w:vAlign w:val="center"/>
          </w:tcPr>
          <w:p w14:paraId="5EB3661A" w14:textId="77777777" w:rsidR="00364040" w:rsidRPr="00C11FCF" w:rsidRDefault="00364040" w:rsidP="00364040">
            <w:pPr>
              <w:pStyle w:val="TableHeaderRowTextMIRB"/>
            </w:pPr>
            <w:r w:rsidRPr="00C11FCF">
              <w:t>STRUCTURE TYPE</w:t>
            </w:r>
          </w:p>
        </w:tc>
        <w:tc>
          <w:tcPr>
            <w:tcW w:w="2525" w:type="pct"/>
            <w:vAlign w:val="center"/>
          </w:tcPr>
          <w:p w14:paraId="2360D4B4" w14:textId="77777777" w:rsidR="00364040" w:rsidRPr="00C11FCF" w:rsidRDefault="00364040" w:rsidP="00364040">
            <w:pPr>
              <w:pStyle w:val="TableHeaderRowTextMIRB"/>
            </w:pPr>
            <w:r w:rsidRPr="00C11FCF">
              <w:t>STRUCTURE TYPE DESCR</w:t>
            </w:r>
          </w:p>
        </w:tc>
        <w:tc>
          <w:tcPr>
            <w:tcW w:w="786" w:type="pct"/>
            <w:vAlign w:val="center"/>
          </w:tcPr>
          <w:p w14:paraId="54CCCE63" w14:textId="77777777" w:rsidR="00364040" w:rsidRPr="00C11FCF" w:rsidRDefault="00364040" w:rsidP="00364040">
            <w:pPr>
              <w:pStyle w:val="TableHeaderRowTextMIRB"/>
            </w:pPr>
            <w:r w:rsidRPr="00C11FCF">
              <w:t>NRN STRUCTURE TYPE</w:t>
            </w:r>
          </w:p>
        </w:tc>
        <w:tc>
          <w:tcPr>
            <w:tcW w:w="822" w:type="pct"/>
            <w:vAlign w:val="center"/>
          </w:tcPr>
          <w:p w14:paraId="5016935D" w14:textId="77777777" w:rsidR="00364040" w:rsidRPr="00C11FCF" w:rsidRDefault="00364040" w:rsidP="00364040">
            <w:pPr>
              <w:pStyle w:val="TableHeaderRowTextMIRB"/>
            </w:pPr>
            <w:r w:rsidRPr="00C11FCF">
              <w:t>EXPIRY DATETIME</w:t>
            </w:r>
          </w:p>
        </w:tc>
      </w:tr>
      <w:tr w:rsidR="00341645" w:rsidRPr="00C11FCF" w14:paraId="7C6F5551" w14:textId="77777777" w:rsidTr="00341645">
        <w:trPr>
          <w:cantSplit/>
          <w:trHeight w:val="432"/>
        </w:trPr>
        <w:tc>
          <w:tcPr>
            <w:tcW w:w="868" w:type="pct"/>
            <w:vAlign w:val="center"/>
          </w:tcPr>
          <w:p w14:paraId="2AC78FD4" w14:textId="77777777" w:rsidR="00341645" w:rsidRPr="00C11FCF" w:rsidRDefault="00341645" w:rsidP="00341645">
            <w:pPr>
              <w:pStyle w:val="TableBodyTextMIRB"/>
            </w:pPr>
            <w:r w:rsidRPr="00C11FCF">
              <w:t>Bridge Covered</w:t>
            </w:r>
          </w:p>
        </w:tc>
        <w:tc>
          <w:tcPr>
            <w:tcW w:w="2525" w:type="pct"/>
          </w:tcPr>
          <w:p w14:paraId="44E57D53" w14:textId="38D7F342" w:rsidR="00341645" w:rsidRPr="00C11FCF" w:rsidRDefault="00341645" w:rsidP="00341645">
            <w:pPr>
              <w:pStyle w:val="TableBodyTextMIRB"/>
            </w:pPr>
            <w:r w:rsidRPr="00C11FCF">
              <w:t>Partie d’une route permettant la circulation de véhicules motorisés, construite sur une structure surélevée et couverte, et servant à passer par-dessus un obstacle, une rivière, une autre route ou voie ferrée, etc.</w:t>
            </w:r>
          </w:p>
        </w:tc>
        <w:tc>
          <w:tcPr>
            <w:tcW w:w="786" w:type="pct"/>
            <w:vAlign w:val="center"/>
          </w:tcPr>
          <w:p w14:paraId="3305B3AB" w14:textId="77777777" w:rsidR="00341645" w:rsidRPr="00C11FCF" w:rsidRDefault="00341645" w:rsidP="00341645">
            <w:pPr>
              <w:pStyle w:val="TableBodyTextMIRB"/>
            </w:pPr>
            <w:r w:rsidRPr="00C11FCF">
              <w:t>2</w:t>
            </w:r>
          </w:p>
        </w:tc>
        <w:tc>
          <w:tcPr>
            <w:tcW w:w="822" w:type="pct"/>
            <w:vAlign w:val="center"/>
          </w:tcPr>
          <w:p w14:paraId="7CCA6AC7" w14:textId="0FA84A52" w:rsidR="00341645" w:rsidRPr="00C11FCF" w:rsidRDefault="00341645" w:rsidP="00341645">
            <w:pPr>
              <w:pStyle w:val="TableBodyTextMIRB"/>
            </w:pPr>
            <w:r w:rsidRPr="00C11FCF">
              <w:t>Sans objet</w:t>
            </w:r>
          </w:p>
        </w:tc>
      </w:tr>
      <w:tr w:rsidR="00341645" w:rsidRPr="00C11FCF" w14:paraId="2CC5113C" w14:textId="77777777" w:rsidTr="00341645">
        <w:trPr>
          <w:cantSplit/>
          <w:trHeight w:val="432"/>
        </w:trPr>
        <w:tc>
          <w:tcPr>
            <w:tcW w:w="868" w:type="pct"/>
            <w:vAlign w:val="center"/>
          </w:tcPr>
          <w:p w14:paraId="5628FC89" w14:textId="77777777" w:rsidR="00341645" w:rsidRPr="00C11FCF" w:rsidRDefault="00341645" w:rsidP="00341645">
            <w:pPr>
              <w:pStyle w:val="TableBodyTextMIRB"/>
            </w:pPr>
            <w:r w:rsidRPr="00C11FCF">
              <w:t>Bridge Moveable</w:t>
            </w:r>
          </w:p>
        </w:tc>
        <w:tc>
          <w:tcPr>
            <w:tcW w:w="2525" w:type="pct"/>
          </w:tcPr>
          <w:p w14:paraId="7D6CF433" w14:textId="304C0DC5" w:rsidR="00341645" w:rsidRPr="00C11FCF" w:rsidRDefault="00341645" w:rsidP="00341645">
            <w:pPr>
              <w:pStyle w:val="TableBodyTextMIRB"/>
            </w:pPr>
            <w:r w:rsidRPr="00C11FCF">
              <w:t>Partie d’une route permettant la circulation de véhicules motorisés, construite sur une structure surélevée et amovible, et servant à passer par-dessus un obstacle, une rivière, une autre route ou voie ferrée, etc. La surface amovible permet le passage des navires.</w:t>
            </w:r>
          </w:p>
        </w:tc>
        <w:tc>
          <w:tcPr>
            <w:tcW w:w="786" w:type="pct"/>
            <w:vAlign w:val="center"/>
          </w:tcPr>
          <w:p w14:paraId="57E13FF6" w14:textId="77777777" w:rsidR="00341645" w:rsidRPr="00C11FCF" w:rsidRDefault="00341645" w:rsidP="00341645">
            <w:pPr>
              <w:pStyle w:val="TableBodyTextMIRB"/>
            </w:pPr>
            <w:r w:rsidRPr="00C11FCF">
              <w:t>3</w:t>
            </w:r>
          </w:p>
        </w:tc>
        <w:tc>
          <w:tcPr>
            <w:tcW w:w="822" w:type="pct"/>
            <w:vAlign w:val="center"/>
          </w:tcPr>
          <w:p w14:paraId="775FAEE2" w14:textId="6B2366DA" w:rsidR="00341645" w:rsidRPr="00C11FCF" w:rsidRDefault="00341645" w:rsidP="00341645">
            <w:pPr>
              <w:pStyle w:val="TableBodyTextMIRB"/>
            </w:pPr>
            <w:r w:rsidRPr="00C11FCF">
              <w:t>Sans objet</w:t>
            </w:r>
          </w:p>
        </w:tc>
      </w:tr>
      <w:tr w:rsidR="00341645" w:rsidRPr="00C11FCF" w14:paraId="1AA0E0AA" w14:textId="77777777" w:rsidTr="00341645">
        <w:trPr>
          <w:cantSplit/>
          <w:trHeight w:val="432"/>
        </w:trPr>
        <w:tc>
          <w:tcPr>
            <w:tcW w:w="868" w:type="pct"/>
            <w:vAlign w:val="center"/>
          </w:tcPr>
          <w:p w14:paraId="1F32EB76" w14:textId="77777777" w:rsidR="00341645" w:rsidRPr="00C11FCF" w:rsidRDefault="00341645" w:rsidP="00341645">
            <w:pPr>
              <w:pStyle w:val="TableBodyTextMIRB"/>
            </w:pPr>
            <w:r w:rsidRPr="00C11FCF">
              <w:lastRenderedPageBreak/>
              <w:t>Bridge</w:t>
            </w:r>
          </w:p>
        </w:tc>
        <w:tc>
          <w:tcPr>
            <w:tcW w:w="2525" w:type="pct"/>
          </w:tcPr>
          <w:p w14:paraId="7F7FDE56" w14:textId="06E76B19" w:rsidR="00341645" w:rsidRPr="00C11FCF" w:rsidRDefault="00341645" w:rsidP="00341645">
            <w:pPr>
              <w:pStyle w:val="TableBodyTextMIRB"/>
            </w:pPr>
            <w:r w:rsidRPr="00C11FCF">
              <w:t>Partie d’une route permettant la circulation de véhicules motorisés, construite sur une structure surélevée et servant à passer par-dessus un obstacle, une rivière, une autre route ou voie ferrée, etc., sans pour autant avoir une surface amovible ou une couverture semblable à celle d’un bâtiment.</w:t>
            </w:r>
          </w:p>
        </w:tc>
        <w:tc>
          <w:tcPr>
            <w:tcW w:w="786" w:type="pct"/>
            <w:vAlign w:val="center"/>
          </w:tcPr>
          <w:p w14:paraId="67818C97" w14:textId="77777777" w:rsidR="00341645" w:rsidRPr="00C11FCF" w:rsidRDefault="00341645" w:rsidP="00341645">
            <w:pPr>
              <w:pStyle w:val="TableBodyTextMIRB"/>
            </w:pPr>
            <w:r w:rsidRPr="00C11FCF">
              <w:t>1</w:t>
            </w:r>
          </w:p>
        </w:tc>
        <w:tc>
          <w:tcPr>
            <w:tcW w:w="822" w:type="pct"/>
            <w:vAlign w:val="center"/>
          </w:tcPr>
          <w:p w14:paraId="6FFB66BA" w14:textId="1B17A7DC" w:rsidR="00341645" w:rsidRPr="00C11FCF" w:rsidRDefault="00341645" w:rsidP="00341645">
            <w:pPr>
              <w:pStyle w:val="TableBodyTextMIRB"/>
            </w:pPr>
            <w:r w:rsidRPr="00C11FCF">
              <w:t>Sans objet</w:t>
            </w:r>
          </w:p>
        </w:tc>
      </w:tr>
      <w:tr w:rsidR="00341645" w:rsidRPr="00C11FCF" w14:paraId="17A4A08E" w14:textId="77777777" w:rsidTr="00341645">
        <w:trPr>
          <w:cantSplit/>
          <w:trHeight w:val="432"/>
        </w:trPr>
        <w:tc>
          <w:tcPr>
            <w:tcW w:w="868" w:type="pct"/>
            <w:vAlign w:val="center"/>
          </w:tcPr>
          <w:p w14:paraId="28D78D3C" w14:textId="77777777" w:rsidR="00341645" w:rsidRPr="00C11FCF" w:rsidRDefault="00341645" w:rsidP="00341645">
            <w:pPr>
              <w:pStyle w:val="TableBodyTextMIRB"/>
            </w:pPr>
            <w:r w:rsidRPr="00C11FCF">
              <w:t>Dam</w:t>
            </w:r>
          </w:p>
        </w:tc>
        <w:tc>
          <w:tcPr>
            <w:tcW w:w="2525" w:type="pct"/>
          </w:tcPr>
          <w:p w14:paraId="70520877" w14:textId="79BFC361" w:rsidR="00341645" w:rsidRPr="00C11FCF" w:rsidRDefault="00341645" w:rsidP="00341645">
            <w:pPr>
              <w:pStyle w:val="TableBodyTextMIRB"/>
            </w:pPr>
            <w:r w:rsidRPr="00C11FCF">
              <w:t>Partie d’une route permettant la circulation de véhicules motorisés, construite en travers d’une voie navigable ou d’un canal évacuateur pour contrôler le débit de l’eau.</w:t>
            </w:r>
          </w:p>
        </w:tc>
        <w:tc>
          <w:tcPr>
            <w:tcW w:w="786" w:type="pct"/>
            <w:vAlign w:val="center"/>
          </w:tcPr>
          <w:p w14:paraId="161BBCFC" w14:textId="77777777" w:rsidR="00341645" w:rsidRPr="00C11FCF" w:rsidRDefault="00341645" w:rsidP="00341645">
            <w:pPr>
              <w:pStyle w:val="TableBodyTextMIRB"/>
            </w:pPr>
            <w:r w:rsidRPr="00C11FCF">
              <w:t>7</w:t>
            </w:r>
          </w:p>
        </w:tc>
        <w:tc>
          <w:tcPr>
            <w:tcW w:w="822" w:type="pct"/>
            <w:vAlign w:val="center"/>
          </w:tcPr>
          <w:p w14:paraId="412DDDD9" w14:textId="17CFAEC5" w:rsidR="00341645" w:rsidRPr="00C11FCF" w:rsidRDefault="00341645" w:rsidP="00341645">
            <w:pPr>
              <w:pStyle w:val="TableBodyTextMIRB"/>
            </w:pPr>
            <w:r w:rsidRPr="00C11FCF">
              <w:t>Sans objet</w:t>
            </w:r>
          </w:p>
        </w:tc>
      </w:tr>
      <w:tr w:rsidR="00341645" w:rsidRPr="00C11FCF" w14:paraId="70E58B12" w14:textId="77777777" w:rsidTr="00341645">
        <w:trPr>
          <w:cantSplit/>
          <w:trHeight w:val="432"/>
        </w:trPr>
        <w:tc>
          <w:tcPr>
            <w:tcW w:w="868" w:type="pct"/>
            <w:vAlign w:val="center"/>
          </w:tcPr>
          <w:p w14:paraId="21B02F72" w14:textId="77777777" w:rsidR="00341645" w:rsidRPr="00C11FCF" w:rsidRDefault="00341645" w:rsidP="00341645">
            <w:pPr>
              <w:pStyle w:val="TableBodyTextMIRB"/>
            </w:pPr>
            <w:r w:rsidRPr="00C11FCF">
              <w:t xml:space="preserve">Tunnel  </w:t>
            </w:r>
          </w:p>
        </w:tc>
        <w:tc>
          <w:tcPr>
            <w:tcW w:w="2525" w:type="pct"/>
          </w:tcPr>
          <w:p w14:paraId="7F18E34E" w14:textId="31662786" w:rsidR="00341645" w:rsidRPr="00C11FCF" w:rsidRDefault="00341645" w:rsidP="00341645">
            <w:pPr>
              <w:pStyle w:val="TableBodyTextMIRB"/>
            </w:pPr>
            <w:r w:rsidRPr="00C11FCF">
              <w:t>Construction fermée faite par l’homme et destinée à faire passer un élément de transport à travers ou en dessous d’un élément naturel ou d’un autre obstacle.</w:t>
            </w:r>
          </w:p>
        </w:tc>
        <w:tc>
          <w:tcPr>
            <w:tcW w:w="786" w:type="pct"/>
            <w:vAlign w:val="center"/>
          </w:tcPr>
          <w:p w14:paraId="78D51EB2" w14:textId="77777777" w:rsidR="00341645" w:rsidRPr="00C11FCF" w:rsidRDefault="00341645" w:rsidP="00341645">
            <w:pPr>
              <w:pStyle w:val="TableBodyTextMIRB"/>
            </w:pPr>
            <w:r w:rsidRPr="00C11FCF">
              <w:t>5</w:t>
            </w:r>
          </w:p>
        </w:tc>
        <w:tc>
          <w:tcPr>
            <w:tcW w:w="822" w:type="pct"/>
            <w:vAlign w:val="center"/>
          </w:tcPr>
          <w:p w14:paraId="23077A24" w14:textId="19829B14" w:rsidR="00341645" w:rsidRPr="00C11FCF" w:rsidRDefault="00341645" w:rsidP="00341645">
            <w:pPr>
              <w:pStyle w:val="TableBodyTextMIRB"/>
            </w:pPr>
            <w:r w:rsidRPr="00C11FCF">
              <w:t>Sans objet</w:t>
            </w:r>
          </w:p>
        </w:tc>
      </w:tr>
    </w:tbl>
    <w:p w14:paraId="31152322" w14:textId="77777777" w:rsidR="00364040" w:rsidRPr="00C11FCF" w:rsidRDefault="00364040" w:rsidP="00364040">
      <w:pPr>
        <w:pStyle w:val="Heading2MIRB"/>
        <w:rPr>
          <w:color w:val="244061"/>
        </w:rPr>
      </w:pPr>
      <w:bookmarkStart w:id="86" w:name="ORN_SURFACE_TYPE_LIST"/>
      <w:bookmarkStart w:id="87" w:name="_Toc196317869"/>
      <w:r w:rsidRPr="00C11FCF">
        <w:rPr>
          <w:color w:val="244061"/>
        </w:rPr>
        <w:t>ORN_SURFACE_TYPE_LIST</w:t>
      </w:r>
      <w:bookmarkEnd w:id="87"/>
    </w:p>
    <w:bookmarkEnd w:id="86"/>
    <w:p w14:paraId="12F190EB" w14:textId="517F4131" w:rsidR="00364040" w:rsidRPr="00C11FCF" w:rsidRDefault="00C11FCF" w:rsidP="00364040">
      <w:pPr>
        <w:pStyle w:val="BodyAccessibleTextMIRB"/>
      </w:pPr>
      <w:r w:rsidRPr="00C11FCF">
        <w:t>Liste des types de surface valides.</w:t>
      </w:r>
    </w:p>
    <w:tbl>
      <w:tblPr>
        <w:tblStyle w:val="TableGrid1"/>
        <w:tblW w:w="5000" w:type="pct"/>
        <w:tblLook w:val="04A0" w:firstRow="1" w:lastRow="0" w:firstColumn="1" w:lastColumn="0" w:noHBand="0" w:noVBand="1"/>
        <w:tblCaption w:val="Table : ORN_SURFACE_TYPE_LIST"/>
        <w:tblDescription w:val="La table de recherche ORN_SURFACE_TYPE_LIST et ses attributs."/>
      </w:tblPr>
      <w:tblGrid>
        <w:gridCol w:w="2496"/>
        <w:gridCol w:w="2085"/>
        <w:gridCol w:w="1483"/>
        <w:gridCol w:w="1670"/>
        <w:gridCol w:w="3056"/>
      </w:tblGrid>
      <w:tr w:rsidR="00364040" w:rsidRPr="00C11FCF" w14:paraId="0B162BFD" w14:textId="77777777" w:rsidTr="00C11FCF">
        <w:trPr>
          <w:cantSplit/>
          <w:trHeight w:val="432"/>
          <w:tblHeader/>
        </w:trPr>
        <w:tc>
          <w:tcPr>
            <w:tcW w:w="1157" w:type="pct"/>
            <w:vAlign w:val="center"/>
          </w:tcPr>
          <w:p w14:paraId="5851385F" w14:textId="79B233C5" w:rsidR="00364040" w:rsidRPr="00C11FCF" w:rsidRDefault="00CD1076" w:rsidP="00364040">
            <w:pPr>
              <w:pStyle w:val="TableHeaderRowTextMIRB"/>
            </w:pPr>
            <w:r w:rsidRPr="00C11FCF">
              <w:t>Nom de la colonne</w:t>
            </w:r>
          </w:p>
        </w:tc>
        <w:tc>
          <w:tcPr>
            <w:tcW w:w="966" w:type="pct"/>
            <w:vAlign w:val="center"/>
          </w:tcPr>
          <w:p w14:paraId="3EEC8CC6" w14:textId="49295D64" w:rsidR="00364040" w:rsidRPr="00C11FCF" w:rsidRDefault="00CD1076" w:rsidP="00364040">
            <w:pPr>
              <w:pStyle w:val="TableHeaderRowTextMIRB"/>
            </w:pPr>
            <w:r w:rsidRPr="00C11FCF">
              <w:t>Type de colonne</w:t>
            </w:r>
          </w:p>
        </w:tc>
        <w:tc>
          <w:tcPr>
            <w:tcW w:w="687" w:type="pct"/>
            <w:vAlign w:val="center"/>
          </w:tcPr>
          <w:p w14:paraId="13E14FDD" w14:textId="062D35D8" w:rsidR="00364040" w:rsidRPr="00C11FCF" w:rsidRDefault="00CD1076" w:rsidP="00364040">
            <w:pPr>
              <w:pStyle w:val="TableHeaderRowTextMIRB"/>
            </w:pPr>
            <w:r w:rsidRPr="00C11FCF">
              <w:t>Obligatoire</w:t>
            </w:r>
          </w:p>
        </w:tc>
        <w:tc>
          <w:tcPr>
            <w:tcW w:w="774" w:type="pct"/>
            <w:vAlign w:val="center"/>
          </w:tcPr>
          <w:p w14:paraId="45C19326" w14:textId="1D1B92E6" w:rsidR="00364040" w:rsidRPr="00C11FCF" w:rsidRDefault="00CD1076" w:rsidP="00364040">
            <w:pPr>
              <w:pStyle w:val="TableHeaderRowTextMIRB"/>
            </w:pPr>
            <w:r w:rsidRPr="00C11FCF">
              <w:t>Nom abrégé</w:t>
            </w:r>
          </w:p>
        </w:tc>
        <w:tc>
          <w:tcPr>
            <w:tcW w:w="1416" w:type="pct"/>
            <w:vAlign w:val="center"/>
          </w:tcPr>
          <w:p w14:paraId="2E36E5AF" w14:textId="77777777" w:rsidR="00364040" w:rsidRPr="00C11FCF" w:rsidRDefault="00364040" w:rsidP="00364040">
            <w:pPr>
              <w:pStyle w:val="TableHeaderRowTextMIRB"/>
            </w:pPr>
            <w:r w:rsidRPr="00C11FCF">
              <w:t>Description</w:t>
            </w:r>
          </w:p>
        </w:tc>
      </w:tr>
      <w:tr w:rsidR="00C11FCF" w:rsidRPr="00C11FCF" w14:paraId="22877473" w14:textId="77777777" w:rsidTr="00C11FCF">
        <w:trPr>
          <w:cantSplit/>
          <w:trHeight w:val="432"/>
        </w:trPr>
        <w:tc>
          <w:tcPr>
            <w:tcW w:w="1157" w:type="pct"/>
            <w:vAlign w:val="center"/>
          </w:tcPr>
          <w:p w14:paraId="6CA25256" w14:textId="77777777" w:rsidR="00C11FCF" w:rsidRPr="00C11FCF" w:rsidRDefault="00C11FCF" w:rsidP="00C11FCF">
            <w:pPr>
              <w:pStyle w:val="TableColumnNameMIRB"/>
            </w:pPr>
            <w:r w:rsidRPr="00C11FCF">
              <w:t>SURFACE_TYPE</w:t>
            </w:r>
          </w:p>
        </w:tc>
        <w:tc>
          <w:tcPr>
            <w:tcW w:w="966" w:type="pct"/>
            <w:vAlign w:val="center"/>
          </w:tcPr>
          <w:p w14:paraId="2A3DADBF" w14:textId="77777777" w:rsidR="00C11FCF" w:rsidRPr="00C11FCF" w:rsidRDefault="00C11FCF" w:rsidP="00C11FCF">
            <w:pPr>
              <w:pStyle w:val="TableBodyTextMIRB"/>
            </w:pPr>
            <w:r w:rsidRPr="00C11FCF">
              <w:t>VARCHAR2(10)</w:t>
            </w:r>
          </w:p>
        </w:tc>
        <w:tc>
          <w:tcPr>
            <w:tcW w:w="687" w:type="pct"/>
            <w:vAlign w:val="center"/>
          </w:tcPr>
          <w:p w14:paraId="1B3F3FA5" w14:textId="02D409ED" w:rsidR="00C11FCF" w:rsidRPr="00C11FCF" w:rsidRDefault="00C11FCF" w:rsidP="00C11FCF">
            <w:pPr>
              <w:pStyle w:val="TableBodyTextMIRB"/>
            </w:pPr>
            <w:r w:rsidRPr="00C11FCF">
              <w:t>Oui</w:t>
            </w:r>
          </w:p>
        </w:tc>
        <w:tc>
          <w:tcPr>
            <w:tcW w:w="774" w:type="pct"/>
            <w:vAlign w:val="center"/>
          </w:tcPr>
          <w:p w14:paraId="64796CD0" w14:textId="77777777" w:rsidR="00C11FCF" w:rsidRPr="00C11FCF" w:rsidRDefault="00C11FCF" w:rsidP="00C11FCF">
            <w:pPr>
              <w:pStyle w:val="TableBodyTextMIRB"/>
            </w:pPr>
            <w:r w:rsidRPr="00C11FCF">
              <w:t>SURFACE_T</w:t>
            </w:r>
          </w:p>
        </w:tc>
        <w:tc>
          <w:tcPr>
            <w:tcW w:w="1416" w:type="pct"/>
            <w:vAlign w:val="center"/>
          </w:tcPr>
          <w:p w14:paraId="21505988" w14:textId="05A9D364" w:rsidR="00C11FCF" w:rsidRPr="00C11FCF" w:rsidRDefault="00C11FCF" w:rsidP="00C11FCF">
            <w:pPr>
              <w:pStyle w:val="TableBodyTextMIRB"/>
            </w:pPr>
            <w:r w:rsidRPr="00C11FCF">
              <w:rPr>
                <w:lang w:bidi="fr-CA"/>
              </w:rPr>
              <w:t>Événement linéaire indiquant le type de surface d’un élément routier.</w:t>
            </w:r>
          </w:p>
        </w:tc>
      </w:tr>
      <w:tr w:rsidR="00C11FCF" w:rsidRPr="00C11FCF" w14:paraId="735AD91A" w14:textId="77777777" w:rsidTr="00C11FCF">
        <w:trPr>
          <w:cantSplit/>
          <w:trHeight w:val="432"/>
        </w:trPr>
        <w:tc>
          <w:tcPr>
            <w:tcW w:w="1157" w:type="pct"/>
            <w:vAlign w:val="center"/>
          </w:tcPr>
          <w:p w14:paraId="418B228A" w14:textId="77777777" w:rsidR="00C11FCF" w:rsidRPr="00C11FCF" w:rsidRDefault="00C11FCF" w:rsidP="00C11FCF">
            <w:pPr>
              <w:pStyle w:val="TableColumnNameMIRB"/>
            </w:pPr>
            <w:r w:rsidRPr="00C11FCF">
              <w:t>SURFACE_TYPE_</w:t>
            </w:r>
          </w:p>
          <w:p w14:paraId="11B8DBE8" w14:textId="77777777" w:rsidR="00C11FCF" w:rsidRPr="00C11FCF" w:rsidRDefault="00C11FCF" w:rsidP="00C11FCF">
            <w:pPr>
              <w:pStyle w:val="TableColumnNameMIRB"/>
            </w:pPr>
            <w:r w:rsidRPr="00C11FCF">
              <w:t>DESCR</w:t>
            </w:r>
          </w:p>
        </w:tc>
        <w:tc>
          <w:tcPr>
            <w:tcW w:w="966" w:type="pct"/>
            <w:vAlign w:val="center"/>
          </w:tcPr>
          <w:p w14:paraId="7BD9099A" w14:textId="77777777" w:rsidR="00C11FCF" w:rsidRPr="00C11FCF" w:rsidRDefault="00C11FCF" w:rsidP="00C11FCF">
            <w:pPr>
              <w:pStyle w:val="TableBodyTextMIRB"/>
            </w:pPr>
            <w:r w:rsidRPr="00C11FCF">
              <w:t>VARCHAR2(200)</w:t>
            </w:r>
          </w:p>
        </w:tc>
        <w:tc>
          <w:tcPr>
            <w:tcW w:w="687" w:type="pct"/>
            <w:vAlign w:val="center"/>
          </w:tcPr>
          <w:p w14:paraId="50524D3C" w14:textId="1DCB86C3" w:rsidR="00C11FCF" w:rsidRPr="00C11FCF" w:rsidRDefault="00C11FCF" w:rsidP="00C11FCF">
            <w:pPr>
              <w:pStyle w:val="TableBodyTextMIRB"/>
            </w:pPr>
            <w:r w:rsidRPr="00C11FCF">
              <w:t>Oui</w:t>
            </w:r>
          </w:p>
        </w:tc>
        <w:tc>
          <w:tcPr>
            <w:tcW w:w="774" w:type="pct"/>
            <w:vAlign w:val="center"/>
          </w:tcPr>
          <w:p w14:paraId="0069CD0B" w14:textId="77777777" w:rsidR="00C11FCF" w:rsidRPr="00C11FCF" w:rsidRDefault="00C11FCF" w:rsidP="00C11FCF">
            <w:pPr>
              <w:pStyle w:val="TableBodyTextMIRB"/>
            </w:pPr>
            <w:r w:rsidRPr="00C11FCF">
              <w:t>SURFACE_D</w:t>
            </w:r>
          </w:p>
        </w:tc>
        <w:tc>
          <w:tcPr>
            <w:tcW w:w="1416" w:type="pct"/>
            <w:vAlign w:val="center"/>
          </w:tcPr>
          <w:p w14:paraId="75EBD517" w14:textId="52855529" w:rsidR="00C11FCF" w:rsidRPr="00C11FCF" w:rsidRDefault="00C11FCF" w:rsidP="00C11FCF">
            <w:pPr>
              <w:pStyle w:val="TableBodyTextMIRB"/>
            </w:pPr>
            <w:r w:rsidRPr="00C11FCF">
              <w:rPr>
                <w:lang w:bidi="fr-CA"/>
              </w:rPr>
              <w:t>Description du type de structure.</w:t>
            </w:r>
          </w:p>
        </w:tc>
      </w:tr>
      <w:tr w:rsidR="00C11FCF" w:rsidRPr="00C11FCF" w14:paraId="55ACEDBC" w14:textId="77777777" w:rsidTr="00C11FCF">
        <w:trPr>
          <w:cantSplit/>
          <w:trHeight w:val="432"/>
        </w:trPr>
        <w:tc>
          <w:tcPr>
            <w:tcW w:w="1157" w:type="pct"/>
            <w:vAlign w:val="center"/>
          </w:tcPr>
          <w:p w14:paraId="7F47AB82" w14:textId="77777777" w:rsidR="00C11FCF" w:rsidRPr="00C11FCF" w:rsidRDefault="00C11FCF" w:rsidP="00C11FCF">
            <w:pPr>
              <w:pStyle w:val="TableColumnNameMIRB"/>
            </w:pPr>
            <w:r w:rsidRPr="00C11FCF">
              <w:t>EFFECTIVE_</w:t>
            </w:r>
          </w:p>
          <w:p w14:paraId="7B8B9E2C" w14:textId="77777777" w:rsidR="00C11FCF" w:rsidRPr="00C11FCF" w:rsidRDefault="00C11FCF" w:rsidP="00C11FCF">
            <w:pPr>
              <w:pStyle w:val="TableColumnNameMIRB"/>
            </w:pPr>
            <w:r w:rsidRPr="00C11FCF">
              <w:t>DATETIME</w:t>
            </w:r>
          </w:p>
        </w:tc>
        <w:tc>
          <w:tcPr>
            <w:tcW w:w="966" w:type="pct"/>
            <w:vAlign w:val="center"/>
          </w:tcPr>
          <w:p w14:paraId="363FF93E" w14:textId="77777777" w:rsidR="00C11FCF" w:rsidRPr="00C11FCF" w:rsidRDefault="00C11FCF" w:rsidP="00C11FCF">
            <w:pPr>
              <w:pStyle w:val="TableBodyTextMIRB"/>
            </w:pPr>
            <w:r w:rsidRPr="00C11FCF">
              <w:t>DATE</w:t>
            </w:r>
          </w:p>
        </w:tc>
        <w:tc>
          <w:tcPr>
            <w:tcW w:w="687" w:type="pct"/>
            <w:vAlign w:val="center"/>
          </w:tcPr>
          <w:p w14:paraId="4F4991B8" w14:textId="52FEE822" w:rsidR="00C11FCF" w:rsidRPr="00C11FCF" w:rsidRDefault="00C11FCF" w:rsidP="00C11FCF">
            <w:pPr>
              <w:pStyle w:val="TableBodyTextMIRB"/>
            </w:pPr>
            <w:r w:rsidRPr="00C11FCF">
              <w:t>Oui</w:t>
            </w:r>
          </w:p>
        </w:tc>
        <w:tc>
          <w:tcPr>
            <w:tcW w:w="774" w:type="pct"/>
            <w:vAlign w:val="center"/>
          </w:tcPr>
          <w:p w14:paraId="546823A6" w14:textId="77777777" w:rsidR="00C11FCF" w:rsidRPr="00C11FCF" w:rsidRDefault="00C11FCF" w:rsidP="00C11FCF">
            <w:pPr>
              <w:pStyle w:val="TableBodyTextMIRB"/>
            </w:pPr>
            <w:r w:rsidRPr="00C11FCF">
              <w:t>EFF_DATE</w:t>
            </w:r>
          </w:p>
        </w:tc>
        <w:tc>
          <w:tcPr>
            <w:tcW w:w="1416" w:type="pct"/>
            <w:vAlign w:val="center"/>
          </w:tcPr>
          <w:p w14:paraId="3A2C6F0C" w14:textId="59B4BD81" w:rsidR="00C11FCF" w:rsidRPr="00C11FCF" w:rsidRDefault="00C11FCF" w:rsidP="00C11FCF">
            <w:pPr>
              <w:pStyle w:val="TableBodyTextMIRB"/>
            </w:pPr>
            <w:r w:rsidRPr="00C11FCF">
              <w:t>Date et heure à laquelle l’enregistrement a été créé ou modifié pour la dernière fois dans la base de données source.</w:t>
            </w:r>
          </w:p>
        </w:tc>
      </w:tr>
      <w:tr w:rsidR="00C11FCF" w:rsidRPr="00C11FCF" w14:paraId="204EB656" w14:textId="77777777" w:rsidTr="00C11FCF">
        <w:trPr>
          <w:cantSplit/>
          <w:trHeight w:val="432"/>
        </w:trPr>
        <w:tc>
          <w:tcPr>
            <w:tcW w:w="1157" w:type="pct"/>
            <w:vAlign w:val="center"/>
          </w:tcPr>
          <w:p w14:paraId="66291EFC" w14:textId="77777777" w:rsidR="00C11FCF" w:rsidRPr="00C11FCF" w:rsidRDefault="00C11FCF" w:rsidP="00C11FCF">
            <w:pPr>
              <w:pStyle w:val="TableColumnNameMIRB"/>
            </w:pPr>
            <w:r w:rsidRPr="00C11FCF">
              <w:t>EXPIRY_DATETIME</w:t>
            </w:r>
          </w:p>
        </w:tc>
        <w:tc>
          <w:tcPr>
            <w:tcW w:w="966" w:type="pct"/>
            <w:vAlign w:val="center"/>
          </w:tcPr>
          <w:p w14:paraId="529693A5" w14:textId="77777777" w:rsidR="00C11FCF" w:rsidRPr="00C11FCF" w:rsidRDefault="00C11FCF" w:rsidP="00C11FCF">
            <w:pPr>
              <w:pStyle w:val="TableBodyTextMIRB"/>
            </w:pPr>
            <w:r w:rsidRPr="00C11FCF">
              <w:t>DATE</w:t>
            </w:r>
          </w:p>
        </w:tc>
        <w:tc>
          <w:tcPr>
            <w:tcW w:w="687" w:type="pct"/>
            <w:vAlign w:val="center"/>
          </w:tcPr>
          <w:p w14:paraId="75AB0292" w14:textId="564D6244" w:rsidR="00C11FCF" w:rsidRPr="00C11FCF" w:rsidRDefault="00C11FCF" w:rsidP="00C11FCF">
            <w:pPr>
              <w:pStyle w:val="TableBodyTextMIRB"/>
            </w:pPr>
            <w:r w:rsidRPr="00C11FCF">
              <w:t>Non</w:t>
            </w:r>
          </w:p>
        </w:tc>
        <w:tc>
          <w:tcPr>
            <w:tcW w:w="774" w:type="pct"/>
            <w:vAlign w:val="center"/>
          </w:tcPr>
          <w:p w14:paraId="3C8E8EE1" w14:textId="77777777" w:rsidR="00C11FCF" w:rsidRPr="00C11FCF" w:rsidRDefault="00C11FCF" w:rsidP="00C11FCF">
            <w:pPr>
              <w:pStyle w:val="TableBodyTextMIRB"/>
            </w:pPr>
            <w:r w:rsidRPr="00C11FCF">
              <w:t>EXP_DATE</w:t>
            </w:r>
          </w:p>
        </w:tc>
        <w:tc>
          <w:tcPr>
            <w:tcW w:w="1416" w:type="pct"/>
            <w:vAlign w:val="center"/>
          </w:tcPr>
          <w:p w14:paraId="440C20AF" w14:textId="4AB447DE" w:rsidR="00C11FCF" w:rsidRPr="00C11FCF" w:rsidRDefault="00C11FCF" w:rsidP="00C11FCF">
            <w:pPr>
              <w:pStyle w:val="TableBodyTextMIRB"/>
            </w:pPr>
            <w:r w:rsidRPr="00C11FCF">
              <w:t>Date/heure à laquelle l’enregistrement est devenu inutilisable.</w:t>
            </w:r>
          </w:p>
        </w:tc>
      </w:tr>
    </w:tbl>
    <w:p w14:paraId="06B5D624" w14:textId="6D45D68F" w:rsidR="00364040" w:rsidRPr="00C11FCF" w:rsidRDefault="00364040" w:rsidP="00364040">
      <w:pPr>
        <w:pStyle w:val="BodyAccessibleTextMIRB"/>
        <w:spacing w:before="240"/>
        <w:jc w:val="center"/>
        <w:rPr>
          <w:b/>
          <w:lang w:val="fr-CA"/>
        </w:rPr>
      </w:pPr>
      <w:r w:rsidRPr="00C11FCF">
        <w:rPr>
          <w:b/>
          <w:lang w:val="fr-CA"/>
        </w:rPr>
        <w:t xml:space="preserve">ORN_SURFACE_TYPE_LIST </w:t>
      </w:r>
      <w:r w:rsidR="0002282E" w:rsidRPr="00C11FCF">
        <w:rPr>
          <w:b/>
          <w:lang w:val="fr-CA"/>
        </w:rPr>
        <w:t>– Valeurs admissibles</w:t>
      </w:r>
    </w:p>
    <w:tbl>
      <w:tblPr>
        <w:tblStyle w:val="TableGrid1"/>
        <w:tblW w:w="5000" w:type="pct"/>
        <w:tblLook w:val="04A0" w:firstRow="1" w:lastRow="0" w:firstColumn="1" w:lastColumn="0" w:noHBand="0" w:noVBand="1"/>
        <w:tblCaption w:val="Valeurs admissibles : ORN_SURFACE_TYPE_LIST"/>
        <w:tblDescription w:val="La table répertorie toutes les valeurs autorisées pour ORN_SURFACE_TYPE_LIST."/>
      </w:tblPr>
      <w:tblGrid>
        <w:gridCol w:w="2486"/>
        <w:gridCol w:w="6524"/>
        <w:gridCol w:w="1780"/>
      </w:tblGrid>
      <w:tr w:rsidR="00364040" w:rsidRPr="00C11FCF" w14:paraId="759A177C" w14:textId="77777777" w:rsidTr="00C02544">
        <w:trPr>
          <w:cantSplit/>
          <w:trHeight w:val="432"/>
          <w:tblHeader/>
        </w:trPr>
        <w:tc>
          <w:tcPr>
            <w:tcW w:w="1152" w:type="pct"/>
            <w:vAlign w:val="center"/>
          </w:tcPr>
          <w:p w14:paraId="08E4CED7" w14:textId="77777777" w:rsidR="00364040" w:rsidRPr="00C11FCF" w:rsidRDefault="00364040" w:rsidP="00364040">
            <w:pPr>
              <w:pStyle w:val="TableHeaderRowTextMIRB"/>
            </w:pPr>
            <w:r w:rsidRPr="00C11FCF">
              <w:t>SURFACE TYPE</w:t>
            </w:r>
          </w:p>
        </w:tc>
        <w:tc>
          <w:tcPr>
            <w:tcW w:w="3023" w:type="pct"/>
            <w:vAlign w:val="center"/>
          </w:tcPr>
          <w:p w14:paraId="4CDFC494" w14:textId="77777777" w:rsidR="00364040" w:rsidRPr="00C11FCF" w:rsidRDefault="00364040" w:rsidP="00364040">
            <w:pPr>
              <w:pStyle w:val="TableHeaderRowTextMIRB"/>
            </w:pPr>
            <w:r w:rsidRPr="00C11FCF">
              <w:t>SURFACE TYPE DESCR</w:t>
            </w:r>
          </w:p>
        </w:tc>
        <w:tc>
          <w:tcPr>
            <w:tcW w:w="825" w:type="pct"/>
            <w:vAlign w:val="center"/>
          </w:tcPr>
          <w:p w14:paraId="3F853DA1" w14:textId="77777777" w:rsidR="00364040" w:rsidRPr="00C11FCF" w:rsidRDefault="00364040" w:rsidP="00364040">
            <w:pPr>
              <w:pStyle w:val="TableHeaderRowTextMIRB"/>
            </w:pPr>
            <w:r w:rsidRPr="00C11FCF">
              <w:t>EXPIRY DATETIME</w:t>
            </w:r>
          </w:p>
        </w:tc>
      </w:tr>
      <w:tr w:rsidR="00C11FCF" w:rsidRPr="00C11FCF" w14:paraId="049D05FB" w14:textId="77777777" w:rsidTr="00C02544">
        <w:trPr>
          <w:cantSplit/>
          <w:trHeight w:val="432"/>
        </w:trPr>
        <w:tc>
          <w:tcPr>
            <w:tcW w:w="1152" w:type="pct"/>
            <w:vAlign w:val="center"/>
          </w:tcPr>
          <w:p w14:paraId="3383F39F" w14:textId="77777777" w:rsidR="00C11FCF" w:rsidRPr="00C11FCF" w:rsidRDefault="00C11FCF" w:rsidP="00C11FCF">
            <w:pPr>
              <w:pStyle w:val="TableBodyTextMIRB"/>
            </w:pPr>
            <w:r w:rsidRPr="00C11FCF">
              <w:t>Blocks</w:t>
            </w:r>
          </w:p>
        </w:tc>
        <w:tc>
          <w:tcPr>
            <w:tcW w:w="3023" w:type="pct"/>
            <w:vAlign w:val="center"/>
          </w:tcPr>
          <w:p w14:paraId="6825F31A" w14:textId="0072E943" w:rsidR="00C11FCF" w:rsidRPr="00C11FCF" w:rsidRDefault="00C11FCF" w:rsidP="00C11FCF">
            <w:pPr>
              <w:pStyle w:val="TableBodyTextMIRB"/>
            </w:pPr>
            <w:r w:rsidRPr="00C11FCF">
              <w:rPr>
                <w:lang w:bidi="fr-CA"/>
              </w:rPr>
              <w:t>Élément routier pavé dont la surface est faite de blocs, comme des pierres ou des pavés autobloquants.</w:t>
            </w:r>
          </w:p>
        </w:tc>
        <w:tc>
          <w:tcPr>
            <w:tcW w:w="825" w:type="pct"/>
            <w:vAlign w:val="center"/>
          </w:tcPr>
          <w:p w14:paraId="12EC0C35" w14:textId="5FE4496E" w:rsidR="00C11FCF" w:rsidRPr="00C11FCF" w:rsidRDefault="00C11FCF" w:rsidP="00C11FCF">
            <w:pPr>
              <w:pStyle w:val="TableBodyTextMIRB"/>
            </w:pPr>
            <w:r w:rsidRPr="00C11FCF">
              <w:t>Sans objet</w:t>
            </w:r>
          </w:p>
        </w:tc>
      </w:tr>
      <w:tr w:rsidR="00C11FCF" w:rsidRPr="00C11FCF" w14:paraId="5CA80832" w14:textId="77777777" w:rsidTr="00C02544">
        <w:trPr>
          <w:cantSplit/>
          <w:trHeight w:val="432"/>
        </w:trPr>
        <w:tc>
          <w:tcPr>
            <w:tcW w:w="1152" w:type="pct"/>
            <w:vAlign w:val="center"/>
          </w:tcPr>
          <w:p w14:paraId="16FB0E8E" w14:textId="77777777" w:rsidR="00C11FCF" w:rsidRPr="00C11FCF" w:rsidRDefault="00C11FCF" w:rsidP="00C11FCF">
            <w:pPr>
              <w:pStyle w:val="TableBodyTextMIRB"/>
            </w:pPr>
            <w:r w:rsidRPr="00C11FCF">
              <w:lastRenderedPageBreak/>
              <w:t>Dirt</w:t>
            </w:r>
          </w:p>
        </w:tc>
        <w:tc>
          <w:tcPr>
            <w:tcW w:w="3023" w:type="pct"/>
            <w:vAlign w:val="center"/>
          </w:tcPr>
          <w:p w14:paraId="386A230C" w14:textId="5C21E1EC" w:rsidR="00C11FCF" w:rsidRPr="00C11FCF" w:rsidRDefault="00C11FCF" w:rsidP="00C11FCF">
            <w:pPr>
              <w:pStyle w:val="TableBodyTextMIRB"/>
            </w:pPr>
            <w:r w:rsidRPr="00C11FCF">
              <w:rPr>
                <w:lang w:bidi="fr-CA"/>
              </w:rPr>
              <w:t>Élément routier sans revêtement, dont la surface est formée en retirant la végétation ou par les mouvements de transport sur la route, qui empêchent la croissance de toute végétation.</w:t>
            </w:r>
          </w:p>
        </w:tc>
        <w:tc>
          <w:tcPr>
            <w:tcW w:w="825" w:type="pct"/>
            <w:vAlign w:val="center"/>
          </w:tcPr>
          <w:p w14:paraId="5ACF4572" w14:textId="1F7903C3" w:rsidR="00C11FCF" w:rsidRPr="00C11FCF" w:rsidRDefault="00C11FCF" w:rsidP="00C11FCF">
            <w:pPr>
              <w:pStyle w:val="TableBodyTextMIRB"/>
            </w:pPr>
            <w:r w:rsidRPr="00C11FCF">
              <w:t>Sans objet</w:t>
            </w:r>
          </w:p>
        </w:tc>
      </w:tr>
      <w:tr w:rsidR="00C11FCF" w:rsidRPr="00C11FCF" w14:paraId="5CCFD7E0" w14:textId="77777777" w:rsidTr="00C02544">
        <w:trPr>
          <w:cantSplit/>
          <w:trHeight w:val="432"/>
        </w:trPr>
        <w:tc>
          <w:tcPr>
            <w:tcW w:w="1152" w:type="pct"/>
            <w:vAlign w:val="center"/>
          </w:tcPr>
          <w:p w14:paraId="354F4194" w14:textId="77777777" w:rsidR="00C11FCF" w:rsidRPr="00C11FCF" w:rsidRDefault="00C11FCF" w:rsidP="00C11FCF">
            <w:pPr>
              <w:pStyle w:val="TableBodyTextMIRB"/>
            </w:pPr>
            <w:r w:rsidRPr="00C11FCF">
              <w:t>Flexible</w:t>
            </w:r>
          </w:p>
        </w:tc>
        <w:tc>
          <w:tcPr>
            <w:tcW w:w="3023" w:type="pct"/>
            <w:vAlign w:val="center"/>
          </w:tcPr>
          <w:p w14:paraId="3C939552" w14:textId="5E3F4949" w:rsidR="00C11FCF" w:rsidRPr="00C11FCF" w:rsidRDefault="00C11FCF" w:rsidP="00C11FCF">
            <w:pPr>
              <w:pStyle w:val="TableBodyTextMIRB"/>
            </w:pPr>
            <w:r w:rsidRPr="00C11FCF">
              <w:rPr>
                <w:lang w:bidi="fr-CA"/>
              </w:rPr>
              <w:t>Élément routier asphalté ayant une surface souple, comme de l’asphalte ou du gravier goudronné.</w:t>
            </w:r>
          </w:p>
        </w:tc>
        <w:tc>
          <w:tcPr>
            <w:tcW w:w="825" w:type="pct"/>
            <w:vAlign w:val="center"/>
          </w:tcPr>
          <w:p w14:paraId="04D43A5E" w14:textId="7D764202" w:rsidR="00C11FCF" w:rsidRPr="00C11FCF" w:rsidRDefault="00C11FCF" w:rsidP="00C11FCF">
            <w:pPr>
              <w:pStyle w:val="TableBodyTextMIRB"/>
            </w:pPr>
            <w:r w:rsidRPr="00C11FCF">
              <w:t>Sans objet</w:t>
            </w:r>
          </w:p>
        </w:tc>
      </w:tr>
      <w:tr w:rsidR="00C11FCF" w:rsidRPr="00C11FCF" w14:paraId="7FF9EBDF" w14:textId="77777777" w:rsidTr="00C02544">
        <w:trPr>
          <w:cantSplit/>
          <w:trHeight w:val="432"/>
        </w:trPr>
        <w:tc>
          <w:tcPr>
            <w:tcW w:w="1152" w:type="pct"/>
            <w:vAlign w:val="center"/>
          </w:tcPr>
          <w:p w14:paraId="2C99A144" w14:textId="77777777" w:rsidR="00C11FCF" w:rsidRPr="00C11FCF" w:rsidRDefault="00C11FCF" w:rsidP="00C11FCF">
            <w:pPr>
              <w:pStyle w:val="TableBodyTextMIRB"/>
            </w:pPr>
            <w:r w:rsidRPr="00C11FCF">
              <w:t>Gravel</w:t>
            </w:r>
          </w:p>
        </w:tc>
        <w:tc>
          <w:tcPr>
            <w:tcW w:w="3023" w:type="pct"/>
            <w:vAlign w:val="center"/>
          </w:tcPr>
          <w:p w14:paraId="1CCC6EF8" w14:textId="2D7DC97F" w:rsidR="00C11FCF" w:rsidRPr="00C11FCF" w:rsidRDefault="00C11FCF" w:rsidP="00C11FCF">
            <w:pPr>
              <w:pStyle w:val="TableBodyTextMIRB"/>
            </w:pPr>
            <w:r w:rsidRPr="00C11FCF">
              <w:rPr>
                <w:lang w:bidi="fr-CA"/>
              </w:rPr>
              <w:t>Élément routier sans revêtement, dont la surface a été améliorée en nivelant avec du gravier.</w:t>
            </w:r>
          </w:p>
        </w:tc>
        <w:tc>
          <w:tcPr>
            <w:tcW w:w="825" w:type="pct"/>
            <w:vAlign w:val="center"/>
          </w:tcPr>
          <w:p w14:paraId="69C9DB96" w14:textId="74A20F9C" w:rsidR="00C11FCF" w:rsidRPr="00C11FCF" w:rsidRDefault="00C11FCF" w:rsidP="00C11FCF">
            <w:pPr>
              <w:pStyle w:val="TableBodyTextMIRB"/>
            </w:pPr>
            <w:r w:rsidRPr="00C11FCF">
              <w:t>Sans objet</w:t>
            </w:r>
          </w:p>
        </w:tc>
      </w:tr>
      <w:tr w:rsidR="00C11FCF" w:rsidRPr="00C11FCF" w14:paraId="268E0229" w14:textId="77777777" w:rsidTr="00C02544">
        <w:trPr>
          <w:cantSplit/>
          <w:trHeight w:val="432"/>
        </w:trPr>
        <w:tc>
          <w:tcPr>
            <w:tcW w:w="1152" w:type="pct"/>
            <w:vAlign w:val="center"/>
          </w:tcPr>
          <w:p w14:paraId="31DAB6CF" w14:textId="77777777" w:rsidR="00C11FCF" w:rsidRPr="00C11FCF" w:rsidRDefault="00C11FCF" w:rsidP="00C11FCF">
            <w:pPr>
              <w:pStyle w:val="TableBodyTextMIRB"/>
            </w:pPr>
            <w:r w:rsidRPr="00C11FCF">
              <w:t>Rigid</w:t>
            </w:r>
          </w:p>
        </w:tc>
        <w:tc>
          <w:tcPr>
            <w:tcW w:w="3023" w:type="pct"/>
            <w:vAlign w:val="center"/>
          </w:tcPr>
          <w:p w14:paraId="2EA3F326" w14:textId="3AF651C8" w:rsidR="00C11FCF" w:rsidRPr="00C11FCF" w:rsidRDefault="00C11FCF" w:rsidP="00C11FCF">
            <w:pPr>
              <w:pStyle w:val="TableBodyTextMIRB"/>
            </w:pPr>
            <w:r w:rsidRPr="00C11FCF">
              <w:rPr>
                <w:lang w:bidi="fr-CA"/>
              </w:rPr>
              <w:t>Élément routier pavé dont la surface est rigide, comme le béton.</w:t>
            </w:r>
          </w:p>
        </w:tc>
        <w:tc>
          <w:tcPr>
            <w:tcW w:w="825" w:type="pct"/>
            <w:vAlign w:val="center"/>
          </w:tcPr>
          <w:p w14:paraId="62B3CB60" w14:textId="44D102C0" w:rsidR="00C11FCF" w:rsidRPr="00C11FCF" w:rsidRDefault="00C11FCF" w:rsidP="00C11FCF">
            <w:pPr>
              <w:pStyle w:val="TableBodyTextMIRB"/>
            </w:pPr>
            <w:r w:rsidRPr="00C11FCF">
              <w:t>Sans objet</w:t>
            </w:r>
          </w:p>
        </w:tc>
      </w:tr>
    </w:tbl>
    <w:p w14:paraId="7AEBA883" w14:textId="77777777" w:rsidR="003A5C61" w:rsidRPr="00C11FCF" w:rsidRDefault="003A5C61" w:rsidP="003A5C61">
      <w:pPr>
        <w:pStyle w:val="BodyAccessibleTextMIRB"/>
      </w:pPr>
      <w:bookmarkStart w:id="88" w:name="ORN_TOLL_POINT_TYPE_LIST"/>
    </w:p>
    <w:p w14:paraId="30F5A208" w14:textId="3FDDF5EC" w:rsidR="00D24174" w:rsidRPr="00C11FCF" w:rsidRDefault="00D24174" w:rsidP="006D579D">
      <w:pPr>
        <w:pStyle w:val="Heading2MIRB"/>
        <w:rPr>
          <w:color w:val="244061"/>
        </w:rPr>
      </w:pPr>
      <w:bookmarkStart w:id="89" w:name="_Toc196317870"/>
      <w:r w:rsidRPr="00C11FCF">
        <w:rPr>
          <w:color w:val="244061"/>
        </w:rPr>
        <w:t>ORN_TOLL_POINT_TYPE_LIST</w:t>
      </w:r>
      <w:bookmarkEnd w:id="89"/>
    </w:p>
    <w:bookmarkEnd w:id="88"/>
    <w:p w14:paraId="5A55DD27" w14:textId="19D24A43" w:rsidR="00D24174" w:rsidRPr="00C11FCF" w:rsidRDefault="00793469" w:rsidP="00D24174">
      <w:pPr>
        <w:pStyle w:val="BodyAccessibleTextMIRB"/>
      </w:pPr>
      <w:r w:rsidRPr="00C11FCF">
        <w:t>Liste des types de points de péage valides.</w:t>
      </w:r>
    </w:p>
    <w:tbl>
      <w:tblPr>
        <w:tblStyle w:val="TableGrid1"/>
        <w:tblW w:w="5000" w:type="pct"/>
        <w:tblLook w:val="04A0" w:firstRow="1" w:lastRow="0" w:firstColumn="1" w:lastColumn="0" w:noHBand="0" w:noVBand="1"/>
        <w:tblCaption w:val="Table : ORN_TOLL_POINT_TYPE_LIST"/>
        <w:tblDescription w:val="La table de recherche ORN_TOLL_POINT_TYPE_LIST et ses attributs."/>
      </w:tblPr>
      <w:tblGrid>
        <w:gridCol w:w="2897"/>
        <w:gridCol w:w="2084"/>
        <w:gridCol w:w="1483"/>
        <w:gridCol w:w="1564"/>
        <w:gridCol w:w="2762"/>
      </w:tblGrid>
      <w:tr w:rsidR="00D24174" w:rsidRPr="00C11FCF" w14:paraId="548CAD20" w14:textId="77777777" w:rsidTr="007D4EC9">
        <w:trPr>
          <w:cantSplit/>
          <w:trHeight w:val="432"/>
          <w:tblHeader/>
        </w:trPr>
        <w:tc>
          <w:tcPr>
            <w:tcW w:w="1342" w:type="pct"/>
            <w:vAlign w:val="center"/>
          </w:tcPr>
          <w:p w14:paraId="2B120F9D" w14:textId="6F28BE8F" w:rsidR="00D24174" w:rsidRPr="00C11FCF" w:rsidRDefault="00CD1076" w:rsidP="006946F4">
            <w:pPr>
              <w:pStyle w:val="TableHeaderRowTextMIRB"/>
            </w:pPr>
            <w:r w:rsidRPr="00C11FCF">
              <w:t>Nom de la colonne</w:t>
            </w:r>
          </w:p>
        </w:tc>
        <w:tc>
          <w:tcPr>
            <w:tcW w:w="966" w:type="pct"/>
            <w:vAlign w:val="center"/>
          </w:tcPr>
          <w:p w14:paraId="6EEDC9D5" w14:textId="74C93E46" w:rsidR="00D24174" w:rsidRPr="00C11FCF" w:rsidRDefault="00CD1076" w:rsidP="006946F4">
            <w:pPr>
              <w:pStyle w:val="TableHeaderRowTextMIRB"/>
            </w:pPr>
            <w:r w:rsidRPr="00C11FCF">
              <w:t>Type de colonne</w:t>
            </w:r>
          </w:p>
        </w:tc>
        <w:tc>
          <w:tcPr>
            <w:tcW w:w="687" w:type="pct"/>
            <w:vAlign w:val="center"/>
          </w:tcPr>
          <w:p w14:paraId="3364DB61" w14:textId="4BB125C0" w:rsidR="00D24174" w:rsidRPr="00C11FCF" w:rsidRDefault="00CD1076" w:rsidP="006946F4">
            <w:pPr>
              <w:pStyle w:val="TableHeaderRowTextMIRB"/>
            </w:pPr>
            <w:r w:rsidRPr="00C11FCF">
              <w:t>Obligatoire</w:t>
            </w:r>
          </w:p>
        </w:tc>
        <w:tc>
          <w:tcPr>
            <w:tcW w:w="725" w:type="pct"/>
            <w:vAlign w:val="center"/>
          </w:tcPr>
          <w:p w14:paraId="3F40DA66" w14:textId="1E5E83F4" w:rsidR="00D24174" w:rsidRPr="00C11FCF" w:rsidRDefault="00CD1076" w:rsidP="006946F4">
            <w:pPr>
              <w:pStyle w:val="TableHeaderRowTextMIRB"/>
            </w:pPr>
            <w:r w:rsidRPr="00C11FCF">
              <w:t>Nom abrégé</w:t>
            </w:r>
          </w:p>
        </w:tc>
        <w:tc>
          <w:tcPr>
            <w:tcW w:w="1280" w:type="pct"/>
            <w:vAlign w:val="center"/>
          </w:tcPr>
          <w:p w14:paraId="360763CE" w14:textId="77777777" w:rsidR="00D24174" w:rsidRPr="00C11FCF" w:rsidRDefault="00D24174" w:rsidP="006946F4">
            <w:pPr>
              <w:pStyle w:val="TableHeaderRowTextMIRB"/>
            </w:pPr>
            <w:r w:rsidRPr="00C11FCF">
              <w:t>Description</w:t>
            </w:r>
          </w:p>
        </w:tc>
      </w:tr>
      <w:tr w:rsidR="007D4EC9" w:rsidRPr="00C11FCF" w14:paraId="046C3AE4" w14:textId="77777777" w:rsidTr="007D4EC9">
        <w:trPr>
          <w:cantSplit/>
          <w:trHeight w:val="432"/>
        </w:trPr>
        <w:tc>
          <w:tcPr>
            <w:tcW w:w="1342" w:type="pct"/>
            <w:vAlign w:val="center"/>
          </w:tcPr>
          <w:p w14:paraId="33DA95EB" w14:textId="77777777" w:rsidR="007D4EC9" w:rsidRPr="00C11FCF" w:rsidRDefault="007D4EC9" w:rsidP="007D4EC9">
            <w:pPr>
              <w:pStyle w:val="TableColumnNameMIRB"/>
            </w:pPr>
            <w:r w:rsidRPr="00C11FCF">
              <w:t>TOLL_POINT_TYPE</w:t>
            </w:r>
          </w:p>
        </w:tc>
        <w:tc>
          <w:tcPr>
            <w:tcW w:w="966" w:type="pct"/>
            <w:vAlign w:val="center"/>
          </w:tcPr>
          <w:p w14:paraId="63B6246C" w14:textId="77777777" w:rsidR="007D4EC9" w:rsidRPr="00C11FCF" w:rsidRDefault="007D4EC9" w:rsidP="007D4EC9">
            <w:pPr>
              <w:pStyle w:val="TableBodyTextMIRB"/>
            </w:pPr>
            <w:r w:rsidRPr="00C11FCF">
              <w:t>VARCHAR2(10)</w:t>
            </w:r>
          </w:p>
        </w:tc>
        <w:tc>
          <w:tcPr>
            <w:tcW w:w="687" w:type="pct"/>
            <w:vAlign w:val="center"/>
          </w:tcPr>
          <w:p w14:paraId="5DA02B15" w14:textId="0D110590" w:rsidR="007D4EC9" w:rsidRPr="00C11FCF" w:rsidRDefault="007D4EC9" w:rsidP="007D4EC9">
            <w:pPr>
              <w:pStyle w:val="TableBodyTextMIRB"/>
            </w:pPr>
            <w:r w:rsidRPr="00C11FCF">
              <w:t>Oui</w:t>
            </w:r>
          </w:p>
        </w:tc>
        <w:tc>
          <w:tcPr>
            <w:tcW w:w="725" w:type="pct"/>
            <w:vAlign w:val="center"/>
          </w:tcPr>
          <w:p w14:paraId="64A1BB63" w14:textId="77777777" w:rsidR="007D4EC9" w:rsidRPr="00C11FCF" w:rsidRDefault="007D4EC9" w:rsidP="007D4EC9">
            <w:pPr>
              <w:pStyle w:val="TableBodyTextMIRB"/>
            </w:pPr>
            <w:r w:rsidRPr="00C11FCF">
              <w:t>TOLL_PT_T</w:t>
            </w:r>
          </w:p>
        </w:tc>
        <w:tc>
          <w:tcPr>
            <w:tcW w:w="1280" w:type="pct"/>
          </w:tcPr>
          <w:p w14:paraId="2B9EC159" w14:textId="1D26232B" w:rsidR="007D4EC9" w:rsidRPr="00C11FCF" w:rsidRDefault="007D4EC9" w:rsidP="007D4EC9">
            <w:pPr>
              <w:pStyle w:val="TableBodyTextMIRB"/>
            </w:pPr>
            <w:r w:rsidRPr="00C11FCF">
              <w:t>Un événement ponctuel indiquant le type de point de péage qui peut exister le long d’un élément routier.</w:t>
            </w:r>
          </w:p>
        </w:tc>
      </w:tr>
      <w:tr w:rsidR="007D4EC9" w:rsidRPr="00C11FCF" w14:paraId="39B244C7" w14:textId="77777777" w:rsidTr="007D4EC9">
        <w:trPr>
          <w:cantSplit/>
          <w:trHeight w:val="432"/>
        </w:trPr>
        <w:tc>
          <w:tcPr>
            <w:tcW w:w="1342" w:type="pct"/>
            <w:vAlign w:val="center"/>
          </w:tcPr>
          <w:p w14:paraId="471C0236" w14:textId="77777777" w:rsidR="007D4EC9" w:rsidRPr="00C11FCF" w:rsidRDefault="007D4EC9" w:rsidP="007D4EC9">
            <w:pPr>
              <w:pStyle w:val="TableColumnNameMIRB"/>
            </w:pPr>
            <w:r w:rsidRPr="00C11FCF">
              <w:t>TOLL_POINT_TYPE_</w:t>
            </w:r>
          </w:p>
          <w:p w14:paraId="188DB31A" w14:textId="77777777" w:rsidR="007D4EC9" w:rsidRPr="00C11FCF" w:rsidRDefault="007D4EC9" w:rsidP="007D4EC9">
            <w:pPr>
              <w:pStyle w:val="TableColumnNameMIRB"/>
            </w:pPr>
            <w:r w:rsidRPr="00C11FCF">
              <w:t>DESCR</w:t>
            </w:r>
          </w:p>
        </w:tc>
        <w:tc>
          <w:tcPr>
            <w:tcW w:w="966" w:type="pct"/>
            <w:vAlign w:val="center"/>
          </w:tcPr>
          <w:p w14:paraId="0F1CABFD" w14:textId="77777777" w:rsidR="007D4EC9" w:rsidRPr="00C11FCF" w:rsidRDefault="007D4EC9" w:rsidP="007D4EC9">
            <w:pPr>
              <w:pStyle w:val="TableBodyTextMIRB"/>
            </w:pPr>
            <w:r w:rsidRPr="00C11FCF">
              <w:t>VARCHAR2(250)</w:t>
            </w:r>
          </w:p>
        </w:tc>
        <w:tc>
          <w:tcPr>
            <w:tcW w:w="687" w:type="pct"/>
            <w:vAlign w:val="center"/>
          </w:tcPr>
          <w:p w14:paraId="59FEBD95" w14:textId="1D5336BE" w:rsidR="007D4EC9" w:rsidRPr="00C11FCF" w:rsidRDefault="007D4EC9" w:rsidP="007D4EC9">
            <w:pPr>
              <w:pStyle w:val="TableBodyTextMIRB"/>
            </w:pPr>
            <w:r w:rsidRPr="00C11FCF">
              <w:t>Oui</w:t>
            </w:r>
          </w:p>
        </w:tc>
        <w:tc>
          <w:tcPr>
            <w:tcW w:w="725" w:type="pct"/>
            <w:vAlign w:val="center"/>
          </w:tcPr>
          <w:p w14:paraId="1CBBF192" w14:textId="77777777" w:rsidR="007D4EC9" w:rsidRPr="00C11FCF" w:rsidRDefault="007D4EC9" w:rsidP="007D4EC9">
            <w:pPr>
              <w:pStyle w:val="TableBodyTextMIRB"/>
            </w:pPr>
            <w:r w:rsidRPr="00C11FCF">
              <w:t>TOLL_PT_D</w:t>
            </w:r>
          </w:p>
        </w:tc>
        <w:tc>
          <w:tcPr>
            <w:tcW w:w="1280" w:type="pct"/>
          </w:tcPr>
          <w:p w14:paraId="712F2BDA" w14:textId="70261E6F" w:rsidR="007D4EC9" w:rsidRPr="00C11FCF" w:rsidRDefault="007D4EC9" w:rsidP="007D4EC9">
            <w:pPr>
              <w:pStyle w:val="TableBodyTextMIRB"/>
            </w:pPr>
            <w:r w:rsidRPr="00C11FCF">
              <w:t>Description du type de point de péage.</w:t>
            </w:r>
          </w:p>
        </w:tc>
      </w:tr>
      <w:tr w:rsidR="007D4EC9" w:rsidRPr="00C11FCF" w14:paraId="78DF4A82" w14:textId="77777777" w:rsidTr="007D4EC9">
        <w:trPr>
          <w:cantSplit/>
          <w:trHeight w:val="432"/>
        </w:trPr>
        <w:tc>
          <w:tcPr>
            <w:tcW w:w="1342" w:type="pct"/>
            <w:vAlign w:val="center"/>
          </w:tcPr>
          <w:p w14:paraId="0705666E" w14:textId="77777777" w:rsidR="007D4EC9" w:rsidRPr="00C11FCF" w:rsidRDefault="007D4EC9" w:rsidP="007D4EC9">
            <w:pPr>
              <w:pStyle w:val="TableColumnNameMIRB"/>
            </w:pPr>
            <w:r w:rsidRPr="00C11FCF">
              <w:t>NRN_TOLLPOINTTYPE</w:t>
            </w:r>
          </w:p>
        </w:tc>
        <w:tc>
          <w:tcPr>
            <w:tcW w:w="966" w:type="pct"/>
            <w:vAlign w:val="center"/>
          </w:tcPr>
          <w:p w14:paraId="75373F28" w14:textId="77777777" w:rsidR="007D4EC9" w:rsidRPr="00C11FCF" w:rsidRDefault="007D4EC9" w:rsidP="007D4EC9">
            <w:pPr>
              <w:pStyle w:val="TableBodyTextMIRB"/>
            </w:pPr>
            <w:r w:rsidRPr="00C11FCF">
              <w:t>NUMBER(3,0)</w:t>
            </w:r>
          </w:p>
        </w:tc>
        <w:tc>
          <w:tcPr>
            <w:tcW w:w="687" w:type="pct"/>
            <w:vAlign w:val="center"/>
          </w:tcPr>
          <w:p w14:paraId="637EE062" w14:textId="60D5F1A1" w:rsidR="007D4EC9" w:rsidRPr="00C11FCF" w:rsidRDefault="007D4EC9" w:rsidP="007D4EC9">
            <w:pPr>
              <w:pStyle w:val="TableBodyTextMIRB"/>
            </w:pPr>
            <w:r w:rsidRPr="00C11FCF">
              <w:t>Non</w:t>
            </w:r>
          </w:p>
        </w:tc>
        <w:tc>
          <w:tcPr>
            <w:tcW w:w="725" w:type="pct"/>
            <w:vAlign w:val="center"/>
          </w:tcPr>
          <w:p w14:paraId="1572FD60" w14:textId="77777777" w:rsidR="007D4EC9" w:rsidRPr="00C11FCF" w:rsidRDefault="007D4EC9" w:rsidP="007D4EC9">
            <w:pPr>
              <w:pStyle w:val="TableBodyTextMIRB"/>
            </w:pPr>
            <w:r w:rsidRPr="00C11FCF">
              <w:t>NRN_CODE</w:t>
            </w:r>
          </w:p>
        </w:tc>
        <w:tc>
          <w:tcPr>
            <w:tcW w:w="1280" w:type="pct"/>
          </w:tcPr>
          <w:p w14:paraId="776F0352" w14:textId="6B7AFD73" w:rsidR="007D4EC9" w:rsidRPr="00C11FCF" w:rsidRDefault="007D4EC9" w:rsidP="007D4EC9">
            <w:pPr>
              <w:pStyle w:val="TableBodyTextMIRB"/>
            </w:pPr>
            <w:r w:rsidRPr="00C11FCF">
              <w:t>Type de point de péage attribué au soutien du Réseau routier national (RRN).</w:t>
            </w:r>
          </w:p>
        </w:tc>
      </w:tr>
      <w:tr w:rsidR="00D24174" w:rsidRPr="00C11FCF" w14:paraId="571DCCFD" w14:textId="77777777" w:rsidTr="007D4EC9">
        <w:trPr>
          <w:cantSplit/>
          <w:trHeight w:val="432"/>
        </w:trPr>
        <w:tc>
          <w:tcPr>
            <w:tcW w:w="1342" w:type="pct"/>
            <w:vAlign w:val="center"/>
          </w:tcPr>
          <w:p w14:paraId="293A68D2" w14:textId="77777777" w:rsidR="00D24174" w:rsidRPr="00C11FCF" w:rsidRDefault="00D24174" w:rsidP="006946F4">
            <w:pPr>
              <w:pStyle w:val="TableColumnNameMIRB"/>
            </w:pPr>
            <w:r w:rsidRPr="00C11FCF">
              <w:t>EFFECTIVE_DATETIME</w:t>
            </w:r>
          </w:p>
        </w:tc>
        <w:tc>
          <w:tcPr>
            <w:tcW w:w="966" w:type="pct"/>
            <w:vAlign w:val="center"/>
          </w:tcPr>
          <w:p w14:paraId="40D4030D" w14:textId="77777777" w:rsidR="00D24174" w:rsidRPr="00C11FCF" w:rsidRDefault="00D24174" w:rsidP="006946F4">
            <w:pPr>
              <w:pStyle w:val="TableBodyTextMIRB"/>
            </w:pPr>
            <w:r w:rsidRPr="00C11FCF">
              <w:t>DATE</w:t>
            </w:r>
          </w:p>
        </w:tc>
        <w:tc>
          <w:tcPr>
            <w:tcW w:w="687" w:type="pct"/>
            <w:vAlign w:val="center"/>
          </w:tcPr>
          <w:p w14:paraId="2085DD7F" w14:textId="595F6DAA" w:rsidR="00D24174" w:rsidRPr="00C11FCF" w:rsidRDefault="00A60099" w:rsidP="006946F4">
            <w:pPr>
              <w:pStyle w:val="TableBodyTextMIRB"/>
            </w:pPr>
            <w:r w:rsidRPr="00C11FCF">
              <w:t>Oui</w:t>
            </w:r>
          </w:p>
        </w:tc>
        <w:tc>
          <w:tcPr>
            <w:tcW w:w="725" w:type="pct"/>
            <w:vAlign w:val="center"/>
          </w:tcPr>
          <w:p w14:paraId="4A8F0776" w14:textId="77777777" w:rsidR="00D24174" w:rsidRPr="00C11FCF" w:rsidRDefault="00D24174" w:rsidP="006946F4">
            <w:pPr>
              <w:pStyle w:val="TableBodyTextMIRB"/>
            </w:pPr>
            <w:r w:rsidRPr="00C11FCF">
              <w:t>EFF_DATE</w:t>
            </w:r>
          </w:p>
        </w:tc>
        <w:tc>
          <w:tcPr>
            <w:tcW w:w="1280" w:type="pct"/>
            <w:vAlign w:val="center"/>
          </w:tcPr>
          <w:p w14:paraId="6C1E07CA" w14:textId="1DCA89D1" w:rsidR="00D24174" w:rsidRPr="00C11FCF" w:rsidRDefault="005C4795" w:rsidP="006946F4">
            <w:pPr>
              <w:pStyle w:val="TableBodyTextMIRB"/>
            </w:pPr>
            <w:r w:rsidRPr="00C11FCF">
              <w:t>Date et heure à laquelle l’enregistrement a été créé ou modifié pour la dernière fois dans la base de données source.</w:t>
            </w:r>
          </w:p>
        </w:tc>
      </w:tr>
      <w:tr w:rsidR="00D24174" w:rsidRPr="00C11FCF" w14:paraId="01A68277" w14:textId="77777777" w:rsidTr="007D4EC9">
        <w:trPr>
          <w:cantSplit/>
          <w:trHeight w:val="432"/>
        </w:trPr>
        <w:tc>
          <w:tcPr>
            <w:tcW w:w="1342" w:type="pct"/>
            <w:vAlign w:val="center"/>
          </w:tcPr>
          <w:p w14:paraId="2D4DE273" w14:textId="77777777" w:rsidR="00D24174" w:rsidRPr="00C11FCF" w:rsidRDefault="00D24174" w:rsidP="006946F4">
            <w:pPr>
              <w:pStyle w:val="TableColumnNameMIRB"/>
            </w:pPr>
            <w:r w:rsidRPr="00C11FCF">
              <w:t>EXPIRY_DATETIME</w:t>
            </w:r>
          </w:p>
        </w:tc>
        <w:tc>
          <w:tcPr>
            <w:tcW w:w="966" w:type="pct"/>
            <w:vAlign w:val="center"/>
          </w:tcPr>
          <w:p w14:paraId="1FF515C5" w14:textId="77777777" w:rsidR="00D24174" w:rsidRPr="00C11FCF" w:rsidRDefault="00D24174" w:rsidP="006946F4">
            <w:pPr>
              <w:pStyle w:val="TableBodyTextMIRB"/>
            </w:pPr>
            <w:r w:rsidRPr="00C11FCF">
              <w:t>DATE</w:t>
            </w:r>
          </w:p>
        </w:tc>
        <w:tc>
          <w:tcPr>
            <w:tcW w:w="687" w:type="pct"/>
            <w:vAlign w:val="center"/>
          </w:tcPr>
          <w:p w14:paraId="1850DEB1" w14:textId="43B5B7B3" w:rsidR="00D24174" w:rsidRPr="00C11FCF" w:rsidRDefault="00A60099" w:rsidP="006946F4">
            <w:pPr>
              <w:pStyle w:val="TableBodyTextMIRB"/>
            </w:pPr>
            <w:r w:rsidRPr="00C11FCF">
              <w:t>Non</w:t>
            </w:r>
          </w:p>
        </w:tc>
        <w:tc>
          <w:tcPr>
            <w:tcW w:w="725" w:type="pct"/>
            <w:vAlign w:val="center"/>
          </w:tcPr>
          <w:p w14:paraId="717BE1A6" w14:textId="77777777" w:rsidR="00D24174" w:rsidRPr="00C11FCF" w:rsidRDefault="00D24174" w:rsidP="006946F4">
            <w:pPr>
              <w:pStyle w:val="TableBodyTextMIRB"/>
            </w:pPr>
            <w:r w:rsidRPr="00C11FCF">
              <w:t>EXP_DATE</w:t>
            </w:r>
          </w:p>
        </w:tc>
        <w:tc>
          <w:tcPr>
            <w:tcW w:w="1280" w:type="pct"/>
            <w:vAlign w:val="center"/>
          </w:tcPr>
          <w:p w14:paraId="388C83BC" w14:textId="0E399BD7" w:rsidR="00D24174" w:rsidRPr="00C11FCF" w:rsidRDefault="005C4795" w:rsidP="006946F4">
            <w:pPr>
              <w:pStyle w:val="TableBodyTextMIRB"/>
            </w:pPr>
            <w:r w:rsidRPr="00C11FCF">
              <w:t>Date/heure à laquelle l’enregistrement est devenu inutilisable.</w:t>
            </w:r>
          </w:p>
        </w:tc>
      </w:tr>
    </w:tbl>
    <w:p w14:paraId="6BE7C76D" w14:textId="15ECDAD0" w:rsidR="00D24174" w:rsidRPr="00C11FCF" w:rsidRDefault="00D24174" w:rsidP="00D24174">
      <w:pPr>
        <w:pStyle w:val="BodyAccessibleTextMIRB"/>
        <w:spacing w:before="240"/>
        <w:jc w:val="center"/>
        <w:rPr>
          <w:b/>
        </w:rPr>
      </w:pPr>
      <w:r w:rsidRPr="00C11FCF">
        <w:rPr>
          <w:b/>
        </w:rPr>
        <w:t xml:space="preserve">ORN_TOLL_POINT_TYPE_LIST </w:t>
      </w:r>
      <w:r w:rsidR="0002282E" w:rsidRPr="00C11FCF">
        <w:rPr>
          <w:b/>
        </w:rPr>
        <w:t>– Valeurs admissibles</w:t>
      </w:r>
    </w:p>
    <w:tbl>
      <w:tblPr>
        <w:tblStyle w:val="TableGrid1"/>
        <w:tblW w:w="5000" w:type="pct"/>
        <w:tblLook w:val="04A0" w:firstRow="1" w:lastRow="0" w:firstColumn="1" w:lastColumn="0" w:noHBand="0" w:noVBand="1"/>
        <w:tblCaption w:val="Valeurs admissibles : ORN_TOLL_POINT_TYPE_LIST"/>
        <w:tblDescription w:val="La table répertorie toutes les valeurs autorisées pour ORN_TOLL_POINT_TYPE_LIST."/>
      </w:tblPr>
      <w:tblGrid>
        <w:gridCol w:w="1856"/>
        <w:gridCol w:w="5302"/>
        <w:gridCol w:w="1763"/>
        <w:gridCol w:w="1869"/>
      </w:tblGrid>
      <w:tr w:rsidR="00D24174" w:rsidRPr="00C11FCF" w14:paraId="352ECBD9" w14:textId="77777777" w:rsidTr="006946F4">
        <w:trPr>
          <w:cantSplit/>
          <w:tblHeader/>
        </w:trPr>
        <w:tc>
          <w:tcPr>
            <w:tcW w:w="860" w:type="pct"/>
            <w:vAlign w:val="center"/>
          </w:tcPr>
          <w:p w14:paraId="35DA8348" w14:textId="77777777" w:rsidR="00D24174" w:rsidRPr="00C11FCF" w:rsidRDefault="00D24174" w:rsidP="006946F4">
            <w:pPr>
              <w:pStyle w:val="TableHeaderRowTextMIRB"/>
            </w:pPr>
            <w:r w:rsidRPr="00C11FCF">
              <w:t>TOLL POINT TYPE</w:t>
            </w:r>
          </w:p>
        </w:tc>
        <w:tc>
          <w:tcPr>
            <w:tcW w:w="2457" w:type="pct"/>
            <w:vAlign w:val="center"/>
          </w:tcPr>
          <w:p w14:paraId="1AEB28B7" w14:textId="77777777" w:rsidR="00D24174" w:rsidRPr="00C11FCF" w:rsidRDefault="00D24174" w:rsidP="006946F4">
            <w:pPr>
              <w:pStyle w:val="TableHeaderRowTextMIRB"/>
            </w:pPr>
            <w:r w:rsidRPr="00C11FCF">
              <w:t>TOLL POINT TYPE DESCR</w:t>
            </w:r>
          </w:p>
        </w:tc>
        <w:tc>
          <w:tcPr>
            <w:tcW w:w="817" w:type="pct"/>
            <w:vAlign w:val="center"/>
          </w:tcPr>
          <w:p w14:paraId="4A85B9DD" w14:textId="77777777" w:rsidR="00D24174" w:rsidRPr="00C11FCF" w:rsidRDefault="00D24174" w:rsidP="006946F4">
            <w:pPr>
              <w:pStyle w:val="TableHeaderRowTextMIRB"/>
            </w:pPr>
            <w:r w:rsidRPr="00C11FCF">
              <w:t>NRN TOLL POINT TYPE</w:t>
            </w:r>
          </w:p>
        </w:tc>
        <w:tc>
          <w:tcPr>
            <w:tcW w:w="866" w:type="pct"/>
            <w:vAlign w:val="center"/>
          </w:tcPr>
          <w:p w14:paraId="073834C5" w14:textId="77777777" w:rsidR="00D24174" w:rsidRPr="00C11FCF" w:rsidRDefault="00D24174" w:rsidP="006946F4">
            <w:pPr>
              <w:pStyle w:val="TableHeaderRowTextMIRB"/>
            </w:pPr>
            <w:r w:rsidRPr="00C11FCF">
              <w:t>EXPIRY</w:t>
            </w:r>
          </w:p>
          <w:p w14:paraId="124D291C" w14:textId="77777777" w:rsidR="00D24174" w:rsidRPr="00C11FCF" w:rsidRDefault="00D24174" w:rsidP="006946F4">
            <w:pPr>
              <w:pStyle w:val="TableHeaderRowTextMIRB"/>
            </w:pPr>
            <w:r w:rsidRPr="00C11FCF">
              <w:t>DATETIME</w:t>
            </w:r>
          </w:p>
        </w:tc>
      </w:tr>
      <w:tr w:rsidR="00D604AD" w:rsidRPr="00C11FCF" w14:paraId="5FB7A743" w14:textId="77777777" w:rsidTr="009717ED">
        <w:trPr>
          <w:cantSplit/>
        </w:trPr>
        <w:tc>
          <w:tcPr>
            <w:tcW w:w="860" w:type="pct"/>
            <w:vAlign w:val="center"/>
          </w:tcPr>
          <w:p w14:paraId="5F4F11E8" w14:textId="77777777" w:rsidR="00D604AD" w:rsidRPr="00C11FCF" w:rsidRDefault="00D604AD" w:rsidP="00D604AD">
            <w:pPr>
              <w:pStyle w:val="TableBodyTextMIRB"/>
            </w:pPr>
            <w:r w:rsidRPr="00C11FCF">
              <w:t>Hybrid</w:t>
            </w:r>
          </w:p>
        </w:tc>
        <w:tc>
          <w:tcPr>
            <w:tcW w:w="2457" w:type="pct"/>
          </w:tcPr>
          <w:p w14:paraId="776ED575" w14:textId="5A9D36F6" w:rsidR="00D604AD" w:rsidRPr="00C11FCF" w:rsidRDefault="00D604AD" w:rsidP="00D604AD">
            <w:pPr>
              <w:pStyle w:val="TableBodyTextMIRB"/>
            </w:pPr>
            <w:r w:rsidRPr="00C11FCF">
              <w:t>Un poste de péage le long d’une route est un élément à la fois physique et virtuel.</w:t>
            </w:r>
          </w:p>
        </w:tc>
        <w:tc>
          <w:tcPr>
            <w:tcW w:w="817" w:type="pct"/>
            <w:vAlign w:val="center"/>
          </w:tcPr>
          <w:p w14:paraId="71FFE415" w14:textId="77777777" w:rsidR="00D604AD" w:rsidRPr="00C11FCF" w:rsidRDefault="00D604AD" w:rsidP="00D604AD">
            <w:pPr>
              <w:pStyle w:val="TableBodyTextMIRB"/>
            </w:pPr>
            <w:r w:rsidRPr="00C11FCF">
              <w:t>3</w:t>
            </w:r>
          </w:p>
        </w:tc>
        <w:tc>
          <w:tcPr>
            <w:tcW w:w="866" w:type="pct"/>
            <w:vAlign w:val="center"/>
          </w:tcPr>
          <w:p w14:paraId="00DE0021" w14:textId="7899883E" w:rsidR="00D604AD" w:rsidRPr="00C11FCF" w:rsidRDefault="00D604AD" w:rsidP="00D604AD">
            <w:pPr>
              <w:pStyle w:val="TableBodyTextMIRB"/>
            </w:pPr>
            <w:r w:rsidRPr="00C11FCF">
              <w:t>Sans objet</w:t>
            </w:r>
          </w:p>
        </w:tc>
      </w:tr>
      <w:tr w:rsidR="00D604AD" w:rsidRPr="00C11FCF" w14:paraId="47F7BCF3" w14:textId="77777777" w:rsidTr="009717ED">
        <w:trPr>
          <w:cantSplit/>
        </w:trPr>
        <w:tc>
          <w:tcPr>
            <w:tcW w:w="860" w:type="pct"/>
            <w:vAlign w:val="center"/>
          </w:tcPr>
          <w:p w14:paraId="239894CD" w14:textId="77777777" w:rsidR="00D604AD" w:rsidRPr="00C11FCF" w:rsidRDefault="00D604AD" w:rsidP="00D604AD">
            <w:pPr>
              <w:pStyle w:val="TableBodyTextMIRB"/>
            </w:pPr>
            <w:r w:rsidRPr="00C11FCF">
              <w:lastRenderedPageBreak/>
              <w:t>Physical</w:t>
            </w:r>
          </w:p>
        </w:tc>
        <w:tc>
          <w:tcPr>
            <w:tcW w:w="2457" w:type="pct"/>
          </w:tcPr>
          <w:p w14:paraId="2F914B26" w14:textId="61DFF2C8" w:rsidR="00D604AD" w:rsidRPr="00C11FCF" w:rsidRDefault="00D604AD" w:rsidP="00D604AD">
            <w:pPr>
              <w:pStyle w:val="TableBodyTextMIRB"/>
            </w:pPr>
            <w:r w:rsidRPr="00C11FCF">
              <w:t>Construction le long ou en travers d’un élément routier, où les frais de péage peuvent être payés à des employés de l’organisme chargé de les percevoir ou à des machines utilisant des modes de paiement électroniques comme les cartes de crédit ou bancaires.</w:t>
            </w:r>
          </w:p>
        </w:tc>
        <w:tc>
          <w:tcPr>
            <w:tcW w:w="817" w:type="pct"/>
            <w:vAlign w:val="center"/>
          </w:tcPr>
          <w:p w14:paraId="73FCC000" w14:textId="77777777" w:rsidR="00D604AD" w:rsidRPr="00C11FCF" w:rsidRDefault="00D604AD" w:rsidP="00D604AD">
            <w:pPr>
              <w:pStyle w:val="TableBodyTextMIRB"/>
            </w:pPr>
            <w:r w:rsidRPr="00C11FCF">
              <w:t>1</w:t>
            </w:r>
          </w:p>
        </w:tc>
        <w:tc>
          <w:tcPr>
            <w:tcW w:w="866" w:type="pct"/>
            <w:vAlign w:val="center"/>
          </w:tcPr>
          <w:p w14:paraId="425EBFFA" w14:textId="4425B040" w:rsidR="00D604AD" w:rsidRPr="00C11FCF" w:rsidRDefault="00D604AD" w:rsidP="00D604AD">
            <w:pPr>
              <w:pStyle w:val="TableBodyTextMIRB"/>
            </w:pPr>
            <w:r w:rsidRPr="00C11FCF">
              <w:t>Sans objet</w:t>
            </w:r>
          </w:p>
        </w:tc>
      </w:tr>
      <w:tr w:rsidR="00D604AD" w:rsidRPr="00C11FCF" w14:paraId="7D03CCDB" w14:textId="77777777" w:rsidTr="009717ED">
        <w:trPr>
          <w:cantSplit/>
        </w:trPr>
        <w:tc>
          <w:tcPr>
            <w:tcW w:w="860" w:type="pct"/>
            <w:vAlign w:val="center"/>
          </w:tcPr>
          <w:p w14:paraId="06189C09" w14:textId="77777777" w:rsidR="00D604AD" w:rsidRPr="00C11FCF" w:rsidRDefault="00D604AD" w:rsidP="00D604AD">
            <w:pPr>
              <w:pStyle w:val="TableBodyTextMIRB"/>
            </w:pPr>
            <w:r w:rsidRPr="00C11FCF">
              <w:t>Virtual</w:t>
            </w:r>
          </w:p>
        </w:tc>
        <w:tc>
          <w:tcPr>
            <w:tcW w:w="2457" w:type="pct"/>
          </w:tcPr>
          <w:p w14:paraId="7926AC01" w14:textId="12505AB1" w:rsidR="00D604AD" w:rsidRPr="00C11FCF" w:rsidRDefault="00D604AD" w:rsidP="00D604AD">
            <w:pPr>
              <w:pStyle w:val="TableBodyTextMIRB"/>
            </w:pPr>
            <w:r w:rsidRPr="00C11FCF">
              <w:t>À un point virtuel le long d’un élément routier, les frais de péage seront facturés au moyen de l’enregistrement automatique du véhicule qui passe, par abonnement ou par facture.</w:t>
            </w:r>
          </w:p>
        </w:tc>
        <w:tc>
          <w:tcPr>
            <w:tcW w:w="817" w:type="pct"/>
            <w:vAlign w:val="center"/>
          </w:tcPr>
          <w:p w14:paraId="5BA19F0B" w14:textId="77777777" w:rsidR="00D604AD" w:rsidRPr="00C11FCF" w:rsidRDefault="00D604AD" w:rsidP="00D604AD">
            <w:pPr>
              <w:pStyle w:val="TableBodyTextMIRB"/>
            </w:pPr>
            <w:r w:rsidRPr="00C11FCF">
              <w:t>2</w:t>
            </w:r>
          </w:p>
        </w:tc>
        <w:tc>
          <w:tcPr>
            <w:tcW w:w="866" w:type="pct"/>
            <w:vAlign w:val="center"/>
          </w:tcPr>
          <w:p w14:paraId="625F4C6D" w14:textId="6AB2AA77" w:rsidR="00D604AD" w:rsidRPr="00C11FCF" w:rsidRDefault="00D604AD" w:rsidP="00D604AD">
            <w:pPr>
              <w:pStyle w:val="TableBodyTextMIRB"/>
            </w:pPr>
            <w:r w:rsidRPr="00C11FCF">
              <w:t>Sans objet</w:t>
            </w:r>
          </w:p>
        </w:tc>
      </w:tr>
    </w:tbl>
    <w:p w14:paraId="15D6F6E8" w14:textId="77777777" w:rsidR="00FC3450" w:rsidRPr="00C11FCF" w:rsidRDefault="006D579D" w:rsidP="006D579D">
      <w:pPr>
        <w:pStyle w:val="Heading2MIRB"/>
        <w:rPr>
          <w:color w:val="244061"/>
        </w:rPr>
      </w:pPr>
      <w:bookmarkStart w:id="90" w:name="ORN_UNDERPASS_LIST"/>
      <w:bookmarkStart w:id="91" w:name="_Toc196317871"/>
      <w:r w:rsidRPr="00C11FCF">
        <w:rPr>
          <w:color w:val="244061"/>
        </w:rPr>
        <w:t>ORN_UNDERPASS_LIST</w:t>
      </w:r>
      <w:bookmarkEnd w:id="91"/>
    </w:p>
    <w:bookmarkEnd w:id="90"/>
    <w:p w14:paraId="72CAD3CE" w14:textId="3FE8BA36" w:rsidR="006D579D" w:rsidRPr="00C11FCF" w:rsidRDefault="00AD725D" w:rsidP="006D579D">
      <w:pPr>
        <w:pStyle w:val="BodyAccessibleTextMIRB"/>
      </w:pPr>
      <w:r w:rsidRPr="00C11FCF">
        <w:t>Liste des types de passages inférieurs valides.</w:t>
      </w:r>
    </w:p>
    <w:tbl>
      <w:tblPr>
        <w:tblStyle w:val="TableGrid1"/>
        <w:tblW w:w="10998" w:type="dxa"/>
        <w:tblLayout w:type="fixed"/>
        <w:tblLook w:val="04A0" w:firstRow="1" w:lastRow="0" w:firstColumn="1" w:lastColumn="0" w:noHBand="0" w:noVBand="1"/>
        <w:tblCaption w:val="Table : ORN_UNDERPASS_LIST"/>
        <w:tblDescription w:val="La table de recherche ORN_UNDERPASS_LIST et ses attributs."/>
      </w:tblPr>
      <w:tblGrid>
        <w:gridCol w:w="2718"/>
        <w:gridCol w:w="2250"/>
        <w:gridCol w:w="1440"/>
        <w:gridCol w:w="1620"/>
        <w:gridCol w:w="2970"/>
      </w:tblGrid>
      <w:tr w:rsidR="00364040" w:rsidRPr="00C11FCF" w14:paraId="5500E40B" w14:textId="77777777" w:rsidTr="00C84C59">
        <w:trPr>
          <w:cantSplit/>
          <w:trHeight w:val="432"/>
          <w:tblHeader/>
        </w:trPr>
        <w:tc>
          <w:tcPr>
            <w:tcW w:w="2718" w:type="dxa"/>
            <w:vAlign w:val="center"/>
            <w:hideMark/>
          </w:tcPr>
          <w:p w14:paraId="6A2C8882" w14:textId="30066FAC" w:rsidR="00364040" w:rsidRPr="00C11FCF" w:rsidRDefault="00CD1076" w:rsidP="00364040">
            <w:pPr>
              <w:pStyle w:val="TableHeaderRowTextMIRB"/>
            </w:pPr>
            <w:r w:rsidRPr="00C11FCF">
              <w:t>Nom de la colonne</w:t>
            </w:r>
          </w:p>
        </w:tc>
        <w:tc>
          <w:tcPr>
            <w:tcW w:w="2250" w:type="dxa"/>
            <w:vAlign w:val="center"/>
            <w:hideMark/>
          </w:tcPr>
          <w:p w14:paraId="497DDB09" w14:textId="72265C15" w:rsidR="00364040" w:rsidRPr="00C11FCF" w:rsidRDefault="00CD1076" w:rsidP="00364040">
            <w:pPr>
              <w:pStyle w:val="TableHeaderRowTextMIRB"/>
            </w:pPr>
            <w:r w:rsidRPr="00C11FCF">
              <w:t>Type de colonne</w:t>
            </w:r>
          </w:p>
        </w:tc>
        <w:tc>
          <w:tcPr>
            <w:tcW w:w="1440" w:type="dxa"/>
            <w:vAlign w:val="center"/>
            <w:hideMark/>
          </w:tcPr>
          <w:p w14:paraId="7C48D31D" w14:textId="5EBE91F1" w:rsidR="00364040" w:rsidRPr="00C11FCF" w:rsidRDefault="00CD1076" w:rsidP="00364040">
            <w:pPr>
              <w:pStyle w:val="TableHeaderRowTextMIRB"/>
            </w:pPr>
            <w:r w:rsidRPr="00C11FCF">
              <w:t>Obligatoire</w:t>
            </w:r>
          </w:p>
        </w:tc>
        <w:tc>
          <w:tcPr>
            <w:tcW w:w="1620" w:type="dxa"/>
            <w:vAlign w:val="center"/>
            <w:hideMark/>
          </w:tcPr>
          <w:p w14:paraId="10D8007D" w14:textId="2D02A5A2" w:rsidR="00364040" w:rsidRPr="00C11FCF" w:rsidRDefault="00CD1076" w:rsidP="00364040">
            <w:pPr>
              <w:pStyle w:val="TableHeaderRowTextMIRB"/>
            </w:pPr>
            <w:r w:rsidRPr="00C11FCF">
              <w:t>Nom abrégé</w:t>
            </w:r>
          </w:p>
        </w:tc>
        <w:tc>
          <w:tcPr>
            <w:tcW w:w="2970" w:type="dxa"/>
            <w:vAlign w:val="center"/>
          </w:tcPr>
          <w:p w14:paraId="4997861D" w14:textId="77777777" w:rsidR="00364040" w:rsidRPr="00C11FCF" w:rsidRDefault="00364040" w:rsidP="00364040">
            <w:pPr>
              <w:pStyle w:val="TableHeaderRowTextMIRB"/>
            </w:pPr>
            <w:r w:rsidRPr="00C11FCF">
              <w:t>Description</w:t>
            </w:r>
          </w:p>
        </w:tc>
      </w:tr>
      <w:tr w:rsidR="00C84C59" w:rsidRPr="00C11FCF" w14:paraId="500FB930" w14:textId="77777777" w:rsidTr="00C84C59">
        <w:trPr>
          <w:cantSplit/>
          <w:trHeight w:val="432"/>
        </w:trPr>
        <w:tc>
          <w:tcPr>
            <w:tcW w:w="2718" w:type="dxa"/>
            <w:vAlign w:val="center"/>
            <w:hideMark/>
          </w:tcPr>
          <w:p w14:paraId="1E396E36" w14:textId="77777777" w:rsidR="00C84C59" w:rsidRPr="00C11FCF" w:rsidRDefault="00C84C59" w:rsidP="00C84C59">
            <w:pPr>
              <w:pStyle w:val="TableColumnNameMIRB"/>
            </w:pPr>
            <w:r w:rsidRPr="00C11FCF">
              <w:t>UNDERPASS_TYPE</w:t>
            </w:r>
          </w:p>
        </w:tc>
        <w:tc>
          <w:tcPr>
            <w:tcW w:w="2250" w:type="dxa"/>
            <w:vAlign w:val="center"/>
            <w:hideMark/>
          </w:tcPr>
          <w:p w14:paraId="1C45DCE5" w14:textId="77777777" w:rsidR="00C84C59" w:rsidRPr="00C11FCF" w:rsidRDefault="00C84C59" w:rsidP="00C84C59">
            <w:pPr>
              <w:pStyle w:val="TableBodyTextMIRB"/>
            </w:pPr>
            <w:r w:rsidRPr="00C11FCF">
              <w:t>VARCHAR2(25)</w:t>
            </w:r>
          </w:p>
        </w:tc>
        <w:tc>
          <w:tcPr>
            <w:tcW w:w="1440" w:type="dxa"/>
            <w:vAlign w:val="center"/>
            <w:hideMark/>
          </w:tcPr>
          <w:p w14:paraId="3F37F769" w14:textId="1CEF626D" w:rsidR="00C84C59" w:rsidRPr="00C11FCF" w:rsidRDefault="00C84C59" w:rsidP="00C84C59">
            <w:pPr>
              <w:pStyle w:val="TableBodyTextMIRB"/>
            </w:pPr>
            <w:r w:rsidRPr="00C11FCF">
              <w:t>Oui</w:t>
            </w:r>
          </w:p>
        </w:tc>
        <w:tc>
          <w:tcPr>
            <w:tcW w:w="1620" w:type="dxa"/>
            <w:vAlign w:val="center"/>
            <w:hideMark/>
          </w:tcPr>
          <w:p w14:paraId="611B5627" w14:textId="77777777" w:rsidR="00C84C59" w:rsidRPr="00C11FCF" w:rsidRDefault="00C84C59" w:rsidP="00C84C59">
            <w:pPr>
              <w:pStyle w:val="TableBodyTextMIRB"/>
            </w:pPr>
            <w:r w:rsidRPr="00C11FCF">
              <w:t>TYPE</w:t>
            </w:r>
          </w:p>
        </w:tc>
        <w:tc>
          <w:tcPr>
            <w:tcW w:w="2970" w:type="dxa"/>
          </w:tcPr>
          <w:p w14:paraId="70C4FC4B" w14:textId="22FE4C8D" w:rsidR="00C84C59" w:rsidRPr="00C11FCF" w:rsidRDefault="00C84C59" w:rsidP="00C84C59">
            <w:pPr>
              <w:pStyle w:val="TableBodyTextMIRB"/>
            </w:pPr>
            <w:r w:rsidRPr="00C11FCF">
              <w:t>Indique le type de passage inférieur.</w:t>
            </w:r>
          </w:p>
        </w:tc>
      </w:tr>
      <w:tr w:rsidR="00C84C59" w:rsidRPr="00C11FCF" w14:paraId="484632AA" w14:textId="77777777" w:rsidTr="00C84C59">
        <w:trPr>
          <w:cantSplit/>
          <w:trHeight w:val="432"/>
        </w:trPr>
        <w:tc>
          <w:tcPr>
            <w:tcW w:w="2718" w:type="dxa"/>
            <w:vAlign w:val="center"/>
            <w:hideMark/>
          </w:tcPr>
          <w:p w14:paraId="06404EAB" w14:textId="77777777" w:rsidR="00C84C59" w:rsidRPr="00C11FCF" w:rsidRDefault="00C84C59" w:rsidP="00C84C59">
            <w:pPr>
              <w:pStyle w:val="TableColumnNameMIRB"/>
            </w:pPr>
            <w:r w:rsidRPr="00C11FCF">
              <w:t>UNDERPASS_DESCR</w:t>
            </w:r>
          </w:p>
        </w:tc>
        <w:tc>
          <w:tcPr>
            <w:tcW w:w="2250" w:type="dxa"/>
            <w:vAlign w:val="center"/>
            <w:hideMark/>
          </w:tcPr>
          <w:p w14:paraId="6C169CA2" w14:textId="77777777" w:rsidR="00C84C59" w:rsidRPr="00C11FCF" w:rsidRDefault="00C84C59" w:rsidP="00C84C59">
            <w:pPr>
              <w:pStyle w:val="TableBodyTextMIRB"/>
            </w:pPr>
            <w:r w:rsidRPr="00C11FCF">
              <w:t>VARCHAR2(2000)</w:t>
            </w:r>
          </w:p>
        </w:tc>
        <w:tc>
          <w:tcPr>
            <w:tcW w:w="1440" w:type="dxa"/>
            <w:vAlign w:val="center"/>
            <w:hideMark/>
          </w:tcPr>
          <w:p w14:paraId="3A83DAA1" w14:textId="34749D84" w:rsidR="00C84C59" w:rsidRPr="00C11FCF" w:rsidRDefault="00C84C59" w:rsidP="00C84C59">
            <w:pPr>
              <w:pStyle w:val="TableBodyTextMIRB"/>
            </w:pPr>
            <w:r w:rsidRPr="00C11FCF">
              <w:t>Non</w:t>
            </w:r>
          </w:p>
        </w:tc>
        <w:tc>
          <w:tcPr>
            <w:tcW w:w="1620" w:type="dxa"/>
            <w:vAlign w:val="center"/>
            <w:hideMark/>
          </w:tcPr>
          <w:p w14:paraId="6F671BFE" w14:textId="77777777" w:rsidR="00C84C59" w:rsidRPr="00C11FCF" w:rsidRDefault="00C84C59" w:rsidP="00C84C59">
            <w:pPr>
              <w:pStyle w:val="TableBodyTextMIRB"/>
            </w:pPr>
            <w:r w:rsidRPr="00C11FCF">
              <w:t>DESCR</w:t>
            </w:r>
          </w:p>
        </w:tc>
        <w:tc>
          <w:tcPr>
            <w:tcW w:w="2970" w:type="dxa"/>
          </w:tcPr>
          <w:p w14:paraId="61A9C061" w14:textId="67F45198" w:rsidR="00C84C59" w:rsidRPr="00C11FCF" w:rsidRDefault="00C84C59" w:rsidP="00C84C59">
            <w:pPr>
              <w:pStyle w:val="TableBodyTextMIRB"/>
            </w:pPr>
            <w:r w:rsidRPr="00C11FCF">
              <w:t>Description du type de passage inférieur.</w:t>
            </w:r>
          </w:p>
        </w:tc>
      </w:tr>
      <w:tr w:rsidR="00364040" w:rsidRPr="00C11FCF" w14:paraId="2740BA0E" w14:textId="77777777" w:rsidTr="00C84C59">
        <w:trPr>
          <w:cantSplit/>
          <w:trHeight w:val="432"/>
        </w:trPr>
        <w:tc>
          <w:tcPr>
            <w:tcW w:w="2718" w:type="dxa"/>
            <w:vAlign w:val="center"/>
            <w:hideMark/>
          </w:tcPr>
          <w:p w14:paraId="48126D0A" w14:textId="77777777" w:rsidR="00364040" w:rsidRPr="00C11FCF" w:rsidRDefault="00364040" w:rsidP="00364040">
            <w:pPr>
              <w:pStyle w:val="TableColumnNameMIRB"/>
            </w:pPr>
            <w:r w:rsidRPr="00C11FCF">
              <w:t>EFFECTIVE_</w:t>
            </w:r>
          </w:p>
          <w:p w14:paraId="05EDE4D7" w14:textId="77777777" w:rsidR="00364040" w:rsidRPr="00C11FCF" w:rsidRDefault="00364040" w:rsidP="00364040">
            <w:pPr>
              <w:pStyle w:val="TableColumnNameMIRB"/>
            </w:pPr>
            <w:r w:rsidRPr="00C11FCF">
              <w:t>DATETIME</w:t>
            </w:r>
          </w:p>
        </w:tc>
        <w:tc>
          <w:tcPr>
            <w:tcW w:w="2250" w:type="dxa"/>
            <w:vAlign w:val="center"/>
            <w:hideMark/>
          </w:tcPr>
          <w:p w14:paraId="1270B52B" w14:textId="77777777" w:rsidR="00364040" w:rsidRPr="00C11FCF" w:rsidRDefault="00364040" w:rsidP="00364040">
            <w:pPr>
              <w:pStyle w:val="TableBodyTextMIRB"/>
            </w:pPr>
            <w:r w:rsidRPr="00C11FCF">
              <w:t>DATE</w:t>
            </w:r>
          </w:p>
        </w:tc>
        <w:tc>
          <w:tcPr>
            <w:tcW w:w="1440" w:type="dxa"/>
            <w:vAlign w:val="center"/>
            <w:hideMark/>
          </w:tcPr>
          <w:p w14:paraId="08E2FAC8" w14:textId="57568985" w:rsidR="00364040" w:rsidRPr="00C11FCF" w:rsidRDefault="00A60099" w:rsidP="00364040">
            <w:pPr>
              <w:pStyle w:val="TableBodyTextMIRB"/>
            </w:pPr>
            <w:r w:rsidRPr="00C11FCF">
              <w:t>Oui</w:t>
            </w:r>
          </w:p>
        </w:tc>
        <w:tc>
          <w:tcPr>
            <w:tcW w:w="1620" w:type="dxa"/>
            <w:vAlign w:val="center"/>
            <w:hideMark/>
          </w:tcPr>
          <w:p w14:paraId="06BB7B10" w14:textId="77777777" w:rsidR="00364040" w:rsidRPr="00C11FCF" w:rsidRDefault="00364040" w:rsidP="00364040">
            <w:pPr>
              <w:pStyle w:val="TableBodyTextMIRB"/>
            </w:pPr>
            <w:r w:rsidRPr="00C11FCF">
              <w:t>EFF_DATE</w:t>
            </w:r>
          </w:p>
        </w:tc>
        <w:tc>
          <w:tcPr>
            <w:tcW w:w="2970" w:type="dxa"/>
            <w:vAlign w:val="center"/>
          </w:tcPr>
          <w:p w14:paraId="616CD553" w14:textId="259AFC3D" w:rsidR="00364040" w:rsidRPr="00C11FCF" w:rsidRDefault="005C4795" w:rsidP="00364040">
            <w:pPr>
              <w:pStyle w:val="TableBodyTextMIRB"/>
            </w:pPr>
            <w:r w:rsidRPr="00C11FCF">
              <w:t>Date et heure à laquelle l’enregistrement a été créé ou modifié pour la dernière fois dans la base de données source.</w:t>
            </w:r>
          </w:p>
        </w:tc>
      </w:tr>
      <w:tr w:rsidR="00364040" w:rsidRPr="00C11FCF" w14:paraId="73EB9A80" w14:textId="77777777" w:rsidTr="00C84C59">
        <w:trPr>
          <w:cantSplit/>
          <w:trHeight w:val="432"/>
        </w:trPr>
        <w:tc>
          <w:tcPr>
            <w:tcW w:w="2718" w:type="dxa"/>
            <w:vAlign w:val="center"/>
            <w:hideMark/>
          </w:tcPr>
          <w:p w14:paraId="792E69F3" w14:textId="77777777" w:rsidR="00364040" w:rsidRPr="00C11FCF" w:rsidRDefault="00364040" w:rsidP="00364040">
            <w:pPr>
              <w:pStyle w:val="TableColumnNameMIRB"/>
            </w:pPr>
            <w:r w:rsidRPr="00C11FCF">
              <w:t>EXPIRY_DATETIME</w:t>
            </w:r>
          </w:p>
        </w:tc>
        <w:tc>
          <w:tcPr>
            <w:tcW w:w="2250" w:type="dxa"/>
            <w:vAlign w:val="center"/>
            <w:hideMark/>
          </w:tcPr>
          <w:p w14:paraId="04A37855" w14:textId="77777777" w:rsidR="00364040" w:rsidRPr="00C11FCF" w:rsidRDefault="00364040" w:rsidP="00364040">
            <w:pPr>
              <w:pStyle w:val="TableBodyTextMIRB"/>
            </w:pPr>
            <w:r w:rsidRPr="00C11FCF">
              <w:t>DATE</w:t>
            </w:r>
          </w:p>
        </w:tc>
        <w:tc>
          <w:tcPr>
            <w:tcW w:w="1440" w:type="dxa"/>
            <w:vAlign w:val="center"/>
            <w:hideMark/>
          </w:tcPr>
          <w:p w14:paraId="0E4BFB78" w14:textId="34FA26BC" w:rsidR="00364040" w:rsidRPr="00C11FCF" w:rsidRDefault="00A60099" w:rsidP="00364040">
            <w:pPr>
              <w:pStyle w:val="TableBodyTextMIRB"/>
            </w:pPr>
            <w:r w:rsidRPr="00C11FCF">
              <w:t>Non</w:t>
            </w:r>
          </w:p>
        </w:tc>
        <w:tc>
          <w:tcPr>
            <w:tcW w:w="1620" w:type="dxa"/>
            <w:vAlign w:val="center"/>
            <w:hideMark/>
          </w:tcPr>
          <w:p w14:paraId="13FAF2FA" w14:textId="77777777" w:rsidR="00364040" w:rsidRPr="00C11FCF" w:rsidRDefault="00364040" w:rsidP="00364040">
            <w:pPr>
              <w:pStyle w:val="TableBodyTextMIRB"/>
            </w:pPr>
            <w:r w:rsidRPr="00C11FCF">
              <w:t>EXP_DATE</w:t>
            </w:r>
          </w:p>
        </w:tc>
        <w:tc>
          <w:tcPr>
            <w:tcW w:w="2970" w:type="dxa"/>
            <w:vAlign w:val="center"/>
          </w:tcPr>
          <w:p w14:paraId="1D482622" w14:textId="7FF1616A" w:rsidR="00364040" w:rsidRPr="00C11FCF" w:rsidRDefault="005C4795" w:rsidP="00364040">
            <w:pPr>
              <w:pStyle w:val="TableBodyTextMIRB"/>
            </w:pPr>
            <w:r w:rsidRPr="00C11FCF">
              <w:t>Date/heure à laquelle l’enregistrement est devenu inutilisable.</w:t>
            </w:r>
          </w:p>
        </w:tc>
      </w:tr>
    </w:tbl>
    <w:p w14:paraId="30930A86" w14:textId="3AB8F380" w:rsidR="006D579D" w:rsidRPr="00C11FCF" w:rsidRDefault="006D579D" w:rsidP="006D579D">
      <w:pPr>
        <w:pStyle w:val="BodyAccessibleTextMIRB"/>
        <w:spacing w:before="240"/>
        <w:jc w:val="center"/>
        <w:rPr>
          <w:b/>
        </w:rPr>
      </w:pPr>
      <w:r w:rsidRPr="00C11FCF">
        <w:rPr>
          <w:b/>
        </w:rPr>
        <w:t xml:space="preserve">ORN_UNDERPASS_LIST </w:t>
      </w:r>
      <w:r w:rsidR="0002282E" w:rsidRPr="00C11FCF">
        <w:rPr>
          <w:b/>
        </w:rPr>
        <w:t>– Valeurs admissibles</w:t>
      </w:r>
    </w:p>
    <w:tbl>
      <w:tblPr>
        <w:tblStyle w:val="TableGrid1"/>
        <w:tblW w:w="0" w:type="auto"/>
        <w:tblLook w:val="04A0" w:firstRow="1" w:lastRow="0" w:firstColumn="1" w:lastColumn="0" w:noHBand="0" w:noVBand="1"/>
        <w:tblCaption w:val="Valeurs admissibles : ORN_UNDERPASS_LIST"/>
        <w:tblDescription w:val="La table répertorie toutes les valeurs autorisées pour ORN_UNDERPASS_LIST."/>
      </w:tblPr>
      <w:tblGrid>
        <w:gridCol w:w="2595"/>
        <w:gridCol w:w="6362"/>
        <w:gridCol w:w="1833"/>
      </w:tblGrid>
      <w:tr w:rsidR="006D579D" w:rsidRPr="00C11FCF" w14:paraId="246DB8A2" w14:textId="77777777" w:rsidTr="00D95DF7">
        <w:trPr>
          <w:cantSplit/>
          <w:tblHeader/>
        </w:trPr>
        <w:tc>
          <w:tcPr>
            <w:tcW w:w="2595" w:type="dxa"/>
            <w:vAlign w:val="center"/>
            <w:hideMark/>
          </w:tcPr>
          <w:p w14:paraId="1407916C" w14:textId="77777777" w:rsidR="006D579D" w:rsidRPr="00C11FCF" w:rsidRDefault="006D579D" w:rsidP="00EA4CDA">
            <w:pPr>
              <w:pStyle w:val="TableHeaderRowTextMIRB"/>
            </w:pPr>
            <w:r w:rsidRPr="00C11FCF">
              <w:t>UNDERPASS TYPE</w:t>
            </w:r>
          </w:p>
        </w:tc>
        <w:tc>
          <w:tcPr>
            <w:tcW w:w="6362" w:type="dxa"/>
            <w:vAlign w:val="center"/>
            <w:hideMark/>
          </w:tcPr>
          <w:p w14:paraId="01628E71" w14:textId="77777777" w:rsidR="006D579D" w:rsidRPr="00C11FCF" w:rsidRDefault="006D579D" w:rsidP="00EA4CDA">
            <w:pPr>
              <w:pStyle w:val="TableHeaderRowTextMIRB"/>
            </w:pPr>
            <w:r w:rsidRPr="00C11FCF">
              <w:t>UNDERPASS DESCR</w:t>
            </w:r>
          </w:p>
        </w:tc>
        <w:tc>
          <w:tcPr>
            <w:tcW w:w="1833" w:type="dxa"/>
            <w:vAlign w:val="center"/>
            <w:hideMark/>
          </w:tcPr>
          <w:p w14:paraId="3CFF2CFD" w14:textId="77777777" w:rsidR="006D579D" w:rsidRPr="00C11FCF" w:rsidRDefault="006D579D" w:rsidP="00EA4CDA">
            <w:pPr>
              <w:pStyle w:val="TableHeaderRowTextMIRB"/>
            </w:pPr>
            <w:r w:rsidRPr="00C11FCF">
              <w:t>EXPIRY DATETIME</w:t>
            </w:r>
          </w:p>
        </w:tc>
      </w:tr>
      <w:tr w:rsidR="00D95DF7" w:rsidRPr="00C11FCF" w14:paraId="61001D6A" w14:textId="77777777" w:rsidTr="00D95DF7">
        <w:trPr>
          <w:cantSplit/>
        </w:trPr>
        <w:tc>
          <w:tcPr>
            <w:tcW w:w="2595" w:type="dxa"/>
            <w:vAlign w:val="center"/>
            <w:hideMark/>
          </w:tcPr>
          <w:p w14:paraId="2050F22D" w14:textId="77777777" w:rsidR="00D95DF7" w:rsidRPr="00C11FCF" w:rsidRDefault="00D95DF7" w:rsidP="00D95DF7">
            <w:pPr>
              <w:pStyle w:val="TableBodyTextMIRB"/>
            </w:pPr>
            <w:r w:rsidRPr="00C11FCF">
              <w:t>Building</w:t>
            </w:r>
          </w:p>
        </w:tc>
        <w:tc>
          <w:tcPr>
            <w:tcW w:w="6362" w:type="dxa"/>
            <w:hideMark/>
          </w:tcPr>
          <w:p w14:paraId="5C675B39" w14:textId="56A2C002" w:rsidR="00D95DF7" w:rsidRPr="00C11FCF" w:rsidRDefault="00D95DF7" w:rsidP="00D95DF7">
            <w:pPr>
              <w:pStyle w:val="TableBodyTextMIRB"/>
            </w:pPr>
            <w:r w:rsidRPr="00C11FCF">
              <w:t>Point situé à l’intersection d’un bâtiment et de l’élément routier passant en dessous.</w:t>
            </w:r>
          </w:p>
        </w:tc>
        <w:tc>
          <w:tcPr>
            <w:tcW w:w="0" w:type="auto"/>
            <w:vAlign w:val="center"/>
            <w:hideMark/>
          </w:tcPr>
          <w:p w14:paraId="0423805D" w14:textId="0BC11A1F" w:rsidR="00D95DF7" w:rsidRPr="00C11FCF" w:rsidRDefault="00D95DF7" w:rsidP="00D95DF7">
            <w:pPr>
              <w:pStyle w:val="TableBodyTextMIRB"/>
            </w:pPr>
            <w:r w:rsidRPr="00C11FCF">
              <w:t>Sans objet</w:t>
            </w:r>
          </w:p>
        </w:tc>
      </w:tr>
      <w:tr w:rsidR="00D95DF7" w:rsidRPr="00C11FCF" w14:paraId="2C7F6E9E" w14:textId="77777777" w:rsidTr="00D95DF7">
        <w:trPr>
          <w:cantSplit/>
        </w:trPr>
        <w:tc>
          <w:tcPr>
            <w:tcW w:w="2595" w:type="dxa"/>
            <w:vAlign w:val="center"/>
            <w:hideMark/>
          </w:tcPr>
          <w:p w14:paraId="5C755D19" w14:textId="77777777" w:rsidR="00D95DF7" w:rsidRPr="00C11FCF" w:rsidRDefault="00D95DF7" w:rsidP="00D95DF7">
            <w:pPr>
              <w:pStyle w:val="TableBodyTextMIRB"/>
            </w:pPr>
            <w:r w:rsidRPr="00C11FCF">
              <w:t>Industrial</w:t>
            </w:r>
          </w:p>
        </w:tc>
        <w:tc>
          <w:tcPr>
            <w:tcW w:w="6362" w:type="dxa"/>
            <w:hideMark/>
          </w:tcPr>
          <w:p w14:paraId="1D817003" w14:textId="51F624C0" w:rsidR="00D95DF7" w:rsidRPr="00C11FCF" w:rsidRDefault="00D95DF7" w:rsidP="00D95DF7">
            <w:pPr>
              <w:pStyle w:val="TableBodyTextMIRB"/>
            </w:pPr>
            <w:r w:rsidRPr="00C11FCF">
              <w:t>Point situé à l’intersection d’une structure industrielle (p. ex., des services publics) et de l’élément routier passant en dessous.</w:t>
            </w:r>
          </w:p>
        </w:tc>
        <w:tc>
          <w:tcPr>
            <w:tcW w:w="0" w:type="auto"/>
            <w:vAlign w:val="center"/>
            <w:hideMark/>
          </w:tcPr>
          <w:p w14:paraId="09B2D419" w14:textId="35A2F755" w:rsidR="00D95DF7" w:rsidRPr="00C11FCF" w:rsidRDefault="00D95DF7" w:rsidP="00D95DF7">
            <w:pPr>
              <w:pStyle w:val="TableBodyTextMIRB"/>
            </w:pPr>
            <w:r w:rsidRPr="00C11FCF">
              <w:t>Sans objet</w:t>
            </w:r>
          </w:p>
        </w:tc>
      </w:tr>
      <w:tr w:rsidR="00D95DF7" w:rsidRPr="00C11FCF" w14:paraId="7FDE757A" w14:textId="77777777" w:rsidTr="00D95DF7">
        <w:trPr>
          <w:cantSplit/>
        </w:trPr>
        <w:tc>
          <w:tcPr>
            <w:tcW w:w="2595" w:type="dxa"/>
            <w:vAlign w:val="center"/>
            <w:hideMark/>
          </w:tcPr>
          <w:p w14:paraId="2FC36B55" w14:textId="77777777" w:rsidR="00D95DF7" w:rsidRPr="00C11FCF" w:rsidRDefault="00D95DF7" w:rsidP="00D95DF7">
            <w:pPr>
              <w:pStyle w:val="TableBodyTextMIRB"/>
            </w:pPr>
            <w:r w:rsidRPr="00C11FCF">
              <w:t>Rail</w:t>
            </w:r>
          </w:p>
        </w:tc>
        <w:tc>
          <w:tcPr>
            <w:tcW w:w="6362" w:type="dxa"/>
            <w:hideMark/>
          </w:tcPr>
          <w:p w14:paraId="76F95DBD" w14:textId="15FA564C" w:rsidR="00D95DF7" w:rsidRPr="00C11FCF" w:rsidRDefault="00D95DF7" w:rsidP="00D95DF7">
            <w:pPr>
              <w:pStyle w:val="TableBodyTextMIRB"/>
            </w:pPr>
            <w:r w:rsidRPr="00C11FCF">
              <w:t>Point situé à l’intersection d’une structure ferroviaire et de l’élément routier passant en dessous.</w:t>
            </w:r>
          </w:p>
        </w:tc>
        <w:tc>
          <w:tcPr>
            <w:tcW w:w="0" w:type="auto"/>
            <w:vAlign w:val="center"/>
            <w:hideMark/>
          </w:tcPr>
          <w:p w14:paraId="578E0EE6" w14:textId="734F30CF" w:rsidR="00D95DF7" w:rsidRPr="00C11FCF" w:rsidRDefault="00D95DF7" w:rsidP="00D95DF7">
            <w:pPr>
              <w:pStyle w:val="TableBodyTextMIRB"/>
            </w:pPr>
            <w:r w:rsidRPr="00C11FCF">
              <w:t>Sans objet</w:t>
            </w:r>
          </w:p>
        </w:tc>
      </w:tr>
      <w:tr w:rsidR="00D95DF7" w:rsidRPr="00C11FCF" w14:paraId="524B584E" w14:textId="77777777" w:rsidTr="00D95DF7">
        <w:trPr>
          <w:cantSplit/>
        </w:trPr>
        <w:tc>
          <w:tcPr>
            <w:tcW w:w="2595" w:type="dxa"/>
            <w:vAlign w:val="center"/>
            <w:hideMark/>
          </w:tcPr>
          <w:p w14:paraId="144DC70E" w14:textId="77777777" w:rsidR="00D95DF7" w:rsidRPr="00C11FCF" w:rsidRDefault="00D95DF7" w:rsidP="00D95DF7">
            <w:pPr>
              <w:pStyle w:val="TableBodyTextMIRB"/>
            </w:pPr>
            <w:r w:rsidRPr="00C11FCF">
              <w:t>Road</w:t>
            </w:r>
          </w:p>
        </w:tc>
        <w:tc>
          <w:tcPr>
            <w:tcW w:w="6362" w:type="dxa"/>
            <w:hideMark/>
          </w:tcPr>
          <w:p w14:paraId="06DA0FC6" w14:textId="45066A7D" w:rsidR="00D95DF7" w:rsidRPr="00C11FCF" w:rsidRDefault="00D95DF7" w:rsidP="00D95DF7">
            <w:pPr>
              <w:pStyle w:val="TableBodyTextMIRB"/>
            </w:pPr>
            <w:r w:rsidRPr="00C11FCF">
              <w:t>Point situé à l’intersection d’une route, par exemple la structure d’un pont, et de l’élément routier qui passe en dessous.</w:t>
            </w:r>
          </w:p>
        </w:tc>
        <w:tc>
          <w:tcPr>
            <w:tcW w:w="0" w:type="auto"/>
            <w:vAlign w:val="center"/>
            <w:hideMark/>
          </w:tcPr>
          <w:p w14:paraId="769BCE6E" w14:textId="525DC333" w:rsidR="00D95DF7" w:rsidRPr="00C11FCF" w:rsidRDefault="00D95DF7" w:rsidP="00D95DF7">
            <w:pPr>
              <w:pStyle w:val="TableBodyTextMIRB"/>
            </w:pPr>
            <w:r w:rsidRPr="00C11FCF">
              <w:t>Sans objet</w:t>
            </w:r>
          </w:p>
        </w:tc>
      </w:tr>
      <w:tr w:rsidR="00D95DF7" w:rsidRPr="00C11FCF" w14:paraId="0AF29574" w14:textId="77777777" w:rsidTr="00D95DF7">
        <w:trPr>
          <w:cantSplit/>
        </w:trPr>
        <w:tc>
          <w:tcPr>
            <w:tcW w:w="2595" w:type="dxa"/>
            <w:vAlign w:val="center"/>
            <w:hideMark/>
          </w:tcPr>
          <w:p w14:paraId="2F879C67" w14:textId="77777777" w:rsidR="00D95DF7" w:rsidRPr="00C11FCF" w:rsidRDefault="00D95DF7" w:rsidP="00D95DF7">
            <w:pPr>
              <w:pStyle w:val="TableBodyTextMIRB"/>
            </w:pPr>
            <w:r w:rsidRPr="00C11FCF">
              <w:t>Walkway</w:t>
            </w:r>
          </w:p>
        </w:tc>
        <w:tc>
          <w:tcPr>
            <w:tcW w:w="6362" w:type="dxa"/>
            <w:hideMark/>
          </w:tcPr>
          <w:p w14:paraId="0087DCC2" w14:textId="2B4BF4AA" w:rsidR="00D95DF7" w:rsidRPr="00C11FCF" w:rsidRDefault="00D95DF7" w:rsidP="00D95DF7">
            <w:pPr>
              <w:pStyle w:val="TableBodyTextMIRB"/>
            </w:pPr>
            <w:r w:rsidRPr="00C11FCF">
              <w:t>Point situé à l’intersection d’une voie piétonnière (p. ex., sentier polyvalent, passerelle, sentier ou piste cyclable) et de l’élément routier qui passe en dessous.</w:t>
            </w:r>
          </w:p>
        </w:tc>
        <w:tc>
          <w:tcPr>
            <w:tcW w:w="0" w:type="auto"/>
            <w:vAlign w:val="center"/>
            <w:hideMark/>
          </w:tcPr>
          <w:p w14:paraId="772CC0EF" w14:textId="5E00E6E1" w:rsidR="00D95DF7" w:rsidRPr="00C11FCF" w:rsidRDefault="00D95DF7" w:rsidP="00D95DF7">
            <w:pPr>
              <w:pStyle w:val="TableBodyTextMIRB"/>
            </w:pPr>
            <w:r w:rsidRPr="00C11FCF">
              <w:t>Sans objet</w:t>
            </w:r>
          </w:p>
        </w:tc>
      </w:tr>
      <w:tr w:rsidR="00D95DF7" w:rsidRPr="00C11FCF" w14:paraId="78106868" w14:textId="77777777" w:rsidTr="00D95DF7">
        <w:trPr>
          <w:cantSplit/>
        </w:trPr>
        <w:tc>
          <w:tcPr>
            <w:tcW w:w="2595" w:type="dxa"/>
            <w:vAlign w:val="center"/>
            <w:hideMark/>
          </w:tcPr>
          <w:p w14:paraId="175C2F20" w14:textId="77777777" w:rsidR="00D95DF7" w:rsidRPr="00C11FCF" w:rsidRDefault="00D95DF7" w:rsidP="00D95DF7">
            <w:pPr>
              <w:pStyle w:val="TableBodyTextMIRB"/>
            </w:pPr>
            <w:r w:rsidRPr="00C11FCF">
              <w:lastRenderedPageBreak/>
              <w:t>Water</w:t>
            </w:r>
          </w:p>
        </w:tc>
        <w:tc>
          <w:tcPr>
            <w:tcW w:w="6362" w:type="dxa"/>
            <w:hideMark/>
          </w:tcPr>
          <w:p w14:paraId="4688AA01" w14:textId="4234A7C7" w:rsidR="00D95DF7" w:rsidRPr="00C11FCF" w:rsidRDefault="00D95DF7" w:rsidP="00D95DF7">
            <w:pPr>
              <w:pStyle w:val="TableBodyTextMIRB"/>
            </w:pPr>
            <w:r w:rsidRPr="00C11FCF">
              <w:t>Point situé à l’intersection d’un plan d’eau et de l’élément routier passant en dessous (p. ex., un tunnel).</w:t>
            </w:r>
          </w:p>
        </w:tc>
        <w:tc>
          <w:tcPr>
            <w:tcW w:w="0" w:type="auto"/>
            <w:vAlign w:val="center"/>
            <w:hideMark/>
          </w:tcPr>
          <w:p w14:paraId="03EEB7DE" w14:textId="7943E958" w:rsidR="00D95DF7" w:rsidRPr="00C11FCF" w:rsidRDefault="00D95DF7" w:rsidP="00D95DF7">
            <w:pPr>
              <w:pStyle w:val="TableBodyTextMIRB"/>
            </w:pPr>
            <w:r w:rsidRPr="00C11FCF">
              <w:t>Sans objet</w:t>
            </w:r>
          </w:p>
        </w:tc>
      </w:tr>
      <w:tr w:rsidR="00D95DF7" w:rsidRPr="00C11FCF" w14:paraId="728247F2" w14:textId="77777777" w:rsidTr="00D95DF7">
        <w:trPr>
          <w:cantSplit/>
        </w:trPr>
        <w:tc>
          <w:tcPr>
            <w:tcW w:w="2595" w:type="dxa"/>
            <w:vAlign w:val="center"/>
            <w:hideMark/>
          </w:tcPr>
          <w:p w14:paraId="288256CB" w14:textId="77777777" w:rsidR="00D95DF7" w:rsidRPr="00C11FCF" w:rsidRDefault="00D95DF7" w:rsidP="00D95DF7">
            <w:pPr>
              <w:pStyle w:val="TableBodyTextMIRB"/>
            </w:pPr>
            <w:r w:rsidRPr="00C11FCF">
              <w:t>Wildlife</w:t>
            </w:r>
          </w:p>
        </w:tc>
        <w:tc>
          <w:tcPr>
            <w:tcW w:w="6362" w:type="dxa"/>
            <w:hideMark/>
          </w:tcPr>
          <w:p w14:paraId="2B486AB6" w14:textId="41975237" w:rsidR="00D95DF7" w:rsidRPr="00C11FCF" w:rsidRDefault="00D95DF7" w:rsidP="00D95DF7">
            <w:pPr>
              <w:pStyle w:val="TableBodyTextMIRB"/>
            </w:pPr>
            <w:r w:rsidRPr="00C11FCF">
              <w:t>Point situé à l’intersection d’un corridor faunique et de l’élément routier passant en dessous.</w:t>
            </w:r>
          </w:p>
        </w:tc>
        <w:tc>
          <w:tcPr>
            <w:tcW w:w="0" w:type="auto"/>
            <w:vAlign w:val="center"/>
            <w:hideMark/>
          </w:tcPr>
          <w:p w14:paraId="14328E1A" w14:textId="07E840E8" w:rsidR="00D95DF7" w:rsidRPr="00C11FCF" w:rsidRDefault="00D95DF7" w:rsidP="00D95DF7">
            <w:pPr>
              <w:pStyle w:val="TableBodyTextMIRB"/>
            </w:pPr>
            <w:r w:rsidRPr="00C11FCF">
              <w:t>Sans objet</w:t>
            </w:r>
          </w:p>
        </w:tc>
      </w:tr>
    </w:tbl>
    <w:p w14:paraId="0B0EFA37" w14:textId="77777777" w:rsidR="00FC3450" w:rsidRPr="00C11FCF" w:rsidRDefault="00FC3450" w:rsidP="00232386">
      <w:pPr>
        <w:pStyle w:val="BodyAccessibleTextMIRB"/>
      </w:pPr>
    </w:p>
    <w:p w14:paraId="58A1C7A7" w14:textId="77777777" w:rsidR="00232386" w:rsidRPr="00C11FCF" w:rsidRDefault="00232386" w:rsidP="00232386">
      <w:pPr>
        <w:pStyle w:val="BodyAccessibleTextMIRB"/>
        <w:sectPr w:rsidR="00232386" w:rsidRPr="00C11FCF" w:rsidSect="00783967">
          <w:pgSz w:w="12240" w:h="15840"/>
          <w:pgMar w:top="720" w:right="720" w:bottom="720" w:left="720" w:header="432" w:footer="720" w:gutter="0"/>
          <w:cols w:space="720"/>
          <w:docGrid w:linePitch="360"/>
        </w:sectPr>
      </w:pPr>
    </w:p>
    <w:p w14:paraId="517529EF" w14:textId="710AEC7E" w:rsidR="008C1D79" w:rsidRPr="00C11FCF" w:rsidRDefault="00F809A4" w:rsidP="008C1D79">
      <w:pPr>
        <w:pStyle w:val="Heading1MIRBTopofPage"/>
        <w:rPr>
          <w:color w:val="244061"/>
        </w:rPr>
      </w:pPr>
      <w:bookmarkStart w:id="92" w:name="AppendixB"/>
      <w:bookmarkStart w:id="93" w:name="_Toc196317872"/>
      <w:r w:rsidRPr="00C11FCF">
        <w:rPr>
          <w:color w:val="244061"/>
        </w:rPr>
        <w:lastRenderedPageBreak/>
        <w:t>Annexe</w:t>
      </w:r>
      <w:r w:rsidR="00FC3450" w:rsidRPr="00C11FCF">
        <w:rPr>
          <w:color w:val="244061"/>
        </w:rPr>
        <w:t xml:space="preserve"> B: </w:t>
      </w:r>
      <w:r w:rsidR="00F0011C" w:rsidRPr="00C11FCF">
        <w:rPr>
          <w:color w:val="244061"/>
        </w:rPr>
        <w:t>Répertoire des dépendances et des relations entre les tables de clés</w:t>
      </w:r>
      <w:bookmarkEnd w:id="93"/>
    </w:p>
    <w:bookmarkEnd w:id="92"/>
    <w:p w14:paraId="2817FDB0" w14:textId="77777777" w:rsidR="00411BF7" w:rsidRPr="00C11FCF" w:rsidRDefault="00411BF7" w:rsidP="00746045">
      <w:pPr>
        <w:pStyle w:val="BodyAccessibleTextMIRB"/>
      </w:pPr>
      <w:r w:rsidRPr="00C11FCF">
        <w:t>Les clés sont utilisées pour établir des liens ou des relations entre les tables au moyen d’une ou de plusieurs colonnes. Une table parent est la source des colonnes de clés uniques utilisées par une table enfant. Les principaux types de clés sont décrits ci-dessous.</w:t>
      </w:r>
    </w:p>
    <w:p w14:paraId="12AE74FB" w14:textId="77777777" w:rsidR="00E23562" w:rsidRPr="00C11FCF" w:rsidRDefault="00E23562" w:rsidP="00746045">
      <w:pPr>
        <w:pStyle w:val="BodyAccessibleTextMIRB"/>
        <w:rPr>
          <w:b/>
        </w:rPr>
      </w:pPr>
      <w:r w:rsidRPr="00C11FCF">
        <w:rPr>
          <w:b/>
        </w:rPr>
        <w:t>Clé primaire (PK) :</w:t>
      </w:r>
    </w:p>
    <w:p w14:paraId="265810E2" w14:textId="4124FA6F" w:rsidR="00746045" w:rsidRPr="00C11FCF" w:rsidRDefault="00F30FE5" w:rsidP="00746045">
      <w:pPr>
        <w:pStyle w:val="BodyAccessibleTextMIRB"/>
      </w:pPr>
      <w:r w:rsidRPr="00C11FCF">
        <w:t>Une clé primaire (PK) est une colonne qui identifie de manière unique chaque enregistrement dans une table. Il peut y avoir plus d’une PK définie pour une table lorsque des règles supplémentaires d’unicité des enregistrements sont nécessaires. Les clés primaires ne peuvent pas contenir de valeurs nulles.</w:t>
      </w:r>
    </w:p>
    <w:p w14:paraId="1B8C7716" w14:textId="77777777" w:rsidR="00746045" w:rsidRPr="00C11FCF" w:rsidRDefault="00746045" w:rsidP="00746045">
      <w:pPr>
        <w:pStyle w:val="BodyAccessibleTextMIRB"/>
        <w:spacing w:after="0"/>
        <w:jc w:val="center"/>
      </w:pPr>
      <w:r w:rsidRPr="00C11FCF">
        <w:rPr>
          <w:noProof/>
          <w:lang w:eastAsia="en-CA"/>
        </w:rPr>
        <w:drawing>
          <wp:inline distT="0" distB="0" distL="0" distR="0" wp14:anchorId="51F0505C" wp14:editId="505AE17C">
            <wp:extent cx="2962275" cy="744046"/>
            <wp:effectExtent l="0" t="0" r="0" b="0"/>
            <wp:docPr id="41" name="Picture 41" descr="Exemple de clé primaire&#10;&#10;L’image indique la colonne de la clé primaire dans un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emple de clé primaire&#10;&#10;L’image indique la colonne de la clé primaire dans une table."/>
                    <pic:cNvPicPr/>
                  </pic:nvPicPr>
                  <pic:blipFill>
                    <a:blip r:embed="rId24">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76C13751" w14:textId="4BE12EA5" w:rsidR="00746045" w:rsidRPr="00C11FCF" w:rsidRDefault="00746045" w:rsidP="00746045">
      <w:pPr>
        <w:pStyle w:val="Caption"/>
        <w:rPr>
          <w:color w:val="244061"/>
        </w:rPr>
      </w:pPr>
      <w:bookmarkStart w:id="94" w:name="_Toc196317886"/>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2</w:t>
      </w:r>
      <w:r w:rsidR="005729E7" w:rsidRPr="00C11FCF">
        <w:rPr>
          <w:noProof/>
          <w:color w:val="244061"/>
        </w:rPr>
        <w:fldChar w:fldCharType="end"/>
      </w:r>
      <w:r w:rsidRPr="00C11FCF">
        <w:rPr>
          <w:color w:val="244061"/>
        </w:rPr>
        <w:t xml:space="preserve">: </w:t>
      </w:r>
      <w:r w:rsidR="00A64AB1" w:rsidRPr="00C11FCF">
        <w:rPr>
          <w:color w:val="244061"/>
        </w:rPr>
        <w:t>Exemple de clé primaire</w:t>
      </w:r>
      <w:bookmarkEnd w:id="94"/>
    </w:p>
    <w:p w14:paraId="15F58024" w14:textId="77777777" w:rsidR="002842FD" w:rsidRPr="00C11FCF" w:rsidRDefault="002842FD" w:rsidP="002842FD">
      <w:pPr>
        <w:pStyle w:val="BodyAccessibleTextMIRB"/>
        <w:rPr>
          <w:b/>
          <w:bCs/>
        </w:rPr>
      </w:pPr>
      <w:r w:rsidRPr="00C11FCF">
        <w:rPr>
          <w:b/>
          <w:bCs/>
        </w:rPr>
        <w:t>Clé étrangère (FK) :</w:t>
      </w:r>
    </w:p>
    <w:p w14:paraId="1BB0ADB0" w14:textId="06419530" w:rsidR="00746045" w:rsidRPr="00C11FCF" w:rsidRDefault="002842FD" w:rsidP="002842FD">
      <w:pPr>
        <w:pStyle w:val="BodyAccessibleTextMIRB"/>
      </w:pPr>
      <w:r w:rsidRPr="00C11FCF">
        <w:t>Lorsqu’une clé primaire d’une table parent apparaît sous forme de colonne dans la table enfant, elle est appelée clé étrangère (FK). La FK peut conserver le même nom que la colonne de la table parent ou être renommée.</w:t>
      </w:r>
    </w:p>
    <w:p w14:paraId="6403F780" w14:textId="77777777" w:rsidR="00746045" w:rsidRPr="00C11FCF" w:rsidRDefault="00746045" w:rsidP="00746045">
      <w:pPr>
        <w:pStyle w:val="BodyAccessibleTextMIRB"/>
        <w:spacing w:after="0"/>
        <w:jc w:val="center"/>
      </w:pPr>
      <w:r w:rsidRPr="00C11FCF">
        <w:rPr>
          <w:noProof/>
          <w:lang w:eastAsia="en-CA"/>
        </w:rPr>
        <w:drawing>
          <wp:inline distT="0" distB="0" distL="0" distR="0" wp14:anchorId="587885BA" wp14:editId="2D62C0C7">
            <wp:extent cx="5002056" cy="514350"/>
            <wp:effectExtent l="0" t="0" r="8255" b="0"/>
            <wp:docPr id="42" name="Picture 42" descr="Exemple de clé étrangère&#10;&#10;L’image indique la colonne de la clé étrangère dans une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emple de clé étrangère&#10;&#10;L’image indique la colonne de la clé étrangère dans une table.  "/>
                    <pic:cNvPicPr/>
                  </pic:nvPicPr>
                  <pic:blipFill>
                    <a:blip r:embed="rId25">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073ADD0B" w14:textId="3E53892F" w:rsidR="00746045" w:rsidRPr="00C11FCF" w:rsidRDefault="00746045" w:rsidP="00746045">
      <w:pPr>
        <w:pStyle w:val="Caption"/>
        <w:rPr>
          <w:color w:val="244061"/>
        </w:rPr>
      </w:pPr>
      <w:bookmarkStart w:id="95" w:name="_Toc196317887"/>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3</w:t>
      </w:r>
      <w:r w:rsidR="005729E7" w:rsidRPr="00C11FCF">
        <w:rPr>
          <w:noProof/>
          <w:color w:val="244061"/>
        </w:rPr>
        <w:fldChar w:fldCharType="end"/>
      </w:r>
      <w:r w:rsidRPr="00C11FCF">
        <w:rPr>
          <w:color w:val="244061"/>
        </w:rPr>
        <w:t xml:space="preserve">: </w:t>
      </w:r>
      <w:r w:rsidR="009912C6" w:rsidRPr="00C11FCF">
        <w:rPr>
          <w:color w:val="244061"/>
        </w:rPr>
        <w:t>Exemple de clé étrangère</w:t>
      </w:r>
      <w:bookmarkEnd w:id="95"/>
    </w:p>
    <w:p w14:paraId="73F9C3F5" w14:textId="77777777" w:rsidR="00A5663B" w:rsidRPr="00C11FCF" w:rsidRDefault="00A5663B" w:rsidP="00A5663B">
      <w:pPr>
        <w:pStyle w:val="BodyAccessibleTextMIRB"/>
        <w:rPr>
          <w:b/>
          <w:bCs/>
        </w:rPr>
      </w:pPr>
      <w:r w:rsidRPr="00C11FCF">
        <w:rPr>
          <w:b/>
          <w:bCs/>
        </w:rPr>
        <w:t>Clé alternative (AK) :</w:t>
      </w:r>
    </w:p>
    <w:p w14:paraId="167007AF" w14:textId="4B659B59" w:rsidR="00746045" w:rsidRPr="00C11FCF" w:rsidRDefault="00A5663B" w:rsidP="00A5663B">
      <w:pPr>
        <w:pStyle w:val="BodyAccessibleTextMIRB"/>
      </w:pPr>
      <w:r w:rsidRPr="00C11FCF">
        <w:t>Les clés alternatives (AK) sont des identifiants uniques secondaires dans une table parent. Une table enfant peut être liée à une AK de la table parent et l’utiliser comme clé étrangère (FK). La FK peut conserver le même nom que la colonne de la table parent ou être renommée. Les clés alternatives permettent des valeurs nulles</w:t>
      </w:r>
      <w:r w:rsidR="00746045" w:rsidRPr="00C11FCF">
        <w:t>.</w:t>
      </w:r>
    </w:p>
    <w:p w14:paraId="30E138AF" w14:textId="77777777" w:rsidR="00A5663B" w:rsidRPr="00C11FCF" w:rsidRDefault="00A5663B" w:rsidP="00A5663B">
      <w:pPr>
        <w:pStyle w:val="BodyAccessibleTextMIRB"/>
      </w:pPr>
    </w:p>
    <w:p w14:paraId="62E379D9" w14:textId="77777777" w:rsidR="00746045" w:rsidRPr="00C11FCF" w:rsidRDefault="00746045" w:rsidP="00E93A66">
      <w:pPr>
        <w:pStyle w:val="BodyAccessibleTextMIRB"/>
        <w:spacing w:after="0"/>
        <w:jc w:val="center"/>
      </w:pPr>
      <w:r w:rsidRPr="00C11FCF">
        <w:rPr>
          <w:noProof/>
          <w:lang w:eastAsia="en-CA"/>
        </w:rPr>
        <w:lastRenderedPageBreak/>
        <w:drawing>
          <wp:inline distT="0" distB="0" distL="0" distR="0" wp14:anchorId="31967FA7" wp14:editId="17693CCA">
            <wp:extent cx="5076825" cy="467726"/>
            <wp:effectExtent l="0" t="0" r="0" b="8890"/>
            <wp:docPr id="43" name="Picture 43" descr="Exemple de clé alternative&#10;&#10;L’image indique la colonne de la clé alternative dans une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emple de clé alternative&#10;&#10;L’image indique la colonne de la clé alternative dans une table.  "/>
                    <pic:cNvPicPr/>
                  </pic:nvPicPr>
                  <pic:blipFill>
                    <a:blip r:embed="rId26">
                      <a:extLst>
                        <a:ext uri="{28A0092B-C50C-407E-A947-70E740481C1C}">
                          <a14:useLocalDpi xmlns:a14="http://schemas.microsoft.com/office/drawing/2010/main" val="0"/>
                        </a:ext>
                      </a:extLst>
                    </a:blip>
                    <a:stretch>
                      <a:fillRect/>
                    </a:stretch>
                  </pic:blipFill>
                  <pic:spPr>
                    <a:xfrm>
                      <a:off x="0" y="0"/>
                      <a:ext cx="5076825" cy="467726"/>
                    </a:xfrm>
                    <a:prstGeom prst="rect">
                      <a:avLst/>
                    </a:prstGeom>
                  </pic:spPr>
                </pic:pic>
              </a:graphicData>
            </a:graphic>
          </wp:inline>
        </w:drawing>
      </w:r>
    </w:p>
    <w:p w14:paraId="4BC6594A" w14:textId="7517B21B" w:rsidR="00A84996" w:rsidRPr="00C11FCF" w:rsidRDefault="00746045" w:rsidP="00746045">
      <w:pPr>
        <w:pStyle w:val="Caption"/>
        <w:rPr>
          <w:color w:val="244061"/>
        </w:rPr>
      </w:pPr>
      <w:bookmarkStart w:id="96" w:name="_Toc196317888"/>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4</w:t>
      </w:r>
      <w:r w:rsidR="005729E7" w:rsidRPr="00C11FCF">
        <w:rPr>
          <w:noProof/>
          <w:color w:val="244061"/>
        </w:rPr>
        <w:fldChar w:fldCharType="end"/>
      </w:r>
      <w:r w:rsidRPr="00C11FCF">
        <w:rPr>
          <w:color w:val="244061"/>
        </w:rPr>
        <w:t xml:space="preserve">: </w:t>
      </w:r>
      <w:r w:rsidR="00276D45" w:rsidRPr="00C11FCF">
        <w:rPr>
          <w:color w:val="244061"/>
        </w:rPr>
        <w:t>Exemple de clé alternative</w:t>
      </w:r>
      <w:bookmarkEnd w:id="96"/>
    </w:p>
    <w:p w14:paraId="65478BCA" w14:textId="77777777" w:rsidR="000B4884" w:rsidRPr="00C11FCF" w:rsidRDefault="000B4884" w:rsidP="000B4884">
      <w:pPr>
        <w:keepLines/>
        <w:spacing w:after="200" w:line="360" w:lineRule="auto"/>
        <w:rPr>
          <w:rFonts w:eastAsiaTheme="minorEastAsia" w:cstheme="minorBidi"/>
          <w:sz w:val="24"/>
          <w:szCs w:val="22"/>
        </w:rPr>
      </w:pPr>
      <w:r w:rsidRPr="00C11FCF">
        <w:rPr>
          <w:sz w:val="24"/>
        </w:rPr>
        <w:t>Il existe deux types de relation, soit identifiante et non identifiante, qui sont décrits ci-dessous.</w:t>
      </w:r>
    </w:p>
    <w:p w14:paraId="4B48407D" w14:textId="77777777" w:rsidR="000B4884" w:rsidRPr="00C11FCF" w:rsidRDefault="000B4884" w:rsidP="000B4884">
      <w:pPr>
        <w:pStyle w:val="BodyAccessibleTextMIRB"/>
      </w:pPr>
      <w:r w:rsidRPr="00C11FCF">
        <w:t xml:space="preserve">Une </w:t>
      </w:r>
      <w:r w:rsidRPr="00C11FCF">
        <w:rPr>
          <w:b/>
        </w:rPr>
        <w:t>relation identifiante</w:t>
      </w:r>
      <w:r w:rsidRPr="00C11FCF">
        <w:t xml:space="preserve"> se produit lorsqu’une colonne de la table parent est ajoutée à la section des clés de la table enfant. Bien qu’il s’agisse techniquement d’une clé étrangère (FK) dans la table enfant, elle fait désormais partie de la clé primaire (PK). Les relations identifiantes sont symbolisées par un trait continu</w:t>
      </w:r>
    </w:p>
    <w:p w14:paraId="2587EACC" w14:textId="77777777" w:rsidR="00A84996" w:rsidRPr="00C11FCF" w:rsidRDefault="00A84996" w:rsidP="00A84996">
      <w:pPr>
        <w:pStyle w:val="BodyAccessibleTextMIRB"/>
        <w:spacing w:after="0"/>
        <w:jc w:val="center"/>
      </w:pPr>
      <w:r w:rsidRPr="00C11FCF">
        <w:rPr>
          <w:noProof/>
          <w:lang w:eastAsia="en-CA"/>
        </w:rPr>
        <w:drawing>
          <wp:inline distT="0" distB="0" distL="0" distR="0" wp14:anchorId="6088A0FF" wp14:editId="30EAC494">
            <wp:extent cx="5114925" cy="688548"/>
            <wp:effectExtent l="0" t="0" r="0" b="0"/>
            <wp:docPr id="44" name="Picture 44" descr="Exemple d’une relation identifiante&#10;&#10;Image d’une relation identifiante. Une colonne de la table parent a été ajoutée à la section des clés de la table enf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emple d’une relation identifiante&#10;&#10;Image d’une relation identifiante. Une colonne de la table parent a été ajoutée à la section des clés de la table enfant. "/>
                    <pic:cNvPicPr/>
                  </pic:nvPicPr>
                  <pic:blipFill>
                    <a:blip r:embed="rId27">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6A475538" w14:textId="6026D57F" w:rsidR="00A84996" w:rsidRPr="00C11FCF" w:rsidRDefault="00A84996" w:rsidP="00A84996">
      <w:pPr>
        <w:pStyle w:val="Caption"/>
        <w:rPr>
          <w:color w:val="244061"/>
        </w:rPr>
      </w:pPr>
      <w:bookmarkStart w:id="97" w:name="_Toc196317889"/>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5</w:t>
      </w:r>
      <w:r w:rsidR="005729E7" w:rsidRPr="00C11FCF">
        <w:rPr>
          <w:noProof/>
          <w:color w:val="244061"/>
        </w:rPr>
        <w:fldChar w:fldCharType="end"/>
      </w:r>
      <w:r w:rsidRPr="00C11FCF">
        <w:rPr>
          <w:color w:val="244061"/>
        </w:rPr>
        <w:t xml:space="preserve">: </w:t>
      </w:r>
      <w:r w:rsidR="002C59F5" w:rsidRPr="00C11FCF">
        <w:rPr>
          <w:color w:val="244061"/>
        </w:rPr>
        <w:t>Exemple d’une relation identifiante</w:t>
      </w:r>
      <w:bookmarkEnd w:id="97"/>
    </w:p>
    <w:p w14:paraId="372D7345" w14:textId="77777777" w:rsidR="00B30814" w:rsidRPr="00C11FCF" w:rsidRDefault="00B30814" w:rsidP="00B30814">
      <w:pPr>
        <w:keepLines/>
        <w:spacing w:after="200" w:line="360" w:lineRule="auto"/>
        <w:rPr>
          <w:rFonts w:eastAsiaTheme="minorEastAsia" w:cstheme="minorBidi"/>
          <w:sz w:val="24"/>
          <w:szCs w:val="22"/>
        </w:rPr>
      </w:pPr>
      <w:r w:rsidRPr="00C11FCF">
        <w:rPr>
          <w:sz w:val="24"/>
        </w:rPr>
        <w:t xml:space="preserve">Une </w:t>
      </w:r>
      <w:r w:rsidRPr="00C11FCF">
        <w:rPr>
          <w:b/>
          <w:sz w:val="24"/>
        </w:rPr>
        <w:t xml:space="preserve">relation non identifiante </w:t>
      </w:r>
      <w:r w:rsidRPr="00C11FCF">
        <w:rPr>
          <w:sz w:val="24"/>
        </w:rPr>
        <w:t>se produit lorsqu’une colonne de la table parent est ajoutée au corps principal de la table enfant où elle est traitée comme une clé étrangère (FK). Les relations non identifiantes sont symbolisées par un trait pointillé.</w:t>
      </w:r>
    </w:p>
    <w:p w14:paraId="249EC7C0" w14:textId="77777777" w:rsidR="00A84996" w:rsidRPr="00C11FCF" w:rsidRDefault="00A84996" w:rsidP="00A84996">
      <w:pPr>
        <w:pStyle w:val="BodyAccessibleTextMIRB"/>
        <w:spacing w:after="0"/>
        <w:jc w:val="center"/>
      </w:pPr>
      <w:r w:rsidRPr="00C11FCF">
        <w:rPr>
          <w:noProof/>
          <w:lang w:eastAsia="en-CA"/>
        </w:rPr>
        <w:drawing>
          <wp:inline distT="0" distB="0" distL="0" distR="0" wp14:anchorId="1B5D3F64" wp14:editId="1FB908F3">
            <wp:extent cx="5114925" cy="563049"/>
            <wp:effectExtent l="0" t="0" r="0" b="8890"/>
            <wp:docPr id="45" name="Picture 45" descr="Exemple d’une relation non identifiante&#10;&#10;Image d’une relation non identifiante.  Une colonne de la table parent a été ajoutée au corps de la table enfant en tant que clé étrang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emple d’une relation non identifiante&#10;&#10;Image d’une relation non identifiante.  Une colonne de la table parent a été ajoutée au corps de la table enfant en tant que clé étrangère."/>
                    <pic:cNvPicPr/>
                  </pic:nvPicPr>
                  <pic:blipFill>
                    <a:blip r:embed="rId28">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7A61D66E" w14:textId="0ABC6D12" w:rsidR="00A84996" w:rsidRPr="00C11FCF" w:rsidRDefault="00A84996" w:rsidP="00A84996">
      <w:pPr>
        <w:pStyle w:val="Caption"/>
        <w:rPr>
          <w:color w:val="244061"/>
        </w:rPr>
      </w:pPr>
      <w:bookmarkStart w:id="98" w:name="_Toc196317890"/>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6</w:t>
      </w:r>
      <w:r w:rsidR="005729E7" w:rsidRPr="00C11FCF">
        <w:rPr>
          <w:noProof/>
          <w:color w:val="244061"/>
        </w:rPr>
        <w:fldChar w:fldCharType="end"/>
      </w:r>
      <w:r w:rsidRPr="00C11FCF">
        <w:rPr>
          <w:color w:val="244061"/>
        </w:rPr>
        <w:t xml:space="preserve">: </w:t>
      </w:r>
      <w:r w:rsidR="00280B88" w:rsidRPr="00C11FCF">
        <w:rPr>
          <w:color w:val="244061"/>
        </w:rPr>
        <w:t>Exemple d’une relation non identifiante</w:t>
      </w:r>
      <w:bookmarkEnd w:id="98"/>
    </w:p>
    <w:p w14:paraId="4FF15EA9" w14:textId="3A4AA361" w:rsidR="00E3670C" w:rsidRPr="00C11FCF" w:rsidRDefault="001B44D8" w:rsidP="00A84996">
      <w:pPr>
        <w:pStyle w:val="BodyAccessibleTextMIRB"/>
      </w:pPr>
      <w:r w:rsidRPr="00C11FCF">
        <w:t>Les relations entre les tables sont définies par des règles de cardinalité décrivant si l’enregistrement de l’entité dans la table parent peut être lié à zéro, un ou plusieurs enregistrements dans la table enfant associée et vice versa. Ces règles sont symbolisées dans le diagramme de modèle comme suit.</w:t>
      </w:r>
    </w:p>
    <w:p w14:paraId="370A6A0E" w14:textId="77777777" w:rsidR="00E3670C" w:rsidRPr="00C11FCF" w:rsidRDefault="00E3670C" w:rsidP="00A84996">
      <w:pPr>
        <w:pStyle w:val="BodyAccessibleTextMIRB"/>
      </w:pPr>
    </w:p>
    <w:p w14:paraId="225BB7E8" w14:textId="77777777" w:rsidR="00E3670C" w:rsidRPr="00C11FCF" w:rsidRDefault="00E3670C" w:rsidP="00A84996">
      <w:pPr>
        <w:pStyle w:val="BodyAccessibleTextMIRB"/>
      </w:pPr>
    </w:p>
    <w:p w14:paraId="4049ACFC" w14:textId="77777777" w:rsidR="00E3670C" w:rsidRPr="00C11FCF" w:rsidRDefault="00E3670C" w:rsidP="00A84996">
      <w:pPr>
        <w:pStyle w:val="BodyAccessibleTextMIRB"/>
      </w:pPr>
    </w:p>
    <w:p w14:paraId="31C05B37" w14:textId="77777777" w:rsidR="00E3670C" w:rsidRPr="00C11FCF" w:rsidRDefault="00E3670C" w:rsidP="00A84996">
      <w:pPr>
        <w:pStyle w:val="BodyAccessibleTextMIRB"/>
      </w:pPr>
    </w:p>
    <w:tbl>
      <w:tblPr>
        <w:tblStyle w:val="TableGrid1"/>
        <w:tblW w:w="0" w:type="auto"/>
        <w:jc w:val="center"/>
        <w:tblLook w:val="04A0" w:firstRow="1" w:lastRow="0" w:firstColumn="1" w:lastColumn="0" w:noHBand="0" w:noVBand="1"/>
        <w:tblCaption w:val="Diagramme de modèle de la table de symbologie des relations"/>
        <w:tblDescription w:val="L’image de la table montre les symboles des relations entre les tables, y compris zéro ou un à un; zéro, un ou plusieurs; un ou plusieurs; et les zéros non autorisés."/>
      </w:tblPr>
      <w:tblGrid>
        <w:gridCol w:w="1206"/>
        <w:gridCol w:w="4743"/>
      </w:tblGrid>
      <w:tr w:rsidR="00E3670C" w:rsidRPr="00C11FCF" w14:paraId="2F6DE3F4" w14:textId="77777777" w:rsidTr="00E3670C">
        <w:trPr>
          <w:cantSplit/>
          <w:tblHeader/>
          <w:jc w:val="center"/>
        </w:trPr>
        <w:tc>
          <w:tcPr>
            <w:tcW w:w="1206" w:type="dxa"/>
            <w:vAlign w:val="center"/>
            <w:hideMark/>
          </w:tcPr>
          <w:p w14:paraId="79C9631D" w14:textId="77777777" w:rsidR="00E3670C" w:rsidRPr="00C11FCF" w:rsidRDefault="00E3670C" w:rsidP="00E3670C">
            <w:pPr>
              <w:widowControl w:val="0"/>
              <w:jc w:val="center"/>
              <w:rPr>
                <w:rFonts w:cstheme="minorBidi"/>
                <w:b/>
                <w:szCs w:val="22"/>
              </w:rPr>
            </w:pPr>
            <w:r w:rsidRPr="00C11FCF">
              <w:rPr>
                <w:rFonts w:cstheme="minorBidi"/>
                <w:b/>
                <w:szCs w:val="22"/>
              </w:rPr>
              <w:lastRenderedPageBreak/>
              <w:t>Symbol</w:t>
            </w:r>
          </w:p>
        </w:tc>
        <w:tc>
          <w:tcPr>
            <w:tcW w:w="4743" w:type="dxa"/>
            <w:vAlign w:val="center"/>
            <w:hideMark/>
          </w:tcPr>
          <w:p w14:paraId="3DEC5B0D" w14:textId="77777777" w:rsidR="00E3670C" w:rsidRPr="00C11FCF" w:rsidRDefault="00E3670C" w:rsidP="00E3670C">
            <w:pPr>
              <w:widowControl w:val="0"/>
              <w:jc w:val="center"/>
              <w:rPr>
                <w:rFonts w:cstheme="minorBidi"/>
                <w:b/>
                <w:szCs w:val="22"/>
              </w:rPr>
            </w:pPr>
            <w:r w:rsidRPr="00C11FCF">
              <w:rPr>
                <w:rFonts w:cstheme="minorBidi"/>
                <w:b/>
                <w:szCs w:val="22"/>
              </w:rPr>
              <w:t>Definition</w:t>
            </w:r>
          </w:p>
        </w:tc>
      </w:tr>
      <w:tr w:rsidR="00C11FCF" w:rsidRPr="00C11FCF" w14:paraId="3FEE1C1F" w14:textId="77777777" w:rsidTr="00E3670C">
        <w:trPr>
          <w:cantSplit/>
          <w:jc w:val="center"/>
        </w:trPr>
        <w:tc>
          <w:tcPr>
            <w:tcW w:w="1206" w:type="dxa"/>
            <w:vAlign w:val="center"/>
            <w:hideMark/>
          </w:tcPr>
          <w:p w14:paraId="25CEE680" w14:textId="77777777" w:rsidR="00C11FCF" w:rsidRPr="00C11FCF" w:rsidRDefault="00C11FCF" w:rsidP="00C11FCF">
            <w:pPr>
              <w:widowControl w:val="0"/>
              <w:rPr>
                <w:rFonts w:cstheme="minorBidi"/>
                <w:szCs w:val="22"/>
              </w:rPr>
            </w:pPr>
            <w:r w:rsidRPr="00C11FCF">
              <w:rPr>
                <w:rFonts w:cstheme="minorBidi"/>
                <w:noProof/>
                <w:szCs w:val="22"/>
              </w:rPr>
              <w:drawing>
                <wp:inline distT="0" distB="0" distL="0" distR="0" wp14:anchorId="6B9CD619" wp14:editId="0E55E44F">
                  <wp:extent cx="533400" cy="323850"/>
                  <wp:effectExtent l="0" t="0" r="0" b="0"/>
                  <wp:docPr id="243382040" name="Picture 1" descr="Zéro ou une (facultatif : Zéro ou 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82040" name="Picture 1" descr="Zéro ou une (facultatif : Zéro ou une"/>
                          <pic:cNvPicPr/>
                        </pic:nvPicPr>
                        <pic:blipFill>
                          <a:blip r:embed="rId29"/>
                          <a:stretch>
                            <a:fillRect/>
                          </a:stretch>
                        </pic:blipFill>
                        <pic:spPr>
                          <a:xfrm>
                            <a:off x="0" y="0"/>
                            <a:ext cx="533400" cy="323850"/>
                          </a:xfrm>
                          <a:prstGeom prst="rect">
                            <a:avLst/>
                          </a:prstGeom>
                        </pic:spPr>
                      </pic:pic>
                    </a:graphicData>
                  </a:graphic>
                </wp:inline>
              </w:drawing>
            </w:r>
          </w:p>
        </w:tc>
        <w:tc>
          <w:tcPr>
            <w:tcW w:w="4743" w:type="dxa"/>
            <w:hideMark/>
          </w:tcPr>
          <w:p w14:paraId="0D6D94B2" w14:textId="2C2EA621" w:rsidR="00C11FCF" w:rsidRPr="00C11FCF" w:rsidRDefault="00C11FCF" w:rsidP="00C11FCF">
            <w:pPr>
              <w:widowControl w:val="0"/>
              <w:rPr>
                <w:rFonts w:cstheme="minorBidi"/>
                <w:szCs w:val="22"/>
              </w:rPr>
            </w:pPr>
            <w:r w:rsidRPr="00C11FCF">
              <w:rPr>
                <w:szCs w:val="22"/>
                <w:lang w:bidi="fr-CA"/>
              </w:rPr>
              <w:t>Zéro ou une (facultatif : 1 à 1)</w:t>
            </w:r>
          </w:p>
        </w:tc>
      </w:tr>
      <w:tr w:rsidR="00C11FCF" w:rsidRPr="00C11FCF" w14:paraId="3AD68A9C" w14:textId="77777777" w:rsidTr="00E3670C">
        <w:trPr>
          <w:cantSplit/>
          <w:jc w:val="center"/>
        </w:trPr>
        <w:tc>
          <w:tcPr>
            <w:tcW w:w="1206" w:type="dxa"/>
            <w:vAlign w:val="center"/>
            <w:hideMark/>
          </w:tcPr>
          <w:p w14:paraId="2CB9B897" w14:textId="77777777" w:rsidR="00C11FCF" w:rsidRPr="00C11FCF" w:rsidRDefault="00C11FCF" w:rsidP="00C11FCF">
            <w:pPr>
              <w:widowControl w:val="0"/>
              <w:rPr>
                <w:rFonts w:cstheme="minorBidi"/>
                <w:szCs w:val="22"/>
              </w:rPr>
            </w:pPr>
            <w:r w:rsidRPr="00C11FCF">
              <w:rPr>
                <w:rFonts w:cstheme="minorBidi"/>
                <w:noProof/>
                <w:szCs w:val="22"/>
              </w:rPr>
              <w:drawing>
                <wp:inline distT="0" distB="0" distL="0" distR="0" wp14:anchorId="5B8CEF2A" wp14:editId="79D086BA">
                  <wp:extent cx="542925" cy="352425"/>
                  <wp:effectExtent l="0" t="0" r="9525" b="9525"/>
                  <wp:docPr id="888000055" name="Picture 1" descr="Zéro, une ou plusieurs (facultatif : une à plusi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00055" name="Picture 1" descr="Zéro, une ou plusieurs (facultatif : une à plusieurs)"/>
                          <pic:cNvPicPr/>
                        </pic:nvPicPr>
                        <pic:blipFill>
                          <a:blip r:embed="rId30"/>
                          <a:stretch>
                            <a:fillRect/>
                          </a:stretch>
                        </pic:blipFill>
                        <pic:spPr>
                          <a:xfrm>
                            <a:off x="0" y="0"/>
                            <a:ext cx="542925" cy="352425"/>
                          </a:xfrm>
                          <a:prstGeom prst="rect">
                            <a:avLst/>
                          </a:prstGeom>
                        </pic:spPr>
                      </pic:pic>
                    </a:graphicData>
                  </a:graphic>
                </wp:inline>
              </w:drawing>
            </w:r>
          </w:p>
        </w:tc>
        <w:tc>
          <w:tcPr>
            <w:tcW w:w="4743" w:type="dxa"/>
            <w:hideMark/>
          </w:tcPr>
          <w:p w14:paraId="6BEB3ED6" w14:textId="0B93F70F" w:rsidR="00C11FCF" w:rsidRPr="00C11FCF" w:rsidRDefault="00C11FCF" w:rsidP="00C11FCF">
            <w:pPr>
              <w:widowControl w:val="0"/>
              <w:rPr>
                <w:rFonts w:cstheme="minorBidi"/>
                <w:szCs w:val="22"/>
              </w:rPr>
            </w:pPr>
            <w:r w:rsidRPr="00C11FCF">
              <w:rPr>
                <w:szCs w:val="22"/>
                <w:lang w:bidi="fr-CA"/>
              </w:rPr>
              <w:t>Zéro, une ou plusieurs (facultatif : une à plusieurs)</w:t>
            </w:r>
          </w:p>
        </w:tc>
      </w:tr>
      <w:tr w:rsidR="00C11FCF" w:rsidRPr="00C11FCF" w14:paraId="5ABFE920" w14:textId="77777777" w:rsidTr="00E3670C">
        <w:trPr>
          <w:cantSplit/>
          <w:jc w:val="center"/>
        </w:trPr>
        <w:tc>
          <w:tcPr>
            <w:tcW w:w="1206" w:type="dxa"/>
            <w:vAlign w:val="center"/>
            <w:hideMark/>
          </w:tcPr>
          <w:p w14:paraId="539047AE" w14:textId="77777777" w:rsidR="00C11FCF" w:rsidRPr="00C11FCF" w:rsidRDefault="00C11FCF" w:rsidP="00C11FCF">
            <w:pPr>
              <w:widowControl w:val="0"/>
              <w:rPr>
                <w:rFonts w:cstheme="minorBidi"/>
                <w:szCs w:val="22"/>
              </w:rPr>
            </w:pPr>
            <w:r w:rsidRPr="00C11FCF">
              <w:rPr>
                <w:rFonts w:cstheme="minorBidi"/>
                <w:noProof/>
                <w:szCs w:val="22"/>
              </w:rPr>
              <w:drawing>
                <wp:inline distT="0" distB="0" distL="0" distR="0" wp14:anchorId="083EA184" wp14:editId="181E80C9">
                  <wp:extent cx="628650" cy="314325"/>
                  <wp:effectExtent l="0" t="0" r="0" b="9525"/>
                  <wp:docPr id="1302973214" name="Picture 1" descr="Une ou plusieurs (obligatoire : une à plusi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73214" name="Picture 1" descr="Une ou plusieurs (obligatoire : une à plusieurs)"/>
                          <pic:cNvPicPr/>
                        </pic:nvPicPr>
                        <pic:blipFill>
                          <a:blip r:embed="rId31"/>
                          <a:stretch>
                            <a:fillRect/>
                          </a:stretch>
                        </pic:blipFill>
                        <pic:spPr>
                          <a:xfrm>
                            <a:off x="0" y="0"/>
                            <a:ext cx="628650" cy="314325"/>
                          </a:xfrm>
                          <a:prstGeom prst="rect">
                            <a:avLst/>
                          </a:prstGeom>
                        </pic:spPr>
                      </pic:pic>
                    </a:graphicData>
                  </a:graphic>
                </wp:inline>
              </w:drawing>
            </w:r>
          </w:p>
        </w:tc>
        <w:tc>
          <w:tcPr>
            <w:tcW w:w="4743" w:type="dxa"/>
            <w:hideMark/>
          </w:tcPr>
          <w:p w14:paraId="611AC336" w14:textId="48525954" w:rsidR="00C11FCF" w:rsidRPr="00C11FCF" w:rsidRDefault="00C11FCF" w:rsidP="00C11FCF">
            <w:pPr>
              <w:widowControl w:val="0"/>
              <w:rPr>
                <w:rFonts w:cstheme="minorBidi"/>
                <w:szCs w:val="22"/>
              </w:rPr>
            </w:pPr>
            <w:r w:rsidRPr="00C11FCF">
              <w:rPr>
                <w:szCs w:val="22"/>
                <w:lang w:bidi="fr-CA"/>
              </w:rPr>
              <w:t>Une ou plusieurs (obligatoire : une à plusieurs)</w:t>
            </w:r>
          </w:p>
        </w:tc>
      </w:tr>
      <w:tr w:rsidR="00C11FCF" w:rsidRPr="00C11FCF" w14:paraId="42EF264B" w14:textId="77777777" w:rsidTr="00E3670C">
        <w:trPr>
          <w:cantSplit/>
          <w:jc w:val="center"/>
        </w:trPr>
        <w:tc>
          <w:tcPr>
            <w:tcW w:w="1206" w:type="dxa"/>
            <w:vAlign w:val="center"/>
            <w:hideMark/>
          </w:tcPr>
          <w:p w14:paraId="0F5F49CB" w14:textId="77777777" w:rsidR="00C11FCF" w:rsidRPr="00C11FCF" w:rsidRDefault="00C11FCF" w:rsidP="00C11FCF">
            <w:pPr>
              <w:widowControl w:val="0"/>
              <w:rPr>
                <w:rFonts w:cstheme="minorBidi"/>
                <w:szCs w:val="22"/>
              </w:rPr>
            </w:pPr>
            <w:r w:rsidRPr="00C11FCF">
              <w:rPr>
                <w:rFonts w:cstheme="minorBidi"/>
                <w:noProof/>
                <w:szCs w:val="22"/>
              </w:rPr>
              <w:drawing>
                <wp:inline distT="0" distB="0" distL="0" distR="0" wp14:anchorId="1D0D2772" wp14:editId="3AE8273A">
                  <wp:extent cx="628650" cy="314325"/>
                  <wp:effectExtent l="0" t="0" r="0" b="9525"/>
                  <wp:docPr id="1648323363" name="Picture 1" descr="Zéro non autorisé (obligatoire : Zéro non autori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23363" name="Picture 1" descr="Zéro non autorisé (obligatoire : Zéro non autorisé)"/>
                          <pic:cNvPicPr/>
                        </pic:nvPicPr>
                        <pic:blipFill>
                          <a:blip r:embed="rId32"/>
                          <a:stretch>
                            <a:fillRect/>
                          </a:stretch>
                        </pic:blipFill>
                        <pic:spPr>
                          <a:xfrm>
                            <a:off x="0" y="0"/>
                            <a:ext cx="628650" cy="314325"/>
                          </a:xfrm>
                          <a:prstGeom prst="rect">
                            <a:avLst/>
                          </a:prstGeom>
                        </pic:spPr>
                      </pic:pic>
                    </a:graphicData>
                  </a:graphic>
                </wp:inline>
              </w:drawing>
            </w:r>
          </w:p>
        </w:tc>
        <w:tc>
          <w:tcPr>
            <w:tcW w:w="4743" w:type="dxa"/>
            <w:hideMark/>
          </w:tcPr>
          <w:p w14:paraId="559EAA11" w14:textId="37910BFF" w:rsidR="00C11FCF" w:rsidRPr="00C11FCF" w:rsidRDefault="00C11FCF" w:rsidP="00C11FCF">
            <w:pPr>
              <w:widowControl w:val="0"/>
              <w:rPr>
                <w:rFonts w:cstheme="minorBidi"/>
                <w:szCs w:val="22"/>
              </w:rPr>
            </w:pPr>
            <w:r w:rsidRPr="00C11FCF">
              <w:rPr>
                <w:szCs w:val="22"/>
                <w:lang w:bidi="fr-CA"/>
              </w:rPr>
              <w:t>Zéro non autorisé (obligatoire : 1 à 1)</w:t>
            </w:r>
          </w:p>
        </w:tc>
      </w:tr>
    </w:tbl>
    <w:p w14:paraId="574FA81F" w14:textId="2540FD71" w:rsidR="00052C28" w:rsidRPr="00C11FCF" w:rsidRDefault="00E93A66" w:rsidP="00E3670C">
      <w:pPr>
        <w:pStyle w:val="Caption"/>
        <w:rPr>
          <w:color w:val="244061"/>
        </w:rPr>
      </w:pPr>
      <w:bookmarkStart w:id="99" w:name="_Toc196317891"/>
      <w:r w:rsidRPr="00C11FCF">
        <w:rPr>
          <w:color w:val="244061"/>
        </w:rPr>
        <w:t xml:space="preserve">Figure </w:t>
      </w:r>
      <w:r w:rsidR="005729E7" w:rsidRPr="00C11FCF">
        <w:rPr>
          <w:color w:val="244061"/>
        </w:rPr>
        <w:fldChar w:fldCharType="begin"/>
      </w:r>
      <w:r w:rsidR="005729E7" w:rsidRPr="00C11FCF">
        <w:rPr>
          <w:color w:val="244061"/>
        </w:rPr>
        <w:instrText xml:space="preserve"> SEQ Figure \* ARABIC </w:instrText>
      </w:r>
      <w:r w:rsidR="005729E7" w:rsidRPr="00C11FCF">
        <w:rPr>
          <w:color w:val="244061"/>
        </w:rPr>
        <w:fldChar w:fldCharType="separate"/>
      </w:r>
      <w:r w:rsidR="00D90895" w:rsidRPr="00C11FCF">
        <w:rPr>
          <w:noProof/>
          <w:color w:val="244061"/>
        </w:rPr>
        <w:t>7</w:t>
      </w:r>
      <w:r w:rsidR="005729E7" w:rsidRPr="00C11FCF">
        <w:rPr>
          <w:noProof/>
          <w:color w:val="244061"/>
        </w:rPr>
        <w:fldChar w:fldCharType="end"/>
      </w:r>
      <w:r w:rsidRPr="00C11FCF">
        <w:rPr>
          <w:color w:val="244061"/>
        </w:rPr>
        <w:t xml:space="preserve">: </w:t>
      </w:r>
      <w:r w:rsidR="00665DD5" w:rsidRPr="00C11FCF">
        <w:rPr>
          <w:color w:val="244061"/>
        </w:rPr>
        <w:t>Diagramme de modèle de la table de symbologie des relations</w:t>
      </w:r>
      <w:bookmarkEnd w:id="99"/>
    </w:p>
    <w:p w14:paraId="2D4BB09C" w14:textId="48871047" w:rsidR="00A84996" w:rsidRPr="00C11FCF" w:rsidRDefault="00C11FCF" w:rsidP="00E93A66">
      <w:pPr>
        <w:pStyle w:val="BodyAccessibleTextMIRB"/>
        <w:sectPr w:rsidR="00A84996" w:rsidRPr="00C11FCF" w:rsidSect="00FC3450">
          <w:pgSz w:w="12240" w:h="15840"/>
          <w:pgMar w:top="720" w:right="720" w:bottom="720" w:left="720" w:header="432" w:footer="720" w:gutter="0"/>
          <w:cols w:space="720"/>
          <w:docGrid w:linePitch="360"/>
        </w:sectPr>
      </w:pPr>
      <w:r w:rsidRPr="00C11FCF">
        <w:t xml:space="preserve">La section suivante est un index des clés primaires de la table parent identifiant, le cas échéant, les liens de dépendance associés de la table enfant qui ont été mises en œuvre pour la classe de base de données Road Net Element du RRO. </w:t>
      </w:r>
    </w:p>
    <w:p w14:paraId="662842FC" w14:textId="77777777" w:rsidR="00C11FCF" w:rsidRPr="00C11FCF" w:rsidRDefault="00C11FCF" w:rsidP="00E143C9">
      <w:pPr>
        <w:pStyle w:val="BodyAccessibleTextMIRB"/>
        <w:rPr>
          <w:rFonts w:eastAsiaTheme="majorEastAsia" w:cstheme="majorBidi"/>
          <w:b/>
          <w:bCs/>
          <w:color w:val="244061"/>
          <w:sz w:val="28"/>
          <w:szCs w:val="26"/>
        </w:rPr>
      </w:pPr>
      <w:r w:rsidRPr="00C11FCF">
        <w:rPr>
          <w:rFonts w:eastAsiaTheme="majorEastAsia" w:cstheme="majorBidi"/>
          <w:b/>
          <w:bCs/>
          <w:color w:val="244061"/>
          <w:sz w:val="28"/>
          <w:szCs w:val="26"/>
        </w:rPr>
        <w:lastRenderedPageBreak/>
        <w:t>Tableaux des principaux secteurs d’activité</w:t>
      </w:r>
    </w:p>
    <w:p w14:paraId="6C1AE09D" w14:textId="77777777" w:rsidR="00C11FCF" w:rsidRPr="00C11FCF" w:rsidRDefault="00C11FCF" w:rsidP="00C11FCF">
      <w:pPr>
        <w:pStyle w:val="BodyAccessibleTextMIRB"/>
        <w:tabs>
          <w:tab w:val="left" w:pos="2160"/>
        </w:tabs>
      </w:pPr>
      <w:r w:rsidRPr="00C11FCF">
        <w:t>Index de la table principale du secteur d’activité et clés étrangères associées.</w:t>
      </w:r>
    </w:p>
    <w:p w14:paraId="612FE420" w14:textId="77777777" w:rsidR="00C11FCF" w:rsidRPr="00C11FCF" w:rsidRDefault="00C11FCF" w:rsidP="00C11FCF">
      <w:pPr>
        <w:pStyle w:val="BodyAccessibleTextMIRB"/>
        <w:tabs>
          <w:tab w:val="left" w:pos="2160"/>
        </w:tabs>
        <w:spacing w:after="0" w:line="240" w:lineRule="auto"/>
      </w:pPr>
      <w:r w:rsidRPr="00C11FCF">
        <w:t>Remarque : La référence du type de relation est soit Identifiant (I), soit Non identifiant (NI).</w:t>
      </w:r>
    </w:p>
    <w:p w14:paraId="596BA86E" w14:textId="77777777" w:rsidR="00C11FCF" w:rsidRPr="00C11FCF" w:rsidRDefault="00C11FCF" w:rsidP="00C11FCF">
      <w:pPr>
        <w:pStyle w:val="BodyAccessibleTextMIRB"/>
        <w:tabs>
          <w:tab w:val="left" w:pos="2160"/>
        </w:tabs>
        <w:spacing w:after="0" w:line="240" w:lineRule="auto"/>
      </w:pPr>
    </w:p>
    <w:p w14:paraId="3C84FDEE" w14:textId="5E5EB018" w:rsidR="00D24174" w:rsidRPr="00C11FCF" w:rsidRDefault="00C11FCF" w:rsidP="00C11FCF">
      <w:pPr>
        <w:pStyle w:val="BodyAccessibleTextMIRB"/>
        <w:tabs>
          <w:tab w:val="left" w:pos="2160"/>
        </w:tabs>
        <w:spacing w:after="0" w:line="240" w:lineRule="auto"/>
        <w:rPr>
          <w:b/>
        </w:rPr>
      </w:pPr>
      <w:r w:rsidRPr="00C11FCF">
        <w:t xml:space="preserve">Table parent : </w:t>
      </w:r>
      <w:r w:rsidR="00D24174" w:rsidRPr="00C11FCF">
        <w:rPr>
          <w:b/>
        </w:rPr>
        <w:t>ORN_ROAD_NET_ELEMENT_FT</w:t>
      </w:r>
    </w:p>
    <w:p w14:paraId="550E5985" w14:textId="563C6D19" w:rsidR="00D24174" w:rsidRPr="00C11FCF" w:rsidRDefault="00C11FCF" w:rsidP="00D24174">
      <w:pPr>
        <w:pStyle w:val="BodyAccessibleTextMIRB"/>
        <w:spacing w:after="0" w:line="240" w:lineRule="auto"/>
      </w:pPr>
      <w:r w:rsidRPr="00C11FCF">
        <w:t xml:space="preserve">Clé(s) primaire(s) : </w:t>
      </w:r>
      <w:r w:rsidR="00D24174" w:rsidRPr="00C11FCF">
        <w:rPr>
          <w:b/>
        </w:rPr>
        <w:t>OGF_ID</w:t>
      </w:r>
    </w:p>
    <w:p w14:paraId="228D16CA" w14:textId="518CF4DD" w:rsidR="00D24174" w:rsidRPr="00C11FCF" w:rsidRDefault="00C11FCF" w:rsidP="00D24174">
      <w:pPr>
        <w:pStyle w:val="BodyAccessibleTextMIRB"/>
        <w:spacing w:after="0" w:line="240" w:lineRule="auto"/>
      </w:pPr>
      <w:r w:rsidRPr="00C11FCF">
        <w:t xml:space="preserve">Type de données : </w:t>
      </w:r>
      <w:r w:rsidR="00D24174" w:rsidRPr="00C11FCF">
        <w:rPr>
          <w:b/>
        </w:rPr>
        <w:t>NUMBER (13)</w:t>
      </w:r>
    </w:p>
    <w:tbl>
      <w:tblPr>
        <w:tblStyle w:val="TableGrid1"/>
        <w:tblW w:w="5000" w:type="pct"/>
        <w:tblLook w:val="04A0" w:firstRow="1" w:lastRow="0" w:firstColumn="1" w:lastColumn="0" w:noHBand="0" w:noVBand="1"/>
        <w:tblCaption w:val="Table : ORN_ROAD_NET_ELEMENT_FT"/>
        <w:tblDescription w:val="Identifie les clés primaires et étrangères associées de la table ORN_ROAD_NET_ELEMENT_FT."/>
      </w:tblPr>
      <w:tblGrid>
        <w:gridCol w:w="4205"/>
        <w:gridCol w:w="3894"/>
        <w:gridCol w:w="1111"/>
        <w:gridCol w:w="2682"/>
        <w:gridCol w:w="2498"/>
      </w:tblGrid>
      <w:tr w:rsidR="00C11FCF" w:rsidRPr="00C11FCF" w14:paraId="5B2F9406" w14:textId="77777777" w:rsidTr="00C11FCF">
        <w:trPr>
          <w:cantSplit/>
          <w:trHeight w:val="302"/>
          <w:tblHeader/>
        </w:trPr>
        <w:tc>
          <w:tcPr>
            <w:tcW w:w="1461" w:type="pct"/>
            <w:vAlign w:val="center"/>
          </w:tcPr>
          <w:p w14:paraId="19B00433" w14:textId="45CA09AC" w:rsidR="00C11FCF" w:rsidRPr="00C11FCF" w:rsidRDefault="00C11FCF" w:rsidP="00C11FCF">
            <w:pPr>
              <w:pStyle w:val="TableHeaderRowTextMIRB"/>
            </w:pPr>
            <w:r w:rsidRPr="00C11FCF">
              <w:rPr>
                <w:lang w:bidi="fr-CA"/>
              </w:rPr>
              <w:t>Table enfant</w:t>
            </w:r>
          </w:p>
        </w:tc>
        <w:tc>
          <w:tcPr>
            <w:tcW w:w="1353" w:type="pct"/>
            <w:vAlign w:val="center"/>
          </w:tcPr>
          <w:p w14:paraId="109DD094" w14:textId="5F2BD0FA" w:rsidR="00C11FCF" w:rsidRPr="00C11FCF" w:rsidRDefault="00C11FCF" w:rsidP="00C11FCF">
            <w:pPr>
              <w:pStyle w:val="TableHeaderRowTextMIRB"/>
            </w:pPr>
            <w:r w:rsidRPr="00C11FCF">
              <w:rPr>
                <w:lang w:bidi="fr-CA"/>
              </w:rPr>
              <w:t>Clé étrangère migrée</w:t>
            </w:r>
          </w:p>
        </w:tc>
        <w:tc>
          <w:tcPr>
            <w:tcW w:w="386" w:type="pct"/>
            <w:vAlign w:val="center"/>
          </w:tcPr>
          <w:p w14:paraId="11576C26" w14:textId="39CA1C75" w:rsidR="00C11FCF" w:rsidRPr="00C11FCF" w:rsidRDefault="00C11FCF" w:rsidP="00C11FCF">
            <w:pPr>
              <w:pStyle w:val="TableHeaderRowTextMIRB"/>
            </w:pPr>
            <w:r w:rsidRPr="00C11FCF">
              <w:rPr>
                <w:lang w:bidi="fr-CA"/>
              </w:rPr>
              <w:t>Type  de rel.</w:t>
            </w:r>
          </w:p>
        </w:tc>
        <w:tc>
          <w:tcPr>
            <w:tcW w:w="932" w:type="pct"/>
            <w:vAlign w:val="center"/>
          </w:tcPr>
          <w:p w14:paraId="61DCB1FD" w14:textId="73870691" w:rsidR="00C11FCF" w:rsidRPr="00C11FCF" w:rsidRDefault="00C11FCF" w:rsidP="00C11FCF">
            <w:pPr>
              <w:pStyle w:val="TableHeaderRowTextMIRB"/>
            </w:pPr>
            <w:r w:rsidRPr="00C11FCF">
              <w:rPr>
                <w:lang w:bidi="fr-CA"/>
              </w:rPr>
              <w:t>Relation parent-enfant</w:t>
            </w:r>
          </w:p>
        </w:tc>
        <w:tc>
          <w:tcPr>
            <w:tcW w:w="868" w:type="pct"/>
            <w:vAlign w:val="center"/>
          </w:tcPr>
          <w:p w14:paraId="6AA51BFC" w14:textId="7BC01E28" w:rsidR="00C11FCF" w:rsidRPr="00C11FCF" w:rsidRDefault="00C11FCF" w:rsidP="00C11FCF">
            <w:pPr>
              <w:pStyle w:val="TableHeaderRowTextMIRB"/>
            </w:pPr>
            <w:r w:rsidRPr="00C11FCF">
              <w:rPr>
                <w:lang w:bidi="fr-CA"/>
              </w:rPr>
              <w:t>Relation enfant-parent</w:t>
            </w:r>
          </w:p>
        </w:tc>
      </w:tr>
      <w:tr w:rsidR="00C11FCF" w:rsidRPr="00C11FCF" w14:paraId="24D51FA0" w14:textId="77777777" w:rsidTr="00C11FCF">
        <w:trPr>
          <w:cantSplit/>
          <w:trHeight w:val="302"/>
        </w:trPr>
        <w:tc>
          <w:tcPr>
            <w:tcW w:w="1461" w:type="pct"/>
          </w:tcPr>
          <w:p w14:paraId="4B4E7F39" w14:textId="77777777" w:rsidR="00C11FCF" w:rsidRPr="00C11FCF" w:rsidRDefault="00C11FCF" w:rsidP="00C11FCF">
            <w:pPr>
              <w:pStyle w:val="TableBodyTextMIRB"/>
            </w:pPr>
            <w:r w:rsidRPr="00C11FCF">
              <w:t>ORN_ADDRESS_INFO</w:t>
            </w:r>
          </w:p>
        </w:tc>
        <w:tc>
          <w:tcPr>
            <w:tcW w:w="1353" w:type="pct"/>
          </w:tcPr>
          <w:p w14:paraId="1D738DC4" w14:textId="77777777" w:rsidR="00C11FCF" w:rsidRPr="00C11FCF" w:rsidRDefault="00C11FCF" w:rsidP="00C11FCF">
            <w:pPr>
              <w:pStyle w:val="TableBodyTextMIRB"/>
            </w:pPr>
            <w:r w:rsidRPr="00C11FCF">
              <w:t>ORN_ROAD_NET_ELEMENT_ID</w:t>
            </w:r>
          </w:p>
        </w:tc>
        <w:tc>
          <w:tcPr>
            <w:tcW w:w="386" w:type="pct"/>
          </w:tcPr>
          <w:p w14:paraId="75126CCB" w14:textId="77777777" w:rsidR="00C11FCF" w:rsidRPr="00C11FCF" w:rsidRDefault="00C11FCF" w:rsidP="00C11FCF">
            <w:pPr>
              <w:pStyle w:val="TableBodyTextMIRB"/>
            </w:pPr>
            <w:r w:rsidRPr="00C11FCF">
              <w:t>NI</w:t>
            </w:r>
          </w:p>
        </w:tc>
        <w:tc>
          <w:tcPr>
            <w:tcW w:w="932" w:type="pct"/>
          </w:tcPr>
          <w:p w14:paraId="5EE4AAB8" w14:textId="4ABEBB4E" w:rsidR="00C11FCF" w:rsidRPr="00C11FCF" w:rsidRDefault="00C11FCF" w:rsidP="00C11FCF">
            <w:pPr>
              <w:pStyle w:val="TableBodyTextMIRB"/>
            </w:pPr>
            <w:r w:rsidRPr="00C11FCF">
              <w:rPr>
                <w:lang w:bidi="fr-CA"/>
              </w:rPr>
              <w:t>Facultatif : 1 à plusieurs</w:t>
            </w:r>
          </w:p>
        </w:tc>
        <w:tc>
          <w:tcPr>
            <w:tcW w:w="868" w:type="pct"/>
          </w:tcPr>
          <w:p w14:paraId="0576422B" w14:textId="1E7CEBAD" w:rsidR="00C11FCF" w:rsidRPr="00C11FCF" w:rsidRDefault="00C11FCF" w:rsidP="00C11FCF">
            <w:pPr>
              <w:pStyle w:val="TableBodyTextMIRB"/>
            </w:pPr>
            <w:r w:rsidRPr="00C11FCF">
              <w:rPr>
                <w:lang w:bidi="fr-CA"/>
              </w:rPr>
              <w:t>Obligatoire : 1 à 1</w:t>
            </w:r>
          </w:p>
        </w:tc>
      </w:tr>
      <w:tr w:rsidR="00C11FCF" w:rsidRPr="00C11FCF" w14:paraId="5F7B6282" w14:textId="77777777" w:rsidTr="00C11FCF">
        <w:trPr>
          <w:cantSplit/>
          <w:trHeight w:val="302"/>
        </w:trPr>
        <w:tc>
          <w:tcPr>
            <w:tcW w:w="1461" w:type="pct"/>
          </w:tcPr>
          <w:p w14:paraId="1F2AF2DA" w14:textId="77777777" w:rsidR="00C11FCF" w:rsidRPr="00C11FCF" w:rsidRDefault="00C11FCF" w:rsidP="00C11FCF">
            <w:pPr>
              <w:pStyle w:val="TableBodyTextMIRB"/>
            </w:pPr>
            <w:r w:rsidRPr="00C11FCF">
              <w:t>ORN_ALTERNATE_STREET_NAME</w:t>
            </w:r>
          </w:p>
        </w:tc>
        <w:tc>
          <w:tcPr>
            <w:tcW w:w="1353" w:type="pct"/>
          </w:tcPr>
          <w:p w14:paraId="4DB351BD" w14:textId="77777777" w:rsidR="00C11FCF" w:rsidRPr="00C11FCF" w:rsidRDefault="00C11FCF" w:rsidP="00C11FCF">
            <w:pPr>
              <w:pStyle w:val="TableBodyTextMIRB"/>
            </w:pPr>
            <w:r w:rsidRPr="00C11FCF">
              <w:t>ORN_ROAD_NET_ELEMENT_ID</w:t>
            </w:r>
          </w:p>
        </w:tc>
        <w:tc>
          <w:tcPr>
            <w:tcW w:w="386" w:type="pct"/>
          </w:tcPr>
          <w:p w14:paraId="73539081" w14:textId="77777777" w:rsidR="00C11FCF" w:rsidRPr="00C11FCF" w:rsidRDefault="00C11FCF" w:rsidP="00C11FCF">
            <w:pPr>
              <w:pStyle w:val="TableBodyTextMIRB"/>
            </w:pPr>
            <w:r w:rsidRPr="00C11FCF">
              <w:t>NI</w:t>
            </w:r>
          </w:p>
        </w:tc>
        <w:tc>
          <w:tcPr>
            <w:tcW w:w="932" w:type="pct"/>
          </w:tcPr>
          <w:p w14:paraId="67DBA4B0" w14:textId="32132939" w:rsidR="00C11FCF" w:rsidRPr="00C11FCF" w:rsidRDefault="00C11FCF" w:rsidP="00C11FCF">
            <w:pPr>
              <w:pStyle w:val="TableBodyTextMIRB"/>
            </w:pPr>
            <w:r w:rsidRPr="00C11FCF">
              <w:rPr>
                <w:lang w:bidi="fr-CA"/>
              </w:rPr>
              <w:t>Facultatif : 1 à plusieurs</w:t>
            </w:r>
          </w:p>
        </w:tc>
        <w:tc>
          <w:tcPr>
            <w:tcW w:w="868" w:type="pct"/>
          </w:tcPr>
          <w:p w14:paraId="7049EFA4" w14:textId="29FE6954" w:rsidR="00C11FCF" w:rsidRPr="00C11FCF" w:rsidRDefault="00C11FCF" w:rsidP="00C11FCF">
            <w:pPr>
              <w:pStyle w:val="TableBodyTextMIRB"/>
            </w:pPr>
            <w:r w:rsidRPr="00C11FCF">
              <w:rPr>
                <w:lang w:bidi="fr-CA"/>
              </w:rPr>
              <w:t>Obligatoire : 1 à 1</w:t>
            </w:r>
          </w:p>
        </w:tc>
      </w:tr>
      <w:tr w:rsidR="00C11FCF" w:rsidRPr="00C11FCF" w14:paraId="1FBEB8AE" w14:textId="77777777" w:rsidTr="00C11FCF">
        <w:trPr>
          <w:cantSplit/>
          <w:trHeight w:val="302"/>
        </w:trPr>
        <w:tc>
          <w:tcPr>
            <w:tcW w:w="1461" w:type="pct"/>
          </w:tcPr>
          <w:p w14:paraId="1B7EFFDA" w14:textId="77777777" w:rsidR="00C11FCF" w:rsidRPr="00C11FCF" w:rsidRDefault="00C11FCF" w:rsidP="00C11FCF">
            <w:pPr>
              <w:pStyle w:val="TableBodyTextMIRB"/>
            </w:pPr>
            <w:r w:rsidRPr="00C11FCF">
              <w:t>ORN_BLOCKED_PASSAGE</w:t>
            </w:r>
          </w:p>
        </w:tc>
        <w:tc>
          <w:tcPr>
            <w:tcW w:w="1353" w:type="pct"/>
          </w:tcPr>
          <w:p w14:paraId="722A13E0" w14:textId="77777777" w:rsidR="00C11FCF" w:rsidRPr="00C11FCF" w:rsidRDefault="00C11FCF" w:rsidP="00C11FCF">
            <w:pPr>
              <w:pStyle w:val="TableBodyTextMIRB"/>
            </w:pPr>
            <w:r w:rsidRPr="00C11FCF">
              <w:t>ORN_ROAD_NET_ELEMENT_ID</w:t>
            </w:r>
          </w:p>
        </w:tc>
        <w:tc>
          <w:tcPr>
            <w:tcW w:w="386" w:type="pct"/>
          </w:tcPr>
          <w:p w14:paraId="534975BB" w14:textId="77777777" w:rsidR="00C11FCF" w:rsidRPr="00C11FCF" w:rsidRDefault="00C11FCF" w:rsidP="00C11FCF">
            <w:pPr>
              <w:pStyle w:val="TableBodyTextMIRB"/>
            </w:pPr>
            <w:r w:rsidRPr="00C11FCF">
              <w:t>NI</w:t>
            </w:r>
          </w:p>
        </w:tc>
        <w:tc>
          <w:tcPr>
            <w:tcW w:w="932" w:type="pct"/>
          </w:tcPr>
          <w:p w14:paraId="44365C6D" w14:textId="5BD36606" w:rsidR="00C11FCF" w:rsidRPr="00C11FCF" w:rsidRDefault="00C11FCF" w:rsidP="00C11FCF">
            <w:pPr>
              <w:pStyle w:val="TableBodyTextMIRB"/>
            </w:pPr>
            <w:r w:rsidRPr="00C11FCF">
              <w:rPr>
                <w:lang w:bidi="fr-CA"/>
              </w:rPr>
              <w:t>Facultatif : 1 à plusieurs</w:t>
            </w:r>
          </w:p>
        </w:tc>
        <w:tc>
          <w:tcPr>
            <w:tcW w:w="868" w:type="pct"/>
          </w:tcPr>
          <w:p w14:paraId="7484A519" w14:textId="41D7C4D4" w:rsidR="00C11FCF" w:rsidRPr="00C11FCF" w:rsidRDefault="00C11FCF" w:rsidP="00C11FCF">
            <w:pPr>
              <w:pStyle w:val="TableBodyTextMIRB"/>
            </w:pPr>
            <w:r w:rsidRPr="00C11FCF">
              <w:rPr>
                <w:lang w:bidi="fr-CA"/>
              </w:rPr>
              <w:t>Obligatoire : 1 à 1</w:t>
            </w:r>
          </w:p>
        </w:tc>
      </w:tr>
      <w:tr w:rsidR="00C11FCF" w:rsidRPr="00C11FCF" w14:paraId="1EAD83FD" w14:textId="77777777" w:rsidTr="00C11FCF">
        <w:trPr>
          <w:cantSplit/>
          <w:trHeight w:val="302"/>
        </w:trPr>
        <w:tc>
          <w:tcPr>
            <w:tcW w:w="1461" w:type="pct"/>
          </w:tcPr>
          <w:p w14:paraId="72BFA3C7" w14:textId="77777777" w:rsidR="00C11FCF" w:rsidRPr="00C11FCF" w:rsidRDefault="00C11FCF" w:rsidP="00C11FCF">
            <w:pPr>
              <w:pStyle w:val="TableBodyTextMIRB"/>
            </w:pPr>
            <w:r w:rsidRPr="00C11FCF">
              <w:t>ORN_JURISDICTION</w:t>
            </w:r>
          </w:p>
        </w:tc>
        <w:tc>
          <w:tcPr>
            <w:tcW w:w="1353" w:type="pct"/>
          </w:tcPr>
          <w:p w14:paraId="3CFB0ED1" w14:textId="77777777" w:rsidR="00C11FCF" w:rsidRPr="00C11FCF" w:rsidRDefault="00C11FCF" w:rsidP="00C11FCF">
            <w:pPr>
              <w:pStyle w:val="TableBodyTextMIRB"/>
            </w:pPr>
            <w:r w:rsidRPr="00C11FCF">
              <w:t>ORN_ROAD_NET_ELEMENT_ID</w:t>
            </w:r>
          </w:p>
        </w:tc>
        <w:tc>
          <w:tcPr>
            <w:tcW w:w="386" w:type="pct"/>
          </w:tcPr>
          <w:p w14:paraId="067435C8" w14:textId="77777777" w:rsidR="00C11FCF" w:rsidRPr="00C11FCF" w:rsidRDefault="00C11FCF" w:rsidP="00C11FCF">
            <w:pPr>
              <w:pStyle w:val="TableBodyTextMIRB"/>
            </w:pPr>
            <w:r w:rsidRPr="00C11FCF">
              <w:t>NI</w:t>
            </w:r>
          </w:p>
        </w:tc>
        <w:tc>
          <w:tcPr>
            <w:tcW w:w="932" w:type="pct"/>
          </w:tcPr>
          <w:p w14:paraId="333FE291" w14:textId="5519200A" w:rsidR="00C11FCF" w:rsidRPr="00C11FCF" w:rsidRDefault="00C11FCF" w:rsidP="00C11FCF">
            <w:pPr>
              <w:pStyle w:val="TableBodyTextMIRB"/>
            </w:pPr>
            <w:r w:rsidRPr="00C11FCF">
              <w:rPr>
                <w:lang w:bidi="fr-CA"/>
              </w:rPr>
              <w:t>Facultatif : 1 à plusieurs</w:t>
            </w:r>
          </w:p>
        </w:tc>
        <w:tc>
          <w:tcPr>
            <w:tcW w:w="868" w:type="pct"/>
          </w:tcPr>
          <w:p w14:paraId="34E3B542" w14:textId="4E13668F" w:rsidR="00C11FCF" w:rsidRPr="00C11FCF" w:rsidRDefault="00C11FCF" w:rsidP="00C11FCF">
            <w:pPr>
              <w:pStyle w:val="TableBodyTextMIRB"/>
            </w:pPr>
            <w:r w:rsidRPr="00C11FCF">
              <w:rPr>
                <w:lang w:bidi="fr-CA"/>
              </w:rPr>
              <w:t>Obligatoire : 1 à 1</w:t>
            </w:r>
          </w:p>
        </w:tc>
      </w:tr>
      <w:tr w:rsidR="00C11FCF" w:rsidRPr="00C11FCF" w14:paraId="7B6C01BE" w14:textId="77777777" w:rsidTr="00C11FCF">
        <w:trPr>
          <w:cantSplit/>
          <w:trHeight w:val="302"/>
        </w:trPr>
        <w:tc>
          <w:tcPr>
            <w:tcW w:w="1461" w:type="pct"/>
          </w:tcPr>
          <w:p w14:paraId="01AD40AE" w14:textId="77777777" w:rsidR="00C11FCF" w:rsidRPr="00C11FCF" w:rsidRDefault="00C11FCF" w:rsidP="00C11FCF">
            <w:pPr>
              <w:pStyle w:val="TableBodyTextMIRB"/>
            </w:pPr>
            <w:r w:rsidRPr="00C11FCF">
              <w:t>ORN_NET_ELEMENT_SOURCE</w:t>
            </w:r>
          </w:p>
        </w:tc>
        <w:tc>
          <w:tcPr>
            <w:tcW w:w="1353" w:type="pct"/>
          </w:tcPr>
          <w:p w14:paraId="6E96F66D" w14:textId="77777777" w:rsidR="00C11FCF" w:rsidRPr="00C11FCF" w:rsidRDefault="00C11FCF" w:rsidP="00C11FCF">
            <w:pPr>
              <w:pStyle w:val="TableBodyTextMIRB"/>
            </w:pPr>
            <w:r w:rsidRPr="00C11FCF">
              <w:t>ORN_ROAD_NET_ELEMENT_ID</w:t>
            </w:r>
          </w:p>
        </w:tc>
        <w:tc>
          <w:tcPr>
            <w:tcW w:w="386" w:type="pct"/>
          </w:tcPr>
          <w:p w14:paraId="30789BAD" w14:textId="77777777" w:rsidR="00C11FCF" w:rsidRPr="00C11FCF" w:rsidRDefault="00C11FCF" w:rsidP="00C11FCF">
            <w:pPr>
              <w:pStyle w:val="TableBodyTextMIRB"/>
            </w:pPr>
            <w:r w:rsidRPr="00C11FCF">
              <w:t>NI</w:t>
            </w:r>
          </w:p>
        </w:tc>
        <w:tc>
          <w:tcPr>
            <w:tcW w:w="932" w:type="pct"/>
          </w:tcPr>
          <w:p w14:paraId="1DF911CB" w14:textId="483EA635" w:rsidR="00C11FCF" w:rsidRPr="00C11FCF" w:rsidRDefault="00C11FCF" w:rsidP="00C11FCF">
            <w:pPr>
              <w:pStyle w:val="TableBodyTextMIRB"/>
            </w:pPr>
            <w:r w:rsidRPr="00C11FCF">
              <w:rPr>
                <w:lang w:bidi="fr-CA"/>
              </w:rPr>
              <w:t>Facultatif : 1 à plusieurs</w:t>
            </w:r>
          </w:p>
        </w:tc>
        <w:tc>
          <w:tcPr>
            <w:tcW w:w="868" w:type="pct"/>
          </w:tcPr>
          <w:p w14:paraId="772C5955" w14:textId="5C6FF487" w:rsidR="00C11FCF" w:rsidRPr="00C11FCF" w:rsidRDefault="00C11FCF" w:rsidP="00C11FCF">
            <w:pPr>
              <w:pStyle w:val="TableBodyTextMIRB"/>
            </w:pPr>
            <w:r w:rsidRPr="00C11FCF">
              <w:rPr>
                <w:lang w:bidi="fr-CA"/>
              </w:rPr>
              <w:t>Obligatoire : 1 à 1</w:t>
            </w:r>
          </w:p>
        </w:tc>
      </w:tr>
      <w:tr w:rsidR="00C11FCF" w:rsidRPr="00C11FCF" w14:paraId="2BA2A52E" w14:textId="77777777" w:rsidTr="00C11FCF">
        <w:trPr>
          <w:cantSplit/>
          <w:trHeight w:val="302"/>
        </w:trPr>
        <w:tc>
          <w:tcPr>
            <w:tcW w:w="1461" w:type="pct"/>
          </w:tcPr>
          <w:p w14:paraId="798BDD91" w14:textId="77777777" w:rsidR="00C11FCF" w:rsidRPr="00C11FCF" w:rsidRDefault="00C11FCF" w:rsidP="00C11FCF">
            <w:pPr>
              <w:pStyle w:val="TableBodyTextMIRB"/>
            </w:pPr>
            <w:r w:rsidRPr="00C11FCF">
              <w:t>ORN_NUMBER_OF_LANES</w:t>
            </w:r>
          </w:p>
        </w:tc>
        <w:tc>
          <w:tcPr>
            <w:tcW w:w="1353" w:type="pct"/>
          </w:tcPr>
          <w:p w14:paraId="05BFF426" w14:textId="77777777" w:rsidR="00C11FCF" w:rsidRPr="00C11FCF" w:rsidRDefault="00C11FCF" w:rsidP="00C11FCF">
            <w:pPr>
              <w:pStyle w:val="TableBodyTextMIRB"/>
            </w:pPr>
            <w:r w:rsidRPr="00C11FCF">
              <w:t>ORN_ROAD_NET_ELEMENT_ID</w:t>
            </w:r>
          </w:p>
        </w:tc>
        <w:tc>
          <w:tcPr>
            <w:tcW w:w="386" w:type="pct"/>
          </w:tcPr>
          <w:p w14:paraId="3005FBA5" w14:textId="77777777" w:rsidR="00C11FCF" w:rsidRPr="00C11FCF" w:rsidRDefault="00C11FCF" w:rsidP="00C11FCF">
            <w:pPr>
              <w:pStyle w:val="TableBodyTextMIRB"/>
            </w:pPr>
            <w:r w:rsidRPr="00C11FCF">
              <w:t>NI</w:t>
            </w:r>
          </w:p>
        </w:tc>
        <w:tc>
          <w:tcPr>
            <w:tcW w:w="932" w:type="pct"/>
          </w:tcPr>
          <w:p w14:paraId="7093B85D" w14:textId="2601CA1A" w:rsidR="00C11FCF" w:rsidRPr="00C11FCF" w:rsidRDefault="00C11FCF" w:rsidP="00C11FCF">
            <w:pPr>
              <w:pStyle w:val="TableBodyTextMIRB"/>
            </w:pPr>
            <w:r w:rsidRPr="00C11FCF">
              <w:rPr>
                <w:lang w:bidi="fr-CA"/>
              </w:rPr>
              <w:t>Facultatif : 1 à plusieurs</w:t>
            </w:r>
          </w:p>
        </w:tc>
        <w:tc>
          <w:tcPr>
            <w:tcW w:w="868" w:type="pct"/>
          </w:tcPr>
          <w:p w14:paraId="6E14B64D" w14:textId="4B9DC45D" w:rsidR="00C11FCF" w:rsidRPr="00C11FCF" w:rsidRDefault="00C11FCF" w:rsidP="00C11FCF">
            <w:pPr>
              <w:pStyle w:val="TableBodyTextMIRB"/>
            </w:pPr>
            <w:r w:rsidRPr="00C11FCF">
              <w:rPr>
                <w:lang w:bidi="fr-CA"/>
              </w:rPr>
              <w:t>Obligatoire : 1 à 1</w:t>
            </w:r>
          </w:p>
        </w:tc>
      </w:tr>
      <w:tr w:rsidR="00C11FCF" w:rsidRPr="00C11FCF" w14:paraId="5FE3415E" w14:textId="77777777" w:rsidTr="00C11FCF">
        <w:trPr>
          <w:cantSplit/>
          <w:trHeight w:val="302"/>
        </w:trPr>
        <w:tc>
          <w:tcPr>
            <w:tcW w:w="1461" w:type="pct"/>
          </w:tcPr>
          <w:p w14:paraId="19A79D45" w14:textId="77777777" w:rsidR="00C11FCF" w:rsidRPr="00C11FCF" w:rsidRDefault="00C11FCF" w:rsidP="00C11FCF">
            <w:pPr>
              <w:pStyle w:val="TableBodyTextMIRB"/>
            </w:pPr>
            <w:r w:rsidRPr="00C11FCF">
              <w:t>ORN_OFFICIAL_STREET_NAME</w:t>
            </w:r>
          </w:p>
        </w:tc>
        <w:tc>
          <w:tcPr>
            <w:tcW w:w="1353" w:type="pct"/>
          </w:tcPr>
          <w:p w14:paraId="4E492573" w14:textId="77777777" w:rsidR="00C11FCF" w:rsidRPr="00C11FCF" w:rsidRDefault="00C11FCF" w:rsidP="00C11FCF">
            <w:pPr>
              <w:pStyle w:val="TableBodyTextMIRB"/>
            </w:pPr>
            <w:r w:rsidRPr="00C11FCF">
              <w:t>ORN_ROAD_NET_ELEMENT_ID</w:t>
            </w:r>
          </w:p>
        </w:tc>
        <w:tc>
          <w:tcPr>
            <w:tcW w:w="386" w:type="pct"/>
          </w:tcPr>
          <w:p w14:paraId="672E8E42" w14:textId="77777777" w:rsidR="00C11FCF" w:rsidRPr="00C11FCF" w:rsidRDefault="00C11FCF" w:rsidP="00C11FCF">
            <w:pPr>
              <w:pStyle w:val="TableBodyTextMIRB"/>
            </w:pPr>
            <w:r w:rsidRPr="00C11FCF">
              <w:t>NI</w:t>
            </w:r>
          </w:p>
        </w:tc>
        <w:tc>
          <w:tcPr>
            <w:tcW w:w="932" w:type="pct"/>
          </w:tcPr>
          <w:p w14:paraId="00145FE2" w14:textId="03EC61EB" w:rsidR="00C11FCF" w:rsidRPr="00C11FCF" w:rsidRDefault="00C11FCF" w:rsidP="00C11FCF">
            <w:pPr>
              <w:pStyle w:val="TableBodyTextMIRB"/>
            </w:pPr>
            <w:r w:rsidRPr="00C11FCF">
              <w:rPr>
                <w:lang w:bidi="fr-CA"/>
              </w:rPr>
              <w:t>Facultatif : 1 à plusieurs</w:t>
            </w:r>
          </w:p>
        </w:tc>
        <w:tc>
          <w:tcPr>
            <w:tcW w:w="868" w:type="pct"/>
          </w:tcPr>
          <w:p w14:paraId="28AF15C7" w14:textId="1146ED55" w:rsidR="00C11FCF" w:rsidRPr="00C11FCF" w:rsidRDefault="00C11FCF" w:rsidP="00C11FCF">
            <w:pPr>
              <w:pStyle w:val="TableBodyTextMIRB"/>
            </w:pPr>
            <w:r w:rsidRPr="00C11FCF">
              <w:rPr>
                <w:lang w:bidi="fr-CA"/>
              </w:rPr>
              <w:t>Obligatoire : 1 à 1</w:t>
            </w:r>
          </w:p>
        </w:tc>
      </w:tr>
      <w:tr w:rsidR="00C11FCF" w:rsidRPr="00C11FCF" w14:paraId="5F54E949" w14:textId="77777777" w:rsidTr="00C11FCF">
        <w:trPr>
          <w:cantSplit/>
          <w:trHeight w:val="302"/>
        </w:trPr>
        <w:tc>
          <w:tcPr>
            <w:tcW w:w="1461" w:type="pct"/>
          </w:tcPr>
          <w:p w14:paraId="2C4FA4F7" w14:textId="77777777" w:rsidR="00C11FCF" w:rsidRPr="00C11FCF" w:rsidRDefault="00C11FCF" w:rsidP="00C11FCF">
            <w:pPr>
              <w:pStyle w:val="TableBodyTextMIRB"/>
            </w:pPr>
            <w:r w:rsidRPr="00C11FCF">
              <w:t>ORN_ROAD_CLASS</w:t>
            </w:r>
          </w:p>
        </w:tc>
        <w:tc>
          <w:tcPr>
            <w:tcW w:w="1353" w:type="pct"/>
          </w:tcPr>
          <w:p w14:paraId="06786E34" w14:textId="77777777" w:rsidR="00C11FCF" w:rsidRPr="00C11FCF" w:rsidRDefault="00C11FCF" w:rsidP="00C11FCF">
            <w:pPr>
              <w:pStyle w:val="TableBodyTextMIRB"/>
            </w:pPr>
            <w:r w:rsidRPr="00C11FCF">
              <w:t>ORN_ROAD_NET_ELEMENT_ID</w:t>
            </w:r>
          </w:p>
        </w:tc>
        <w:tc>
          <w:tcPr>
            <w:tcW w:w="386" w:type="pct"/>
          </w:tcPr>
          <w:p w14:paraId="55286588" w14:textId="77777777" w:rsidR="00C11FCF" w:rsidRPr="00C11FCF" w:rsidRDefault="00C11FCF" w:rsidP="00C11FCF">
            <w:pPr>
              <w:pStyle w:val="TableBodyTextMIRB"/>
            </w:pPr>
            <w:r w:rsidRPr="00C11FCF">
              <w:t>NI</w:t>
            </w:r>
          </w:p>
        </w:tc>
        <w:tc>
          <w:tcPr>
            <w:tcW w:w="932" w:type="pct"/>
          </w:tcPr>
          <w:p w14:paraId="09CBE56E" w14:textId="7BF46A77" w:rsidR="00C11FCF" w:rsidRPr="00C11FCF" w:rsidRDefault="00C11FCF" w:rsidP="00C11FCF">
            <w:pPr>
              <w:pStyle w:val="TableBodyTextMIRB"/>
            </w:pPr>
            <w:r w:rsidRPr="00C11FCF">
              <w:rPr>
                <w:lang w:bidi="fr-CA"/>
              </w:rPr>
              <w:t>Facultatif : 1 à plusieurs</w:t>
            </w:r>
          </w:p>
        </w:tc>
        <w:tc>
          <w:tcPr>
            <w:tcW w:w="868" w:type="pct"/>
          </w:tcPr>
          <w:p w14:paraId="6E2D6A53" w14:textId="65E3FA60" w:rsidR="00C11FCF" w:rsidRPr="00C11FCF" w:rsidRDefault="00C11FCF" w:rsidP="00C11FCF">
            <w:pPr>
              <w:pStyle w:val="TableBodyTextMIRB"/>
            </w:pPr>
            <w:r w:rsidRPr="00C11FCF">
              <w:rPr>
                <w:lang w:bidi="fr-CA"/>
              </w:rPr>
              <w:t>Obligatoire : 1 à 1</w:t>
            </w:r>
          </w:p>
        </w:tc>
      </w:tr>
      <w:tr w:rsidR="00C11FCF" w:rsidRPr="00C11FCF" w14:paraId="514D5641" w14:textId="77777777" w:rsidTr="00C11FCF">
        <w:trPr>
          <w:cantSplit/>
          <w:trHeight w:val="302"/>
        </w:trPr>
        <w:tc>
          <w:tcPr>
            <w:tcW w:w="1461" w:type="pct"/>
          </w:tcPr>
          <w:p w14:paraId="57868E87" w14:textId="77777777" w:rsidR="00C11FCF" w:rsidRPr="00C11FCF" w:rsidRDefault="00C11FCF" w:rsidP="00C11FCF">
            <w:pPr>
              <w:pStyle w:val="TableBodyTextMIRB"/>
            </w:pPr>
            <w:r w:rsidRPr="00C11FCF">
              <w:t>ORN_ROAD_SURFACE</w:t>
            </w:r>
          </w:p>
        </w:tc>
        <w:tc>
          <w:tcPr>
            <w:tcW w:w="1353" w:type="pct"/>
          </w:tcPr>
          <w:p w14:paraId="6016B84B" w14:textId="77777777" w:rsidR="00C11FCF" w:rsidRPr="00C11FCF" w:rsidRDefault="00C11FCF" w:rsidP="00C11FCF">
            <w:pPr>
              <w:pStyle w:val="TableBodyTextMIRB"/>
            </w:pPr>
            <w:r w:rsidRPr="00C11FCF">
              <w:t>ORN_ROAD_NET_ELEMENT_ID</w:t>
            </w:r>
          </w:p>
        </w:tc>
        <w:tc>
          <w:tcPr>
            <w:tcW w:w="386" w:type="pct"/>
          </w:tcPr>
          <w:p w14:paraId="62A8FA9F" w14:textId="77777777" w:rsidR="00C11FCF" w:rsidRPr="00C11FCF" w:rsidRDefault="00C11FCF" w:rsidP="00C11FCF">
            <w:pPr>
              <w:pStyle w:val="TableBodyTextMIRB"/>
            </w:pPr>
            <w:r w:rsidRPr="00C11FCF">
              <w:t>NI</w:t>
            </w:r>
          </w:p>
        </w:tc>
        <w:tc>
          <w:tcPr>
            <w:tcW w:w="932" w:type="pct"/>
          </w:tcPr>
          <w:p w14:paraId="07A39CC0" w14:textId="5A2C331A" w:rsidR="00C11FCF" w:rsidRPr="00C11FCF" w:rsidRDefault="00C11FCF" w:rsidP="00C11FCF">
            <w:pPr>
              <w:pStyle w:val="TableBodyTextMIRB"/>
            </w:pPr>
            <w:r w:rsidRPr="00C11FCF">
              <w:rPr>
                <w:lang w:bidi="fr-CA"/>
              </w:rPr>
              <w:t>Facultatif : 1 à plusieurs</w:t>
            </w:r>
          </w:p>
        </w:tc>
        <w:tc>
          <w:tcPr>
            <w:tcW w:w="868" w:type="pct"/>
          </w:tcPr>
          <w:p w14:paraId="2AC13650" w14:textId="67A2F309" w:rsidR="00C11FCF" w:rsidRPr="00C11FCF" w:rsidRDefault="00C11FCF" w:rsidP="00C11FCF">
            <w:pPr>
              <w:pStyle w:val="TableBodyTextMIRB"/>
            </w:pPr>
            <w:r w:rsidRPr="00C11FCF">
              <w:rPr>
                <w:lang w:bidi="fr-CA"/>
              </w:rPr>
              <w:t>Obligatoire : 1 à 1</w:t>
            </w:r>
          </w:p>
        </w:tc>
      </w:tr>
      <w:tr w:rsidR="00C11FCF" w:rsidRPr="00C11FCF" w14:paraId="373B23A2" w14:textId="77777777" w:rsidTr="00C11FCF">
        <w:trPr>
          <w:cantSplit/>
          <w:trHeight w:val="302"/>
        </w:trPr>
        <w:tc>
          <w:tcPr>
            <w:tcW w:w="1461" w:type="pct"/>
          </w:tcPr>
          <w:p w14:paraId="1EF2E87D" w14:textId="77777777" w:rsidR="00C11FCF" w:rsidRPr="00C11FCF" w:rsidRDefault="00C11FCF" w:rsidP="00C11FCF">
            <w:pPr>
              <w:pStyle w:val="TableBodyTextMIRB"/>
            </w:pPr>
            <w:r w:rsidRPr="00C11FCF">
              <w:t>ORN_ROUTE_NAME</w:t>
            </w:r>
          </w:p>
        </w:tc>
        <w:tc>
          <w:tcPr>
            <w:tcW w:w="1353" w:type="pct"/>
          </w:tcPr>
          <w:p w14:paraId="67CDB3F6" w14:textId="77777777" w:rsidR="00C11FCF" w:rsidRPr="00C11FCF" w:rsidRDefault="00C11FCF" w:rsidP="00C11FCF">
            <w:pPr>
              <w:pStyle w:val="TableBodyTextMIRB"/>
            </w:pPr>
            <w:r w:rsidRPr="00C11FCF">
              <w:t>ORN_ROAD_NET_ELEMENT_ID</w:t>
            </w:r>
          </w:p>
        </w:tc>
        <w:tc>
          <w:tcPr>
            <w:tcW w:w="386" w:type="pct"/>
          </w:tcPr>
          <w:p w14:paraId="597DD92E" w14:textId="77777777" w:rsidR="00C11FCF" w:rsidRPr="00C11FCF" w:rsidRDefault="00C11FCF" w:rsidP="00C11FCF">
            <w:pPr>
              <w:pStyle w:val="TableBodyTextMIRB"/>
            </w:pPr>
            <w:r w:rsidRPr="00C11FCF">
              <w:t>NI</w:t>
            </w:r>
          </w:p>
        </w:tc>
        <w:tc>
          <w:tcPr>
            <w:tcW w:w="932" w:type="pct"/>
          </w:tcPr>
          <w:p w14:paraId="4C019A5E" w14:textId="0628BE92" w:rsidR="00C11FCF" w:rsidRPr="00C11FCF" w:rsidRDefault="00C11FCF" w:rsidP="00C11FCF">
            <w:pPr>
              <w:pStyle w:val="TableBodyTextMIRB"/>
            </w:pPr>
            <w:r w:rsidRPr="00C11FCF">
              <w:rPr>
                <w:lang w:bidi="fr-CA"/>
              </w:rPr>
              <w:t>Facultatif : 1 à plusieurs</w:t>
            </w:r>
          </w:p>
        </w:tc>
        <w:tc>
          <w:tcPr>
            <w:tcW w:w="868" w:type="pct"/>
          </w:tcPr>
          <w:p w14:paraId="748BEE1F" w14:textId="42F1A263" w:rsidR="00C11FCF" w:rsidRPr="00C11FCF" w:rsidRDefault="00C11FCF" w:rsidP="00C11FCF">
            <w:pPr>
              <w:pStyle w:val="TableBodyTextMIRB"/>
            </w:pPr>
            <w:r w:rsidRPr="00C11FCF">
              <w:rPr>
                <w:lang w:bidi="fr-CA"/>
              </w:rPr>
              <w:t>Obligatoire : 1 à 1</w:t>
            </w:r>
          </w:p>
        </w:tc>
      </w:tr>
      <w:tr w:rsidR="00C11FCF" w:rsidRPr="00C11FCF" w14:paraId="1E2AD81C" w14:textId="77777777" w:rsidTr="00C11FCF">
        <w:trPr>
          <w:cantSplit/>
          <w:trHeight w:val="302"/>
        </w:trPr>
        <w:tc>
          <w:tcPr>
            <w:tcW w:w="1461" w:type="pct"/>
          </w:tcPr>
          <w:p w14:paraId="72D2C7CE" w14:textId="77777777" w:rsidR="00C11FCF" w:rsidRPr="00C11FCF" w:rsidRDefault="00C11FCF" w:rsidP="00C11FCF">
            <w:pPr>
              <w:pStyle w:val="TableBodyTextMIRB"/>
            </w:pPr>
            <w:r w:rsidRPr="00C11FCF">
              <w:t>ORN_ROUTE_NUMBER</w:t>
            </w:r>
          </w:p>
        </w:tc>
        <w:tc>
          <w:tcPr>
            <w:tcW w:w="1353" w:type="pct"/>
          </w:tcPr>
          <w:p w14:paraId="1B480E64" w14:textId="77777777" w:rsidR="00C11FCF" w:rsidRPr="00C11FCF" w:rsidRDefault="00C11FCF" w:rsidP="00C11FCF">
            <w:pPr>
              <w:pStyle w:val="TableBodyTextMIRB"/>
            </w:pPr>
            <w:r w:rsidRPr="00C11FCF">
              <w:t>ORN_ROAD_NET_ELEMENT_ID</w:t>
            </w:r>
          </w:p>
        </w:tc>
        <w:tc>
          <w:tcPr>
            <w:tcW w:w="386" w:type="pct"/>
          </w:tcPr>
          <w:p w14:paraId="365CE32D" w14:textId="77777777" w:rsidR="00C11FCF" w:rsidRPr="00C11FCF" w:rsidRDefault="00C11FCF" w:rsidP="00C11FCF">
            <w:pPr>
              <w:pStyle w:val="TableBodyTextMIRB"/>
            </w:pPr>
            <w:r w:rsidRPr="00C11FCF">
              <w:t>NI</w:t>
            </w:r>
          </w:p>
        </w:tc>
        <w:tc>
          <w:tcPr>
            <w:tcW w:w="932" w:type="pct"/>
          </w:tcPr>
          <w:p w14:paraId="24840ED0" w14:textId="61EB3C7D" w:rsidR="00C11FCF" w:rsidRPr="00C11FCF" w:rsidRDefault="00C11FCF" w:rsidP="00C11FCF">
            <w:pPr>
              <w:pStyle w:val="TableBodyTextMIRB"/>
            </w:pPr>
            <w:r w:rsidRPr="00C11FCF">
              <w:rPr>
                <w:lang w:bidi="fr-CA"/>
              </w:rPr>
              <w:t>Facultatif : 1 à plusieurs</w:t>
            </w:r>
          </w:p>
        </w:tc>
        <w:tc>
          <w:tcPr>
            <w:tcW w:w="868" w:type="pct"/>
          </w:tcPr>
          <w:p w14:paraId="793916C1" w14:textId="7B34F1AC" w:rsidR="00C11FCF" w:rsidRPr="00C11FCF" w:rsidRDefault="00C11FCF" w:rsidP="00C11FCF">
            <w:pPr>
              <w:pStyle w:val="TableBodyTextMIRB"/>
            </w:pPr>
            <w:r w:rsidRPr="00C11FCF">
              <w:rPr>
                <w:lang w:bidi="fr-CA"/>
              </w:rPr>
              <w:t>Obligatoire : 1 à 1</w:t>
            </w:r>
          </w:p>
        </w:tc>
      </w:tr>
      <w:tr w:rsidR="00C11FCF" w:rsidRPr="00C11FCF" w14:paraId="64A75EEB" w14:textId="77777777" w:rsidTr="00C11FCF">
        <w:trPr>
          <w:cantSplit/>
          <w:trHeight w:val="302"/>
        </w:trPr>
        <w:tc>
          <w:tcPr>
            <w:tcW w:w="1461" w:type="pct"/>
          </w:tcPr>
          <w:p w14:paraId="6CB17685" w14:textId="77777777" w:rsidR="00C11FCF" w:rsidRPr="00C11FCF" w:rsidRDefault="00C11FCF" w:rsidP="00C11FCF">
            <w:pPr>
              <w:pStyle w:val="TableBodyTextMIRB"/>
            </w:pPr>
            <w:r w:rsidRPr="00C11FCF">
              <w:t>ORN_SPEED_LIMIT</w:t>
            </w:r>
          </w:p>
        </w:tc>
        <w:tc>
          <w:tcPr>
            <w:tcW w:w="1353" w:type="pct"/>
          </w:tcPr>
          <w:p w14:paraId="6F1CD00A" w14:textId="77777777" w:rsidR="00C11FCF" w:rsidRPr="00C11FCF" w:rsidRDefault="00C11FCF" w:rsidP="00C11FCF">
            <w:pPr>
              <w:pStyle w:val="TableBodyTextMIRB"/>
            </w:pPr>
            <w:r w:rsidRPr="00C11FCF">
              <w:t>ORN_ROAD_NET_ELEMENT_ID</w:t>
            </w:r>
          </w:p>
        </w:tc>
        <w:tc>
          <w:tcPr>
            <w:tcW w:w="386" w:type="pct"/>
          </w:tcPr>
          <w:p w14:paraId="3F65F60F" w14:textId="77777777" w:rsidR="00C11FCF" w:rsidRPr="00C11FCF" w:rsidRDefault="00C11FCF" w:rsidP="00C11FCF">
            <w:pPr>
              <w:pStyle w:val="TableBodyTextMIRB"/>
            </w:pPr>
            <w:r w:rsidRPr="00C11FCF">
              <w:t>NI</w:t>
            </w:r>
          </w:p>
        </w:tc>
        <w:tc>
          <w:tcPr>
            <w:tcW w:w="932" w:type="pct"/>
          </w:tcPr>
          <w:p w14:paraId="459D82FA" w14:textId="58C3B3D7" w:rsidR="00C11FCF" w:rsidRPr="00C11FCF" w:rsidRDefault="00C11FCF" w:rsidP="00C11FCF">
            <w:pPr>
              <w:pStyle w:val="TableBodyTextMIRB"/>
            </w:pPr>
            <w:r w:rsidRPr="00C11FCF">
              <w:rPr>
                <w:lang w:bidi="fr-CA"/>
              </w:rPr>
              <w:t>Facultatif : 1 à plusieurs</w:t>
            </w:r>
          </w:p>
        </w:tc>
        <w:tc>
          <w:tcPr>
            <w:tcW w:w="868" w:type="pct"/>
          </w:tcPr>
          <w:p w14:paraId="46B68F61" w14:textId="6914FD58" w:rsidR="00C11FCF" w:rsidRPr="00C11FCF" w:rsidRDefault="00C11FCF" w:rsidP="00C11FCF">
            <w:pPr>
              <w:pStyle w:val="TableBodyTextMIRB"/>
            </w:pPr>
            <w:r w:rsidRPr="00C11FCF">
              <w:rPr>
                <w:lang w:bidi="fr-CA"/>
              </w:rPr>
              <w:t>Obligatoire : 1 à 1</w:t>
            </w:r>
          </w:p>
        </w:tc>
      </w:tr>
      <w:tr w:rsidR="00C11FCF" w:rsidRPr="00C11FCF" w14:paraId="5A12224B" w14:textId="77777777" w:rsidTr="00C11FCF">
        <w:trPr>
          <w:cantSplit/>
          <w:trHeight w:val="302"/>
        </w:trPr>
        <w:tc>
          <w:tcPr>
            <w:tcW w:w="1461" w:type="pct"/>
          </w:tcPr>
          <w:p w14:paraId="03F13FAE" w14:textId="77777777" w:rsidR="00C11FCF" w:rsidRPr="00C11FCF" w:rsidRDefault="00C11FCF" w:rsidP="00C11FCF">
            <w:pPr>
              <w:pStyle w:val="TableBodyTextMIRB"/>
            </w:pPr>
            <w:r w:rsidRPr="00C11FCF">
              <w:lastRenderedPageBreak/>
              <w:t>ORN_STRUCTURE</w:t>
            </w:r>
          </w:p>
        </w:tc>
        <w:tc>
          <w:tcPr>
            <w:tcW w:w="1353" w:type="pct"/>
          </w:tcPr>
          <w:p w14:paraId="5924B5AD" w14:textId="77777777" w:rsidR="00C11FCF" w:rsidRPr="00C11FCF" w:rsidRDefault="00C11FCF" w:rsidP="00C11FCF">
            <w:pPr>
              <w:pStyle w:val="TableBodyTextMIRB"/>
            </w:pPr>
            <w:r w:rsidRPr="00C11FCF">
              <w:t>ORN_ROAD_NET_ELEMENT_ID</w:t>
            </w:r>
          </w:p>
        </w:tc>
        <w:tc>
          <w:tcPr>
            <w:tcW w:w="386" w:type="pct"/>
          </w:tcPr>
          <w:p w14:paraId="705A81EA" w14:textId="77777777" w:rsidR="00C11FCF" w:rsidRPr="00C11FCF" w:rsidRDefault="00C11FCF" w:rsidP="00C11FCF">
            <w:pPr>
              <w:pStyle w:val="TableBodyTextMIRB"/>
            </w:pPr>
            <w:r w:rsidRPr="00C11FCF">
              <w:t>NI</w:t>
            </w:r>
          </w:p>
        </w:tc>
        <w:tc>
          <w:tcPr>
            <w:tcW w:w="932" w:type="pct"/>
          </w:tcPr>
          <w:p w14:paraId="5B36E691" w14:textId="1984A3F6" w:rsidR="00C11FCF" w:rsidRPr="00C11FCF" w:rsidRDefault="00C11FCF" w:rsidP="00C11FCF">
            <w:pPr>
              <w:pStyle w:val="TableBodyTextMIRB"/>
            </w:pPr>
            <w:r w:rsidRPr="00C11FCF">
              <w:rPr>
                <w:lang w:bidi="fr-CA"/>
              </w:rPr>
              <w:t>Facultatif : 1 à plusieurs</w:t>
            </w:r>
          </w:p>
        </w:tc>
        <w:tc>
          <w:tcPr>
            <w:tcW w:w="868" w:type="pct"/>
          </w:tcPr>
          <w:p w14:paraId="64382C8E" w14:textId="6C4B4125" w:rsidR="00C11FCF" w:rsidRPr="00C11FCF" w:rsidRDefault="00C11FCF" w:rsidP="00C11FCF">
            <w:pPr>
              <w:pStyle w:val="TableBodyTextMIRB"/>
            </w:pPr>
            <w:r w:rsidRPr="00C11FCF">
              <w:rPr>
                <w:lang w:bidi="fr-CA"/>
              </w:rPr>
              <w:t>Obligatoire : 1 à 1</w:t>
            </w:r>
          </w:p>
        </w:tc>
      </w:tr>
      <w:tr w:rsidR="00C11FCF" w:rsidRPr="00C11FCF" w14:paraId="18DB9A1A" w14:textId="77777777" w:rsidTr="00C11FCF">
        <w:trPr>
          <w:cantSplit/>
          <w:trHeight w:val="302"/>
        </w:trPr>
        <w:tc>
          <w:tcPr>
            <w:tcW w:w="1461" w:type="pct"/>
          </w:tcPr>
          <w:p w14:paraId="04BA87DE" w14:textId="77777777" w:rsidR="00C11FCF" w:rsidRPr="00C11FCF" w:rsidRDefault="00C11FCF" w:rsidP="00C11FCF">
            <w:pPr>
              <w:pStyle w:val="TableBodyTextMIRB"/>
            </w:pPr>
            <w:r w:rsidRPr="00C11FCF">
              <w:t>ORN_TOLL_POINT</w:t>
            </w:r>
          </w:p>
        </w:tc>
        <w:tc>
          <w:tcPr>
            <w:tcW w:w="1353" w:type="pct"/>
          </w:tcPr>
          <w:p w14:paraId="02FB035A" w14:textId="77777777" w:rsidR="00C11FCF" w:rsidRPr="00C11FCF" w:rsidRDefault="00C11FCF" w:rsidP="00C11FCF">
            <w:pPr>
              <w:pStyle w:val="TableBodyTextMIRB"/>
            </w:pPr>
            <w:r w:rsidRPr="00C11FCF">
              <w:t>ORN_ROAD_NET_ELEMENT_ID</w:t>
            </w:r>
          </w:p>
        </w:tc>
        <w:tc>
          <w:tcPr>
            <w:tcW w:w="386" w:type="pct"/>
          </w:tcPr>
          <w:p w14:paraId="72BC53E8" w14:textId="77777777" w:rsidR="00C11FCF" w:rsidRPr="00C11FCF" w:rsidRDefault="00C11FCF" w:rsidP="00C11FCF">
            <w:pPr>
              <w:pStyle w:val="TableBodyTextMIRB"/>
            </w:pPr>
            <w:r w:rsidRPr="00C11FCF">
              <w:t>NI</w:t>
            </w:r>
          </w:p>
        </w:tc>
        <w:tc>
          <w:tcPr>
            <w:tcW w:w="932" w:type="pct"/>
          </w:tcPr>
          <w:p w14:paraId="3DEBDEAC" w14:textId="431EDBBA" w:rsidR="00C11FCF" w:rsidRPr="00C11FCF" w:rsidRDefault="00C11FCF" w:rsidP="00C11FCF">
            <w:pPr>
              <w:pStyle w:val="TableBodyTextMIRB"/>
            </w:pPr>
            <w:r w:rsidRPr="00C11FCF">
              <w:rPr>
                <w:lang w:bidi="fr-CA"/>
              </w:rPr>
              <w:t>Facultatif : 1 à plusieurs</w:t>
            </w:r>
          </w:p>
        </w:tc>
        <w:tc>
          <w:tcPr>
            <w:tcW w:w="868" w:type="pct"/>
          </w:tcPr>
          <w:p w14:paraId="1CCA52EA" w14:textId="61A8F3F3" w:rsidR="00C11FCF" w:rsidRPr="00C11FCF" w:rsidRDefault="00C11FCF" w:rsidP="00C11FCF">
            <w:pPr>
              <w:pStyle w:val="TableBodyTextMIRB"/>
            </w:pPr>
            <w:r w:rsidRPr="00C11FCF">
              <w:rPr>
                <w:lang w:bidi="fr-CA"/>
              </w:rPr>
              <w:t>Obligatoire : 1 à 1</w:t>
            </w:r>
          </w:p>
        </w:tc>
      </w:tr>
    </w:tbl>
    <w:p w14:paraId="3BB388AC" w14:textId="18E608E3" w:rsidR="00D24174" w:rsidRPr="00C11FCF" w:rsidRDefault="00C11FCF" w:rsidP="00D24174">
      <w:pPr>
        <w:pStyle w:val="BodyAccessibleTextMIRB"/>
        <w:tabs>
          <w:tab w:val="left" w:pos="2160"/>
        </w:tabs>
        <w:spacing w:before="240" w:after="0" w:line="240" w:lineRule="auto"/>
      </w:pPr>
      <w:r w:rsidRPr="00C11FCF">
        <w:t xml:space="preserve">Table parent : </w:t>
      </w:r>
      <w:r w:rsidR="00D24174" w:rsidRPr="00C11FCF">
        <w:rPr>
          <w:b/>
          <w:bCs/>
        </w:rPr>
        <w:t>ORN_ADDRESS_INFO</w:t>
      </w:r>
    </w:p>
    <w:p w14:paraId="718F1549" w14:textId="3DDBCEA6" w:rsidR="00D24174" w:rsidRPr="00C11FCF" w:rsidRDefault="00C11FCF" w:rsidP="00D24174">
      <w:pPr>
        <w:pStyle w:val="BodyAccessibleTextMIRB"/>
        <w:spacing w:after="0" w:line="240" w:lineRule="auto"/>
        <w:rPr>
          <w:b/>
          <w:bCs/>
        </w:rPr>
      </w:pPr>
      <w:r w:rsidRPr="00C11FCF">
        <w:t xml:space="preserve">Clé(s) primaire(s) : </w:t>
      </w:r>
      <w:r w:rsidR="00D24174" w:rsidRPr="00C11FCF">
        <w:rPr>
          <w:b/>
          <w:bCs/>
        </w:rPr>
        <w:t>EVENT_ID</w:t>
      </w:r>
      <w:r w:rsidR="00D24174" w:rsidRPr="00C11FCF">
        <w:rPr>
          <w:b/>
          <w:bCs/>
        </w:rPr>
        <w:tab/>
      </w:r>
      <w:r w:rsidRPr="00C11FCF">
        <w:t xml:space="preserve">Type de données : </w:t>
      </w:r>
      <w:r w:rsidR="00D24174" w:rsidRPr="00C11FCF">
        <w:rPr>
          <w:b/>
          <w:bCs/>
        </w:rPr>
        <w:t>NUMBER (13)</w:t>
      </w:r>
    </w:p>
    <w:p w14:paraId="19307374" w14:textId="54366CB0" w:rsidR="00D24174" w:rsidRPr="00C11FCF" w:rsidRDefault="00D24174" w:rsidP="00D24174">
      <w:pPr>
        <w:pStyle w:val="BodyAccessibleTextMIRB"/>
        <w:spacing w:after="0" w:line="240" w:lineRule="auto"/>
      </w:pPr>
      <w:r w:rsidRPr="00C11FCF">
        <w:rPr>
          <w:b/>
          <w:bCs/>
        </w:rPr>
        <w:t>ELEMENT_ORDER_NUMBER</w:t>
      </w:r>
      <w:r w:rsidRPr="00C11FCF">
        <w:rPr>
          <w:b/>
          <w:bCs/>
        </w:rPr>
        <w:tab/>
      </w:r>
      <w:r w:rsidR="00C11FCF" w:rsidRPr="00C11FCF">
        <w:t xml:space="preserve">Type de données : </w:t>
      </w:r>
      <w:r w:rsidRPr="00C11FCF">
        <w:rPr>
          <w:b/>
          <w:bCs/>
        </w:rPr>
        <w:t>NUMBER (5)</w:t>
      </w:r>
    </w:p>
    <w:tbl>
      <w:tblPr>
        <w:tblStyle w:val="TableGrid1"/>
        <w:tblW w:w="5000" w:type="pct"/>
        <w:tblLook w:val="04A0" w:firstRow="1" w:lastRow="0" w:firstColumn="1" w:lastColumn="0" w:noHBand="0" w:noVBand="1"/>
        <w:tblCaption w:val="Table: ORN_ADDRESS_INFO"/>
        <w:tblDescription w:val="Identifie les clés primaires et étrangères associées de la table ORN_ADDRESS_INFO."/>
      </w:tblPr>
      <w:tblGrid>
        <w:gridCol w:w="4181"/>
        <w:gridCol w:w="3900"/>
        <w:gridCol w:w="1301"/>
        <w:gridCol w:w="2504"/>
        <w:gridCol w:w="2504"/>
      </w:tblGrid>
      <w:tr w:rsidR="0000199B" w:rsidRPr="00C11FCF" w14:paraId="4B543839" w14:textId="77777777" w:rsidTr="006946F4">
        <w:trPr>
          <w:cantSplit/>
          <w:trHeight w:val="302"/>
          <w:tblHeader/>
        </w:trPr>
        <w:tc>
          <w:tcPr>
            <w:tcW w:w="1453" w:type="pct"/>
            <w:vAlign w:val="center"/>
          </w:tcPr>
          <w:p w14:paraId="72C9EC33" w14:textId="3C1BC552" w:rsidR="0000199B" w:rsidRPr="00C11FCF" w:rsidRDefault="00C11FCF" w:rsidP="006946F4">
            <w:pPr>
              <w:pStyle w:val="TableHeaderRowTextMIRB"/>
            </w:pPr>
            <w:r w:rsidRPr="00C11FCF">
              <w:t>Table enfant</w:t>
            </w:r>
          </w:p>
        </w:tc>
        <w:tc>
          <w:tcPr>
            <w:tcW w:w="1355" w:type="pct"/>
            <w:vAlign w:val="center"/>
          </w:tcPr>
          <w:p w14:paraId="4777502C" w14:textId="67D16CC4" w:rsidR="0000199B" w:rsidRPr="00C11FCF" w:rsidRDefault="00C11FCF" w:rsidP="006946F4">
            <w:pPr>
              <w:pStyle w:val="TableHeaderRowTextMIRB"/>
            </w:pPr>
            <w:r w:rsidRPr="00C11FCF">
              <w:t>Clé étrangère migrée</w:t>
            </w:r>
          </w:p>
        </w:tc>
        <w:tc>
          <w:tcPr>
            <w:tcW w:w="452" w:type="pct"/>
            <w:vAlign w:val="center"/>
          </w:tcPr>
          <w:p w14:paraId="474B7456" w14:textId="6DADBCA6" w:rsidR="0000199B" w:rsidRPr="00C11FCF" w:rsidRDefault="00C11FCF" w:rsidP="006946F4">
            <w:pPr>
              <w:pStyle w:val="TableHeaderRowTextMIRB"/>
            </w:pPr>
            <w:r w:rsidRPr="00C11FCF">
              <w:t>Type de rel.</w:t>
            </w:r>
          </w:p>
        </w:tc>
        <w:tc>
          <w:tcPr>
            <w:tcW w:w="870" w:type="pct"/>
            <w:vAlign w:val="center"/>
          </w:tcPr>
          <w:p w14:paraId="34BAE49B" w14:textId="6241AE13" w:rsidR="0000199B" w:rsidRPr="00C11FCF" w:rsidRDefault="00C11FCF" w:rsidP="006946F4">
            <w:pPr>
              <w:pStyle w:val="TableHeaderRowTextMIRB"/>
            </w:pPr>
            <w:r w:rsidRPr="00C11FCF">
              <w:t>Relation parent-enfant</w:t>
            </w:r>
          </w:p>
        </w:tc>
        <w:tc>
          <w:tcPr>
            <w:tcW w:w="870" w:type="pct"/>
            <w:vAlign w:val="center"/>
          </w:tcPr>
          <w:p w14:paraId="00E0CE3A" w14:textId="64A8F326" w:rsidR="0000199B" w:rsidRPr="00C11FCF" w:rsidRDefault="00C11FCF" w:rsidP="006946F4">
            <w:pPr>
              <w:pStyle w:val="TableHeaderRowTextMIRB"/>
            </w:pPr>
            <w:r w:rsidRPr="00C11FCF">
              <w:t>Relation enfant-parent</w:t>
            </w:r>
          </w:p>
        </w:tc>
      </w:tr>
      <w:tr w:rsidR="0000199B" w:rsidRPr="00C11FCF" w14:paraId="034442CB" w14:textId="77777777" w:rsidTr="006946F4">
        <w:trPr>
          <w:cantSplit/>
          <w:trHeight w:val="302"/>
        </w:trPr>
        <w:tc>
          <w:tcPr>
            <w:tcW w:w="1453" w:type="pct"/>
            <w:vAlign w:val="center"/>
          </w:tcPr>
          <w:p w14:paraId="78FDC28A" w14:textId="59C31AFA" w:rsidR="0000199B" w:rsidRPr="00C11FCF" w:rsidRDefault="000E6EFB" w:rsidP="006946F4">
            <w:pPr>
              <w:pStyle w:val="TableBodyTextMIRB"/>
            </w:pPr>
            <w:r w:rsidRPr="00C11FCF">
              <w:t>Sans objet</w:t>
            </w:r>
            <w:r w:rsidR="0000199B" w:rsidRPr="00C11FCF">
              <w:t xml:space="preserve"> (</w:t>
            </w:r>
            <w:r w:rsidRPr="00C11FCF">
              <w:t>S/O</w:t>
            </w:r>
            <w:r w:rsidR="0000199B" w:rsidRPr="00C11FCF">
              <w:t>)</w:t>
            </w:r>
          </w:p>
        </w:tc>
        <w:tc>
          <w:tcPr>
            <w:tcW w:w="1355" w:type="pct"/>
            <w:vAlign w:val="center"/>
          </w:tcPr>
          <w:p w14:paraId="3A1D19A6" w14:textId="1AF2033E" w:rsidR="0000199B" w:rsidRPr="00C11FCF" w:rsidRDefault="000E6EFB" w:rsidP="006946F4">
            <w:pPr>
              <w:pStyle w:val="TableBodyTextMIRB"/>
            </w:pPr>
            <w:r w:rsidRPr="00C11FCF">
              <w:t>S/O</w:t>
            </w:r>
          </w:p>
        </w:tc>
        <w:tc>
          <w:tcPr>
            <w:tcW w:w="452" w:type="pct"/>
            <w:vAlign w:val="center"/>
          </w:tcPr>
          <w:p w14:paraId="096DD657" w14:textId="472D3058" w:rsidR="0000199B" w:rsidRPr="00C11FCF" w:rsidRDefault="000E6EFB" w:rsidP="006946F4">
            <w:pPr>
              <w:pStyle w:val="TableBodyTextMIRB"/>
            </w:pPr>
            <w:r w:rsidRPr="00C11FCF">
              <w:t>S/O</w:t>
            </w:r>
          </w:p>
        </w:tc>
        <w:tc>
          <w:tcPr>
            <w:tcW w:w="870" w:type="pct"/>
            <w:vAlign w:val="center"/>
          </w:tcPr>
          <w:p w14:paraId="55C483B2" w14:textId="60324840" w:rsidR="0000199B" w:rsidRPr="00C11FCF" w:rsidRDefault="000E6EFB" w:rsidP="006946F4">
            <w:pPr>
              <w:pStyle w:val="TableBodyTextMIRB"/>
            </w:pPr>
            <w:r w:rsidRPr="00C11FCF">
              <w:t>S/O</w:t>
            </w:r>
          </w:p>
        </w:tc>
        <w:tc>
          <w:tcPr>
            <w:tcW w:w="870" w:type="pct"/>
            <w:vAlign w:val="center"/>
          </w:tcPr>
          <w:p w14:paraId="6EFD376D" w14:textId="25831A53" w:rsidR="0000199B" w:rsidRPr="00C11FCF" w:rsidRDefault="000E6EFB" w:rsidP="006946F4">
            <w:pPr>
              <w:pStyle w:val="TableBodyTextMIRB"/>
            </w:pPr>
            <w:r w:rsidRPr="00C11FCF">
              <w:t>S/O</w:t>
            </w:r>
          </w:p>
        </w:tc>
      </w:tr>
    </w:tbl>
    <w:p w14:paraId="6CC31253" w14:textId="77777777" w:rsidR="00581C88" w:rsidRPr="00C11FCF" w:rsidRDefault="00581C88" w:rsidP="00374CC5">
      <w:pPr>
        <w:pStyle w:val="BodyAccessibleTextMIRB"/>
      </w:pPr>
      <w:r w:rsidRPr="00C11FCF">
        <w:br w:type="page"/>
      </w:r>
    </w:p>
    <w:p w14:paraId="12A2FD48" w14:textId="468C478C" w:rsidR="0000199B" w:rsidRPr="00C11FCF" w:rsidRDefault="00C11FCF" w:rsidP="0000199B">
      <w:pPr>
        <w:pStyle w:val="BodyAccessibleTextMIRB"/>
        <w:spacing w:before="240" w:after="0" w:line="240" w:lineRule="auto"/>
      </w:pPr>
      <w:r w:rsidRPr="00C11FCF">
        <w:lastRenderedPageBreak/>
        <w:t xml:space="preserve">Table parent : </w:t>
      </w:r>
      <w:r w:rsidR="0000199B" w:rsidRPr="00C11FCF">
        <w:rPr>
          <w:b/>
          <w:bCs/>
        </w:rPr>
        <w:t>ORN_ALTERNATE_STREET_NAME</w:t>
      </w:r>
    </w:p>
    <w:p w14:paraId="11DB78C5" w14:textId="28FEE342"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2BB4C73A" w14:textId="2C4E59D8" w:rsidR="0000199B" w:rsidRPr="00C11FCF" w:rsidRDefault="00C11FCF" w:rsidP="0000199B">
      <w:pPr>
        <w:pStyle w:val="BodyAccessibleTextMIRB"/>
        <w:spacing w:after="0" w:line="240" w:lineRule="auto"/>
        <w:rPr>
          <w:b/>
          <w:bCs/>
        </w:rPr>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ALTERNATE_STREET_NAME"/>
        <w:tblDescription w:val="Identifie les clés primaires et étrangères associées de la table ORN_ALTERNATE_STREET_NAME."/>
      </w:tblPr>
      <w:tblGrid>
        <w:gridCol w:w="4181"/>
        <w:gridCol w:w="3900"/>
        <w:gridCol w:w="1301"/>
        <w:gridCol w:w="2504"/>
        <w:gridCol w:w="2504"/>
      </w:tblGrid>
      <w:tr w:rsidR="0000199B" w:rsidRPr="00C11FCF" w14:paraId="3D6D0E16" w14:textId="77777777" w:rsidTr="006946F4">
        <w:trPr>
          <w:cantSplit/>
          <w:trHeight w:val="302"/>
          <w:tblHeader/>
        </w:trPr>
        <w:tc>
          <w:tcPr>
            <w:tcW w:w="1453" w:type="pct"/>
            <w:vAlign w:val="center"/>
          </w:tcPr>
          <w:p w14:paraId="514BD59C" w14:textId="586FFBEC" w:rsidR="0000199B" w:rsidRPr="00C11FCF" w:rsidRDefault="00C11FCF" w:rsidP="006946F4">
            <w:pPr>
              <w:pStyle w:val="TableHeaderRowTextMIRB"/>
            </w:pPr>
            <w:r w:rsidRPr="00C11FCF">
              <w:t>Table enfant</w:t>
            </w:r>
          </w:p>
        </w:tc>
        <w:tc>
          <w:tcPr>
            <w:tcW w:w="1355" w:type="pct"/>
            <w:vAlign w:val="center"/>
          </w:tcPr>
          <w:p w14:paraId="654E9DD5" w14:textId="4509975B" w:rsidR="0000199B" w:rsidRPr="00C11FCF" w:rsidRDefault="00C11FCF" w:rsidP="006946F4">
            <w:pPr>
              <w:pStyle w:val="TableHeaderRowTextMIRB"/>
            </w:pPr>
            <w:r w:rsidRPr="00C11FCF">
              <w:t>Clé étrangère migrée</w:t>
            </w:r>
          </w:p>
        </w:tc>
        <w:tc>
          <w:tcPr>
            <w:tcW w:w="452" w:type="pct"/>
            <w:vAlign w:val="center"/>
          </w:tcPr>
          <w:p w14:paraId="1409DE41" w14:textId="77777777" w:rsidR="0000199B" w:rsidRPr="00C11FCF" w:rsidRDefault="0000199B" w:rsidP="006946F4">
            <w:pPr>
              <w:pStyle w:val="TableHeaderRowTextMIRB"/>
            </w:pPr>
            <w:r w:rsidRPr="00C11FCF">
              <w:t>Rel. Type</w:t>
            </w:r>
          </w:p>
        </w:tc>
        <w:tc>
          <w:tcPr>
            <w:tcW w:w="870" w:type="pct"/>
            <w:vAlign w:val="center"/>
          </w:tcPr>
          <w:p w14:paraId="59A03057" w14:textId="0C4059C4" w:rsidR="0000199B" w:rsidRPr="00C11FCF" w:rsidRDefault="00C11FCF" w:rsidP="006946F4">
            <w:pPr>
              <w:pStyle w:val="TableHeaderRowTextMIRB"/>
            </w:pPr>
            <w:r w:rsidRPr="00C11FCF">
              <w:t>Relation parent-enfant</w:t>
            </w:r>
          </w:p>
        </w:tc>
        <w:tc>
          <w:tcPr>
            <w:tcW w:w="870" w:type="pct"/>
            <w:vAlign w:val="center"/>
          </w:tcPr>
          <w:p w14:paraId="716B5371" w14:textId="7BF46A13" w:rsidR="0000199B" w:rsidRPr="00C11FCF" w:rsidRDefault="00C11FCF" w:rsidP="006946F4">
            <w:pPr>
              <w:pStyle w:val="TableHeaderRowTextMIRB"/>
            </w:pPr>
            <w:r w:rsidRPr="00C11FCF">
              <w:t>Relation enfant-parent</w:t>
            </w:r>
          </w:p>
        </w:tc>
      </w:tr>
      <w:tr w:rsidR="0000199B" w:rsidRPr="00C11FCF" w14:paraId="524AB992" w14:textId="77777777" w:rsidTr="006946F4">
        <w:trPr>
          <w:cantSplit/>
          <w:trHeight w:val="302"/>
        </w:trPr>
        <w:tc>
          <w:tcPr>
            <w:tcW w:w="1453" w:type="pct"/>
            <w:vAlign w:val="center"/>
          </w:tcPr>
          <w:p w14:paraId="1BC23B89" w14:textId="60694B26"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0572AC92" w14:textId="52F60F05" w:rsidR="0000199B" w:rsidRPr="00C11FCF" w:rsidRDefault="000E6EFB" w:rsidP="006946F4">
            <w:pPr>
              <w:pStyle w:val="TableBodyTextMIRB"/>
            </w:pPr>
            <w:r w:rsidRPr="00C11FCF">
              <w:t>S/O</w:t>
            </w:r>
          </w:p>
        </w:tc>
        <w:tc>
          <w:tcPr>
            <w:tcW w:w="452" w:type="pct"/>
            <w:vAlign w:val="center"/>
          </w:tcPr>
          <w:p w14:paraId="1B53208D" w14:textId="743BF63B" w:rsidR="0000199B" w:rsidRPr="00C11FCF" w:rsidRDefault="000E6EFB" w:rsidP="006946F4">
            <w:pPr>
              <w:pStyle w:val="TableBodyTextMIRB"/>
            </w:pPr>
            <w:r w:rsidRPr="00C11FCF">
              <w:t>S/O</w:t>
            </w:r>
          </w:p>
        </w:tc>
        <w:tc>
          <w:tcPr>
            <w:tcW w:w="870" w:type="pct"/>
            <w:vAlign w:val="center"/>
          </w:tcPr>
          <w:p w14:paraId="5F148DF3" w14:textId="3FF01423" w:rsidR="0000199B" w:rsidRPr="00C11FCF" w:rsidRDefault="000E6EFB" w:rsidP="006946F4">
            <w:pPr>
              <w:pStyle w:val="TableBodyTextMIRB"/>
            </w:pPr>
            <w:r w:rsidRPr="00C11FCF">
              <w:t>S/O</w:t>
            </w:r>
          </w:p>
        </w:tc>
        <w:tc>
          <w:tcPr>
            <w:tcW w:w="870" w:type="pct"/>
            <w:vAlign w:val="center"/>
          </w:tcPr>
          <w:p w14:paraId="32967D1E" w14:textId="7E1E2A0A" w:rsidR="0000199B" w:rsidRPr="00C11FCF" w:rsidRDefault="000E6EFB" w:rsidP="006946F4">
            <w:pPr>
              <w:pStyle w:val="TableBodyTextMIRB"/>
            </w:pPr>
            <w:r w:rsidRPr="00C11FCF">
              <w:t>S/O</w:t>
            </w:r>
          </w:p>
        </w:tc>
      </w:tr>
    </w:tbl>
    <w:p w14:paraId="17BDEF6E" w14:textId="66D20638"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ORN_BLOCKED_PASSAGE</w:t>
      </w:r>
    </w:p>
    <w:p w14:paraId="6C971D2F" w14:textId="08E71922" w:rsidR="0000199B" w:rsidRPr="00C11FCF" w:rsidRDefault="00C11FCF" w:rsidP="0000199B">
      <w:pPr>
        <w:pStyle w:val="BodyAccessibleTextMIRB"/>
        <w:spacing w:after="0" w:line="240" w:lineRule="auto"/>
        <w:rPr>
          <w:b/>
          <w:bCs/>
        </w:rPr>
      </w:pPr>
      <w:r w:rsidRPr="00C11FCF">
        <w:t xml:space="preserve">Clé(s) primaire(s) : </w:t>
      </w:r>
      <w:r w:rsidR="0000199B" w:rsidRPr="00C11FCF">
        <w:rPr>
          <w:b/>
          <w:bCs/>
        </w:rPr>
        <w:t>EVENT_ID</w:t>
      </w:r>
    </w:p>
    <w:p w14:paraId="7C478630" w14:textId="379EF1ED"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BLOCKED_PASSAGE"/>
        <w:tblDescription w:val="Identifie les clés primaires et étrangères associées de la table ORN_BLOCKED_PASSAGE."/>
      </w:tblPr>
      <w:tblGrid>
        <w:gridCol w:w="4181"/>
        <w:gridCol w:w="3900"/>
        <w:gridCol w:w="1301"/>
        <w:gridCol w:w="2504"/>
        <w:gridCol w:w="2504"/>
      </w:tblGrid>
      <w:tr w:rsidR="0000199B" w:rsidRPr="00C11FCF" w14:paraId="7FF7306A" w14:textId="77777777" w:rsidTr="006946F4">
        <w:trPr>
          <w:cantSplit/>
          <w:trHeight w:val="302"/>
          <w:tblHeader/>
        </w:trPr>
        <w:tc>
          <w:tcPr>
            <w:tcW w:w="1453" w:type="pct"/>
            <w:vAlign w:val="center"/>
          </w:tcPr>
          <w:p w14:paraId="5EF3D1DA" w14:textId="07170F8A" w:rsidR="0000199B" w:rsidRPr="00C11FCF" w:rsidRDefault="00C11FCF" w:rsidP="006946F4">
            <w:pPr>
              <w:pStyle w:val="TableHeaderRowTextMIRB"/>
            </w:pPr>
            <w:r w:rsidRPr="00C11FCF">
              <w:t>Table enfant</w:t>
            </w:r>
          </w:p>
        </w:tc>
        <w:tc>
          <w:tcPr>
            <w:tcW w:w="1355" w:type="pct"/>
            <w:vAlign w:val="center"/>
          </w:tcPr>
          <w:p w14:paraId="4AC6801F" w14:textId="555B372A" w:rsidR="0000199B" w:rsidRPr="00C11FCF" w:rsidRDefault="00C11FCF" w:rsidP="006946F4">
            <w:pPr>
              <w:pStyle w:val="TableHeaderRowTextMIRB"/>
            </w:pPr>
            <w:r w:rsidRPr="00C11FCF">
              <w:t>Clé étrangère migrée</w:t>
            </w:r>
          </w:p>
        </w:tc>
        <w:tc>
          <w:tcPr>
            <w:tcW w:w="452" w:type="pct"/>
            <w:vAlign w:val="center"/>
          </w:tcPr>
          <w:p w14:paraId="3C2DFCA1" w14:textId="13480836" w:rsidR="0000199B" w:rsidRPr="00C11FCF" w:rsidRDefault="00C11FCF" w:rsidP="006946F4">
            <w:pPr>
              <w:pStyle w:val="TableHeaderRowTextMIRB"/>
            </w:pPr>
            <w:r w:rsidRPr="00C11FCF">
              <w:t>Type de rel.</w:t>
            </w:r>
          </w:p>
        </w:tc>
        <w:tc>
          <w:tcPr>
            <w:tcW w:w="870" w:type="pct"/>
            <w:vAlign w:val="center"/>
          </w:tcPr>
          <w:p w14:paraId="4B417E62" w14:textId="3FA6CC43" w:rsidR="0000199B" w:rsidRPr="00C11FCF" w:rsidRDefault="00C11FCF" w:rsidP="006946F4">
            <w:pPr>
              <w:pStyle w:val="TableHeaderRowTextMIRB"/>
            </w:pPr>
            <w:r w:rsidRPr="00C11FCF">
              <w:t>Relation parent-enfant</w:t>
            </w:r>
          </w:p>
        </w:tc>
        <w:tc>
          <w:tcPr>
            <w:tcW w:w="870" w:type="pct"/>
            <w:vAlign w:val="center"/>
          </w:tcPr>
          <w:p w14:paraId="2A9A63E6" w14:textId="22606CF1" w:rsidR="0000199B" w:rsidRPr="00C11FCF" w:rsidRDefault="00C11FCF" w:rsidP="006946F4">
            <w:pPr>
              <w:pStyle w:val="TableHeaderRowTextMIRB"/>
            </w:pPr>
            <w:r w:rsidRPr="00C11FCF">
              <w:t>Relation enfant-parent</w:t>
            </w:r>
          </w:p>
        </w:tc>
      </w:tr>
      <w:tr w:rsidR="0000199B" w:rsidRPr="00C11FCF" w14:paraId="6195A76B" w14:textId="77777777" w:rsidTr="006946F4">
        <w:trPr>
          <w:cantSplit/>
          <w:trHeight w:val="302"/>
        </w:trPr>
        <w:tc>
          <w:tcPr>
            <w:tcW w:w="1453" w:type="pct"/>
            <w:vAlign w:val="center"/>
          </w:tcPr>
          <w:p w14:paraId="490945BF" w14:textId="610624EA"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03C59851" w14:textId="181E5021" w:rsidR="0000199B" w:rsidRPr="00C11FCF" w:rsidRDefault="000E6EFB" w:rsidP="006946F4">
            <w:pPr>
              <w:pStyle w:val="TableBodyTextMIRB"/>
            </w:pPr>
            <w:r w:rsidRPr="00C11FCF">
              <w:t>S/O</w:t>
            </w:r>
          </w:p>
        </w:tc>
        <w:tc>
          <w:tcPr>
            <w:tcW w:w="452" w:type="pct"/>
            <w:vAlign w:val="center"/>
          </w:tcPr>
          <w:p w14:paraId="4E710C6E" w14:textId="12BC870E" w:rsidR="0000199B" w:rsidRPr="00C11FCF" w:rsidRDefault="000E6EFB" w:rsidP="006946F4">
            <w:pPr>
              <w:pStyle w:val="TableBodyTextMIRB"/>
            </w:pPr>
            <w:r w:rsidRPr="00C11FCF">
              <w:t>S/O</w:t>
            </w:r>
          </w:p>
        </w:tc>
        <w:tc>
          <w:tcPr>
            <w:tcW w:w="870" w:type="pct"/>
            <w:vAlign w:val="center"/>
          </w:tcPr>
          <w:p w14:paraId="61F6A9DB" w14:textId="4486526D" w:rsidR="0000199B" w:rsidRPr="00C11FCF" w:rsidRDefault="000E6EFB" w:rsidP="006946F4">
            <w:pPr>
              <w:pStyle w:val="TableBodyTextMIRB"/>
            </w:pPr>
            <w:r w:rsidRPr="00C11FCF">
              <w:t>S/O</w:t>
            </w:r>
          </w:p>
        </w:tc>
        <w:tc>
          <w:tcPr>
            <w:tcW w:w="870" w:type="pct"/>
            <w:vAlign w:val="center"/>
          </w:tcPr>
          <w:p w14:paraId="4EDF24DA" w14:textId="7183BA68" w:rsidR="0000199B" w:rsidRPr="00C11FCF" w:rsidRDefault="000E6EFB" w:rsidP="006946F4">
            <w:pPr>
              <w:pStyle w:val="TableBodyTextMIRB"/>
            </w:pPr>
            <w:r w:rsidRPr="00C11FCF">
              <w:t>S/O</w:t>
            </w:r>
          </w:p>
        </w:tc>
      </w:tr>
    </w:tbl>
    <w:p w14:paraId="4544A71C" w14:textId="5E48423E" w:rsidR="0000199B" w:rsidRPr="00C11FCF" w:rsidRDefault="00C11FCF" w:rsidP="0000199B">
      <w:pPr>
        <w:pStyle w:val="BodyAccessibleTextMIRB"/>
        <w:spacing w:before="240" w:after="0" w:line="240" w:lineRule="auto"/>
        <w:rPr>
          <w:b/>
          <w:bCs/>
        </w:rPr>
      </w:pPr>
      <w:r w:rsidRPr="00C11FCF">
        <w:t xml:space="preserve">Table parent : </w:t>
      </w:r>
      <w:r w:rsidR="0000199B" w:rsidRPr="00C11FCF">
        <w:rPr>
          <w:b/>
          <w:bCs/>
        </w:rPr>
        <w:t>ORN_JUNCTION</w:t>
      </w:r>
    </w:p>
    <w:p w14:paraId="75CBC4F2" w14:textId="576D8E06" w:rsidR="0000199B" w:rsidRPr="00C11FCF" w:rsidRDefault="00C11FCF" w:rsidP="0000199B">
      <w:pPr>
        <w:pStyle w:val="BodyAccessibleTextMIRB"/>
        <w:spacing w:after="0" w:line="240" w:lineRule="auto"/>
        <w:rPr>
          <w:b/>
          <w:bCs/>
        </w:rPr>
      </w:pPr>
      <w:r w:rsidRPr="00C11FCF">
        <w:t xml:space="preserve">Clé(s) primaire(s) : </w:t>
      </w:r>
      <w:r w:rsidR="0000199B" w:rsidRPr="00C11FCF">
        <w:rPr>
          <w:b/>
          <w:bCs/>
        </w:rPr>
        <w:t>JUNCTION_ID</w:t>
      </w:r>
    </w:p>
    <w:p w14:paraId="254F67B6" w14:textId="7AC79C30" w:rsidR="0000199B" w:rsidRPr="00C11FCF" w:rsidRDefault="00C11FCF" w:rsidP="0000199B">
      <w:pPr>
        <w:pStyle w:val="BodyAccessibleTextMIRB"/>
        <w:spacing w:after="0" w:line="240" w:lineRule="auto"/>
        <w:rPr>
          <w:b/>
          <w:bCs/>
        </w:rPr>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JUNCTION"/>
        <w:tblDescription w:val="Identifie les clés primaires et étrangères associées de la table ORN_JUNCTION."/>
      </w:tblPr>
      <w:tblGrid>
        <w:gridCol w:w="4181"/>
        <w:gridCol w:w="3900"/>
        <w:gridCol w:w="1301"/>
        <w:gridCol w:w="2504"/>
        <w:gridCol w:w="2504"/>
      </w:tblGrid>
      <w:tr w:rsidR="0000199B" w:rsidRPr="00C11FCF" w14:paraId="6D9C61C1" w14:textId="77777777" w:rsidTr="006946F4">
        <w:trPr>
          <w:cantSplit/>
          <w:trHeight w:val="302"/>
          <w:tblHeader/>
        </w:trPr>
        <w:tc>
          <w:tcPr>
            <w:tcW w:w="1453" w:type="pct"/>
            <w:vAlign w:val="center"/>
          </w:tcPr>
          <w:p w14:paraId="724A64E4" w14:textId="355C1960" w:rsidR="0000199B" w:rsidRPr="00C11FCF" w:rsidRDefault="00C11FCF" w:rsidP="006946F4">
            <w:pPr>
              <w:pStyle w:val="TableHeaderRowTextMIRB"/>
            </w:pPr>
            <w:r w:rsidRPr="00C11FCF">
              <w:t>Table enfant</w:t>
            </w:r>
          </w:p>
        </w:tc>
        <w:tc>
          <w:tcPr>
            <w:tcW w:w="1355" w:type="pct"/>
            <w:vAlign w:val="center"/>
          </w:tcPr>
          <w:p w14:paraId="2B0D6C60" w14:textId="2E884793" w:rsidR="0000199B" w:rsidRPr="00C11FCF" w:rsidRDefault="00C11FCF" w:rsidP="006946F4">
            <w:pPr>
              <w:pStyle w:val="TableHeaderRowTextMIRB"/>
            </w:pPr>
            <w:r w:rsidRPr="00C11FCF">
              <w:t>Clé étrangère migrée</w:t>
            </w:r>
          </w:p>
        </w:tc>
        <w:tc>
          <w:tcPr>
            <w:tcW w:w="452" w:type="pct"/>
            <w:vAlign w:val="center"/>
          </w:tcPr>
          <w:p w14:paraId="3D0367EE" w14:textId="52308623" w:rsidR="0000199B" w:rsidRPr="00C11FCF" w:rsidRDefault="00C11FCF" w:rsidP="006946F4">
            <w:pPr>
              <w:pStyle w:val="TableHeaderRowTextMIRB"/>
            </w:pPr>
            <w:r w:rsidRPr="00C11FCF">
              <w:t>Type de rel.</w:t>
            </w:r>
          </w:p>
        </w:tc>
        <w:tc>
          <w:tcPr>
            <w:tcW w:w="870" w:type="pct"/>
            <w:vAlign w:val="center"/>
          </w:tcPr>
          <w:p w14:paraId="46B6F31F" w14:textId="2AB1F7AD" w:rsidR="0000199B" w:rsidRPr="00C11FCF" w:rsidRDefault="00C11FCF" w:rsidP="006946F4">
            <w:pPr>
              <w:pStyle w:val="TableHeaderRowTextMIRB"/>
            </w:pPr>
            <w:r w:rsidRPr="00C11FCF">
              <w:t>Relation parent-enfant</w:t>
            </w:r>
          </w:p>
        </w:tc>
        <w:tc>
          <w:tcPr>
            <w:tcW w:w="870" w:type="pct"/>
            <w:vAlign w:val="center"/>
          </w:tcPr>
          <w:p w14:paraId="7399C80C" w14:textId="01B8783D" w:rsidR="0000199B" w:rsidRPr="00C11FCF" w:rsidRDefault="00C11FCF" w:rsidP="006946F4">
            <w:pPr>
              <w:pStyle w:val="TableHeaderRowTextMIRB"/>
            </w:pPr>
            <w:r w:rsidRPr="00C11FCF">
              <w:t>Relation enfant-parent</w:t>
            </w:r>
          </w:p>
        </w:tc>
      </w:tr>
      <w:tr w:rsidR="0000199B" w:rsidRPr="00C11FCF" w14:paraId="26E7DAE9" w14:textId="77777777" w:rsidTr="006946F4">
        <w:trPr>
          <w:cantSplit/>
          <w:trHeight w:val="302"/>
        </w:trPr>
        <w:tc>
          <w:tcPr>
            <w:tcW w:w="1453" w:type="pct"/>
            <w:vAlign w:val="center"/>
          </w:tcPr>
          <w:p w14:paraId="235F0A72" w14:textId="77777777" w:rsidR="0000199B" w:rsidRPr="00C11FCF" w:rsidRDefault="0000199B" w:rsidP="006946F4">
            <w:pPr>
              <w:pStyle w:val="TableBodyTextMIRB"/>
            </w:pPr>
            <w:r w:rsidRPr="00C11FCF">
              <w:t>ORN_ROAD_NET_ELEMENT_FT</w:t>
            </w:r>
          </w:p>
        </w:tc>
        <w:tc>
          <w:tcPr>
            <w:tcW w:w="1355" w:type="pct"/>
            <w:vAlign w:val="center"/>
          </w:tcPr>
          <w:p w14:paraId="10208F75" w14:textId="77777777" w:rsidR="0000199B" w:rsidRPr="00C11FCF" w:rsidRDefault="0000199B" w:rsidP="006946F4">
            <w:pPr>
              <w:pStyle w:val="TableBodyTextMIRB"/>
            </w:pPr>
            <w:r w:rsidRPr="00C11FCF">
              <w:t>FROM_JUNCTION_ID</w:t>
            </w:r>
          </w:p>
        </w:tc>
        <w:tc>
          <w:tcPr>
            <w:tcW w:w="452" w:type="pct"/>
            <w:vAlign w:val="center"/>
          </w:tcPr>
          <w:p w14:paraId="4C2C3F63" w14:textId="77777777" w:rsidR="0000199B" w:rsidRPr="00C11FCF" w:rsidRDefault="0000199B" w:rsidP="006946F4">
            <w:pPr>
              <w:pStyle w:val="TableBodyTextMIRB"/>
            </w:pPr>
            <w:r w:rsidRPr="00C11FCF">
              <w:t>NI</w:t>
            </w:r>
          </w:p>
        </w:tc>
        <w:tc>
          <w:tcPr>
            <w:tcW w:w="870" w:type="pct"/>
            <w:vAlign w:val="center"/>
          </w:tcPr>
          <w:p w14:paraId="5888A888" w14:textId="2610E6F7" w:rsidR="0000199B" w:rsidRPr="00C11FCF" w:rsidRDefault="00C11FCF" w:rsidP="006946F4">
            <w:pPr>
              <w:pStyle w:val="TableBodyTextMIRB"/>
            </w:pPr>
            <w:r w:rsidRPr="00C11FCF">
              <w:t>Facultatif : 1 à plusieurs</w:t>
            </w:r>
          </w:p>
        </w:tc>
        <w:tc>
          <w:tcPr>
            <w:tcW w:w="870" w:type="pct"/>
            <w:vAlign w:val="center"/>
          </w:tcPr>
          <w:p w14:paraId="0DB65502" w14:textId="252F8BD2" w:rsidR="0000199B" w:rsidRPr="00C11FCF" w:rsidRDefault="00C11FCF" w:rsidP="006946F4">
            <w:pPr>
              <w:pStyle w:val="TableBodyTextMIRB"/>
            </w:pPr>
            <w:r w:rsidRPr="00C11FCF">
              <w:t>Obligatoire : 1 à 1</w:t>
            </w:r>
          </w:p>
        </w:tc>
      </w:tr>
      <w:tr w:rsidR="0000199B" w:rsidRPr="00C11FCF" w14:paraId="6CA73959" w14:textId="77777777" w:rsidTr="006946F4">
        <w:trPr>
          <w:cantSplit/>
          <w:trHeight w:val="302"/>
        </w:trPr>
        <w:tc>
          <w:tcPr>
            <w:tcW w:w="1453" w:type="pct"/>
            <w:vAlign w:val="center"/>
          </w:tcPr>
          <w:p w14:paraId="27C5E46D" w14:textId="77777777" w:rsidR="0000199B" w:rsidRPr="00C11FCF" w:rsidRDefault="0000199B" w:rsidP="006946F4">
            <w:pPr>
              <w:pStyle w:val="TableBodyTextMIRB"/>
            </w:pPr>
            <w:r w:rsidRPr="00C11FCF">
              <w:t>ORN_ROAD_NET_ELEMENT_FT</w:t>
            </w:r>
          </w:p>
        </w:tc>
        <w:tc>
          <w:tcPr>
            <w:tcW w:w="1355" w:type="pct"/>
            <w:vAlign w:val="center"/>
          </w:tcPr>
          <w:p w14:paraId="6DD903E2" w14:textId="77777777" w:rsidR="0000199B" w:rsidRPr="00C11FCF" w:rsidRDefault="0000199B" w:rsidP="006946F4">
            <w:pPr>
              <w:pStyle w:val="TableBodyTextMIRB"/>
            </w:pPr>
            <w:r w:rsidRPr="00C11FCF">
              <w:t>TO_JUNCTION_ID</w:t>
            </w:r>
          </w:p>
        </w:tc>
        <w:tc>
          <w:tcPr>
            <w:tcW w:w="452" w:type="pct"/>
            <w:vAlign w:val="center"/>
          </w:tcPr>
          <w:p w14:paraId="3976F096" w14:textId="77777777" w:rsidR="0000199B" w:rsidRPr="00C11FCF" w:rsidRDefault="0000199B" w:rsidP="006946F4">
            <w:pPr>
              <w:pStyle w:val="TableBodyTextMIRB"/>
            </w:pPr>
            <w:r w:rsidRPr="00C11FCF">
              <w:t>NI</w:t>
            </w:r>
          </w:p>
        </w:tc>
        <w:tc>
          <w:tcPr>
            <w:tcW w:w="870" w:type="pct"/>
            <w:vAlign w:val="center"/>
          </w:tcPr>
          <w:p w14:paraId="22F86B28" w14:textId="772FDD25" w:rsidR="0000199B" w:rsidRPr="00C11FCF" w:rsidRDefault="00C11FCF" w:rsidP="006946F4">
            <w:pPr>
              <w:pStyle w:val="TableBodyTextMIRB"/>
            </w:pPr>
            <w:r w:rsidRPr="00C11FCF">
              <w:t>Facultatif : 1 à plusieurs</w:t>
            </w:r>
          </w:p>
        </w:tc>
        <w:tc>
          <w:tcPr>
            <w:tcW w:w="870" w:type="pct"/>
            <w:vAlign w:val="center"/>
          </w:tcPr>
          <w:p w14:paraId="2F33AE01" w14:textId="0ECF1639" w:rsidR="0000199B" w:rsidRPr="00C11FCF" w:rsidRDefault="00C11FCF" w:rsidP="006946F4">
            <w:pPr>
              <w:pStyle w:val="TableBodyTextMIRB"/>
            </w:pPr>
            <w:r w:rsidRPr="00C11FCF">
              <w:t>Obligatoire : 1 à 1</w:t>
            </w:r>
          </w:p>
        </w:tc>
      </w:tr>
    </w:tbl>
    <w:p w14:paraId="664FF521" w14:textId="5AA893CC"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ORN_JURISDICTION</w:t>
      </w:r>
    </w:p>
    <w:p w14:paraId="247BDF1D" w14:textId="71333D53" w:rsidR="0000199B" w:rsidRPr="00C11FCF" w:rsidRDefault="00C11FCF" w:rsidP="0000199B">
      <w:pPr>
        <w:pStyle w:val="BodyAccessibleTextMIRB"/>
        <w:spacing w:after="0" w:line="240" w:lineRule="auto"/>
        <w:rPr>
          <w:b/>
          <w:bCs/>
        </w:rPr>
      </w:pPr>
      <w:r w:rsidRPr="00C11FCF">
        <w:t xml:space="preserve">Clé(s) primaire(s) : </w:t>
      </w:r>
      <w:r w:rsidR="0000199B" w:rsidRPr="00C11FCF">
        <w:rPr>
          <w:b/>
          <w:bCs/>
        </w:rPr>
        <w:t>EVENT_ID</w:t>
      </w:r>
    </w:p>
    <w:p w14:paraId="3F2B1322" w14:textId="161A5732" w:rsidR="0000199B" w:rsidRPr="00C11FCF" w:rsidRDefault="00C11FCF" w:rsidP="0000199B">
      <w:pPr>
        <w:pStyle w:val="BodyAccessibleTextMIRB"/>
        <w:spacing w:after="0" w:line="240" w:lineRule="auto"/>
        <w:rPr>
          <w:b/>
          <w:bCs/>
        </w:rPr>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JURISDICTION"/>
        <w:tblDescription w:val="Identifie les clés primaires et étrangères associées de la table ORN_JURISDICTION."/>
      </w:tblPr>
      <w:tblGrid>
        <w:gridCol w:w="4181"/>
        <w:gridCol w:w="3900"/>
        <w:gridCol w:w="1301"/>
        <w:gridCol w:w="2504"/>
        <w:gridCol w:w="2504"/>
      </w:tblGrid>
      <w:tr w:rsidR="0000199B" w:rsidRPr="00C11FCF" w14:paraId="7543F7C6" w14:textId="77777777" w:rsidTr="006946F4">
        <w:trPr>
          <w:cantSplit/>
          <w:trHeight w:val="302"/>
          <w:tblHeader/>
        </w:trPr>
        <w:tc>
          <w:tcPr>
            <w:tcW w:w="1453" w:type="pct"/>
            <w:vAlign w:val="center"/>
          </w:tcPr>
          <w:p w14:paraId="7289D0A5" w14:textId="094C7012" w:rsidR="0000199B" w:rsidRPr="00C11FCF" w:rsidRDefault="00C11FCF" w:rsidP="006946F4">
            <w:pPr>
              <w:pStyle w:val="TableHeaderRowTextMIRB"/>
            </w:pPr>
            <w:r w:rsidRPr="00C11FCF">
              <w:t>Table enfant</w:t>
            </w:r>
          </w:p>
        </w:tc>
        <w:tc>
          <w:tcPr>
            <w:tcW w:w="1355" w:type="pct"/>
            <w:vAlign w:val="center"/>
          </w:tcPr>
          <w:p w14:paraId="2C164D38" w14:textId="3EE6A27C" w:rsidR="0000199B" w:rsidRPr="00C11FCF" w:rsidRDefault="00C11FCF" w:rsidP="006946F4">
            <w:pPr>
              <w:pStyle w:val="TableHeaderRowTextMIRB"/>
            </w:pPr>
            <w:r w:rsidRPr="00C11FCF">
              <w:t>Clé étrangère migrée</w:t>
            </w:r>
          </w:p>
        </w:tc>
        <w:tc>
          <w:tcPr>
            <w:tcW w:w="452" w:type="pct"/>
            <w:vAlign w:val="center"/>
          </w:tcPr>
          <w:p w14:paraId="6E9D19CF" w14:textId="78FDBCB5" w:rsidR="0000199B" w:rsidRPr="00C11FCF" w:rsidRDefault="00C11FCF" w:rsidP="006946F4">
            <w:pPr>
              <w:pStyle w:val="TableHeaderRowTextMIRB"/>
            </w:pPr>
            <w:r w:rsidRPr="00C11FCF">
              <w:t>Type de rel.</w:t>
            </w:r>
          </w:p>
        </w:tc>
        <w:tc>
          <w:tcPr>
            <w:tcW w:w="870" w:type="pct"/>
            <w:vAlign w:val="center"/>
          </w:tcPr>
          <w:p w14:paraId="1BF40A72" w14:textId="6C130A78" w:rsidR="0000199B" w:rsidRPr="00C11FCF" w:rsidRDefault="00C11FCF" w:rsidP="006946F4">
            <w:pPr>
              <w:pStyle w:val="TableHeaderRowTextMIRB"/>
            </w:pPr>
            <w:r w:rsidRPr="00C11FCF">
              <w:t>Relation parent-enfant</w:t>
            </w:r>
          </w:p>
        </w:tc>
        <w:tc>
          <w:tcPr>
            <w:tcW w:w="870" w:type="pct"/>
            <w:vAlign w:val="center"/>
          </w:tcPr>
          <w:p w14:paraId="7C416EC8" w14:textId="408C877D" w:rsidR="0000199B" w:rsidRPr="00C11FCF" w:rsidRDefault="00C11FCF" w:rsidP="006946F4">
            <w:pPr>
              <w:pStyle w:val="TableHeaderRowTextMIRB"/>
            </w:pPr>
            <w:r w:rsidRPr="00C11FCF">
              <w:t>Relation enfant-parent</w:t>
            </w:r>
          </w:p>
        </w:tc>
      </w:tr>
      <w:tr w:rsidR="0000199B" w:rsidRPr="00C11FCF" w14:paraId="07E6CB4C" w14:textId="77777777" w:rsidTr="006946F4">
        <w:trPr>
          <w:cantSplit/>
          <w:trHeight w:val="302"/>
        </w:trPr>
        <w:tc>
          <w:tcPr>
            <w:tcW w:w="1453" w:type="pct"/>
            <w:vAlign w:val="center"/>
          </w:tcPr>
          <w:p w14:paraId="4B85505A" w14:textId="2B27B776"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54687C6A" w14:textId="57105BB6" w:rsidR="0000199B" w:rsidRPr="00C11FCF" w:rsidRDefault="000E6EFB" w:rsidP="006946F4">
            <w:pPr>
              <w:pStyle w:val="TableBodyTextMIRB"/>
            </w:pPr>
            <w:r w:rsidRPr="00C11FCF">
              <w:t>S/O</w:t>
            </w:r>
          </w:p>
        </w:tc>
        <w:tc>
          <w:tcPr>
            <w:tcW w:w="452" w:type="pct"/>
            <w:vAlign w:val="center"/>
          </w:tcPr>
          <w:p w14:paraId="4779C1AE" w14:textId="4111E26D" w:rsidR="0000199B" w:rsidRPr="00C11FCF" w:rsidRDefault="000E6EFB" w:rsidP="006946F4">
            <w:pPr>
              <w:pStyle w:val="TableBodyTextMIRB"/>
            </w:pPr>
            <w:r w:rsidRPr="00C11FCF">
              <w:t>S/O</w:t>
            </w:r>
          </w:p>
        </w:tc>
        <w:tc>
          <w:tcPr>
            <w:tcW w:w="870" w:type="pct"/>
            <w:vAlign w:val="center"/>
          </w:tcPr>
          <w:p w14:paraId="2507FB84" w14:textId="332E7882" w:rsidR="0000199B" w:rsidRPr="00C11FCF" w:rsidRDefault="000E6EFB" w:rsidP="006946F4">
            <w:pPr>
              <w:pStyle w:val="TableBodyTextMIRB"/>
            </w:pPr>
            <w:r w:rsidRPr="00C11FCF">
              <w:t>S/O</w:t>
            </w:r>
          </w:p>
        </w:tc>
        <w:tc>
          <w:tcPr>
            <w:tcW w:w="870" w:type="pct"/>
            <w:vAlign w:val="center"/>
          </w:tcPr>
          <w:p w14:paraId="3E48BF7C" w14:textId="4472C589" w:rsidR="0000199B" w:rsidRPr="00C11FCF" w:rsidRDefault="000E6EFB" w:rsidP="006946F4">
            <w:pPr>
              <w:pStyle w:val="TableBodyTextMIRB"/>
            </w:pPr>
            <w:r w:rsidRPr="00C11FCF">
              <w:t>S/O</w:t>
            </w:r>
          </w:p>
        </w:tc>
      </w:tr>
    </w:tbl>
    <w:p w14:paraId="3C11CE85" w14:textId="3F871A3D"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ORN_NUMBER_OF_LANES</w:t>
      </w:r>
    </w:p>
    <w:p w14:paraId="122C88BB" w14:textId="6F424C26"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51861B31" w14:textId="2754199F"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ORN_NUMBER_OF_LANES"/>
        <w:tblDescription w:val="Identifies ORN_NUMBER_OF_LANES table primary and associated foreign keys."/>
      </w:tblPr>
      <w:tblGrid>
        <w:gridCol w:w="4181"/>
        <w:gridCol w:w="3900"/>
        <w:gridCol w:w="1301"/>
        <w:gridCol w:w="2504"/>
        <w:gridCol w:w="2504"/>
      </w:tblGrid>
      <w:tr w:rsidR="0000199B" w:rsidRPr="00C11FCF" w14:paraId="3CE44EAE" w14:textId="77777777" w:rsidTr="006946F4">
        <w:trPr>
          <w:cantSplit/>
          <w:trHeight w:val="302"/>
          <w:tblHeader/>
        </w:trPr>
        <w:tc>
          <w:tcPr>
            <w:tcW w:w="1453" w:type="pct"/>
            <w:vAlign w:val="center"/>
          </w:tcPr>
          <w:p w14:paraId="20CDF58D" w14:textId="04E4E479" w:rsidR="0000199B" w:rsidRPr="00C11FCF" w:rsidRDefault="00C11FCF" w:rsidP="006946F4">
            <w:pPr>
              <w:pStyle w:val="TableHeaderRowTextMIRB"/>
            </w:pPr>
            <w:r w:rsidRPr="00C11FCF">
              <w:lastRenderedPageBreak/>
              <w:t>Table enfant</w:t>
            </w:r>
          </w:p>
        </w:tc>
        <w:tc>
          <w:tcPr>
            <w:tcW w:w="1355" w:type="pct"/>
            <w:vAlign w:val="center"/>
          </w:tcPr>
          <w:p w14:paraId="1851F865" w14:textId="27469682" w:rsidR="0000199B" w:rsidRPr="00C11FCF" w:rsidRDefault="00C11FCF" w:rsidP="006946F4">
            <w:pPr>
              <w:pStyle w:val="TableHeaderRowTextMIRB"/>
            </w:pPr>
            <w:r w:rsidRPr="00C11FCF">
              <w:t>Clé étrangère migrée</w:t>
            </w:r>
          </w:p>
        </w:tc>
        <w:tc>
          <w:tcPr>
            <w:tcW w:w="452" w:type="pct"/>
            <w:vAlign w:val="center"/>
          </w:tcPr>
          <w:p w14:paraId="1BB2E9D3" w14:textId="025B1F3D" w:rsidR="0000199B" w:rsidRPr="00C11FCF" w:rsidRDefault="00C11FCF" w:rsidP="006946F4">
            <w:pPr>
              <w:pStyle w:val="TableHeaderRowTextMIRB"/>
            </w:pPr>
            <w:r w:rsidRPr="00C11FCF">
              <w:t>Type de rel.</w:t>
            </w:r>
          </w:p>
        </w:tc>
        <w:tc>
          <w:tcPr>
            <w:tcW w:w="870" w:type="pct"/>
            <w:vAlign w:val="center"/>
          </w:tcPr>
          <w:p w14:paraId="39C100CB" w14:textId="6B6E4A99" w:rsidR="0000199B" w:rsidRPr="00C11FCF" w:rsidRDefault="00C11FCF" w:rsidP="006946F4">
            <w:pPr>
              <w:pStyle w:val="TableHeaderRowTextMIRB"/>
            </w:pPr>
            <w:r w:rsidRPr="00C11FCF">
              <w:t>Relation parent-enfant</w:t>
            </w:r>
          </w:p>
        </w:tc>
        <w:tc>
          <w:tcPr>
            <w:tcW w:w="870" w:type="pct"/>
            <w:vAlign w:val="center"/>
          </w:tcPr>
          <w:p w14:paraId="3C484DFA" w14:textId="49F6E838" w:rsidR="0000199B" w:rsidRPr="00C11FCF" w:rsidRDefault="00C11FCF" w:rsidP="006946F4">
            <w:pPr>
              <w:pStyle w:val="TableHeaderRowTextMIRB"/>
            </w:pPr>
            <w:r w:rsidRPr="00C11FCF">
              <w:t>Relation enfant-parent</w:t>
            </w:r>
          </w:p>
        </w:tc>
      </w:tr>
      <w:tr w:rsidR="0000199B" w:rsidRPr="00C11FCF" w14:paraId="4132D419" w14:textId="77777777" w:rsidTr="006946F4">
        <w:trPr>
          <w:cantSplit/>
          <w:trHeight w:val="302"/>
        </w:trPr>
        <w:tc>
          <w:tcPr>
            <w:tcW w:w="1453" w:type="pct"/>
            <w:vAlign w:val="center"/>
          </w:tcPr>
          <w:p w14:paraId="1DAB4167" w14:textId="3990F5BF"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4DF8DE3D" w14:textId="5DE20BBB" w:rsidR="0000199B" w:rsidRPr="00C11FCF" w:rsidRDefault="000E6EFB" w:rsidP="006946F4">
            <w:pPr>
              <w:pStyle w:val="TableBodyTextMIRB"/>
            </w:pPr>
            <w:r w:rsidRPr="00C11FCF">
              <w:t>S/O</w:t>
            </w:r>
          </w:p>
        </w:tc>
        <w:tc>
          <w:tcPr>
            <w:tcW w:w="452" w:type="pct"/>
            <w:vAlign w:val="center"/>
          </w:tcPr>
          <w:p w14:paraId="5F72B17C" w14:textId="5C26A785" w:rsidR="0000199B" w:rsidRPr="00C11FCF" w:rsidRDefault="000E6EFB" w:rsidP="006946F4">
            <w:pPr>
              <w:pStyle w:val="TableBodyTextMIRB"/>
            </w:pPr>
            <w:r w:rsidRPr="00C11FCF">
              <w:t>S/O</w:t>
            </w:r>
          </w:p>
        </w:tc>
        <w:tc>
          <w:tcPr>
            <w:tcW w:w="870" w:type="pct"/>
            <w:vAlign w:val="center"/>
          </w:tcPr>
          <w:p w14:paraId="4E0FCE65" w14:textId="522701FE" w:rsidR="0000199B" w:rsidRPr="00C11FCF" w:rsidRDefault="000E6EFB" w:rsidP="006946F4">
            <w:pPr>
              <w:pStyle w:val="TableBodyTextMIRB"/>
            </w:pPr>
            <w:r w:rsidRPr="00C11FCF">
              <w:t>S/O</w:t>
            </w:r>
          </w:p>
        </w:tc>
        <w:tc>
          <w:tcPr>
            <w:tcW w:w="870" w:type="pct"/>
            <w:vAlign w:val="center"/>
          </w:tcPr>
          <w:p w14:paraId="4F6DC531" w14:textId="18CB1CA3" w:rsidR="0000199B" w:rsidRPr="00C11FCF" w:rsidRDefault="000E6EFB" w:rsidP="006946F4">
            <w:pPr>
              <w:pStyle w:val="TableBodyTextMIRB"/>
            </w:pPr>
            <w:r w:rsidRPr="00C11FCF">
              <w:t>S/O</w:t>
            </w:r>
          </w:p>
        </w:tc>
      </w:tr>
    </w:tbl>
    <w:p w14:paraId="55FFA11E" w14:textId="77777777" w:rsidR="0000199B" w:rsidRPr="00C11FCF" w:rsidRDefault="0000199B" w:rsidP="009B4D2D">
      <w:pPr>
        <w:pStyle w:val="BodyAccessibleTextMIRB"/>
      </w:pPr>
      <w:r w:rsidRPr="00C11FCF">
        <w:br w:type="page"/>
      </w:r>
    </w:p>
    <w:p w14:paraId="4AD4D42A" w14:textId="392C16E2" w:rsidR="0000199B" w:rsidRPr="00C11FCF" w:rsidRDefault="00C11FCF" w:rsidP="0000199B">
      <w:pPr>
        <w:pStyle w:val="BodyAccessibleTextMIRB"/>
        <w:spacing w:before="240" w:after="0" w:line="240" w:lineRule="auto"/>
        <w:rPr>
          <w:b/>
          <w:bCs/>
        </w:rPr>
      </w:pPr>
      <w:r w:rsidRPr="00C11FCF">
        <w:lastRenderedPageBreak/>
        <w:t xml:space="preserve">Table parent : </w:t>
      </w:r>
      <w:r w:rsidR="0000199B" w:rsidRPr="00C11FCF">
        <w:rPr>
          <w:b/>
          <w:bCs/>
        </w:rPr>
        <w:t>ORN_OFFICIAL_STREET_NAME</w:t>
      </w:r>
    </w:p>
    <w:p w14:paraId="61DC280C" w14:textId="37622094"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55F93790" w14:textId="059ED6C5"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OFFICIAL_STREET_NAME"/>
        <w:tblDescription w:val="Identifie les clés primaires et étrangères associées de la table ORN_OFFICIAL_STREET_NAME."/>
      </w:tblPr>
      <w:tblGrid>
        <w:gridCol w:w="4181"/>
        <w:gridCol w:w="3900"/>
        <w:gridCol w:w="1301"/>
        <w:gridCol w:w="2504"/>
        <w:gridCol w:w="2504"/>
      </w:tblGrid>
      <w:tr w:rsidR="0000199B" w:rsidRPr="00C11FCF" w14:paraId="4452CE9C" w14:textId="77777777" w:rsidTr="006946F4">
        <w:trPr>
          <w:cantSplit/>
          <w:trHeight w:val="302"/>
          <w:tblHeader/>
        </w:trPr>
        <w:tc>
          <w:tcPr>
            <w:tcW w:w="1453" w:type="pct"/>
            <w:vAlign w:val="center"/>
          </w:tcPr>
          <w:p w14:paraId="54D57C08" w14:textId="79AC10FA" w:rsidR="0000199B" w:rsidRPr="00C11FCF" w:rsidRDefault="00C11FCF" w:rsidP="006946F4">
            <w:pPr>
              <w:pStyle w:val="TableHeaderRowTextMIRB"/>
            </w:pPr>
            <w:r w:rsidRPr="00C11FCF">
              <w:t>Table enfant</w:t>
            </w:r>
          </w:p>
        </w:tc>
        <w:tc>
          <w:tcPr>
            <w:tcW w:w="1355" w:type="pct"/>
            <w:vAlign w:val="center"/>
          </w:tcPr>
          <w:p w14:paraId="1D042E41" w14:textId="1D937C00" w:rsidR="0000199B" w:rsidRPr="00C11FCF" w:rsidRDefault="00C11FCF" w:rsidP="006946F4">
            <w:pPr>
              <w:pStyle w:val="TableHeaderRowTextMIRB"/>
            </w:pPr>
            <w:r w:rsidRPr="00C11FCF">
              <w:t>Clé étrangère migrée</w:t>
            </w:r>
          </w:p>
        </w:tc>
        <w:tc>
          <w:tcPr>
            <w:tcW w:w="452" w:type="pct"/>
            <w:vAlign w:val="center"/>
          </w:tcPr>
          <w:p w14:paraId="446F23F1" w14:textId="6F3EDE77" w:rsidR="0000199B" w:rsidRPr="00C11FCF" w:rsidRDefault="00C11FCF" w:rsidP="006946F4">
            <w:pPr>
              <w:pStyle w:val="TableHeaderRowTextMIRB"/>
            </w:pPr>
            <w:r w:rsidRPr="00C11FCF">
              <w:t>Type de rel.</w:t>
            </w:r>
          </w:p>
        </w:tc>
        <w:tc>
          <w:tcPr>
            <w:tcW w:w="870" w:type="pct"/>
            <w:vAlign w:val="center"/>
          </w:tcPr>
          <w:p w14:paraId="76C2B475" w14:textId="47EB0BD7" w:rsidR="0000199B" w:rsidRPr="00C11FCF" w:rsidRDefault="00C11FCF" w:rsidP="006946F4">
            <w:pPr>
              <w:pStyle w:val="TableHeaderRowTextMIRB"/>
            </w:pPr>
            <w:r w:rsidRPr="00C11FCF">
              <w:t>Relation parent-enfant</w:t>
            </w:r>
          </w:p>
        </w:tc>
        <w:tc>
          <w:tcPr>
            <w:tcW w:w="870" w:type="pct"/>
            <w:vAlign w:val="center"/>
          </w:tcPr>
          <w:p w14:paraId="2691D987" w14:textId="0D0C8BC9" w:rsidR="0000199B" w:rsidRPr="00C11FCF" w:rsidRDefault="00C11FCF" w:rsidP="006946F4">
            <w:pPr>
              <w:pStyle w:val="TableHeaderRowTextMIRB"/>
            </w:pPr>
            <w:r w:rsidRPr="00C11FCF">
              <w:t>Relation enfant-parent</w:t>
            </w:r>
          </w:p>
        </w:tc>
      </w:tr>
      <w:tr w:rsidR="0000199B" w:rsidRPr="00C11FCF" w14:paraId="4EDC4718" w14:textId="77777777" w:rsidTr="006946F4">
        <w:trPr>
          <w:cantSplit/>
          <w:trHeight w:val="302"/>
        </w:trPr>
        <w:tc>
          <w:tcPr>
            <w:tcW w:w="1453" w:type="pct"/>
            <w:vAlign w:val="center"/>
          </w:tcPr>
          <w:p w14:paraId="37CD03D9" w14:textId="241B7141"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4F19791E" w14:textId="4CDBCDB1" w:rsidR="0000199B" w:rsidRPr="00C11FCF" w:rsidRDefault="000E6EFB" w:rsidP="006946F4">
            <w:pPr>
              <w:pStyle w:val="TableBodyTextMIRB"/>
            </w:pPr>
            <w:r w:rsidRPr="00C11FCF">
              <w:t>S/O</w:t>
            </w:r>
          </w:p>
        </w:tc>
        <w:tc>
          <w:tcPr>
            <w:tcW w:w="452" w:type="pct"/>
            <w:vAlign w:val="center"/>
          </w:tcPr>
          <w:p w14:paraId="1F485336" w14:textId="63A6BF13" w:rsidR="0000199B" w:rsidRPr="00C11FCF" w:rsidRDefault="000E6EFB" w:rsidP="006946F4">
            <w:pPr>
              <w:pStyle w:val="TableBodyTextMIRB"/>
            </w:pPr>
            <w:r w:rsidRPr="00C11FCF">
              <w:t>S/O</w:t>
            </w:r>
          </w:p>
        </w:tc>
        <w:tc>
          <w:tcPr>
            <w:tcW w:w="870" w:type="pct"/>
            <w:vAlign w:val="center"/>
          </w:tcPr>
          <w:p w14:paraId="34ACF3E4" w14:textId="20DE4D2D" w:rsidR="0000199B" w:rsidRPr="00C11FCF" w:rsidRDefault="000E6EFB" w:rsidP="006946F4">
            <w:pPr>
              <w:pStyle w:val="TableBodyTextMIRB"/>
            </w:pPr>
            <w:r w:rsidRPr="00C11FCF">
              <w:t>S/O</w:t>
            </w:r>
          </w:p>
        </w:tc>
        <w:tc>
          <w:tcPr>
            <w:tcW w:w="870" w:type="pct"/>
            <w:vAlign w:val="center"/>
          </w:tcPr>
          <w:p w14:paraId="6A155149" w14:textId="380F082A" w:rsidR="0000199B" w:rsidRPr="00C11FCF" w:rsidRDefault="000E6EFB" w:rsidP="006946F4">
            <w:pPr>
              <w:pStyle w:val="TableBodyTextMIRB"/>
            </w:pPr>
            <w:r w:rsidRPr="00C11FCF">
              <w:t>S/O</w:t>
            </w:r>
          </w:p>
        </w:tc>
      </w:tr>
    </w:tbl>
    <w:p w14:paraId="73A03AEF" w14:textId="41EA0A59" w:rsidR="0000199B" w:rsidRPr="00C11FCF" w:rsidRDefault="00C11FCF" w:rsidP="0000199B">
      <w:pPr>
        <w:pStyle w:val="BodyAccessibleTextMIRB"/>
        <w:spacing w:before="240" w:after="0" w:line="240" w:lineRule="auto"/>
      </w:pPr>
      <w:r w:rsidRPr="00C11FCF">
        <w:t xml:space="preserve">Table parent : </w:t>
      </w:r>
      <w:r w:rsidR="0000199B" w:rsidRPr="00C11FCF">
        <w:rPr>
          <w:b/>
        </w:rPr>
        <w:t>ORN_ROAD_CLASS</w:t>
      </w:r>
    </w:p>
    <w:p w14:paraId="6501CD25" w14:textId="73CA028F" w:rsidR="0000199B" w:rsidRPr="00C11FCF" w:rsidRDefault="00C11FCF" w:rsidP="0000199B">
      <w:pPr>
        <w:pStyle w:val="BodyAccessibleTextMIRB"/>
        <w:spacing w:after="0" w:line="240" w:lineRule="auto"/>
      </w:pPr>
      <w:r w:rsidRPr="00C11FCF">
        <w:t xml:space="preserve">Clé(s) primaire(s) : </w:t>
      </w:r>
      <w:r w:rsidR="0000199B" w:rsidRPr="00C11FCF">
        <w:rPr>
          <w:b/>
        </w:rPr>
        <w:t>EVENT_ID</w:t>
      </w:r>
    </w:p>
    <w:p w14:paraId="1127FB0E" w14:textId="16CE4451" w:rsidR="0000199B" w:rsidRPr="00C11FCF" w:rsidRDefault="00C11FCF" w:rsidP="0000199B">
      <w:pPr>
        <w:pStyle w:val="BodyAccessibleTextMIRB"/>
        <w:spacing w:after="0" w:line="240" w:lineRule="auto"/>
        <w:rPr>
          <w:b/>
        </w:rPr>
      </w:pPr>
      <w:r w:rsidRPr="00C11FCF">
        <w:t xml:space="preserve">Type de données : </w:t>
      </w:r>
      <w:r w:rsidR="0000199B" w:rsidRPr="00C11FCF">
        <w:rPr>
          <w:b/>
        </w:rPr>
        <w:t>NUMBER (13)</w:t>
      </w:r>
    </w:p>
    <w:tbl>
      <w:tblPr>
        <w:tblStyle w:val="TableGrid1"/>
        <w:tblW w:w="5000" w:type="pct"/>
        <w:tblLook w:val="04A0" w:firstRow="1" w:lastRow="0" w:firstColumn="1" w:lastColumn="0" w:noHBand="0" w:noVBand="1"/>
        <w:tblCaption w:val="Table : ORN_ROAD_CLASS"/>
        <w:tblDescription w:val="Identifie les clés primaires et étrangères associées de la table ORN_ROAD_CLASS."/>
      </w:tblPr>
      <w:tblGrid>
        <w:gridCol w:w="4181"/>
        <w:gridCol w:w="3900"/>
        <w:gridCol w:w="1301"/>
        <w:gridCol w:w="2504"/>
        <w:gridCol w:w="2504"/>
      </w:tblGrid>
      <w:tr w:rsidR="0000199B" w:rsidRPr="00C11FCF" w14:paraId="37DA7897" w14:textId="77777777" w:rsidTr="006946F4">
        <w:trPr>
          <w:cantSplit/>
          <w:trHeight w:val="302"/>
          <w:tblHeader/>
        </w:trPr>
        <w:tc>
          <w:tcPr>
            <w:tcW w:w="1453" w:type="pct"/>
            <w:vAlign w:val="center"/>
          </w:tcPr>
          <w:p w14:paraId="45D7102B" w14:textId="7618AF69" w:rsidR="0000199B" w:rsidRPr="00C11FCF" w:rsidRDefault="00C11FCF" w:rsidP="006946F4">
            <w:pPr>
              <w:pStyle w:val="TableHeaderRowTextMIRB"/>
            </w:pPr>
            <w:r w:rsidRPr="00C11FCF">
              <w:t>Table enfant</w:t>
            </w:r>
          </w:p>
        </w:tc>
        <w:tc>
          <w:tcPr>
            <w:tcW w:w="1355" w:type="pct"/>
            <w:vAlign w:val="center"/>
          </w:tcPr>
          <w:p w14:paraId="6694116B" w14:textId="71E58EA2" w:rsidR="0000199B" w:rsidRPr="00C11FCF" w:rsidRDefault="00C11FCF" w:rsidP="006946F4">
            <w:pPr>
              <w:pStyle w:val="TableHeaderRowTextMIRB"/>
            </w:pPr>
            <w:r w:rsidRPr="00C11FCF">
              <w:t>Clé étrangère migrée</w:t>
            </w:r>
          </w:p>
        </w:tc>
        <w:tc>
          <w:tcPr>
            <w:tcW w:w="452" w:type="pct"/>
            <w:vAlign w:val="center"/>
          </w:tcPr>
          <w:p w14:paraId="596D20DE" w14:textId="6C6DABDD" w:rsidR="0000199B" w:rsidRPr="00C11FCF" w:rsidRDefault="00C11FCF" w:rsidP="006946F4">
            <w:pPr>
              <w:pStyle w:val="TableHeaderRowTextMIRB"/>
            </w:pPr>
            <w:r w:rsidRPr="00C11FCF">
              <w:t>Type de rel.</w:t>
            </w:r>
          </w:p>
        </w:tc>
        <w:tc>
          <w:tcPr>
            <w:tcW w:w="870" w:type="pct"/>
            <w:vAlign w:val="center"/>
          </w:tcPr>
          <w:p w14:paraId="4A92CD2C" w14:textId="5D59A137" w:rsidR="0000199B" w:rsidRPr="00C11FCF" w:rsidRDefault="00C11FCF" w:rsidP="006946F4">
            <w:pPr>
              <w:pStyle w:val="TableHeaderRowTextMIRB"/>
            </w:pPr>
            <w:r w:rsidRPr="00C11FCF">
              <w:t>Relation parent-enfant</w:t>
            </w:r>
          </w:p>
        </w:tc>
        <w:tc>
          <w:tcPr>
            <w:tcW w:w="870" w:type="pct"/>
            <w:vAlign w:val="center"/>
          </w:tcPr>
          <w:p w14:paraId="7CD5F9BB" w14:textId="0A7210E6" w:rsidR="0000199B" w:rsidRPr="00C11FCF" w:rsidRDefault="00C11FCF" w:rsidP="006946F4">
            <w:pPr>
              <w:pStyle w:val="TableHeaderRowTextMIRB"/>
            </w:pPr>
            <w:r w:rsidRPr="00C11FCF">
              <w:t>Relation enfant-parent</w:t>
            </w:r>
          </w:p>
        </w:tc>
      </w:tr>
      <w:tr w:rsidR="0000199B" w:rsidRPr="00C11FCF" w14:paraId="71093C51" w14:textId="77777777" w:rsidTr="006946F4">
        <w:trPr>
          <w:cantSplit/>
          <w:trHeight w:val="302"/>
        </w:trPr>
        <w:tc>
          <w:tcPr>
            <w:tcW w:w="1453" w:type="pct"/>
            <w:vAlign w:val="center"/>
          </w:tcPr>
          <w:p w14:paraId="535103DC" w14:textId="32776435"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660DE1F1" w14:textId="5D0A4BD2" w:rsidR="0000199B" w:rsidRPr="00C11FCF" w:rsidRDefault="000E6EFB" w:rsidP="006946F4">
            <w:pPr>
              <w:pStyle w:val="TableBodyTextMIRB"/>
            </w:pPr>
            <w:r w:rsidRPr="00C11FCF">
              <w:t>S/O</w:t>
            </w:r>
          </w:p>
        </w:tc>
        <w:tc>
          <w:tcPr>
            <w:tcW w:w="452" w:type="pct"/>
            <w:vAlign w:val="center"/>
          </w:tcPr>
          <w:p w14:paraId="3DA1BE48" w14:textId="2DDC01D8" w:rsidR="0000199B" w:rsidRPr="00C11FCF" w:rsidRDefault="000E6EFB" w:rsidP="006946F4">
            <w:pPr>
              <w:pStyle w:val="TableBodyTextMIRB"/>
            </w:pPr>
            <w:r w:rsidRPr="00C11FCF">
              <w:t>S/O</w:t>
            </w:r>
          </w:p>
        </w:tc>
        <w:tc>
          <w:tcPr>
            <w:tcW w:w="870" w:type="pct"/>
            <w:vAlign w:val="center"/>
          </w:tcPr>
          <w:p w14:paraId="010DA0EF" w14:textId="5EE542A5" w:rsidR="0000199B" w:rsidRPr="00C11FCF" w:rsidRDefault="000E6EFB" w:rsidP="006946F4">
            <w:pPr>
              <w:pStyle w:val="TableBodyTextMIRB"/>
            </w:pPr>
            <w:r w:rsidRPr="00C11FCF">
              <w:t>S/O</w:t>
            </w:r>
          </w:p>
        </w:tc>
        <w:tc>
          <w:tcPr>
            <w:tcW w:w="870" w:type="pct"/>
            <w:vAlign w:val="center"/>
          </w:tcPr>
          <w:p w14:paraId="02E39CF6" w14:textId="0FB3E86E" w:rsidR="0000199B" w:rsidRPr="00C11FCF" w:rsidRDefault="000E6EFB" w:rsidP="006946F4">
            <w:pPr>
              <w:pStyle w:val="TableBodyTextMIRB"/>
            </w:pPr>
            <w:r w:rsidRPr="00C11FCF">
              <w:t>S/O</w:t>
            </w:r>
          </w:p>
        </w:tc>
      </w:tr>
    </w:tbl>
    <w:p w14:paraId="0A5BE88C" w14:textId="550EC859" w:rsidR="0000199B" w:rsidRPr="00C11FCF" w:rsidRDefault="00C11FCF" w:rsidP="0000199B">
      <w:pPr>
        <w:pStyle w:val="BodyAccessibleTextMIRB"/>
        <w:spacing w:before="240" w:after="0" w:line="240" w:lineRule="auto"/>
        <w:rPr>
          <w:b/>
          <w:bCs/>
        </w:rPr>
      </w:pPr>
      <w:r w:rsidRPr="00C11FCF">
        <w:t xml:space="preserve">Table parent : </w:t>
      </w:r>
      <w:r w:rsidR="0000199B" w:rsidRPr="00C11FCF">
        <w:rPr>
          <w:b/>
          <w:bCs/>
        </w:rPr>
        <w:t>ORN_ROAD_NET_ELEMENT_SOURCE</w:t>
      </w:r>
    </w:p>
    <w:p w14:paraId="02F50A6C" w14:textId="1F15054C"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0D9D7042" w14:textId="0F7F6D53" w:rsidR="0000199B" w:rsidRPr="00C11FCF" w:rsidRDefault="00C11FCF" w:rsidP="0000199B">
      <w:pPr>
        <w:pStyle w:val="BodyAccessibleTextMIRB"/>
        <w:spacing w:after="0" w:line="240" w:lineRule="auto"/>
        <w:rPr>
          <w:b/>
          <w:bCs/>
        </w:rPr>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ORN_ROAD_NET_ELEMENT_SOURCE"/>
        <w:tblDescription w:val="Identifie les clés primaires et étrangères associées de la table ORN_ROAD_NET_ELEMENT_SOURCE."/>
      </w:tblPr>
      <w:tblGrid>
        <w:gridCol w:w="4181"/>
        <w:gridCol w:w="3900"/>
        <w:gridCol w:w="1301"/>
        <w:gridCol w:w="2504"/>
        <w:gridCol w:w="2504"/>
      </w:tblGrid>
      <w:tr w:rsidR="0000199B" w:rsidRPr="00C11FCF" w14:paraId="2BA48A57" w14:textId="77777777" w:rsidTr="006946F4">
        <w:trPr>
          <w:cantSplit/>
          <w:trHeight w:val="302"/>
          <w:tblHeader/>
        </w:trPr>
        <w:tc>
          <w:tcPr>
            <w:tcW w:w="1453" w:type="pct"/>
            <w:vAlign w:val="center"/>
          </w:tcPr>
          <w:p w14:paraId="6BE84F18" w14:textId="3CBBF302" w:rsidR="0000199B" w:rsidRPr="00C11FCF" w:rsidRDefault="00C11FCF" w:rsidP="006946F4">
            <w:pPr>
              <w:pStyle w:val="TableHeaderRowTextMIRB"/>
            </w:pPr>
            <w:r w:rsidRPr="00C11FCF">
              <w:t>Table enfant</w:t>
            </w:r>
          </w:p>
        </w:tc>
        <w:tc>
          <w:tcPr>
            <w:tcW w:w="1355" w:type="pct"/>
            <w:vAlign w:val="center"/>
          </w:tcPr>
          <w:p w14:paraId="4A2F48A0" w14:textId="59950F7D" w:rsidR="0000199B" w:rsidRPr="00C11FCF" w:rsidRDefault="00C11FCF" w:rsidP="006946F4">
            <w:pPr>
              <w:pStyle w:val="TableHeaderRowTextMIRB"/>
            </w:pPr>
            <w:r w:rsidRPr="00C11FCF">
              <w:t>Clé étrangère migrée</w:t>
            </w:r>
          </w:p>
        </w:tc>
        <w:tc>
          <w:tcPr>
            <w:tcW w:w="452" w:type="pct"/>
            <w:vAlign w:val="center"/>
          </w:tcPr>
          <w:p w14:paraId="1301F42D" w14:textId="7EA97904" w:rsidR="0000199B" w:rsidRPr="00C11FCF" w:rsidRDefault="00C11FCF" w:rsidP="006946F4">
            <w:pPr>
              <w:pStyle w:val="TableHeaderRowTextMIRB"/>
            </w:pPr>
            <w:r w:rsidRPr="00C11FCF">
              <w:t>Type de rel.</w:t>
            </w:r>
          </w:p>
        </w:tc>
        <w:tc>
          <w:tcPr>
            <w:tcW w:w="870" w:type="pct"/>
            <w:vAlign w:val="center"/>
          </w:tcPr>
          <w:p w14:paraId="4D0111DA" w14:textId="2AACC041" w:rsidR="0000199B" w:rsidRPr="00C11FCF" w:rsidRDefault="00C11FCF" w:rsidP="006946F4">
            <w:pPr>
              <w:pStyle w:val="TableHeaderRowTextMIRB"/>
            </w:pPr>
            <w:r w:rsidRPr="00C11FCF">
              <w:t>Relation parent-enfant</w:t>
            </w:r>
          </w:p>
        </w:tc>
        <w:tc>
          <w:tcPr>
            <w:tcW w:w="870" w:type="pct"/>
            <w:vAlign w:val="center"/>
          </w:tcPr>
          <w:p w14:paraId="3D16B82E" w14:textId="570D9B44" w:rsidR="0000199B" w:rsidRPr="00C11FCF" w:rsidRDefault="00C11FCF" w:rsidP="006946F4">
            <w:pPr>
              <w:pStyle w:val="TableHeaderRowTextMIRB"/>
            </w:pPr>
            <w:r w:rsidRPr="00C11FCF">
              <w:t>Relation enfant-parent</w:t>
            </w:r>
          </w:p>
        </w:tc>
      </w:tr>
      <w:tr w:rsidR="0000199B" w:rsidRPr="00C11FCF" w14:paraId="4C895CBB" w14:textId="77777777" w:rsidTr="006946F4">
        <w:trPr>
          <w:cantSplit/>
          <w:trHeight w:val="302"/>
        </w:trPr>
        <w:tc>
          <w:tcPr>
            <w:tcW w:w="1453" w:type="pct"/>
            <w:vAlign w:val="center"/>
          </w:tcPr>
          <w:p w14:paraId="625BE5F9" w14:textId="6934C32C"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7A926E66" w14:textId="0BEF6AAF" w:rsidR="0000199B" w:rsidRPr="00C11FCF" w:rsidRDefault="000E6EFB" w:rsidP="006946F4">
            <w:pPr>
              <w:pStyle w:val="TableBodyTextMIRB"/>
            </w:pPr>
            <w:r w:rsidRPr="00C11FCF">
              <w:t>S/O</w:t>
            </w:r>
          </w:p>
        </w:tc>
        <w:tc>
          <w:tcPr>
            <w:tcW w:w="452" w:type="pct"/>
            <w:vAlign w:val="center"/>
          </w:tcPr>
          <w:p w14:paraId="5EA2434D" w14:textId="78B673B3" w:rsidR="0000199B" w:rsidRPr="00C11FCF" w:rsidRDefault="000E6EFB" w:rsidP="006946F4">
            <w:pPr>
              <w:pStyle w:val="TableBodyTextMIRB"/>
            </w:pPr>
            <w:r w:rsidRPr="00C11FCF">
              <w:t>S/O</w:t>
            </w:r>
          </w:p>
        </w:tc>
        <w:tc>
          <w:tcPr>
            <w:tcW w:w="870" w:type="pct"/>
            <w:vAlign w:val="center"/>
          </w:tcPr>
          <w:p w14:paraId="11FCD1BE" w14:textId="2540C6A3" w:rsidR="0000199B" w:rsidRPr="00C11FCF" w:rsidRDefault="000E6EFB" w:rsidP="006946F4">
            <w:pPr>
              <w:pStyle w:val="TableBodyTextMIRB"/>
            </w:pPr>
            <w:r w:rsidRPr="00C11FCF">
              <w:t>S/O</w:t>
            </w:r>
          </w:p>
        </w:tc>
        <w:tc>
          <w:tcPr>
            <w:tcW w:w="870" w:type="pct"/>
            <w:vAlign w:val="center"/>
          </w:tcPr>
          <w:p w14:paraId="2B0727AA" w14:textId="47F17C83" w:rsidR="0000199B" w:rsidRPr="00C11FCF" w:rsidRDefault="000E6EFB" w:rsidP="006946F4">
            <w:pPr>
              <w:pStyle w:val="TableBodyTextMIRB"/>
            </w:pPr>
            <w:r w:rsidRPr="00C11FCF">
              <w:t>S/O</w:t>
            </w:r>
          </w:p>
        </w:tc>
      </w:tr>
    </w:tbl>
    <w:p w14:paraId="4CB73FB5" w14:textId="41FC9604"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ORN_ROAD_SURFACE</w:t>
      </w:r>
    </w:p>
    <w:p w14:paraId="2D13F16D" w14:textId="30B0E008"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7121A0EF" w14:textId="428AD7CE" w:rsidR="0000199B" w:rsidRPr="00C11FCF" w:rsidRDefault="00C11FCF" w:rsidP="0000199B">
      <w:pPr>
        <w:pStyle w:val="BodyAccessibleTextMIRB"/>
        <w:spacing w:after="0" w:line="240" w:lineRule="auto"/>
        <w:rPr>
          <w:b/>
          <w:bCs/>
        </w:rPr>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ROAD_SURFACE"/>
        <w:tblDescription w:val="Identifie les clés primaires et étrangères associées de la table ORN_ROAD_SURFACE."/>
      </w:tblPr>
      <w:tblGrid>
        <w:gridCol w:w="4181"/>
        <w:gridCol w:w="3900"/>
        <w:gridCol w:w="1301"/>
        <w:gridCol w:w="2504"/>
        <w:gridCol w:w="2504"/>
      </w:tblGrid>
      <w:tr w:rsidR="0000199B" w:rsidRPr="00C11FCF" w14:paraId="5B4ACDDD" w14:textId="77777777" w:rsidTr="006946F4">
        <w:trPr>
          <w:cantSplit/>
          <w:trHeight w:val="302"/>
          <w:tblHeader/>
        </w:trPr>
        <w:tc>
          <w:tcPr>
            <w:tcW w:w="1453" w:type="pct"/>
            <w:vAlign w:val="center"/>
          </w:tcPr>
          <w:p w14:paraId="3227F5D3" w14:textId="1F21E0E5" w:rsidR="0000199B" w:rsidRPr="00C11FCF" w:rsidRDefault="00C11FCF" w:rsidP="006946F4">
            <w:pPr>
              <w:pStyle w:val="TableHeaderRowTextMIRB"/>
            </w:pPr>
            <w:r w:rsidRPr="00C11FCF">
              <w:t>Table enfant</w:t>
            </w:r>
          </w:p>
        </w:tc>
        <w:tc>
          <w:tcPr>
            <w:tcW w:w="1355" w:type="pct"/>
            <w:vAlign w:val="center"/>
          </w:tcPr>
          <w:p w14:paraId="420E6303" w14:textId="3B55D391" w:rsidR="0000199B" w:rsidRPr="00C11FCF" w:rsidRDefault="00C11FCF" w:rsidP="006946F4">
            <w:pPr>
              <w:pStyle w:val="TableHeaderRowTextMIRB"/>
            </w:pPr>
            <w:r w:rsidRPr="00C11FCF">
              <w:t>Clé étrangère migrée</w:t>
            </w:r>
          </w:p>
        </w:tc>
        <w:tc>
          <w:tcPr>
            <w:tcW w:w="452" w:type="pct"/>
            <w:vAlign w:val="center"/>
          </w:tcPr>
          <w:p w14:paraId="3CF94F3E" w14:textId="4D9EA46E" w:rsidR="0000199B" w:rsidRPr="00C11FCF" w:rsidRDefault="00C11FCF" w:rsidP="006946F4">
            <w:pPr>
              <w:pStyle w:val="TableHeaderRowTextMIRB"/>
            </w:pPr>
            <w:r w:rsidRPr="00C11FCF">
              <w:t>Type de rel.</w:t>
            </w:r>
          </w:p>
        </w:tc>
        <w:tc>
          <w:tcPr>
            <w:tcW w:w="870" w:type="pct"/>
            <w:vAlign w:val="center"/>
          </w:tcPr>
          <w:p w14:paraId="4361DF9B" w14:textId="15D56933" w:rsidR="0000199B" w:rsidRPr="00C11FCF" w:rsidRDefault="00C11FCF" w:rsidP="006946F4">
            <w:pPr>
              <w:pStyle w:val="TableHeaderRowTextMIRB"/>
            </w:pPr>
            <w:r w:rsidRPr="00C11FCF">
              <w:t>Relation parent-enfant</w:t>
            </w:r>
          </w:p>
        </w:tc>
        <w:tc>
          <w:tcPr>
            <w:tcW w:w="870" w:type="pct"/>
            <w:vAlign w:val="center"/>
          </w:tcPr>
          <w:p w14:paraId="1CCC0E3C" w14:textId="66E948E0" w:rsidR="0000199B" w:rsidRPr="00C11FCF" w:rsidRDefault="00C11FCF" w:rsidP="006946F4">
            <w:pPr>
              <w:pStyle w:val="TableHeaderRowTextMIRB"/>
            </w:pPr>
            <w:r w:rsidRPr="00C11FCF">
              <w:t>Relation enfant-parent</w:t>
            </w:r>
          </w:p>
        </w:tc>
      </w:tr>
      <w:tr w:rsidR="0000199B" w:rsidRPr="00C11FCF" w14:paraId="76896BAC" w14:textId="77777777" w:rsidTr="006946F4">
        <w:trPr>
          <w:cantSplit/>
          <w:trHeight w:val="302"/>
        </w:trPr>
        <w:tc>
          <w:tcPr>
            <w:tcW w:w="1453" w:type="pct"/>
            <w:vAlign w:val="center"/>
          </w:tcPr>
          <w:p w14:paraId="5FC88EB8" w14:textId="62495716"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2C181737" w14:textId="141E186F" w:rsidR="0000199B" w:rsidRPr="00C11FCF" w:rsidRDefault="000E6EFB" w:rsidP="006946F4">
            <w:pPr>
              <w:pStyle w:val="TableBodyTextMIRB"/>
            </w:pPr>
            <w:r w:rsidRPr="00C11FCF">
              <w:t>S/O</w:t>
            </w:r>
          </w:p>
        </w:tc>
        <w:tc>
          <w:tcPr>
            <w:tcW w:w="452" w:type="pct"/>
            <w:vAlign w:val="center"/>
          </w:tcPr>
          <w:p w14:paraId="333F61D0" w14:textId="3C2BD33D" w:rsidR="0000199B" w:rsidRPr="00C11FCF" w:rsidRDefault="000E6EFB" w:rsidP="006946F4">
            <w:pPr>
              <w:pStyle w:val="TableBodyTextMIRB"/>
            </w:pPr>
            <w:r w:rsidRPr="00C11FCF">
              <w:t>S/O</w:t>
            </w:r>
          </w:p>
        </w:tc>
        <w:tc>
          <w:tcPr>
            <w:tcW w:w="870" w:type="pct"/>
            <w:vAlign w:val="center"/>
          </w:tcPr>
          <w:p w14:paraId="21983152" w14:textId="3AA3318C" w:rsidR="0000199B" w:rsidRPr="00C11FCF" w:rsidRDefault="000E6EFB" w:rsidP="006946F4">
            <w:pPr>
              <w:pStyle w:val="TableBodyTextMIRB"/>
            </w:pPr>
            <w:r w:rsidRPr="00C11FCF">
              <w:t>S/O</w:t>
            </w:r>
          </w:p>
        </w:tc>
        <w:tc>
          <w:tcPr>
            <w:tcW w:w="870" w:type="pct"/>
            <w:vAlign w:val="center"/>
          </w:tcPr>
          <w:p w14:paraId="66A8D893" w14:textId="0C724D28" w:rsidR="0000199B" w:rsidRPr="00C11FCF" w:rsidRDefault="000E6EFB" w:rsidP="006946F4">
            <w:pPr>
              <w:pStyle w:val="TableBodyTextMIRB"/>
            </w:pPr>
            <w:r w:rsidRPr="00C11FCF">
              <w:t>S/O</w:t>
            </w:r>
          </w:p>
        </w:tc>
      </w:tr>
    </w:tbl>
    <w:p w14:paraId="10F49162" w14:textId="23F406B6" w:rsidR="0000199B" w:rsidRPr="00C11FCF" w:rsidRDefault="00C11FCF" w:rsidP="0000199B">
      <w:pPr>
        <w:pStyle w:val="BodyAccessibleTextMIRB"/>
        <w:spacing w:before="240" w:after="0" w:line="240" w:lineRule="auto"/>
      </w:pPr>
      <w:r w:rsidRPr="00C11FCF">
        <w:t xml:space="preserve">Table parent : </w:t>
      </w:r>
      <w:r w:rsidR="0000199B" w:rsidRPr="00C11FCF">
        <w:rPr>
          <w:b/>
        </w:rPr>
        <w:t>ORN_ROUTE_NAME</w:t>
      </w:r>
    </w:p>
    <w:p w14:paraId="117A25A9" w14:textId="73BC1F08" w:rsidR="0000199B" w:rsidRPr="00C11FCF" w:rsidRDefault="00C11FCF" w:rsidP="0000199B">
      <w:pPr>
        <w:pStyle w:val="BodyAccessibleTextMIRB"/>
        <w:spacing w:after="0" w:line="240" w:lineRule="auto"/>
      </w:pPr>
      <w:r w:rsidRPr="00C11FCF">
        <w:t xml:space="preserve">Clé(s) primaire(s) : </w:t>
      </w:r>
      <w:r w:rsidR="0000199B" w:rsidRPr="00C11FCF">
        <w:rPr>
          <w:b/>
        </w:rPr>
        <w:t>EVENT_ID</w:t>
      </w:r>
    </w:p>
    <w:p w14:paraId="16037BB2" w14:textId="2232CD35" w:rsidR="0000199B" w:rsidRPr="00C11FCF" w:rsidRDefault="00C11FCF" w:rsidP="0000199B">
      <w:pPr>
        <w:pStyle w:val="BodyAccessibleTextMIRB"/>
        <w:spacing w:after="0" w:line="240" w:lineRule="auto"/>
        <w:rPr>
          <w:b/>
        </w:rPr>
      </w:pPr>
      <w:r w:rsidRPr="00C11FCF">
        <w:t xml:space="preserve">Type de données : </w:t>
      </w:r>
      <w:r w:rsidR="0000199B" w:rsidRPr="00C11FCF">
        <w:rPr>
          <w:b/>
        </w:rPr>
        <w:t>NUMBER (13)</w:t>
      </w:r>
    </w:p>
    <w:tbl>
      <w:tblPr>
        <w:tblStyle w:val="TableGrid1"/>
        <w:tblW w:w="5000" w:type="pct"/>
        <w:tblLook w:val="04A0" w:firstRow="1" w:lastRow="0" w:firstColumn="1" w:lastColumn="0" w:noHBand="0" w:noVBand="1"/>
        <w:tblCaption w:val="Table : ORN_ROUTE_NAME"/>
        <w:tblDescription w:val="Identifie les clés primaires et étrangères associées de la table ORN_ROUTE_NAME."/>
      </w:tblPr>
      <w:tblGrid>
        <w:gridCol w:w="4181"/>
        <w:gridCol w:w="3900"/>
        <w:gridCol w:w="1301"/>
        <w:gridCol w:w="2504"/>
        <w:gridCol w:w="2504"/>
      </w:tblGrid>
      <w:tr w:rsidR="0000199B" w:rsidRPr="00C11FCF" w14:paraId="11D29ECB" w14:textId="77777777" w:rsidTr="006946F4">
        <w:trPr>
          <w:cantSplit/>
          <w:trHeight w:val="302"/>
          <w:tblHeader/>
        </w:trPr>
        <w:tc>
          <w:tcPr>
            <w:tcW w:w="1453" w:type="pct"/>
            <w:vAlign w:val="center"/>
          </w:tcPr>
          <w:p w14:paraId="1EAD1117" w14:textId="0ECAEC3F" w:rsidR="0000199B" w:rsidRPr="00C11FCF" w:rsidRDefault="00C11FCF" w:rsidP="006946F4">
            <w:pPr>
              <w:pStyle w:val="TableHeaderRowTextMIRB"/>
            </w:pPr>
            <w:r w:rsidRPr="00C11FCF">
              <w:t>Table enfant</w:t>
            </w:r>
          </w:p>
        </w:tc>
        <w:tc>
          <w:tcPr>
            <w:tcW w:w="1355" w:type="pct"/>
            <w:vAlign w:val="center"/>
          </w:tcPr>
          <w:p w14:paraId="70756663" w14:textId="768A82E0" w:rsidR="0000199B" w:rsidRPr="00C11FCF" w:rsidRDefault="00C11FCF" w:rsidP="006946F4">
            <w:pPr>
              <w:pStyle w:val="TableHeaderRowTextMIRB"/>
            </w:pPr>
            <w:r w:rsidRPr="00C11FCF">
              <w:t>Clé étrangère migrée</w:t>
            </w:r>
          </w:p>
        </w:tc>
        <w:tc>
          <w:tcPr>
            <w:tcW w:w="452" w:type="pct"/>
            <w:vAlign w:val="center"/>
          </w:tcPr>
          <w:p w14:paraId="62E5C54B" w14:textId="3A67E26A" w:rsidR="0000199B" w:rsidRPr="00C11FCF" w:rsidRDefault="00C11FCF" w:rsidP="006946F4">
            <w:pPr>
              <w:pStyle w:val="TableHeaderRowTextMIRB"/>
            </w:pPr>
            <w:r w:rsidRPr="00C11FCF">
              <w:t>Type de rel.</w:t>
            </w:r>
          </w:p>
        </w:tc>
        <w:tc>
          <w:tcPr>
            <w:tcW w:w="870" w:type="pct"/>
            <w:vAlign w:val="center"/>
          </w:tcPr>
          <w:p w14:paraId="23CECCA7" w14:textId="0005A781" w:rsidR="0000199B" w:rsidRPr="00C11FCF" w:rsidRDefault="00C11FCF" w:rsidP="006946F4">
            <w:pPr>
              <w:pStyle w:val="TableHeaderRowTextMIRB"/>
            </w:pPr>
            <w:r w:rsidRPr="00C11FCF">
              <w:t>Relation parent-enfant</w:t>
            </w:r>
          </w:p>
        </w:tc>
        <w:tc>
          <w:tcPr>
            <w:tcW w:w="870" w:type="pct"/>
            <w:vAlign w:val="center"/>
          </w:tcPr>
          <w:p w14:paraId="4F8DE68D" w14:textId="204D5DD3" w:rsidR="0000199B" w:rsidRPr="00C11FCF" w:rsidRDefault="00C11FCF" w:rsidP="006946F4">
            <w:pPr>
              <w:pStyle w:val="TableHeaderRowTextMIRB"/>
            </w:pPr>
            <w:r w:rsidRPr="00C11FCF">
              <w:t>Relation enfant-parent</w:t>
            </w:r>
          </w:p>
        </w:tc>
      </w:tr>
      <w:tr w:rsidR="0000199B" w:rsidRPr="00C11FCF" w14:paraId="5B911799" w14:textId="77777777" w:rsidTr="006946F4">
        <w:trPr>
          <w:cantSplit/>
          <w:trHeight w:val="302"/>
        </w:trPr>
        <w:tc>
          <w:tcPr>
            <w:tcW w:w="1453" w:type="pct"/>
            <w:vAlign w:val="center"/>
          </w:tcPr>
          <w:p w14:paraId="582296FB" w14:textId="118903D6"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4206EEBB" w14:textId="5353F7F7" w:rsidR="0000199B" w:rsidRPr="00C11FCF" w:rsidRDefault="000E6EFB" w:rsidP="006946F4">
            <w:pPr>
              <w:pStyle w:val="TableBodyTextMIRB"/>
            </w:pPr>
            <w:r w:rsidRPr="00C11FCF">
              <w:t>S/O</w:t>
            </w:r>
          </w:p>
        </w:tc>
        <w:tc>
          <w:tcPr>
            <w:tcW w:w="452" w:type="pct"/>
            <w:vAlign w:val="center"/>
          </w:tcPr>
          <w:p w14:paraId="1F0143B8" w14:textId="19134B28" w:rsidR="0000199B" w:rsidRPr="00C11FCF" w:rsidRDefault="000E6EFB" w:rsidP="006946F4">
            <w:pPr>
              <w:pStyle w:val="TableBodyTextMIRB"/>
            </w:pPr>
            <w:r w:rsidRPr="00C11FCF">
              <w:t>S/O</w:t>
            </w:r>
          </w:p>
        </w:tc>
        <w:tc>
          <w:tcPr>
            <w:tcW w:w="870" w:type="pct"/>
            <w:vAlign w:val="center"/>
          </w:tcPr>
          <w:p w14:paraId="0E8F9DC6" w14:textId="1F40B7EE" w:rsidR="0000199B" w:rsidRPr="00C11FCF" w:rsidRDefault="000E6EFB" w:rsidP="006946F4">
            <w:pPr>
              <w:pStyle w:val="TableBodyTextMIRB"/>
            </w:pPr>
            <w:r w:rsidRPr="00C11FCF">
              <w:t>S/O</w:t>
            </w:r>
          </w:p>
        </w:tc>
        <w:tc>
          <w:tcPr>
            <w:tcW w:w="870" w:type="pct"/>
            <w:vAlign w:val="center"/>
          </w:tcPr>
          <w:p w14:paraId="36A463B0" w14:textId="04D43158" w:rsidR="0000199B" w:rsidRPr="00C11FCF" w:rsidRDefault="000E6EFB" w:rsidP="006946F4">
            <w:pPr>
              <w:pStyle w:val="TableBodyTextMIRB"/>
            </w:pPr>
            <w:r w:rsidRPr="00C11FCF">
              <w:t>S/O</w:t>
            </w:r>
          </w:p>
        </w:tc>
      </w:tr>
    </w:tbl>
    <w:p w14:paraId="68433F6B" w14:textId="77777777" w:rsidR="0000199B" w:rsidRPr="00C11FCF" w:rsidRDefault="0000199B" w:rsidP="009B4D2D">
      <w:pPr>
        <w:pStyle w:val="BodyAccessibleTextMIRB"/>
      </w:pPr>
      <w:r w:rsidRPr="00C11FCF">
        <w:br w:type="page"/>
      </w:r>
    </w:p>
    <w:p w14:paraId="76E4C8DB" w14:textId="46C7EB52" w:rsidR="0000199B" w:rsidRPr="00C11FCF" w:rsidRDefault="00C11FCF" w:rsidP="0000199B">
      <w:pPr>
        <w:pStyle w:val="BodyAccessibleTextMIRB"/>
        <w:spacing w:before="240" w:after="0" w:line="240" w:lineRule="auto"/>
      </w:pPr>
      <w:r w:rsidRPr="00C11FCF">
        <w:lastRenderedPageBreak/>
        <w:t xml:space="preserve">Table parent : </w:t>
      </w:r>
      <w:r w:rsidR="0000199B" w:rsidRPr="00C11FCF">
        <w:rPr>
          <w:b/>
          <w:bCs/>
        </w:rPr>
        <w:t>ORN_ROUTE_NUMBER</w:t>
      </w:r>
    </w:p>
    <w:p w14:paraId="41FA635C" w14:textId="6CED074B"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3DC2862E" w14:textId="54CB6C19"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ORN_ROUTE_NUMBER"/>
        <w:tblDescription w:val="Identifie les clés primaires et étrangères associées de la table ORN_ROUTE_NUMBER."/>
      </w:tblPr>
      <w:tblGrid>
        <w:gridCol w:w="4181"/>
        <w:gridCol w:w="3900"/>
        <w:gridCol w:w="1301"/>
        <w:gridCol w:w="2504"/>
        <w:gridCol w:w="2504"/>
      </w:tblGrid>
      <w:tr w:rsidR="0000199B" w:rsidRPr="00C11FCF" w14:paraId="00405F66" w14:textId="77777777" w:rsidTr="006946F4">
        <w:trPr>
          <w:cantSplit/>
          <w:trHeight w:val="302"/>
          <w:tblHeader/>
        </w:trPr>
        <w:tc>
          <w:tcPr>
            <w:tcW w:w="1453" w:type="pct"/>
            <w:vAlign w:val="center"/>
          </w:tcPr>
          <w:p w14:paraId="6AA270AB" w14:textId="3E21150B" w:rsidR="0000199B" w:rsidRPr="00C11FCF" w:rsidRDefault="00C11FCF" w:rsidP="006946F4">
            <w:pPr>
              <w:pStyle w:val="TableHeaderRowTextMIRB"/>
            </w:pPr>
            <w:r w:rsidRPr="00C11FCF">
              <w:t>Table enfant</w:t>
            </w:r>
          </w:p>
        </w:tc>
        <w:tc>
          <w:tcPr>
            <w:tcW w:w="1355" w:type="pct"/>
            <w:vAlign w:val="center"/>
          </w:tcPr>
          <w:p w14:paraId="74C947C7" w14:textId="361FEC2B" w:rsidR="0000199B" w:rsidRPr="00C11FCF" w:rsidRDefault="00C11FCF" w:rsidP="006946F4">
            <w:pPr>
              <w:pStyle w:val="TableHeaderRowTextMIRB"/>
            </w:pPr>
            <w:r w:rsidRPr="00C11FCF">
              <w:t>Clé étrangère migrée</w:t>
            </w:r>
          </w:p>
        </w:tc>
        <w:tc>
          <w:tcPr>
            <w:tcW w:w="452" w:type="pct"/>
            <w:vAlign w:val="center"/>
          </w:tcPr>
          <w:p w14:paraId="68D3A091" w14:textId="63D44664" w:rsidR="0000199B" w:rsidRPr="00C11FCF" w:rsidRDefault="00C11FCF" w:rsidP="006946F4">
            <w:pPr>
              <w:pStyle w:val="TableHeaderRowTextMIRB"/>
            </w:pPr>
            <w:r w:rsidRPr="00C11FCF">
              <w:t>Type de rel.</w:t>
            </w:r>
          </w:p>
        </w:tc>
        <w:tc>
          <w:tcPr>
            <w:tcW w:w="870" w:type="pct"/>
            <w:vAlign w:val="center"/>
          </w:tcPr>
          <w:p w14:paraId="19C3BD82" w14:textId="02B8CA7D" w:rsidR="0000199B" w:rsidRPr="00C11FCF" w:rsidRDefault="00C11FCF" w:rsidP="006946F4">
            <w:pPr>
              <w:pStyle w:val="TableHeaderRowTextMIRB"/>
            </w:pPr>
            <w:r w:rsidRPr="00C11FCF">
              <w:t>Relation parent-enfant</w:t>
            </w:r>
          </w:p>
        </w:tc>
        <w:tc>
          <w:tcPr>
            <w:tcW w:w="870" w:type="pct"/>
            <w:vAlign w:val="center"/>
          </w:tcPr>
          <w:p w14:paraId="0549EE1C" w14:textId="6DD53A9A" w:rsidR="0000199B" w:rsidRPr="00C11FCF" w:rsidRDefault="00C11FCF" w:rsidP="006946F4">
            <w:pPr>
              <w:pStyle w:val="TableHeaderRowTextMIRB"/>
            </w:pPr>
            <w:r w:rsidRPr="00C11FCF">
              <w:t>Relation enfant-parent</w:t>
            </w:r>
          </w:p>
        </w:tc>
      </w:tr>
      <w:tr w:rsidR="0000199B" w:rsidRPr="00C11FCF" w14:paraId="651A8A1C" w14:textId="77777777" w:rsidTr="006946F4">
        <w:trPr>
          <w:cantSplit/>
          <w:trHeight w:val="302"/>
        </w:trPr>
        <w:tc>
          <w:tcPr>
            <w:tcW w:w="1453" w:type="pct"/>
            <w:vAlign w:val="center"/>
          </w:tcPr>
          <w:p w14:paraId="40987A83" w14:textId="489D7F4D"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34A0BEBF" w14:textId="4D8E909E" w:rsidR="0000199B" w:rsidRPr="00C11FCF" w:rsidRDefault="000E6EFB" w:rsidP="006946F4">
            <w:pPr>
              <w:pStyle w:val="TableBodyTextMIRB"/>
            </w:pPr>
            <w:r w:rsidRPr="00C11FCF">
              <w:t>S/O</w:t>
            </w:r>
          </w:p>
        </w:tc>
        <w:tc>
          <w:tcPr>
            <w:tcW w:w="452" w:type="pct"/>
            <w:vAlign w:val="center"/>
          </w:tcPr>
          <w:p w14:paraId="15C26E5F" w14:textId="7C3067F6" w:rsidR="0000199B" w:rsidRPr="00C11FCF" w:rsidRDefault="000E6EFB" w:rsidP="006946F4">
            <w:pPr>
              <w:pStyle w:val="TableBodyTextMIRB"/>
            </w:pPr>
            <w:r w:rsidRPr="00C11FCF">
              <w:t>S/O</w:t>
            </w:r>
          </w:p>
        </w:tc>
        <w:tc>
          <w:tcPr>
            <w:tcW w:w="870" w:type="pct"/>
            <w:vAlign w:val="center"/>
          </w:tcPr>
          <w:p w14:paraId="5F10E2D7" w14:textId="7A5ED7AE" w:rsidR="0000199B" w:rsidRPr="00C11FCF" w:rsidRDefault="000E6EFB" w:rsidP="006946F4">
            <w:pPr>
              <w:pStyle w:val="TableBodyTextMIRB"/>
            </w:pPr>
            <w:r w:rsidRPr="00C11FCF">
              <w:t>S/O</w:t>
            </w:r>
          </w:p>
        </w:tc>
        <w:tc>
          <w:tcPr>
            <w:tcW w:w="870" w:type="pct"/>
            <w:vAlign w:val="center"/>
          </w:tcPr>
          <w:p w14:paraId="25DB3204" w14:textId="44F9A55C" w:rsidR="0000199B" w:rsidRPr="00C11FCF" w:rsidRDefault="000E6EFB" w:rsidP="006946F4">
            <w:pPr>
              <w:pStyle w:val="TableBodyTextMIRB"/>
            </w:pPr>
            <w:r w:rsidRPr="00C11FCF">
              <w:t>S/O</w:t>
            </w:r>
          </w:p>
        </w:tc>
      </w:tr>
    </w:tbl>
    <w:p w14:paraId="46313906" w14:textId="2C824819"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ORN_SPEED_LIMIT</w:t>
      </w:r>
    </w:p>
    <w:p w14:paraId="696587C0" w14:textId="47D865C4"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7715B227" w14:textId="3F631A93"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ORN_SPEED_LIMIT"/>
        <w:tblDescription w:val="Identifie les clés primaires et étrangères associées de la table ORN_SPEED_LIMIT."/>
      </w:tblPr>
      <w:tblGrid>
        <w:gridCol w:w="4181"/>
        <w:gridCol w:w="3900"/>
        <w:gridCol w:w="1301"/>
        <w:gridCol w:w="2504"/>
        <w:gridCol w:w="2504"/>
      </w:tblGrid>
      <w:tr w:rsidR="0000199B" w:rsidRPr="00C11FCF" w14:paraId="71CF07F5" w14:textId="77777777" w:rsidTr="006946F4">
        <w:trPr>
          <w:cantSplit/>
          <w:trHeight w:val="302"/>
          <w:tblHeader/>
        </w:trPr>
        <w:tc>
          <w:tcPr>
            <w:tcW w:w="1453" w:type="pct"/>
            <w:vAlign w:val="center"/>
          </w:tcPr>
          <w:p w14:paraId="16608778" w14:textId="73E858E1" w:rsidR="0000199B" w:rsidRPr="00C11FCF" w:rsidRDefault="00C11FCF" w:rsidP="006946F4">
            <w:pPr>
              <w:pStyle w:val="TableHeaderRowTextMIRB"/>
            </w:pPr>
            <w:r w:rsidRPr="00C11FCF">
              <w:t>Table enfant</w:t>
            </w:r>
          </w:p>
        </w:tc>
        <w:tc>
          <w:tcPr>
            <w:tcW w:w="1355" w:type="pct"/>
            <w:vAlign w:val="center"/>
          </w:tcPr>
          <w:p w14:paraId="1039BF78" w14:textId="706FC3FB" w:rsidR="0000199B" w:rsidRPr="00C11FCF" w:rsidRDefault="00C11FCF" w:rsidP="006946F4">
            <w:pPr>
              <w:pStyle w:val="TableHeaderRowTextMIRB"/>
            </w:pPr>
            <w:r w:rsidRPr="00C11FCF">
              <w:t>Clé étrangère migrée</w:t>
            </w:r>
          </w:p>
        </w:tc>
        <w:tc>
          <w:tcPr>
            <w:tcW w:w="452" w:type="pct"/>
            <w:vAlign w:val="center"/>
          </w:tcPr>
          <w:p w14:paraId="12730CE7" w14:textId="6B1602BA" w:rsidR="0000199B" w:rsidRPr="00C11FCF" w:rsidRDefault="00C11FCF" w:rsidP="006946F4">
            <w:pPr>
              <w:pStyle w:val="TableHeaderRowTextMIRB"/>
            </w:pPr>
            <w:r w:rsidRPr="00C11FCF">
              <w:t>Type de rel.</w:t>
            </w:r>
          </w:p>
        </w:tc>
        <w:tc>
          <w:tcPr>
            <w:tcW w:w="870" w:type="pct"/>
            <w:vAlign w:val="center"/>
          </w:tcPr>
          <w:p w14:paraId="62C2B722" w14:textId="63C5018E" w:rsidR="0000199B" w:rsidRPr="00C11FCF" w:rsidRDefault="00C11FCF" w:rsidP="006946F4">
            <w:pPr>
              <w:pStyle w:val="TableHeaderRowTextMIRB"/>
            </w:pPr>
            <w:r w:rsidRPr="00C11FCF">
              <w:t>Relation parent-enfant</w:t>
            </w:r>
          </w:p>
        </w:tc>
        <w:tc>
          <w:tcPr>
            <w:tcW w:w="870" w:type="pct"/>
            <w:vAlign w:val="center"/>
          </w:tcPr>
          <w:p w14:paraId="62F87C8D" w14:textId="406DD109" w:rsidR="0000199B" w:rsidRPr="00C11FCF" w:rsidRDefault="00C11FCF" w:rsidP="006946F4">
            <w:pPr>
              <w:pStyle w:val="TableHeaderRowTextMIRB"/>
            </w:pPr>
            <w:r w:rsidRPr="00C11FCF">
              <w:t>Relation enfant-parent</w:t>
            </w:r>
          </w:p>
        </w:tc>
      </w:tr>
      <w:tr w:rsidR="0000199B" w:rsidRPr="00C11FCF" w14:paraId="3C526966" w14:textId="77777777" w:rsidTr="006946F4">
        <w:trPr>
          <w:cantSplit/>
          <w:trHeight w:val="302"/>
        </w:trPr>
        <w:tc>
          <w:tcPr>
            <w:tcW w:w="1453" w:type="pct"/>
            <w:vAlign w:val="center"/>
          </w:tcPr>
          <w:p w14:paraId="2E7140EF" w14:textId="1B9BDCF4"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49D4DF46" w14:textId="78A74D12" w:rsidR="0000199B" w:rsidRPr="00C11FCF" w:rsidRDefault="000E6EFB" w:rsidP="006946F4">
            <w:pPr>
              <w:pStyle w:val="TableBodyTextMIRB"/>
            </w:pPr>
            <w:r w:rsidRPr="00C11FCF">
              <w:t>S/O</w:t>
            </w:r>
          </w:p>
        </w:tc>
        <w:tc>
          <w:tcPr>
            <w:tcW w:w="452" w:type="pct"/>
            <w:vAlign w:val="center"/>
          </w:tcPr>
          <w:p w14:paraId="06866117" w14:textId="758ED46D" w:rsidR="0000199B" w:rsidRPr="00C11FCF" w:rsidRDefault="000E6EFB" w:rsidP="006946F4">
            <w:pPr>
              <w:pStyle w:val="TableBodyTextMIRB"/>
            </w:pPr>
            <w:r w:rsidRPr="00C11FCF">
              <w:t>S/O</w:t>
            </w:r>
          </w:p>
        </w:tc>
        <w:tc>
          <w:tcPr>
            <w:tcW w:w="870" w:type="pct"/>
            <w:vAlign w:val="center"/>
          </w:tcPr>
          <w:p w14:paraId="6C476EF8" w14:textId="3A8D05A2" w:rsidR="0000199B" w:rsidRPr="00C11FCF" w:rsidRDefault="000E6EFB" w:rsidP="006946F4">
            <w:pPr>
              <w:pStyle w:val="TableBodyTextMIRB"/>
            </w:pPr>
            <w:r w:rsidRPr="00C11FCF">
              <w:t>S/O</w:t>
            </w:r>
          </w:p>
        </w:tc>
        <w:tc>
          <w:tcPr>
            <w:tcW w:w="870" w:type="pct"/>
            <w:vAlign w:val="center"/>
          </w:tcPr>
          <w:p w14:paraId="0B79021A" w14:textId="48979E73" w:rsidR="0000199B" w:rsidRPr="00C11FCF" w:rsidRDefault="000E6EFB" w:rsidP="006946F4">
            <w:pPr>
              <w:pStyle w:val="TableBodyTextMIRB"/>
            </w:pPr>
            <w:r w:rsidRPr="00C11FCF">
              <w:t>S/O</w:t>
            </w:r>
          </w:p>
        </w:tc>
      </w:tr>
    </w:tbl>
    <w:p w14:paraId="40A2529C" w14:textId="3B99A4B0"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ORN_STREET_NAME_PARSED</w:t>
      </w:r>
    </w:p>
    <w:p w14:paraId="2E47FB5F" w14:textId="430EA848" w:rsidR="0000199B" w:rsidRPr="00C11FCF" w:rsidRDefault="00C11FCF" w:rsidP="0000199B">
      <w:pPr>
        <w:pStyle w:val="BodyAccessibleTextMIRB"/>
        <w:spacing w:after="0" w:line="240" w:lineRule="auto"/>
      </w:pPr>
      <w:r w:rsidRPr="00C11FCF">
        <w:t xml:space="preserve">Clé(s) primaire(s) : </w:t>
      </w:r>
      <w:r w:rsidR="0000199B" w:rsidRPr="00C11FCF">
        <w:rPr>
          <w:b/>
          <w:bCs/>
        </w:rPr>
        <w:t>FULL_STREET_NAME</w:t>
      </w:r>
    </w:p>
    <w:p w14:paraId="1A83370B" w14:textId="7B3FEB23" w:rsidR="0000199B" w:rsidRPr="00C11FCF" w:rsidRDefault="00C11FCF" w:rsidP="0000199B">
      <w:pPr>
        <w:pStyle w:val="BodyAccessibleTextMIRB"/>
        <w:spacing w:after="0" w:line="240" w:lineRule="auto"/>
      </w:pPr>
      <w:r w:rsidRPr="00C11FCF">
        <w:t xml:space="preserve">Type de données : </w:t>
      </w:r>
      <w:r w:rsidR="0000199B" w:rsidRPr="00C11FCF">
        <w:rPr>
          <w:b/>
          <w:bCs/>
        </w:rPr>
        <w:t>VARCHAR2 (100)</w:t>
      </w:r>
    </w:p>
    <w:tbl>
      <w:tblPr>
        <w:tblStyle w:val="TableGrid1"/>
        <w:tblW w:w="5000" w:type="pct"/>
        <w:tblLook w:val="04A0" w:firstRow="1" w:lastRow="0" w:firstColumn="1" w:lastColumn="0" w:noHBand="0" w:noVBand="1"/>
        <w:tblCaption w:val="Table: ORN_STREET_NAME_PARSED"/>
        <w:tblDescription w:val="Identifie les clés primaires et étrangères associées de la table ORN_STREET_NAME_PARSED."/>
      </w:tblPr>
      <w:tblGrid>
        <w:gridCol w:w="4204"/>
        <w:gridCol w:w="3894"/>
        <w:gridCol w:w="1295"/>
        <w:gridCol w:w="2498"/>
        <w:gridCol w:w="2499"/>
      </w:tblGrid>
      <w:tr w:rsidR="0000199B" w:rsidRPr="00C11FCF" w14:paraId="5644909B" w14:textId="77777777" w:rsidTr="006946F4">
        <w:trPr>
          <w:cantSplit/>
          <w:trHeight w:val="302"/>
          <w:tblHeader/>
        </w:trPr>
        <w:tc>
          <w:tcPr>
            <w:tcW w:w="1453" w:type="pct"/>
            <w:vAlign w:val="center"/>
          </w:tcPr>
          <w:p w14:paraId="36E35812" w14:textId="1BB00E33" w:rsidR="0000199B" w:rsidRPr="00C11FCF" w:rsidRDefault="00C11FCF" w:rsidP="006946F4">
            <w:pPr>
              <w:pStyle w:val="TableHeaderRowTextMIRB"/>
            </w:pPr>
            <w:r w:rsidRPr="00C11FCF">
              <w:t>Table enfant</w:t>
            </w:r>
          </w:p>
        </w:tc>
        <w:tc>
          <w:tcPr>
            <w:tcW w:w="1355" w:type="pct"/>
            <w:vAlign w:val="center"/>
          </w:tcPr>
          <w:p w14:paraId="4AB6716C" w14:textId="437071A9" w:rsidR="0000199B" w:rsidRPr="00C11FCF" w:rsidRDefault="00C11FCF" w:rsidP="006946F4">
            <w:pPr>
              <w:pStyle w:val="TableHeaderRowTextMIRB"/>
            </w:pPr>
            <w:r w:rsidRPr="00C11FCF">
              <w:t>Clé étrangère migrée</w:t>
            </w:r>
          </w:p>
        </w:tc>
        <w:tc>
          <w:tcPr>
            <w:tcW w:w="452" w:type="pct"/>
            <w:vAlign w:val="center"/>
          </w:tcPr>
          <w:p w14:paraId="542A0FA1" w14:textId="5B57F8AE" w:rsidR="0000199B" w:rsidRPr="00C11FCF" w:rsidRDefault="00C11FCF" w:rsidP="006946F4">
            <w:pPr>
              <w:pStyle w:val="TableHeaderRowTextMIRB"/>
            </w:pPr>
            <w:r w:rsidRPr="00C11FCF">
              <w:t>Type de rel.</w:t>
            </w:r>
          </w:p>
        </w:tc>
        <w:tc>
          <w:tcPr>
            <w:tcW w:w="870" w:type="pct"/>
            <w:vAlign w:val="center"/>
          </w:tcPr>
          <w:p w14:paraId="6CA673B2" w14:textId="0FE75956" w:rsidR="0000199B" w:rsidRPr="00C11FCF" w:rsidRDefault="00C11FCF" w:rsidP="006946F4">
            <w:pPr>
              <w:pStyle w:val="TableHeaderRowTextMIRB"/>
            </w:pPr>
            <w:r w:rsidRPr="00C11FCF">
              <w:t>Relation parent-enfant</w:t>
            </w:r>
          </w:p>
        </w:tc>
        <w:tc>
          <w:tcPr>
            <w:tcW w:w="870" w:type="pct"/>
            <w:vAlign w:val="center"/>
          </w:tcPr>
          <w:p w14:paraId="48B15632" w14:textId="21D3550C" w:rsidR="0000199B" w:rsidRPr="00C11FCF" w:rsidRDefault="00C11FCF" w:rsidP="006946F4">
            <w:pPr>
              <w:pStyle w:val="TableHeaderRowTextMIRB"/>
            </w:pPr>
            <w:r w:rsidRPr="00C11FCF">
              <w:t>Relation enfant-parent</w:t>
            </w:r>
          </w:p>
        </w:tc>
      </w:tr>
      <w:tr w:rsidR="0000199B" w:rsidRPr="00C11FCF" w14:paraId="6F157338" w14:textId="77777777" w:rsidTr="006946F4">
        <w:trPr>
          <w:cantSplit/>
          <w:trHeight w:val="302"/>
        </w:trPr>
        <w:tc>
          <w:tcPr>
            <w:tcW w:w="1453" w:type="pct"/>
            <w:vAlign w:val="center"/>
          </w:tcPr>
          <w:p w14:paraId="1F6C7F59" w14:textId="77777777" w:rsidR="0000199B" w:rsidRPr="00C11FCF" w:rsidRDefault="0000199B" w:rsidP="006946F4">
            <w:pPr>
              <w:pStyle w:val="TableBodyTextMIRB"/>
            </w:pPr>
            <w:r w:rsidRPr="00C11FCF">
              <w:t>ORN_ADDRESS_INFO</w:t>
            </w:r>
          </w:p>
        </w:tc>
        <w:tc>
          <w:tcPr>
            <w:tcW w:w="1355" w:type="pct"/>
            <w:vAlign w:val="center"/>
          </w:tcPr>
          <w:p w14:paraId="205E4889" w14:textId="77777777" w:rsidR="0000199B" w:rsidRPr="00C11FCF" w:rsidRDefault="0000199B" w:rsidP="006946F4">
            <w:pPr>
              <w:pStyle w:val="TableBodyTextMIRB"/>
            </w:pPr>
            <w:r w:rsidRPr="00C11FCF">
              <w:t>FULL_SREET_NAME</w:t>
            </w:r>
          </w:p>
        </w:tc>
        <w:tc>
          <w:tcPr>
            <w:tcW w:w="452" w:type="pct"/>
            <w:vAlign w:val="center"/>
          </w:tcPr>
          <w:p w14:paraId="5C116305" w14:textId="77777777" w:rsidR="0000199B" w:rsidRPr="00C11FCF" w:rsidRDefault="0000199B" w:rsidP="006946F4">
            <w:pPr>
              <w:pStyle w:val="TableBodyTextMIRB"/>
            </w:pPr>
            <w:r w:rsidRPr="00C11FCF">
              <w:t>NI</w:t>
            </w:r>
          </w:p>
        </w:tc>
        <w:tc>
          <w:tcPr>
            <w:tcW w:w="870" w:type="pct"/>
            <w:vAlign w:val="center"/>
          </w:tcPr>
          <w:p w14:paraId="221099F3" w14:textId="7BB258C2" w:rsidR="0000199B" w:rsidRPr="00C11FCF" w:rsidRDefault="00C11FCF" w:rsidP="006946F4">
            <w:pPr>
              <w:pStyle w:val="TableBodyTextMIRB"/>
            </w:pPr>
            <w:r w:rsidRPr="00C11FCF">
              <w:t>Facultatif : 1 à plusieurs</w:t>
            </w:r>
          </w:p>
        </w:tc>
        <w:tc>
          <w:tcPr>
            <w:tcW w:w="870" w:type="pct"/>
            <w:vAlign w:val="center"/>
          </w:tcPr>
          <w:p w14:paraId="71EEBEAA" w14:textId="0A53A088" w:rsidR="0000199B" w:rsidRPr="00C11FCF" w:rsidRDefault="00C11FCF" w:rsidP="006946F4">
            <w:pPr>
              <w:pStyle w:val="TableBodyTextMIRB"/>
            </w:pPr>
            <w:r w:rsidRPr="00C11FCF">
              <w:t>Obligatoire : 1 à 1</w:t>
            </w:r>
          </w:p>
        </w:tc>
      </w:tr>
      <w:tr w:rsidR="0000199B" w:rsidRPr="00C11FCF" w14:paraId="12F1E74A" w14:textId="77777777" w:rsidTr="006946F4">
        <w:trPr>
          <w:cantSplit/>
          <w:trHeight w:val="302"/>
        </w:trPr>
        <w:tc>
          <w:tcPr>
            <w:tcW w:w="1453" w:type="pct"/>
            <w:vAlign w:val="center"/>
          </w:tcPr>
          <w:p w14:paraId="24F2281A" w14:textId="77777777" w:rsidR="0000199B" w:rsidRPr="00C11FCF" w:rsidRDefault="0000199B" w:rsidP="006946F4">
            <w:pPr>
              <w:pStyle w:val="TableBodyTextMIRB"/>
            </w:pPr>
            <w:r w:rsidRPr="00C11FCF">
              <w:t>ORN_ALTERNATE_STREET_NAME</w:t>
            </w:r>
          </w:p>
        </w:tc>
        <w:tc>
          <w:tcPr>
            <w:tcW w:w="1355" w:type="pct"/>
            <w:vAlign w:val="center"/>
          </w:tcPr>
          <w:p w14:paraId="78F9318D" w14:textId="77777777" w:rsidR="0000199B" w:rsidRPr="00C11FCF" w:rsidRDefault="0000199B" w:rsidP="006946F4">
            <w:pPr>
              <w:pStyle w:val="TableBodyTextMIRB"/>
            </w:pPr>
            <w:r w:rsidRPr="00C11FCF">
              <w:t>FULL_SREET_NAME</w:t>
            </w:r>
          </w:p>
        </w:tc>
        <w:tc>
          <w:tcPr>
            <w:tcW w:w="452" w:type="pct"/>
            <w:vAlign w:val="center"/>
          </w:tcPr>
          <w:p w14:paraId="0AEEF2B3" w14:textId="77777777" w:rsidR="0000199B" w:rsidRPr="00C11FCF" w:rsidRDefault="0000199B" w:rsidP="006946F4">
            <w:pPr>
              <w:pStyle w:val="TableBodyTextMIRB"/>
            </w:pPr>
            <w:r w:rsidRPr="00C11FCF">
              <w:t>NI</w:t>
            </w:r>
          </w:p>
        </w:tc>
        <w:tc>
          <w:tcPr>
            <w:tcW w:w="870" w:type="pct"/>
            <w:vAlign w:val="center"/>
          </w:tcPr>
          <w:p w14:paraId="0BE175E7" w14:textId="26ADE568" w:rsidR="0000199B" w:rsidRPr="00C11FCF" w:rsidRDefault="00C11FCF" w:rsidP="006946F4">
            <w:pPr>
              <w:pStyle w:val="TableBodyTextMIRB"/>
            </w:pPr>
            <w:r w:rsidRPr="00C11FCF">
              <w:t>Facultatif : 1 à plusieurs</w:t>
            </w:r>
          </w:p>
        </w:tc>
        <w:tc>
          <w:tcPr>
            <w:tcW w:w="870" w:type="pct"/>
            <w:vAlign w:val="center"/>
          </w:tcPr>
          <w:p w14:paraId="6374CD39" w14:textId="15898F95" w:rsidR="0000199B" w:rsidRPr="00C11FCF" w:rsidRDefault="00C11FCF" w:rsidP="006946F4">
            <w:pPr>
              <w:pStyle w:val="TableBodyTextMIRB"/>
            </w:pPr>
            <w:r w:rsidRPr="00C11FCF">
              <w:t>Obligatoire : 1 à 1</w:t>
            </w:r>
          </w:p>
        </w:tc>
      </w:tr>
      <w:tr w:rsidR="0000199B" w:rsidRPr="00C11FCF" w14:paraId="33B90A76" w14:textId="77777777" w:rsidTr="006946F4">
        <w:trPr>
          <w:cantSplit/>
          <w:trHeight w:val="302"/>
        </w:trPr>
        <w:tc>
          <w:tcPr>
            <w:tcW w:w="1453" w:type="pct"/>
            <w:vAlign w:val="center"/>
          </w:tcPr>
          <w:p w14:paraId="6542C4B8" w14:textId="77777777" w:rsidR="0000199B" w:rsidRPr="00C11FCF" w:rsidRDefault="0000199B" w:rsidP="006946F4">
            <w:pPr>
              <w:pStyle w:val="TableBodyTextMIRB"/>
            </w:pPr>
            <w:r w:rsidRPr="00C11FCF">
              <w:t>ORN_OFFICIAL_STREET_NAME</w:t>
            </w:r>
          </w:p>
        </w:tc>
        <w:tc>
          <w:tcPr>
            <w:tcW w:w="1355" w:type="pct"/>
            <w:vAlign w:val="center"/>
          </w:tcPr>
          <w:p w14:paraId="4D81A195" w14:textId="77777777" w:rsidR="0000199B" w:rsidRPr="00C11FCF" w:rsidRDefault="0000199B" w:rsidP="006946F4">
            <w:pPr>
              <w:pStyle w:val="TableBodyTextMIRB"/>
            </w:pPr>
            <w:r w:rsidRPr="00C11FCF">
              <w:t>FULL_SREET_NAME</w:t>
            </w:r>
          </w:p>
        </w:tc>
        <w:tc>
          <w:tcPr>
            <w:tcW w:w="452" w:type="pct"/>
            <w:vAlign w:val="center"/>
          </w:tcPr>
          <w:p w14:paraId="0120A9B3" w14:textId="77777777" w:rsidR="0000199B" w:rsidRPr="00C11FCF" w:rsidRDefault="0000199B" w:rsidP="006946F4">
            <w:pPr>
              <w:pStyle w:val="TableBodyTextMIRB"/>
            </w:pPr>
            <w:r w:rsidRPr="00C11FCF">
              <w:t>NI</w:t>
            </w:r>
          </w:p>
        </w:tc>
        <w:tc>
          <w:tcPr>
            <w:tcW w:w="870" w:type="pct"/>
            <w:vAlign w:val="center"/>
          </w:tcPr>
          <w:p w14:paraId="5D1ADFF6" w14:textId="46CF397B" w:rsidR="0000199B" w:rsidRPr="00C11FCF" w:rsidRDefault="00C11FCF" w:rsidP="006946F4">
            <w:pPr>
              <w:pStyle w:val="TableBodyTextMIRB"/>
            </w:pPr>
            <w:r w:rsidRPr="00C11FCF">
              <w:t>Facultatif : 1 à plusieurs</w:t>
            </w:r>
          </w:p>
        </w:tc>
        <w:tc>
          <w:tcPr>
            <w:tcW w:w="870" w:type="pct"/>
            <w:vAlign w:val="center"/>
          </w:tcPr>
          <w:p w14:paraId="6B0ED973" w14:textId="52F7786B" w:rsidR="0000199B" w:rsidRPr="00C11FCF" w:rsidRDefault="00C11FCF" w:rsidP="006946F4">
            <w:pPr>
              <w:pStyle w:val="TableBodyTextMIRB"/>
            </w:pPr>
            <w:r w:rsidRPr="00C11FCF">
              <w:t>Obligatoire : 1 à 1</w:t>
            </w:r>
          </w:p>
        </w:tc>
      </w:tr>
    </w:tbl>
    <w:p w14:paraId="5CD32A1B" w14:textId="62004CAB"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ORN_STRUCTURE</w:t>
      </w:r>
    </w:p>
    <w:p w14:paraId="2C033476" w14:textId="463FFEE7"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120066DD" w14:textId="70BE9199"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 ORN_STRUCTURE"/>
        <w:tblDescription w:val="Identifie les clés primaires et étrangères associées de la table ORN_STRUCTURE."/>
      </w:tblPr>
      <w:tblGrid>
        <w:gridCol w:w="4181"/>
        <w:gridCol w:w="3900"/>
        <w:gridCol w:w="1301"/>
        <w:gridCol w:w="2504"/>
        <w:gridCol w:w="2504"/>
      </w:tblGrid>
      <w:tr w:rsidR="0000199B" w:rsidRPr="00C11FCF" w14:paraId="7BE729DF" w14:textId="77777777" w:rsidTr="006946F4">
        <w:trPr>
          <w:cantSplit/>
          <w:trHeight w:val="302"/>
          <w:tblHeader/>
        </w:trPr>
        <w:tc>
          <w:tcPr>
            <w:tcW w:w="1453" w:type="pct"/>
            <w:vAlign w:val="center"/>
          </w:tcPr>
          <w:p w14:paraId="3476F784" w14:textId="205F8A8C" w:rsidR="0000199B" w:rsidRPr="00C11FCF" w:rsidRDefault="00C11FCF" w:rsidP="006946F4">
            <w:pPr>
              <w:pStyle w:val="TableHeaderRowTextMIRB"/>
            </w:pPr>
            <w:r w:rsidRPr="00C11FCF">
              <w:t>Table enfant</w:t>
            </w:r>
          </w:p>
        </w:tc>
        <w:tc>
          <w:tcPr>
            <w:tcW w:w="1355" w:type="pct"/>
            <w:vAlign w:val="center"/>
          </w:tcPr>
          <w:p w14:paraId="53024484" w14:textId="67ED8640" w:rsidR="0000199B" w:rsidRPr="00C11FCF" w:rsidRDefault="00C11FCF" w:rsidP="006946F4">
            <w:pPr>
              <w:pStyle w:val="TableHeaderRowTextMIRB"/>
            </w:pPr>
            <w:r w:rsidRPr="00C11FCF">
              <w:t>Clé étrangère migrée</w:t>
            </w:r>
          </w:p>
        </w:tc>
        <w:tc>
          <w:tcPr>
            <w:tcW w:w="452" w:type="pct"/>
            <w:vAlign w:val="center"/>
          </w:tcPr>
          <w:p w14:paraId="190B5352" w14:textId="71C132EF" w:rsidR="0000199B" w:rsidRPr="00C11FCF" w:rsidRDefault="00C11FCF" w:rsidP="006946F4">
            <w:pPr>
              <w:pStyle w:val="TableHeaderRowTextMIRB"/>
            </w:pPr>
            <w:r w:rsidRPr="00C11FCF">
              <w:t>Type de rel.</w:t>
            </w:r>
          </w:p>
        </w:tc>
        <w:tc>
          <w:tcPr>
            <w:tcW w:w="870" w:type="pct"/>
            <w:vAlign w:val="center"/>
          </w:tcPr>
          <w:p w14:paraId="628842AF" w14:textId="706ADF81" w:rsidR="0000199B" w:rsidRPr="00C11FCF" w:rsidRDefault="00C11FCF" w:rsidP="006946F4">
            <w:pPr>
              <w:pStyle w:val="TableHeaderRowTextMIRB"/>
            </w:pPr>
            <w:r w:rsidRPr="00C11FCF">
              <w:t>Relation parent-enfant</w:t>
            </w:r>
          </w:p>
        </w:tc>
        <w:tc>
          <w:tcPr>
            <w:tcW w:w="870" w:type="pct"/>
            <w:vAlign w:val="center"/>
          </w:tcPr>
          <w:p w14:paraId="207321DF" w14:textId="178F112F" w:rsidR="0000199B" w:rsidRPr="00C11FCF" w:rsidRDefault="00C11FCF" w:rsidP="006946F4">
            <w:pPr>
              <w:pStyle w:val="TableHeaderRowTextMIRB"/>
            </w:pPr>
            <w:r w:rsidRPr="00C11FCF">
              <w:t>Relation enfant-parent</w:t>
            </w:r>
          </w:p>
        </w:tc>
      </w:tr>
      <w:tr w:rsidR="0000199B" w:rsidRPr="00C11FCF" w14:paraId="4FC96420" w14:textId="77777777" w:rsidTr="006946F4">
        <w:trPr>
          <w:cantSplit/>
          <w:trHeight w:val="302"/>
        </w:trPr>
        <w:tc>
          <w:tcPr>
            <w:tcW w:w="1453" w:type="pct"/>
            <w:vAlign w:val="center"/>
          </w:tcPr>
          <w:p w14:paraId="6E3E4340" w14:textId="32E871E2"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65A6D62C" w14:textId="3DBE841D" w:rsidR="0000199B" w:rsidRPr="00C11FCF" w:rsidRDefault="000E6EFB" w:rsidP="006946F4">
            <w:pPr>
              <w:pStyle w:val="TableBodyTextMIRB"/>
            </w:pPr>
            <w:r w:rsidRPr="00C11FCF">
              <w:t>S/O</w:t>
            </w:r>
          </w:p>
        </w:tc>
        <w:tc>
          <w:tcPr>
            <w:tcW w:w="452" w:type="pct"/>
            <w:vAlign w:val="center"/>
          </w:tcPr>
          <w:p w14:paraId="4C7353CA" w14:textId="1A32152C" w:rsidR="0000199B" w:rsidRPr="00C11FCF" w:rsidRDefault="000E6EFB" w:rsidP="006946F4">
            <w:pPr>
              <w:pStyle w:val="TableBodyTextMIRB"/>
            </w:pPr>
            <w:r w:rsidRPr="00C11FCF">
              <w:t>S/O</w:t>
            </w:r>
          </w:p>
        </w:tc>
        <w:tc>
          <w:tcPr>
            <w:tcW w:w="870" w:type="pct"/>
            <w:vAlign w:val="center"/>
          </w:tcPr>
          <w:p w14:paraId="7F62453F" w14:textId="06B6DE48" w:rsidR="0000199B" w:rsidRPr="00C11FCF" w:rsidRDefault="000E6EFB" w:rsidP="006946F4">
            <w:pPr>
              <w:pStyle w:val="TableBodyTextMIRB"/>
            </w:pPr>
            <w:r w:rsidRPr="00C11FCF">
              <w:t>S/O</w:t>
            </w:r>
          </w:p>
        </w:tc>
        <w:tc>
          <w:tcPr>
            <w:tcW w:w="870" w:type="pct"/>
            <w:vAlign w:val="center"/>
          </w:tcPr>
          <w:p w14:paraId="78076C0F" w14:textId="57DB595A" w:rsidR="0000199B" w:rsidRPr="00C11FCF" w:rsidRDefault="000E6EFB" w:rsidP="006946F4">
            <w:pPr>
              <w:pStyle w:val="TableBodyTextMIRB"/>
            </w:pPr>
            <w:r w:rsidRPr="00C11FCF">
              <w:t>S/O</w:t>
            </w:r>
          </w:p>
        </w:tc>
      </w:tr>
    </w:tbl>
    <w:p w14:paraId="7C12F005" w14:textId="0F14320A" w:rsidR="0000199B" w:rsidRPr="00C11FCF" w:rsidRDefault="00C11FCF" w:rsidP="0000199B">
      <w:pPr>
        <w:pStyle w:val="BodyAccessibleTextMIRB"/>
        <w:spacing w:before="240" w:after="0" w:line="240" w:lineRule="auto"/>
      </w:pPr>
      <w:r w:rsidRPr="00C11FCF">
        <w:t xml:space="preserve">Table parent : </w:t>
      </w:r>
      <w:r w:rsidR="0000199B" w:rsidRPr="00C11FCF">
        <w:rPr>
          <w:b/>
          <w:bCs/>
        </w:rPr>
        <w:t>ORN_TOLL_POINT</w:t>
      </w:r>
    </w:p>
    <w:p w14:paraId="7D8EEC32" w14:textId="6FDF2CC2" w:rsidR="0000199B" w:rsidRPr="00C11FCF" w:rsidRDefault="00C11FCF" w:rsidP="0000199B">
      <w:pPr>
        <w:pStyle w:val="BodyAccessibleTextMIRB"/>
        <w:spacing w:after="0" w:line="240" w:lineRule="auto"/>
      </w:pPr>
      <w:r w:rsidRPr="00C11FCF">
        <w:t xml:space="preserve">Clé(s) primaire(s) : </w:t>
      </w:r>
      <w:r w:rsidR="0000199B" w:rsidRPr="00C11FCF">
        <w:rPr>
          <w:b/>
          <w:bCs/>
        </w:rPr>
        <w:t>EVENT_ID</w:t>
      </w:r>
    </w:p>
    <w:p w14:paraId="6F082815" w14:textId="3094940B" w:rsidR="0000199B" w:rsidRPr="00C11FCF" w:rsidRDefault="00C11FCF" w:rsidP="0000199B">
      <w:pPr>
        <w:pStyle w:val="BodyAccessibleTextMIRB"/>
        <w:spacing w:after="0" w:line="240" w:lineRule="auto"/>
      </w:pPr>
      <w:r w:rsidRPr="00C11FCF">
        <w:t xml:space="preserve">Type de données : </w:t>
      </w:r>
      <w:r w:rsidR="0000199B" w:rsidRPr="00C11FCF">
        <w:rPr>
          <w:b/>
          <w:bCs/>
        </w:rPr>
        <w:t>NUMBER (13)</w:t>
      </w:r>
    </w:p>
    <w:tbl>
      <w:tblPr>
        <w:tblStyle w:val="TableGrid1"/>
        <w:tblW w:w="5000" w:type="pct"/>
        <w:tblLook w:val="04A0" w:firstRow="1" w:lastRow="0" w:firstColumn="1" w:lastColumn="0" w:noHBand="0" w:noVBand="1"/>
        <w:tblCaption w:val="Table: ORN_TOLL_POINT"/>
        <w:tblDescription w:val="Identifies ORN_TOLL_POINT table primary and associated foreign keys."/>
      </w:tblPr>
      <w:tblGrid>
        <w:gridCol w:w="4181"/>
        <w:gridCol w:w="3900"/>
        <w:gridCol w:w="1301"/>
        <w:gridCol w:w="2504"/>
        <w:gridCol w:w="2504"/>
      </w:tblGrid>
      <w:tr w:rsidR="0000199B" w:rsidRPr="00C11FCF" w14:paraId="6D231003" w14:textId="77777777" w:rsidTr="006946F4">
        <w:trPr>
          <w:cantSplit/>
          <w:trHeight w:val="302"/>
          <w:tblHeader/>
        </w:trPr>
        <w:tc>
          <w:tcPr>
            <w:tcW w:w="1453" w:type="pct"/>
            <w:vAlign w:val="center"/>
          </w:tcPr>
          <w:p w14:paraId="26F69974" w14:textId="60909F18" w:rsidR="0000199B" w:rsidRPr="00C11FCF" w:rsidRDefault="00C11FCF" w:rsidP="006946F4">
            <w:pPr>
              <w:pStyle w:val="TableHeaderRowTextMIRB"/>
            </w:pPr>
            <w:r w:rsidRPr="00C11FCF">
              <w:lastRenderedPageBreak/>
              <w:t>Table enfant</w:t>
            </w:r>
          </w:p>
        </w:tc>
        <w:tc>
          <w:tcPr>
            <w:tcW w:w="1355" w:type="pct"/>
            <w:vAlign w:val="center"/>
          </w:tcPr>
          <w:p w14:paraId="5D69B94D" w14:textId="3BF2A745" w:rsidR="0000199B" w:rsidRPr="00C11FCF" w:rsidRDefault="00C11FCF" w:rsidP="006946F4">
            <w:pPr>
              <w:pStyle w:val="TableHeaderRowTextMIRB"/>
            </w:pPr>
            <w:r w:rsidRPr="00C11FCF">
              <w:t>Clé étrangère migrée</w:t>
            </w:r>
          </w:p>
        </w:tc>
        <w:tc>
          <w:tcPr>
            <w:tcW w:w="452" w:type="pct"/>
            <w:vAlign w:val="center"/>
          </w:tcPr>
          <w:p w14:paraId="3BF6A7B9" w14:textId="7B1C70B4" w:rsidR="0000199B" w:rsidRPr="00C11FCF" w:rsidRDefault="00C11FCF" w:rsidP="006946F4">
            <w:pPr>
              <w:pStyle w:val="TableHeaderRowTextMIRB"/>
            </w:pPr>
            <w:r w:rsidRPr="00C11FCF">
              <w:t>Type de rel.</w:t>
            </w:r>
          </w:p>
        </w:tc>
        <w:tc>
          <w:tcPr>
            <w:tcW w:w="870" w:type="pct"/>
            <w:vAlign w:val="center"/>
          </w:tcPr>
          <w:p w14:paraId="008D3B81" w14:textId="4C014C7B" w:rsidR="0000199B" w:rsidRPr="00C11FCF" w:rsidRDefault="00C11FCF" w:rsidP="006946F4">
            <w:pPr>
              <w:pStyle w:val="TableHeaderRowTextMIRB"/>
            </w:pPr>
            <w:r w:rsidRPr="00C11FCF">
              <w:t>Relation parent-enfant</w:t>
            </w:r>
          </w:p>
        </w:tc>
        <w:tc>
          <w:tcPr>
            <w:tcW w:w="870" w:type="pct"/>
            <w:vAlign w:val="center"/>
          </w:tcPr>
          <w:p w14:paraId="4530686E" w14:textId="2C7A7C5F" w:rsidR="0000199B" w:rsidRPr="00C11FCF" w:rsidRDefault="00C11FCF" w:rsidP="006946F4">
            <w:pPr>
              <w:pStyle w:val="TableHeaderRowTextMIRB"/>
            </w:pPr>
            <w:r w:rsidRPr="00C11FCF">
              <w:t>Relation enfant-parent</w:t>
            </w:r>
          </w:p>
        </w:tc>
      </w:tr>
      <w:tr w:rsidR="0000199B" w:rsidRPr="00C11FCF" w14:paraId="7A5FF2FD" w14:textId="77777777" w:rsidTr="006946F4">
        <w:trPr>
          <w:cantSplit/>
          <w:trHeight w:val="302"/>
        </w:trPr>
        <w:tc>
          <w:tcPr>
            <w:tcW w:w="1453" w:type="pct"/>
            <w:vAlign w:val="center"/>
          </w:tcPr>
          <w:p w14:paraId="752A3667" w14:textId="4E74B562" w:rsidR="0000199B" w:rsidRPr="00C11FCF" w:rsidRDefault="000E6EFB" w:rsidP="006946F4">
            <w:pPr>
              <w:pStyle w:val="TableBodyTextMIRB"/>
            </w:pPr>
            <w:r w:rsidRPr="00C11FCF">
              <w:t>Sans objet</w:t>
            </w:r>
            <w:r w:rsidR="0000199B" w:rsidRPr="00C11FCF">
              <w:t xml:space="preserve"> </w:t>
            </w:r>
            <w:r w:rsidRPr="00C11FCF">
              <w:t>(S/O)</w:t>
            </w:r>
          </w:p>
        </w:tc>
        <w:tc>
          <w:tcPr>
            <w:tcW w:w="1355" w:type="pct"/>
            <w:vAlign w:val="center"/>
          </w:tcPr>
          <w:p w14:paraId="6F75FC3C" w14:textId="3044AE5B" w:rsidR="0000199B" w:rsidRPr="00C11FCF" w:rsidRDefault="000E6EFB" w:rsidP="006946F4">
            <w:pPr>
              <w:pStyle w:val="TableBodyTextMIRB"/>
            </w:pPr>
            <w:r w:rsidRPr="00C11FCF">
              <w:t>S/O</w:t>
            </w:r>
          </w:p>
        </w:tc>
        <w:tc>
          <w:tcPr>
            <w:tcW w:w="452" w:type="pct"/>
            <w:vAlign w:val="center"/>
          </w:tcPr>
          <w:p w14:paraId="1C5A7C84" w14:textId="4C5A0D17" w:rsidR="0000199B" w:rsidRPr="00C11FCF" w:rsidRDefault="000E6EFB" w:rsidP="006946F4">
            <w:pPr>
              <w:pStyle w:val="TableBodyTextMIRB"/>
            </w:pPr>
            <w:r w:rsidRPr="00C11FCF">
              <w:t>S/O</w:t>
            </w:r>
          </w:p>
        </w:tc>
        <w:tc>
          <w:tcPr>
            <w:tcW w:w="870" w:type="pct"/>
            <w:vAlign w:val="center"/>
          </w:tcPr>
          <w:p w14:paraId="56678B06" w14:textId="7F4CC189" w:rsidR="0000199B" w:rsidRPr="00C11FCF" w:rsidRDefault="000E6EFB" w:rsidP="006946F4">
            <w:pPr>
              <w:pStyle w:val="TableBodyTextMIRB"/>
            </w:pPr>
            <w:r w:rsidRPr="00C11FCF">
              <w:t>S/O</w:t>
            </w:r>
          </w:p>
        </w:tc>
        <w:tc>
          <w:tcPr>
            <w:tcW w:w="870" w:type="pct"/>
            <w:vAlign w:val="center"/>
          </w:tcPr>
          <w:p w14:paraId="5D4D526C" w14:textId="0D1F36B9" w:rsidR="0000199B" w:rsidRPr="00C11FCF" w:rsidRDefault="000E6EFB" w:rsidP="006946F4">
            <w:pPr>
              <w:pStyle w:val="TableBodyTextMIRB"/>
            </w:pPr>
            <w:r w:rsidRPr="00C11FCF">
              <w:t>S/O</w:t>
            </w:r>
          </w:p>
        </w:tc>
      </w:tr>
    </w:tbl>
    <w:p w14:paraId="4DF9DA7B" w14:textId="18F28873" w:rsidR="00581C88" w:rsidRPr="00C11FCF" w:rsidRDefault="00C11FCF" w:rsidP="00581C88">
      <w:pPr>
        <w:pStyle w:val="BodyAccessibleTextMIRB"/>
        <w:spacing w:before="240" w:after="0" w:line="240" w:lineRule="auto"/>
      </w:pPr>
      <w:r w:rsidRPr="00C11FCF">
        <w:t xml:space="preserve">Table parent : </w:t>
      </w:r>
      <w:r w:rsidR="00581C88" w:rsidRPr="00C11FCF">
        <w:rPr>
          <w:b/>
          <w:bCs/>
        </w:rPr>
        <w:t>ORN_UNDERPASS</w:t>
      </w:r>
    </w:p>
    <w:p w14:paraId="053F8338" w14:textId="23E57100" w:rsidR="00581C88" w:rsidRPr="00C11FCF" w:rsidRDefault="00C11FCF" w:rsidP="00581C88">
      <w:pPr>
        <w:pStyle w:val="BodyAccessibleTextMIRB"/>
        <w:spacing w:after="0" w:line="240" w:lineRule="auto"/>
      </w:pPr>
      <w:r w:rsidRPr="00C11FCF">
        <w:t xml:space="preserve">Clé(s) primaire(s) : </w:t>
      </w:r>
      <w:r w:rsidR="00581C88" w:rsidRPr="00C11FCF">
        <w:rPr>
          <w:b/>
          <w:bCs/>
        </w:rPr>
        <w:t>EVENT_ID</w:t>
      </w:r>
    </w:p>
    <w:p w14:paraId="7099A959" w14:textId="56237257" w:rsidR="00581C88" w:rsidRPr="00C11FCF" w:rsidRDefault="00C11FCF" w:rsidP="00581C88">
      <w:pPr>
        <w:pStyle w:val="BodyAccessibleTextMIRB"/>
        <w:spacing w:after="0" w:line="240" w:lineRule="auto"/>
      </w:pPr>
      <w:r w:rsidRPr="00C11FCF">
        <w:t xml:space="preserve">Type de données : </w:t>
      </w:r>
      <w:r w:rsidR="00581C88" w:rsidRPr="00C11FCF">
        <w:rPr>
          <w:b/>
          <w:bCs/>
        </w:rPr>
        <w:t>NUMBER (13)</w:t>
      </w:r>
    </w:p>
    <w:tbl>
      <w:tblPr>
        <w:tblStyle w:val="TableGrid1"/>
        <w:tblW w:w="5000" w:type="pct"/>
        <w:tblLook w:val="04A0" w:firstRow="1" w:lastRow="0" w:firstColumn="1" w:lastColumn="0" w:noHBand="0" w:noVBand="1"/>
        <w:tblCaption w:val="Table : ORN_UNDERPASS"/>
        <w:tblDescription w:val="Identifie les clés primaires et étrangères associées de la table ORN_UNDERPASS."/>
      </w:tblPr>
      <w:tblGrid>
        <w:gridCol w:w="4181"/>
        <w:gridCol w:w="3900"/>
        <w:gridCol w:w="1301"/>
        <w:gridCol w:w="2504"/>
        <w:gridCol w:w="2504"/>
      </w:tblGrid>
      <w:tr w:rsidR="00581C88" w:rsidRPr="00C11FCF" w14:paraId="21AFC6D9" w14:textId="77777777" w:rsidTr="00606DBE">
        <w:trPr>
          <w:cantSplit/>
          <w:trHeight w:val="302"/>
          <w:tblHeader/>
        </w:trPr>
        <w:tc>
          <w:tcPr>
            <w:tcW w:w="1453" w:type="pct"/>
            <w:vAlign w:val="center"/>
          </w:tcPr>
          <w:p w14:paraId="5202A967" w14:textId="19DA9668" w:rsidR="00581C88" w:rsidRPr="00C11FCF" w:rsidRDefault="00C11FCF" w:rsidP="00606DBE">
            <w:pPr>
              <w:pStyle w:val="TableHeaderRowTextMIRB"/>
            </w:pPr>
            <w:r w:rsidRPr="00C11FCF">
              <w:t>Table enfant</w:t>
            </w:r>
          </w:p>
        </w:tc>
        <w:tc>
          <w:tcPr>
            <w:tcW w:w="1355" w:type="pct"/>
            <w:vAlign w:val="center"/>
          </w:tcPr>
          <w:p w14:paraId="4B29A7D0" w14:textId="33B74304" w:rsidR="00581C88" w:rsidRPr="00C11FCF" w:rsidRDefault="00C11FCF" w:rsidP="00606DBE">
            <w:pPr>
              <w:pStyle w:val="TableHeaderRowTextMIRB"/>
            </w:pPr>
            <w:r w:rsidRPr="00C11FCF">
              <w:t>Clé étrangère migrée</w:t>
            </w:r>
          </w:p>
        </w:tc>
        <w:tc>
          <w:tcPr>
            <w:tcW w:w="452" w:type="pct"/>
            <w:vAlign w:val="center"/>
          </w:tcPr>
          <w:p w14:paraId="1817B6C6" w14:textId="1EFF256A" w:rsidR="00581C88" w:rsidRPr="00C11FCF" w:rsidRDefault="00C11FCF" w:rsidP="00606DBE">
            <w:pPr>
              <w:pStyle w:val="TableHeaderRowTextMIRB"/>
            </w:pPr>
            <w:r w:rsidRPr="00C11FCF">
              <w:t>Type de rel.</w:t>
            </w:r>
          </w:p>
        </w:tc>
        <w:tc>
          <w:tcPr>
            <w:tcW w:w="870" w:type="pct"/>
            <w:vAlign w:val="center"/>
          </w:tcPr>
          <w:p w14:paraId="60CB8618" w14:textId="6F156872" w:rsidR="00581C88" w:rsidRPr="00C11FCF" w:rsidRDefault="00C11FCF" w:rsidP="00606DBE">
            <w:pPr>
              <w:pStyle w:val="TableHeaderRowTextMIRB"/>
            </w:pPr>
            <w:r w:rsidRPr="00C11FCF">
              <w:t>Relation parent-enfant</w:t>
            </w:r>
          </w:p>
        </w:tc>
        <w:tc>
          <w:tcPr>
            <w:tcW w:w="870" w:type="pct"/>
            <w:vAlign w:val="center"/>
          </w:tcPr>
          <w:p w14:paraId="7AE44173" w14:textId="55239CEE" w:rsidR="00581C88" w:rsidRPr="00C11FCF" w:rsidRDefault="00C11FCF" w:rsidP="00606DBE">
            <w:pPr>
              <w:pStyle w:val="TableHeaderRowTextMIRB"/>
            </w:pPr>
            <w:r w:rsidRPr="00C11FCF">
              <w:t>Relation enfant-parent</w:t>
            </w:r>
          </w:p>
        </w:tc>
      </w:tr>
      <w:tr w:rsidR="00581C88" w:rsidRPr="00C11FCF" w14:paraId="037AC64A" w14:textId="77777777" w:rsidTr="00606DBE">
        <w:trPr>
          <w:cantSplit/>
          <w:trHeight w:val="302"/>
        </w:trPr>
        <w:tc>
          <w:tcPr>
            <w:tcW w:w="1453" w:type="pct"/>
            <w:vAlign w:val="center"/>
          </w:tcPr>
          <w:p w14:paraId="6F6C463A" w14:textId="5B8EE200" w:rsidR="00581C88" w:rsidRPr="00C11FCF" w:rsidRDefault="000E6EFB" w:rsidP="00606DBE">
            <w:pPr>
              <w:pStyle w:val="TableBodyTextMIRB"/>
            </w:pPr>
            <w:r w:rsidRPr="00C11FCF">
              <w:t>Sans objet</w:t>
            </w:r>
            <w:r w:rsidR="00581C88" w:rsidRPr="00C11FCF">
              <w:t xml:space="preserve"> </w:t>
            </w:r>
            <w:r w:rsidRPr="00C11FCF">
              <w:t>(S/O)</w:t>
            </w:r>
          </w:p>
        </w:tc>
        <w:tc>
          <w:tcPr>
            <w:tcW w:w="1355" w:type="pct"/>
            <w:vAlign w:val="center"/>
          </w:tcPr>
          <w:p w14:paraId="27CEFF48" w14:textId="1EB0258C" w:rsidR="00581C88" w:rsidRPr="00C11FCF" w:rsidRDefault="000E6EFB" w:rsidP="00606DBE">
            <w:pPr>
              <w:pStyle w:val="TableBodyTextMIRB"/>
            </w:pPr>
            <w:r w:rsidRPr="00C11FCF">
              <w:t>S/O</w:t>
            </w:r>
          </w:p>
        </w:tc>
        <w:tc>
          <w:tcPr>
            <w:tcW w:w="452" w:type="pct"/>
            <w:vAlign w:val="center"/>
          </w:tcPr>
          <w:p w14:paraId="4B242953" w14:textId="34D662C5" w:rsidR="00581C88" w:rsidRPr="00C11FCF" w:rsidRDefault="000E6EFB" w:rsidP="00606DBE">
            <w:pPr>
              <w:pStyle w:val="TableBodyTextMIRB"/>
            </w:pPr>
            <w:r w:rsidRPr="00C11FCF">
              <w:t>S/O</w:t>
            </w:r>
          </w:p>
        </w:tc>
        <w:tc>
          <w:tcPr>
            <w:tcW w:w="870" w:type="pct"/>
            <w:vAlign w:val="center"/>
          </w:tcPr>
          <w:p w14:paraId="45522986" w14:textId="23538773" w:rsidR="00581C88" w:rsidRPr="00C11FCF" w:rsidRDefault="000E6EFB" w:rsidP="00606DBE">
            <w:pPr>
              <w:pStyle w:val="TableBodyTextMIRB"/>
            </w:pPr>
            <w:r w:rsidRPr="00C11FCF">
              <w:t>S/O</w:t>
            </w:r>
          </w:p>
        </w:tc>
        <w:tc>
          <w:tcPr>
            <w:tcW w:w="870" w:type="pct"/>
            <w:vAlign w:val="center"/>
          </w:tcPr>
          <w:p w14:paraId="7C0FC162" w14:textId="075FB966" w:rsidR="00581C88" w:rsidRPr="00C11FCF" w:rsidRDefault="000E6EFB" w:rsidP="00606DBE">
            <w:pPr>
              <w:pStyle w:val="TableBodyTextMIRB"/>
            </w:pPr>
            <w:r w:rsidRPr="00C11FCF">
              <w:t>S/O</w:t>
            </w:r>
          </w:p>
        </w:tc>
      </w:tr>
    </w:tbl>
    <w:p w14:paraId="1815B7C3" w14:textId="37C77923" w:rsidR="00581C88" w:rsidRPr="00C11FCF" w:rsidRDefault="00493DCE" w:rsidP="00581C88">
      <w:pPr>
        <w:pStyle w:val="Heading2MIRB"/>
        <w:spacing w:before="360"/>
        <w:rPr>
          <w:color w:val="244061"/>
        </w:rPr>
      </w:pPr>
      <w:bookmarkStart w:id="100" w:name="_Toc196317873"/>
      <w:r w:rsidRPr="00493DCE">
        <w:rPr>
          <w:color w:val="244061"/>
        </w:rPr>
        <w:t>Index de la table de recherche</w:t>
      </w:r>
      <w:bookmarkEnd w:id="100"/>
    </w:p>
    <w:p w14:paraId="349DFC5A" w14:textId="77777777" w:rsidR="00493DCE" w:rsidRDefault="00493DCE" w:rsidP="00E93A66">
      <w:pPr>
        <w:pStyle w:val="BodyAccessibleTextMIRB"/>
      </w:pPr>
      <w:r w:rsidRPr="00493DCE">
        <w:t>Lorsqu’une clé primaire (CP) de table de recherche est utilisée comme clé étrangère (CÉ) dans d’autres tables des secteurs d’activité principaux afin de contrôler les valeurs admissibles.</w:t>
      </w:r>
    </w:p>
    <w:p w14:paraId="63C1505B" w14:textId="77777777" w:rsidR="00493DCE" w:rsidRDefault="00493DCE" w:rsidP="006946F4">
      <w:pPr>
        <w:pStyle w:val="BodyAccessibleTextMIRB"/>
        <w:spacing w:after="0" w:line="240" w:lineRule="auto"/>
      </w:pPr>
      <w:r w:rsidRPr="00493DCE">
        <w:t>Remarque : La référence du type de relation est soit Identifiant (I), soit Non identifiant (NI).</w:t>
      </w:r>
    </w:p>
    <w:p w14:paraId="1D61817A" w14:textId="77777777" w:rsidR="00493DCE" w:rsidRDefault="00493DCE" w:rsidP="006946F4">
      <w:pPr>
        <w:pStyle w:val="BodyAccessibleTextMIRB"/>
        <w:spacing w:after="0" w:line="240" w:lineRule="auto"/>
      </w:pPr>
    </w:p>
    <w:p w14:paraId="701333C6" w14:textId="0A348F13" w:rsidR="006946F4" w:rsidRPr="00C11FCF" w:rsidRDefault="00C11FCF" w:rsidP="006946F4">
      <w:pPr>
        <w:pStyle w:val="BodyAccessibleTextMIRB"/>
        <w:spacing w:after="0" w:line="240" w:lineRule="auto"/>
        <w:rPr>
          <w:b/>
          <w:bCs/>
          <w:lang w:val="fr-CA"/>
        </w:rPr>
      </w:pPr>
      <w:r w:rsidRPr="00C11FCF">
        <w:rPr>
          <w:lang w:val="fr-CA"/>
        </w:rPr>
        <w:t xml:space="preserve">Table parent : </w:t>
      </w:r>
      <w:r w:rsidR="006946F4" w:rsidRPr="00C11FCF">
        <w:rPr>
          <w:b/>
          <w:bCs/>
          <w:lang w:val="fr-CA"/>
        </w:rPr>
        <w:t>ORN_ACQUISITION_TECHNIQUE_LIST</w:t>
      </w:r>
    </w:p>
    <w:p w14:paraId="2BB61ADB" w14:textId="35EEE254" w:rsidR="006946F4" w:rsidRPr="00C11FCF" w:rsidRDefault="00C11FCF" w:rsidP="006946F4">
      <w:pPr>
        <w:pStyle w:val="BodyAccessibleTextMIRB"/>
        <w:spacing w:after="0" w:line="240" w:lineRule="auto"/>
      </w:pPr>
      <w:r w:rsidRPr="00C11FCF">
        <w:t xml:space="preserve">Clé(s) primaire(s) : </w:t>
      </w:r>
      <w:r w:rsidR="006946F4" w:rsidRPr="00C11FCF">
        <w:rPr>
          <w:b/>
          <w:bCs/>
        </w:rPr>
        <w:t>ACQUISITION_TECHNIQUE</w:t>
      </w:r>
    </w:p>
    <w:p w14:paraId="04311B01" w14:textId="2569C945" w:rsidR="006946F4" w:rsidRPr="00C11FCF" w:rsidRDefault="00C11FCF" w:rsidP="006946F4">
      <w:pPr>
        <w:pStyle w:val="BodyAccessibleTextMIRB"/>
        <w:spacing w:after="0" w:line="240" w:lineRule="auto"/>
      </w:pPr>
      <w:r w:rsidRPr="00C11FCF">
        <w:t xml:space="preserve">Type de données : </w:t>
      </w:r>
      <w:r w:rsidR="006946F4" w:rsidRPr="00C11FCF">
        <w:rPr>
          <w:b/>
          <w:bCs/>
        </w:rPr>
        <w:t>VARCHAR2 (25)</w:t>
      </w:r>
    </w:p>
    <w:tbl>
      <w:tblPr>
        <w:tblStyle w:val="TableGrid1"/>
        <w:tblW w:w="5000" w:type="pct"/>
        <w:tblLook w:val="04A0" w:firstRow="1" w:lastRow="0" w:firstColumn="1" w:lastColumn="0" w:noHBand="0" w:noVBand="1"/>
        <w:tblCaption w:val="Table de recherche : ORN_ACQUISITION_TECHNIQUE_LIST"/>
        <w:tblDescription w:val="Identifie les clés primaires et étrangères associées de la table de recherche ORN_ACQUISITION_TECHNIQUE_LIST."/>
      </w:tblPr>
      <w:tblGrid>
        <w:gridCol w:w="4181"/>
        <w:gridCol w:w="3900"/>
        <w:gridCol w:w="1301"/>
        <w:gridCol w:w="2504"/>
        <w:gridCol w:w="2504"/>
      </w:tblGrid>
      <w:tr w:rsidR="006946F4" w:rsidRPr="00C11FCF" w14:paraId="2B34128B" w14:textId="77777777" w:rsidTr="006946F4">
        <w:trPr>
          <w:cantSplit/>
          <w:trHeight w:val="302"/>
          <w:tblHeader/>
        </w:trPr>
        <w:tc>
          <w:tcPr>
            <w:tcW w:w="1453" w:type="pct"/>
            <w:vAlign w:val="center"/>
          </w:tcPr>
          <w:p w14:paraId="6AE5A7DD" w14:textId="4173BF69" w:rsidR="006946F4" w:rsidRPr="00C11FCF" w:rsidRDefault="00C11FCF" w:rsidP="006946F4">
            <w:pPr>
              <w:pStyle w:val="TableHeaderRowTextMIRB"/>
            </w:pPr>
            <w:r w:rsidRPr="00C11FCF">
              <w:t>Table enfant</w:t>
            </w:r>
          </w:p>
        </w:tc>
        <w:tc>
          <w:tcPr>
            <w:tcW w:w="1355" w:type="pct"/>
            <w:vAlign w:val="center"/>
          </w:tcPr>
          <w:p w14:paraId="0765B376" w14:textId="4ED27A2C" w:rsidR="006946F4" w:rsidRPr="00C11FCF" w:rsidRDefault="00C11FCF" w:rsidP="006946F4">
            <w:pPr>
              <w:pStyle w:val="TableHeaderRowTextMIRB"/>
            </w:pPr>
            <w:r w:rsidRPr="00C11FCF">
              <w:t>Clé étrangère migrée</w:t>
            </w:r>
          </w:p>
        </w:tc>
        <w:tc>
          <w:tcPr>
            <w:tcW w:w="452" w:type="pct"/>
            <w:vAlign w:val="center"/>
          </w:tcPr>
          <w:p w14:paraId="63A2782D" w14:textId="051243CC" w:rsidR="006946F4" w:rsidRPr="00C11FCF" w:rsidRDefault="00C11FCF" w:rsidP="006946F4">
            <w:pPr>
              <w:pStyle w:val="TableHeaderRowTextMIRB"/>
            </w:pPr>
            <w:r w:rsidRPr="00C11FCF">
              <w:t>Type de rel.</w:t>
            </w:r>
          </w:p>
        </w:tc>
        <w:tc>
          <w:tcPr>
            <w:tcW w:w="870" w:type="pct"/>
            <w:vAlign w:val="center"/>
          </w:tcPr>
          <w:p w14:paraId="6AE94D08" w14:textId="08093C1F" w:rsidR="006946F4" w:rsidRPr="00C11FCF" w:rsidRDefault="00C11FCF" w:rsidP="006946F4">
            <w:pPr>
              <w:pStyle w:val="TableHeaderRowTextMIRB"/>
            </w:pPr>
            <w:r w:rsidRPr="00C11FCF">
              <w:t>Relation parent-enfant</w:t>
            </w:r>
          </w:p>
        </w:tc>
        <w:tc>
          <w:tcPr>
            <w:tcW w:w="870" w:type="pct"/>
            <w:vAlign w:val="center"/>
          </w:tcPr>
          <w:p w14:paraId="133D2152" w14:textId="36D946FD" w:rsidR="006946F4" w:rsidRPr="00C11FCF" w:rsidRDefault="00C11FCF" w:rsidP="006946F4">
            <w:pPr>
              <w:pStyle w:val="TableHeaderRowTextMIRB"/>
            </w:pPr>
            <w:r w:rsidRPr="00C11FCF">
              <w:t>Relation enfant-parent</w:t>
            </w:r>
          </w:p>
        </w:tc>
      </w:tr>
      <w:tr w:rsidR="006946F4" w:rsidRPr="00C11FCF" w14:paraId="1AD7CAE1" w14:textId="77777777" w:rsidTr="006946F4">
        <w:trPr>
          <w:cantSplit/>
          <w:trHeight w:val="302"/>
        </w:trPr>
        <w:tc>
          <w:tcPr>
            <w:tcW w:w="1453" w:type="pct"/>
            <w:vAlign w:val="center"/>
          </w:tcPr>
          <w:p w14:paraId="07B82A7A" w14:textId="77777777" w:rsidR="006946F4" w:rsidRPr="00C11FCF" w:rsidRDefault="006946F4" w:rsidP="006946F4">
            <w:pPr>
              <w:pStyle w:val="TableBodyTextMIRB"/>
            </w:pPr>
            <w:r w:rsidRPr="00C11FCF">
              <w:t>ORN_ROAD_NET_ELEMENT_FT</w:t>
            </w:r>
          </w:p>
        </w:tc>
        <w:tc>
          <w:tcPr>
            <w:tcW w:w="1355" w:type="pct"/>
            <w:vAlign w:val="center"/>
          </w:tcPr>
          <w:p w14:paraId="3F4244D7" w14:textId="77777777" w:rsidR="006946F4" w:rsidRPr="00C11FCF" w:rsidRDefault="006946F4" w:rsidP="006946F4">
            <w:pPr>
              <w:pStyle w:val="TableBodyTextMIRB"/>
            </w:pPr>
            <w:r w:rsidRPr="00C11FCF">
              <w:t>ACQUISITION_TECHNIQUE</w:t>
            </w:r>
          </w:p>
        </w:tc>
        <w:tc>
          <w:tcPr>
            <w:tcW w:w="452" w:type="pct"/>
            <w:vAlign w:val="center"/>
          </w:tcPr>
          <w:p w14:paraId="6C57C09F" w14:textId="77777777" w:rsidR="006946F4" w:rsidRPr="00C11FCF" w:rsidRDefault="006946F4" w:rsidP="006946F4">
            <w:pPr>
              <w:pStyle w:val="TableBodyTextMIRB"/>
            </w:pPr>
            <w:r w:rsidRPr="00C11FCF">
              <w:t>NI</w:t>
            </w:r>
          </w:p>
        </w:tc>
        <w:tc>
          <w:tcPr>
            <w:tcW w:w="870" w:type="pct"/>
            <w:vAlign w:val="center"/>
          </w:tcPr>
          <w:p w14:paraId="7D858FC4" w14:textId="34E5E726" w:rsidR="006946F4" w:rsidRPr="00C11FCF" w:rsidRDefault="00C11FCF" w:rsidP="006946F4">
            <w:pPr>
              <w:pStyle w:val="TableBodyTextMIRB"/>
            </w:pPr>
            <w:r w:rsidRPr="00C11FCF">
              <w:t>Facultatif : 1 à plusieurs</w:t>
            </w:r>
          </w:p>
        </w:tc>
        <w:tc>
          <w:tcPr>
            <w:tcW w:w="870" w:type="pct"/>
            <w:vAlign w:val="center"/>
          </w:tcPr>
          <w:p w14:paraId="07E943B9" w14:textId="2036B159" w:rsidR="006946F4" w:rsidRPr="00C11FCF" w:rsidRDefault="00C11FCF" w:rsidP="006946F4">
            <w:pPr>
              <w:pStyle w:val="TableBodyTextMIRB"/>
            </w:pPr>
            <w:r w:rsidRPr="00C11FCF">
              <w:t>Obligatoire : 1 à 1</w:t>
            </w:r>
          </w:p>
        </w:tc>
      </w:tr>
    </w:tbl>
    <w:p w14:paraId="638ED5D4" w14:textId="293F9ABF" w:rsidR="006946F4" w:rsidRPr="00C11FCF" w:rsidRDefault="00C11FCF" w:rsidP="006946F4">
      <w:pPr>
        <w:pStyle w:val="BodyAccessibleTextMIRB"/>
        <w:spacing w:before="240" w:after="0" w:line="240" w:lineRule="auto"/>
        <w:rPr>
          <w:b/>
          <w:bCs/>
        </w:rPr>
      </w:pPr>
      <w:r w:rsidRPr="00C11FCF">
        <w:t xml:space="preserve">Table parent : </w:t>
      </w:r>
      <w:r w:rsidR="006946F4" w:rsidRPr="00C11FCF">
        <w:rPr>
          <w:b/>
          <w:bCs/>
        </w:rPr>
        <w:t>ORN_AGENCY_NAME_LIST</w:t>
      </w:r>
    </w:p>
    <w:p w14:paraId="79AE19C7" w14:textId="0987A318" w:rsidR="006946F4" w:rsidRPr="00C11FCF" w:rsidRDefault="00C11FCF" w:rsidP="006946F4">
      <w:pPr>
        <w:pStyle w:val="BodyAccessibleTextMIRB"/>
        <w:spacing w:after="0" w:line="240" w:lineRule="auto"/>
      </w:pPr>
      <w:r w:rsidRPr="00C11FCF">
        <w:t xml:space="preserve">Clé(s) primaire(s) : </w:t>
      </w:r>
      <w:r w:rsidR="006946F4" w:rsidRPr="00C11FCF">
        <w:rPr>
          <w:b/>
          <w:bCs/>
        </w:rPr>
        <w:t>AGENCY_NAME</w:t>
      </w:r>
    </w:p>
    <w:p w14:paraId="271FD97C" w14:textId="51F9906E" w:rsidR="006946F4" w:rsidRPr="00C11FCF" w:rsidRDefault="00C11FCF" w:rsidP="006946F4">
      <w:pPr>
        <w:pStyle w:val="BodyAccessibleTextMIRB"/>
        <w:spacing w:after="0" w:line="240" w:lineRule="auto"/>
      </w:pPr>
      <w:r w:rsidRPr="00C11FCF">
        <w:t xml:space="preserve">Type de données : </w:t>
      </w:r>
      <w:r w:rsidR="006946F4" w:rsidRPr="00C11FCF">
        <w:rPr>
          <w:b/>
          <w:bCs/>
        </w:rPr>
        <w:t>VARCHAR2 (100)</w:t>
      </w:r>
    </w:p>
    <w:tbl>
      <w:tblPr>
        <w:tblStyle w:val="TableGrid1"/>
        <w:tblW w:w="5000" w:type="pct"/>
        <w:tblLook w:val="04A0" w:firstRow="1" w:lastRow="0" w:firstColumn="1" w:lastColumn="0" w:noHBand="0" w:noVBand="1"/>
        <w:tblCaption w:val="Table de recherche : ORN_AGENCY_NAME_LIST"/>
        <w:tblDescription w:val="Identifie les clés primaires et étrangères associées de la table de recherche ORN_AGENCY_NAME_LIST."/>
      </w:tblPr>
      <w:tblGrid>
        <w:gridCol w:w="4617"/>
        <w:gridCol w:w="3516"/>
        <w:gridCol w:w="1407"/>
        <w:gridCol w:w="2412"/>
        <w:gridCol w:w="2438"/>
      </w:tblGrid>
      <w:tr w:rsidR="006946F4" w:rsidRPr="00C11FCF" w14:paraId="7ADA76C3" w14:textId="77777777" w:rsidTr="006946F4">
        <w:trPr>
          <w:cantSplit/>
          <w:trHeight w:val="302"/>
          <w:tblHeader/>
        </w:trPr>
        <w:tc>
          <w:tcPr>
            <w:tcW w:w="1580" w:type="pct"/>
            <w:vAlign w:val="center"/>
          </w:tcPr>
          <w:p w14:paraId="0BE73CFF" w14:textId="0DCA13E0" w:rsidR="006946F4" w:rsidRPr="00C11FCF" w:rsidRDefault="00C11FCF" w:rsidP="006946F4">
            <w:pPr>
              <w:pStyle w:val="TableHeaderRowTextMIRB"/>
            </w:pPr>
            <w:r w:rsidRPr="00C11FCF">
              <w:t>Table enfant</w:t>
            </w:r>
          </w:p>
        </w:tc>
        <w:tc>
          <w:tcPr>
            <w:tcW w:w="1228" w:type="pct"/>
            <w:vAlign w:val="center"/>
          </w:tcPr>
          <w:p w14:paraId="411BB909" w14:textId="22CED662" w:rsidR="006946F4" w:rsidRPr="00C11FCF" w:rsidRDefault="00C11FCF" w:rsidP="006946F4">
            <w:pPr>
              <w:pStyle w:val="TableHeaderRowTextMIRB"/>
            </w:pPr>
            <w:r w:rsidRPr="00C11FCF">
              <w:t>Clé étrangère migrée</w:t>
            </w:r>
          </w:p>
        </w:tc>
        <w:tc>
          <w:tcPr>
            <w:tcW w:w="495" w:type="pct"/>
            <w:vAlign w:val="center"/>
          </w:tcPr>
          <w:p w14:paraId="5F966329" w14:textId="593D5FCB" w:rsidR="006946F4" w:rsidRPr="00C11FCF" w:rsidRDefault="00C11FCF" w:rsidP="006946F4">
            <w:pPr>
              <w:pStyle w:val="TableHeaderRowTextMIRB"/>
            </w:pPr>
            <w:r w:rsidRPr="00C11FCF">
              <w:t>Type de rel.</w:t>
            </w:r>
          </w:p>
        </w:tc>
        <w:tc>
          <w:tcPr>
            <w:tcW w:w="844" w:type="pct"/>
            <w:vAlign w:val="center"/>
          </w:tcPr>
          <w:p w14:paraId="27671462" w14:textId="65FE7041" w:rsidR="006946F4" w:rsidRPr="00C11FCF" w:rsidRDefault="00C11FCF" w:rsidP="006946F4">
            <w:pPr>
              <w:pStyle w:val="TableHeaderRowTextMIRB"/>
            </w:pPr>
            <w:r w:rsidRPr="00C11FCF">
              <w:t>Relation parent-enfant</w:t>
            </w:r>
          </w:p>
        </w:tc>
        <w:tc>
          <w:tcPr>
            <w:tcW w:w="853" w:type="pct"/>
            <w:vAlign w:val="center"/>
          </w:tcPr>
          <w:p w14:paraId="3885AA13" w14:textId="39849C68" w:rsidR="006946F4" w:rsidRPr="00C11FCF" w:rsidRDefault="00C11FCF" w:rsidP="006946F4">
            <w:pPr>
              <w:pStyle w:val="TableHeaderRowTextMIRB"/>
            </w:pPr>
            <w:r w:rsidRPr="00C11FCF">
              <w:t>Relation enfant-parent</w:t>
            </w:r>
          </w:p>
        </w:tc>
      </w:tr>
      <w:tr w:rsidR="006946F4" w:rsidRPr="00C11FCF" w14:paraId="3A89EA57" w14:textId="77777777" w:rsidTr="006946F4">
        <w:trPr>
          <w:cantSplit/>
          <w:trHeight w:val="302"/>
        </w:trPr>
        <w:tc>
          <w:tcPr>
            <w:tcW w:w="1580" w:type="pct"/>
            <w:vAlign w:val="center"/>
          </w:tcPr>
          <w:p w14:paraId="2A0B0B35" w14:textId="77777777" w:rsidR="006946F4" w:rsidRPr="00C11FCF" w:rsidRDefault="006946F4" w:rsidP="006946F4">
            <w:pPr>
              <w:pStyle w:val="TableBodyTextMIRB"/>
            </w:pPr>
            <w:r w:rsidRPr="00C11FCF">
              <w:t>ORN_STRUCTURE</w:t>
            </w:r>
          </w:p>
        </w:tc>
        <w:tc>
          <w:tcPr>
            <w:tcW w:w="1228" w:type="pct"/>
            <w:vAlign w:val="center"/>
          </w:tcPr>
          <w:p w14:paraId="04B9A72E" w14:textId="77777777" w:rsidR="006946F4" w:rsidRPr="00C11FCF" w:rsidRDefault="006946F4" w:rsidP="006946F4">
            <w:pPr>
              <w:pStyle w:val="TableBodyTextMIRB"/>
            </w:pPr>
            <w:r w:rsidRPr="00C11FCF">
              <w:t>AGENCY_NAME</w:t>
            </w:r>
          </w:p>
        </w:tc>
        <w:tc>
          <w:tcPr>
            <w:tcW w:w="495" w:type="pct"/>
            <w:vAlign w:val="center"/>
          </w:tcPr>
          <w:p w14:paraId="614F48A8" w14:textId="77777777" w:rsidR="006946F4" w:rsidRPr="00C11FCF" w:rsidRDefault="006946F4" w:rsidP="006946F4">
            <w:pPr>
              <w:pStyle w:val="TableBodyTextMIRB"/>
            </w:pPr>
            <w:r w:rsidRPr="00C11FCF">
              <w:t>NI</w:t>
            </w:r>
          </w:p>
        </w:tc>
        <w:tc>
          <w:tcPr>
            <w:tcW w:w="844" w:type="pct"/>
            <w:vAlign w:val="center"/>
          </w:tcPr>
          <w:p w14:paraId="39A330AB" w14:textId="4D2739E8" w:rsidR="006946F4" w:rsidRPr="00C11FCF" w:rsidRDefault="00C11FCF" w:rsidP="006946F4">
            <w:pPr>
              <w:pStyle w:val="TableBodyTextMIRB"/>
            </w:pPr>
            <w:r w:rsidRPr="00C11FCF">
              <w:t>Facultatif : 1 à plusieurs</w:t>
            </w:r>
          </w:p>
        </w:tc>
        <w:tc>
          <w:tcPr>
            <w:tcW w:w="853" w:type="pct"/>
            <w:vAlign w:val="center"/>
          </w:tcPr>
          <w:p w14:paraId="448EEF94" w14:textId="3C8D0D4C" w:rsidR="006946F4" w:rsidRPr="00C11FCF" w:rsidRDefault="00C11FCF" w:rsidP="006946F4">
            <w:pPr>
              <w:pStyle w:val="TableBodyTextMIRB"/>
            </w:pPr>
            <w:r w:rsidRPr="00C11FCF">
              <w:t>Facultatif : 1 à 1</w:t>
            </w:r>
          </w:p>
        </w:tc>
      </w:tr>
      <w:tr w:rsidR="006946F4" w:rsidRPr="00C11FCF" w14:paraId="7273F1D1" w14:textId="77777777" w:rsidTr="006946F4">
        <w:trPr>
          <w:cantSplit/>
          <w:trHeight w:val="302"/>
        </w:trPr>
        <w:tc>
          <w:tcPr>
            <w:tcW w:w="1580" w:type="pct"/>
            <w:vAlign w:val="center"/>
          </w:tcPr>
          <w:p w14:paraId="57EFE2D2" w14:textId="77777777" w:rsidR="006946F4" w:rsidRPr="00C11FCF" w:rsidRDefault="006946F4" w:rsidP="006946F4">
            <w:pPr>
              <w:pStyle w:val="TableBodyTextMIRB"/>
            </w:pPr>
            <w:r w:rsidRPr="00C11FCF">
              <w:t>ORN_ROAD_CLASS</w:t>
            </w:r>
          </w:p>
        </w:tc>
        <w:tc>
          <w:tcPr>
            <w:tcW w:w="1228" w:type="pct"/>
            <w:vAlign w:val="center"/>
          </w:tcPr>
          <w:p w14:paraId="28DD7C9D" w14:textId="77777777" w:rsidR="006946F4" w:rsidRPr="00C11FCF" w:rsidRDefault="006946F4" w:rsidP="006946F4">
            <w:pPr>
              <w:pStyle w:val="TableBodyTextMIRB"/>
            </w:pPr>
            <w:r w:rsidRPr="00C11FCF">
              <w:t>AGENCY_NAME</w:t>
            </w:r>
          </w:p>
        </w:tc>
        <w:tc>
          <w:tcPr>
            <w:tcW w:w="495" w:type="pct"/>
            <w:vAlign w:val="center"/>
          </w:tcPr>
          <w:p w14:paraId="54026335" w14:textId="77777777" w:rsidR="006946F4" w:rsidRPr="00C11FCF" w:rsidRDefault="006946F4" w:rsidP="006946F4">
            <w:pPr>
              <w:pStyle w:val="TableBodyTextMIRB"/>
            </w:pPr>
            <w:r w:rsidRPr="00C11FCF">
              <w:t>NI</w:t>
            </w:r>
          </w:p>
        </w:tc>
        <w:tc>
          <w:tcPr>
            <w:tcW w:w="844" w:type="pct"/>
            <w:vAlign w:val="center"/>
          </w:tcPr>
          <w:p w14:paraId="7AA4CFBA" w14:textId="1FB4FB47" w:rsidR="006946F4" w:rsidRPr="00C11FCF" w:rsidRDefault="00C11FCF" w:rsidP="006946F4">
            <w:pPr>
              <w:pStyle w:val="TableBodyTextMIRB"/>
            </w:pPr>
            <w:r w:rsidRPr="00C11FCF">
              <w:t>Facultatif : 1 à plusieurs</w:t>
            </w:r>
          </w:p>
        </w:tc>
        <w:tc>
          <w:tcPr>
            <w:tcW w:w="853" w:type="pct"/>
            <w:vAlign w:val="center"/>
          </w:tcPr>
          <w:p w14:paraId="1FC20CDB" w14:textId="3B829EED" w:rsidR="006946F4" w:rsidRPr="00C11FCF" w:rsidRDefault="00C11FCF" w:rsidP="006946F4">
            <w:pPr>
              <w:pStyle w:val="TableBodyTextMIRB"/>
            </w:pPr>
            <w:r w:rsidRPr="00C11FCF">
              <w:t>Facultatif : 1 à 1</w:t>
            </w:r>
          </w:p>
        </w:tc>
      </w:tr>
      <w:tr w:rsidR="006946F4" w:rsidRPr="00C11FCF" w14:paraId="55122376" w14:textId="77777777" w:rsidTr="006946F4">
        <w:trPr>
          <w:cantSplit/>
          <w:trHeight w:val="302"/>
        </w:trPr>
        <w:tc>
          <w:tcPr>
            <w:tcW w:w="1580" w:type="pct"/>
            <w:vAlign w:val="center"/>
          </w:tcPr>
          <w:p w14:paraId="6510CAF8" w14:textId="77777777" w:rsidR="006946F4" w:rsidRPr="00C11FCF" w:rsidRDefault="006946F4" w:rsidP="006946F4">
            <w:pPr>
              <w:pStyle w:val="TableBodyTextMIRB"/>
            </w:pPr>
            <w:r w:rsidRPr="00C11FCF">
              <w:lastRenderedPageBreak/>
              <w:t>ORN_TOLL_POINT</w:t>
            </w:r>
          </w:p>
        </w:tc>
        <w:tc>
          <w:tcPr>
            <w:tcW w:w="1228" w:type="pct"/>
            <w:vAlign w:val="center"/>
          </w:tcPr>
          <w:p w14:paraId="50478999" w14:textId="77777777" w:rsidR="006946F4" w:rsidRPr="00C11FCF" w:rsidRDefault="006946F4" w:rsidP="006946F4">
            <w:pPr>
              <w:pStyle w:val="TableBodyTextMIRB"/>
            </w:pPr>
            <w:r w:rsidRPr="00C11FCF">
              <w:t>AGENCY_NAME</w:t>
            </w:r>
          </w:p>
        </w:tc>
        <w:tc>
          <w:tcPr>
            <w:tcW w:w="495" w:type="pct"/>
            <w:vAlign w:val="center"/>
          </w:tcPr>
          <w:p w14:paraId="637695EF" w14:textId="77777777" w:rsidR="006946F4" w:rsidRPr="00C11FCF" w:rsidRDefault="006946F4" w:rsidP="006946F4">
            <w:pPr>
              <w:pStyle w:val="TableBodyTextMIRB"/>
            </w:pPr>
            <w:r w:rsidRPr="00C11FCF">
              <w:t>NI</w:t>
            </w:r>
          </w:p>
        </w:tc>
        <w:tc>
          <w:tcPr>
            <w:tcW w:w="844" w:type="pct"/>
            <w:vAlign w:val="center"/>
          </w:tcPr>
          <w:p w14:paraId="5762EC7B" w14:textId="320EC94A" w:rsidR="006946F4" w:rsidRPr="00C11FCF" w:rsidRDefault="00C11FCF" w:rsidP="006946F4">
            <w:pPr>
              <w:pStyle w:val="TableBodyTextMIRB"/>
            </w:pPr>
            <w:r w:rsidRPr="00C11FCF">
              <w:t>Facultatif : 1 à plusieurs</w:t>
            </w:r>
          </w:p>
        </w:tc>
        <w:tc>
          <w:tcPr>
            <w:tcW w:w="853" w:type="pct"/>
            <w:vAlign w:val="center"/>
          </w:tcPr>
          <w:p w14:paraId="091711CA" w14:textId="301B8A05" w:rsidR="006946F4" w:rsidRPr="00C11FCF" w:rsidRDefault="00C11FCF" w:rsidP="006946F4">
            <w:pPr>
              <w:pStyle w:val="TableBodyTextMIRB"/>
            </w:pPr>
            <w:r w:rsidRPr="00C11FCF">
              <w:t>Facultatif : 1 à 1</w:t>
            </w:r>
          </w:p>
        </w:tc>
      </w:tr>
      <w:tr w:rsidR="006946F4" w:rsidRPr="00C11FCF" w14:paraId="520F75C9" w14:textId="77777777" w:rsidTr="006946F4">
        <w:trPr>
          <w:cantSplit/>
          <w:trHeight w:val="302"/>
        </w:trPr>
        <w:tc>
          <w:tcPr>
            <w:tcW w:w="1580" w:type="pct"/>
            <w:vAlign w:val="center"/>
          </w:tcPr>
          <w:p w14:paraId="33E73EBC" w14:textId="77777777" w:rsidR="006946F4" w:rsidRPr="00C11FCF" w:rsidRDefault="006946F4" w:rsidP="006946F4">
            <w:pPr>
              <w:pStyle w:val="TableBodyTextMIRB"/>
            </w:pPr>
            <w:r w:rsidRPr="00C11FCF">
              <w:t>ORN_BLOCKED_PASSAGE</w:t>
            </w:r>
          </w:p>
        </w:tc>
        <w:tc>
          <w:tcPr>
            <w:tcW w:w="1228" w:type="pct"/>
            <w:vAlign w:val="center"/>
          </w:tcPr>
          <w:p w14:paraId="495E761B" w14:textId="77777777" w:rsidR="006946F4" w:rsidRPr="00C11FCF" w:rsidRDefault="006946F4" w:rsidP="006946F4">
            <w:pPr>
              <w:pStyle w:val="TableBodyTextMIRB"/>
            </w:pPr>
            <w:r w:rsidRPr="00C11FCF">
              <w:t>AGENCY_NAME</w:t>
            </w:r>
          </w:p>
        </w:tc>
        <w:tc>
          <w:tcPr>
            <w:tcW w:w="495" w:type="pct"/>
            <w:vAlign w:val="center"/>
          </w:tcPr>
          <w:p w14:paraId="47E5D269" w14:textId="77777777" w:rsidR="006946F4" w:rsidRPr="00C11FCF" w:rsidRDefault="006946F4" w:rsidP="006946F4">
            <w:pPr>
              <w:pStyle w:val="TableBodyTextMIRB"/>
            </w:pPr>
            <w:r w:rsidRPr="00C11FCF">
              <w:t>NI</w:t>
            </w:r>
          </w:p>
        </w:tc>
        <w:tc>
          <w:tcPr>
            <w:tcW w:w="844" w:type="pct"/>
            <w:vAlign w:val="center"/>
          </w:tcPr>
          <w:p w14:paraId="56C5CF80" w14:textId="2E7317C7" w:rsidR="006946F4" w:rsidRPr="00C11FCF" w:rsidRDefault="00C11FCF" w:rsidP="006946F4">
            <w:pPr>
              <w:pStyle w:val="TableBodyTextMIRB"/>
            </w:pPr>
            <w:r w:rsidRPr="00C11FCF">
              <w:t>Facultatif : 1 à plusieurs</w:t>
            </w:r>
          </w:p>
        </w:tc>
        <w:tc>
          <w:tcPr>
            <w:tcW w:w="853" w:type="pct"/>
            <w:vAlign w:val="center"/>
          </w:tcPr>
          <w:p w14:paraId="7DB634AB" w14:textId="04596D31" w:rsidR="006946F4" w:rsidRPr="00C11FCF" w:rsidRDefault="00C11FCF" w:rsidP="006946F4">
            <w:pPr>
              <w:pStyle w:val="TableBodyTextMIRB"/>
            </w:pPr>
            <w:r w:rsidRPr="00C11FCF">
              <w:t>Facultatif : 1 à 1</w:t>
            </w:r>
          </w:p>
        </w:tc>
      </w:tr>
      <w:tr w:rsidR="006946F4" w:rsidRPr="00C11FCF" w14:paraId="32CDF077" w14:textId="77777777" w:rsidTr="006946F4">
        <w:trPr>
          <w:cantSplit/>
          <w:trHeight w:val="302"/>
        </w:trPr>
        <w:tc>
          <w:tcPr>
            <w:tcW w:w="1580" w:type="pct"/>
            <w:vAlign w:val="center"/>
          </w:tcPr>
          <w:p w14:paraId="36268EFD" w14:textId="77777777" w:rsidR="006946F4" w:rsidRPr="00C11FCF" w:rsidRDefault="006946F4" w:rsidP="006946F4">
            <w:pPr>
              <w:pStyle w:val="TableBodyTextMIRB"/>
            </w:pPr>
            <w:r w:rsidRPr="00C11FCF">
              <w:t>ORN_NUMBER_OF_LANES</w:t>
            </w:r>
          </w:p>
        </w:tc>
        <w:tc>
          <w:tcPr>
            <w:tcW w:w="1228" w:type="pct"/>
            <w:vAlign w:val="center"/>
          </w:tcPr>
          <w:p w14:paraId="00485A21" w14:textId="77777777" w:rsidR="006946F4" w:rsidRPr="00C11FCF" w:rsidRDefault="006946F4" w:rsidP="006946F4">
            <w:pPr>
              <w:pStyle w:val="TableBodyTextMIRB"/>
            </w:pPr>
            <w:r w:rsidRPr="00C11FCF">
              <w:t>AGENCY_NAME</w:t>
            </w:r>
          </w:p>
        </w:tc>
        <w:tc>
          <w:tcPr>
            <w:tcW w:w="495" w:type="pct"/>
            <w:vAlign w:val="center"/>
          </w:tcPr>
          <w:p w14:paraId="72B64BC6" w14:textId="77777777" w:rsidR="006946F4" w:rsidRPr="00C11FCF" w:rsidRDefault="006946F4" w:rsidP="006946F4">
            <w:pPr>
              <w:pStyle w:val="TableBodyTextMIRB"/>
            </w:pPr>
            <w:r w:rsidRPr="00C11FCF">
              <w:t>NI</w:t>
            </w:r>
          </w:p>
        </w:tc>
        <w:tc>
          <w:tcPr>
            <w:tcW w:w="844" w:type="pct"/>
            <w:vAlign w:val="center"/>
          </w:tcPr>
          <w:p w14:paraId="5685D614" w14:textId="67BA7D4C" w:rsidR="006946F4" w:rsidRPr="00C11FCF" w:rsidRDefault="00C11FCF" w:rsidP="006946F4">
            <w:pPr>
              <w:pStyle w:val="TableBodyTextMIRB"/>
            </w:pPr>
            <w:r w:rsidRPr="00C11FCF">
              <w:t>Facultatif : 1 à plusieurs</w:t>
            </w:r>
          </w:p>
        </w:tc>
        <w:tc>
          <w:tcPr>
            <w:tcW w:w="853" w:type="pct"/>
            <w:vAlign w:val="center"/>
          </w:tcPr>
          <w:p w14:paraId="67729BC0" w14:textId="2B2766B2" w:rsidR="006946F4" w:rsidRPr="00C11FCF" w:rsidRDefault="00C11FCF" w:rsidP="006946F4">
            <w:pPr>
              <w:pStyle w:val="TableBodyTextMIRB"/>
            </w:pPr>
            <w:r w:rsidRPr="00C11FCF">
              <w:t>Facultatif : 1 à 1</w:t>
            </w:r>
          </w:p>
        </w:tc>
      </w:tr>
      <w:tr w:rsidR="006946F4" w:rsidRPr="00C11FCF" w14:paraId="2F8A32BF" w14:textId="77777777" w:rsidTr="006946F4">
        <w:trPr>
          <w:cantSplit/>
          <w:trHeight w:val="302"/>
        </w:trPr>
        <w:tc>
          <w:tcPr>
            <w:tcW w:w="1580" w:type="pct"/>
            <w:vAlign w:val="center"/>
          </w:tcPr>
          <w:p w14:paraId="218EC54C" w14:textId="77777777" w:rsidR="006946F4" w:rsidRPr="00C11FCF" w:rsidRDefault="006946F4" w:rsidP="006946F4">
            <w:pPr>
              <w:pStyle w:val="TableBodyTextMIRB"/>
            </w:pPr>
            <w:r w:rsidRPr="00C11FCF">
              <w:t>ORN_ROAD_SURFACE</w:t>
            </w:r>
          </w:p>
        </w:tc>
        <w:tc>
          <w:tcPr>
            <w:tcW w:w="1228" w:type="pct"/>
            <w:vAlign w:val="center"/>
          </w:tcPr>
          <w:p w14:paraId="7D33B3B2" w14:textId="77777777" w:rsidR="006946F4" w:rsidRPr="00C11FCF" w:rsidRDefault="006946F4" w:rsidP="006946F4">
            <w:pPr>
              <w:pStyle w:val="TableBodyTextMIRB"/>
            </w:pPr>
            <w:r w:rsidRPr="00C11FCF">
              <w:t>AGENCY_NAME</w:t>
            </w:r>
          </w:p>
        </w:tc>
        <w:tc>
          <w:tcPr>
            <w:tcW w:w="495" w:type="pct"/>
            <w:vAlign w:val="center"/>
          </w:tcPr>
          <w:p w14:paraId="4381B19E" w14:textId="77777777" w:rsidR="006946F4" w:rsidRPr="00C11FCF" w:rsidRDefault="006946F4" w:rsidP="006946F4">
            <w:pPr>
              <w:pStyle w:val="TableBodyTextMIRB"/>
            </w:pPr>
            <w:r w:rsidRPr="00C11FCF">
              <w:t>NI</w:t>
            </w:r>
          </w:p>
        </w:tc>
        <w:tc>
          <w:tcPr>
            <w:tcW w:w="844" w:type="pct"/>
            <w:vAlign w:val="center"/>
          </w:tcPr>
          <w:p w14:paraId="6187E146" w14:textId="73A5E249" w:rsidR="006946F4" w:rsidRPr="00C11FCF" w:rsidRDefault="00C11FCF" w:rsidP="006946F4">
            <w:pPr>
              <w:pStyle w:val="TableBodyTextMIRB"/>
            </w:pPr>
            <w:r w:rsidRPr="00C11FCF">
              <w:t>Facultatif : 1 à plusieurs</w:t>
            </w:r>
          </w:p>
        </w:tc>
        <w:tc>
          <w:tcPr>
            <w:tcW w:w="853" w:type="pct"/>
            <w:vAlign w:val="center"/>
          </w:tcPr>
          <w:p w14:paraId="34DA2355" w14:textId="64641B29" w:rsidR="006946F4" w:rsidRPr="00C11FCF" w:rsidRDefault="00C11FCF" w:rsidP="006946F4">
            <w:pPr>
              <w:pStyle w:val="TableBodyTextMIRB"/>
            </w:pPr>
            <w:r w:rsidRPr="00C11FCF">
              <w:t>Facultatif : 1 à 1</w:t>
            </w:r>
          </w:p>
        </w:tc>
      </w:tr>
      <w:tr w:rsidR="006946F4" w:rsidRPr="00C11FCF" w14:paraId="1AE3E79D" w14:textId="77777777" w:rsidTr="006946F4">
        <w:trPr>
          <w:cantSplit/>
          <w:trHeight w:val="302"/>
        </w:trPr>
        <w:tc>
          <w:tcPr>
            <w:tcW w:w="1580" w:type="pct"/>
            <w:vAlign w:val="center"/>
          </w:tcPr>
          <w:p w14:paraId="63C98C12" w14:textId="77777777" w:rsidR="006946F4" w:rsidRPr="00C11FCF" w:rsidRDefault="006946F4" w:rsidP="006946F4">
            <w:pPr>
              <w:pStyle w:val="TableBodyTextMIRB"/>
            </w:pPr>
            <w:r w:rsidRPr="00C11FCF">
              <w:t>ORN_ROUTE_NAME</w:t>
            </w:r>
          </w:p>
        </w:tc>
        <w:tc>
          <w:tcPr>
            <w:tcW w:w="1228" w:type="pct"/>
            <w:vAlign w:val="center"/>
          </w:tcPr>
          <w:p w14:paraId="460F81B4" w14:textId="77777777" w:rsidR="006946F4" w:rsidRPr="00C11FCF" w:rsidRDefault="006946F4" w:rsidP="006946F4">
            <w:pPr>
              <w:pStyle w:val="TableBodyTextMIRB"/>
            </w:pPr>
            <w:r w:rsidRPr="00C11FCF">
              <w:t>AGENCY_NAME</w:t>
            </w:r>
          </w:p>
        </w:tc>
        <w:tc>
          <w:tcPr>
            <w:tcW w:w="495" w:type="pct"/>
            <w:vAlign w:val="center"/>
          </w:tcPr>
          <w:p w14:paraId="5BEFB732" w14:textId="77777777" w:rsidR="006946F4" w:rsidRPr="00C11FCF" w:rsidRDefault="006946F4" w:rsidP="006946F4">
            <w:pPr>
              <w:pStyle w:val="TableBodyTextMIRB"/>
            </w:pPr>
            <w:r w:rsidRPr="00C11FCF">
              <w:t>NI</w:t>
            </w:r>
          </w:p>
        </w:tc>
        <w:tc>
          <w:tcPr>
            <w:tcW w:w="844" w:type="pct"/>
            <w:vAlign w:val="center"/>
          </w:tcPr>
          <w:p w14:paraId="1653ED15" w14:textId="60BECD8B" w:rsidR="006946F4" w:rsidRPr="00C11FCF" w:rsidRDefault="00C11FCF" w:rsidP="006946F4">
            <w:pPr>
              <w:pStyle w:val="TableBodyTextMIRB"/>
            </w:pPr>
            <w:r w:rsidRPr="00C11FCF">
              <w:t>Facultatif : 1 à plusieurs</w:t>
            </w:r>
          </w:p>
        </w:tc>
        <w:tc>
          <w:tcPr>
            <w:tcW w:w="853" w:type="pct"/>
            <w:vAlign w:val="center"/>
          </w:tcPr>
          <w:p w14:paraId="2CBAF208" w14:textId="24791DE2" w:rsidR="006946F4" w:rsidRPr="00C11FCF" w:rsidRDefault="00C11FCF" w:rsidP="006946F4">
            <w:pPr>
              <w:pStyle w:val="TableBodyTextMIRB"/>
            </w:pPr>
            <w:r w:rsidRPr="00C11FCF">
              <w:t>Facultatif : 1 à 1</w:t>
            </w:r>
          </w:p>
        </w:tc>
      </w:tr>
      <w:tr w:rsidR="006946F4" w:rsidRPr="00C11FCF" w14:paraId="4B6CB1B2" w14:textId="77777777" w:rsidTr="006946F4">
        <w:trPr>
          <w:cantSplit/>
          <w:trHeight w:val="302"/>
        </w:trPr>
        <w:tc>
          <w:tcPr>
            <w:tcW w:w="1580" w:type="pct"/>
            <w:vAlign w:val="center"/>
          </w:tcPr>
          <w:p w14:paraId="3439292F" w14:textId="77777777" w:rsidR="006946F4" w:rsidRPr="00C11FCF" w:rsidRDefault="006946F4" w:rsidP="006946F4">
            <w:pPr>
              <w:pStyle w:val="TableBodyTextMIRB"/>
            </w:pPr>
            <w:r w:rsidRPr="00C11FCF">
              <w:t>ORN_OFFICIAL_STREET_NAME</w:t>
            </w:r>
          </w:p>
        </w:tc>
        <w:tc>
          <w:tcPr>
            <w:tcW w:w="1228" w:type="pct"/>
            <w:vAlign w:val="center"/>
          </w:tcPr>
          <w:p w14:paraId="0FEDBDEE" w14:textId="77777777" w:rsidR="006946F4" w:rsidRPr="00C11FCF" w:rsidRDefault="006946F4" w:rsidP="006946F4">
            <w:pPr>
              <w:pStyle w:val="TableBodyTextMIRB"/>
            </w:pPr>
            <w:r w:rsidRPr="00C11FCF">
              <w:t>AGENCY_NAME</w:t>
            </w:r>
          </w:p>
        </w:tc>
        <w:tc>
          <w:tcPr>
            <w:tcW w:w="495" w:type="pct"/>
            <w:vAlign w:val="center"/>
          </w:tcPr>
          <w:p w14:paraId="2E9BFC60" w14:textId="77777777" w:rsidR="006946F4" w:rsidRPr="00C11FCF" w:rsidRDefault="006946F4" w:rsidP="006946F4">
            <w:pPr>
              <w:pStyle w:val="TableBodyTextMIRB"/>
            </w:pPr>
            <w:r w:rsidRPr="00C11FCF">
              <w:t>NI</w:t>
            </w:r>
          </w:p>
        </w:tc>
        <w:tc>
          <w:tcPr>
            <w:tcW w:w="844" w:type="pct"/>
            <w:vAlign w:val="center"/>
          </w:tcPr>
          <w:p w14:paraId="312DA918" w14:textId="3DB37002" w:rsidR="006946F4" w:rsidRPr="00C11FCF" w:rsidRDefault="00C11FCF" w:rsidP="006946F4">
            <w:pPr>
              <w:pStyle w:val="TableBodyTextMIRB"/>
            </w:pPr>
            <w:r w:rsidRPr="00C11FCF">
              <w:t>Facultatif : 1 à plusieurs</w:t>
            </w:r>
          </w:p>
        </w:tc>
        <w:tc>
          <w:tcPr>
            <w:tcW w:w="853" w:type="pct"/>
            <w:vAlign w:val="center"/>
          </w:tcPr>
          <w:p w14:paraId="3FBCDCBA" w14:textId="15EEE79D" w:rsidR="006946F4" w:rsidRPr="00C11FCF" w:rsidRDefault="00C11FCF" w:rsidP="006946F4">
            <w:pPr>
              <w:pStyle w:val="TableBodyTextMIRB"/>
            </w:pPr>
            <w:r w:rsidRPr="00C11FCF">
              <w:t>Facultatif : 1 à 1</w:t>
            </w:r>
          </w:p>
        </w:tc>
      </w:tr>
      <w:tr w:rsidR="006946F4" w:rsidRPr="00C11FCF" w14:paraId="44AC98D5" w14:textId="77777777" w:rsidTr="006946F4">
        <w:trPr>
          <w:cantSplit/>
          <w:trHeight w:val="302"/>
        </w:trPr>
        <w:tc>
          <w:tcPr>
            <w:tcW w:w="1580" w:type="pct"/>
            <w:vAlign w:val="center"/>
          </w:tcPr>
          <w:p w14:paraId="23E9E99C" w14:textId="77777777" w:rsidR="006946F4" w:rsidRPr="00C11FCF" w:rsidRDefault="006946F4" w:rsidP="006946F4">
            <w:pPr>
              <w:pStyle w:val="TableBodyTextMIRB"/>
            </w:pPr>
            <w:r w:rsidRPr="00C11FCF">
              <w:t>ORN_ALTERNATE_STREET_NAME</w:t>
            </w:r>
          </w:p>
        </w:tc>
        <w:tc>
          <w:tcPr>
            <w:tcW w:w="1228" w:type="pct"/>
            <w:vAlign w:val="center"/>
          </w:tcPr>
          <w:p w14:paraId="5FB3C762" w14:textId="77777777" w:rsidR="006946F4" w:rsidRPr="00C11FCF" w:rsidRDefault="006946F4" w:rsidP="006946F4">
            <w:pPr>
              <w:pStyle w:val="TableBodyTextMIRB"/>
            </w:pPr>
            <w:r w:rsidRPr="00C11FCF">
              <w:t>AGENCY_NAME</w:t>
            </w:r>
          </w:p>
        </w:tc>
        <w:tc>
          <w:tcPr>
            <w:tcW w:w="495" w:type="pct"/>
            <w:vAlign w:val="center"/>
          </w:tcPr>
          <w:p w14:paraId="0EF4DFE8" w14:textId="77777777" w:rsidR="006946F4" w:rsidRPr="00C11FCF" w:rsidRDefault="006946F4" w:rsidP="006946F4">
            <w:pPr>
              <w:pStyle w:val="TableBodyTextMIRB"/>
            </w:pPr>
            <w:r w:rsidRPr="00C11FCF">
              <w:t>NI</w:t>
            </w:r>
          </w:p>
        </w:tc>
        <w:tc>
          <w:tcPr>
            <w:tcW w:w="844" w:type="pct"/>
            <w:vAlign w:val="center"/>
          </w:tcPr>
          <w:p w14:paraId="633E90EF" w14:textId="5CD5B938" w:rsidR="006946F4" w:rsidRPr="00C11FCF" w:rsidRDefault="00C11FCF" w:rsidP="006946F4">
            <w:pPr>
              <w:pStyle w:val="TableBodyTextMIRB"/>
            </w:pPr>
            <w:r w:rsidRPr="00C11FCF">
              <w:t>Facultatif : 1 à plusieurs</w:t>
            </w:r>
          </w:p>
        </w:tc>
        <w:tc>
          <w:tcPr>
            <w:tcW w:w="853" w:type="pct"/>
            <w:vAlign w:val="center"/>
          </w:tcPr>
          <w:p w14:paraId="724B0FDD" w14:textId="49012FE7" w:rsidR="006946F4" w:rsidRPr="00C11FCF" w:rsidRDefault="00C11FCF" w:rsidP="006946F4">
            <w:pPr>
              <w:pStyle w:val="TableBodyTextMIRB"/>
            </w:pPr>
            <w:r w:rsidRPr="00C11FCF">
              <w:t>Facultatif : 1 à 1</w:t>
            </w:r>
          </w:p>
        </w:tc>
      </w:tr>
      <w:tr w:rsidR="006946F4" w:rsidRPr="00C11FCF" w14:paraId="2F315F3D" w14:textId="77777777" w:rsidTr="006946F4">
        <w:trPr>
          <w:cantSplit/>
          <w:trHeight w:val="302"/>
        </w:trPr>
        <w:tc>
          <w:tcPr>
            <w:tcW w:w="1580" w:type="pct"/>
            <w:vAlign w:val="center"/>
          </w:tcPr>
          <w:p w14:paraId="2C6FED7C" w14:textId="77777777" w:rsidR="006946F4" w:rsidRPr="00C11FCF" w:rsidRDefault="006946F4" w:rsidP="006946F4">
            <w:pPr>
              <w:pStyle w:val="TableBodyTextMIRB"/>
            </w:pPr>
            <w:r w:rsidRPr="00C11FCF">
              <w:t>ORN_ROUTE_NUMBER</w:t>
            </w:r>
          </w:p>
        </w:tc>
        <w:tc>
          <w:tcPr>
            <w:tcW w:w="1228" w:type="pct"/>
            <w:vAlign w:val="center"/>
          </w:tcPr>
          <w:p w14:paraId="5CF67A2C" w14:textId="77777777" w:rsidR="006946F4" w:rsidRPr="00C11FCF" w:rsidRDefault="006946F4" w:rsidP="006946F4">
            <w:pPr>
              <w:pStyle w:val="TableBodyTextMIRB"/>
            </w:pPr>
            <w:r w:rsidRPr="00C11FCF">
              <w:t>AGENCY_NAME</w:t>
            </w:r>
          </w:p>
        </w:tc>
        <w:tc>
          <w:tcPr>
            <w:tcW w:w="495" w:type="pct"/>
            <w:vAlign w:val="center"/>
          </w:tcPr>
          <w:p w14:paraId="76B9D8CD" w14:textId="77777777" w:rsidR="006946F4" w:rsidRPr="00C11FCF" w:rsidRDefault="006946F4" w:rsidP="006946F4">
            <w:pPr>
              <w:pStyle w:val="TableBodyTextMIRB"/>
            </w:pPr>
            <w:r w:rsidRPr="00C11FCF">
              <w:t>NI</w:t>
            </w:r>
          </w:p>
        </w:tc>
        <w:tc>
          <w:tcPr>
            <w:tcW w:w="844" w:type="pct"/>
            <w:vAlign w:val="center"/>
          </w:tcPr>
          <w:p w14:paraId="52BF231D" w14:textId="4F59AD1D" w:rsidR="006946F4" w:rsidRPr="00C11FCF" w:rsidRDefault="00C11FCF" w:rsidP="006946F4">
            <w:pPr>
              <w:pStyle w:val="TableBodyTextMIRB"/>
            </w:pPr>
            <w:r w:rsidRPr="00C11FCF">
              <w:t>Facultatif : 1 à plusieurs</w:t>
            </w:r>
          </w:p>
        </w:tc>
        <w:tc>
          <w:tcPr>
            <w:tcW w:w="853" w:type="pct"/>
            <w:vAlign w:val="center"/>
          </w:tcPr>
          <w:p w14:paraId="09B2E615" w14:textId="47B91CE9" w:rsidR="006946F4" w:rsidRPr="00C11FCF" w:rsidRDefault="00C11FCF" w:rsidP="006946F4">
            <w:pPr>
              <w:pStyle w:val="TableBodyTextMIRB"/>
            </w:pPr>
            <w:r w:rsidRPr="00C11FCF">
              <w:t>Facultatif : 1 à 1</w:t>
            </w:r>
          </w:p>
        </w:tc>
      </w:tr>
      <w:tr w:rsidR="006946F4" w:rsidRPr="00C11FCF" w14:paraId="04F039AB" w14:textId="77777777" w:rsidTr="006946F4">
        <w:trPr>
          <w:cantSplit/>
          <w:trHeight w:val="302"/>
        </w:trPr>
        <w:tc>
          <w:tcPr>
            <w:tcW w:w="1580" w:type="pct"/>
            <w:vAlign w:val="center"/>
          </w:tcPr>
          <w:p w14:paraId="141F7610" w14:textId="77777777" w:rsidR="006946F4" w:rsidRPr="00C11FCF" w:rsidRDefault="006946F4" w:rsidP="006946F4">
            <w:pPr>
              <w:pStyle w:val="TableBodyTextMIRB"/>
            </w:pPr>
            <w:r w:rsidRPr="00C11FCF">
              <w:t>ORN_ROAD_NET_ELEMENT_SOURCE</w:t>
            </w:r>
          </w:p>
        </w:tc>
        <w:tc>
          <w:tcPr>
            <w:tcW w:w="1228" w:type="pct"/>
            <w:vAlign w:val="center"/>
          </w:tcPr>
          <w:p w14:paraId="1601018E" w14:textId="77777777" w:rsidR="006946F4" w:rsidRPr="00C11FCF" w:rsidRDefault="006946F4" w:rsidP="006946F4">
            <w:pPr>
              <w:pStyle w:val="TableBodyTextMIRB"/>
            </w:pPr>
            <w:r w:rsidRPr="00C11FCF">
              <w:t>AGENCY_NAME</w:t>
            </w:r>
          </w:p>
        </w:tc>
        <w:tc>
          <w:tcPr>
            <w:tcW w:w="495" w:type="pct"/>
            <w:vAlign w:val="center"/>
          </w:tcPr>
          <w:p w14:paraId="3FA571D6" w14:textId="77777777" w:rsidR="006946F4" w:rsidRPr="00C11FCF" w:rsidRDefault="006946F4" w:rsidP="006946F4">
            <w:pPr>
              <w:pStyle w:val="TableBodyTextMIRB"/>
            </w:pPr>
            <w:r w:rsidRPr="00C11FCF">
              <w:t>NI</w:t>
            </w:r>
          </w:p>
        </w:tc>
        <w:tc>
          <w:tcPr>
            <w:tcW w:w="844" w:type="pct"/>
            <w:vAlign w:val="center"/>
          </w:tcPr>
          <w:p w14:paraId="490D02FF" w14:textId="13FF0701" w:rsidR="006946F4" w:rsidRPr="00C11FCF" w:rsidRDefault="00C11FCF" w:rsidP="006946F4">
            <w:pPr>
              <w:pStyle w:val="TableBodyTextMIRB"/>
            </w:pPr>
            <w:r w:rsidRPr="00C11FCF">
              <w:t>Facultatif : 1 à plusieurs</w:t>
            </w:r>
          </w:p>
        </w:tc>
        <w:tc>
          <w:tcPr>
            <w:tcW w:w="853" w:type="pct"/>
            <w:vAlign w:val="center"/>
          </w:tcPr>
          <w:p w14:paraId="1338CBD4" w14:textId="6FF95DB3" w:rsidR="006946F4" w:rsidRPr="00C11FCF" w:rsidRDefault="00C11FCF" w:rsidP="006946F4">
            <w:pPr>
              <w:pStyle w:val="TableBodyTextMIRB"/>
            </w:pPr>
            <w:r w:rsidRPr="00C11FCF">
              <w:t>Facultatif : 1 à 1</w:t>
            </w:r>
          </w:p>
        </w:tc>
      </w:tr>
      <w:tr w:rsidR="006946F4" w:rsidRPr="00C11FCF" w14:paraId="022E9809" w14:textId="77777777" w:rsidTr="006946F4">
        <w:trPr>
          <w:cantSplit/>
          <w:trHeight w:val="302"/>
        </w:trPr>
        <w:tc>
          <w:tcPr>
            <w:tcW w:w="1580" w:type="pct"/>
            <w:vAlign w:val="center"/>
          </w:tcPr>
          <w:p w14:paraId="0EE10AB3" w14:textId="77777777" w:rsidR="006946F4" w:rsidRPr="00C11FCF" w:rsidRDefault="006946F4" w:rsidP="006946F4">
            <w:pPr>
              <w:pStyle w:val="TableBodyTextMIRB"/>
            </w:pPr>
            <w:r w:rsidRPr="00C11FCF">
              <w:t>ORN_SPEED_LIMIT</w:t>
            </w:r>
          </w:p>
        </w:tc>
        <w:tc>
          <w:tcPr>
            <w:tcW w:w="1228" w:type="pct"/>
            <w:vAlign w:val="center"/>
          </w:tcPr>
          <w:p w14:paraId="6A6423A1" w14:textId="77777777" w:rsidR="006946F4" w:rsidRPr="00C11FCF" w:rsidRDefault="006946F4" w:rsidP="006946F4">
            <w:pPr>
              <w:pStyle w:val="TableBodyTextMIRB"/>
            </w:pPr>
            <w:r w:rsidRPr="00C11FCF">
              <w:t>AGENCY_NAME</w:t>
            </w:r>
          </w:p>
        </w:tc>
        <w:tc>
          <w:tcPr>
            <w:tcW w:w="495" w:type="pct"/>
            <w:vAlign w:val="center"/>
          </w:tcPr>
          <w:p w14:paraId="1EB7D6F2" w14:textId="77777777" w:rsidR="006946F4" w:rsidRPr="00C11FCF" w:rsidRDefault="006946F4" w:rsidP="006946F4">
            <w:pPr>
              <w:pStyle w:val="TableBodyTextMIRB"/>
            </w:pPr>
            <w:r w:rsidRPr="00C11FCF">
              <w:t>NI</w:t>
            </w:r>
          </w:p>
        </w:tc>
        <w:tc>
          <w:tcPr>
            <w:tcW w:w="844" w:type="pct"/>
            <w:vAlign w:val="center"/>
          </w:tcPr>
          <w:p w14:paraId="0DBDB445" w14:textId="0EB9D826" w:rsidR="006946F4" w:rsidRPr="00C11FCF" w:rsidRDefault="00C11FCF" w:rsidP="006946F4">
            <w:pPr>
              <w:pStyle w:val="TableBodyTextMIRB"/>
            </w:pPr>
            <w:r w:rsidRPr="00C11FCF">
              <w:t>Facultatif : 1 à plusieurs</w:t>
            </w:r>
          </w:p>
        </w:tc>
        <w:tc>
          <w:tcPr>
            <w:tcW w:w="853" w:type="pct"/>
            <w:vAlign w:val="center"/>
          </w:tcPr>
          <w:p w14:paraId="41B970F1" w14:textId="481BE326" w:rsidR="006946F4" w:rsidRPr="00C11FCF" w:rsidRDefault="00C11FCF" w:rsidP="006946F4">
            <w:pPr>
              <w:pStyle w:val="TableBodyTextMIRB"/>
            </w:pPr>
            <w:r w:rsidRPr="00C11FCF">
              <w:t>Facultatif : 1 à 1</w:t>
            </w:r>
          </w:p>
        </w:tc>
      </w:tr>
      <w:tr w:rsidR="006946F4" w:rsidRPr="00C11FCF" w14:paraId="563CEF99" w14:textId="77777777" w:rsidTr="006946F4">
        <w:trPr>
          <w:cantSplit/>
          <w:trHeight w:val="302"/>
        </w:trPr>
        <w:tc>
          <w:tcPr>
            <w:tcW w:w="1580" w:type="pct"/>
            <w:vAlign w:val="center"/>
          </w:tcPr>
          <w:p w14:paraId="508B3383" w14:textId="77777777" w:rsidR="006946F4" w:rsidRPr="00C11FCF" w:rsidRDefault="006946F4" w:rsidP="006946F4">
            <w:pPr>
              <w:pStyle w:val="TableBodyTextMIRB"/>
            </w:pPr>
            <w:r w:rsidRPr="00C11FCF">
              <w:t>ORN_JURISDICTION</w:t>
            </w:r>
          </w:p>
        </w:tc>
        <w:tc>
          <w:tcPr>
            <w:tcW w:w="1228" w:type="pct"/>
            <w:vAlign w:val="center"/>
          </w:tcPr>
          <w:p w14:paraId="074402CF" w14:textId="77777777" w:rsidR="006946F4" w:rsidRPr="00C11FCF" w:rsidRDefault="006946F4" w:rsidP="006946F4">
            <w:pPr>
              <w:pStyle w:val="TableBodyTextMIRB"/>
            </w:pPr>
            <w:r w:rsidRPr="00C11FCF">
              <w:t>AGENCY_NAME</w:t>
            </w:r>
          </w:p>
        </w:tc>
        <w:tc>
          <w:tcPr>
            <w:tcW w:w="495" w:type="pct"/>
            <w:vAlign w:val="center"/>
          </w:tcPr>
          <w:p w14:paraId="572C7DFD" w14:textId="77777777" w:rsidR="006946F4" w:rsidRPr="00C11FCF" w:rsidRDefault="006946F4" w:rsidP="006946F4">
            <w:pPr>
              <w:pStyle w:val="TableBodyTextMIRB"/>
            </w:pPr>
            <w:r w:rsidRPr="00C11FCF">
              <w:t>NI</w:t>
            </w:r>
          </w:p>
        </w:tc>
        <w:tc>
          <w:tcPr>
            <w:tcW w:w="844" w:type="pct"/>
            <w:vAlign w:val="center"/>
          </w:tcPr>
          <w:p w14:paraId="60EA34FD" w14:textId="169756CF" w:rsidR="006946F4" w:rsidRPr="00C11FCF" w:rsidRDefault="00C11FCF" w:rsidP="006946F4">
            <w:pPr>
              <w:pStyle w:val="TableBodyTextMIRB"/>
            </w:pPr>
            <w:r w:rsidRPr="00C11FCF">
              <w:t>Facultatif : 1 à plusieurs</w:t>
            </w:r>
          </w:p>
        </w:tc>
        <w:tc>
          <w:tcPr>
            <w:tcW w:w="853" w:type="pct"/>
            <w:vAlign w:val="center"/>
          </w:tcPr>
          <w:p w14:paraId="13FFC533" w14:textId="41AFF4BF" w:rsidR="006946F4" w:rsidRPr="00C11FCF" w:rsidRDefault="00C11FCF" w:rsidP="006946F4">
            <w:pPr>
              <w:pStyle w:val="TableBodyTextMIRB"/>
            </w:pPr>
            <w:r w:rsidRPr="00C11FCF">
              <w:t>Facultatif : 1 à 1</w:t>
            </w:r>
          </w:p>
        </w:tc>
      </w:tr>
      <w:tr w:rsidR="006946F4" w:rsidRPr="00C11FCF" w14:paraId="4109F723" w14:textId="77777777" w:rsidTr="006946F4">
        <w:trPr>
          <w:cantSplit/>
          <w:trHeight w:val="302"/>
        </w:trPr>
        <w:tc>
          <w:tcPr>
            <w:tcW w:w="1580" w:type="pct"/>
            <w:vAlign w:val="center"/>
          </w:tcPr>
          <w:p w14:paraId="7AC091A7" w14:textId="77777777" w:rsidR="006946F4" w:rsidRPr="00C11FCF" w:rsidRDefault="006946F4" w:rsidP="006946F4">
            <w:pPr>
              <w:pStyle w:val="TableBodyTextMIRB"/>
            </w:pPr>
            <w:r w:rsidRPr="00C11FCF">
              <w:t>ORN_ADDRESS_INFO</w:t>
            </w:r>
          </w:p>
        </w:tc>
        <w:tc>
          <w:tcPr>
            <w:tcW w:w="1228" w:type="pct"/>
            <w:vAlign w:val="center"/>
          </w:tcPr>
          <w:p w14:paraId="48A0A20A" w14:textId="77777777" w:rsidR="006946F4" w:rsidRPr="00C11FCF" w:rsidRDefault="006946F4" w:rsidP="006946F4">
            <w:pPr>
              <w:pStyle w:val="TableBodyTextMIRB"/>
            </w:pPr>
            <w:r w:rsidRPr="00C11FCF">
              <w:t>AGENCY_NAME</w:t>
            </w:r>
          </w:p>
        </w:tc>
        <w:tc>
          <w:tcPr>
            <w:tcW w:w="495" w:type="pct"/>
            <w:vAlign w:val="center"/>
          </w:tcPr>
          <w:p w14:paraId="55752289" w14:textId="77777777" w:rsidR="006946F4" w:rsidRPr="00C11FCF" w:rsidRDefault="006946F4" w:rsidP="006946F4">
            <w:pPr>
              <w:pStyle w:val="TableBodyTextMIRB"/>
            </w:pPr>
            <w:r w:rsidRPr="00C11FCF">
              <w:t>NI</w:t>
            </w:r>
          </w:p>
        </w:tc>
        <w:tc>
          <w:tcPr>
            <w:tcW w:w="844" w:type="pct"/>
            <w:vAlign w:val="center"/>
          </w:tcPr>
          <w:p w14:paraId="09BAD7DC" w14:textId="183341D3" w:rsidR="006946F4" w:rsidRPr="00C11FCF" w:rsidRDefault="00C11FCF" w:rsidP="006946F4">
            <w:pPr>
              <w:pStyle w:val="TableBodyTextMIRB"/>
            </w:pPr>
            <w:r w:rsidRPr="00C11FCF">
              <w:t>Facultatif : 1 à plusieurs</w:t>
            </w:r>
          </w:p>
        </w:tc>
        <w:tc>
          <w:tcPr>
            <w:tcW w:w="853" w:type="pct"/>
            <w:vAlign w:val="center"/>
          </w:tcPr>
          <w:p w14:paraId="5FF7D096" w14:textId="24DD68F9" w:rsidR="006946F4" w:rsidRPr="00C11FCF" w:rsidRDefault="00C11FCF" w:rsidP="006946F4">
            <w:pPr>
              <w:pStyle w:val="TableBodyTextMIRB"/>
            </w:pPr>
            <w:r w:rsidRPr="00C11FCF">
              <w:t>Facultatif : 1 à 1</w:t>
            </w:r>
          </w:p>
        </w:tc>
      </w:tr>
    </w:tbl>
    <w:p w14:paraId="365AE217" w14:textId="5DD86C16" w:rsidR="006946F4" w:rsidRPr="00C11FCF" w:rsidRDefault="00C11FCF" w:rsidP="006946F4">
      <w:pPr>
        <w:pStyle w:val="BodyAccessibleTextMIRB"/>
        <w:spacing w:before="240" w:after="0" w:line="240" w:lineRule="auto"/>
      </w:pPr>
      <w:r w:rsidRPr="00C11FCF">
        <w:t xml:space="preserve">Table parent : </w:t>
      </w:r>
      <w:r w:rsidR="006946F4" w:rsidRPr="00C11FCF">
        <w:rPr>
          <w:b/>
          <w:bCs/>
        </w:rPr>
        <w:t>ORN_AGENCY_TYPE_LIST</w:t>
      </w:r>
    </w:p>
    <w:p w14:paraId="57A0672B" w14:textId="162991D5" w:rsidR="006946F4" w:rsidRPr="00C11FCF" w:rsidRDefault="00C11FCF" w:rsidP="006946F4">
      <w:pPr>
        <w:pStyle w:val="BodyAccessibleTextMIRB"/>
        <w:spacing w:after="0" w:line="240" w:lineRule="auto"/>
      </w:pPr>
      <w:r w:rsidRPr="00C11FCF">
        <w:t xml:space="preserve">Clé(s) primaire(s) : </w:t>
      </w:r>
      <w:r w:rsidR="006946F4" w:rsidRPr="00C11FCF">
        <w:rPr>
          <w:b/>
          <w:bCs/>
        </w:rPr>
        <w:t>AGENCY_TYPE</w:t>
      </w:r>
    </w:p>
    <w:p w14:paraId="3FA2BC28" w14:textId="5C90D12F" w:rsidR="006946F4" w:rsidRPr="00C11FCF" w:rsidRDefault="00C11FCF" w:rsidP="006946F4">
      <w:pPr>
        <w:pStyle w:val="BodyAccessibleTextMIRB"/>
        <w:spacing w:after="0" w:line="240" w:lineRule="auto"/>
      </w:pPr>
      <w:r w:rsidRPr="00C11FCF">
        <w:t xml:space="preserve">Type de données : </w:t>
      </w:r>
      <w:r w:rsidR="006946F4" w:rsidRPr="00C11FCF">
        <w:rPr>
          <w:b/>
          <w:bCs/>
        </w:rPr>
        <w:t>VARCHAR2 (10)</w:t>
      </w:r>
    </w:p>
    <w:tbl>
      <w:tblPr>
        <w:tblStyle w:val="TableGrid1"/>
        <w:tblW w:w="5000" w:type="pct"/>
        <w:tblLook w:val="04A0" w:firstRow="1" w:lastRow="0" w:firstColumn="1" w:lastColumn="0" w:noHBand="0" w:noVBand="1"/>
        <w:tblCaption w:val="Table de recherche : ORN_AGENCY_TYPE_LIST"/>
        <w:tblDescription w:val="Identifie les clés primaires et étrangères associées de la table de recherche ORN_AGENCY_TYPE_LIST."/>
      </w:tblPr>
      <w:tblGrid>
        <w:gridCol w:w="4181"/>
        <w:gridCol w:w="3900"/>
        <w:gridCol w:w="1301"/>
        <w:gridCol w:w="2504"/>
        <w:gridCol w:w="2504"/>
      </w:tblGrid>
      <w:tr w:rsidR="006946F4" w:rsidRPr="00C11FCF" w14:paraId="746DC581" w14:textId="77777777" w:rsidTr="006946F4">
        <w:trPr>
          <w:cantSplit/>
          <w:trHeight w:val="302"/>
          <w:tblHeader/>
        </w:trPr>
        <w:tc>
          <w:tcPr>
            <w:tcW w:w="1453" w:type="pct"/>
            <w:vAlign w:val="center"/>
          </w:tcPr>
          <w:p w14:paraId="611914B5" w14:textId="09626045" w:rsidR="006946F4" w:rsidRPr="00C11FCF" w:rsidRDefault="00C11FCF" w:rsidP="006946F4">
            <w:pPr>
              <w:pStyle w:val="TableHeaderRowTextMIRB"/>
            </w:pPr>
            <w:r w:rsidRPr="00C11FCF">
              <w:t>Table enfant</w:t>
            </w:r>
          </w:p>
        </w:tc>
        <w:tc>
          <w:tcPr>
            <w:tcW w:w="1355" w:type="pct"/>
            <w:vAlign w:val="center"/>
          </w:tcPr>
          <w:p w14:paraId="1A3C5D37" w14:textId="3C5FD128" w:rsidR="006946F4" w:rsidRPr="00C11FCF" w:rsidRDefault="00C11FCF" w:rsidP="006946F4">
            <w:pPr>
              <w:pStyle w:val="TableHeaderRowTextMIRB"/>
            </w:pPr>
            <w:r w:rsidRPr="00C11FCF">
              <w:t>Clé étrangère migrée</w:t>
            </w:r>
          </w:p>
        </w:tc>
        <w:tc>
          <w:tcPr>
            <w:tcW w:w="452" w:type="pct"/>
            <w:vAlign w:val="center"/>
          </w:tcPr>
          <w:p w14:paraId="18D0CB51" w14:textId="294BFE91" w:rsidR="006946F4" w:rsidRPr="00C11FCF" w:rsidRDefault="00C11FCF" w:rsidP="006946F4">
            <w:pPr>
              <w:pStyle w:val="TableHeaderRowTextMIRB"/>
            </w:pPr>
            <w:r w:rsidRPr="00C11FCF">
              <w:t>Type de rel.</w:t>
            </w:r>
          </w:p>
        </w:tc>
        <w:tc>
          <w:tcPr>
            <w:tcW w:w="870" w:type="pct"/>
            <w:vAlign w:val="center"/>
          </w:tcPr>
          <w:p w14:paraId="1D14AF14" w14:textId="4F26A5C7" w:rsidR="006946F4" w:rsidRPr="00C11FCF" w:rsidRDefault="00C11FCF" w:rsidP="006946F4">
            <w:pPr>
              <w:pStyle w:val="TableHeaderRowTextMIRB"/>
            </w:pPr>
            <w:r w:rsidRPr="00C11FCF">
              <w:t>Relation parent-enfant</w:t>
            </w:r>
          </w:p>
        </w:tc>
        <w:tc>
          <w:tcPr>
            <w:tcW w:w="870" w:type="pct"/>
            <w:vAlign w:val="center"/>
          </w:tcPr>
          <w:p w14:paraId="3D8D6523" w14:textId="1D60A0ED" w:rsidR="006946F4" w:rsidRPr="00C11FCF" w:rsidRDefault="00C11FCF" w:rsidP="006946F4">
            <w:pPr>
              <w:pStyle w:val="TableHeaderRowTextMIRB"/>
            </w:pPr>
            <w:r w:rsidRPr="00C11FCF">
              <w:t>Relation enfant-parent</w:t>
            </w:r>
          </w:p>
        </w:tc>
      </w:tr>
      <w:tr w:rsidR="006946F4" w:rsidRPr="00C11FCF" w14:paraId="26B76EA5" w14:textId="77777777" w:rsidTr="006946F4">
        <w:trPr>
          <w:cantSplit/>
          <w:trHeight w:val="302"/>
        </w:trPr>
        <w:tc>
          <w:tcPr>
            <w:tcW w:w="1453" w:type="pct"/>
            <w:vAlign w:val="center"/>
          </w:tcPr>
          <w:p w14:paraId="323EE53E" w14:textId="77777777" w:rsidR="006946F4" w:rsidRPr="00C11FCF" w:rsidRDefault="006946F4" w:rsidP="006946F4">
            <w:pPr>
              <w:pStyle w:val="TableBodyTextMIRB"/>
            </w:pPr>
            <w:r w:rsidRPr="00C11FCF">
              <w:t>ORN_AGENCY_NAME_LIST</w:t>
            </w:r>
          </w:p>
        </w:tc>
        <w:tc>
          <w:tcPr>
            <w:tcW w:w="1355" w:type="pct"/>
            <w:vAlign w:val="center"/>
          </w:tcPr>
          <w:p w14:paraId="31ED4D45" w14:textId="77777777" w:rsidR="006946F4" w:rsidRPr="00C11FCF" w:rsidRDefault="006946F4" w:rsidP="006946F4">
            <w:pPr>
              <w:pStyle w:val="TableBodyTextMIRB"/>
            </w:pPr>
            <w:r w:rsidRPr="00C11FCF">
              <w:t>AGENCY_TYPE</w:t>
            </w:r>
          </w:p>
        </w:tc>
        <w:tc>
          <w:tcPr>
            <w:tcW w:w="452" w:type="pct"/>
            <w:vAlign w:val="center"/>
          </w:tcPr>
          <w:p w14:paraId="77BA306C" w14:textId="77777777" w:rsidR="006946F4" w:rsidRPr="00C11FCF" w:rsidRDefault="006946F4" w:rsidP="006946F4">
            <w:pPr>
              <w:pStyle w:val="TableBodyTextMIRB"/>
            </w:pPr>
            <w:r w:rsidRPr="00C11FCF">
              <w:t>NI</w:t>
            </w:r>
          </w:p>
        </w:tc>
        <w:tc>
          <w:tcPr>
            <w:tcW w:w="870" w:type="pct"/>
            <w:vAlign w:val="center"/>
          </w:tcPr>
          <w:p w14:paraId="3CE08FB4" w14:textId="66D45CAA" w:rsidR="006946F4" w:rsidRPr="00C11FCF" w:rsidRDefault="00C11FCF" w:rsidP="006946F4">
            <w:pPr>
              <w:pStyle w:val="TableBodyTextMIRB"/>
            </w:pPr>
            <w:r w:rsidRPr="00C11FCF">
              <w:t>Facultatif : 1 à plusieurs</w:t>
            </w:r>
          </w:p>
        </w:tc>
        <w:tc>
          <w:tcPr>
            <w:tcW w:w="870" w:type="pct"/>
            <w:vAlign w:val="center"/>
          </w:tcPr>
          <w:p w14:paraId="0DF5B899" w14:textId="0F88E75A" w:rsidR="006946F4" w:rsidRPr="00C11FCF" w:rsidRDefault="00C11FCF" w:rsidP="006946F4">
            <w:pPr>
              <w:pStyle w:val="TableBodyTextMIRB"/>
            </w:pPr>
            <w:r w:rsidRPr="00C11FCF">
              <w:t>Obligatoire : 1 à 1</w:t>
            </w:r>
          </w:p>
        </w:tc>
      </w:tr>
    </w:tbl>
    <w:p w14:paraId="661C7818" w14:textId="63899383" w:rsidR="006946F4" w:rsidRPr="00C11FCF" w:rsidRDefault="00C11FCF" w:rsidP="006946F4">
      <w:pPr>
        <w:pStyle w:val="BodyAccessibleTextMIRB"/>
        <w:spacing w:before="240" w:after="0" w:line="240" w:lineRule="auto"/>
      </w:pPr>
      <w:r w:rsidRPr="00C11FCF">
        <w:t xml:space="preserve">Table parent : </w:t>
      </w:r>
      <w:r w:rsidR="006946F4" w:rsidRPr="00C11FCF">
        <w:rPr>
          <w:b/>
          <w:bCs/>
        </w:rPr>
        <w:t>ORN_BLOCKED_PASSAGE_TYPE_LIST</w:t>
      </w:r>
    </w:p>
    <w:p w14:paraId="6D382DD9" w14:textId="60363A57" w:rsidR="006946F4" w:rsidRPr="00C11FCF" w:rsidRDefault="00C11FCF" w:rsidP="006946F4">
      <w:pPr>
        <w:pStyle w:val="BodyAccessibleTextMIRB"/>
        <w:spacing w:after="0" w:line="240" w:lineRule="auto"/>
      </w:pPr>
      <w:r w:rsidRPr="00C11FCF">
        <w:lastRenderedPageBreak/>
        <w:t xml:space="preserve">Clé(s) primaire(s) : </w:t>
      </w:r>
      <w:r w:rsidR="006946F4" w:rsidRPr="00C11FCF">
        <w:rPr>
          <w:b/>
          <w:bCs/>
        </w:rPr>
        <w:t>BLOCKED_PASSAGE_TYPE</w:t>
      </w:r>
    </w:p>
    <w:p w14:paraId="1F43C4B6" w14:textId="7064A016" w:rsidR="006946F4" w:rsidRPr="00C11FCF" w:rsidRDefault="00C11FCF" w:rsidP="006946F4">
      <w:pPr>
        <w:pStyle w:val="BodyAccessibleTextMIRB"/>
        <w:spacing w:after="0" w:line="240" w:lineRule="auto"/>
      </w:pPr>
      <w:r w:rsidRPr="00C11FCF">
        <w:t xml:space="preserve">Type de données : </w:t>
      </w:r>
      <w:r w:rsidR="006946F4" w:rsidRPr="00C11FCF">
        <w:rPr>
          <w:b/>
          <w:bCs/>
        </w:rPr>
        <w:t>VARCHAR2 (10)</w:t>
      </w:r>
    </w:p>
    <w:tbl>
      <w:tblPr>
        <w:tblStyle w:val="TableGrid1"/>
        <w:tblW w:w="5000" w:type="pct"/>
        <w:tblLook w:val="04A0" w:firstRow="1" w:lastRow="0" w:firstColumn="1" w:lastColumn="0" w:noHBand="0" w:noVBand="1"/>
        <w:tblCaption w:val="Table de recherche : ORN_BLOCKED_PASSAGE_TYPE_LIST"/>
        <w:tblDescription w:val="Identifie les clés primaires et étrangères associées de la table de recherche ORN_BLOCKED_PASSAGE_TYPE_LIST."/>
      </w:tblPr>
      <w:tblGrid>
        <w:gridCol w:w="4181"/>
        <w:gridCol w:w="3900"/>
        <w:gridCol w:w="1301"/>
        <w:gridCol w:w="2504"/>
        <w:gridCol w:w="2504"/>
      </w:tblGrid>
      <w:tr w:rsidR="002928F8" w:rsidRPr="00E46C86" w14:paraId="2B8E5591" w14:textId="77777777" w:rsidTr="004C20A8">
        <w:trPr>
          <w:cantSplit/>
          <w:trHeight w:val="302"/>
          <w:tblHeader/>
        </w:trPr>
        <w:tc>
          <w:tcPr>
            <w:tcW w:w="1453" w:type="pct"/>
            <w:vAlign w:val="center"/>
          </w:tcPr>
          <w:p w14:paraId="05DE3CBB" w14:textId="7B08BFF6" w:rsidR="002928F8" w:rsidRPr="00E46C86" w:rsidRDefault="00C11FCF" w:rsidP="004C20A8">
            <w:pPr>
              <w:pStyle w:val="TableHeaderRowTextMIRB"/>
            </w:pPr>
            <w:r w:rsidRPr="00E46C86">
              <w:t>Table enfant</w:t>
            </w:r>
          </w:p>
        </w:tc>
        <w:tc>
          <w:tcPr>
            <w:tcW w:w="1355" w:type="pct"/>
            <w:vAlign w:val="center"/>
          </w:tcPr>
          <w:p w14:paraId="39CC97C4" w14:textId="4DABC04A" w:rsidR="002928F8" w:rsidRPr="00E46C86" w:rsidRDefault="00C11FCF" w:rsidP="004C20A8">
            <w:pPr>
              <w:pStyle w:val="TableHeaderRowTextMIRB"/>
            </w:pPr>
            <w:r w:rsidRPr="00E46C86">
              <w:t>Clé étrangère migrée</w:t>
            </w:r>
          </w:p>
        </w:tc>
        <w:tc>
          <w:tcPr>
            <w:tcW w:w="452" w:type="pct"/>
            <w:vAlign w:val="center"/>
          </w:tcPr>
          <w:p w14:paraId="78E71F21" w14:textId="2220A865" w:rsidR="002928F8" w:rsidRPr="00E46C86" w:rsidRDefault="00C11FCF" w:rsidP="004C20A8">
            <w:pPr>
              <w:pStyle w:val="TableHeaderRowTextMIRB"/>
            </w:pPr>
            <w:r w:rsidRPr="00E46C86">
              <w:t>Type de rel.</w:t>
            </w:r>
          </w:p>
        </w:tc>
        <w:tc>
          <w:tcPr>
            <w:tcW w:w="870" w:type="pct"/>
            <w:vAlign w:val="center"/>
          </w:tcPr>
          <w:p w14:paraId="55A22887" w14:textId="1ACF4A29" w:rsidR="002928F8" w:rsidRPr="00E46C86" w:rsidRDefault="00C11FCF" w:rsidP="004C20A8">
            <w:pPr>
              <w:pStyle w:val="TableHeaderRowTextMIRB"/>
            </w:pPr>
            <w:r w:rsidRPr="00E46C86">
              <w:t>Relation parent-enfant</w:t>
            </w:r>
          </w:p>
        </w:tc>
        <w:tc>
          <w:tcPr>
            <w:tcW w:w="870" w:type="pct"/>
            <w:vAlign w:val="center"/>
          </w:tcPr>
          <w:p w14:paraId="48F9A07A" w14:textId="6A7837F4" w:rsidR="002928F8" w:rsidRPr="00E46C86" w:rsidRDefault="00C11FCF" w:rsidP="004C20A8">
            <w:pPr>
              <w:pStyle w:val="TableHeaderRowTextMIRB"/>
            </w:pPr>
            <w:r w:rsidRPr="00E46C86">
              <w:t>Relation enfant-parent</w:t>
            </w:r>
          </w:p>
        </w:tc>
      </w:tr>
      <w:tr w:rsidR="002928F8" w:rsidRPr="00E46C86" w14:paraId="13C43642" w14:textId="77777777" w:rsidTr="004C20A8">
        <w:trPr>
          <w:cantSplit/>
          <w:trHeight w:val="302"/>
        </w:trPr>
        <w:tc>
          <w:tcPr>
            <w:tcW w:w="1453" w:type="pct"/>
            <w:vAlign w:val="center"/>
          </w:tcPr>
          <w:p w14:paraId="0E756F13" w14:textId="77777777" w:rsidR="002928F8" w:rsidRPr="00E46C86" w:rsidRDefault="002928F8" w:rsidP="004C20A8">
            <w:pPr>
              <w:pStyle w:val="TableBodyTextMIRB"/>
            </w:pPr>
            <w:r w:rsidRPr="00E46C86">
              <w:t>ORN_BLOCKED_PASSAGE</w:t>
            </w:r>
          </w:p>
        </w:tc>
        <w:tc>
          <w:tcPr>
            <w:tcW w:w="1355" w:type="pct"/>
            <w:vAlign w:val="center"/>
          </w:tcPr>
          <w:p w14:paraId="4A32E5BF" w14:textId="77777777" w:rsidR="002928F8" w:rsidRPr="00E46C86" w:rsidRDefault="002928F8" w:rsidP="004C20A8">
            <w:pPr>
              <w:pStyle w:val="TableBodyTextMIRB"/>
            </w:pPr>
            <w:r w:rsidRPr="00E46C86">
              <w:t>BLOCKED_PASSAGE_TYPE</w:t>
            </w:r>
          </w:p>
        </w:tc>
        <w:tc>
          <w:tcPr>
            <w:tcW w:w="452" w:type="pct"/>
            <w:vAlign w:val="center"/>
          </w:tcPr>
          <w:p w14:paraId="1DA4B2EB" w14:textId="77777777" w:rsidR="002928F8" w:rsidRPr="00E46C86" w:rsidRDefault="002928F8" w:rsidP="004C20A8">
            <w:pPr>
              <w:pStyle w:val="TableBodyTextMIRB"/>
            </w:pPr>
            <w:r w:rsidRPr="00E46C86">
              <w:t>NI</w:t>
            </w:r>
          </w:p>
        </w:tc>
        <w:tc>
          <w:tcPr>
            <w:tcW w:w="870" w:type="pct"/>
            <w:vAlign w:val="center"/>
          </w:tcPr>
          <w:p w14:paraId="5270B5BD" w14:textId="5351B377" w:rsidR="002928F8" w:rsidRPr="00E46C86" w:rsidRDefault="00C11FCF" w:rsidP="004C20A8">
            <w:pPr>
              <w:pStyle w:val="TableBodyTextMIRB"/>
            </w:pPr>
            <w:r w:rsidRPr="00E46C86">
              <w:t>Facultatif : 1 à plusieurs</w:t>
            </w:r>
          </w:p>
        </w:tc>
        <w:tc>
          <w:tcPr>
            <w:tcW w:w="870" w:type="pct"/>
            <w:vAlign w:val="center"/>
          </w:tcPr>
          <w:p w14:paraId="48F901BB" w14:textId="75C7ACC1" w:rsidR="002928F8" w:rsidRPr="00E46C86" w:rsidRDefault="00C11FCF" w:rsidP="004C20A8">
            <w:pPr>
              <w:pStyle w:val="TableBodyTextMIRB"/>
            </w:pPr>
            <w:r w:rsidRPr="00E46C86">
              <w:t>Obligatoire : 1 à 1</w:t>
            </w:r>
          </w:p>
        </w:tc>
      </w:tr>
    </w:tbl>
    <w:p w14:paraId="696234DA" w14:textId="2D94E930"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ORN_DIR_OF_TRAFFIC_FLOW_LIST</w:t>
      </w:r>
    </w:p>
    <w:p w14:paraId="779275D8" w14:textId="271DEB40" w:rsidR="002928F8" w:rsidRPr="00E46C86" w:rsidRDefault="00C11FCF" w:rsidP="002928F8">
      <w:pPr>
        <w:pStyle w:val="BodyAccessibleTextMIRB"/>
        <w:spacing w:after="0" w:line="240" w:lineRule="auto"/>
      </w:pPr>
      <w:r w:rsidRPr="00E46C86">
        <w:t xml:space="preserve">Clé(s) primaire(s) : </w:t>
      </w:r>
      <w:r w:rsidR="002928F8" w:rsidRPr="00E46C86">
        <w:rPr>
          <w:b/>
          <w:bCs/>
        </w:rPr>
        <w:t>DIRECTION_OF_TRAFFIC_FLOW</w:t>
      </w:r>
    </w:p>
    <w:p w14:paraId="48BFD9D4" w14:textId="414A6FDD"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(8)</w:t>
      </w:r>
    </w:p>
    <w:tbl>
      <w:tblPr>
        <w:tblStyle w:val="TableGrid1"/>
        <w:tblW w:w="5000" w:type="pct"/>
        <w:tblLook w:val="04A0" w:firstRow="1" w:lastRow="0" w:firstColumn="1" w:lastColumn="0" w:noHBand="0" w:noVBand="1"/>
        <w:tblCaption w:val="Table de recherche : ORN_DIR_OF_TRAFFIC_FLOW_LIST"/>
        <w:tblDescription w:val="Identifie les clés primaires et étrangères associées de la table de recherche ORN_DIR_OF_TRAFFIC_FLOW_LIST."/>
      </w:tblPr>
      <w:tblGrid>
        <w:gridCol w:w="4166"/>
        <w:gridCol w:w="3977"/>
        <w:gridCol w:w="1269"/>
        <w:gridCol w:w="2489"/>
        <w:gridCol w:w="2489"/>
      </w:tblGrid>
      <w:tr w:rsidR="002928F8" w:rsidRPr="00E46C86" w14:paraId="772C5ED5" w14:textId="77777777" w:rsidTr="004C20A8">
        <w:trPr>
          <w:cantSplit/>
          <w:trHeight w:val="302"/>
          <w:tblHeader/>
        </w:trPr>
        <w:tc>
          <w:tcPr>
            <w:tcW w:w="1453" w:type="pct"/>
            <w:vAlign w:val="center"/>
          </w:tcPr>
          <w:p w14:paraId="03146553" w14:textId="7184C314" w:rsidR="002928F8" w:rsidRPr="00E46C86" w:rsidRDefault="00C11FCF" w:rsidP="004C20A8">
            <w:pPr>
              <w:pStyle w:val="TableHeaderRowTextMIRB"/>
            </w:pPr>
            <w:r w:rsidRPr="00E46C86">
              <w:t>Table enfant</w:t>
            </w:r>
          </w:p>
        </w:tc>
        <w:tc>
          <w:tcPr>
            <w:tcW w:w="1361" w:type="pct"/>
            <w:vAlign w:val="center"/>
          </w:tcPr>
          <w:p w14:paraId="407FC352" w14:textId="0BE31A8D" w:rsidR="002928F8" w:rsidRPr="00E46C86" w:rsidRDefault="00C11FCF" w:rsidP="004C20A8">
            <w:pPr>
              <w:pStyle w:val="TableHeaderRowTextMIRB"/>
            </w:pPr>
            <w:r w:rsidRPr="00E46C86">
              <w:t>Clé étrangère migrée</w:t>
            </w:r>
          </w:p>
        </w:tc>
        <w:tc>
          <w:tcPr>
            <w:tcW w:w="446" w:type="pct"/>
            <w:vAlign w:val="center"/>
          </w:tcPr>
          <w:p w14:paraId="0074F40A" w14:textId="575D753F" w:rsidR="002928F8" w:rsidRPr="00E46C86" w:rsidRDefault="00C11FCF" w:rsidP="004C20A8">
            <w:pPr>
              <w:pStyle w:val="TableHeaderRowTextMIRB"/>
            </w:pPr>
            <w:r w:rsidRPr="00E46C86">
              <w:t>Type de rel.</w:t>
            </w:r>
          </w:p>
        </w:tc>
        <w:tc>
          <w:tcPr>
            <w:tcW w:w="870" w:type="pct"/>
            <w:vAlign w:val="center"/>
          </w:tcPr>
          <w:p w14:paraId="21C2E68C" w14:textId="09A5DD58" w:rsidR="002928F8" w:rsidRPr="00E46C86" w:rsidRDefault="00C11FCF" w:rsidP="004C20A8">
            <w:pPr>
              <w:pStyle w:val="TableHeaderRowTextMIRB"/>
            </w:pPr>
            <w:r w:rsidRPr="00E46C86">
              <w:t>Relation parent-enfant</w:t>
            </w:r>
          </w:p>
        </w:tc>
        <w:tc>
          <w:tcPr>
            <w:tcW w:w="870" w:type="pct"/>
            <w:vAlign w:val="center"/>
          </w:tcPr>
          <w:p w14:paraId="4D134434" w14:textId="35036364" w:rsidR="002928F8" w:rsidRPr="00E46C86" w:rsidRDefault="00C11FCF" w:rsidP="004C20A8">
            <w:pPr>
              <w:pStyle w:val="TableHeaderRowTextMIRB"/>
            </w:pPr>
            <w:r w:rsidRPr="00E46C86">
              <w:t>Relation enfant-parent</w:t>
            </w:r>
          </w:p>
        </w:tc>
      </w:tr>
      <w:tr w:rsidR="002928F8" w:rsidRPr="00E46C86" w14:paraId="5842EF90" w14:textId="77777777" w:rsidTr="004C20A8">
        <w:trPr>
          <w:cantSplit/>
          <w:trHeight w:val="302"/>
        </w:trPr>
        <w:tc>
          <w:tcPr>
            <w:tcW w:w="1453" w:type="pct"/>
            <w:vAlign w:val="center"/>
          </w:tcPr>
          <w:p w14:paraId="7C3F1519" w14:textId="77777777" w:rsidR="002928F8" w:rsidRPr="00E46C86" w:rsidRDefault="002928F8" w:rsidP="004C20A8">
            <w:pPr>
              <w:pStyle w:val="TableBodyTextMIRB"/>
            </w:pPr>
            <w:r w:rsidRPr="00E46C86">
              <w:t>ORN_ROAD_NET_ELEMENT_FT</w:t>
            </w:r>
          </w:p>
        </w:tc>
        <w:tc>
          <w:tcPr>
            <w:tcW w:w="1361" w:type="pct"/>
            <w:vAlign w:val="center"/>
          </w:tcPr>
          <w:p w14:paraId="1B196CE0" w14:textId="77777777" w:rsidR="002928F8" w:rsidRPr="00E46C86" w:rsidRDefault="002928F8" w:rsidP="004C20A8">
            <w:pPr>
              <w:pStyle w:val="TableBodyTextMIRB"/>
            </w:pPr>
            <w:r w:rsidRPr="00E46C86">
              <w:t>DIRECTION_OF_TRAFFIC_FLOW</w:t>
            </w:r>
          </w:p>
        </w:tc>
        <w:tc>
          <w:tcPr>
            <w:tcW w:w="446" w:type="pct"/>
            <w:vAlign w:val="center"/>
          </w:tcPr>
          <w:p w14:paraId="39728C8A" w14:textId="77777777" w:rsidR="002928F8" w:rsidRPr="00E46C86" w:rsidRDefault="002928F8" w:rsidP="004C20A8">
            <w:pPr>
              <w:pStyle w:val="TableBodyTextMIRB"/>
            </w:pPr>
            <w:r w:rsidRPr="00E46C86">
              <w:t>NI</w:t>
            </w:r>
          </w:p>
        </w:tc>
        <w:tc>
          <w:tcPr>
            <w:tcW w:w="870" w:type="pct"/>
            <w:vAlign w:val="center"/>
          </w:tcPr>
          <w:p w14:paraId="7A8668B0" w14:textId="4C5923C3" w:rsidR="002928F8" w:rsidRPr="00E46C86" w:rsidRDefault="00C11FCF" w:rsidP="004C20A8">
            <w:pPr>
              <w:pStyle w:val="TableBodyTextMIRB"/>
            </w:pPr>
            <w:r w:rsidRPr="00E46C86">
              <w:t>Facultatif : 1 à plusieurs</w:t>
            </w:r>
          </w:p>
        </w:tc>
        <w:tc>
          <w:tcPr>
            <w:tcW w:w="870" w:type="pct"/>
            <w:vAlign w:val="center"/>
          </w:tcPr>
          <w:p w14:paraId="116B30FC" w14:textId="6AB8F630" w:rsidR="002928F8" w:rsidRPr="00E46C86" w:rsidRDefault="00C11FCF" w:rsidP="004C20A8">
            <w:pPr>
              <w:pStyle w:val="TableBodyTextMIRB"/>
            </w:pPr>
            <w:r w:rsidRPr="00E46C86">
              <w:t>Obligatoire : 1 à 1</w:t>
            </w:r>
          </w:p>
        </w:tc>
      </w:tr>
    </w:tbl>
    <w:p w14:paraId="1AED541C" w14:textId="77C9D550" w:rsidR="002928F8" w:rsidRPr="00E46C86" w:rsidRDefault="00C11FCF" w:rsidP="002928F8">
      <w:pPr>
        <w:pStyle w:val="BodyAccessibleTextMIRB"/>
        <w:spacing w:before="240" w:after="0" w:line="240" w:lineRule="auto"/>
        <w:rPr>
          <w:b/>
          <w:bCs/>
        </w:rPr>
      </w:pPr>
      <w:r w:rsidRPr="00E46C86">
        <w:t xml:space="preserve">Table parent : </w:t>
      </w:r>
      <w:r w:rsidR="002928F8" w:rsidRPr="00E46C86">
        <w:rPr>
          <w:b/>
          <w:bCs/>
        </w:rPr>
        <w:t>ORN_HOUSE_NUM_STRUCTURE_LIST</w:t>
      </w:r>
    </w:p>
    <w:p w14:paraId="1DC0861F" w14:textId="636AF40B" w:rsidR="002928F8" w:rsidRPr="00E46C86" w:rsidRDefault="00C11FCF" w:rsidP="002928F8">
      <w:pPr>
        <w:pStyle w:val="BodyAccessibleTextMIRB"/>
        <w:spacing w:after="0" w:line="240" w:lineRule="auto"/>
      </w:pPr>
      <w:r w:rsidRPr="00E46C86">
        <w:t xml:space="preserve">Clé(s) primaire(s) : </w:t>
      </w:r>
      <w:r w:rsidR="002928F8" w:rsidRPr="00E46C86">
        <w:rPr>
          <w:b/>
          <w:bCs/>
        </w:rPr>
        <w:t>HOUSE_NUMBER_STRUCTURE</w:t>
      </w:r>
    </w:p>
    <w:p w14:paraId="7DE625D4" w14:textId="5629BA19"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(10)</w:t>
      </w:r>
    </w:p>
    <w:tbl>
      <w:tblPr>
        <w:tblStyle w:val="TableGrid1"/>
        <w:tblW w:w="5000" w:type="pct"/>
        <w:tblLook w:val="04A0" w:firstRow="1" w:lastRow="0" w:firstColumn="1" w:lastColumn="0" w:noHBand="0" w:noVBand="1"/>
        <w:tblCaption w:val="Table de recherche : ORN_HOUSE_NUM_STRUCTURE_LIST"/>
        <w:tblDescription w:val="Identifie les clés primaires et étrangères associées de la table de recherche ORN_HOUSE_NUM_STRUCTURE_LIST."/>
      </w:tblPr>
      <w:tblGrid>
        <w:gridCol w:w="4181"/>
        <w:gridCol w:w="3900"/>
        <w:gridCol w:w="1301"/>
        <w:gridCol w:w="2504"/>
        <w:gridCol w:w="2504"/>
      </w:tblGrid>
      <w:tr w:rsidR="002928F8" w:rsidRPr="00E46C86" w14:paraId="5C944B55" w14:textId="77777777" w:rsidTr="004C20A8">
        <w:trPr>
          <w:cantSplit/>
          <w:trHeight w:val="302"/>
          <w:tblHeader/>
        </w:trPr>
        <w:tc>
          <w:tcPr>
            <w:tcW w:w="1453" w:type="pct"/>
            <w:vAlign w:val="center"/>
          </w:tcPr>
          <w:p w14:paraId="01463CAA" w14:textId="704A7ECB" w:rsidR="002928F8" w:rsidRPr="00E46C86" w:rsidRDefault="00C11FCF" w:rsidP="004C20A8">
            <w:pPr>
              <w:pStyle w:val="TableHeaderRowTextMIRB"/>
            </w:pPr>
            <w:r w:rsidRPr="00E46C86">
              <w:t>Table enfant</w:t>
            </w:r>
          </w:p>
        </w:tc>
        <w:tc>
          <w:tcPr>
            <w:tcW w:w="1355" w:type="pct"/>
            <w:vAlign w:val="center"/>
          </w:tcPr>
          <w:p w14:paraId="7E9208F7" w14:textId="622E89E7" w:rsidR="002928F8" w:rsidRPr="00E46C86" w:rsidRDefault="00C11FCF" w:rsidP="004C20A8">
            <w:pPr>
              <w:pStyle w:val="TableHeaderRowTextMIRB"/>
            </w:pPr>
            <w:r w:rsidRPr="00E46C86">
              <w:t>Clé étrangère migrée</w:t>
            </w:r>
          </w:p>
        </w:tc>
        <w:tc>
          <w:tcPr>
            <w:tcW w:w="452" w:type="pct"/>
            <w:vAlign w:val="center"/>
          </w:tcPr>
          <w:p w14:paraId="436EE950" w14:textId="25F0B9DF" w:rsidR="002928F8" w:rsidRPr="00E46C86" w:rsidRDefault="00C11FCF" w:rsidP="004C20A8">
            <w:pPr>
              <w:pStyle w:val="TableHeaderRowTextMIRB"/>
            </w:pPr>
            <w:r w:rsidRPr="00E46C86">
              <w:t>Type de rel.</w:t>
            </w:r>
          </w:p>
        </w:tc>
        <w:tc>
          <w:tcPr>
            <w:tcW w:w="870" w:type="pct"/>
            <w:vAlign w:val="center"/>
          </w:tcPr>
          <w:p w14:paraId="10F97191" w14:textId="3372FBEB" w:rsidR="002928F8" w:rsidRPr="00E46C86" w:rsidRDefault="00C11FCF" w:rsidP="004C20A8">
            <w:pPr>
              <w:pStyle w:val="TableHeaderRowTextMIRB"/>
            </w:pPr>
            <w:r w:rsidRPr="00E46C86">
              <w:t>Relation parent-enfant</w:t>
            </w:r>
          </w:p>
        </w:tc>
        <w:tc>
          <w:tcPr>
            <w:tcW w:w="870" w:type="pct"/>
            <w:vAlign w:val="center"/>
          </w:tcPr>
          <w:p w14:paraId="4C867070" w14:textId="0F2D24E8" w:rsidR="002928F8" w:rsidRPr="00E46C86" w:rsidRDefault="00C11FCF" w:rsidP="004C20A8">
            <w:pPr>
              <w:pStyle w:val="TableHeaderRowTextMIRB"/>
            </w:pPr>
            <w:r w:rsidRPr="00E46C86">
              <w:t>Relation enfant-parent</w:t>
            </w:r>
          </w:p>
        </w:tc>
      </w:tr>
      <w:tr w:rsidR="002928F8" w:rsidRPr="00E46C86" w14:paraId="05B7B89B" w14:textId="77777777" w:rsidTr="004C20A8">
        <w:trPr>
          <w:cantSplit/>
          <w:trHeight w:val="302"/>
        </w:trPr>
        <w:tc>
          <w:tcPr>
            <w:tcW w:w="1453" w:type="pct"/>
            <w:vAlign w:val="center"/>
          </w:tcPr>
          <w:p w14:paraId="401AE321" w14:textId="77777777" w:rsidR="002928F8" w:rsidRPr="00E46C86" w:rsidRDefault="002928F8" w:rsidP="004C20A8">
            <w:pPr>
              <w:pStyle w:val="TableBodyTextMIRB"/>
            </w:pPr>
            <w:r w:rsidRPr="00E46C86">
              <w:t>ORN_ADDRESS_INFO</w:t>
            </w:r>
          </w:p>
        </w:tc>
        <w:tc>
          <w:tcPr>
            <w:tcW w:w="1355" w:type="pct"/>
            <w:vAlign w:val="center"/>
          </w:tcPr>
          <w:p w14:paraId="62884E5D" w14:textId="77777777" w:rsidR="002928F8" w:rsidRPr="00E46C86" w:rsidRDefault="002928F8" w:rsidP="004C20A8">
            <w:pPr>
              <w:pStyle w:val="TableBodyTextMIRB"/>
            </w:pPr>
            <w:r w:rsidRPr="00E46C86">
              <w:t>HOUSE_NUMBER_STRUCTURE</w:t>
            </w:r>
          </w:p>
        </w:tc>
        <w:tc>
          <w:tcPr>
            <w:tcW w:w="452" w:type="pct"/>
            <w:vAlign w:val="center"/>
          </w:tcPr>
          <w:p w14:paraId="22333CC6" w14:textId="77777777" w:rsidR="002928F8" w:rsidRPr="00E46C86" w:rsidRDefault="002928F8" w:rsidP="004C20A8">
            <w:pPr>
              <w:pStyle w:val="TableBodyTextMIRB"/>
            </w:pPr>
            <w:r w:rsidRPr="00E46C86">
              <w:t>NI</w:t>
            </w:r>
          </w:p>
        </w:tc>
        <w:tc>
          <w:tcPr>
            <w:tcW w:w="870" w:type="pct"/>
            <w:vAlign w:val="center"/>
          </w:tcPr>
          <w:p w14:paraId="22AF3C7E" w14:textId="178725E8" w:rsidR="002928F8" w:rsidRPr="00E46C86" w:rsidRDefault="00C11FCF" w:rsidP="004C20A8">
            <w:pPr>
              <w:pStyle w:val="TableBodyTextMIRB"/>
            </w:pPr>
            <w:r w:rsidRPr="00E46C86">
              <w:t>Facultatif : 1 à plusieurs</w:t>
            </w:r>
          </w:p>
        </w:tc>
        <w:tc>
          <w:tcPr>
            <w:tcW w:w="870" w:type="pct"/>
            <w:vAlign w:val="center"/>
          </w:tcPr>
          <w:p w14:paraId="37B068F8" w14:textId="69F34FE8" w:rsidR="002928F8" w:rsidRPr="00E46C86" w:rsidRDefault="00C11FCF" w:rsidP="004C20A8">
            <w:pPr>
              <w:pStyle w:val="TableBodyTextMIRB"/>
            </w:pPr>
            <w:r w:rsidRPr="00E46C86">
              <w:t>Facultatif : 1 à 1</w:t>
            </w:r>
          </w:p>
        </w:tc>
      </w:tr>
    </w:tbl>
    <w:p w14:paraId="7431C2DC" w14:textId="21EB3A0A"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ORN_JUNCTION_TYPE_LIST</w:t>
      </w:r>
    </w:p>
    <w:p w14:paraId="340D66BC" w14:textId="28572FAF" w:rsidR="002928F8" w:rsidRPr="00E46C86" w:rsidRDefault="00C11FCF" w:rsidP="002928F8">
      <w:pPr>
        <w:pStyle w:val="BodyAccessibleTextMIRB"/>
        <w:spacing w:after="0" w:line="240" w:lineRule="auto"/>
      </w:pPr>
      <w:r w:rsidRPr="00E46C86">
        <w:t xml:space="preserve">Clé(s) primaire(s) : </w:t>
      </w:r>
      <w:r w:rsidR="002928F8" w:rsidRPr="00E46C86">
        <w:rPr>
          <w:b/>
          <w:bCs/>
        </w:rPr>
        <w:t>JUNCTION_TYPE</w:t>
      </w:r>
    </w:p>
    <w:p w14:paraId="012B1B09" w14:textId="22CB06AD"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(80)</w:t>
      </w:r>
    </w:p>
    <w:tbl>
      <w:tblPr>
        <w:tblStyle w:val="TableGrid1"/>
        <w:tblW w:w="5000" w:type="pct"/>
        <w:tblLook w:val="04A0" w:firstRow="1" w:lastRow="0" w:firstColumn="1" w:lastColumn="0" w:noHBand="0" w:noVBand="1"/>
        <w:tblCaption w:val="Table de recherche : ORN_JUNCTION_TYPE_LIST"/>
        <w:tblDescription w:val="Identifie les clés primaires et étrangères associées de la table de recherche ORN_JUNCTION_TYPE_LIST."/>
      </w:tblPr>
      <w:tblGrid>
        <w:gridCol w:w="4181"/>
        <w:gridCol w:w="3900"/>
        <w:gridCol w:w="1301"/>
        <w:gridCol w:w="2504"/>
        <w:gridCol w:w="2504"/>
      </w:tblGrid>
      <w:tr w:rsidR="002928F8" w:rsidRPr="00E46C86" w14:paraId="5E42CD0B" w14:textId="77777777" w:rsidTr="004C20A8">
        <w:trPr>
          <w:cantSplit/>
          <w:trHeight w:val="302"/>
          <w:tblHeader/>
        </w:trPr>
        <w:tc>
          <w:tcPr>
            <w:tcW w:w="1453" w:type="pct"/>
            <w:vAlign w:val="center"/>
          </w:tcPr>
          <w:p w14:paraId="6DB8C87C" w14:textId="12CFDD7B" w:rsidR="002928F8" w:rsidRPr="00E46C86" w:rsidRDefault="00C11FCF" w:rsidP="004C20A8">
            <w:pPr>
              <w:pStyle w:val="TableHeaderRowTextMIRB"/>
            </w:pPr>
            <w:r w:rsidRPr="00E46C86">
              <w:t>Table enfant</w:t>
            </w:r>
          </w:p>
        </w:tc>
        <w:tc>
          <w:tcPr>
            <w:tcW w:w="1355" w:type="pct"/>
            <w:vAlign w:val="center"/>
          </w:tcPr>
          <w:p w14:paraId="64F0414B" w14:textId="33AEC2E3" w:rsidR="002928F8" w:rsidRPr="00E46C86" w:rsidRDefault="00C11FCF" w:rsidP="004C20A8">
            <w:pPr>
              <w:pStyle w:val="TableHeaderRowTextMIRB"/>
            </w:pPr>
            <w:r w:rsidRPr="00E46C86">
              <w:t>Clé étrangère migrée</w:t>
            </w:r>
          </w:p>
        </w:tc>
        <w:tc>
          <w:tcPr>
            <w:tcW w:w="452" w:type="pct"/>
            <w:vAlign w:val="center"/>
          </w:tcPr>
          <w:p w14:paraId="7005D68D" w14:textId="5F3DB94F" w:rsidR="002928F8" w:rsidRPr="00E46C86" w:rsidRDefault="00C11FCF" w:rsidP="004C20A8">
            <w:pPr>
              <w:pStyle w:val="TableHeaderRowTextMIRB"/>
            </w:pPr>
            <w:r w:rsidRPr="00E46C86">
              <w:t>Type de rel.</w:t>
            </w:r>
          </w:p>
        </w:tc>
        <w:tc>
          <w:tcPr>
            <w:tcW w:w="870" w:type="pct"/>
            <w:vAlign w:val="center"/>
          </w:tcPr>
          <w:p w14:paraId="2B04C62D" w14:textId="296E02E6" w:rsidR="002928F8" w:rsidRPr="00E46C86" w:rsidRDefault="00C11FCF" w:rsidP="004C20A8">
            <w:pPr>
              <w:pStyle w:val="TableHeaderRowTextMIRB"/>
            </w:pPr>
            <w:r w:rsidRPr="00E46C86">
              <w:t>Relation parent-enfant</w:t>
            </w:r>
          </w:p>
        </w:tc>
        <w:tc>
          <w:tcPr>
            <w:tcW w:w="870" w:type="pct"/>
            <w:vAlign w:val="center"/>
          </w:tcPr>
          <w:p w14:paraId="71337600" w14:textId="1F7975C6" w:rsidR="002928F8" w:rsidRPr="00E46C86" w:rsidRDefault="00C11FCF" w:rsidP="004C20A8">
            <w:pPr>
              <w:pStyle w:val="TableHeaderRowTextMIRB"/>
            </w:pPr>
            <w:r w:rsidRPr="00E46C86">
              <w:t>Relation enfant-parent</w:t>
            </w:r>
          </w:p>
        </w:tc>
      </w:tr>
      <w:tr w:rsidR="002928F8" w:rsidRPr="00E46C86" w14:paraId="0D259DC5" w14:textId="77777777" w:rsidTr="004C20A8">
        <w:trPr>
          <w:cantSplit/>
          <w:trHeight w:val="302"/>
        </w:trPr>
        <w:tc>
          <w:tcPr>
            <w:tcW w:w="1453" w:type="pct"/>
            <w:vAlign w:val="center"/>
          </w:tcPr>
          <w:p w14:paraId="43C10054" w14:textId="77777777" w:rsidR="002928F8" w:rsidRPr="00E46C86" w:rsidRDefault="002928F8" w:rsidP="004C20A8">
            <w:pPr>
              <w:pStyle w:val="TableBodyTextMIRB"/>
            </w:pPr>
            <w:r w:rsidRPr="00E46C86">
              <w:t>ORN_JUNCTION</w:t>
            </w:r>
          </w:p>
        </w:tc>
        <w:tc>
          <w:tcPr>
            <w:tcW w:w="1355" w:type="pct"/>
            <w:vAlign w:val="center"/>
          </w:tcPr>
          <w:p w14:paraId="5E366E7B" w14:textId="77777777" w:rsidR="002928F8" w:rsidRPr="00E46C86" w:rsidRDefault="002928F8" w:rsidP="004C20A8">
            <w:pPr>
              <w:pStyle w:val="TableBodyTextMIRB"/>
            </w:pPr>
            <w:r w:rsidRPr="00E46C86">
              <w:t>JUNCTION_TYPE</w:t>
            </w:r>
          </w:p>
        </w:tc>
        <w:tc>
          <w:tcPr>
            <w:tcW w:w="452" w:type="pct"/>
            <w:vAlign w:val="center"/>
          </w:tcPr>
          <w:p w14:paraId="693947F6" w14:textId="77777777" w:rsidR="002928F8" w:rsidRPr="00E46C86" w:rsidRDefault="002928F8" w:rsidP="004C20A8">
            <w:pPr>
              <w:pStyle w:val="TableBodyTextMIRB"/>
            </w:pPr>
            <w:r w:rsidRPr="00E46C86">
              <w:t>NI</w:t>
            </w:r>
          </w:p>
        </w:tc>
        <w:tc>
          <w:tcPr>
            <w:tcW w:w="870" w:type="pct"/>
            <w:vAlign w:val="center"/>
          </w:tcPr>
          <w:p w14:paraId="558A9C0E" w14:textId="650003CC" w:rsidR="002928F8" w:rsidRPr="00E46C86" w:rsidRDefault="00C11FCF" w:rsidP="004C20A8">
            <w:pPr>
              <w:pStyle w:val="TableBodyTextMIRB"/>
            </w:pPr>
            <w:r w:rsidRPr="00E46C86">
              <w:t>Facultatif : 1 à plusieurs</w:t>
            </w:r>
          </w:p>
        </w:tc>
        <w:tc>
          <w:tcPr>
            <w:tcW w:w="870" w:type="pct"/>
            <w:vAlign w:val="center"/>
          </w:tcPr>
          <w:p w14:paraId="4191B04F" w14:textId="4FF7E206" w:rsidR="002928F8" w:rsidRPr="00E46C86" w:rsidRDefault="00C11FCF" w:rsidP="004C20A8">
            <w:pPr>
              <w:pStyle w:val="TableBodyTextMIRB"/>
            </w:pPr>
            <w:r w:rsidRPr="00E46C86">
              <w:t>Obligatoire : 1 à 1</w:t>
            </w:r>
          </w:p>
        </w:tc>
      </w:tr>
    </w:tbl>
    <w:p w14:paraId="1BC040F0" w14:textId="77777777" w:rsidR="00E46C86" w:rsidRDefault="00E46C86" w:rsidP="00581C88">
      <w:pPr>
        <w:pStyle w:val="BodyAccessibleTextMIRB"/>
        <w:spacing w:before="240" w:after="0" w:line="240" w:lineRule="auto"/>
      </w:pPr>
    </w:p>
    <w:p w14:paraId="31CBC4B1" w14:textId="77777777" w:rsidR="00E46C86" w:rsidRDefault="00E46C86" w:rsidP="00581C88">
      <w:pPr>
        <w:pStyle w:val="BodyAccessibleTextMIRB"/>
        <w:spacing w:before="240" w:after="0" w:line="240" w:lineRule="auto"/>
      </w:pPr>
    </w:p>
    <w:p w14:paraId="162E50CB" w14:textId="77777777" w:rsidR="00E46C86" w:rsidRDefault="00E46C86" w:rsidP="00581C88">
      <w:pPr>
        <w:pStyle w:val="BodyAccessibleTextMIRB"/>
        <w:spacing w:before="240" w:after="0" w:line="240" w:lineRule="auto"/>
      </w:pPr>
    </w:p>
    <w:p w14:paraId="77224496" w14:textId="09DE4ACD" w:rsidR="002928F8" w:rsidRPr="00E46C86" w:rsidRDefault="00C11FCF" w:rsidP="00581C88">
      <w:pPr>
        <w:pStyle w:val="BodyAccessibleTextMIRB"/>
        <w:spacing w:before="240" w:after="0" w:line="240" w:lineRule="auto"/>
      </w:pPr>
      <w:r w:rsidRPr="00E46C86">
        <w:lastRenderedPageBreak/>
        <w:t xml:space="preserve">Table parent : </w:t>
      </w:r>
      <w:r w:rsidR="002928F8" w:rsidRPr="00E46C86">
        <w:rPr>
          <w:b/>
          <w:bCs/>
        </w:rPr>
        <w:t>ORN_JURISDICTION_LIST</w:t>
      </w:r>
    </w:p>
    <w:p w14:paraId="78AE2D45" w14:textId="5AF21F9C" w:rsidR="002928F8" w:rsidRPr="00E46C86" w:rsidRDefault="00C11FCF" w:rsidP="002928F8">
      <w:pPr>
        <w:pStyle w:val="BodyAccessibleTextMIRB"/>
        <w:spacing w:after="0" w:line="240" w:lineRule="auto"/>
      </w:pPr>
      <w:r w:rsidRPr="00E46C86">
        <w:t xml:space="preserve">Clé(s) primaire(s) : </w:t>
      </w:r>
      <w:r w:rsidR="002928F8" w:rsidRPr="00E46C86">
        <w:rPr>
          <w:b/>
          <w:bCs/>
        </w:rPr>
        <w:t>JURISDICTION</w:t>
      </w:r>
    </w:p>
    <w:p w14:paraId="4D0B96CB" w14:textId="6321730A"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(80)</w:t>
      </w:r>
    </w:p>
    <w:tbl>
      <w:tblPr>
        <w:tblStyle w:val="TableGrid1"/>
        <w:tblW w:w="5000" w:type="pct"/>
        <w:tblLook w:val="04A0" w:firstRow="1" w:lastRow="0" w:firstColumn="1" w:lastColumn="0" w:noHBand="0" w:noVBand="1"/>
        <w:tblCaption w:val="Table de recherche : ORN_JURISDICTION_LIST"/>
        <w:tblDescription w:val="Identifie les clés primaires et étrangères associées de la table de recherche ORN_JURISDICTION_LIST."/>
      </w:tblPr>
      <w:tblGrid>
        <w:gridCol w:w="4181"/>
        <w:gridCol w:w="3900"/>
        <w:gridCol w:w="1301"/>
        <w:gridCol w:w="2504"/>
        <w:gridCol w:w="2504"/>
      </w:tblGrid>
      <w:tr w:rsidR="002928F8" w:rsidRPr="00E46C86" w14:paraId="11DF5D61" w14:textId="77777777" w:rsidTr="004C20A8">
        <w:trPr>
          <w:cantSplit/>
          <w:trHeight w:val="302"/>
          <w:tblHeader/>
        </w:trPr>
        <w:tc>
          <w:tcPr>
            <w:tcW w:w="1453" w:type="pct"/>
            <w:vAlign w:val="center"/>
          </w:tcPr>
          <w:p w14:paraId="50A4C4C9" w14:textId="31FCDEE1" w:rsidR="002928F8" w:rsidRPr="00E46C86" w:rsidRDefault="00C11FCF" w:rsidP="004C20A8">
            <w:pPr>
              <w:pStyle w:val="TableHeaderRowTextMIRB"/>
            </w:pPr>
            <w:r w:rsidRPr="00E46C86">
              <w:t>Table enfant</w:t>
            </w:r>
          </w:p>
        </w:tc>
        <w:tc>
          <w:tcPr>
            <w:tcW w:w="1355" w:type="pct"/>
            <w:vAlign w:val="center"/>
          </w:tcPr>
          <w:p w14:paraId="5C1E2118" w14:textId="4402A25C" w:rsidR="002928F8" w:rsidRPr="00E46C86" w:rsidRDefault="00C11FCF" w:rsidP="004C20A8">
            <w:pPr>
              <w:pStyle w:val="TableHeaderRowTextMIRB"/>
            </w:pPr>
            <w:r w:rsidRPr="00E46C86">
              <w:t>Clé étrangère migrée</w:t>
            </w:r>
          </w:p>
        </w:tc>
        <w:tc>
          <w:tcPr>
            <w:tcW w:w="452" w:type="pct"/>
            <w:vAlign w:val="center"/>
          </w:tcPr>
          <w:p w14:paraId="0AE879E7" w14:textId="01975F05" w:rsidR="002928F8" w:rsidRPr="00E46C86" w:rsidRDefault="00C11FCF" w:rsidP="004C20A8">
            <w:pPr>
              <w:pStyle w:val="TableHeaderRowTextMIRB"/>
            </w:pPr>
            <w:r w:rsidRPr="00E46C86">
              <w:t>Type de rel.</w:t>
            </w:r>
          </w:p>
        </w:tc>
        <w:tc>
          <w:tcPr>
            <w:tcW w:w="870" w:type="pct"/>
            <w:vAlign w:val="center"/>
          </w:tcPr>
          <w:p w14:paraId="139940C7" w14:textId="39E7A482" w:rsidR="002928F8" w:rsidRPr="00E46C86" w:rsidRDefault="00C11FCF" w:rsidP="004C20A8">
            <w:pPr>
              <w:pStyle w:val="TableHeaderRowTextMIRB"/>
            </w:pPr>
            <w:r w:rsidRPr="00E46C86">
              <w:t>Relation parent-enfant</w:t>
            </w:r>
          </w:p>
        </w:tc>
        <w:tc>
          <w:tcPr>
            <w:tcW w:w="870" w:type="pct"/>
            <w:vAlign w:val="center"/>
          </w:tcPr>
          <w:p w14:paraId="7956CC0F" w14:textId="72F96930" w:rsidR="002928F8" w:rsidRPr="00E46C86" w:rsidRDefault="00C11FCF" w:rsidP="004C20A8">
            <w:pPr>
              <w:pStyle w:val="TableHeaderRowTextMIRB"/>
            </w:pPr>
            <w:r w:rsidRPr="00E46C86">
              <w:t>Relation enfant-parent</w:t>
            </w:r>
          </w:p>
        </w:tc>
      </w:tr>
      <w:tr w:rsidR="002928F8" w:rsidRPr="00E46C86" w14:paraId="368774EC" w14:textId="77777777" w:rsidTr="004C20A8">
        <w:trPr>
          <w:cantSplit/>
          <w:trHeight w:val="302"/>
        </w:trPr>
        <w:tc>
          <w:tcPr>
            <w:tcW w:w="1453" w:type="pct"/>
            <w:vAlign w:val="center"/>
          </w:tcPr>
          <w:p w14:paraId="410E0484" w14:textId="77777777" w:rsidR="002928F8" w:rsidRPr="00E46C86" w:rsidRDefault="002928F8" w:rsidP="004C20A8">
            <w:pPr>
              <w:pStyle w:val="TableBodyTextMIRB"/>
            </w:pPr>
            <w:r w:rsidRPr="00E46C86">
              <w:t>ORN_JURISDICTION</w:t>
            </w:r>
          </w:p>
        </w:tc>
        <w:tc>
          <w:tcPr>
            <w:tcW w:w="1355" w:type="pct"/>
            <w:vAlign w:val="center"/>
          </w:tcPr>
          <w:p w14:paraId="51D01139" w14:textId="77777777" w:rsidR="002928F8" w:rsidRPr="00E46C86" w:rsidRDefault="002928F8" w:rsidP="004C20A8">
            <w:pPr>
              <w:pStyle w:val="TableBodyTextMIRB"/>
            </w:pPr>
            <w:r w:rsidRPr="00E46C86">
              <w:t>JURISDICTION</w:t>
            </w:r>
          </w:p>
        </w:tc>
        <w:tc>
          <w:tcPr>
            <w:tcW w:w="452" w:type="pct"/>
            <w:vAlign w:val="center"/>
          </w:tcPr>
          <w:p w14:paraId="3631864F" w14:textId="77777777" w:rsidR="002928F8" w:rsidRPr="00E46C86" w:rsidRDefault="002928F8" w:rsidP="004C20A8">
            <w:pPr>
              <w:pStyle w:val="TableBodyTextMIRB"/>
            </w:pPr>
            <w:r w:rsidRPr="00E46C86">
              <w:t>NI</w:t>
            </w:r>
          </w:p>
        </w:tc>
        <w:tc>
          <w:tcPr>
            <w:tcW w:w="870" w:type="pct"/>
            <w:vAlign w:val="center"/>
          </w:tcPr>
          <w:p w14:paraId="24FA4CEF" w14:textId="7ACA16A6" w:rsidR="002928F8" w:rsidRPr="00E46C86" w:rsidRDefault="00C11FCF" w:rsidP="004C20A8">
            <w:pPr>
              <w:pStyle w:val="TableBodyTextMIRB"/>
            </w:pPr>
            <w:r w:rsidRPr="00E46C86">
              <w:t>Facultatif : 1 à plusieurs</w:t>
            </w:r>
          </w:p>
        </w:tc>
        <w:tc>
          <w:tcPr>
            <w:tcW w:w="870" w:type="pct"/>
            <w:vAlign w:val="center"/>
          </w:tcPr>
          <w:p w14:paraId="31662433" w14:textId="6137F84F" w:rsidR="002928F8" w:rsidRPr="00E46C86" w:rsidRDefault="00C11FCF" w:rsidP="004C20A8">
            <w:pPr>
              <w:pStyle w:val="TableBodyTextMIRB"/>
            </w:pPr>
            <w:r w:rsidRPr="00E46C86">
              <w:t>Obligatoire : 1 à 1</w:t>
            </w:r>
          </w:p>
        </w:tc>
      </w:tr>
    </w:tbl>
    <w:p w14:paraId="059D44A6" w14:textId="1EC7760E"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ORN_OFFICIAL_LANGUAGE_LIST</w:t>
      </w:r>
    </w:p>
    <w:p w14:paraId="7D5F4FA5" w14:textId="21F6FB5C" w:rsidR="002928F8" w:rsidRPr="00E46C86" w:rsidRDefault="00C11FCF" w:rsidP="002928F8">
      <w:pPr>
        <w:pStyle w:val="BodyAccessibleTextMIRB"/>
        <w:spacing w:after="0" w:line="240" w:lineRule="auto"/>
      </w:pPr>
      <w:r w:rsidRPr="00E46C86">
        <w:t xml:space="preserve">Clé(s) primaire(s) : </w:t>
      </w:r>
      <w:r w:rsidR="002928F8" w:rsidRPr="00E46C86">
        <w:rPr>
          <w:b/>
          <w:bCs/>
        </w:rPr>
        <w:t>OFFICIAL_LANGUAGE</w:t>
      </w:r>
    </w:p>
    <w:p w14:paraId="4C7F67C0" w14:textId="64C9B2B9"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(3)</w:t>
      </w:r>
    </w:p>
    <w:tbl>
      <w:tblPr>
        <w:tblStyle w:val="TableGrid1"/>
        <w:tblW w:w="5000" w:type="pct"/>
        <w:tblLook w:val="04A0" w:firstRow="1" w:lastRow="0" w:firstColumn="1" w:lastColumn="0" w:noHBand="0" w:noVBand="1"/>
        <w:tblCaption w:val="Table de recherche : ORN_OFFICIAL_LANGUAGE_LIST"/>
        <w:tblDescription w:val="Identifie les clés primaires et étrangères associées de la table de recherche ORN_OFFICIAL_LANGUAGE_LIST."/>
      </w:tblPr>
      <w:tblGrid>
        <w:gridCol w:w="4181"/>
        <w:gridCol w:w="3900"/>
        <w:gridCol w:w="1301"/>
        <w:gridCol w:w="2504"/>
        <w:gridCol w:w="2504"/>
      </w:tblGrid>
      <w:tr w:rsidR="002928F8" w:rsidRPr="00E46C86" w14:paraId="07BBF8A6" w14:textId="77777777" w:rsidTr="004C20A8">
        <w:trPr>
          <w:cantSplit/>
          <w:trHeight w:val="302"/>
          <w:tblHeader/>
        </w:trPr>
        <w:tc>
          <w:tcPr>
            <w:tcW w:w="1453" w:type="pct"/>
            <w:vAlign w:val="center"/>
          </w:tcPr>
          <w:p w14:paraId="4EBBFF80" w14:textId="746BCCCD" w:rsidR="002928F8" w:rsidRPr="00E46C86" w:rsidRDefault="00C11FCF" w:rsidP="004C20A8">
            <w:pPr>
              <w:pStyle w:val="TableHeaderRowTextMIRB"/>
            </w:pPr>
            <w:r w:rsidRPr="00E46C86">
              <w:t>Table enfant</w:t>
            </w:r>
          </w:p>
        </w:tc>
        <w:tc>
          <w:tcPr>
            <w:tcW w:w="1355" w:type="pct"/>
            <w:vAlign w:val="center"/>
          </w:tcPr>
          <w:p w14:paraId="1D45A7AC" w14:textId="1AC725DD" w:rsidR="002928F8" w:rsidRPr="00E46C86" w:rsidRDefault="00C11FCF" w:rsidP="004C20A8">
            <w:pPr>
              <w:pStyle w:val="TableHeaderRowTextMIRB"/>
            </w:pPr>
            <w:r w:rsidRPr="00E46C86">
              <w:t>Clé étrangère migrée</w:t>
            </w:r>
          </w:p>
        </w:tc>
        <w:tc>
          <w:tcPr>
            <w:tcW w:w="452" w:type="pct"/>
            <w:vAlign w:val="center"/>
          </w:tcPr>
          <w:p w14:paraId="143E209E" w14:textId="4DEA255C" w:rsidR="002928F8" w:rsidRPr="00E46C86" w:rsidRDefault="00C11FCF" w:rsidP="004C20A8">
            <w:pPr>
              <w:pStyle w:val="TableHeaderRowTextMIRB"/>
            </w:pPr>
            <w:r w:rsidRPr="00E46C86">
              <w:t>Type de rel.</w:t>
            </w:r>
          </w:p>
        </w:tc>
        <w:tc>
          <w:tcPr>
            <w:tcW w:w="870" w:type="pct"/>
            <w:vAlign w:val="center"/>
          </w:tcPr>
          <w:p w14:paraId="2E760A8B" w14:textId="184C0F44" w:rsidR="002928F8" w:rsidRPr="00E46C86" w:rsidRDefault="00C11FCF" w:rsidP="004C20A8">
            <w:pPr>
              <w:pStyle w:val="TableHeaderRowTextMIRB"/>
            </w:pPr>
            <w:r w:rsidRPr="00E46C86">
              <w:t>Relation parent-enfant</w:t>
            </w:r>
          </w:p>
        </w:tc>
        <w:tc>
          <w:tcPr>
            <w:tcW w:w="870" w:type="pct"/>
            <w:vAlign w:val="center"/>
          </w:tcPr>
          <w:p w14:paraId="017F325E" w14:textId="2F3F2D28" w:rsidR="002928F8" w:rsidRPr="00E46C86" w:rsidRDefault="00C11FCF" w:rsidP="004C20A8">
            <w:pPr>
              <w:pStyle w:val="TableHeaderRowTextMIRB"/>
            </w:pPr>
            <w:r w:rsidRPr="00E46C86">
              <w:t>Relation enfant-parent</w:t>
            </w:r>
          </w:p>
        </w:tc>
      </w:tr>
      <w:tr w:rsidR="002928F8" w:rsidRPr="00E46C86" w14:paraId="0008CBEA" w14:textId="77777777" w:rsidTr="004C20A8">
        <w:trPr>
          <w:cantSplit/>
          <w:trHeight w:val="302"/>
        </w:trPr>
        <w:tc>
          <w:tcPr>
            <w:tcW w:w="1453" w:type="pct"/>
            <w:vAlign w:val="center"/>
          </w:tcPr>
          <w:p w14:paraId="513EAA22" w14:textId="77777777" w:rsidR="002928F8" w:rsidRPr="00E46C86" w:rsidRDefault="002928F8" w:rsidP="004C20A8">
            <w:pPr>
              <w:pStyle w:val="TableBodyTextMIRB"/>
            </w:pPr>
            <w:r w:rsidRPr="00E46C86">
              <w:t>ORN_STREET_NAME_PARSED</w:t>
            </w:r>
          </w:p>
        </w:tc>
        <w:tc>
          <w:tcPr>
            <w:tcW w:w="1355" w:type="pct"/>
            <w:vAlign w:val="center"/>
          </w:tcPr>
          <w:p w14:paraId="6C11B7AC" w14:textId="77777777" w:rsidR="002928F8" w:rsidRPr="00E46C86" w:rsidRDefault="002928F8" w:rsidP="004C20A8">
            <w:pPr>
              <w:pStyle w:val="TableBodyTextMIRB"/>
            </w:pPr>
            <w:r w:rsidRPr="00E46C86">
              <w:t>OFFICIAL_LANGUAGE</w:t>
            </w:r>
          </w:p>
        </w:tc>
        <w:tc>
          <w:tcPr>
            <w:tcW w:w="452" w:type="pct"/>
            <w:vAlign w:val="center"/>
          </w:tcPr>
          <w:p w14:paraId="7EC0376B" w14:textId="77777777" w:rsidR="002928F8" w:rsidRPr="00E46C86" w:rsidRDefault="002928F8" w:rsidP="004C20A8">
            <w:pPr>
              <w:pStyle w:val="TableBodyTextMIRB"/>
            </w:pPr>
            <w:r w:rsidRPr="00E46C86">
              <w:t>NI</w:t>
            </w:r>
          </w:p>
        </w:tc>
        <w:tc>
          <w:tcPr>
            <w:tcW w:w="870" w:type="pct"/>
            <w:vAlign w:val="center"/>
          </w:tcPr>
          <w:p w14:paraId="2F1B007A" w14:textId="1C00737E" w:rsidR="002928F8" w:rsidRPr="00E46C86" w:rsidRDefault="00C11FCF" w:rsidP="004C20A8">
            <w:pPr>
              <w:pStyle w:val="TableBodyTextMIRB"/>
            </w:pPr>
            <w:r w:rsidRPr="00E46C86">
              <w:t>Facultatif : 1 à plusieurs</w:t>
            </w:r>
          </w:p>
        </w:tc>
        <w:tc>
          <w:tcPr>
            <w:tcW w:w="870" w:type="pct"/>
            <w:vAlign w:val="center"/>
          </w:tcPr>
          <w:p w14:paraId="39EE24DC" w14:textId="4DE6D4EC" w:rsidR="002928F8" w:rsidRPr="00E46C86" w:rsidRDefault="00C11FCF" w:rsidP="004C20A8">
            <w:pPr>
              <w:pStyle w:val="TableBodyTextMIRB"/>
            </w:pPr>
            <w:r w:rsidRPr="00E46C86">
              <w:t>Obligatoire : 1 à 1</w:t>
            </w:r>
          </w:p>
        </w:tc>
      </w:tr>
    </w:tbl>
    <w:p w14:paraId="6C838820" w14:textId="188CC799"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ORN_PAVEMENT_STATUS_LIST</w:t>
      </w:r>
    </w:p>
    <w:p w14:paraId="0D0A35B5" w14:textId="2ACC3894" w:rsidR="002928F8" w:rsidRPr="00E46C86" w:rsidRDefault="00C11FCF" w:rsidP="002928F8">
      <w:pPr>
        <w:pStyle w:val="BodyAccessibleTextMIRB"/>
        <w:spacing w:after="0" w:line="240" w:lineRule="auto"/>
        <w:rPr>
          <w:b/>
          <w:bCs/>
        </w:rPr>
      </w:pPr>
      <w:r w:rsidRPr="00E46C86">
        <w:t xml:space="preserve">Clé(s) primaire(s) : </w:t>
      </w:r>
      <w:r w:rsidR="002928F8" w:rsidRPr="00E46C86">
        <w:rPr>
          <w:b/>
          <w:bCs/>
        </w:rPr>
        <w:t>PAVEMENT_STATUS</w:t>
      </w:r>
    </w:p>
    <w:p w14:paraId="5BBB083D" w14:textId="58C09762"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(10)</w:t>
      </w:r>
    </w:p>
    <w:tbl>
      <w:tblPr>
        <w:tblStyle w:val="TableGrid1"/>
        <w:tblW w:w="5000" w:type="pct"/>
        <w:tblLook w:val="04A0" w:firstRow="1" w:lastRow="0" w:firstColumn="1" w:lastColumn="0" w:noHBand="0" w:noVBand="1"/>
        <w:tblCaption w:val="Table de recherche : ORN_PAVEMENT_STATUS_LIST"/>
        <w:tblDescription w:val="Identifie les clés primaires et étrangères associées de la table de recherche ORN_PAVEMENT_STATUS_LIST."/>
      </w:tblPr>
      <w:tblGrid>
        <w:gridCol w:w="4181"/>
        <w:gridCol w:w="3900"/>
        <w:gridCol w:w="1301"/>
        <w:gridCol w:w="2504"/>
        <w:gridCol w:w="2504"/>
      </w:tblGrid>
      <w:tr w:rsidR="002928F8" w:rsidRPr="00E46C86" w14:paraId="3B36D94B" w14:textId="77777777" w:rsidTr="004C20A8">
        <w:trPr>
          <w:cantSplit/>
          <w:trHeight w:val="302"/>
          <w:tblHeader/>
        </w:trPr>
        <w:tc>
          <w:tcPr>
            <w:tcW w:w="1453" w:type="pct"/>
            <w:vAlign w:val="center"/>
          </w:tcPr>
          <w:p w14:paraId="313801CC" w14:textId="253C74C6" w:rsidR="002928F8" w:rsidRPr="00E46C86" w:rsidRDefault="00C11FCF" w:rsidP="004C20A8">
            <w:pPr>
              <w:pStyle w:val="TableHeaderRowTextMIRB"/>
            </w:pPr>
            <w:r w:rsidRPr="00E46C86">
              <w:t>Table enfant</w:t>
            </w:r>
          </w:p>
        </w:tc>
        <w:tc>
          <w:tcPr>
            <w:tcW w:w="1355" w:type="pct"/>
            <w:vAlign w:val="center"/>
          </w:tcPr>
          <w:p w14:paraId="4CA9CFB1" w14:textId="71147267" w:rsidR="002928F8" w:rsidRPr="00E46C86" w:rsidRDefault="00C11FCF" w:rsidP="004C20A8">
            <w:pPr>
              <w:pStyle w:val="TableHeaderRowTextMIRB"/>
            </w:pPr>
            <w:r w:rsidRPr="00E46C86">
              <w:t>Clé étrangère migrée</w:t>
            </w:r>
          </w:p>
        </w:tc>
        <w:tc>
          <w:tcPr>
            <w:tcW w:w="452" w:type="pct"/>
            <w:vAlign w:val="center"/>
          </w:tcPr>
          <w:p w14:paraId="29919850" w14:textId="1083A8DB" w:rsidR="002928F8" w:rsidRPr="00E46C86" w:rsidRDefault="00C11FCF" w:rsidP="004C20A8">
            <w:pPr>
              <w:pStyle w:val="TableHeaderRowTextMIRB"/>
            </w:pPr>
            <w:r w:rsidRPr="00E46C86">
              <w:t>Type de rel.</w:t>
            </w:r>
          </w:p>
        </w:tc>
        <w:tc>
          <w:tcPr>
            <w:tcW w:w="870" w:type="pct"/>
            <w:vAlign w:val="center"/>
          </w:tcPr>
          <w:p w14:paraId="518CF4D3" w14:textId="45C1FD77" w:rsidR="002928F8" w:rsidRPr="00E46C86" w:rsidRDefault="00C11FCF" w:rsidP="004C20A8">
            <w:pPr>
              <w:pStyle w:val="TableHeaderRowTextMIRB"/>
            </w:pPr>
            <w:r w:rsidRPr="00E46C86">
              <w:t>Relation parent-enfant</w:t>
            </w:r>
          </w:p>
        </w:tc>
        <w:tc>
          <w:tcPr>
            <w:tcW w:w="870" w:type="pct"/>
            <w:vAlign w:val="center"/>
          </w:tcPr>
          <w:p w14:paraId="27993299" w14:textId="0902A74A" w:rsidR="002928F8" w:rsidRPr="00E46C86" w:rsidRDefault="00C11FCF" w:rsidP="004C20A8">
            <w:pPr>
              <w:pStyle w:val="TableHeaderRowTextMIRB"/>
            </w:pPr>
            <w:r w:rsidRPr="00E46C86">
              <w:t>Relation enfant-parent</w:t>
            </w:r>
          </w:p>
        </w:tc>
      </w:tr>
      <w:tr w:rsidR="002928F8" w:rsidRPr="00E46C86" w14:paraId="21E77DD7" w14:textId="77777777" w:rsidTr="004C20A8">
        <w:trPr>
          <w:cantSplit/>
          <w:trHeight w:val="302"/>
        </w:trPr>
        <w:tc>
          <w:tcPr>
            <w:tcW w:w="1453" w:type="pct"/>
            <w:vAlign w:val="center"/>
          </w:tcPr>
          <w:p w14:paraId="423AF78D" w14:textId="77777777" w:rsidR="002928F8" w:rsidRPr="00E46C86" w:rsidRDefault="002928F8" w:rsidP="004C20A8">
            <w:pPr>
              <w:pStyle w:val="TableBodyTextMIRB"/>
            </w:pPr>
            <w:r w:rsidRPr="00E46C86">
              <w:t>ORN_ROAD_SURFACE</w:t>
            </w:r>
          </w:p>
        </w:tc>
        <w:tc>
          <w:tcPr>
            <w:tcW w:w="1355" w:type="pct"/>
            <w:vAlign w:val="center"/>
          </w:tcPr>
          <w:p w14:paraId="6B37A5E0" w14:textId="77777777" w:rsidR="002928F8" w:rsidRPr="00E46C86" w:rsidRDefault="002928F8" w:rsidP="004C20A8">
            <w:pPr>
              <w:pStyle w:val="TableBodyTextMIRB"/>
            </w:pPr>
            <w:r w:rsidRPr="00E46C86">
              <w:t>PAVEMENT_STATUS</w:t>
            </w:r>
          </w:p>
        </w:tc>
        <w:tc>
          <w:tcPr>
            <w:tcW w:w="452" w:type="pct"/>
            <w:vAlign w:val="center"/>
          </w:tcPr>
          <w:p w14:paraId="50E3716B" w14:textId="77777777" w:rsidR="002928F8" w:rsidRPr="00E46C86" w:rsidRDefault="002928F8" w:rsidP="004C20A8">
            <w:pPr>
              <w:pStyle w:val="TableBodyTextMIRB"/>
            </w:pPr>
            <w:r w:rsidRPr="00E46C86">
              <w:t>NI</w:t>
            </w:r>
          </w:p>
        </w:tc>
        <w:tc>
          <w:tcPr>
            <w:tcW w:w="870" w:type="pct"/>
            <w:vAlign w:val="center"/>
          </w:tcPr>
          <w:p w14:paraId="4082F734" w14:textId="47614D38" w:rsidR="002928F8" w:rsidRPr="00E46C86" w:rsidRDefault="00C11FCF" w:rsidP="004C20A8">
            <w:pPr>
              <w:pStyle w:val="TableBodyTextMIRB"/>
            </w:pPr>
            <w:r w:rsidRPr="00E46C86">
              <w:t>Facultatif : 1 à plusieurs</w:t>
            </w:r>
          </w:p>
        </w:tc>
        <w:tc>
          <w:tcPr>
            <w:tcW w:w="870" w:type="pct"/>
            <w:vAlign w:val="center"/>
          </w:tcPr>
          <w:p w14:paraId="7B525DDA" w14:textId="6651B3E6" w:rsidR="002928F8" w:rsidRPr="00E46C86" w:rsidRDefault="00C11FCF" w:rsidP="004C20A8">
            <w:pPr>
              <w:pStyle w:val="TableBodyTextMIRB"/>
            </w:pPr>
            <w:r w:rsidRPr="00E46C86">
              <w:t>Obligatoire : 1 à 1</w:t>
            </w:r>
          </w:p>
        </w:tc>
      </w:tr>
    </w:tbl>
    <w:p w14:paraId="48D36E82" w14:textId="732E0105"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ORN_ROAD_CLASS_LIST</w:t>
      </w:r>
    </w:p>
    <w:p w14:paraId="72433D0D" w14:textId="51892FA0" w:rsidR="002928F8" w:rsidRPr="00E46C86" w:rsidRDefault="00C11FCF" w:rsidP="002928F8">
      <w:pPr>
        <w:pStyle w:val="BodyAccessibleTextMIRB"/>
        <w:spacing w:after="0" w:line="240" w:lineRule="auto"/>
      </w:pPr>
      <w:r w:rsidRPr="00E46C86">
        <w:t xml:space="preserve">Clé(s) primaire(s) : </w:t>
      </w:r>
      <w:r w:rsidR="002928F8" w:rsidRPr="00E46C86">
        <w:rPr>
          <w:b/>
          <w:bCs/>
        </w:rPr>
        <w:t>ROAD_CLASS</w:t>
      </w:r>
    </w:p>
    <w:p w14:paraId="188A1509" w14:textId="1217B55F" w:rsidR="002928F8" w:rsidRPr="00E46C86" w:rsidRDefault="00C11FCF" w:rsidP="002928F8">
      <w:pPr>
        <w:pStyle w:val="BodyAccessibleTextMIRB"/>
        <w:spacing w:after="0" w:line="240" w:lineRule="auto"/>
        <w:rPr>
          <w:b/>
          <w:bCs/>
        </w:rPr>
      </w:pPr>
      <w:r w:rsidRPr="00E46C86">
        <w:t xml:space="preserve">Type de données : </w:t>
      </w:r>
      <w:r w:rsidR="002928F8" w:rsidRPr="00E46C86">
        <w:rPr>
          <w:b/>
          <w:bCs/>
        </w:rPr>
        <w:t>VARCHAR2 (25)</w:t>
      </w:r>
    </w:p>
    <w:tbl>
      <w:tblPr>
        <w:tblStyle w:val="TableGrid1"/>
        <w:tblW w:w="5000" w:type="pct"/>
        <w:tblLook w:val="04A0" w:firstRow="1" w:lastRow="0" w:firstColumn="1" w:lastColumn="0" w:noHBand="0" w:noVBand="1"/>
        <w:tblCaption w:val="Table de recherche : ORN_ROAD_CLASS_LIST"/>
        <w:tblDescription w:val="Identifie les clés primaires et étrangères associées de la table de recherche ORN_ROAD_CLASS_LIST."/>
      </w:tblPr>
      <w:tblGrid>
        <w:gridCol w:w="4181"/>
        <w:gridCol w:w="3900"/>
        <w:gridCol w:w="1301"/>
        <w:gridCol w:w="2504"/>
        <w:gridCol w:w="2504"/>
      </w:tblGrid>
      <w:tr w:rsidR="002928F8" w:rsidRPr="00E46C86" w14:paraId="33128716" w14:textId="77777777" w:rsidTr="004C20A8">
        <w:trPr>
          <w:cantSplit/>
          <w:trHeight w:val="302"/>
          <w:tblHeader/>
        </w:trPr>
        <w:tc>
          <w:tcPr>
            <w:tcW w:w="1453" w:type="pct"/>
            <w:vAlign w:val="center"/>
          </w:tcPr>
          <w:p w14:paraId="0455B0BF" w14:textId="32986633" w:rsidR="002928F8" w:rsidRPr="00E46C86" w:rsidRDefault="00C11FCF" w:rsidP="004C20A8">
            <w:pPr>
              <w:pStyle w:val="TableHeaderRowTextMIRB"/>
            </w:pPr>
            <w:r w:rsidRPr="00E46C86">
              <w:t>Table enfant</w:t>
            </w:r>
          </w:p>
        </w:tc>
        <w:tc>
          <w:tcPr>
            <w:tcW w:w="1355" w:type="pct"/>
            <w:vAlign w:val="center"/>
          </w:tcPr>
          <w:p w14:paraId="666A44E2" w14:textId="1BDFBDE0" w:rsidR="002928F8" w:rsidRPr="00E46C86" w:rsidRDefault="00C11FCF" w:rsidP="004C20A8">
            <w:pPr>
              <w:pStyle w:val="TableHeaderRowTextMIRB"/>
            </w:pPr>
            <w:r w:rsidRPr="00E46C86">
              <w:t>Clé étrangère migrée</w:t>
            </w:r>
          </w:p>
        </w:tc>
        <w:tc>
          <w:tcPr>
            <w:tcW w:w="452" w:type="pct"/>
            <w:vAlign w:val="center"/>
          </w:tcPr>
          <w:p w14:paraId="15E18678" w14:textId="410C894D" w:rsidR="002928F8" w:rsidRPr="00E46C86" w:rsidRDefault="00C11FCF" w:rsidP="004C20A8">
            <w:pPr>
              <w:pStyle w:val="TableHeaderRowTextMIRB"/>
            </w:pPr>
            <w:r w:rsidRPr="00E46C86">
              <w:t>Type de rel.</w:t>
            </w:r>
          </w:p>
        </w:tc>
        <w:tc>
          <w:tcPr>
            <w:tcW w:w="870" w:type="pct"/>
            <w:vAlign w:val="center"/>
          </w:tcPr>
          <w:p w14:paraId="07F06072" w14:textId="45D71EB9" w:rsidR="002928F8" w:rsidRPr="00E46C86" w:rsidRDefault="00C11FCF" w:rsidP="004C20A8">
            <w:pPr>
              <w:pStyle w:val="TableHeaderRowTextMIRB"/>
            </w:pPr>
            <w:r w:rsidRPr="00E46C86">
              <w:t>Relation parent-enfant</w:t>
            </w:r>
          </w:p>
        </w:tc>
        <w:tc>
          <w:tcPr>
            <w:tcW w:w="870" w:type="pct"/>
            <w:vAlign w:val="center"/>
          </w:tcPr>
          <w:p w14:paraId="2BB0A765" w14:textId="19EA9551" w:rsidR="002928F8" w:rsidRPr="00E46C86" w:rsidRDefault="00C11FCF" w:rsidP="004C20A8">
            <w:pPr>
              <w:pStyle w:val="TableHeaderRowTextMIRB"/>
            </w:pPr>
            <w:r w:rsidRPr="00E46C86">
              <w:t>Relation enfant-parent</w:t>
            </w:r>
          </w:p>
        </w:tc>
      </w:tr>
      <w:tr w:rsidR="002928F8" w:rsidRPr="00E46C86" w14:paraId="0C52E1A6" w14:textId="77777777" w:rsidTr="004C20A8">
        <w:trPr>
          <w:cantSplit/>
          <w:trHeight w:val="302"/>
        </w:trPr>
        <w:tc>
          <w:tcPr>
            <w:tcW w:w="1453" w:type="pct"/>
            <w:vAlign w:val="center"/>
          </w:tcPr>
          <w:p w14:paraId="68D53613" w14:textId="77777777" w:rsidR="002928F8" w:rsidRPr="00E46C86" w:rsidRDefault="002928F8" w:rsidP="004C20A8">
            <w:pPr>
              <w:pStyle w:val="TableBodyTextMIRB"/>
            </w:pPr>
            <w:r w:rsidRPr="00E46C86">
              <w:t>ORN_ROAD_CLASS</w:t>
            </w:r>
          </w:p>
        </w:tc>
        <w:tc>
          <w:tcPr>
            <w:tcW w:w="1355" w:type="pct"/>
            <w:vAlign w:val="center"/>
          </w:tcPr>
          <w:p w14:paraId="568863FF" w14:textId="77777777" w:rsidR="002928F8" w:rsidRPr="00E46C86" w:rsidRDefault="002928F8" w:rsidP="004C20A8">
            <w:pPr>
              <w:pStyle w:val="TableBodyTextMIRB"/>
            </w:pPr>
            <w:r w:rsidRPr="00E46C86">
              <w:t>ROAD_CLASS</w:t>
            </w:r>
          </w:p>
        </w:tc>
        <w:tc>
          <w:tcPr>
            <w:tcW w:w="452" w:type="pct"/>
            <w:vAlign w:val="center"/>
          </w:tcPr>
          <w:p w14:paraId="49711975" w14:textId="77777777" w:rsidR="002928F8" w:rsidRPr="00E46C86" w:rsidRDefault="002928F8" w:rsidP="004C20A8">
            <w:pPr>
              <w:pStyle w:val="TableBodyTextMIRB"/>
            </w:pPr>
            <w:r w:rsidRPr="00E46C86">
              <w:t>NI</w:t>
            </w:r>
          </w:p>
        </w:tc>
        <w:tc>
          <w:tcPr>
            <w:tcW w:w="870" w:type="pct"/>
            <w:vAlign w:val="center"/>
          </w:tcPr>
          <w:p w14:paraId="12EA85F5" w14:textId="6D4C3719" w:rsidR="002928F8" w:rsidRPr="00E46C86" w:rsidRDefault="00C11FCF" w:rsidP="004C20A8">
            <w:pPr>
              <w:pStyle w:val="TableBodyTextMIRB"/>
            </w:pPr>
            <w:r w:rsidRPr="00E46C86">
              <w:t>Facultatif : 1 à plusieurs</w:t>
            </w:r>
          </w:p>
        </w:tc>
        <w:tc>
          <w:tcPr>
            <w:tcW w:w="870" w:type="pct"/>
            <w:vAlign w:val="center"/>
          </w:tcPr>
          <w:p w14:paraId="4A21C36C" w14:textId="36F21D1B" w:rsidR="002928F8" w:rsidRPr="00E46C86" w:rsidRDefault="00C11FCF" w:rsidP="004C20A8">
            <w:pPr>
              <w:pStyle w:val="TableBodyTextMIRB"/>
            </w:pPr>
            <w:r w:rsidRPr="00E46C86">
              <w:t>Obligatoire : 1 à 1</w:t>
            </w:r>
          </w:p>
        </w:tc>
      </w:tr>
    </w:tbl>
    <w:p w14:paraId="62A767DB" w14:textId="77777777" w:rsidR="00581C88" w:rsidRPr="00E46C86" w:rsidRDefault="00581C88" w:rsidP="00374CC5">
      <w:pPr>
        <w:pStyle w:val="BodyAccessibleTextMIRB"/>
      </w:pPr>
      <w:r w:rsidRPr="00E46C86">
        <w:br w:type="page"/>
      </w:r>
    </w:p>
    <w:p w14:paraId="4B48327F" w14:textId="1AB944FC" w:rsidR="002928F8" w:rsidRPr="00E46C86" w:rsidRDefault="00C11FCF" w:rsidP="002928F8">
      <w:pPr>
        <w:pStyle w:val="BodyAccessibleTextMIRB"/>
        <w:spacing w:before="240" w:after="0" w:line="240" w:lineRule="auto"/>
      </w:pPr>
      <w:r w:rsidRPr="00E46C86">
        <w:lastRenderedPageBreak/>
        <w:t xml:space="preserve">Table parent : </w:t>
      </w:r>
      <w:r w:rsidR="002928F8" w:rsidRPr="00E46C86">
        <w:rPr>
          <w:b/>
          <w:bCs/>
        </w:rPr>
        <w:t>ORN_ROAD_ELEMENT_TYPE_LIST</w:t>
      </w:r>
    </w:p>
    <w:p w14:paraId="2BC6083B" w14:textId="4F55807C" w:rsidR="002928F8" w:rsidRPr="00E46C86" w:rsidRDefault="00C11FCF" w:rsidP="002928F8">
      <w:pPr>
        <w:pStyle w:val="BodyAccessibleTextMIRB"/>
        <w:spacing w:after="0" w:line="240" w:lineRule="auto"/>
      </w:pPr>
      <w:r w:rsidRPr="00E46C86">
        <w:t xml:space="preserve">Clé(s) primaire(s) : </w:t>
      </w:r>
      <w:r w:rsidR="002928F8" w:rsidRPr="00E46C86">
        <w:rPr>
          <w:b/>
          <w:bCs/>
        </w:rPr>
        <w:t>ROAD_ELEMENT_TYPE</w:t>
      </w:r>
    </w:p>
    <w:p w14:paraId="67368DF5" w14:textId="36BBC8AA"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(20)</w:t>
      </w:r>
    </w:p>
    <w:tbl>
      <w:tblPr>
        <w:tblStyle w:val="TableGrid1"/>
        <w:tblW w:w="5000" w:type="pct"/>
        <w:tblLook w:val="04A0" w:firstRow="1" w:lastRow="0" w:firstColumn="1" w:lastColumn="0" w:noHBand="0" w:noVBand="1"/>
        <w:tblCaption w:val="Table de recherche : ORN_ROAD_ELEMENT_TYPE_LIST"/>
        <w:tblDescription w:val="Identifie les clés primaires et étrangères associées de la table de recherche ORN_ROAD_ELEMENT_TYPE_LIST."/>
      </w:tblPr>
      <w:tblGrid>
        <w:gridCol w:w="4181"/>
        <w:gridCol w:w="3900"/>
        <w:gridCol w:w="1301"/>
        <w:gridCol w:w="2504"/>
        <w:gridCol w:w="2504"/>
      </w:tblGrid>
      <w:tr w:rsidR="002928F8" w:rsidRPr="00E46C86" w14:paraId="6CD188C2" w14:textId="77777777" w:rsidTr="004C20A8">
        <w:trPr>
          <w:cantSplit/>
          <w:trHeight w:val="302"/>
          <w:tblHeader/>
        </w:trPr>
        <w:tc>
          <w:tcPr>
            <w:tcW w:w="1453" w:type="pct"/>
            <w:vAlign w:val="center"/>
          </w:tcPr>
          <w:p w14:paraId="32F0D7A1" w14:textId="4EF554D6" w:rsidR="002928F8" w:rsidRPr="00E46C86" w:rsidRDefault="00C11FCF" w:rsidP="004C20A8">
            <w:pPr>
              <w:pStyle w:val="TableHeaderRowTextMIRB"/>
            </w:pPr>
            <w:r w:rsidRPr="00E46C86">
              <w:t>Table enfant</w:t>
            </w:r>
          </w:p>
        </w:tc>
        <w:tc>
          <w:tcPr>
            <w:tcW w:w="1355" w:type="pct"/>
            <w:vAlign w:val="center"/>
          </w:tcPr>
          <w:p w14:paraId="5C8D1D58" w14:textId="6D11F852" w:rsidR="002928F8" w:rsidRPr="00E46C86" w:rsidRDefault="00C11FCF" w:rsidP="004C20A8">
            <w:pPr>
              <w:pStyle w:val="TableHeaderRowTextMIRB"/>
            </w:pPr>
            <w:r w:rsidRPr="00E46C86">
              <w:t>Clé étrangère migrée</w:t>
            </w:r>
          </w:p>
        </w:tc>
        <w:tc>
          <w:tcPr>
            <w:tcW w:w="452" w:type="pct"/>
            <w:vAlign w:val="center"/>
          </w:tcPr>
          <w:p w14:paraId="2CAB9B5A" w14:textId="1BE78E8C" w:rsidR="002928F8" w:rsidRPr="00E46C86" w:rsidRDefault="00C11FCF" w:rsidP="004C20A8">
            <w:pPr>
              <w:pStyle w:val="TableHeaderRowTextMIRB"/>
            </w:pPr>
            <w:r w:rsidRPr="00E46C86">
              <w:t>Type de rel.</w:t>
            </w:r>
          </w:p>
        </w:tc>
        <w:tc>
          <w:tcPr>
            <w:tcW w:w="870" w:type="pct"/>
            <w:vAlign w:val="center"/>
          </w:tcPr>
          <w:p w14:paraId="4E739221" w14:textId="0A84B230" w:rsidR="002928F8" w:rsidRPr="00E46C86" w:rsidRDefault="00C11FCF" w:rsidP="004C20A8">
            <w:pPr>
              <w:pStyle w:val="TableHeaderRowTextMIRB"/>
            </w:pPr>
            <w:r w:rsidRPr="00E46C86">
              <w:t>Relation parent-enfant</w:t>
            </w:r>
          </w:p>
        </w:tc>
        <w:tc>
          <w:tcPr>
            <w:tcW w:w="870" w:type="pct"/>
            <w:vAlign w:val="center"/>
          </w:tcPr>
          <w:p w14:paraId="42B9CBF0" w14:textId="56CA4EDB" w:rsidR="002928F8" w:rsidRPr="00E46C86" w:rsidRDefault="00C11FCF" w:rsidP="004C20A8">
            <w:pPr>
              <w:pStyle w:val="TableHeaderRowTextMIRB"/>
            </w:pPr>
            <w:r w:rsidRPr="00E46C86">
              <w:t>Relation enfant-parent</w:t>
            </w:r>
          </w:p>
        </w:tc>
      </w:tr>
      <w:tr w:rsidR="002928F8" w:rsidRPr="00E46C86" w14:paraId="5CB9B12F" w14:textId="77777777" w:rsidTr="004C20A8">
        <w:trPr>
          <w:cantSplit/>
          <w:trHeight w:val="302"/>
        </w:trPr>
        <w:tc>
          <w:tcPr>
            <w:tcW w:w="1453" w:type="pct"/>
            <w:vAlign w:val="center"/>
          </w:tcPr>
          <w:p w14:paraId="3D785AC3" w14:textId="77777777" w:rsidR="002928F8" w:rsidRPr="00E46C86" w:rsidRDefault="002928F8" w:rsidP="004C20A8">
            <w:pPr>
              <w:pStyle w:val="TableBodyTextMIRB"/>
            </w:pPr>
            <w:r w:rsidRPr="00E46C86">
              <w:t>ORN_ROAD_NET_ELEMENT_FT</w:t>
            </w:r>
          </w:p>
        </w:tc>
        <w:tc>
          <w:tcPr>
            <w:tcW w:w="1355" w:type="pct"/>
            <w:vAlign w:val="center"/>
          </w:tcPr>
          <w:p w14:paraId="4D3EAE0D" w14:textId="77777777" w:rsidR="002928F8" w:rsidRPr="00E46C86" w:rsidRDefault="002928F8" w:rsidP="004C20A8">
            <w:pPr>
              <w:pStyle w:val="TableBodyTextMIRB"/>
            </w:pPr>
            <w:r w:rsidRPr="00E46C86">
              <w:t>ROAD_ELEMENT_TYPE</w:t>
            </w:r>
          </w:p>
        </w:tc>
        <w:tc>
          <w:tcPr>
            <w:tcW w:w="452" w:type="pct"/>
            <w:vAlign w:val="center"/>
          </w:tcPr>
          <w:p w14:paraId="78A7FFF0" w14:textId="77777777" w:rsidR="002928F8" w:rsidRPr="00E46C86" w:rsidRDefault="002928F8" w:rsidP="004C20A8">
            <w:pPr>
              <w:pStyle w:val="TableBodyTextMIRB"/>
            </w:pPr>
            <w:r w:rsidRPr="00E46C86">
              <w:t>NI</w:t>
            </w:r>
          </w:p>
        </w:tc>
        <w:tc>
          <w:tcPr>
            <w:tcW w:w="870" w:type="pct"/>
            <w:vAlign w:val="center"/>
          </w:tcPr>
          <w:p w14:paraId="60128482" w14:textId="07D4787B" w:rsidR="002928F8" w:rsidRPr="00E46C86" w:rsidRDefault="00C11FCF" w:rsidP="004C20A8">
            <w:pPr>
              <w:pStyle w:val="TableBodyTextMIRB"/>
            </w:pPr>
            <w:r w:rsidRPr="00E46C86">
              <w:t>Facultatif : 1 à plusieurs</w:t>
            </w:r>
          </w:p>
        </w:tc>
        <w:tc>
          <w:tcPr>
            <w:tcW w:w="870" w:type="pct"/>
            <w:vAlign w:val="center"/>
          </w:tcPr>
          <w:p w14:paraId="417265D7" w14:textId="74D4D57F" w:rsidR="002928F8" w:rsidRPr="00E46C86" w:rsidRDefault="00C11FCF" w:rsidP="004C20A8">
            <w:pPr>
              <w:pStyle w:val="TableBodyTextMIRB"/>
            </w:pPr>
            <w:r w:rsidRPr="00E46C86">
              <w:t>Obligatoire : 1 à 1</w:t>
            </w:r>
          </w:p>
        </w:tc>
      </w:tr>
    </w:tbl>
    <w:p w14:paraId="5ACF4E3C" w14:textId="7B0A5C14" w:rsidR="002928F8" w:rsidRPr="00E46C86" w:rsidRDefault="00C11FCF" w:rsidP="00581C88">
      <w:pPr>
        <w:pStyle w:val="BodyAccessibleTextMIRB"/>
        <w:spacing w:before="240" w:after="0" w:line="240" w:lineRule="auto"/>
      </w:pPr>
      <w:r w:rsidRPr="00E46C86">
        <w:t xml:space="preserve">Table parent : </w:t>
      </w:r>
      <w:r w:rsidR="002928F8" w:rsidRPr="00E46C86">
        <w:rPr>
          <w:b/>
          <w:bCs/>
        </w:rPr>
        <w:t>ORN_SHIELD_TYPE_LIST</w:t>
      </w:r>
    </w:p>
    <w:p w14:paraId="5DF93ECB" w14:textId="09784D2D" w:rsidR="002928F8" w:rsidRPr="00E46C86" w:rsidRDefault="00C11FCF" w:rsidP="002928F8">
      <w:pPr>
        <w:pStyle w:val="BodyAccessibleTextMIRB"/>
        <w:spacing w:after="0" w:line="240" w:lineRule="auto"/>
      </w:pPr>
      <w:r w:rsidRPr="00E46C86">
        <w:t xml:space="preserve">Clé(s) primaire(s) : </w:t>
      </w:r>
      <w:r w:rsidR="002928F8" w:rsidRPr="00E46C86">
        <w:rPr>
          <w:b/>
          <w:bCs/>
        </w:rPr>
        <w:t>SHIELD_TYPE</w:t>
      </w:r>
    </w:p>
    <w:p w14:paraId="3DEADA46" w14:textId="7C62EF49"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(60)</w:t>
      </w:r>
    </w:p>
    <w:tbl>
      <w:tblPr>
        <w:tblStyle w:val="TableGrid1"/>
        <w:tblW w:w="5000" w:type="pct"/>
        <w:tblLook w:val="04A0" w:firstRow="1" w:lastRow="0" w:firstColumn="1" w:lastColumn="0" w:noHBand="0" w:noVBand="1"/>
        <w:tblCaption w:val="Table de recherche : ORN_SHIELD_TYPE_LIST"/>
        <w:tblDescription w:val="Identifie les clés primaires et étrangères associées de la table de recherche ORN_SHIELD_TYPE_LIST."/>
      </w:tblPr>
      <w:tblGrid>
        <w:gridCol w:w="4181"/>
        <w:gridCol w:w="3900"/>
        <w:gridCol w:w="1301"/>
        <w:gridCol w:w="2504"/>
        <w:gridCol w:w="2504"/>
      </w:tblGrid>
      <w:tr w:rsidR="002928F8" w:rsidRPr="00E46C86" w14:paraId="09483860" w14:textId="77777777" w:rsidTr="004C20A8">
        <w:trPr>
          <w:cantSplit/>
          <w:trHeight w:val="302"/>
          <w:tblHeader/>
        </w:trPr>
        <w:tc>
          <w:tcPr>
            <w:tcW w:w="1453" w:type="pct"/>
            <w:vAlign w:val="center"/>
          </w:tcPr>
          <w:p w14:paraId="75C471D0" w14:textId="6D41AC96" w:rsidR="002928F8" w:rsidRPr="00E46C86" w:rsidRDefault="00C11FCF" w:rsidP="004C20A8">
            <w:pPr>
              <w:pStyle w:val="TableHeaderRowTextMIRB"/>
            </w:pPr>
            <w:r w:rsidRPr="00E46C86">
              <w:t>Table enfant</w:t>
            </w:r>
          </w:p>
        </w:tc>
        <w:tc>
          <w:tcPr>
            <w:tcW w:w="1355" w:type="pct"/>
            <w:vAlign w:val="center"/>
          </w:tcPr>
          <w:p w14:paraId="0C4F3639" w14:textId="239A1CF4" w:rsidR="002928F8" w:rsidRPr="00E46C86" w:rsidRDefault="00C11FCF" w:rsidP="004C20A8">
            <w:pPr>
              <w:pStyle w:val="TableHeaderRowTextMIRB"/>
            </w:pPr>
            <w:r w:rsidRPr="00E46C86">
              <w:t>Clé étrangère migrée</w:t>
            </w:r>
          </w:p>
        </w:tc>
        <w:tc>
          <w:tcPr>
            <w:tcW w:w="452" w:type="pct"/>
            <w:vAlign w:val="center"/>
          </w:tcPr>
          <w:p w14:paraId="55DFCD59" w14:textId="48F5F910" w:rsidR="002928F8" w:rsidRPr="00E46C86" w:rsidRDefault="00C11FCF" w:rsidP="004C20A8">
            <w:pPr>
              <w:pStyle w:val="TableHeaderRowTextMIRB"/>
            </w:pPr>
            <w:r w:rsidRPr="00E46C86">
              <w:t>Type de rel.</w:t>
            </w:r>
          </w:p>
        </w:tc>
        <w:tc>
          <w:tcPr>
            <w:tcW w:w="870" w:type="pct"/>
            <w:vAlign w:val="center"/>
          </w:tcPr>
          <w:p w14:paraId="05D5A25B" w14:textId="6B268C56" w:rsidR="002928F8" w:rsidRPr="00E46C86" w:rsidRDefault="00C11FCF" w:rsidP="004C20A8">
            <w:pPr>
              <w:pStyle w:val="TableHeaderRowTextMIRB"/>
            </w:pPr>
            <w:r w:rsidRPr="00E46C86">
              <w:t>Relation parent-enfant</w:t>
            </w:r>
          </w:p>
        </w:tc>
        <w:tc>
          <w:tcPr>
            <w:tcW w:w="870" w:type="pct"/>
            <w:vAlign w:val="center"/>
          </w:tcPr>
          <w:p w14:paraId="6FC23A6C" w14:textId="7793346B" w:rsidR="002928F8" w:rsidRPr="00E46C86" w:rsidRDefault="00C11FCF" w:rsidP="004C20A8">
            <w:pPr>
              <w:pStyle w:val="TableHeaderRowTextMIRB"/>
            </w:pPr>
            <w:r w:rsidRPr="00E46C86">
              <w:t>Relation enfant-parent</w:t>
            </w:r>
          </w:p>
        </w:tc>
      </w:tr>
      <w:tr w:rsidR="002928F8" w:rsidRPr="00E46C86" w14:paraId="6C3A1F4E" w14:textId="77777777" w:rsidTr="004C20A8">
        <w:trPr>
          <w:cantSplit/>
          <w:trHeight w:val="302"/>
        </w:trPr>
        <w:tc>
          <w:tcPr>
            <w:tcW w:w="1453" w:type="pct"/>
            <w:vAlign w:val="center"/>
          </w:tcPr>
          <w:p w14:paraId="32A76729" w14:textId="77777777" w:rsidR="002928F8" w:rsidRPr="00E46C86" w:rsidRDefault="002928F8" w:rsidP="004C20A8">
            <w:pPr>
              <w:pStyle w:val="TableBodyTextMIRB"/>
            </w:pPr>
            <w:r w:rsidRPr="00E46C86">
              <w:t>ORN_ROUTE_NUMBER</w:t>
            </w:r>
          </w:p>
        </w:tc>
        <w:tc>
          <w:tcPr>
            <w:tcW w:w="1355" w:type="pct"/>
            <w:vAlign w:val="center"/>
          </w:tcPr>
          <w:p w14:paraId="5B2D50C8" w14:textId="77777777" w:rsidR="002928F8" w:rsidRPr="00E46C86" w:rsidRDefault="002928F8" w:rsidP="004C20A8">
            <w:pPr>
              <w:pStyle w:val="TableBodyTextMIRB"/>
            </w:pPr>
            <w:r w:rsidRPr="00E46C86">
              <w:t>SHIELD_TYPE</w:t>
            </w:r>
          </w:p>
        </w:tc>
        <w:tc>
          <w:tcPr>
            <w:tcW w:w="452" w:type="pct"/>
            <w:vAlign w:val="center"/>
          </w:tcPr>
          <w:p w14:paraId="7480EE08" w14:textId="77777777" w:rsidR="002928F8" w:rsidRPr="00E46C86" w:rsidRDefault="002928F8" w:rsidP="004C20A8">
            <w:pPr>
              <w:pStyle w:val="TableBodyTextMIRB"/>
            </w:pPr>
            <w:r w:rsidRPr="00E46C86">
              <w:t>NI</w:t>
            </w:r>
          </w:p>
        </w:tc>
        <w:tc>
          <w:tcPr>
            <w:tcW w:w="870" w:type="pct"/>
            <w:vAlign w:val="center"/>
          </w:tcPr>
          <w:p w14:paraId="11389FE5" w14:textId="20459825" w:rsidR="002928F8" w:rsidRPr="00E46C86" w:rsidRDefault="00C11FCF" w:rsidP="004C20A8">
            <w:pPr>
              <w:pStyle w:val="TableBodyTextMIRB"/>
            </w:pPr>
            <w:r w:rsidRPr="00E46C86">
              <w:t>Facultatif : 1 à plusieurs</w:t>
            </w:r>
          </w:p>
        </w:tc>
        <w:tc>
          <w:tcPr>
            <w:tcW w:w="870" w:type="pct"/>
            <w:vAlign w:val="center"/>
          </w:tcPr>
          <w:p w14:paraId="445AD8C0" w14:textId="515B8AD8" w:rsidR="002928F8" w:rsidRPr="00E46C86" w:rsidRDefault="00C11FCF" w:rsidP="004C20A8">
            <w:pPr>
              <w:pStyle w:val="TableBodyTextMIRB"/>
            </w:pPr>
            <w:r w:rsidRPr="00E46C86">
              <w:t>Facultatif : 1 à 1</w:t>
            </w:r>
          </w:p>
        </w:tc>
      </w:tr>
    </w:tbl>
    <w:p w14:paraId="0CCFE036" w14:textId="33699CB1"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ORN_STANDARD_MUNICIPALITY_LIST</w:t>
      </w:r>
    </w:p>
    <w:p w14:paraId="1DD92840" w14:textId="066FBC6A" w:rsidR="002928F8" w:rsidRPr="00E46C86" w:rsidRDefault="00C11FCF" w:rsidP="002928F8">
      <w:pPr>
        <w:pStyle w:val="BodyAccessibleTextMIRB"/>
        <w:spacing w:after="0" w:line="240" w:lineRule="auto"/>
      </w:pPr>
      <w:r w:rsidRPr="00E46C86">
        <w:t xml:space="preserve">Clé(s) primaire(s) : </w:t>
      </w:r>
      <w:r w:rsidR="002928F8" w:rsidRPr="00E46C86">
        <w:rPr>
          <w:b/>
          <w:bCs/>
        </w:rPr>
        <w:t>STANDARD_MUNICIPALITY</w:t>
      </w:r>
    </w:p>
    <w:p w14:paraId="2EE9CE4E" w14:textId="04BB2C0C"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(100)</w:t>
      </w:r>
    </w:p>
    <w:tbl>
      <w:tblPr>
        <w:tblStyle w:val="TableGrid1"/>
        <w:tblW w:w="5000" w:type="pct"/>
        <w:tblLook w:val="04A0" w:firstRow="1" w:lastRow="0" w:firstColumn="1" w:lastColumn="0" w:noHBand="0" w:noVBand="1"/>
        <w:tblCaption w:val="Table de recherche : ORN_STANDARD_MUNICIPALITY_LIST"/>
        <w:tblDescription w:val="Identifie les clés primaires et étrangères associées de la table de recherche ORN_STANDARD_MUNICIPALITY_LIST."/>
      </w:tblPr>
      <w:tblGrid>
        <w:gridCol w:w="4181"/>
        <w:gridCol w:w="3900"/>
        <w:gridCol w:w="1301"/>
        <w:gridCol w:w="2504"/>
        <w:gridCol w:w="2504"/>
      </w:tblGrid>
      <w:tr w:rsidR="002928F8" w:rsidRPr="00E46C86" w14:paraId="10B9734D" w14:textId="77777777" w:rsidTr="004C20A8">
        <w:trPr>
          <w:cantSplit/>
          <w:trHeight w:val="302"/>
          <w:tblHeader/>
        </w:trPr>
        <w:tc>
          <w:tcPr>
            <w:tcW w:w="1453" w:type="pct"/>
            <w:vAlign w:val="center"/>
          </w:tcPr>
          <w:p w14:paraId="5A9C62DF" w14:textId="5062E27D" w:rsidR="002928F8" w:rsidRPr="00E46C86" w:rsidRDefault="00C11FCF" w:rsidP="004C20A8">
            <w:pPr>
              <w:pStyle w:val="TableHeaderRowTextMIRB"/>
            </w:pPr>
            <w:r w:rsidRPr="00E46C86">
              <w:t>Table enfant</w:t>
            </w:r>
          </w:p>
        </w:tc>
        <w:tc>
          <w:tcPr>
            <w:tcW w:w="1355" w:type="pct"/>
            <w:vAlign w:val="center"/>
          </w:tcPr>
          <w:p w14:paraId="3C89EB5D" w14:textId="6D5302B2" w:rsidR="002928F8" w:rsidRPr="00E46C86" w:rsidRDefault="00C11FCF" w:rsidP="004C20A8">
            <w:pPr>
              <w:pStyle w:val="TableHeaderRowTextMIRB"/>
            </w:pPr>
            <w:r w:rsidRPr="00E46C86">
              <w:t>Clé étrangère migrée</w:t>
            </w:r>
          </w:p>
        </w:tc>
        <w:tc>
          <w:tcPr>
            <w:tcW w:w="452" w:type="pct"/>
            <w:vAlign w:val="center"/>
          </w:tcPr>
          <w:p w14:paraId="12172D46" w14:textId="5D63AC4D" w:rsidR="002928F8" w:rsidRPr="00E46C86" w:rsidRDefault="00C11FCF" w:rsidP="004C20A8">
            <w:pPr>
              <w:pStyle w:val="TableHeaderRowTextMIRB"/>
            </w:pPr>
            <w:r w:rsidRPr="00E46C86">
              <w:t>Type de rel.</w:t>
            </w:r>
          </w:p>
        </w:tc>
        <w:tc>
          <w:tcPr>
            <w:tcW w:w="870" w:type="pct"/>
            <w:vAlign w:val="center"/>
          </w:tcPr>
          <w:p w14:paraId="1E308BC8" w14:textId="51E9376D" w:rsidR="002928F8" w:rsidRPr="00E46C86" w:rsidRDefault="00C11FCF" w:rsidP="004C20A8">
            <w:pPr>
              <w:pStyle w:val="TableHeaderRowTextMIRB"/>
            </w:pPr>
            <w:r w:rsidRPr="00E46C86">
              <w:t>Relation parent-enfant</w:t>
            </w:r>
          </w:p>
        </w:tc>
        <w:tc>
          <w:tcPr>
            <w:tcW w:w="870" w:type="pct"/>
            <w:vAlign w:val="center"/>
          </w:tcPr>
          <w:p w14:paraId="476F37B8" w14:textId="1DF87A1A" w:rsidR="002928F8" w:rsidRPr="00E46C86" w:rsidRDefault="00C11FCF" w:rsidP="004C20A8">
            <w:pPr>
              <w:pStyle w:val="TableHeaderRowTextMIRB"/>
            </w:pPr>
            <w:r w:rsidRPr="00E46C86">
              <w:t>Relation enfant-parent</w:t>
            </w:r>
          </w:p>
        </w:tc>
      </w:tr>
      <w:tr w:rsidR="002928F8" w:rsidRPr="00E46C86" w14:paraId="49A7B047" w14:textId="77777777" w:rsidTr="004C20A8">
        <w:trPr>
          <w:cantSplit/>
          <w:trHeight w:val="302"/>
        </w:trPr>
        <w:tc>
          <w:tcPr>
            <w:tcW w:w="1453" w:type="pct"/>
            <w:vAlign w:val="center"/>
          </w:tcPr>
          <w:p w14:paraId="35890234" w14:textId="77777777" w:rsidR="002928F8" w:rsidRPr="00E46C86" w:rsidRDefault="002928F8" w:rsidP="004C20A8">
            <w:pPr>
              <w:pStyle w:val="TableBodyTextMIRB"/>
            </w:pPr>
            <w:r w:rsidRPr="00E46C86">
              <w:t>ORN_ADDRESS_INFO</w:t>
            </w:r>
          </w:p>
        </w:tc>
        <w:tc>
          <w:tcPr>
            <w:tcW w:w="1355" w:type="pct"/>
            <w:vAlign w:val="center"/>
          </w:tcPr>
          <w:p w14:paraId="64264554" w14:textId="77777777" w:rsidR="002928F8" w:rsidRPr="00E46C86" w:rsidRDefault="002928F8" w:rsidP="004C20A8">
            <w:pPr>
              <w:pStyle w:val="TableBodyTextMIRB"/>
            </w:pPr>
            <w:r w:rsidRPr="00E46C86">
              <w:t>STANDARD_MUNICIPALITY</w:t>
            </w:r>
          </w:p>
        </w:tc>
        <w:tc>
          <w:tcPr>
            <w:tcW w:w="452" w:type="pct"/>
            <w:vAlign w:val="center"/>
          </w:tcPr>
          <w:p w14:paraId="2B3E8973" w14:textId="77777777" w:rsidR="002928F8" w:rsidRPr="00E46C86" w:rsidRDefault="002928F8" w:rsidP="004C20A8">
            <w:pPr>
              <w:pStyle w:val="TableBodyTextMIRB"/>
            </w:pPr>
            <w:r w:rsidRPr="00E46C86">
              <w:t>NI</w:t>
            </w:r>
          </w:p>
        </w:tc>
        <w:tc>
          <w:tcPr>
            <w:tcW w:w="870" w:type="pct"/>
            <w:vAlign w:val="center"/>
          </w:tcPr>
          <w:p w14:paraId="192BC3C4" w14:textId="47E09006" w:rsidR="002928F8" w:rsidRPr="00E46C86" w:rsidRDefault="00C11FCF" w:rsidP="004C20A8">
            <w:pPr>
              <w:pStyle w:val="TableBodyTextMIRB"/>
            </w:pPr>
            <w:r w:rsidRPr="00E46C86">
              <w:t>Facultatif : 1 à plusieurs</w:t>
            </w:r>
          </w:p>
        </w:tc>
        <w:tc>
          <w:tcPr>
            <w:tcW w:w="870" w:type="pct"/>
            <w:vAlign w:val="center"/>
          </w:tcPr>
          <w:p w14:paraId="3F01F884" w14:textId="7D23D914" w:rsidR="002928F8" w:rsidRPr="00E46C86" w:rsidRDefault="00C11FCF" w:rsidP="004C20A8">
            <w:pPr>
              <w:pStyle w:val="TableBodyTextMIRB"/>
            </w:pPr>
            <w:r w:rsidRPr="00E46C86">
              <w:t>Obligatoire : 1 à 1</w:t>
            </w:r>
          </w:p>
        </w:tc>
      </w:tr>
    </w:tbl>
    <w:p w14:paraId="412262D8" w14:textId="08984B32"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ORN_STREET_DIRECTION_LIST</w:t>
      </w:r>
    </w:p>
    <w:p w14:paraId="5F36C425" w14:textId="0455B9E9" w:rsidR="002928F8" w:rsidRPr="00E46C86" w:rsidRDefault="00C11FCF" w:rsidP="002928F8">
      <w:pPr>
        <w:pStyle w:val="BodyAccessibleTextMIRB"/>
        <w:spacing w:after="0" w:line="240" w:lineRule="auto"/>
      </w:pPr>
      <w:r w:rsidRPr="00E46C86">
        <w:t xml:space="preserve">Clé(s) primaire(s) : </w:t>
      </w:r>
      <w:r w:rsidR="002928F8" w:rsidRPr="00E46C86">
        <w:rPr>
          <w:b/>
          <w:bCs/>
        </w:rPr>
        <w:t>STREET_DIRECTION</w:t>
      </w:r>
    </w:p>
    <w:p w14:paraId="530FAAD0" w14:textId="4E277029"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(10)</w:t>
      </w:r>
    </w:p>
    <w:tbl>
      <w:tblPr>
        <w:tblStyle w:val="TableGrid1"/>
        <w:tblW w:w="5000" w:type="pct"/>
        <w:tblLook w:val="04A0" w:firstRow="1" w:lastRow="0" w:firstColumn="1" w:lastColumn="0" w:noHBand="0" w:noVBand="1"/>
        <w:tblCaption w:val="Table de recherche : ORN_STREET_DIRECTION_LIST"/>
        <w:tblDescription w:val="Identifie les clés primaires et étrangères associées de la table de recherche ORN_STREET_DIRECTION_LIST."/>
      </w:tblPr>
      <w:tblGrid>
        <w:gridCol w:w="4181"/>
        <w:gridCol w:w="3900"/>
        <w:gridCol w:w="1301"/>
        <w:gridCol w:w="2504"/>
        <w:gridCol w:w="2504"/>
      </w:tblGrid>
      <w:tr w:rsidR="002928F8" w:rsidRPr="00E46C86" w14:paraId="7843246B" w14:textId="77777777" w:rsidTr="004C20A8">
        <w:trPr>
          <w:cantSplit/>
          <w:trHeight w:val="302"/>
          <w:tblHeader/>
        </w:trPr>
        <w:tc>
          <w:tcPr>
            <w:tcW w:w="1453" w:type="pct"/>
            <w:vAlign w:val="center"/>
          </w:tcPr>
          <w:p w14:paraId="1B18D292" w14:textId="6050B142" w:rsidR="002928F8" w:rsidRPr="00E46C86" w:rsidRDefault="00C11FCF" w:rsidP="004C20A8">
            <w:pPr>
              <w:pStyle w:val="TableHeaderRowTextMIRB"/>
            </w:pPr>
            <w:r w:rsidRPr="00E46C86">
              <w:t>Table enfant</w:t>
            </w:r>
          </w:p>
        </w:tc>
        <w:tc>
          <w:tcPr>
            <w:tcW w:w="1355" w:type="pct"/>
            <w:vAlign w:val="center"/>
          </w:tcPr>
          <w:p w14:paraId="2252D8D3" w14:textId="74063B06" w:rsidR="002928F8" w:rsidRPr="00E46C86" w:rsidRDefault="00C11FCF" w:rsidP="004C20A8">
            <w:pPr>
              <w:pStyle w:val="TableHeaderRowTextMIRB"/>
            </w:pPr>
            <w:r w:rsidRPr="00E46C86">
              <w:t>Clé étrangère migrée</w:t>
            </w:r>
          </w:p>
        </w:tc>
        <w:tc>
          <w:tcPr>
            <w:tcW w:w="452" w:type="pct"/>
            <w:vAlign w:val="center"/>
          </w:tcPr>
          <w:p w14:paraId="5F54C974" w14:textId="52CF1401" w:rsidR="002928F8" w:rsidRPr="00E46C86" w:rsidRDefault="00C11FCF" w:rsidP="004C20A8">
            <w:pPr>
              <w:pStyle w:val="TableHeaderRowTextMIRB"/>
            </w:pPr>
            <w:r w:rsidRPr="00E46C86">
              <w:t>Type de rel.</w:t>
            </w:r>
          </w:p>
        </w:tc>
        <w:tc>
          <w:tcPr>
            <w:tcW w:w="870" w:type="pct"/>
            <w:vAlign w:val="center"/>
          </w:tcPr>
          <w:p w14:paraId="52C146D3" w14:textId="4F12CBC0" w:rsidR="002928F8" w:rsidRPr="00E46C86" w:rsidRDefault="00C11FCF" w:rsidP="004C20A8">
            <w:pPr>
              <w:pStyle w:val="TableHeaderRowTextMIRB"/>
            </w:pPr>
            <w:r w:rsidRPr="00E46C86">
              <w:t>Relation parent-enfant</w:t>
            </w:r>
          </w:p>
        </w:tc>
        <w:tc>
          <w:tcPr>
            <w:tcW w:w="870" w:type="pct"/>
            <w:vAlign w:val="center"/>
          </w:tcPr>
          <w:p w14:paraId="5BC6E4C4" w14:textId="669255AC" w:rsidR="002928F8" w:rsidRPr="00E46C86" w:rsidRDefault="00C11FCF" w:rsidP="004C20A8">
            <w:pPr>
              <w:pStyle w:val="TableHeaderRowTextMIRB"/>
            </w:pPr>
            <w:r w:rsidRPr="00E46C86">
              <w:t>Relation enfant-parent</w:t>
            </w:r>
          </w:p>
        </w:tc>
      </w:tr>
      <w:tr w:rsidR="002928F8" w:rsidRPr="00E46C86" w14:paraId="7E3B1D3F" w14:textId="77777777" w:rsidTr="004C20A8">
        <w:trPr>
          <w:cantSplit/>
          <w:trHeight w:val="302"/>
        </w:trPr>
        <w:tc>
          <w:tcPr>
            <w:tcW w:w="1453" w:type="pct"/>
            <w:vAlign w:val="center"/>
          </w:tcPr>
          <w:p w14:paraId="42D90852" w14:textId="77777777" w:rsidR="002928F8" w:rsidRPr="00E46C86" w:rsidRDefault="002928F8" w:rsidP="004C20A8">
            <w:pPr>
              <w:pStyle w:val="TableBodyTextMIRB"/>
            </w:pPr>
            <w:r w:rsidRPr="00E46C86">
              <w:t>ORN_STREET_NAME_PARSED</w:t>
            </w:r>
          </w:p>
        </w:tc>
        <w:tc>
          <w:tcPr>
            <w:tcW w:w="1355" w:type="pct"/>
            <w:vAlign w:val="center"/>
          </w:tcPr>
          <w:p w14:paraId="1B20F78D" w14:textId="77777777" w:rsidR="002928F8" w:rsidRPr="00E46C86" w:rsidRDefault="002928F8" w:rsidP="004C20A8">
            <w:pPr>
              <w:pStyle w:val="TableBodyTextMIRB"/>
            </w:pPr>
            <w:r w:rsidRPr="00E46C86">
              <w:t>DIRECTIONAL_PREFIX</w:t>
            </w:r>
          </w:p>
        </w:tc>
        <w:tc>
          <w:tcPr>
            <w:tcW w:w="452" w:type="pct"/>
            <w:vAlign w:val="center"/>
          </w:tcPr>
          <w:p w14:paraId="5AC593D1" w14:textId="77777777" w:rsidR="002928F8" w:rsidRPr="00E46C86" w:rsidRDefault="002928F8" w:rsidP="004C20A8">
            <w:pPr>
              <w:pStyle w:val="TableBodyTextMIRB"/>
            </w:pPr>
            <w:r w:rsidRPr="00E46C86">
              <w:t>NI</w:t>
            </w:r>
          </w:p>
        </w:tc>
        <w:tc>
          <w:tcPr>
            <w:tcW w:w="870" w:type="pct"/>
            <w:vAlign w:val="center"/>
          </w:tcPr>
          <w:p w14:paraId="68C4B096" w14:textId="2269EA49" w:rsidR="002928F8" w:rsidRPr="00E46C86" w:rsidRDefault="00C11FCF" w:rsidP="004C20A8">
            <w:pPr>
              <w:pStyle w:val="TableBodyTextMIRB"/>
            </w:pPr>
            <w:r w:rsidRPr="00E46C86">
              <w:t>Facultatif : 1 à plusieurs</w:t>
            </w:r>
          </w:p>
        </w:tc>
        <w:tc>
          <w:tcPr>
            <w:tcW w:w="870" w:type="pct"/>
            <w:vAlign w:val="center"/>
          </w:tcPr>
          <w:p w14:paraId="5CB74767" w14:textId="1D71D08B" w:rsidR="002928F8" w:rsidRPr="00E46C86" w:rsidRDefault="00C11FCF" w:rsidP="004C20A8">
            <w:pPr>
              <w:pStyle w:val="TableBodyTextMIRB"/>
            </w:pPr>
            <w:r w:rsidRPr="00E46C86">
              <w:t>Facultatif : 1 à 1</w:t>
            </w:r>
          </w:p>
        </w:tc>
      </w:tr>
      <w:tr w:rsidR="002928F8" w:rsidRPr="00E46C86" w14:paraId="5D5363F6" w14:textId="77777777" w:rsidTr="004C20A8">
        <w:trPr>
          <w:cantSplit/>
          <w:trHeight w:val="302"/>
        </w:trPr>
        <w:tc>
          <w:tcPr>
            <w:tcW w:w="1453" w:type="pct"/>
            <w:vAlign w:val="center"/>
          </w:tcPr>
          <w:p w14:paraId="3CDDEA21" w14:textId="77777777" w:rsidR="002928F8" w:rsidRPr="00E46C86" w:rsidRDefault="002928F8" w:rsidP="004C20A8">
            <w:pPr>
              <w:pStyle w:val="TableBodyTextMIRB"/>
            </w:pPr>
            <w:r w:rsidRPr="00E46C86">
              <w:t>ORN_STREET_NAME_PARSED</w:t>
            </w:r>
          </w:p>
        </w:tc>
        <w:tc>
          <w:tcPr>
            <w:tcW w:w="1355" w:type="pct"/>
            <w:vAlign w:val="center"/>
          </w:tcPr>
          <w:p w14:paraId="286BD1BA" w14:textId="77777777" w:rsidR="002928F8" w:rsidRPr="00E46C86" w:rsidRDefault="002928F8" w:rsidP="004C20A8">
            <w:pPr>
              <w:pStyle w:val="TableBodyTextMIRB"/>
            </w:pPr>
            <w:r w:rsidRPr="00E46C86">
              <w:t>DIRECTIONAL_SUFFIX</w:t>
            </w:r>
          </w:p>
        </w:tc>
        <w:tc>
          <w:tcPr>
            <w:tcW w:w="452" w:type="pct"/>
            <w:vAlign w:val="center"/>
          </w:tcPr>
          <w:p w14:paraId="4B5988F6" w14:textId="77777777" w:rsidR="002928F8" w:rsidRPr="00E46C86" w:rsidRDefault="002928F8" w:rsidP="004C20A8">
            <w:pPr>
              <w:pStyle w:val="TableBodyTextMIRB"/>
            </w:pPr>
            <w:r w:rsidRPr="00E46C86">
              <w:t>NI</w:t>
            </w:r>
          </w:p>
        </w:tc>
        <w:tc>
          <w:tcPr>
            <w:tcW w:w="870" w:type="pct"/>
            <w:vAlign w:val="center"/>
          </w:tcPr>
          <w:p w14:paraId="44E82EA4" w14:textId="439525E9" w:rsidR="002928F8" w:rsidRPr="00E46C86" w:rsidRDefault="00C11FCF" w:rsidP="004C20A8">
            <w:pPr>
              <w:pStyle w:val="TableBodyTextMIRB"/>
            </w:pPr>
            <w:r w:rsidRPr="00E46C86">
              <w:t>Facultatif : 1 à plusieurs</w:t>
            </w:r>
          </w:p>
        </w:tc>
        <w:tc>
          <w:tcPr>
            <w:tcW w:w="870" w:type="pct"/>
            <w:vAlign w:val="center"/>
          </w:tcPr>
          <w:p w14:paraId="1A522B4A" w14:textId="4A13868E" w:rsidR="002928F8" w:rsidRPr="00E46C86" w:rsidRDefault="00C11FCF" w:rsidP="004C20A8">
            <w:pPr>
              <w:pStyle w:val="TableBodyTextMIRB"/>
            </w:pPr>
            <w:r w:rsidRPr="00E46C86">
              <w:t>Facultatif : 1 à 1</w:t>
            </w:r>
          </w:p>
        </w:tc>
      </w:tr>
    </w:tbl>
    <w:p w14:paraId="632EC967" w14:textId="166241DB" w:rsidR="002928F8" w:rsidRPr="00E46C86" w:rsidRDefault="00C11FCF" w:rsidP="002928F8">
      <w:pPr>
        <w:pStyle w:val="BodyAccessibleTextMIRB"/>
        <w:spacing w:before="240" w:after="0" w:line="240" w:lineRule="auto"/>
      </w:pPr>
      <w:r w:rsidRPr="00E46C86">
        <w:t xml:space="preserve">Table parent : </w:t>
      </w:r>
      <w:r w:rsidR="002928F8" w:rsidRPr="00E46C86">
        <w:rPr>
          <w:b/>
          <w:bCs/>
        </w:rPr>
        <w:t>ORN_STREET_SIDE_LIST</w:t>
      </w:r>
    </w:p>
    <w:p w14:paraId="14F169FC" w14:textId="43846BA4" w:rsidR="002928F8" w:rsidRPr="00E46C86" w:rsidRDefault="00C11FCF" w:rsidP="002928F8">
      <w:pPr>
        <w:pStyle w:val="BodyAccessibleTextMIRB"/>
        <w:spacing w:after="0" w:line="240" w:lineRule="auto"/>
      </w:pPr>
      <w:r w:rsidRPr="00E46C86">
        <w:t xml:space="preserve">Clé(s) primaire(s) : </w:t>
      </w:r>
      <w:r w:rsidR="002928F8" w:rsidRPr="00E46C86">
        <w:rPr>
          <w:b/>
          <w:bCs/>
        </w:rPr>
        <w:t>STREET_SIDE</w:t>
      </w:r>
    </w:p>
    <w:p w14:paraId="0C7B9BCD" w14:textId="4BA9C825" w:rsidR="002928F8" w:rsidRPr="00E46C86" w:rsidRDefault="00C11FCF" w:rsidP="002928F8">
      <w:pPr>
        <w:pStyle w:val="BodyAccessibleTextMIRB"/>
        <w:spacing w:after="0" w:line="240" w:lineRule="auto"/>
      </w:pPr>
      <w:r w:rsidRPr="00E46C86">
        <w:t xml:space="preserve">Type de données : </w:t>
      </w:r>
      <w:r w:rsidR="002928F8" w:rsidRPr="00E46C86">
        <w:rPr>
          <w:b/>
          <w:bCs/>
        </w:rPr>
        <w:t>VARCHAR2 (10)</w:t>
      </w:r>
    </w:p>
    <w:tbl>
      <w:tblPr>
        <w:tblStyle w:val="TableGrid1"/>
        <w:tblW w:w="5000" w:type="pct"/>
        <w:tblLook w:val="04A0" w:firstRow="1" w:lastRow="0" w:firstColumn="1" w:lastColumn="0" w:noHBand="0" w:noVBand="1"/>
        <w:tblCaption w:val="Lookup Table: ORN_STREET_SIDE_LIST"/>
        <w:tblDescription w:val="Identifies ORN_STREET_SIDE_LIST lookup table primary and associated foreign keys."/>
      </w:tblPr>
      <w:tblGrid>
        <w:gridCol w:w="4181"/>
        <w:gridCol w:w="3900"/>
        <w:gridCol w:w="1301"/>
        <w:gridCol w:w="2504"/>
        <w:gridCol w:w="2504"/>
      </w:tblGrid>
      <w:tr w:rsidR="002928F8" w:rsidRPr="00E46C86" w14:paraId="3F284484" w14:textId="77777777" w:rsidTr="004C20A8">
        <w:trPr>
          <w:cantSplit/>
          <w:trHeight w:val="302"/>
          <w:tblHeader/>
        </w:trPr>
        <w:tc>
          <w:tcPr>
            <w:tcW w:w="1453" w:type="pct"/>
            <w:vAlign w:val="center"/>
          </w:tcPr>
          <w:p w14:paraId="7D14C43C" w14:textId="17A0D644" w:rsidR="002928F8" w:rsidRPr="00E46C86" w:rsidRDefault="00C11FCF" w:rsidP="004C20A8">
            <w:pPr>
              <w:pStyle w:val="TableHeaderRowTextMIRB"/>
            </w:pPr>
            <w:r w:rsidRPr="00E46C86">
              <w:lastRenderedPageBreak/>
              <w:t>Table enfant</w:t>
            </w:r>
          </w:p>
        </w:tc>
        <w:tc>
          <w:tcPr>
            <w:tcW w:w="1355" w:type="pct"/>
            <w:vAlign w:val="center"/>
          </w:tcPr>
          <w:p w14:paraId="20B93DEA" w14:textId="33752851" w:rsidR="002928F8" w:rsidRPr="00E46C86" w:rsidRDefault="00C11FCF" w:rsidP="004C20A8">
            <w:pPr>
              <w:pStyle w:val="TableHeaderRowTextMIRB"/>
            </w:pPr>
            <w:r w:rsidRPr="00E46C86">
              <w:t>Clé étrangère migrée</w:t>
            </w:r>
          </w:p>
        </w:tc>
        <w:tc>
          <w:tcPr>
            <w:tcW w:w="452" w:type="pct"/>
            <w:vAlign w:val="center"/>
          </w:tcPr>
          <w:p w14:paraId="7D890741" w14:textId="30984003" w:rsidR="002928F8" w:rsidRPr="00E46C86" w:rsidRDefault="00C11FCF" w:rsidP="004C20A8">
            <w:pPr>
              <w:pStyle w:val="TableHeaderRowTextMIRB"/>
            </w:pPr>
            <w:r w:rsidRPr="00E46C86">
              <w:t>Type de rel.</w:t>
            </w:r>
          </w:p>
        </w:tc>
        <w:tc>
          <w:tcPr>
            <w:tcW w:w="870" w:type="pct"/>
            <w:vAlign w:val="center"/>
          </w:tcPr>
          <w:p w14:paraId="0CE8533C" w14:textId="102F2788" w:rsidR="002928F8" w:rsidRPr="00E46C86" w:rsidRDefault="00C11FCF" w:rsidP="004C20A8">
            <w:pPr>
              <w:pStyle w:val="TableHeaderRowTextMIRB"/>
            </w:pPr>
            <w:r w:rsidRPr="00E46C86">
              <w:t>Relation parent-enfant</w:t>
            </w:r>
          </w:p>
        </w:tc>
        <w:tc>
          <w:tcPr>
            <w:tcW w:w="870" w:type="pct"/>
            <w:vAlign w:val="center"/>
          </w:tcPr>
          <w:p w14:paraId="47CDD9C5" w14:textId="3397DB85" w:rsidR="002928F8" w:rsidRPr="00E46C86" w:rsidRDefault="00C11FCF" w:rsidP="004C20A8">
            <w:pPr>
              <w:pStyle w:val="TableHeaderRowTextMIRB"/>
            </w:pPr>
            <w:r w:rsidRPr="00E46C86">
              <w:t>Relation enfant-parent</w:t>
            </w:r>
          </w:p>
        </w:tc>
      </w:tr>
      <w:tr w:rsidR="002928F8" w:rsidRPr="00E46C86" w14:paraId="79CA07AF" w14:textId="77777777" w:rsidTr="004C20A8">
        <w:trPr>
          <w:cantSplit/>
          <w:trHeight w:val="302"/>
        </w:trPr>
        <w:tc>
          <w:tcPr>
            <w:tcW w:w="1453" w:type="pct"/>
            <w:vAlign w:val="center"/>
          </w:tcPr>
          <w:p w14:paraId="06D94FA7" w14:textId="77777777" w:rsidR="002928F8" w:rsidRPr="00E46C86" w:rsidRDefault="002928F8" w:rsidP="004C20A8">
            <w:pPr>
              <w:pStyle w:val="TableBodyTextMIRB"/>
            </w:pPr>
            <w:r w:rsidRPr="00E46C86">
              <w:t>ORN_ADDRESS_INFO</w:t>
            </w:r>
          </w:p>
        </w:tc>
        <w:tc>
          <w:tcPr>
            <w:tcW w:w="1355" w:type="pct"/>
            <w:vAlign w:val="center"/>
          </w:tcPr>
          <w:p w14:paraId="59D16905" w14:textId="77777777" w:rsidR="002928F8" w:rsidRPr="00E46C86" w:rsidRDefault="002928F8" w:rsidP="004C20A8">
            <w:pPr>
              <w:pStyle w:val="TableBodyTextMIRB"/>
            </w:pPr>
            <w:r w:rsidRPr="00E46C86">
              <w:t>STREET_SIDE</w:t>
            </w:r>
          </w:p>
        </w:tc>
        <w:tc>
          <w:tcPr>
            <w:tcW w:w="452" w:type="pct"/>
            <w:vAlign w:val="center"/>
          </w:tcPr>
          <w:p w14:paraId="51B6DD3A" w14:textId="77777777" w:rsidR="002928F8" w:rsidRPr="00E46C86" w:rsidRDefault="002928F8" w:rsidP="004C20A8">
            <w:pPr>
              <w:pStyle w:val="TableBodyTextMIRB"/>
            </w:pPr>
            <w:r w:rsidRPr="00E46C86">
              <w:t>NI</w:t>
            </w:r>
          </w:p>
        </w:tc>
        <w:tc>
          <w:tcPr>
            <w:tcW w:w="870" w:type="pct"/>
            <w:vAlign w:val="center"/>
          </w:tcPr>
          <w:p w14:paraId="6F51CFF0" w14:textId="5944AFFF" w:rsidR="002928F8" w:rsidRPr="00E46C86" w:rsidRDefault="00C11FCF" w:rsidP="004C20A8">
            <w:pPr>
              <w:pStyle w:val="TableBodyTextMIRB"/>
            </w:pPr>
            <w:r w:rsidRPr="00E46C86">
              <w:t>Facultatif : 1 à plusieurs</w:t>
            </w:r>
          </w:p>
        </w:tc>
        <w:tc>
          <w:tcPr>
            <w:tcW w:w="870" w:type="pct"/>
            <w:vAlign w:val="center"/>
          </w:tcPr>
          <w:p w14:paraId="30A30A2C" w14:textId="12B17109" w:rsidR="002928F8" w:rsidRPr="00E46C86" w:rsidRDefault="00C11FCF" w:rsidP="004C20A8">
            <w:pPr>
              <w:pStyle w:val="TableBodyTextMIRB"/>
            </w:pPr>
            <w:r w:rsidRPr="00E46C86">
              <w:t>Facultatif : 1 à 1</w:t>
            </w:r>
          </w:p>
        </w:tc>
      </w:tr>
      <w:tr w:rsidR="002928F8" w:rsidRPr="00E46C86" w14:paraId="4E27CED4" w14:textId="77777777" w:rsidTr="004C20A8">
        <w:trPr>
          <w:cantSplit/>
          <w:trHeight w:val="302"/>
        </w:trPr>
        <w:tc>
          <w:tcPr>
            <w:tcW w:w="1453" w:type="pct"/>
            <w:vAlign w:val="center"/>
          </w:tcPr>
          <w:p w14:paraId="5695AC46" w14:textId="77777777" w:rsidR="002928F8" w:rsidRPr="00E46C86" w:rsidRDefault="002928F8" w:rsidP="004C20A8">
            <w:pPr>
              <w:pStyle w:val="TableBodyTextMIRB"/>
            </w:pPr>
            <w:r w:rsidRPr="00E46C86">
              <w:t>ORN_JURISDICTION</w:t>
            </w:r>
          </w:p>
        </w:tc>
        <w:tc>
          <w:tcPr>
            <w:tcW w:w="1355" w:type="pct"/>
            <w:vAlign w:val="center"/>
          </w:tcPr>
          <w:p w14:paraId="46FEE241" w14:textId="77777777" w:rsidR="002928F8" w:rsidRPr="00E46C86" w:rsidRDefault="002928F8" w:rsidP="004C20A8">
            <w:pPr>
              <w:pStyle w:val="TableBodyTextMIRB"/>
            </w:pPr>
            <w:r w:rsidRPr="00E46C86">
              <w:t>STREET_SIDE</w:t>
            </w:r>
          </w:p>
        </w:tc>
        <w:tc>
          <w:tcPr>
            <w:tcW w:w="452" w:type="pct"/>
            <w:vAlign w:val="center"/>
          </w:tcPr>
          <w:p w14:paraId="3B3AB5E0" w14:textId="77777777" w:rsidR="002928F8" w:rsidRPr="00E46C86" w:rsidRDefault="002928F8" w:rsidP="004C20A8">
            <w:pPr>
              <w:pStyle w:val="TableBodyTextMIRB"/>
            </w:pPr>
            <w:r w:rsidRPr="00E46C86">
              <w:t>NI</w:t>
            </w:r>
          </w:p>
        </w:tc>
        <w:tc>
          <w:tcPr>
            <w:tcW w:w="870" w:type="pct"/>
            <w:vAlign w:val="center"/>
          </w:tcPr>
          <w:p w14:paraId="5660192E" w14:textId="6D631A0B" w:rsidR="002928F8" w:rsidRPr="00E46C86" w:rsidRDefault="00C11FCF" w:rsidP="004C20A8">
            <w:pPr>
              <w:pStyle w:val="TableBodyTextMIRB"/>
            </w:pPr>
            <w:r w:rsidRPr="00E46C86">
              <w:t>Facultatif : 1 à plusieurs</w:t>
            </w:r>
          </w:p>
        </w:tc>
        <w:tc>
          <w:tcPr>
            <w:tcW w:w="870" w:type="pct"/>
            <w:vAlign w:val="center"/>
          </w:tcPr>
          <w:p w14:paraId="3FB2EC80" w14:textId="6FB56AD1" w:rsidR="002928F8" w:rsidRPr="00E46C86" w:rsidRDefault="00C11FCF" w:rsidP="004C20A8">
            <w:pPr>
              <w:pStyle w:val="TableBodyTextMIRB"/>
            </w:pPr>
            <w:r w:rsidRPr="00E46C86">
              <w:t>Obligatoire : 1 à 1</w:t>
            </w:r>
          </w:p>
        </w:tc>
      </w:tr>
    </w:tbl>
    <w:p w14:paraId="68367D2B" w14:textId="57BF8D38" w:rsidR="0008722E" w:rsidRPr="00E46C86" w:rsidRDefault="00C11FCF" w:rsidP="0008722E">
      <w:pPr>
        <w:pStyle w:val="BodyAccessibleTextMIRB"/>
        <w:spacing w:before="240" w:after="0" w:line="240" w:lineRule="auto"/>
      </w:pPr>
      <w:r w:rsidRPr="00E46C86">
        <w:t xml:space="preserve">Table parent : </w:t>
      </w:r>
      <w:r w:rsidR="0008722E" w:rsidRPr="00E46C86">
        <w:rPr>
          <w:b/>
          <w:bCs/>
        </w:rPr>
        <w:t>ORN_STREET_TYPE_LIST</w:t>
      </w:r>
    </w:p>
    <w:p w14:paraId="0D6CD8E1" w14:textId="23025DB7" w:rsidR="0008722E" w:rsidRPr="00E46C86" w:rsidRDefault="00C11FCF" w:rsidP="0008722E">
      <w:pPr>
        <w:pStyle w:val="BodyAccessibleTextMIRB"/>
        <w:spacing w:after="0" w:line="240" w:lineRule="auto"/>
      </w:pPr>
      <w:r w:rsidRPr="00E46C86">
        <w:t xml:space="preserve">Clé(s) primaire(s) : </w:t>
      </w:r>
      <w:r w:rsidR="0008722E" w:rsidRPr="00E46C86">
        <w:rPr>
          <w:b/>
          <w:bCs/>
        </w:rPr>
        <w:t>STREET_TYPE</w:t>
      </w:r>
    </w:p>
    <w:p w14:paraId="23C8E5B0" w14:textId="2344A5A4" w:rsidR="0008722E" w:rsidRPr="00E46C86" w:rsidRDefault="00C11FCF" w:rsidP="0008722E">
      <w:pPr>
        <w:pStyle w:val="BodyAccessibleTextMIRB"/>
        <w:spacing w:after="0" w:line="240" w:lineRule="auto"/>
      </w:pPr>
      <w:r w:rsidRPr="00E46C86">
        <w:t xml:space="preserve">Type de données : </w:t>
      </w:r>
      <w:r w:rsidR="0008722E" w:rsidRPr="00E46C86">
        <w:rPr>
          <w:b/>
          <w:bCs/>
        </w:rPr>
        <w:t>VARCHAR2 (25)</w:t>
      </w:r>
    </w:p>
    <w:tbl>
      <w:tblPr>
        <w:tblStyle w:val="TableGrid1"/>
        <w:tblW w:w="5000" w:type="pct"/>
        <w:tblLook w:val="04A0" w:firstRow="1" w:lastRow="0" w:firstColumn="1" w:lastColumn="0" w:noHBand="0" w:noVBand="1"/>
        <w:tblCaption w:val="Table de recherche : ORN_STREET_TYPE_LIST"/>
        <w:tblDescription w:val="Identifie les clés primaires et étrangères associées de la table de recherche ORN_STREET_TYPE_LIST."/>
      </w:tblPr>
      <w:tblGrid>
        <w:gridCol w:w="4181"/>
        <w:gridCol w:w="3900"/>
        <w:gridCol w:w="1301"/>
        <w:gridCol w:w="2504"/>
        <w:gridCol w:w="2504"/>
      </w:tblGrid>
      <w:tr w:rsidR="0008722E" w:rsidRPr="00E46C86" w14:paraId="26E64E1F" w14:textId="77777777" w:rsidTr="004C20A8">
        <w:trPr>
          <w:cantSplit/>
          <w:trHeight w:val="302"/>
          <w:tblHeader/>
        </w:trPr>
        <w:tc>
          <w:tcPr>
            <w:tcW w:w="1453" w:type="pct"/>
            <w:vAlign w:val="center"/>
          </w:tcPr>
          <w:p w14:paraId="6D206262" w14:textId="515F63E5" w:rsidR="0008722E" w:rsidRPr="00E46C86" w:rsidRDefault="00C11FCF" w:rsidP="004C20A8">
            <w:pPr>
              <w:pStyle w:val="TableHeaderRowTextMIRB"/>
            </w:pPr>
            <w:r w:rsidRPr="00E46C86">
              <w:t>Table enfant</w:t>
            </w:r>
          </w:p>
        </w:tc>
        <w:tc>
          <w:tcPr>
            <w:tcW w:w="1355" w:type="pct"/>
            <w:vAlign w:val="center"/>
          </w:tcPr>
          <w:p w14:paraId="0E6B3474" w14:textId="653D7EE2" w:rsidR="0008722E" w:rsidRPr="00E46C86" w:rsidRDefault="00C11FCF" w:rsidP="004C20A8">
            <w:pPr>
              <w:pStyle w:val="TableHeaderRowTextMIRB"/>
            </w:pPr>
            <w:r w:rsidRPr="00E46C86">
              <w:t>Clé étrangère migrée</w:t>
            </w:r>
          </w:p>
        </w:tc>
        <w:tc>
          <w:tcPr>
            <w:tcW w:w="452" w:type="pct"/>
            <w:vAlign w:val="center"/>
          </w:tcPr>
          <w:p w14:paraId="41C7FA84" w14:textId="32BC0A50" w:rsidR="0008722E" w:rsidRPr="00E46C86" w:rsidRDefault="00C11FCF" w:rsidP="004C20A8">
            <w:pPr>
              <w:pStyle w:val="TableHeaderRowTextMIRB"/>
            </w:pPr>
            <w:r w:rsidRPr="00E46C86">
              <w:t>Type de rel.</w:t>
            </w:r>
          </w:p>
        </w:tc>
        <w:tc>
          <w:tcPr>
            <w:tcW w:w="870" w:type="pct"/>
            <w:vAlign w:val="center"/>
          </w:tcPr>
          <w:p w14:paraId="2FE27285" w14:textId="7F90B506" w:rsidR="0008722E" w:rsidRPr="00E46C86" w:rsidRDefault="00C11FCF" w:rsidP="004C20A8">
            <w:pPr>
              <w:pStyle w:val="TableHeaderRowTextMIRB"/>
            </w:pPr>
            <w:r w:rsidRPr="00E46C86">
              <w:t>Relation parent-enfant</w:t>
            </w:r>
          </w:p>
        </w:tc>
        <w:tc>
          <w:tcPr>
            <w:tcW w:w="870" w:type="pct"/>
            <w:vAlign w:val="center"/>
          </w:tcPr>
          <w:p w14:paraId="1D50269E" w14:textId="55A42193" w:rsidR="0008722E" w:rsidRPr="00E46C86" w:rsidRDefault="00C11FCF" w:rsidP="004C20A8">
            <w:pPr>
              <w:pStyle w:val="TableHeaderRowTextMIRB"/>
            </w:pPr>
            <w:r w:rsidRPr="00E46C86">
              <w:t>Relation enfant-parent</w:t>
            </w:r>
          </w:p>
        </w:tc>
      </w:tr>
      <w:tr w:rsidR="0008722E" w:rsidRPr="00E46C86" w14:paraId="5C2EFCAD" w14:textId="77777777" w:rsidTr="004C20A8">
        <w:trPr>
          <w:cantSplit/>
          <w:trHeight w:val="302"/>
        </w:trPr>
        <w:tc>
          <w:tcPr>
            <w:tcW w:w="1453" w:type="pct"/>
            <w:vAlign w:val="center"/>
          </w:tcPr>
          <w:p w14:paraId="6C4FC31E" w14:textId="77777777" w:rsidR="0008722E" w:rsidRPr="00E46C86" w:rsidRDefault="0008722E" w:rsidP="004C20A8">
            <w:pPr>
              <w:pStyle w:val="TableBodyTextMIRB"/>
            </w:pPr>
            <w:r w:rsidRPr="00E46C86">
              <w:t>ORN_STREET_NAME_PARSED</w:t>
            </w:r>
          </w:p>
        </w:tc>
        <w:tc>
          <w:tcPr>
            <w:tcW w:w="1355" w:type="pct"/>
            <w:vAlign w:val="center"/>
          </w:tcPr>
          <w:p w14:paraId="4AFD3728" w14:textId="77777777" w:rsidR="0008722E" w:rsidRPr="00E46C86" w:rsidRDefault="0008722E" w:rsidP="004C20A8">
            <w:pPr>
              <w:pStyle w:val="TableBodyTextMIRB"/>
            </w:pPr>
            <w:r w:rsidRPr="00E46C86">
              <w:t>STREET_TYPE_PREFIX</w:t>
            </w:r>
          </w:p>
        </w:tc>
        <w:tc>
          <w:tcPr>
            <w:tcW w:w="452" w:type="pct"/>
            <w:vAlign w:val="center"/>
          </w:tcPr>
          <w:p w14:paraId="6F39CAAD" w14:textId="77777777" w:rsidR="0008722E" w:rsidRPr="00E46C86" w:rsidRDefault="0008722E" w:rsidP="004C20A8">
            <w:pPr>
              <w:pStyle w:val="TableBodyTextMIRB"/>
            </w:pPr>
            <w:r w:rsidRPr="00E46C86">
              <w:t>NI</w:t>
            </w:r>
          </w:p>
        </w:tc>
        <w:tc>
          <w:tcPr>
            <w:tcW w:w="870" w:type="pct"/>
            <w:vAlign w:val="center"/>
          </w:tcPr>
          <w:p w14:paraId="17214430" w14:textId="0C37CEDE" w:rsidR="0008722E" w:rsidRPr="00E46C86" w:rsidRDefault="00C11FCF" w:rsidP="004C20A8">
            <w:pPr>
              <w:pStyle w:val="TableBodyTextMIRB"/>
            </w:pPr>
            <w:r w:rsidRPr="00E46C86">
              <w:t>Facultatif : 1 à plusieurs</w:t>
            </w:r>
          </w:p>
        </w:tc>
        <w:tc>
          <w:tcPr>
            <w:tcW w:w="870" w:type="pct"/>
            <w:vAlign w:val="center"/>
          </w:tcPr>
          <w:p w14:paraId="7241AA4B" w14:textId="012F4D0C" w:rsidR="0008722E" w:rsidRPr="00E46C86" w:rsidRDefault="00C11FCF" w:rsidP="004C20A8">
            <w:pPr>
              <w:pStyle w:val="TableBodyTextMIRB"/>
            </w:pPr>
            <w:r w:rsidRPr="00E46C86">
              <w:t>Facultatif : 1 à 1</w:t>
            </w:r>
          </w:p>
        </w:tc>
      </w:tr>
      <w:tr w:rsidR="0008722E" w:rsidRPr="00E46C86" w14:paraId="7D832A92" w14:textId="77777777" w:rsidTr="004C20A8">
        <w:trPr>
          <w:cantSplit/>
          <w:trHeight w:val="302"/>
        </w:trPr>
        <w:tc>
          <w:tcPr>
            <w:tcW w:w="1453" w:type="pct"/>
            <w:vAlign w:val="center"/>
          </w:tcPr>
          <w:p w14:paraId="11A05563" w14:textId="77777777" w:rsidR="0008722E" w:rsidRPr="00E46C86" w:rsidRDefault="0008722E" w:rsidP="004C20A8">
            <w:pPr>
              <w:pStyle w:val="TableBodyTextMIRB"/>
            </w:pPr>
            <w:r w:rsidRPr="00E46C86">
              <w:t>ORN_STREET_NAME_PARSED</w:t>
            </w:r>
          </w:p>
        </w:tc>
        <w:tc>
          <w:tcPr>
            <w:tcW w:w="1355" w:type="pct"/>
            <w:vAlign w:val="center"/>
          </w:tcPr>
          <w:p w14:paraId="4EF876F4" w14:textId="77777777" w:rsidR="0008722E" w:rsidRPr="00E46C86" w:rsidRDefault="0008722E" w:rsidP="004C20A8">
            <w:pPr>
              <w:pStyle w:val="TableBodyTextMIRB"/>
            </w:pPr>
            <w:r w:rsidRPr="00E46C86">
              <w:t>STREET_TYPE_SUFFIX</w:t>
            </w:r>
          </w:p>
        </w:tc>
        <w:tc>
          <w:tcPr>
            <w:tcW w:w="452" w:type="pct"/>
            <w:vAlign w:val="center"/>
          </w:tcPr>
          <w:p w14:paraId="2CF84D20" w14:textId="77777777" w:rsidR="0008722E" w:rsidRPr="00E46C86" w:rsidRDefault="0008722E" w:rsidP="004C20A8">
            <w:pPr>
              <w:pStyle w:val="TableBodyTextMIRB"/>
            </w:pPr>
            <w:r w:rsidRPr="00E46C86">
              <w:t>NI</w:t>
            </w:r>
          </w:p>
        </w:tc>
        <w:tc>
          <w:tcPr>
            <w:tcW w:w="870" w:type="pct"/>
            <w:vAlign w:val="center"/>
          </w:tcPr>
          <w:p w14:paraId="4CB3A056" w14:textId="4BDD0364" w:rsidR="0008722E" w:rsidRPr="00E46C86" w:rsidRDefault="00C11FCF" w:rsidP="004C20A8">
            <w:pPr>
              <w:pStyle w:val="TableBodyTextMIRB"/>
            </w:pPr>
            <w:r w:rsidRPr="00E46C86">
              <w:t>Facultatif : 1 à plusieurs</w:t>
            </w:r>
          </w:p>
        </w:tc>
        <w:tc>
          <w:tcPr>
            <w:tcW w:w="870" w:type="pct"/>
            <w:vAlign w:val="center"/>
          </w:tcPr>
          <w:p w14:paraId="221AE9AC" w14:textId="62110961" w:rsidR="0008722E" w:rsidRPr="00E46C86" w:rsidRDefault="00C11FCF" w:rsidP="004C20A8">
            <w:pPr>
              <w:pStyle w:val="TableBodyTextMIRB"/>
            </w:pPr>
            <w:r w:rsidRPr="00E46C86">
              <w:t>Facultatif : 1 à 1</w:t>
            </w:r>
          </w:p>
        </w:tc>
      </w:tr>
    </w:tbl>
    <w:p w14:paraId="2C0520FF" w14:textId="1BB4E0CD" w:rsidR="0008722E" w:rsidRPr="00E46C86" w:rsidRDefault="00C11FCF" w:rsidP="0008722E">
      <w:pPr>
        <w:pStyle w:val="BodyAccessibleTextMIRB"/>
        <w:spacing w:before="240" w:after="0" w:line="240" w:lineRule="auto"/>
      </w:pPr>
      <w:r w:rsidRPr="00E46C86">
        <w:t xml:space="preserve">Table parent : </w:t>
      </w:r>
      <w:r w:rsidR="0008722E" w:rsidRPr="00E46C86">
        <w:rPr>
          <w:b/>
          <w:bCs/>
        </w:rPr>
        <w:t>ORN_STRUCTURE_LIST</w:t>
      </w:r>
    </w:p>
    <w:p w14:paraId="5BCF9726" w14:textId="0DF978A0" w:rsidR="0008722E" w:rsidRPr="00E46C86" w:rsidRDefault="00C11FCF" w:rsidP="0008722E">
      <w:pPr>
        <w:pStyle w:val="BodyAccessibleTextMIRB"/>
        <w:spacing w:after="0" w:line="240" w:lineRule="auto"/>
      </w:pPr>
      <w:r w:rsidRPr="00E46C86">
        <w:t xml:space="preserve">Clé(s) primaire(s) : </w:t>
      </w:r>
      <w:r w:rsidR="0008722E" w:rsidRPr="00E46C86">
        <w:rPr>
          <w:b/>
          <w:bCs/>
        </w:rPr>
        <w:t>STRUCTURE_TYPE</w:t>
      </w:r>
    </w:p>
    <w:p w14:paraId="45E675B4" w14:textId="7F5503A5" w:rsidR="0008722E" w:rsidRPr="00E46C86" w:rsidRDefault="00C11FCF" w:rsidP="0008722E">
      <w:pPr>
        <w:pStyle w:val="BodyAccessibleTextMIRB"/>
        <w:spacing w:after="0" w:line="240" w:lineRule="auto"/>
      </w:pPr>
      <w:r w:rsidRPr="00E46C86">
        <w:t xml:space="preserve">Type de données : </w:t>
      </w:r>
      <w:r w:rsidR="0008722E" w:rsidRPr="00E46C86">
        <w:rPr>
          <w:b/>
          <w:bCs/>
        </w:rPr>
        <w:t>VARCHAR2 (30)</w:t>
      </w:r>
    </w:p>
    <w:tbl>
      <w:tblPr>
        <w:tblStyle w:val="TableGrid1"/>
        <w:tblW w:w="5000" w:type="pct"/>
        <w:tblLook w:val="04A0" w:firstRow="1" w:lastRow="0" w:firstColumn="1" w:lastColumn="0" w:noHBand="0" w:noVBand="1"/>
        <w:tblCaption w:val="Table de recherche : ORN_STRUCTURE_LIST"/>
        <w:tblDescription w:val="Identifie les clés primaires et étrangères associées de la table de recherche ORN_STRUCTURE_LIST."/>
      </w:tblPr>
      <w:tblGrid>
        <w:gridCol w:w="4181"/>
        <w:gridCol w:w="3900"/>
        <w:gridCol w:w="1301"/>
        <w:gridCol w:w="2504"/>
        <w:gridCol w:w="2504"/>
      </w:tblGrid>
      <w:tr w:rsidR="0008722E" w:rsidRPr="00E46C86" w14:paraId="25BCFD68" w14:textId="77777777" w:rsidTr="004C20A8">
        <w:trPr>
          <w:cantSplit/>
          <w:trHeight w:val="302"/>
          <w:tblHeader/>
        </w:trPr>
        <w:tc>
          <w:tcPr>
            <w:tcW w:w="1453" w:type="pct"/>
            <w:vAlign w:val="center"/>
          </w:tcPr>
          <w:p w14:paraId="353E5F9F" w14:textId="28C21C41" w:rsidR="0008722E" w:rsidRPr="00E46C86" w:rsidRDefault="00C11FCF" w:rsidP="004C20A8">
            <w:pPr>
              <w:pStyle w:val="TableHeaderRowTextMIRB"/>
            </w:pPr>
            <w:r w:rsidRPr="00E46C86">
              <w:t>Table enfant</w:t>
            </w:r>
          </w:p>
        </w:tc>
        <w:tc>
          <w:tcPr>
            <w:tcW w:w="1355" w:type="pct"/>
            <w:vAlign w:val="center"/>
          </w:tcPr>
          <w:p w14:paraId="34E71973" w14:textId="52C913E2" w:rsidR="0008722E" w:rsidRPr="00E46C86" w:rsidRDefault="00C11FCF" w:rsidP="004C20A8">
            <w:pPr>
              <w:pStyle w:val="TableHeaderRowTextMIRB"/>
            </w:pPr>
            <w:r w:rsidRPr="00E46C86">
              <w:t>Clé étrangère migrée</w:t>
            </w:r>
          </w:p>
        </w:tc>
        <w:tc>
          <w:tcPr>
            <w:tcW w:w="452" w:type="pct"/>
            <w:vAlign w:val="center"/>
          </w:tcPr>
          <w:p w14:paraId="20C81D95" w14:textId="40165D93" w:rsidR="0008722E" w:rsidRPr="00E46C86" w:rsidRDefault="00C11FCF" w:rsidP="004C20A8">
            <w:pPr>
              <w:pStyle w:val="TableHeaderRowTextMIRB"/>
            </w:pPr>
            <w:r w:rsidRPr="00E46C86">
              <w:t>Type de rel.</w:t>
            </w:r>
          </w:p>
        </w:tc>
        <w:tc>
          <w:tcPr>
            <w:tcW w:w="870" w:type="pct"/>
            <w:vAlign w:val="center"/>
          </w:tcPr>
          <w:p w14:paraId="38239793" w14:textId="0A2919BB" w:rsidR="0008722E" w:rsidRPr="00E46C86" w:rsidRDefault="00C11FCF" w:rsidP="004C20A8">
            <w:pPr>
              <w:pStyle w:val="TableHeaderRowTextMIRB"/>
            </w:pPr>
            <w:r w:rsidRPr="00E46C86">
              <w:t>Relation parent-enfant</w:t>
            </w:r>
          </w:p>
        </w:tc>
        <w:tc>
          <w:tcPr>
            <w:tcW w:w="870" w:type="pct"/>
            <w:vAlign w:val="center"/>
          </w:tcPr>
          <w:p w14:paraId="487AAFF4" w14:textId="30ACFC4E" w:rsidR="0008722E" w:rsidRPr="00E46C86" w:rsidRDefault="00C11FCF" w:rsidP="004C20A8">
            <w:pPr>
              <w:pStyle w:val="TableHeaderRowTextMIRB"/>
            </w:pPr>
            <w:r w:rsidRPr="00E46C86">
              <w:t>Relation enfant-parent</w:t>
            </w:r>
          </w:p>
        </w:tc>
      </w:tr>
      <w:tr w:rsidR="0008722E" w:rsidRPr="00E46C86" w14:paraId="230DF91B" w14:textId="77777777" w:rsidTr="004C20A8">
        <w:trPr>
          <w:cantSplit/>
          <w:trHeight w:val="302"/>
        </w:trPr>
        <w:tc>
          <w:tcPr>
            <w:tcW w:w="1453" w:type="pct"/>
            <w:vAlign w:val="center"/>
          </w:tcPr>
          <w:p w14:paraId="5E52497C" w14:textId="77777777" w:rsidR="0008722E" w:rsidRPr="00E46C86" w:rsidRDefault="0008722E" w:rsidP="004C20A8">
            <w:pPr>
              <w:pStyle w:val="TableBodyTextMIRB"/>
            </w:pPr>
            <w:r w:rsidRPr="00E46C86">
              <w:t>ORN_STRUCTURE</w:t>
            </w:r>
          </w:p>
        </w:tc>
        <w:tc>
          <w:tcPr>
            <w:tcW w:w="1355" w:type="pct"/>
            <w:vAlign w:val="center"/>
          </w:tcPr>
          <w:p w14:paraId="15D9F78F" w14:textId="77777777" w:rsidR="0008722E" w:rsidRPr="00E46C86" w:rsidRDefault="0008722E" w:rsidP="004C20A8">
            <w:pPr>
              <w:pStyle w:val="TableBodyTextMIRB"/>
            </w:pPr>
            <w:r w:rsidRPr="00E46C86">
              <w:t>STRUCTURE_TYPE</w:t>
            </w:r>
          </w:p>
        </w:tc>
        <w:tc>
          <w:tcPr>
            <w:tcW w:w="452" w:type="pct"/>
            <w:vAlign w:val="center"/>
          </w:tcPr>
          <w:p w14:paraId="65FAF6CC" w14:textId="77777777" w:rsidR="0008722E" w:rsidRPr="00E46C86" w:rsidRDefault="0008722E" w:rsidP="004C20A8">
            <w:pPr>
              <w:pStyle w:val="TableBodyTextMIRB"/>
            </w:pPr>
            <w:r w:rsidRPr="00E46C86">
              <w:t>NI</w:t>
            </w:r>
          </w:p>
        </w:tc>
        <w:tc>
          <w:tcPr>
            <w:tcW w:w="870" w:type="pct"/>
            <w:vAlign w:val="center"/>
          </w:tcPr>
          <w:p w14:paraId="67DAE5BF" w14:textId="0D67CB2B" w:rsidR="0008722E" w:rsidRPr="00E46C86" w:rsidRDefault="00C11FCF" w:rsidP="004C20A8">
            <w:pPr>
              <w:pStyle w:val="TableBodyTextMIRB"/>
            </w:pPr>
            <w:r w:rsidRPr="00E46C86">
              <w:t>Facultatif : 1 à plusieurs</w:t>
            </w:r>
          </w:p>
        </w:tc>
        <w:tc>
          <w:tcPr>
            <w:tcW w:w="870" w:type="pct"/>
            <w:vAlign w:val="center"/>
          </w:tcPr>
          <w:p w14:paraId="53ACB0F8" w14:textId="484EF037" w:rsidR="0008722E" w:rsidRPr="00E46C86" w:rsidRDefault="00C11FCF" w:rsidP="004C20A8">
            <w:pPr>
              <w:pStyle w:val="TableBodyTextMIRB"/>
            </w:pPr>
            <w:r w:rsidRPr="00E46C86">
              <w:t>Obligatoire : 1 à 1</w:t>
            </w:r>
          </w:p>
        </w:tc>
      </w:tr>
    </w:tbl>
    <w:p w14:paraId="6A1A4092" w14:textId="59285953" w:rsidR="0008722E" w:rsidRPr="00E46C86" w:rsidRDefault="00C11FCF" w:rsidP="0008722E">
      <w:pPr>
        <w:pStyle w:val="BodyAccessibleTextMIRB"/>
        <w:spacing w:before="240" w:after="0" w:line="240" w:lineRule="auto"/>
      </w:pPr>
      <w:r w:rsidRPr="00E46C86">
        <w:t xml:space="preserve">Table parent : </w:t>
      </w:r>
      <w:r w:rsidR="0008722E" w:rsidRPr="00E46C86">
        <w:rPr>
          <w:b/>
          <w:bCs/>
        </w:rPr>
        <w:t>ORN_SURFACE_TYPE_LIST</w:t>
      </w:r>
    </w:p>
    <w:p w14:paraId="0C2C10FC" w14:textId="17A7761A" w:rsidR="0008722E" w:rsidRPr="00E46C86" w:rsidRDefault="00C11FCF" w:rsidP="0008722E">
      <w:pPr>
        <w:pStyle w:val="BodyAccessibleTextMIRB"/>
        <w:spacing w:after="0" w:line="240" w:lineRule="auto"/>
      </w:pPr>
      <w:r w:rsidRPr="00E46C86">
        <w:t xml:space="preserve">Clé(s) primaire(s) : </w:t>
      </w:r>
      <w:r w:rsidR="0008722E" w:rsidRPr="00E46C86">
        <w:rPr>
          <w:b/>
          <w:bCs/>
        </w:rPr>
        <w:t>SURFACE_TYPE</w:t>
      </w:r>
    </w:p>
    <w:p w14:paraId="11945543" w14:textId="08DB26E7" w:rsidR="0008722E" w:rsidRPr="00E46C86" w:rsidRDefault="00C11FCF" w:rsidP="0008722E">
      <w:pPr>
        <w:pStyle w:val="BodyAccessibleTextMIRB"/>
        <w:spacing w:after="0" w:line="240" w:lineRule="auto"/>
      </w:pPr>
      <w:r w:rsidRPr="00E46C86">
        <w:t xml:space="preserve">Type de données : </w:t>
      </w:r>
      <w:r w:rsidR="0008722E" w:rsidRPr="00E46C86">
        <w:rPr>
          <w:b/>
          <w:bCs/>
        </w:rPr>
        <w:t>VARCHAR2 (10)</w:t>
      </w:r>
    </w:p>
    <w:tbl>
      <w:tblPr>
        <w:tblStyle w:val="TableGrid1"/>
        <w:tblW w:w="5000" w:type="pct"/>
        <w:tblLook w:val="04A0" w:firstRow="1" w:lastRow="0" w:firstColumn="1" w:lastColumn="0" w:noHBand="0" w:noVBand="1"/>
        <w:tblCaption w:val="Table de recherche : ORN_SURFACE_TYPE_LIST"/>
        <w:tblDescription w:val="Identifie les clés primaires et étrangères associées de la table de recherche ORN_SURFACE_TYPE_LIST."/>
      </w:tblPr>
      <w:tblGrid>
        <w:gridCol w:w="4181"/>
        <w:gridCol w:w="3900"/>
        <w:gridCol w:w="1301"/>
        <w:gridCol w:w="2504"/>
        <w:gridCol w:w="2504"/>
      </w:tblGrid>
      <w:tr w:rsidR="0008722E" w:rsidRPr="00E46C86" w14:paraId="22F8719E" w14:textId="77777777" w:rsidTr="004C20A8">
        <w:trPr>
          <w:cantSplit/>
          <w:trHeight w:val="302"/>
          <w:tblHeader/>
        </w:trPr>
        <w:tc>
          <w:tcPr>
            <w:tcW w:w="1453" w:type="pct"/>
            <w:vAlign w:val="center"/>
          </w:tcPr>
          <w:p w14:paraId="0297AA49" w14:textId="7A61C967" w:rsidR="0008722E" w:rsidRPr="00E46C86" w:rsidRDefault="00C11FCF" w:rsidP="004C20A8">
            <w:pPr>
              <w:pStyle w:val="TableHeaderRowTextMIRB"/>
            </w:pPr>
            <w:r w:rsidRPr="00E46C86">
              <w:t>Table enfant</w:t>
            </w:r>
          </w:p>
        </w:tc>
        <w:tc>
          <w:tcPr>
            <w:tcW w:w="1355" w:type="pct"/>
            <w:vAlign w:val="center"/>
          </w:tcPr>
          <w:p w14:paraId="0F6C55D0" w14:textId="0918194B" w:rsidR="0008722E" w:rsidRPr="00E46C86" w:rsidRDefault="00C11FCF" w:rsidP="004C20A8">
            <w:pPr>
              <w:pStyle w:val="TableHeaderRowTextMIRB"/>
            </w:pPr>
            <w:r w:rsidRPr="00E46C86">
              <w:t>Clé étrangère migrée</w:t>
            </w:r>
          </w:p>
        </w:tc>
        <w:tc>
          <w:tcPr>
            <w:tcW w:w="452" w:type="pct"/>
            <w:vAlign w:val="center"/>
          </w:tcPr>
          <w:p w14:paraId="4A24D53F" w14:textId="5CCFCDA4" w:rsidR="0008722E" w:rsidRPr="00E46C86" w:rsidRDefault="00C11FCF" w:rsidP="004C20A8">
            <w:pPr>
              <w:pStyle w:val="TableHeaderRowTextMIRB"/>
            </w:pPr>
            <w:r w:rsidRPr="00E46C86">
              <w:t>Type de rel.</w:t>
            </w:r>
          </w:p>
        </w:tc>
        <w:tc>
          <w:tcPr>
            <w:tcW w:w="870" w:type="pct"/>
            <w:vAlign w:val="center"/>
          </w:tcPr>
          <w:p w14:paraId="0215A3B6" w14:textId="7B627778" w:rsidR="0008722E" w:rsidRPr="00E46C86" w:rsidRDefault="00C11FCF" w:rsidP="004C20A8">
            <w:pPr>
              <w:pStyle w:val="TableHeaderRowTextMIRB"/>
            </w:pPr>
            <w:r w:rsidRPr="00E46C86">
              <w:t>Relation parent-enfant</w:t>
            </w:r>
          </w:p>
        </w:tc>
        <w:tc>
          <w:tcPr>
            <w:tcW w:w="870" w:type="pct"/>
            <w:vAlign w:val="center"/>
          </w:tcPr>
          <w:p w14:paraId="13363E15" w14:textId="068BCE3A" w:rsidR="0008722E" w:rsidRPr="00E46C86" w:rsidRDefault="00C11FCF" w:rsidP="004C20A8">
            <w:pPr>
              <w:pStyle w:val="TableHeaderRowTextMIRB"/>
            </w:pPr>
            <w:r w:rsidRPr="00E46C86">
              <w:t>Relation enfant-parent</w:t>
            </w:r>
          </w:p>
        </w:tc>
      </w:tr>
      <w:tr w:rsidR="0008722E" w:rsidRPr="00E46C86" w14:paraId="6408E44F" w14:textId="77777777" w:rsidTr="004C20A8">
        <w:trPr>
          <w:cantSplit/>
          <w:trHeight w:val="302"/>
        </w:trPr>
        <w:tc>
          <w:tcPr>
            <w:tcW w:w="1453" w:type="pct"/>
            <w:vAlign w:val="center"/>
          </w:tcPr>
          <w:p w14:paraId="302B778B" w14:textId="77777777" w:rsidR="0008722E" w:rsidRPr="00E46C86" w:rsidRDefault="0008722E" w:rsidP="004C20A8">
            <w:pPr>
              <w:pStyle w:val="TableBodyTextMIRB"/>
            </w:pPr>
            <w:r w:rsidRPr="00E46C86">
              <w:t>ORN_ROAD_SURFACE</w:t>
            </w:r>
          </w:p>
        </w:tc>
        <w:tc>
          <w:tcPr>
            <w:tcW w:w="1355" w:type="pct"/>
            <w:vAlign w:val="center"/>
          </w:tcPr>
          <w:p w14:paraId="0E95CB5E" w14:textId="77777777" w:rsidR="0008722E" w:rsidRPr="00E46C86" w:rsidRDefault="0008722E" w:rsidP="004C20A8">
            <w:pPr>
              <w:pStyle w:val="TableBodyTextMIRB"/>
            </w:pPr>
            <w:r w:rsidRPr="00E46C86">
              <w:t>SURFACE_TYPE</w:t>
            </w:r>
          </w:p>
        </w:tc>
        <w:tc>
          <w:tcPr>
            <w:tcW w:w="452" w:type="pct"/>
            <w:vAlign w:val="center"/>
          </w:tcPr>
          <w:p w14:paraId="23A78DA5" w14:textId="77777777" w:rsidR="0008722E" w:rsidRPr="00E46C86" w:rsidRDefault="0008722E" w:rsidP="004C20A8">
            <w:pPr>
              <w:pStyle w:val="TableBodyTextMIRB"/>
            </w:pPr>
            <w:r w:rsidRPr="00E46C86">
              <w:t>NI</w:t>
            </w:r>
          </w:p>
        </w:tc>
        <w:tc>
          <w:tcPr>
            <w:tcW w:w="870" w:type="pct"/>
            <w:vAlign w:val="center"/>
          </w:tcPr>
          <w:p w14:paraId="6DF1CB21" w14:textId="66DA4DFE" w:rsidR="0008722E" w:rsidRPr="00E46C86" w:rsidRDefault="00C11FCF" w:rsidP="004C20A8">
            <w:pPr>
              <w:pStyle w:val="TableBodyTextMIRB"/>
            </w:pPr>
            <w:r w:rsidRPr="00E46C86">
              <w:t>Facultatif : 1 à plusieurs</w:t>
            </w:r>
          </w:p>
        </w:tc>
        <w:tc>
          <w:tcPr>
            <w:tcW w:w="870" w:type="pct"/>
            <w:vAlign w:val="center"/>
          </w:tcPr>
          <w:p w14:paraId="700AA92C" w14:textId="53D72E11" w:rsidR="0008722E" w:rsidRPr="00E46C86" w:rsidRDefault="00C11FCF" w:rsidP="004C20A8">
            <w:pPr>
              <w:pStyle w:val="TableBodyTextMIRB"/>
            </w:pPr>
            <w:r w:rsidRPr="00E46C86">
              <w:t>Facultatif : 1 à 1</w:t>
            </w:r>
          </w:p>
        </w:tc>
      </w:tr>
    </w:tbl>
    <w:p w14:paraId="442B971F" w14:textId="65F18410" w:rsidR="0008722E" w:rsidRPr="00E46C86" w:rsidRDefault="00C11FCF" w:rsidP="0008722E">
      <w:pPr>
        <w:pStyle w:val="BodyAccessibleTextMIRB"/>
        <w:spacing w:before="240" w:after="0" w:line="240" w:lineRule="auto"/>
      </w:pPr>
      <w:r w:rsidRPr="00E46C86">
        <w:t xml:space="preserve">Table parent : </w:t>
      </w:r>
      <w:r w:rsidR="0008722E" w:rsidRPr="00E46C86">
        <w:rPr>
          <w:b/>
          <w:bCs/>
        </w:rPr>
        <w:t>ORN_TOLL_POINT_TYPE_LIST</w:t>
      </w:r>
    </w:p>
    <w:p w14:paraId="575153BB" w14:textId="2897286C" w:rsidR="0008722E" w:rsidRPr="00E46C86" w:rsidRDefault="00C11FCF" w:rsidP="0008722E">
      <w:pPr>
        <w:pStyle w:val="BodyAccessibleTextMIRB"/>
        <w:spacing w:after="0" w:line="240" w:lineRule="auto"/>
      </w:pPr>
      <w:r w:rsidRPr="00E46C86">
        <w:t xml:space="preserve">Clé(s) primaire(s) : </w:t>
      </w:r>
      <w:r w:rsidR="0008722E" w:rsidRPr="00E46C86">
        <w:rPr>
          <w:b/>
          <w:bCs/>
        </w:rPr>
        <w:t>TOLL_POINT_TYPE</w:t>
      </w:r>
    </w:p>
    <w:p w14:paraId="6606141C" w14:textId="1A8DF613" w:rsidR="0008722E" w:rsidRPr="00E46C86" w:rsidRDefault="00C11FCF" w:rsidP="0008722E">
      <w:pPr>
        <w:pStyle w:val="BodyAccessibleTextMIRB"/>
        <w:spacing w:after="0" w:line="240" w:lineRule="auto"/>
      </w:pPr>
      <w:r w:rsidRPr="00E46C86">
        <w:t xml:space="preserve">Type de données : </w:t>
      </w:r>
      <w:r w:rsidR="0008722E" w:rsidRPr="00E46C86">
        <w:rPr>
          <w:b/>
          <w:bCs/>
        </w:rPr>
        <w:t>VARCHAR2 (10)</w:t>
      </w:r>
    </w:p>
    <w:tbl>
      <w:tblPr>
        <w:tblStyle w:val="TableGrid1"/>
        <w:tblW w:w="5000" w:type="pct"/>
        <w:tblLook w:val="04A0" w:firstRow="1" w:lastRow="0" w:firstColumn="1" w:lastColumn="0" w:noHBand="0" w:noVBand="1"/>
        <w:tblCaption w:val="Lookup Table: ORN_TOLL_POINT_TYPE_LIST"/>
        <w:tblDescription w:val="Identifies ORN_TOLL_POINT_TYPE_LIST lookup table primary and associated foreign keys."/>
      </w:tblPr>
      <w:tblGrid>
        <w:gridCol w:w="4181"/>
        <w:gridCol w:w="3900"/>
        <w:gridCol w:w="1301"/>
        <w:gridCol w:w="2504"/>
        <w:gridCol w:w="2504"/>
      </w:tblGrid>
      <w:tr w:rsidR="0008722E" w:rsidRPr="00E46C86" w14:paraId="45C300DB" w14:textId="77777777" w:rsidTr="004C20A8">
        <w:trPr>
          <w:cantSplit/>
          <w:trHeight w:val="302"/>
          <w:tblHeader/>
        </w:trPr>
        <w:tc>
          <w:tcPr>
            <w:tcW w:w="1453" w:type="pct"/>
            <w:vAlign w:val="center"/>
          </w:tcPr>
          <w:p w14:paraId="123E5496" w14:textId="6C020ACD" w:rsidR="0008722E" w:rsidRPr="00E46C86" w:rsidRDefault="00C11FCF" w:rsidP="004C20A8">
            <w:pPr>
              <w:pStyle w:val="TableHeaderRowTextMIRB"/>
            </w:pPr>
            <w:r w:rsidRPr="00E46C86">
              <w:lastRenderedPageBreak/>
              <w:t>Table enfant</w:t>
            </w:r>
          </w:p>
        </w:tc>
        <w:tc>
          <w:tcPr>
            <w:tcW w:w="1355" w:type="pct"/>
            <w:vAlign w:val="center"/>
          </w:tcPr>
          <w:p w14:paraId="7C3FACDF" w14:textId="1390F644" w:rsidR="0008722E" w:rsidRPr="00E46C86" w:rsidRDefault="00C11FCF" w:rsidP="004C20A8">
            <w:pPr>
              <w:pStyle w:val="TableHeaderRowTextMIRB"/>
            </w:pPr>
            <w:r w:rsidRPr="00E46C86">
              <w:t>Clé étrangère migrée</w:t>
            </w:r>
          </w:p>
        </w:tc>
        <w:tc>
          <w:tcPr>
            <w:tcW w:w="452" w:type="pct"/>
            <w:vAlign w:val="center"/>
          </w:tcPr>
          <w:p w14:paraId="31D7D190" w14:textId="43C318C4" w:rsidR="0008722E" w:rsidRPr="00E46C86" w:rsidRDefault="00C11FCF" w:rsidP="004C20A8">
            <w:pPr>
              <w:pStyle w:val="TableHeaderRowTextMIRB"/>
            </w:pPr>
            <w:r w:rsidRPr="00E46C86">
              <w:t>Type de rel.</w:t>
            </w:r>
          </w:p>
        </w:tc>
        <w:tc>
          <w:tcPr>
            <w:tcW w:w="870" w:type="pct"/>
            <w:vAlign w:val="center"/>
          </w:tcPr>
          <w:p w14:paraId="3F8F402D" w14:textId="6BAAACE7" w:rsidR="0008722E" w:rsidRPr="00E46C86" w:rsidRDefault="00C11FCF" w:rsidP="004C20A8">
            <w:pPr>
              <w:pStyle w:val="TableHeaderRowTextMIRB"/>
            </w:pPr>
            <w:r w:rsidRPr="00E46C86">
              <w:t>Relation parent-enfant</w:t>
            </w:r>
          </w:p>
        </w:tc>
        <w:tc>
          <w:tcPr>
            <w:tcW w:w="870" w:type="pct"/>
            <w:vAlign w:val="center"/>
          </w:tcPr>
          <w:p w14:paraId="759DE765" w14:textId="2A18AFDD" w:rsidR="0008722E" w:rsidRPr="00E46C86" w:rsidRDefault="00C11FCF" w:rsidP="004C20A8">
            <w:pPr>
              <w:pStyle w:val="TableHeaderRowTextMIRB"/>
            </w:pPr>
            <w:r w:rsidRPr="00E46C86">
              <w:t>Relation enfant-parent</w:t>
            </w:r>
          </w:p>
        </w:tc>
      </w:tr>
      <w:tr w:rsidR="0008722E" w:rsidRPr="00E46C86" w14:paraId="4D9602CF" w14:textId="77777777" w:rsidTr="004C20A8">
        <w:trPr>
          <w:cantSplit/>
          <w:trHeight w:val="302"/>
        </w:trPr>
        <w:tc>
          <w:tcPr>
            <w:tcW w:w="1453" w:type="pct"/>
            <w:vAlign w:val="center"/>
          </w:tcPr>
          <w:p w14:paraId="6504B270" w14:textId="77777777" w:rsidR="0008722E" w:rsidRPr="00E46C86" w:rsidRDefault="0008722E" w:rsidP="004C20A8">
            <w:pPr>
              <w:pStyle w:val="TableBodyTextMIRB"/>
            </w:pPr>
            <w:r w:rsidRPr="00E46C86">
              <w:t>ORN_TOLL_POINT</w:t>
            </w:r>
          </w:p>
        </w:tc>
        <w:tc>
          <w:tcPr>
            <w:tcW w:w="1355" w:type="pct"/>
            <w:vAlign w:val="center"/>
          </w:tcPr>
          <w:p w14:paraId="003E6D93" w14:textId="77777777" w:rsidR="0008722E" w:rsidRPr="00E46C86" w:rsidRDefault="0008722E" w:rsidP="004C20A8">
            <w:pPr>
              <w:pStyle w:val="TableBodyTextMIRB"/>
            </w:pPr>
            <w:r w:rsidRPr="00E46C86">
              <w:t>TOLL_POINT_TYPE</w:t>
            </w:r>
          </w:p>
        </w:tc>
        <w:tc>
          <w:tcPr>
            <w:tcW w:w="452" w:type="pct"/>
            <w:vAlign w:val="center"/>
          </w:tcPr>
          <w:p w14:paraId="75FE4FAE" w14:textId="77777777" w:rsidR="0008722E" w:rsidRPr="00E46C86" w:rsidRDefault="0008722E" w:rsidP="004C20A8">
            <w:pPr>
              <w:pStyle w:val="TableBodyTextMIRB"/>
            </w:pPr>
            <w:r w:rsidRPr="00E46C86">
              <w:t>NI</w:t>
            </w:r>
          </w:p>
        </w:tc>
        <w:tc>
          <w:tcPr>
            <w:tcW w:w="870" w:type="pct"/>
            <w:vAlign w:val="center"/>
          </w:tcPr>
          <w:p w14:paraId="3843B7A8" w14:textId="6B045BC6" w:rsidR="0008722E" w:rsidRPr="00E46C86" w:rsidRDefault="00C11FCF" w:rsidP="004C20A8">
            <w:pPr>
              <w:pStyle w:val="TableBodyTextMIRB"/>
            </w:pPr>
            <w:r w:rsidRPr="00E46C86">
              <w:t>Facultatif : 1 à plusieurs</w:t>
            </w:r>
          </w:p>
        </w:tc>
        <w:tc>
          <w:tcPr>
            <w:tcW w:w="870" w:type="pct"/>
            <w:vAlign w:val="center"/>
          </w:tcPr>
          <w:p w14:paraId="18E96A0C" w14:textId="32559ED9" w:rsidR="0008722E" w:rsidRPr="00E46C86" w:rsidRDefault="00C11FCF" w:rsidP="004C20A8">
            <w:pPr>
              <w:pStyle w:val="TableBodyTextMIRB"/>
            </w:pPr>
            <w:r w:rsidRPr="00E46C86">
              <w:t>Obligatoire : 1 à 1</w:t>
            </w:r>
          </w:p>
        </w:tc>
      </w:tr>
    </w:tbl>
    <w:p w14:paraId="0EF69EBC" w14:textId="0C852CA6" w:rsidR="00A51BD4" w:rsidRPr="00E46C86" w:rsidRDefault="00C11FCF" w:rsidP="00A51BD4">
      <w:pPr>
        <w:pStyle w:val="BodyAccessibleTextMIRB"/>
        <w:spacing w:before="240" w:after="0" w:line="240" w:lineRule="auto"/>
      </w:pPr>
      <w:r w:rsidRPr="00E46C86">
        <w:t xml:space="preserve">Table parent : </w:t>
      </w:r>
      <w:r w:rsidR="00A51BD4" w:rsidRPr="00E46C86">
        <w:rPr>
          <w:b/>
          <w:bCs/>
        </w:rPr>
        <w:t>ORN_UNDERPASS_LIST</w:t>
      </w:r>
    </w:p>
    <w:p w14:paraId="26345C7A" w14:textId="0EEF8834" w:rsidR="00A51BD4" w:rsidRPr="00E46C86" w:rsidRDefault="00C11FCF" w:rsidP="00A51BD4">
      <w:pPr>
        <w:pStyle w:val="BodyAccessibleTextMIRB"/>
        <w:spacing w:after="0" w:line="240" w:lineRule="auto"/>
      </w:pPr>
      <w:r w:rsidRPr="00E46C86">
        <w:t xml:space="preserve">Clé(s) primaire(s) : </w:t>
      </w:r>
      <w:r w:rsidR="00A51BD4" w:rsidRPr="00E46C86">
        <w:rPr>
          <w:b/>
          <w:bCs/>
        </w:rPr>
        <w:t>UNDERPASS_TYPE</w:t>
      </w:r>
    </w:p>
    <w:p w14:paraId="41CC876A" w14:textId="701EE299" w:rsidR="00A51BD4" w:rsidRPr="00E46C86" w:rsidRDefault="00C11FCF" w:rsidP="00A51BD4">
      <w:pPr>
        <w:pStyle w:val="BodyAccessibleTextMIRB"/>
        <w:spacing w:after="0" w:line="240" w:lineRule="auto"/>
        <w:rPr>
          <w:b/>
        </w:rPr>
      </w:pPr>
      <w:r w:rsidRPr="00E46C86">
        <w:t xml:space="preserve">Type de données : </w:t>
      </w:r>
      <w:r w:rsidR="00D64D97" w:rsidRPr="00E46C86">
        <w:rPr>
          <w:b/>
        </w:rPr>
        <w:t>VARCHAR2 (25)</w:t>
      </w:r>
    </w:p>
    <w:tbl>
      <w:tblPr>
        <w:tblStyle w:val="TableGrid1"/>
        <w:tblW w:w="5000" w:type="pct"/>
        <w:tblLook w:val="04A0" w:firstRow="1" w:lastRow="0" w:firstColumn="1" w:lastColumn="0" w:noHBand="0" w:noVBand="1"/>
        <w:tblCaption w:val="Table de recherche : ORN_UNDERPASS_LIST"/>
        <w:tblDescription w:val="Identifie les clés primaires et étrangères associées de la table de recherche ORN_UNDERPASS_LIST."/>
      </w:tblPr>
      <w:tblGrid>
        <w:gridCol w:w="4181"/>
        <w:gridCol w:w="3900"/>
        <w:gridCol w:w="1301"/>
        <w:gridCol w:w="2504"/>
        <w:gridCol w:w="2504"/>
      </w:tblGrid>
      <w:tr w:rsidR="00A51BD4" w:rsidRPr="00E46C86" w14:paraId="0E4FAC5B" w14:textId="77777777" w:rsidTr="00606DBE">
        <w:trPr>
          <w:cantSplit/>
          <w:trHeight w:val="302"/>
          <w:tblHeader/>
        </w:trPr>
        <w:tc>
          <w:tcPr>
            <w:tcW w:w="1453" w:type="pct"/>
            <w:vAlign w:val="center"/>
          </w:tcPr>
          <w:p w14:paraId="5E73D834" w14:textId="37FC0292" w:rsidR="00A51BD4" w:rsidRPr="00E46C86" w:rsidRDefault="00C11FCF" w:rsidP="00606DBE">
            <w:pPr>
              <w:pStyle w:val="TableHeaderRowTextMIRB"/>
            </w:pPr>
            <w:r w:rsidRPr="00E46C86">
              <w:t>Table enfant</w:t>
            </w:r>
          </w:p>
        </w:tc>
        <w:tc>
          <w:tcPr>
            <w:tcW w:w="1355" w:type="pct"/>
            <w:vAlign w:val="center"/>
          </w:tcPr>
          <w:p w14:paraId="1D3A35E8" w14:textId="4421B697" w:rsidR="00A51BD4" w:rsidRPr="00E46C86" w:rsidRDefault="00C11FCF" w:rsidP="00606DBE">
            <w:pPr>
              <w:pStyle w:val="TableHeaderRowTextMIRB"/>
            </w:pPr>
            <w:r w:rsidRPr="00E46C86">
              <w:t>Clé étrangère migrée</w:t>
            </w:r>
          </w:p>
        </w:tc>
        <w:tc>
          <w:tcPr>
            <w:tcW w:w="452" w:type="pct"/>
            <w:vAlign w:val="center"/>
          </w:tcPr>
          <w:p w14:paraId="5D32D827" w14:textId="62148C6D" w:rsidR="00A51BD4" w:rsidRPr="00E46C86" w:rsidRDefault="00C11FCF" w:rsidP="00606DBE">
            <w:pPr>
              <w:pStyle w:val="TableHeaderRowTextMIRB"/>
            </w:pPr>
            <w:r w:rsidRPr="00E46C86">
              <w:t>Type de rel.</w:t>
            </w:r>
          </w:p>
        </w:tc>
        <w:tc>
          <w:tcPr>
            <w:tcW w:w="870" w:type="pct"/>
            <w:vAlign w:val="center"/>
          </w:tcPr>
          <w:p w14:paraId="029B25F7" w14:textId="6978D852" w:rsidR="00A51BD4" w:rsidRPr="00E46C86" w:rsidRDefault="00C11FCF" w:rsidP="00606DBE">
            <w:pPr>
              <w:pStyle w:val="TableHeaderRowTextMIRB"/>
            </w:pPr>
            <w:r w:rsidRPr="00E46C86">
              <w:t>Relation parent-enfant</w:t>
            </w:r>
          </w:p>
        </w:tc>
        <w:tc>
          <w:tcPr>
            <w:tcW w:w="870" w:type="pct"/>
            <w:vAlign w:val="center"/>
          </w:tcPr>
          <w:p w14:paraId="150C2763" w14:textId="219CC52A" w:rsidR="00A51BD4" w:rsidRPr="00E46C86" w:rsidRDefault="00C11FCF" w:rsidP="00606DBE">
            <w:pPr>
              <w:pStyle w:val="TableHeaderRowTextMIRB"/>
            </w:pPr>
            <w:r w:rsidRPr="00E46C86">
              <w:t>Relation enfant-parent</w:t>
            </w:r>
          </w:p>
        </w:tc>
      </w:tr>
      <w:tr w:rsidR="00A51BD4" w:rsidRPr="00E46C86" w14:paraId="04CDA2E1" w14:textId="77777777" w:rsidTr="00606DBE">
        <w:trPr>
          <w:cantSplit/>
          <w:trHeight w:val="302"/>
        </w:trPr>
        <w:tc>
          <w:tcPr>
            <w:tcW w:w="1453" w:type="pct"/>
            <w:vAlign w:val="center"/>
          </w:tcPr>
          <w:p w14:paraId="2193C9B2" w14:textId="77777777" w:rsidR="00A51BD4" w:rsidRPr="00E46C86" w:rsidRDefault="00A51BD4" w:rsidP="00A51BD4">
            <w:pPr>
              <w:pStyle w:val="TableBodyTextMIRB"/>
            </w:pPr>
            <w:r w:rsidRPr="00E46C86">
              <w:t>ORN_UNDERPASS</w:t>
            </w:r>
          </w:p>
        </w:tc>
        <w:tc>
          <w:tcPr>
            <w:tcW w:w="1355" w:type="pct"/>
            <w:vAlign w:val="center"/>
          </w:tcPr>
          <w:p w14:paraId="3DAD72B4" w14:textId="77777777" w:rsidR="00A51BD4" w:rsidRPr="00E46C86" w:rsidRDefault="00A51BD4" w:rsidP="00606DBE">
            <w:pPr>
              <w:pStyle w:val="TableBodyTextMIRB"/>
            </w:pPr>
            <w:r w:rsidRPr="00E46C86">
              <w:t>UNDERPASS_TYPE</w:t>
            </w:r>
          </w:p>
        </w:tc>
        <w:tc>
          <w:tcPr>
            <w:tcW w:w="452" w:type="pct"/>
            <w:vAlign w:val="center"/>
          </w:tcPr>
          <w:p w14:paraId="42163058" w14:textId="77777777" w:rsidR="00A51BD4" w:rsidRPr="00E46C86" w:rsidRDefault="00A51BD4" w:rsidP="00606DBE">
            <w:pPr>
              <w:pStyle w:val="TableBodyTextMIRB"/>
            </w:pPr>
            <w:r w:rsidRPr="00E46C86">
              <w:t>NI</w:t>
            </w:r>
          </w:p>
        </w:tc>
        <w:tc>
          <w:tcPr>
            <w:tcW w:w="870" w:type="pct"/>
            <w:vAlign w:val="center"/>
          </w:tcPr>
          <w:p w14:paraId="68496859" w14:textId="6EB27BC1" w:rsidR="00A51BD4" w:rsidRPr="00E46C86" w:rsidRDefault="00C11FCF" w:rsidP="00606DBE">
            <w:pPr>
              <w:pStyle w:val="TableBodyTextMIRB"/>
            </w:pPr>
            <w:r w:rsidRPr="00E46C86">
              <w:t>Facultatif : 1 à plusieurs</w:t>
            </w:r>
          </w:p>
        </w:tc>
        <w:tc>
          <w:tcPr>
            <w:tcW w:w="870" w:type="pct"/>
            <w:vAlign w:val="center"/>
          </w:tcPr>
          <w:p w14:paraId="63350A01" w14:textId="51444560" w:rsidR="00A51BD4" w:rsidRPr="00E46C86" w:rsidRDefault="00C11FCF" w:rsidP="00606DBE">
            <w:pPr>
              <w:pStyle w:val="TableBodyTextMIRB"/>
            </w:pPr>
            <w:r w:rsidRPr="00E46C86">
              <w:t>Obligatoire : 1 à 1</w:t>
            </w:r>
          </w:p>
        </w:tc>
      </w:tr>
    </w:tbl>
    <w:p w14:paraId="5FEE5566" w14:textId="77777777" w:rsidR="00A51BD4" w:rsidRPr="00E46C86" w:rsidRDefault="00A51BD4" w:rsidP="00A51BD4">
      <w:pPr>
        <w:pStyle w:val="BodyAccessibleTextMIRB"/>
        <w:spacing w:after="0" w:line="240" w:lineRule="auto"/>
      </w:pPr>
    </w:p>
    <w:p w14:paraId="554F04B8" w14:textId="77777777" w:rsidR="00900AD6" w:rsidRPr="00E46C86" w:rsidRDefault="00900AD6" w:rsidP="00AB764C">
      <w:pPr>
        <w:pStyle w:val="BodyAccessibleTextMIRB"/>
        <w:sectPr w:rsidR="00900AD6" w:rsidRPr="00E46C86" w:rsidSect="00E143C9">
          <w:pgSz w:w="15840" w:h="12240" w:orient="landscape"/>
          <w:pgMar w:top="720" w:right="720" w:bottom="720" w:left="720" w:header="432" w:footer="720" w:gutter="0"/>
          <w:cols w:space="720"/>
          <w:docGrid w:linePitch="360"/>
        </w:sectPr>
      </w:pPr>
    </w:p>
    <w:p w14:paraId="5374D871" w14:textId="4530F122" w:rsidR="00900AD6" w:rsidRPr="00E46C86" w:rsidRDefault="00900AD6" w:rsidP="00900AD6">
      <w:pPr>
        <w:pStyle w:val="Heading1MIRBTopofPage"/>
        <w:rPr>
          <w:color w:val="244061"/>
        </w:rPr>
      </w:pPr>
      <w:bookmarkStart w:id="101" w:name="_Toc196317874"/>
      <w:r w:rsidRPr="00E46C86">
        <w:rPr>
          <w:color w:val="244061"/>
        </w:rPr>
        <w:lastRenderedPageBreak/>
        <w:t>A</w:t>
      </w:r>
      <w:r w:rsidR="006E2DB4" w:rsidRPr="00E46C86">
        <w:rPr>
          <w:color w:val="244061"/>
        </w:rPr>
        <w:t>nnexe</w:t>
      </w:r>
      <w:r w:rsidRPr="00E46C86">
        <w:rPr>
          <w:color w:val="244061"/>
        </w:rPr>
        <w:t xml:space="preserve"> C: </w:t>
      </w:r>
      <w:r w:rsidR="00E45E3A" w:rsidRPr="00E46C86">
        <w:rPr>
          <w:color w:val="244061"/>
        </w:rPr>
        <w:t>Foire aux questions</w:t>
      </w:r>
      <w:bookmarkEnd w:id="101"/>
    </w:p>
    <w:p w14:paraId="3F238EAC" w14:textId="77777777" w:rsidR="003B2C2C" w:rsidRPr="00E46C86" w:rsidRDefault="003B2C2C" w:rsidP="00E93B03">
      <w:pPr>
        <w:pStyle w:val="Heading2NoNumbersMIRB"/>
      </w:pPr>
      <w:bookmarkStart w:id="102" w:name="_Toc196317875"/>
      <w:r w:rsidRPr="00E46C86">
        <w:t>Quelle est la différence entre le Road Net Element du RRO (ORNELEM) et le composite du RRO?</w:t>
      </w:r>
      <w:bookmarkEnd w:id="102"/>
    </w:p>
    <w:p w14:paraId="08D7CA10" w14:textId="77777777" w:rsidR="00C54604" w:rsidRPr="00E46C86" w:rsidRDefault="00C54604" w:rsidP="00C54604">
      <w:pPr>
        <w:pStyle w:val="BodyAccessibleTextMIRB"/>
      </w:pPr>
      <w:r w:rsidRPr="00E46C86">
        <w:t>L’ORNELEM est une base de données relationnelle du système de référence linéaire (SRL) qui localise les événements ponctuels et linéaires le long d’un segment linéaire à certaines mesures de distance. Le composite du RRO est une base de données segmentée à table unique dérivée de l’ORNELEM. Vous trouverez ci-dessous les principales différences entre les deux produits.</w:t>
      </w:r>
    </w:p>
    <w:p w14:paraId="20E5D09B" w14:textId="2F52F1E0" w:rsidR="00D66318" w:rsidRPr="00E46C86" w:rsidRDefault="00D66318" w:rsidP="00D66318">
      <w:pPr>
        <w:pStyle w:val="BodyAccessibleTextMIRB"/>
      </w:pPr>
      <w:r w:rsidRPr="00E46C86">
        <w:t>Composite de la base de données Réseau routier de l’Ontario</w:t>
      </w:r>
      <w:r w:rsidR="00786690" w:rsidRPr="00E46C86">
        <w:t xml:space="preserve"> : </w:t>
      </w:r>
    </w:p>
    <w:p w14:paraId="336C8886" w14:textId="77777777" w:rsidR="00F63101" w:rsidRPr="00E46C86" w:rsidRDefault="00F63101" w:rsidP="00F63101">
      <w:pPr>
        <w:pStyle w:val="BulletsMIRB"/>
        <w:numPr>
          <w:ilvl w:val="0"/>
          <w:numId w:val="35"/>
        </w:numPr>
      </w:pPr>
      <w:r w:rsidRPr="00E46C86">
        <w:t>Il s’agit d’une version simplifiée de la base de données RRO recommandée pour la plupart des activités de cartographie et d’analyse spatiale générale.</w:t>
      </w:r>
    </w:p>
    <w:p w14:paraId="636B62AE" w14:textId="29C9B7AC" w:rsidR="002704C7" w:rsidRPr="00E46C86" w:rsidRDefault="00436BB6" w:rsidP="00436BB6">
      <w:pPr>
        <w:pStyle w:val="BulletsMIRB"/>
        <w:numPr>
          <w:ilvl w:val="0"/>
          <w:numId w:val="35"/>
        </w:numPr>
      </w:pPr>
      <w:r w:rsidRPr="00E46C86">
        <w:t xml:space="preserve">L’accent est mis sur l’utilisateur final avec des renseignements géospatiaux sur les routes facilement utilisables. </w:t>
      </w:r>
    </w:p>
    <w:p w14:paraId="35117C8E" w14:textId="4DD7391D" w:rsidR="002704C7" w:rsidRPr="00E46C86" w:rsidRDefault="00170243" w:rsidP="00170243">
      <w:pPr>
        <w:pStyle w:val="BulletsMIRB"/>
        <w:numPr>
          <w:ilvl w:val="0"/>
          <w:numId w:val="35"/>
        </w:numPr>
      </w:pPr>
      <w:r w:rsidRPr="00E46C86">
        <w:t>La segmentation des caractéristiques routières linéaires est plus poussée; la segmentation est basée sur tous les attributs.</w:t>
      </w:r>
    </w:p>
    <w:p w14:paraId="6EBE71F4" w14:textId="0EDDAB07" w:rsidR="002704C7" w:rsidRPr="00E46C86" w:rsidRDefault="004B13EE" w:rsidP="004B13EE">
      <w:pPr>
        <w:pStyle w:val="BulletsMIRB"/>
        <w:numPr>
          <w:ilvl w:val="0"/>
          <w:numId w:val="35"/>
        </w:numPr>
      </w:pPr>
      <w:r w:rsidRPr="00E46C86">
        <w:t xml:space="preserve">Certains renseignements sont stockés dans des zones de texte composites </w:t>
      </w:r>
    </w:p>
    <w:p w14:paraId="0AEB2040" w14:textId="3A25F82E" w:rsidR="002704C7" w:rsidRPr="00E46C86" w:rsidRDefault="002704C7" w:rsidP="002704C7">
      <w:pPr>
        <w:pStyle w:val="BodyAccessibleTextMIRB"/>
      </w:pPr>
      <w:r w:rsidRPr="00E46C86">
        <w:t>ORNELEM</w:t>
      </w:r>
      <w:r w:rsidR="00786690" w:rsidRPr="00E46C86">
        <w:t xml:space="preserve"> : </w:t>
      </w:r>
    </w:p>
    <w:p w14:paraId="7FBB80A3" w14:textId="77777777" w:rsidR="00024BCF" w:rsidRPr="00E46C86" w:rsidRDefault="00024BCF" w:rsidP="00024BCF">
      <w:pPr>
        <w:pStyle w:val="BulletsMIRB"/>
        <w:numPr>
          <w:ilvl w:val="0"/>
          <w:numId w:val="37"/>
        </w:numPr>
      </w:pPr>
      <w:r w:rsidRPr="00E46C86">
        <w:t xml:space="preserve">Il nécessite une connaissance avancée du Système d’information géospatiale (SIG), y compris du SRL et des relations complexes entre les tables. </w:t>
      </w:r>
    </w:p>
    <w:p w14:paraId="5742D836" w14:textId="77777777" w:rsidR="00024BCF" w:rsidRPr="00E46C86" w:rsidRDefault="00024BCF" w:rsidP="00024BCF">
      <w:pPr>
        <w:pStyle w:val="BulletsMIRB"/>
        <w:numPr>
          <w:ilvl w:val="0"/>
          <w:numId w:val="37"/>
        </w:numPr>
      </w:pPr>
      <w:r w:rsidRPr="00E46C86">
        <w:t>La segmentation des éléments routiers linéaires est moins poussée; elle se fait uniquement aux intersections.</w:t>
      </w:r>
    </w:p>
    <w:p w14:paraId="3A6D7825" w14:textId="77777777" w:rsidR="00024BCF" w:rsidRPr="00E46C86" w:rsidRDefault="00024BCF" w:rsidP="00024BCF">
      <w:pPr>
        <w:pStyle w:val="BulletsMIRB"/>
        <w:numPr>
          <w:ilvl w:val="0"/>
          <w:numId w:val="37"/>
        </w:numPr>
      </w:pPr>
      <w:r w:rsidRPr="00E46C86">
        <w:t>La plupart des renseignements routiers sont stockés dans des tables connexes et se rapportent à des mesures effectuées le long des éléments routiers linéaires.</w:t>
      </w:r>
    </w:p>
    <w:p w14:paraId="77595A45" w14:textId="6AD12D77" w:rsidR="002704C7" w:rsidRPr="00E46C86" w:rsidRDefault="00024BCF" w:rsidP="002704C7">
      <w:pPr>
        <w:pStyle w:val="BulletsMIRB"/>
        <w:numPr>
          <w:ilvl w:val="0"/>
          <w:numId w:val="37"/>
        </w:numPr>
      </w:pPr>
      <w:r w:rsidRPr="00E46C86">
        <w:t>Il est possible de générer des dérivés personnalisés basés sur n’importe quelle table de renseignements routiers.</w:t>
      </w:r>
    </w:p>
    <w:p w14:paraId="3811CC03" w14:textId="77777777" w:rsidR="002704C7" w:rsidRPr="00E46C86" w:rsidRDefault="002704C7" w:rsidP="002704C7">
      <w:pPr>
        <w:pStyle w:val="BodyAccessibleTextMIRB"/>
      </w:pPr>
    </w:p>
    <w:p w14:paraId="4D1D5E48" w14:textId="1DEAE14F" w:rsidR="002704C7" w:rsidRPr="00E46C86" w:rsidRDefault="00BB5E46" w:rsidP="002704C7">
      <w:pPr>
        <w:pStyle w:val="BodyAccessibleTextMIRB"/>
      </w:pPr>
      <w:r w:rsidRPr="00E46C86">
        <w:lastRenderedPageBreak/>
        <w:t>Tables d’attributs incluses dans l’ORNELEM qui n’existent pas dans le composite de la base de données RRO :</w:t>
      </w:r>
    </w:p>
    <w:p w14:paraId="45699BFB" w14:textId="77777777" w:rsidR="00900AD6" w:rsidRPr="00E46C86" w:rsidRDefault="00900AD6" w:rsidP="002704C7">
      <w:pPr>
        <w:pStyle w:val="BodyAccessibleTextMIRB"/>
        <w:numPr>
          <w:ilvl w:val="0"/>
          <w:numId w:val="38"/>
        </w:numPr>
      </w:pPr>
      <w:r w:rsidRPr="00E46C86">
        <w:t>ORN_ROAD_NET_ELEMENT_FT</w:t>
      </w:r>
    </w:p>
    <w:p w14:paraId="5E0EDC97" w14:textId="77777777" w:rsidR="00900AD6" w:rsidRPr="00E46C86" w:rsidRDefault="00900AD6" w:rsidP="002704C7">
      <w:pPr>
        <w:pStyle w:val="BodyAccessibleTextMIRB"/>
        <w:numPr>
          <w:ilvl w:val="0"/>
          <w:numId w:val="36"/>
        </w:numPr>
      </w:pPr>
      <w:r w:rsidRPr="00E46C86">
        <w:t>JUNCTION</w:t>
      </w:r>
    </w:p>
    <w:p w14:paraId="1913C144" w14:textId="77777777" w:rsidR="00900AD6" w:rsidRPr="00E46C86" w:rsidRDefault="00900AD6" w:rsidP="002704C7">
      <w:pPr>
        <w:pStyle w:val="BodyAccessibleTextMIRB"/>
        <w:numPr>
          <w:ilvl w:val="0"/>
          <w:numId w:val="36"/>
        </w:numPr>
      </w:pPr>
      <w:r w:rsidRPr="00E46C86">
        <w:t>ROAD_NET_ELEMENT_SOURCE</w:t>
      </w:r>
    </w:p>
    <w:p w14:paraId="25EA160C" w14:textId="77777777" w:rsidR="00900AD6" w:rsidRPr="00E46C86" w:rsidRDefault="00900AD6" w:rsidP="002704C7">
      <w:pPr>
        <w:pStyle w:val="BodyAccessibleTextMIRB"/>
        <w:numPr>
          <w:ilvl w:val="0"/>
          <w:numId w:val="36"/>
        </w:numPr>
      </w:pPr>
      <w:r w:rsidRPr="00E46C86">
        <w:t>ROUTE_NAME</w:t>
      </w:r>
    </w:p>
    <w:p w14:paraId="1D7B463B" w14:textId="15D759B1" w:rsidR="002704C7" w:rsidRPr="00E46C86" w:rsidRDefault="00900AD6" w:rsidP="002704C7">
      <w:pPr>
        <w:pStyle w:val="BodyAccessibleTextMIRB"/>
        <w:numPr>
          <w:ilvl w:val="0"/>
          <w:numId w:val="36"/>
        </w:numPr>
      </w:pPr>
      <w:r w:rsidRPr="00E46C86">
        <w:t>STREET_NAME_PARSED</w:t>
      </w:r>
    </w:p>
    <w:p w14:paraId="52EFA20F" w14:textId="3AF38D9B" w:rsidR="00900AD6" w:rsidRPr="00E46C86" w:rsidRDefault="00786690" w:rsidP="00900AD6">
      <w:pPr>
        <w:pStyle w:val="BodyAccessibleTextMIRB"/>
      </w:pPr>
      <w:r w:rsidRPr="00E46C86">
        <w:t xml:space="preserve">Attributs inclus dans le composite de la base de données RRO : </w:t>
      </w:r>
    </w:p>
    <w:p w14:paraId="4E28FCBB" w14:textId="77777777" w:rsidR="00900AD6" w:rsidRPr="00E46C86" w:rsidRDefault="00900AD6" w:rsidP="002704C7">
      <w:pPr>
        <w:pStyle w:val="BodyAccessibleTextMIRB"/>
        <w:numPr>
          <w:ilvl w:val="0"/>
          <w:numId w:val="39"/>
        </w:numPr>
      </w:pPr>
      <w:r w:rsidRPr="00E46C86">
        <w:t>ADDRESS_INFO (in separate fields)</w:t>
      </w:r>
    </w:p>
    <w:p w14:paraId="15745F43" w14:textId="77777777" w:rsidR="00900AD6" w:rsidRPr="00E46C86" w:rsidRDefault="00900AD6" w:rsidP="002704C7">
      <w:pPr>
        <w:pStyle w:val="BodyAccessibleTextMIRB"/>
        <w:numPr>
          <w:ilvl w:val="0"/>
          <w:numId w:val="39"/>
        </w:numPr>
      </w:pPr>
      <w:r w:rsidRPr="00E46C86">
        <w:t>ALTERNATE_STREET_NAME</w:t>
      </w:r>
    </w:p>
    <w:p w14:paraId="2C775233" w14:textId="2779B6E0" w:rsidR="00900AD6" w:rsidRPr="00E46C86" w:rsidRDefault="00900AD6" w:rsidP="002704C7">
      <w:pPr>
        <w:pStyle w:val="BodyAccessibleTextMIRB"/>
        <w:numPr>
          <w:ilvl w:val="0"/>
          <w:numId w:val="39"/>
        </w:numPr>
      </w:pPr>
      <w:r w:rsidRPr="00E46C86">
        <w:t>DIRECTION_OF_TRAFFIC_FLOW</w:t>
      </w:r>
      <w:r w:rsidR="002704C7" w:rsidRPr="00E46C86">
        <w:t xml:space="preserve"> (</w:t>
      </w:r>
      <w:r w:rsidR="00786690" w:rsidRPr="00E46C86">
        <w:t>Se trouve dans</w:t>
      </w:r>
      <w:r w:rsidRPr="00E46C86">
        <w:t xml:space="preserve"> </w:t>
      </w:r>
      <w:r w:rsidR="00786690" w:rsidRPr="00E46C86">
        <w:t>l’</w:t>
      </w:r>
      <w:r w:rsidRPr="00E46C86">
        <w:t>ORNELEM</w:t>
      </w:r>
      <w:r w:rsidR="008E6BE5" w:rsidRPr="00E46C86">
        <w:t xml:space="preserve"> dans</w:t>
      </w:r>
      <w:r w:rsidRPr="00E46C86">
        <w:t xml:space="preserve"> ORN_ROAD_NET_ELEMENT_FT)</w:t>
      </w:r>
    </w:p>
    <w:p w14:paraId="3E5355EF" w14:textId="77777777" w:rsidR="002704C7" w:rsidRPr="00E46C86" w:rsidRDefault="002704C7" w:rsidP="002704C7">
      <w:pPr>
        <w:pStyle w:val="ListParagraph"/>
        <w:numPr>
          <w:ilvl w:val="0"/>
          <w:numId w:val="39"/>
        </w:numPr>
        <w:rPr>
          <w:rFonts w:eastAsiaTheme="minorEastAsia" w:cstheme="minorBidi"/>
          <w:sz w:val="24"/>
          <w:szCs w:val="22"/>
          <w:lang w:eastAsia="en-US"/>
        </w:rPr>
      </w:pPr>
      <w:r w:rsidRPr="00E46C86">
        <w:rPr>
          <w:rFonts w:eastAsiaTheme="minorEastAsia" w:cstheme="minorBidi"/>
          <w:sz w:val="24"/>
          <w:szCs w:val="22"/>
          <w:lang w:eastAsia="en-US"/>
        </w:rPr>
        <w:t>JURISDICTION</w:t>
      </w:r>
    </w:p>
    <w:p w14:paraId="1624CBFA" w14:textId="77777777" w:rsidR="002704C7" w:rsidRPr="00E46C86" w:rsidRDefault="002704C7" w:rsidP="002704C7">
      <w:pPr>
        <w:pStyle w:val="ListParagraph"/>
        <w:rPr>
          <w:rFonts w:eastAsiaTheme="minorEastAsia" w:cstheme="minorBidi"/>
          <w:sz w:val="24"/>
          <w:szCs w:val="22"/>
          <w:lang w:eastAsia="en-US"/>
        </w:rPr>
      </w:pPr>
    </w:p>
    <w:p w14:paraId="1E5E6872" w14:textId="77777777" w:rsidR="002704C7" w:rsidRPr="00E46C86" w:rsidRDefault="002704C7" w:rsidP="002704C7">
      <w:pPr>
        <w:pStyle w:val="ListParagraph"/>
        <w:numPr>
          <w:ilvl w:val="0"/>
          <w:numId w:val="39"/>
        </w:numPr>
        <w:rPr>
          <w:rFonts w:eastAsiaTheme="minorEastAsia" w:cstheme="minorBidi"/>
          <w:sz w:val="24"/>
          <w:szCs w:val="22"/>
          <w:lang w:eastAsia="en-US"/>
        </w:rPr>
      </w:pPr>
      <w:r w:rsidRPr="00E46C86">
        <w:rPr>
          <w:rFonts w:eastAsiaTheme="minorEastAsia" w:cstheme="minorBidi"/>
          <w:sz w:val="24"/>
          <w:szCs w:val="22"/>
          <w:lang w:eastAsia="en-US"/>
        </w:rPr>
        <w:t>NUMBER OF LANES</w:t>
      </w:r>
    </w:p>
    <w:p w14:paraId="1E058A79" w14:textId="77777777" w:rsidR="002704C7" w:rsidRPr="00E46C86" w:rsidRDefault="002704C7" w:rsidP="002704C7">
      <w:pPr>
        <w:pStyle w:val="ListParagraph"/>
        <w:rPr>
          <w:rFonts w:eastAsiaTheme="minorEastAsia" w:cstheme="minorBidi"/>
          <w:sz w:val="24"/>
          <w:szCs w:val="22"/>
          <w:lang w:eastAsia="en-US"/>
        </w:rPr>
      </w:pPr>
    </w:p>
    <w:p w14:paraId="78994597" w14:textId="77777777" w:rsidR="00900AD6" w:rsidRPr="00E46C86" w:rsidRDefault="00900AD6" w:rsidP="002704C7">
      <w:pPr>
        <w:pStyle w:val="ListParagraph"/>
        <w:numPr>
          <w:ilvl w:val="0"/>
          <w:numId w:val="39"/>
        </w:numPr>
        <w:rPr>
          <w:rFonts w:eastAsiaTheme="minorEastAsia" w:cstheme="minorBidi"/>
          <w:sz w:val="24"/>
          <w:szCs w:val="24"/>
          <w:lang w:eastAsia="en-US"/>
        </w:rPr>
      </w:pPr>
      <w:r w:rsidRPr="00E46C86">
        <w:rPr>
          <w:sz w:val="24"/>
          <w:szCs w:val="24"/>
        </w:rPr>
        <w:t>OFFICIAL_STREET_NAME</w:t>
      </w:r>
    </w:p>
    <w:p w14:paraId="5D4BCB76" w14:textId="77777777" w:rsidR="002704C7" w:rsidRPr="00E46C86" w:rsidRDefault="002704C7" w:rsidP="002704C7">
      <w:pPr>
        <w:pStyle w:val="ListParagraph"/>
        <w:rPr>
          <w:rFonts w:eastAsiaTheme="minorEastAsia" w:cstheme="minorBidi"/>
          <w:sz w:val="24"/>
          <w:szCs w:val="24"/>
          <w:lang w:eastAsia="en-US"/>
        </w:rPr>
      </w:pPr>
    </w:p>
    <w:p w14:paraId="49A5160D" w14:textId="7F092BFC" w:rsidR="002704C7" w:rsidRPr="00E46C86" w:rsidRDefault="002704C7" w:rsidP="002704C7">
      <w:pPr>
        <w:pStyle w:val="ListParagraph"/>
        <w:numPr>
          <w:ilvl w:val="0"/>
          <w:numId w:val="39"/>
        </w:numPr>
        <w:rPr>
          <w:rFonts w:eastAsiaTheme="minorEastAsia" w:cstheme="minorBidi"/>
          <w:sz w:val="24"/>
          <w:szCs w:val="24"/>
          <w:lang w:eastAsia="en-US"/>
        </w:rPr>
      </w:pPr>
      <w:r w:rsidRPr="00E46C86">
        <w:rPr>
          <w:rFonts w:eastAsiaTheme="minorEastAsia" w:cstheme="minorBidi"/>
          <w:sz w:val="24"/>
          <w:szCs w:val="24"/>
          <w:lang w:eastAsia="en-US"/>
        </w:rPr>
        <w:t>PAVEMENT STATUS</w:t>
      </w:r>
    </w:p>
    <w:p w14:paraId="75EE904C" w14:textId="77777777" w:rsidR="002704C7" w:rsidRPr="00E46C86" w:rsidRDefault="002704C7" w:rsidP="002704C7">
      <w:pPr>
        <w:pStyle w:val="ListParagraph"/>
        <w:rPr>
          <w:rFonts w:eastAsiaTheme="minorEastAsia" w:cstheme="minorBidi"/>
          <w:sz w:val="24"/>
          <w:szCs w:val="24"/>
          <w:lang w:eastAsia="en-US"/>
        </w:rPr>
      </w:pPr>
    </w:p>
    <w:p w14:paraId="2B0FB49B" w14:textId="77777777" w:rsidR="00900AD6" w:rsidRPr="00E46C86" w:rsidRDefault="00900AD6" w:rsidP="002704C7">
      <w:pPr>
        <w:pStyle w:val="ListParagraph"/>
        <w:numPr>
          <w:ilvl w:val="0"/>
          <w:numId w:val="39"/>
        </w:numPr>
        <w:rPr>
          <w:rFonts w:eastAsiaTheme="minorEastAsia" w:cstheme="minorBidi"/>
          <w:sz w:val="24"/>
          <w:szCs w:val="24"/>
          <w:lang w:eastAsia="en-US"/>
        </w:rPr>
      </w:pPr>
      <w:r w:rsidRPr="00E46C86">
        <w:rPr>
          <w:sz w:val="24"/>
          <w:szCs w:val="24"/>
        </w:rPr>
        <w:t>ROAD_CLASS</w:t>
      </w:r>
    </w:p>
    <w:p w14:paraId="28A89B75" w14:textId="77777777" w:rsidR="002704C7" w:rsidRPr="00E46C86" w:rsidRDefault="002704C7" w:rsidP="002704C7">
      <w:pPr>
        <w:pStyle w:val="ListParagraph"/>
        <w:rPr>
          <w:rFonts w:eastAsiaTheme="minorEastAsia" w:cstheme="minorBidi"/>
          <w:sz w:val="24"/>
          <w:szCs w:val="24"/>
          <w:lang w:eastAsia="en-US"/>
        </w:rPr>
      </w:pPr>
    </w:p>
    <w:p w14:paraId="11175F6C" w14:textId="74CC1ECB" w:rsidR="002704C7" w:rsidRPr="00E46C86" w:rsidRDefault="002704C7" w:rsidP="002704C7">
      <w:pPr>
        <w:pStyle w:val="BulletsMIRB"/>
        <w:numPr>
          <w:ilvl w:val="0"/>
          <w:numId w:val="39"/>
        </w:numPr>
      </w:pPr>
      <w:r w:rsidRPr="00E46C86">
        <w:t>ROAD_NET_ELEMENT_TYPE (</w:t>
      </w:r>
      <w:r w:rsidR="008E6BE5" w:rsidRPr="00E46C86">
        <w:t>se trouve dans</w:t>
      </w:r>
      <w:r w:rsidRPr="00E46C86">
        <w:t xml:space="preserve"> </w:t>
      </w:r>
      <w:r w:rsidR="008E6BE5" w:rsidRPr="00E46C86">
        <w:t>l’</w:t>
      </w:r>
      <w:r w:rsidRPr="00E46C86">
        <w:t xml:space="preserve">ORNELEM </w:t>
      </w:r>
      <w:r w:rsidR="008E6BE5" w:rsidRPr="00E46C86">
        <w:t xml:space="preserve">dans </w:t>
      </w:r>
      <w:r w:rsidRPr="00E46C86">
        <w:t>ORN_ROAD_NET_ELEMENT_FT)</w:t>
      </w:r>
    </w:p>
    <w:p w14:paraId="273B4A92" w14:textId="3A306DA9" w:rsidR="002704C7" w:rsidRPr="00E46C86" w:rsidRDefault="002704C7" w:rsidP="002704C7">
      <w:pPr>
        <w:pStyle w:val="ListParagraph"/>
        <w:numPr>
          <w:ilvl w:val="0"/>
          <w:numId w:val="39"/>
        </w:numPr>
        <w:rPr>
          <w:rFonts w:eastAsiaTheme="minorEastAsia" w:cstheme="minorBidi"/>
          <w:sz w:val="24"/>
          <w:szCs w:val="24"/>
          <w:lang w:eastAsia="en-US"/>
        </w:rPr>
      </w:pPr>
      <w:r w:rsidRPr="00E46C86">
        <w:rPr>
          <w:rFonts w:eastAsiaTheme="minorEastAsia" w:cstheme="minorBidi"/>
          <w:sz w:val="24"/>
          <w:szCs w:val="24"/>
          <w:lang w:eastAsia="en-US"/>
        </w:rPr>
        <w:t>ROUTE NUMBER</w:t>
      </w:r>
    </w:p>
    <w:p w14:paraId="79AA2BE9" w14:textId="77777777" w:rsidR="002704C7" w:rsidRPr="00E46C86" w:rsidRDefault="002704C7" w:rsidP="002704C7">
      <w:pPr>
        <w:pStyle w:val="ListParagraph"/>
        <w:rPr>
          <w:rFonts w:eastAsiaTheme="minorEastAsia" w:cstheme="minorBidi"/>
          <w:sz w:val="24"/>
          <w:szCs w:val="24"/>
          <w:lang w:eastAsia="en-US"/>
        </w:rPr>
      </w:pPr>
    </w:p>
    <w:p w14:paraId="6551C6C7" w14:textId="587351EB" w:rsidR="002704C7" w:rsidRPr="00E46C86" w:rsidRDefault="002704C7" w:rsidP="002704C7">
      <w:pPr>
        <w:pStyle w:val="ListParagraph"/>
        <w:numPr>
          <w:ilvl w:val="0"/>
          <w:numId w:val="39"/>
        </w:numPr>
        <w:rPr>
          <w:rFonts w:eastAsiaTheme="minorEastAsia" w:cstheme="minorBidi"/>
          <w:sz w:val="24"/>
          <w:szCs w:val="24"/>
          <w:lang w:eastAsia="en-US"/>
        </w:rPr>
      </w:pPr>
      <w:r w:rsidRPr="00E46C86">
        <w:rPr>
          <w:rFonts w:eastAsiaTheme="minorEastAsia" w:cstheme="minorBidi"/>
          <w:sz w:val="24"/>
          <w:szCs w:val="24"/>
          <w:lang w:eastAsia="en-US"/>
        </w:rPr>
        <w:t>SHIELD TYPE</w:t>
      </w:r>
    </w:p>
    <w:p w14:paraId="53289225" w14:textId="77777777" w:rsidR="002704C7" w:rsidRPr="00E46C86" w:rsidRDefault="002704C7" w:rsidP="002704C7">
      <w:pPr>
        <w:pStyle w:val="ListParagraph"/>
        <w:rPr>
          <w:rFonts w:eastAsiaTheme="minorEastAsia" w:cstheme="minorBidi"/>
          <w:sz w:val="24"/>
          <w:szCs w:val="24"/>
          <w:lang w:eastAsia="en-US"/>
        </w:rPr>
      </w:pPr>
    </w:p>
    <w:p w14:paraId="26680140" w14:textId="682AEEDE" w:rsidR="002704C7" w:rsidRPr="00E46C86" w:rsidRDefault="002704C7" w:rsidP="002704C7">
      <w:pPr>
        <w:pStyle w:val="ListParagraph"/>
        <w:numPr>
          <w:ilvl w:val="0"/>
          <w:numId w:val="39"/>
        </w:numPr>
        <w:rPr>
          <w:rFonts w:eastAsiaTheme="minorEastAsia" w:cstheme="minorBidi"/>
          <w:sz w:val="24"/>
          <w:szCs w:val="24"/>
          <w:lang w:eastAsia="en-US"/>
        </w:rPr>
      </w:pPr>
      <w:r w:rsidRPr="00E46C86">
        <w:rPr>
          <w:rFonts w:eastAsiaTheme="minorEastAsia" w:cstheme="minorBidi"/>
          <w:sz w:val="24"/>
          <w:szCs w:val="24"/>
          <w:lang w:eastAsia="en-US"/>
        </w:rPr>
        <w:t>SPEED LIMIT</w:t>
      </w:r>
    </w:p>
    <w:p w14:paraId="142EECEB" w14:textId="77777777" w:rsidR="002704C7" w:rsidRPr="00E46C86" w:rsidRDefault="002704C7" w:rsidP="002704C7">
      <w:pPr>
        <w:pStyle w:val="ListParagraph"/>
        <w:rPr>
          <w:rFonts w:eastAsiaTheme="minorEastAsia" w:cstheme="minorBidi"/>
          <w:sz w:val="24"/>
          <w:szCs w:val="24"/>
          <w:lang w:eastAsia="en-US"/>
        </w:rPr>
      </w:pPr>
    </w:p>
    <w:p w14:paraId="63011716" w14:textId="77777777" w:rsidR="002704C7" w:rsidRPr="00E46C86" w:rsidRDefault="002704C7" w:rsidP="002704C7">
      <w:pPr>
        <w:rPr>
          <w:rFonts w:eastAsiaTheme="minorEastAsia" w:cstheme="minorBidi"/>
          <w:sz w:val="24"/>
          <w:szCs w:val="24"/>
          <w:lang w:eastAsia="en-US"/>
        </w:rPr>
      </w:pPr>
    </w:p>
    <w:p w14:paraId="468D28D1" w14:textId="77777777" w:rsidR="00AC70ED" w:rsidRPr="00E46C86" w:rsidRDefault="00AC70ED" w:rsidP="00E93B03">
      <w:pPr>
        <w:pStyle w:val="Heading2NoNumbersMIRB"/>
      </w:pPr>
      <w:bookmarkStart w:id="103" w:name="_Toc196317876"/>
      <w:r w:rsidRPr="00E46C86">
        <w:t>Qu’est-ce qu’un système de référence linéaire (SRL)?</w:t>
      </w:r>
      <w:bookmarkEnd w:id="103"/>
    </w:p>
    <w:p w14:paraId="1BD6212E" w14:textId="2F6B684D" w:rsidR="00900AD6" w:rsidRPr="00E46C86" w:rsidRDefault="000E5513" w:rsidP="00900AD6">
      <w:pPr>
        <w:pStyle w:val="BodyAccessibleTextMIRB"/>
      </w:pPr>
      <w:r w:rsidRPr="00E46C86">
        <w:t>Un système de référence linéaire (SRL) permet d’attribuer des attributs à des positions précises (mesures de distance) le long d’un segment linéaire. Les attributs sont stockés dans des tables séparées et liés à la géométrie par un identifiant unique.</w:t>
      </w:r>
    </w:p>
    <w:p w14:paraId="6F51EE36" w14:textId="77777777" w:rsidR="0043420F" w:rsidRPr="00E46C86" w:rsidRDefault="0043420F" w:rsidP="0043420F">
      <w:pPr>
        <w:pStyle w:val="BodyAccessibleTextMIRB"/>
      </w:pPr>
      <w:r w:rsidRPr="00E46C86">
        <w:t xml:space="preserve">Pour en savoir plus sur le référencement linéaire, consultez les ressources d’ESRI concernant ArcGIS : </w:t>
      </w:r>
      <w:hyperlink r:id="rId33" w:anchor="//003900000001000000" w:history="1">
        <w:r w:rsidRPr="00E46C86">
          <w:rPr>
            <w:rStyle w:val="HyperlinkMIRBChar"/>
            <w:color w:val="244061"/>
          </w:rPr>
          <w:t>Qu’est-ce que le référencement linéaire?</w:t>
        </w:r>
      </w:hyperlink>
      <w:r w:rsidRPr="00E46C86">
        <w:t xml:space="preserve"> (https://resources.arcgis.com/fr/help/main/10.1/index.html#//003900000001000000)</w:t>
      </w:r>
    </w:p>
    <w:p w14:paraId="72817684" w14:textId="77777777" w:rsidR="00C11FCF" w:rsidRPr="00E46C86" w:rsidRDefault="00C11FCF" w:rsidP="00900AD6">
      <w:pPr>
        <w:pStyle w:val="BodyAccessibleTextMIRB"/>
        <w:rPr>
          <w:rFonts w:eastAsiaTheme="majorEastAsia" w:cstheme="majorBidi"/>
          <w:b/>
          <w:bCs/>
          <w:color w:val="1F497D" w:themeColor="text2"/>
          <w:sz w:val="28"/>
          <w:szCs w:val="26"/>
          <w:lang w:val="fr-CA"/>
        </w:rPr>
      </w:pPr>
      <w:bookmarkStart w:id="104" w:name="_Hlk34135065"/>
      <w:r w:rsidRPr="00E46C86">
        <w:rPr>
          <w:rFonts w:eastAsiaTheme="majorEastAsia" w:cstheme="majorBidi"/>
          <w:b/>
          <w:bCs/>
          <w:color w:val="1F497D" w:themeColor="text2"/>
          <w:sz w:val="28"/>
          <w:szCs w:val="26"/>
          <w:lang w:val="fr-CA"/>
        </w:rPr>
        <w:t>Où sont les tables d’attributs pour la classe de données ORN_ROAD_NET_ELEMENT?</w:t>
      </w:r>
    </w:p>
    <w:p w14:paraId="36AD2EAD" w14:textId="64889C2D" w:rsidR="00900AD6" w:rsidRPr="00E46C86" w:rsidRDefault="00C11FCF" w:rsidP="00900AD6">
      <w:pPr>
        <w:pStyle w:val="BodyAccessibleTextMIRB"/>
      </w:pPr>
      <w:r w:rsidRPr="00E46C86">
        <w:t xml:space="preserve">Lors du téléchargement de ORN_ROAD_NET_ELEMENT à partir du </w:t>
      </w:r>
      <w:hyperlink r:id="rId34" w:history="1">
        <w:r w:rsidRPr="00E46C86">
          <w:rPr>
            <w:rStyle w:val="HyperlinkMIRBChar"/>
            <w:color w:val="244061"/>
          </w:rPr>
          <w:t>CarrefourGéo</w:t>
        </w:r>
      </w:hyperlink>
      <w:r w:rsidRPr="00E46C86">
        <w:rPr>
          <w:rStyle w:val="HyperlinkMIRBChar"/>
          <w:color w:val="244061"/>
        </w:rPr>
        <w:t xml:space="preserve"> Ontario</w:t>
      </w:r>
      <w:r w:rsidR="009D22EE" w:rsidRPr="00E46C86">
        <w:rPr>
          <w:rStyle w:val="HyperlinkMIRBChar"/>
          <w:color w:val="244061"/>
        </w:rPr>
        <w:t xml:space="preserve"> </w:t>
      </w:r>
      <w:r w:rsidRPr="00E46C86">
        <w:rPr>
          <w:rStyle w:val="HyperlinkMIRBChar"/>
          <w:color w:val="auto"/>
          <w:u w:val="none"/>
        </w:rPr>
        <w:t xml:space="preserve">(https://geohub-fr.lio.gov.on.ca/datasets/20a8e9421c3d40c0a4e31937665293a5_0), les tables connexes ne sont fournies que si la base de données géospatiales de fichiers complète est téléchargée. Il y a une option pour la télécharger (voir ci-dessous en rouge) dans le menu déroulant Télécharger. </w:t>
      </w:r>
    </w:p>
    <w:p w14:paraId="2CE46DDA" w14:textId="6BE35B0F" w:rsidR="00900AD6" w:rsidRPr="00E46C86" w:rsidRDefault="00900AD6" w:rsidP="00900AD6">
      <w:pPr>
        <w:pStyle w:val="BodyAccessibleTextMIRB"/>
        <w:spacing w:after="0"/>
        <w:jc w:val="center"/>
      </w:pPr>
    </w:p>
    <w:p w14:paraId="1C4DE7A1" w14:textId="76B15808" w:rsidR="009D22EE" w:rsidRPr="00E46C86" w:rsidRDefault="00C4063C" w:rsidP="00A74383">
      <w:pPr>
        <w:pStyle w:val="BodyAccessibleTextMIRB"/>
        <w:spacing w:after="0"/>
      </w:pPr>
      <w:r w:rsidRPr="00E46C86">
        <w:rPr>
          <w:noProof/>
        </w:rPr>
        <w:lastRenderedPageBreak/>
        <w:drawing>
          <wp:inline distT="0" distB="0" distL="0" distR="0" wp14:anchorId="0C8B1648" wp14:editId="31CCAB51">
            <wp:extent cx="2314575" cy="5193680"/>
            <wp:effectExtent l="0" t="0" r="0" b="6985"/>
            <wp:docPr id="797686024" name="Picture 1" descr="Téléchargement de la base de données géospatiales de fichiers complète de l’Ontario&#10;&#10;Téléchargement de la base de données géospatiales de fichiers complète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86024" name="Picture 1" descr="Téléchargement de la base de données géospatiales de fichiers complète de l’Ontario&#10;&#10;Téléchargement de la base de données géospatiales de fichiers complète de l’Ontario"/>
                    <pic:cNvPicPr/>
                  </pic:nvPicPr>
                  <pic:blipFill>
                    <a:blip r:embed="rId35"/>
                    <a:stretch>
                      <a:fillRect/>
                    </a:stretch>
                  </pic:blipFill>
                  <pic:spPr>
                    <a:xfrm>
                      <a:off x="0" y="0"/>
                      <a:ext cx="2354488" cy="5283240"/>
                    </a:xfrm>
                    <a:prstGeom prst="rect">
                      <a:avLst/>
                    </a:prstGeom>
                  </pic:spPr>
                </pic:pic>
              </a:graphicData>
            </a:graphic>
          </wp:inline>
        </w:drawing>
      </w:r>
    </w:p>
    <w:p w14:paraId="301722E4" w14:textId="59CDA4A9" w:rsidR="00900AD6" w:rsidRPr="00E46C86" w:rsidRDefault="00900AD6" w:rsidP="00C11FCF">
      <w:pPr>
        <w:pStyle w:val="Caption"/>
        <w:jc w:val="left"/>
        <w:rPr>
          <w:color w:val="244061"/>
        </w:rPr>
      </w:pPr>
      <w:bookmarkStart w:id="105" w:name="_Toc196317892"/>
      <w:r w:rsidRPr="00E46C86">
        <w:rPr>
          <w:color w:val="244061"/>
        </w:rPr>
        <w:t xml:space="preserve">Figure </w:t>
      </w:r>
      <w:r w:rsidR="00BF1B99" w:rsidRPr="00E46C86">
        <w:rPr>
          <w:color w:val="244061"/>
        </w:rPr>
        <w:fldChar w:fldCharType="begin"/>
      </w:r>
      <w:r w:rsidR="00BF1B99" w:rsidRPr="00E46C86">
        <w:rPr>
          <w:bCs w:val="0"/>
          <w:color w:val="244061"/>
        </w:rPr>
        <w:instrText xml:space="preserve"> SEQ Figure \* ARABIC </w:instrText>
      </w:r>
      <w:r w:rsidR="00BF1B99" w:rsidRPr="00E46C86">
        <w:rPr>
          <w:color w:val="244061"/>
        </w:rPr>
        <w:fldChar w:fldCharType="separate"/>
      </w:r>
      <w:r w:rsidR="00CD0698" w:rsidRPr="00E46C86">
        <w:rPr>
          <w:noProof/>
          <w:color w:val="244061"/>
        </w:rPr>
        <w:t>8</w:t>
      </w:r>
      <w:r w:rsidR="00BF1B99" w:rsidRPr="00E46C86">
        <w:rPr>
          <w:noProof/>
          <w:color w:val="244061"/>
        </w:rPr>
        <w:fldChar w:fldCharType="end"/>
      </w:r>
      <w:r w:rsidR="00C11FCF" w:rsidRPr="00E46C86">
        <w:rPr>
          <w:noProof/>
          <w:color w:val="244061"/>
        </w:rPr>
        <w:t xml:space="preserve"> </w:t>
      </w:r>
      <w:r w:rsidRPr="00E46C86">
        <w:rPr>
          <w:color w:val="244061"/>
        </w:rPr>
        <w:t xml:space="preserve">: </w:t>
      </w:r>
      <w:bookmarkEnd w:id="104"/>
      <w:r w:rsidR="00C11FCF" w:rsidRPr="00E46C86">
        <w:rPr>
          <w:color w:val="244061"/>
        </w:rPr>
        <w:t>Téléchargement de la base de données géospatiales de fichiers complète au moyen du portail CarrefourGéo Ontario</w:t>
      </w:r>
      <w:bookmarkEnd w:id="105"/>
    </w:p>
    <w:p w14:paraId="03558BD2" w14:textId="77777777" w:rsidR="00C11FCF" w:rsidRPr="00E46C86" w:rsidRDefault="00C11FCF" w:rsidP="001C3DA0">
      <w:pPr>
        <w:pStyle w:val="BodyAccessibleTextMIRB"/>
        <w:keepLines w:val="0"/>
        <w:rPr>
          <w:rFonts w:eastAsiaTheme="majorEastAsia" w:cstheme="majorBidi"/>
          <w:b/>
          <w:bCs/>
          <w:color w:val="1F497D" w:themeColor="text2"/>
          <w:sz w:val="28"/>
          <w:szCs w:val="26"/>
          <w:lang w:val="fr-CA"/>
        </w:rPr>
      </w:pPr>
      <w:r w:rsidRPr="00E46C86">
        <w:rPr>
          <w:rFonts w:eastAsiaTheme="majorEastAsia" w:cstheme="majorBidi"/>
          <w:b/>
          <w:bCs/>
          <w:color w:val="1F497D" w:themeColor="text2"/>
          <w:sz w:val="28"/>
          <w:szCs w:val="26"/>
          <w:lang w:val="fr-CA"/>
        </w:rPr>
        <w:t>Pourquoi ne puis-je pas voir les attributs du RRO comme la limite de vitesse ou la catégorie de route dans ArcMap?</w:t>
      </w:r>
    </w:p>
    <w:p w14:paraId="0BA1B07B" w14:textId="03E86A1C" w:rsidR="00900AD6" w:rsidRPr="00E46C86" w:rsidRDefault="00C11FCF" w:rsidP="001C3DA0">
      <w:pPr>
        <w:pStyle w:val="BodyAccessibleTextMIRB"/>
        <w:keepLines w:val="0"/>
      </w:pPr>
      <w:r w:rsidRPr="00E46C86">
        <w:t xml:space="preserve">Les tables d’attributs du RRO n’extrapoleront pas dans ArcGIS Pro d’ESRI à moins qu’elles ne soient affichées en tant qu’événements d’itinéraire.  Les événements d’itinéraire sont créés à partir des tableaux d’événements (attributs) à l’aide de mesures de distance.  Dans le RRO, les mesures sont FROM_MEASURE et TO_MEASURE pour les événements linéaires et AT_MEASURE pour les événements ponctuels.  Les mesures et un identifiant appelé ROAD_NET_ELEMENT_ID localisent les événements </w:t>
      </w:r>
      <w:r w:rsidRPr="00E46C86">
        <w:lastRenderedPageBreak/>
        <w:t>sur la géométrie.  Une fois affiché, l’événement d’itinéraire est comme n’importe quelle autre couche et peut être symbolisé et analysé.  Dans ORNELEM, la plupart des événements d’itinéraire peuvent être affichés à l’aide de Display Route Events (Afficher les événements d’itinéraire). Pour afficher ORN_JUNCTION, utilisez Display XY Data (expliqué ci-dessous).</w:t>
      </w:r>
    </w:p>
    <w:p w14:paraId="54FC1A2D" w14:textId="1E5D8EF5" w:rsidR="00900AD6" w:rsidRPr="00E46C86" w:rsidRDefault="00B74702" w:rsidP="00900AD6">
      <w:pPr>
        <w:pStyle w:val="BodyAccessibleTextMIRB"/>
      </w:pPr>
      <w:r w:rsidRPr="00E46C86">
        <w:t xml:space="preserve">Pour de plus amples renseignements sur les événements d’itinéraire, consultez les ressources ArcGIS Pro d’ESRI : </w:t>
      </w:r>
      <w:hyperlink r:id="rId36" w:history="1">
        <w:r w:rsidRPr="00E46C86">
          <w:rPr>
            <w:rStyle w:val="Hyperlink"/>
            <w:color w:val="244061"/>
          </w:rPr>
          <w:t>Aperçu de l’affichage et de l’interrogation des événements d’itinéraire</w:t>
        </w:r>
      </w:hyperlink>
      <w:r w:rsidR="00900AD6" w:rsidRPr="00E46C86">
        <w:t xml:space="preserve"> (</w:t>
      </w:r>
      <w:r w:rsidRPr="00E46C86">
        <w:t>https://pro.arcgis.com/fr/pro-app/latest/help/data/linear-referencing/display-route-events.htm</w:t>
      </w:r>
      <w:r w:rsidR="00900AD6" w:rsidRPr="00E46C86">
        <w:t>).</w:t>
      </w:r>
    </w:p>
    <w:p w14:paraId="668512BA" w14:textId="28FED740" w:rsidR="00900AD6" w:rsidRPr="00E46C86" w:rsidRDefault="00753667" w:rsidP="00E93B03">
      <w:pPr>
        <w:pStyle w:val="Heading2NoNumbersMIRB"/>
      </w:pPr>
      <w:bookmarkStart w:id="106" w:name="_Toc196317877"/>
      <w:r w:rsidRPr="00E46C86">
        <w:t>Comment afficher les événements d’itinéraire du RRO dans ArcGIS Pro?</w:t>
      </w:r>
      <w:bookmarkEnd w:id="106"/>
    </w:p>
    <w:p w14:paraId="66F547F5" w14:textId="2A7A7AC1" w:rsidR="008F4D1C" w:rsidRPr="00E46C86" w:rsidRDefault="006C70D8" w:rsidP="008F4D1C">
      <w:pPr>
        <w:pStyle w:val="BodyAccessibleTextMIRB"/>
      </w:pPr>
      <w:r w:rsidRPr="00E46C86">
        <w:t>Pour afficher les événements d’itinéraire du RRO dans ArcGIS Pro :</w:t>
      </w:r>
    </w:p>
    <w:p w14:paraId="31FA2419" w14:textId="07AEEE78" w:rsidR="00900AD6" w:rsidRPr="00E46C86" w:rsidRDefault="006C70D8" w:rsidP="00900AD6">
      <w:pPr>
        <w:pStyle w:val="NumberedListMIRB"/>
      </w:pPr>
      <w:r w:rsidRPr="00E46C86">
        <w:t>Ajoutez la catégorie d’éléments ORN_ROAD_NET_ELEMENT à la table des matières.</w:t>
      </w:r>
    </w:p>
    <w:p w14:paraId="6447A5A7" w14:textId="43B3B76A" w:rsidR="00900AD6" w:rsidRPr="00E46C86" w:rsidRDefault="006C70D8" w:rsidP="00900AD6">
      <w:pPr>
        <w:pStyle w:val="NumberedListMIRB"/>
      </w:pPr>
      <w:r w:rsidRPr="00E46C86">
        <w:t>Ajoutez une table d’événements, par exemple ROAD_CLASS.</w:t>
      </w:r>
    </w:p>
    <w:p w14:paraId="2BAAD7F4" w14:textId="62297A7D" w:rsidR="00900AD6" w:rsidRPr="00E46C86" w:rsidRDefault="006C70D8" w:rsidP="00900AD6">
      <w:pPr>
        <w:pStyle w:val="NumberedListMIRB"/>
      </w:pPr>
      <w:r w:rsidRPr="00E46C86">
        <w:t>Dans l’onglet « List by Source » (Liste par source) de la table des matières, cliquez avec le bouton droit de la souris sur le tableau des événements ROAD_CLASS et sélectionnez « Display Route Events » (Afficher les événements d’itinéraire). Une boîte de dialogue s’ouvre.</w:t>
      </w:r>
    </w:p>
    <w:p w14:paraId="542B6EC7" w14:textId="572F1897" w:rsidR="00900AD6" w:rsidRPr="00E46C86" w:rsidRDefault="003E31E7" w:rsidP="00900AD6">
      <w:pPr>
        <w:pStyle w:val="NumberedListMIRB"/>
        <w:numPr>
          <w:ilvl w:val="1"/>
          <w:numId w:val="19"/>
        </w:numPr>
      </w:pPr>
      <w:r w:rsidRPr="00E46C86">
        <w:t xml:space="preserve">Input </w:t>
      </w:r>
      <w:r w:rsidR="006C70D8" w:rsidRPr="00E46C86">
        <w:t xml:space="preserve">Route Features (Entités itinéraires en entrée) : </w:t>
      </w:r>
      <w:r w:rsidR="00900AD6" w:rsidRPr="00E46C86">
        <w:t>ORN</w:t>
      </w:r>
      <w:r w:rsidRPr="00E46C86">
        <w:t xml:space="preserve"> Road Net Element</w:t>
      </w:r>
    </w:p>
    <w:p w14:paraId="2145988B" w14:textId="29EEC57D" w:rsidR="00900AD6" w:rsidRPr="00E46C86" w:rsidRDefault="00900AD6" w:rsidP="00900AD6">
      <w:pPr>
        <w:pStyle w:val="NumberedListMIRB"/>
        <w:numPr>
          <w:ilvl w:val="1"/>
          <w:numId w:val="19"/>
        </w:numPr>
      </w:pPr>
      <w:r w:rsidRPr="00E46C86">
        <w:t>Route Identifier</w:t>
      </w:r>
      <w:r w:rsidR="006C70D8" w:rsidRPr="00E46C86">
        <w:t xml:space="preserve"> (Identifiant d’itinéraire) : </w:t>
      </w:r>
      <w:r w:rsidRPr="00E46C86">
        <w:t>O</w:t>
      </w:r>
      <w:r w:rsidR="003E31E7" w:rsidRPr="00E46C86">
        <w:t>GF ID</w:t>
      </w:r>
    </w:p>
    <w:p w14:paraId="05F9D495" w14:textId="27A2B5F8" w:rsidR="00900AD6" w:rsidRPr="00E46C86" w:rsidRDefault="003E31E7" w:rsidP="00900AD6">
      <w:pPr>
        <w:pStyle w:val="NumberedListMIRB"/>
        <w:numPr>
          <w:ilvl w:val="1"/>
          <w:numId w:val="19"/>
        </w:numPr>
      </w:pPr>
      <w:r w:rsidRPr="00E46C86">
        <w:t xml:space="preserve">Input </w:t>
      </w:r>
      <w:r w:rsidR="00900AD6" w:rsidRPr="00E46C86">
        <w:t>Event Table</w:t>
      </w:r>
      <w:r w:rsidR="006C70D8" w:rsidRPr="00E46C86">
        <w:t xml:space="preserve"> </w:t>
      </w:r>
      <w:r w:rsidR="006C70D8" w:rsidRPr="00E46C86">
        <w:rPr>
          <w:lang w:bidi="fr-CA"/>
        </w:rPr>
        <w:t>(Table d’événements en entrée) </w:t>
      </w:r>
      <w:r w:rsidR="00900AD6" w:rsidRPr="00E46C86">
        <w:t xml:space="preserve">: </w:t>
      </w:r>
      <w:r w:rsidRPr="00E46C86">
        <w:t>ORN Road Class</w:t>
      </w:r>
    </w:p>
    <w:p w14:paraId="5C5D0190" w14:textId="321E9AE8" w:rsidR="00900AD6" w:rsidRPr="00E46C86" w:rsidRDefault="00900AD6" w:rsidP="00900AD6">
      <w:pPr>
        <w:pStyle w:val="NumberedListMIRB"/>
        <w:numPr>
          <w:ilvl w:val="1"/>
          <w:numId w:val="19"/>
        </w:numPr>
      </w:pPr>
      <w:r w:rsidRPr="00E46C86">
        <w:t>Route Identifier</w:t>
      </w:r>
      <w:r w:rsidR="003E31E7" w:rsidRPr="00E46C86">
        <w:t xml:space="preserve"> Field</w:t>
      </w:r>
      <w:r w:rsidR="006C70D8" w:rsidRPr="00E46C86">
        <w:t xml:space="preserve"> </w:t>
      </w:r>
      <w:r w:rsidR="006C70D8" w:rsidRPr="00E46C86">
        <w:rPr>
          <w:lang w:bidi="fr-CA"/>
        </w:rPr>
        <w:t>(Champ d’identifiant d’itinéraire) </w:t>
      </w:r>
      <w:r w:rsidRPr="00E46C86">
        <w:t>: ROAD_NET_ELEMENT_ID</w:t>
      </w:r>
    </w:p>
    <w:p w14:paraId="6EAD23B6" w14:textId="60B9143A" w:rsidR="003E31E7" w:rsidRPr="00E46C86" w:rsidRDefault="003E31E7" w:rsidP="00900AD6">
      <w:pPr>
        <w:pStyle w:val="NumberedListMIRB"/>
        <w:numPr>
          <w:ilvl w:val="1"/>
          <w:numId w:val="19"/>
        </w:numPr>
      </w:pPr>
      <w:r w:rsidRPr="00E46C86">
        <w:t>Event Type</w:t>
      </w:r>
      <w:r w:rsidR="006C70D8" w:rsidRPr="00E46C86">
        <w:t xml:space="preserve"> (</w:t>
      </w:r>
      <w:r w:rsidR="006C70D8" w:rsidRPr="00E46C86">
        <w:rPr>
          <w:lang w:bidi="fr-CA"/>
        </w:rPr>
        <w:t xml:space="preserve">Type d’événement) </w:t>
      </w:r>
      <w:r w:rsidRPr="00E46C86">
        <w:t>: LINE</w:t>
      </w:r>
      <w:r w:rsidR="008D73D6" w:rsidRPr="00E46C86">
        <w:t xml:space="preserve"> (</w:t>
      </w:r>
      <w:r w:rsidR="008D73D6" w:rsidRPr="00E46C86">
        <w:rPr>
          <w:lang w:bidi="fr-CA"/>
        </w:rPr>
        <w:t>LINÉAIRE)</w:t>
      </w:r>
    </w:p>
    <w:p w14:paraId="05FB8D45" w14:textId="2F01C6DD" w:rsidR="003E31E7" w:rsidRPr="00E46C86" w:rsidRDefault="003E31E7" w:rsidP="00900AD6">
      <w:pPr>
        <w:pStyle w:val="NumberedListMIRB"/>
        <w:numPr>
          <w:ilvl w:val="1"/>
          <w:numId w:val="19"/>
        </w:numPr>
      </w:pPr>
      <w:r w:rsidRPr="00E46C86">
        <w:t>From-Measure Field</w:t>
      </w:r>
      <w:r w:rsidR="006C70D8" w:rsidRPr="00E46C86">
        <w:t xml:space="preserve"> </w:t>
      </w:r>
      <w:r w:rsidR="006C70D8" w:rsidRPr="00E46C86">
        <w:rPr>
          <w:lang w:bidi="fr-CA"/>
        </w:rPr>
        <w:t>(Champ Mesure de départ) </w:t>
      </w:r>
      <w:r w:rsidRPr="00E46C86">
        <w:t>: From Measure</w:t>
      </w:r>
      <w:r w:rsidR="008D73D6" w:rsidRPr="00E46C86">
        <w:t xml:space="preserve"> (</w:t>
      </w:r>
      <w:r w:rsidR="008D73D6" w:rsidRPr="00E46C86">
        <w:rPr>
          <w:lang w:bidi="fr-CA"/>
        </w:rPr>
        <w:t>Mesure de départ)</w:t>
      </w:r>
    </w:p>
    <w:p w14:paraId="272DC73F" w14:textId="0B6373B5" w:rsidR="003E31E7" w:rsidRPr="00E46C86" w:rsidRDefault="003E31E7" w:rsidP="00900AD6">
      <w:pPr>
        <w:pStyle w:val="NumberedListMIRB"/>
        <w:numPr>
          <w:ilvl w:val="1"/>
          <w:numId w:val="19"/>
        </w:numPr>
      </w:pPr>
      <w:r w:rsidRPr="00E46C86">
        <w:t>To-Measure Field</w:t>
      </w:r>
      <w:r w:rsidR="006C70D8" w:rsidRPr="00E46C86">
        <w:t xml:space="preserve"> </w:t>
      </w:r>
      <w:r w:rsidR="006C70D8" w:rsidRPr="00E46C86">
        <w:rPr>
          <w:lang w:bidi="fr-CA"/>
        </w:rPr>
        <w:t>(Champ Mesure d’arrivée) </w:t>
      </w:r>
      <w:r w:rsidRPr="00E46C86">
        <w:t>: To Measure</w:t>
      </w:r>
      <w:r w:rsidR="008D73D6" w:rsidRPr="00E46C86">
        <w:t xml:space="preserve"> (</w:t>
      </w:r>
      <w:r w:rsidR="008D73D6" w:rsidRPr="00E46C86">
        <w:rPr>
          <w:lang w:bidi="fr-CA"/>
        </w:rPr>
        <w:t>Mesure d’arrivée)</w:t>
      </w:r>
    </w:p>
    <w:p w14:paraId="5425CFE2" w14:textId="45F2B950" w:rsidR="003E31E7" w:rsidRPr="00E46C86" w:rsidRDefault="003E31E7" w:rsidP="00900AD6">
      <w:pPr>
        <w:pStyle w:val="NumberedListMIRB"/>
        <w:numPr>
          <w:ilvl w:val="1"/>
          <w:numId w:val="19"/>
        </w:numPr>
      </w:pPr>
      <w:r w:rsidRPr="00E46C86">
        <w:t>Offset Field</w:t>
      </w:r>
      <w:r w:rsidR="006C70D8" w:rsidRPr="00E46C86">
        <w:t xml:space="preserve"> </w:t>
      </w:r>
      <w:r w:rsidR="006C70D8" w:rsidRPr="00E46C86">
        <w:rPr>
          <w:lang w:bidi="fr-CA"/>
        </w:rPr>
        <w:t>(Champ Décalage) </w:t>
      </w:r>
      <w:r w:rsidRPr="00E46C86">
        <w:t xml:space="preserve">: </w:t>
      </w:r>
      <w:r w:rsidR="008D73D6" w:rsidRPr="00E46C86">
        <w:t>Laisser vide</w:t>
      </w:r>
    </w:p>
    <w:p w14:paraId="6FDE9287" w14:textId="35108806" w:rsidR="00900AD6" w:rsidRPr="00E46C86" w:rsidRDefault="00900AD6" w:rsidP="003E31E7">
      <w:pPr>
        <w:pStyle w:val="NumberedListMIRB"/>
        <w:numPr>
          <w:ilvl w:val="1"/>
          <w:numId w:val="19"/>
        </w:numPr>
      </w:pPr>
      <w:r w:rsidRPr="00E46C86">
        <w:lastRenderedPageBreak/>
        <w:t>Choose Point or Line Events</w:t>
      </w:r>
      <w:r w:rsidR="006C70D8" w:rsidRPr="00E46C86">
        <w:t xml:space="preserve"> </w:t>
      </w:r>
      <w:r w:rsidR="006C70D8" w:rsidRPr="00E46C86">
        <w:rPr>
          <w:lang w:bidi="fr-CA"/>
        </w:rPr>
        <w:t>(Choisir événement ponctuel ou linéaire)</w:t>
      </w:r>
      <w:r w:rsidRPr="00E46C86">
        <w:t xml:space="preserve">.  </w:t>
      </w:r>
      <w:r w:rsidR="006C70D8" w:rsidRPr="00E46C86">
        <w:t>P. ex. ROAD_CLASS est linéaire.</w:t>
      </w:r>
      <w:r w:rsidRPr="00E46C86">
        <w:t xml:space="preserve"> </w:t>
      </w:r>
    </w:p>
    <w:p w14:paraId="48A849AB" w14:textId="7E471976" w:rsidR="00900AD6" w:rsidRPr="00E46C86" w:rsidRDefault="006C70D8" w:rsidP="00900AD6">
      <w:pPr>
        <w:pStyle w:val="NumberedListMIRB"/>
      </w:pPr>
      <w:r w:rsidRPr="00E46C86">
        <w:t>Cliquez sur Run (Exécuter). Une nouvelle couche apparaît qui peut être symbolisée, interrogée et mise à jour comme s’il s’agissait d’une autre catégorie d’éléments.</w:t>
      </w:r>
    </w:p>
    <w:p w14:paraId="7B1F0301" w14:textId="28A41786" w:rsidR="0068465D" w:rsidRPr="00E46C86" w:rsidRDefault="003E31E7" w:rsidP="0068465D">
      <w:pPr>
        <w:pStyle w:val="BodyAccessibleTextMIRB"/>
        <w:keepNext/>
        <w:spacing w:after="0"/>
        <w:jc w:val="center"/>
      </w:pPr>
      <w:r w:rsidRPr="00E46C86">
        <w:rPr>
          <w:noProof/>
        </w:rPr>
        <w:drawing>
          <wp:inline distT="0" distB="0" distL="0" distR="0" wp14:anchorId="3A272B8C" wp14:editId="4E0671D2">
            <wp:extent cx="4143375" cy="5181600"/>
            <wp:effectExtent l="0" t="0" r="9525" b="0"/>
            <wp:docPr id="578898522" name="Picture 1" descr="Créer une couche d’événement d’itinéraire&#10;&#10;Créer une couche d’événement d’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98522" name="Picture 1" descr="Créer une couche d’événement d’itinéraire&#10;&#10;Créer une couche d’événement d’itinéraire"/>
                    <pic:cNvPicPr/>
                  </pic:nvPicPr>
                  <pic:blipFill>
                    <a:blip r:embed="rId37"/>
                    <a:stretch>
                      <a:fillRect/>
                    </a:stretch>
                  </pic:blipFill>
                  <pic:spPr>
                    <a:xfrm>
                      <a:off x="0" y="0"/>
                      <a:ext cx="4143375" cy="5181600"/>
                    </a:xfrm>
                    <a:prstGeom prst="rect">
                      <a:avLst/>
                    </a:prstGeom>
                  </pic:spPr>
                </pic:pic>
              </a:graphicData>
            </a:graphic>
          </wp:inline>
        </w:drawing>
      </w:r>
    </w:p>
    <w:p w14:paraId="6FC32E0E" w14:textId="05291AD3" w:rsidR="0068465D" w:rsidRPr="00E46C86" w:rsidRDefault="0068465D" w:rsidP="0068465D">
      <w:pPr>
        <w:pStyle w:val="Caption"/>
        <w:rPr>
          <w:color w:val="244061"/>
        </w:rPr>
      </w:pPr>
      <w:bookmarkStart w:id="107" w:name="_Toc196317893"/>
      <w:r w:rsidRPr="00E46C86">
        <w:rPr>
          <w:color w:val="244061"/>
        </w:rPr>
        <w:t xml:space="preserve">Figure </w:t>
      </w:r>
      <w:r w:rsidR="005729E7" w:rsidRPr="00E46C86">
        <w:rPr>
          <w:color w:val="244061"/>
        </w:rPr>
        <w:fldChar w:fldCharType="begin"/>
      </w:r>
      <w:r w:rsidR="005729E7" w:rsidRPr="00E46C86">
        <w:rPr>
          <w:color w:val="244061"/>
        </w:rPr>
        <w:instrText xml:space="preserve"> SEQ Figure \* ARABIC </w:instrText>
      </w:r>
      <w:r w:rsidR="005729E7" w:rsidRPr="00E46C86">
        <w:rPr>
          <w:color w:val="244061"/>
        </w:rPr>
        <w:fldChar w:fldCharType="separate"/>
      </w:r>
      <w:r w:rsidR="00D90895" w:rsidRPr="00E46C86">
        <w:rPr>
          <w:noProof/>
          <w:color w:val="244061"/>
        </w:rPr>
        <w:t>9</w:t>
      </w:r>
      <w:r w:rsidR="005729E7" w:rsidRPr="00E46C86">
        <w:rPr>
          <w:noProof/>
          <w:color w:val="244061"/>
        </w:rPr>
        <w:fldChar w:fldCharType="end"/>
      </w:r>
      <w:r w:rsidRPr="00E46C86">
        <w:rPr>
          <w:color w:val="244061"/>
        </w:rPr>
        <w:t xml:space="preserve">: </w:t>
      </w:r>
      <w:r w:rsidR="006C70D8" w:rsidRPr="00E46C86">
        <w:rPr>
          <w:color w:val="244061"/>
        </w:rPr>
        <w:t>Créer une couche d’événement d’itinéraire dans ArcGIS Pro</w:t>
      </w:r>
      <w:bookmarkEnd w:id="107"/>
    </w:p>
    <w:p w14:paraId="2DCAB01F" w14:textId="77777777" w:rsidR="0068465D" w:rsidRPr="00E46C86" w:rsidRDefault="0068465D" w:rsidP="0068465D">
      <w:pPr>
        <w:pStyle w:val="BodyAccessibleTextMIRB"/>
        <w:sectPr w:rsidR="0068465D" w:rsidRPr="00E46C86" w:rsidSect="00900AD6">
          <w:pgSz w:w="12240" w:h="15840"/>
          <w:pgMar w:top="1440" w:right="1440" w:bottom="1440" w:left="1440" w:header="432" w:footer="720" w:gutter="0"/>
          <w:cols w:space="720"/>
          <w:docGrid w:linePitch="360"/>
        </w:sectPr>
      </w:pPr>
    </w:p>
    <w:p w14:paraId="1F3FC012" w14:textId="77777777" w:rsidR="006C70D8" w:rsidRPr="00E46C86" w:rsidRDefault="006C70D8" w:rsidP="0068465D">
      <w:pPr>
        <w:pStyle w:val="BodyAccessibleTextMIRB"/>
        <w:rPr>
          <w:rFonts w:eastAsiaTheme="majorEastAsia" w:cstheme="majorBidi"/>
          <w:b/>
          <w:bCs/>
          <w:color w:val="1F497D" w:themeColor="text2"/>
          <w:sz w:val="28"/>
          <w:szCs w:val="26"/>
          <w:lang w:val="fr-CA"/>
        </w:rPr>
      </w:pPr>
      <w:r w:rsidRPr="00E46C86">
        <w:rPr>
          <w:rFonts w:eastAsiaTheme="majorEastAsia" w:cstheme="majorBidi"/>
          <w:b/>
          <w:bCs/>
          <w:color w:val="1F497D" w:themeColor="text2"/>
          <w:sz w:val="28"/>
          <w:szCs w:val="26"/>
          <w:lang w:val="fr-CA"/>
        </w:rPr>
        <w:lastRenderedPageBreak/>
        <w:t>Comment afficher la table ORN_JUNCTION dans ArcMap?</w:t>
      </w:r>
    </w:p>
    <w:p w14:paraId="7024F684" w14:textId="77777777" w:rsidR="008D73D6" w:rsidRPr="00E46C86" w:rsidRDefault="008D73D6" w:rsidP="0068465D">
      <w:pPr>
        <w:pStyle w:val="BodyAccessibleTextMIRB"/>
      </w:pPr>
      <w:r w:rsidRPr="00E46C86">
        <w:t>La table ORN_JUNCTION utilise les coordonnées x et y au lieu des mesures de distance pour les positions.</w:t>
      </w:r>
    </w:p>
    <w:p w14:paraId="11572D97" w14:textId="0F3FC3C1" w:rsidR="0068465D" w:rsidRPr="00E46C86" w:rsidRDefault="0068465D" w:rsidP="0068465D">
      <w:pPr>
        <w:pStyle w:val="BodyAccessibleTextMIRB"/>
      </w:pPr>
      <w:r w:rsidRPr="00E46C86">
        <w:t xml:space="preserve">To </w:t>
      </w:r>
      <w:r w:rsidR="008D73D6" w:rsidRPr="00E46C86">
        <w:t xml:space="preserve">Pour afficher les jonctions dans ArcGIS Pro : </w:t>
      </w:r>
    </w:p>
    <w:p w14:paraId="3EBB92DA" w14:textId="7E3581EA" w:rsidR="008D73D6" w:rsidRPr="00E46C86" w:rsidRDefault="008D73D6" w:rsidP="008D73D6">
      <w:pPr>
        <w:pStyle w:val="NumberedListMIRB"/>
        <w:numPr>
          <w:ilvl w:val="0"/>
          <w:numId w:val="32"/>
        </w:numPr>
      </w:pPr>
      <w:r w:rsidRPr="00E46C86">
        <w:t>Ajoutez la catégorie d’éléments ORN_ROAD_NET_ELEMENT à la table des matières.</w:t>
      </w:r>
    </w:p>
    <w:p w14:paraId="73425D9B" w14:textId="77777777" w:rsidR="008D73D6" w:rsidRPr="00E46C86" w:rsidRDefault="008D73D6" w:rsidP="0068465D">
      <w:pPr>
        <w:pStyle w:val="NumberedListMIRB"/>
      </w:pPr>
      <w:r w:rsidRPr="00E46C86">
        <w:t>Ajoutez le tableau d’événements JUNCTION.</w:t>
      </w:r>
    </w:p>
    <w:p w14:paraId="4B73D304" w14:textId="3CBCD148" w:rsidR="0068465D" w:rsidRPr="00E46C86" w:rsidRDefault="008D73D6" w:rsidP="0068465D">
      <w:pPr>
        <w:pStyle w:val="NumberedListMIRB"/>
      </w:pPr>
      <w:r w:rsidRPr="00E46C86">
        <w:t>Dans l’onglet « List by Source » (Liste par source) de la table des matières, cliquez avec le bouton droit de la souris sur la table d’événements JUNCTION, mettez en surbrillance « Create Points From Table » (Créer des points à partir de la table) et cliquez sur « Make XY Event Layer » (Créer une couche d’événement XY).  Une boîte de dialogue s’ouvre.</w:t>
      </w:r>
    </w:p>
    <w:p w14:paraId="56D1DCF7" w14:textId="7A909D94" w:rsidR="008F4D1C" w:rsidRPr="00E46C86" w:rsidRDefault="008F4D1C" w:rsidP="0068465D">
      <w:pPr>
        <w:pStyle w:val="NumberedListMIRB"/>
        <w:numPr>
          <w:ilvl w:val="1"/>
          <w:numId w:val="19"/>
        </w:numPr>
      </w:pPr>
      <w:r w:rsidRPr="00E46C86">
        <w:t>XY Table</w:t>
      </w:r>
      <w:r w:rsidR="008D73D6" w:rsidRPr="00E46C86">
        <w:t xml:space="preserve"> (Table XY) </w:t>
      </w:r>
      <w:r w:rsidRPr="00E46C86">
        <w:t>: ORN Junction</w:t>
      </w:r>
    </w:p>
    <w:p w14:paraId="357314D3" w14:textId="0DFEDDB1" w:rsidR="0068465D" w:rsidRPr="00E46C86" w:rsidRDefault="008F4D1C" w:rsidP="0068465D">
      <w:pPr>
        <w:pStyle w:val="NumberedListMIRB"/>
        <w:numPr>
          <w:ilvl w:val="1"/>
          <w:numId w:val="19"/>
        </w:numPr>
      </w:pPr>
      <w:r w:rsidRPr="00E46C86">
        <w:t>X Field</w:t>
      </w:r>
      <w:r w:rsidR="008D73D6" w:rsidRPr="00E46C86">
        <w:t xml:space="preserve"> (Champ X) </w:t>
      </w:r>
      <w:r w:rsidR="0068465D" w:rsidRPr="00E46C86">
        <w:t xml:space="preserve">: </w:t>
      </w:r>
      <w:r w:rsidRPr="00E46C86">
        <w:t>Longitude Decimal Degrees</w:t>
      </w:r>
      <w:r w:rsidR="00C4063C" w:rsidRPr="00E46C86">
        <w:t xml:space="preserve"> (</w:t>
      </w:r>
      <w:r w:rsidR="00C4063C" w:rsidRPr="00E46C86">
        <w:rPr>
          <w:lang w:bidi="fr-CA"/>
        </w:rPr>
        <w:t>Degrés décimaux de longitude)</w:t>
      </w:r>
    </w:p>
    <w:p w14:paraId="1AF2AA5C" w14:textId="6D3F5644" w:rsidR="0068465D" w:rsidRPr="00E46C86" w:rsidRDefault="008F4D1C" w:rsidP="0068465D">
      <w:pPr>
        <w:pStyle w:val="NumberedListMIRB"/>
        <w:numPr>
          <w:ilvl w:val="1"/>
          <w:numId w:val="19"/>
        </w:numPr>
      </w:pPr>
      <w:r w:rsidRPr="00E46C86">
        <w:t>Y Field</w:t>
      </w:r>
      <w:r w:rsidR="008D73D6" w:rsidRPr="00E46C86">
        <w:t xml:space="preserve"> (Champ Y) </w:t>
      </w:r>
      <w:r w:rsidR="0068465D" w:rsidRPr="00E46C86">
        <w:t xml:space="preserve">: </w:t>
      </w:r>
      <w:r w:rsidRPr="00E46C86">
        <w:t>Latitude Decimal Degrees</w:t>
      </w:r>
      <w:r w:rsidR="00C4063C" w:rsidRPr="00E46C86">
        <w:t xml:space="preserve"> (</w:t>
      </w:r>
      <w:r w:rsidR="00C4063C" w:rsidRPr="00E46C86">
        <w:rPr>
          <w:lang w:bidi="fr-CA"/>
        </w:rPr>
        <w:t>Degrés décimaux de latitude)</w:t>
      </w:r>
    </w:p>
    <w:p w14:paraId="6A7E5EBD" w14:textId="5B88FF45" w:rsidR="0068465D" w:rsidRPr="00E46C86" w:rsidRDefault="0068465D" w:rsidP="0068465D">
      <w:pPr>
        <w:pStyle w:val="NumberedListMIRB"/>
        <w:numPr>
          <w:ilvl w:val="1"/>
          <w:numId w:val="19"/>
        </w:numPr>
      </w:pPr>
      <w:r w:rsidRPr="00E46C86">
        <w:t>Z Field</w:t>
      </w:r>
      <w:r w:rsidR="008D73D6" w:rsidRPr="00E46C86">
        <w:t xml:space="preserve"> (Champ Z) </w:t>
      </w:r>
      <w:r w:rsidRPr="00E46C86">
        <w:t xml:space="preserve">: </w:t>
      </w:r>
      <w:r w:rsidR="008D73D6" w:rsidRPr="00E46C86">
        <w:t>Laisser vide</w:t>
      </w:r>
    </w:p>
    <w:p w14:paraId="13662089" w14:textId="6EDE7174" w:rsidR="008F4D1C" w:rsidRPr="00E46C86" w:rsidRDefault="008F4D1C" w:rsidP="0068465D">
      <w:pPr>
        <w:pStyle w:val="NumberedListMIRB"/>
        <w:numPr>
          <w:ilvl w:val="1"/>
          <w:numId w:val="19"/>
        </w:numPr>
      </w:pPr>
      <w:r w:rsidRPr="00E46C86">
        <w:t>Layer Name</w:t>
      </w:r>
      <w:r w:rsidR="008D73D6" w:rsidRPr="00E46C86">
        <w:t xml:space="preserve"> (Nom de la couche)</w:t>
      </w:r>
      <w:r w:rsidRPr="00E46C86">
        <w:t xml:space="preserve">: </w:t>
      </w:r>
      <w:r w:rsidR="008D73D6" w:rsidRPr="00E46C86">
        <w:t>Donnez un nom à la couche (par exemple : ORN_JUNCTION_Layer)</w:t>
      </w:r>
    </w:p>
    <w:p w14:paraId="0D057844" w14:textId="0AD4B340" w:rsidR="0068465D" w:rsidRPr="00E46C86" w:rsidRDefault="008F4D1C" w:rsidP="0068465D">
      <w:pPr>
        <w:pStyle w:val="NumberedListMIRB"/>
        <w:numPr>
          <w:ilvl w:val="1"/>
          <w:numId w:val="19"/>
        </w:numPr>
      </w:pPr>
      <w:r w:rsidRPr="00E46C86">
        <w:t>Spatial Reference</w:t>
      </w:r>
      <w:r w:rsidR="00C4063C" w:rsidRPr="00E46C86">
        <w:t xml:space="preserve"> (</w:t>
      </w:r>
      <w:r w:rsidR="00C4063C" w:rsidRPr="00E46C86">
        <w:rPr>
          <w:lang w:bidi="fr-CA"/>
        </w:rPr>
        <w:t xml:space="preserve">Référence spatiale) </w:t>
      </w:r>
      <w:r w:rsidR="0068465D" w:rsidRPr="00E46C86">
        <w:t>: GCS_North_American_1983</w:t>
      </w:r>
    </w:p>
    <w:p w14:paraId="25E388FE" w14:textId="55E19E25" w:rsidR="0068465D" w:rsidRPr="00E46C86" w:rsidRDefault="0068465D" w:rsidP="0068465D">
      <w:pPr>
        <w:pStyle w:val="NumberedListMIRB"/>
        <w:spacing w:after="0"/>
      </w:pPr>
      <w:r w:rsidRPr="00E46C86">
        <w:t>Cli</w:t>
      </w:r>
      <w:r w:rsidR="00C4063C" w:rsidRPr="00E46C86">
        <w:t>quez</w:t>
      </w:r>
      <w:r w:rsidRPr="00E46C86">
        <w:t xml:space="preserve"> </w:t>
      </w:r>
      <w:r w:rsidR="00C4063C" w:rsidRPr="00E46C86">
        <w:t>sur OK. Les points de jonction apparaîtront aux extrémités des segments linéaires et il sera possible de les symboliser et les analyser.</w:t>
      </w:r>
    </w:p>
    <w:p w14:paraId="250B4C45" w14:textId="2BD46EA4" w:rsidR="0068465D" w:rsidRPr="00E46C86" w:rsidRDefault="006B4AEE" w:rsidP="0068465D">
      <w:pPr>
        <w:pStyle w:val="BodyAccessibleTextMIRB"/>
        <w:spacing w:after="0"/>
        <w:jc w:val="center"/>
      </w:pPr>
      <w:r w:rsidRPr="00E46C86">
        <w:rPr>
          <w:noProof/>
        </w:rPr>
        <w:lastRenderedPageBreak/>
        <w:drawing>
          <wp:inline distT="0" distB="0" distL="0" distR="0" wp14:anchorId="0FA555C9" wp14:editId="0C94CB6B">
            <wp:extent cx="3609975" cy="5387476"/>
            <wp:effectExtent l="0" t="0" r="0" b="3810"/>
            <wp:docPr id="1596405921" name="Picture 1" descr="Créer une couche d’événement XY&#10;&#10;Créer une couche d’événement 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05921" name="Picture 1" descr="Créer une couche d’événement XY&#10;&#10;Créer une couche d’événement XY"/>
                    <pic:cNvPicPr/>
                  </pic:nvPicPr>
                  <pic:blipFill>
                    <a:blip r:embed="rId38"/>
                    <a:stretch>
                      <a:fillRect/>
                    </a:stretch>
                  </pic:blipFill>
                  <pic:spPr>
                    <a:xfrm>
                      <a:off x="0" y="0"/>
                      <a:ext cx="3624602" cy="5409306"/>
                    </a:xfrm>
                    <a:prstGeom prst="rect">
                      <a:avLst/>
                    </a:prstGeom>
                  </pic:spPr>
                </pic:pic>
              </a:graphicData>
            </a:graphic>
          </wp:inline>
        </w:drawing>
      </w:r>
    </w:p>
    <w:p w14:paraId="02862B2D" w14:textId="5C8CA24A" w:rsidR="0068465D" w:rsidRPr="00E46C86" w:rsidRDefault="0068465D" w:rsidP="006F3FBC">
      <w:pPr>
        <w:pStyle w:val="Caption"/>
        <w:sectPr w:rsidR="0068465D" w:rsidRPr="00E46C86" w:rsidSect="0068465D">
          <w:pgSz w:w="12240" w:h="15840"/>
          <w:pgMar w:top="1008" w:right="1440" w:bottom="1008" w:left="1440" w:header="432" w:footer="720" w:gutter="0"/>
          <w:cols w:space="720"/>
          <w:docGrid w:linePitch="360"/>
        </w:sectPr>
      </w:pPr>
      <w:bookmarkStart w:id="108" w:name="_Toc196317894"/>
      <w:r w:rsidRPr="00E46C86">
        <w:rPr>
          <w:color w:val="244061"/>
        </w:rPr>
        <w:t xml:space="preserve">Figure </w:t>
      </w:r>
      <w:r w:rsidR="005729E7" w:rsidRPr="00E46C86">
        <w:rPr>
          <w:color w:val="244061"/>
        </w:rPr>
        <w:fldChar w:fldCharType="begin"/>
      </w:r>
      <w:r w:rsidR="005729E7" w:rsidRPr="00E46C86">
        <w:rPr>
          <w:color w:val="244061"/>
        </w:rPr>
        <w:instrText xml:space="preserve"> SEQ Figure \* ARABIC </w:instrText>
      </w:r>
      <w:r w:rsidR="005729E7" w:rsidRPr="00E46C86">
        <w:rPr>
          <w:color w:val="244061"/>
        </w:rPr>
        <w:fldChar w:fldCharType="separate"/>
      </w:r>
      <w:r w:rsidR="00D90895" w:rsidRPr="00E46C86">
        <w:rPr>
          <w:noProof/>
          <w:color w:val="244061"/>
        </w:rPr>
        <w:t>10</w:t>
      </w:r>
      <w:r w:rsidR="005729E7" w:rsidRPr="00E46C86">
        <w:rPr>
          <w:noProof/>
          <w:color w:val="244061"/>
        </w:rPr>
        <w:fldChar w:fldCharType="end"/>
      </w:r>
      <w:r w:rsidRPr="00E46C86">
        <w:rPr>
          <w:color w:val="244061"/>
        </w:rPr>
        <w:t xml:space="preserve">: </w:t>
      </w:r>
      <w:r w:rsidR="006F3FBC" w:rsidRPr="00E46C86">
        <w:rPr>
          <w:color w:val="244061"/>
        </w:rPr>
        <w:t>Affichage des données XY d’ArcMap</w:t>
      </w:r>
      <w:bookmarkEnd w:id="108"/>
    </w:p>
    <w:p w14:paraId="0EEB8731" w14:textId="77777777" w:rsidR="00795C57" w:rsidRPr="00E46C86" w:rsidRDefault="00795C57" w:rsidP="0068465D">
      <w:pPr>
        <w:pStyle w:val="BodyAccessibleTextMIRB"/>
        <w:rPr>
          <w:rFonts w:eastAsiaTheme="majorEastAsia" w:cstheme="majorBidi"/>
          <w:b/>
          <w:bCs/>
          <w:color w:val="1F497D" w:themeColor="text2"/>
          <w:sz w:val="28"/>
          <w:szCs w:val="26"/>
          <w:lang w:val="fr-CA"/>
        </w:rPr>
      </w:pPr>
      <w:r w:rsidRPr="00E46C86">
        <w:rPr>
          <w:rFonts w:eastAsiaTheme="majorEastAsia" w:cstheme="majorBidi"/>
          <w:b/>
          <w:bCs/>
          <w:color w:val="1F497D" w:themeColor="text2"/>
          <w:sz w:val="28"/>
          <w:szCs w:val="26"/>
          <w:lang w:val="fr-CA"/>
        </w:rPr>
        <w:lastRenderedPageBreak/>
        <w:t>Comment puis-je joindre les tables du RRO ou les couches d’événements?</w:t>
      </w:r>
    </w:p>
    <w:p w14:paraId="71BA6497" w14:textId="716F02AC" w:rsidR="0068465D" w:rsidRPr="00E46C86" w:rsidRDefault="00795C57" w:rsidP="0068465D">
      <w:pPr>
        <w:pStyle w:val="BodyAccessibleTextMIRB"/>
      </w:pPr>
      <w:r w:rsidRPr="00E46C86">
        <w:t>Pour</w:t>
      </w:r>
      <w:r w:rsidR="0068465D" w:rsidRPr="00E46C86">
        <w:t xml:space="preserve"> </w:t>
      </w:r>
      <w:r w:rsidRPr="00E46C86">
        <w:t xml:space="preserve">créer une jointure simple à l’aide des tables d’événements ORNELEM ou des événements d’itinéraire dans ArcGIS Pro : </w:t>
      </w:r>
    </w:p>
    <w:p w14:paraId="1C75F197" w14:textId="77777777" w:rsidR="00795C57" w:rsidRPr="00E46C86" w:rsidRDefault="00795C57" w:rsidP="00795C57">
      <w:pPr>
        <w:pStyle w:val="NumberedListMIRB"/>
        <w:numPr>
          <w:ilvl w:val="0"/>
          <w:numId w:val="33"/>
        </w:numPr>
      </w:pPr>
      <w:r w:rsidRPr="00E46C86">
        <w:t>Dans la table des matières, sélectionnez l’événement ou la catégorie d’éléments à joindre, p. ex. ORN_ROAD_NET_ELEMENT.</w:t>
      </w:r>
    </w:p>
    <w:p w14:paraId="0BA6BFFD" w14:textId="77777777" w:rsidR="00795C57" w:rsidRPr="00E46C86" w:rsidRDefault="00795C57" w:rsidP="00795C57">
      <w:pPr>
        <w:pStyle w:val="NumberedListMIRB"/>
        <w:numPr>
          <w:ilvl w:val="0"/>
          <w:numId w:val="33"/>
        </w:numPr>
      </w:pPr>
      <w:r w:rsidRPr="00E46C86">
        <w:t>Dans la table des matières, cliquez avec le bouton droit de la souris sur ORN_ROAD_NET_ELEMENT et sélectionnez « Joins and Relates » (Joindre et mettre en relation), puis « Add Join » (Ajouter une jointure).</w:t>
      </w:r>
    </w:p>
    <w:p w14:paraId="4B0D1F51" w14:textId="0C3F3830" w:rsidR="00795C57" w:rsidRPr="00E46C86" w:rsidRDefault="00795C57" w:rsidP="00795C57">
      <w:pPr>
        <w:pStyle w:val="NumberedListMIRB"/>
        <w:numPr>
          <w:ilvl w:val="0"/>
          <w:numId w:val="33"/>
        </w:numPr>
      </w:pPr>
      <w:r w:rsidRPr="00E46C86">
        <w:t>Dans la boîte de dialogue Add Join :</w:t>
      </w:r>
    </w:p>
    <w:p w14:paraId="0DA29741" w14:textId="2042B854" w:rsidR="00FF6DE1" w:rsidRPr="00E46C86" w:rsidRDefault="00FF6DE1" w:rsidP="00A81006">
      <w:pPr>
        <w:pStyle w:val="NumberedListMIRB"/>
        <w:numPr>
          <w:ilvl w:val="1"/>
          <w:numId w:val="33"/>
        </w:numPr>
      </w:pPr>
      <w:r w:rsidRPr="00E46C86">
        <w:t>Input Table</w:t>
      </w:r>
      <w:r w:rsidR="00795C57" w:rsidRPr="00E46C86">
        <w:t xml:space="preserve"> </w:t>
      </w:r>
      <w:r w:rsidR="00795C57" w:rsidRPr="00E46C86">
        <w:rPr>
          <w:lang w:bidi="fr-CA"/>
        </w:rPr>
        <w:t xml:space="preserve">(Table d’entrée) </w:t>
      </w:r>
      <w:r w:rsidRPr="00E46C86">
        <w:t>: ORN Road Net Element</w:t>
      </w:r>
    </w:p>
    <w:p w14:paraId="4D037492" w14:textId="4FA381B0" w:rsidR="00A81006" w:rsidRPr="00E46C86" w:rsidRDefault="00FF6DE1" w:rsidP="00A81006">
      <w:pPr>
        <w:pStyle w:val="NumberedListMIRB"/>
        <w:numPr>
          <w:ilvl w:val="1"/>
          <w:numId w:val="33"/>
        </w:numPr>
      </w:pPr>
      <w:r w:rsidRPr="00E46C86">
        <w:t>Input Field</w:t>
      </w:r>
      <w:r w:rsidR="00795C57" w:rsidRPr="00E46C86">
        <w:t xml:space="preserve"> (Champ Entrée) :</w:t>
      </w:r>
      <w:r w:rsidRPr="00E46C86">
        <w:t xml:space="preserve"> OGF ID</w:t>
      </w:r>
    </w:p>
    <w:p w14:paraId="7C81AEDC" w14:textId="64AD1762" w:rsidR="00FF6DE1" w:rsidRPr="00E46C86" w:rsidRDefault="00FF6DE1" w:rsidP="00A81006">
      <w:pPr>
        <w:pStyle w:val="NumberedListMIRB"/>
        <w:numPr>
          <w:ilvl w:val="1"/>
          <w:numId w:val="33"/>
        </w:numPr>
      </w:pPr>
      <w:r w:rsidRPr="00E46C86">
        <w:t>Join Table</w:t>
      </w:r>
      <w:r w:rsidR="00795C57" w:rsidRPr="00E46C86">
        <w:t xml:space="preserve"> </w:t>
      </w:r>
      <w:r w:rsidR="00795C57" w:rsidRPr="00E46C86">
        <w:rPr>
          <w:lang w:bidi="fr-CA"/>
        </w:rPr>
        <w:t>(Joindre la table) </w:t>
      </w:r>
      <w:r w:rsidRPr="00E46C86">
        <w:t xml:space="preserve">: </w:t>
      </w:r>
      <w:r w:rsidR="00795C57" w:rsidRPr="00E46C86">
        <w:t>Choisissez la table à joindre, p. ex. ORN Address Info</w:t>
      </w:r>
    </w:p>
    <w:p w14:paraId="2994599B" w14:textId="165B2506" w:rsidR="00922CF6" w:rsidRPr="00E46C86" w:rsidRDefault="00922CF6" w:rsidP="00A81006">
      <w:pPr>
        <w:pStyle w:val="NumberedListMIRB"/>
        <w:numPr>
          <w:ilvl w:val="1"/>
          <w:numId w:val="33"/>
        </w:numPr>
      </w:pPr>
      <w:r w:rsidRPr="00E46C86">
        <w:t>Join Field</w:t>
      </w:r>
      <w:r w:rsidR="00795C57" w:rsidRPr="00E46C86">
        <w:t xml:space="preserve"> </w:t>
      </w:r>
      <w:r w:rsidR="00795C57" w:rsidRPr="00E46C86">
        <w:rPr>
          <w:lang w:bidi="fr-CA"/>
        </w:rPr>
        <w:t>(Joindre le champ) </w:t>
      </w:r>
      <w:r w:rsidRPr="00E46C86">
        <w:t>: ORN Road Net Element ID</w:t>
      </w:r>
    </w:p>
    <w:p w14:paraId="274ADE03" w14:textId="10619DC6" w:rsidR="00A81006" w:rsidRPr="00E46C86" w:rsidRDefault="00795C57" w:rsidP="00A81006">
      <w:pPr>
        <w:pStyle w:val="NumberedListMIRB"/>
        <w:numPr>
          <w:ilvl w:val="1"/>
          <w:numId w:val="33"/>
        </w:numPr>
      </w:pPr>
      <w:r w:rsidRPr="00E46C86">
        <w:t>Cochez ou décochez la case « Keep all input records » (Conserver tous les enregistrements d’entrée), selon le cas.</w:t>
      </w:r>
    </w:p>
    <w:p w14:paraId="06118BE4" w14:textId="36CC8281" w:rsidR="00922CF6" w:rsidRPr="00E46C86" w:rsidRDefault="00795C57" w:rsidP="00A81006">
      <w:pPr>
        <w:pStyle w:val="NumberedListMIRB"/>
        <w:numPr>
          <w:ilvl w:val="1"/>
          <w:numId w:val="33"/>
        </w:numPr>
      </w:pPr>
      <w:r w:rsidRPr="00E46C86">
        <w:t>Ne cochez pas la case « Index join fields » (Indexer les champs joints).</w:t>
      </w:r>
    </w:p>
    <w:p w14:paraId="7E33E7C3" w14:textId="497F03A3" w:rsidR="00A81006" w:rsidRPr="00E46C86" w:rsidRDefault="00795C57" w:rsidP="00A81006">
      <w:pPr>
        <w:pStyle w:val="NumberedListMIRB"/>
        <w:numPr>
          <w:ilvl w:val="0"/>
          <w:numId w:val="33"/>
        </w:numPr>
      </w:pPr>
      <w:r w:rsidRPr="00E46C86">
        <w:t>Cliquez sur OK. Cette étape peut être exécutée plusieurs fois pour joindre des tables et des événements routiers.</w:t>
      </w:r>
    </w:p>
    <w:p w14:paraId="284F1967" w14:textId="6CBD3023" w:rsidR="00A81006" w:rsidRPr="00E46C86" w:rsidRDefault="00922CF6" w:rsidP="00A81006">
      <w:pPr>
        <w:pStyle w:val="BodyAccessibleTextMIRB"/>
        <w:keepNext/>
        <w:spacing w:after="0"/>
        <w:jc w:val="center"/>
      </w:pPr>
      <w:r w:rsidRPr="00E46C86">
        <w:rPr>
          <w:noProof/>
        </w:rPr>
        <w:lastRenderedPageBreak/>
        <w:drawing>
          <wp:inline distT="0" distB="0" distL="0" distR="0" wp14:anchorId="30EC966B" wp14:editId="6400A165">
            <wp:extent cx="3400425" cy="5083379"/>
            <wp:effectExtent l="0" t="0" r="0" b="3175"/>
            <wp:docPr id="298730146" name="Picture 1" descr="Add Join (Ajouter une jointure)&#10;&#10;Add Join (Ajouter une join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30146" name="Picture 1" descr="Add Join (Ajouter une jointure)&#10;&#10;Add Join (Ajouter une jointure)"/>
                    <pic:cNvPicPr/>
                  </pic:nvPicPr>
                  <pic:blipFill>
                    <a:blip r:embed="rId39"/>
                    <a:stretch>
                      <a:fillRect/>
                    </a:stretch>
                  </pic:blipFill>
                  <pic:spPr>
                    <a:xfrm>
                      <a:off x="0" y="0"/>
                      <a:ext cx="3415604" cy="5106070"/>
                    </a:xfrm>
                    <a:prstGeom prst="rect">
                      <a:avLst/>
                    </a:prstGeom>
                  </pic:spPr>
                </pic:pic>
              </a:graphicData>
            </a:graphic>
          </wp:inline>
        </w:drawing>
      </w:r>
    </w:p>
    <w:p w14:paraId="7D8E5E1B" w14:textId="7E65CB03" w:rsidR="00A81006" w:rsidRPr="00E46C86" w:rsidRDefault="00A81006" w:rsidP="00A81006">
      <w:pPr>
        <w:pStyle w:val="Caption"/>
        <w:rPr>
          <w:noProof/>
          <w:color w:val="244061"/>
        </w:rPr>
        <w:sectPr w:rsidR="00A81006" w:rsidRPr="00E46C86" w:rsidSect="00A81006">
          <w:pgSz w:w="12240" w:h="15840"/>
          <w:pgMar w:top="1008" w:right="1440" w:bottom="1008" w:left="1440" w:header="432" w:footer="720" w:gutter="0"/>
          <w:cols w:space="720"/>
          <w:docGrid w:linePitch="360"/>
        </w:sectPr>
      </w:pPr>
      <w:bookmarkStart w:id="109" w:name="_Toc196317895"/>
      <w:r w:rsidRPr="00E46C86">
        <w:rPr>
          <w:color w:val="244061"/>
        </w:rPr>
        <w:t xml:space="preserve">Figure </w:t>
      </w:r>
      <w:r w:rsidR="005729E7" w:rsidRPr="00E46C86">
        <w:rPr>
          <w:color w:val="244061"/>
        </w:rPr>
        <w:fldChar w:fldCharType="begin"/>
      </w:r>
      <w:r w:rsidR="005729E7" w:rsidRPr="00E46C86">
        <w:rPr>
          <w:color w:val="244061"/>
        </w:rPr>
        <w:instrText xml:space="preserve"> SEQ Figure \* ARABIC </w:instrText>
      </w:r>
      <w:r w:rsidR="005729E7" w:rsidRPr="00E46C86">
        <w:rPr>
          <w:color w:val="244061"/>
        </w:rPr>
        <w:fldChar w:fldCharType="separate"/>
      </w:r>
      <w:r w:rsidR="00D90895" w:rsidRPr="00E46C86">
        <w:rPr>
          <w:noProof/>
          <w:color w:val="244061"/>
        </w:rPr>
        <w:t>11</w:t>
      </w:r>
      <w:r w:rsidR="005729E7" w:rsidRPr="00E46C86">
        <w:rPr>
          <w:noProof/>
          <w:color w:val="244061"/>
        </w:rPr>
        <w:fldChar w:fldCharType="end"/>
      </w:r>
      <w:r w:rsidRPr="00E46C86">
        <w:rPr>
          <w:noProof/>
          <w:color w:val="244061"/>
        </w:rPr>
        <w:t xml:space="preserve">: </w:t>
      </w:r>
      <w:r w:rsidR="00C85340" w:rsidRPr="00E46C86">
        <w:rPr>
          <w:noProof/>
          <w:color w:val="244061"/>
        </w:rPr>
        <w:t>Données de jointure d’ArcMap</w:t>
      </w:r>
      <w:bookmarkEnd w:id="109"/>
    </w:p>
    <w:p w14:paraId="18A866E2" w14:textId="77777777" w:rsidR="00C03AE0" w:rsidRPr="00E46C86" w:rsidRDefault="00C03AE0" w:rsidP="00A81006">
      <w:pPr>
        <w:pStyle w:val="BodyAccessibleTextMIRB"/>
        <w:rPr>
          <w:rFonts w:eastAsiaTheme="majorEastAsia" w:cstheme="majorBidi"/>
          <w:b/>
          <w:bCs/>
          <w:color w:val="1F497D" w:themeColor="text2"/>
          <w:sz w:val="28"/>
          <w:szCs w:val="26"/>
          <w:lang w:val="fr-CA"/>
        </w:rPr>
      </w:pPr>
      <w:r w:rsidRPr="00E46C86">
        <w:rPr>
          <w:rFonts w:eastAsiaTheme="majorEastAsia" w:cstheme="majorBidi"/>
          <w:b/>
          <w:bCs/>
          <w:color w:val="1F497D" w:themeColor="text2"/>
          <w:sz w:val="28"/>
          <w:szCs w:val="26"/>
          <w:lang w:val="fr-CA"/>
        </w:rPr>
        <w:lastRenderedPageBreak/>
        <w:t>Comment puis-je accéder aux attributs du RRO à des fins d’analyse?</w:t>
      </w:r>
    </w:p>
    <w:p w14:paraId="18300842" w14:textId="77777777" w:rsidR="00C03AE0" w:rsidRPr="00E46C86" w:rsidRDefault="00C03AE0" w:rsidP="00A81006">
      <w:pPr>
        <w:pStyle w:val="BodyAccessibleTextMIRB"/>
      </w:pPr>
      <w:r w:rsidRPr="00E46C86">
        <w:t>Afin d’interroger davantage de données, vous pouvez joindre des tables ou événements d’itinéraire les uns aux autres ou à la géométrie du RRO. Par exemple, une requête pourrait être conçue pour identifier les ponts (ORN_STRUCTURE) sur les autoroutes (ORN_ROAD_CLASS).</w:t>
      </w:r>
    </w:p>
    <w:p w14:paraId="4566027C" w14:textId="4DE9F952" w:rsidR="00A81006" w:rsidRPr="00E46C86" w:rsidRDefault="00A81006" w:rsidP="00A81006">
      <w:pPr>
        <w:pStyle w:val="BodyAccessibleTextMIRB"/>
      </w:pPr>
      <w:r w:rsidRPr="00E46C86">
        <w:t>For additional information on joining tables in ArcMap, visit ESRI’s ArcGIS</w:t>
      </w:r>
      <w:r w:rsidR="000259F1" w:rsidRPr="00E46C86">
        <w:t xml:space="preserve"> Pro</w:t>
      </w:r>
      <w:r w:rsidRPr="00E46C86">
        <w:t xml:space="preserve"> Resources: </w:t>
      </w:r>
      <w:hyperlink r:id="rId40" w:history="1">
        <w:r w:rsidR="00C03AE0" w:rsidRPr="00E46C86">
          <w:rPr>
            <w:rStyle w:val="Hyperlink"/>
            <w:color w:val="244061"/>
          </w:rPr>
          <w:t>Présentation des jointures et relations</w:t>
        </w:r>
      </w:hyperlink>
      <w:r w:rsidRPr="00E46C86">
        <w:rPr>
          <w:color w:val="244061"/>
        </w:rPr>
        <w:t xml:space="preserve"> </w:t>
      </w:r>
      <w:r w:rsidRPr="00E46C86">
        <w:t>(</w:t>
      </w:r>
      <w:r w:rsidR="00C03AE0" w:rsidRPr="00E46C86">
        <w:t>https://pro.arcgis.com/fr/pro-app/latest/help/data/tables/joins-and-relates.htm</w:t>
      </w:r>
      <w:r w:rsidRPr="00E46C86">
        <w:t>).</w:t>
      </w:r>
    </w:p>
    <w:p w14:paraId="116CDCBE" w14:textId="77777777" w:rsidR="008A3DE2" w:rsidRPr="00E46C86" w:rsidRDefault="008A3DE2" w:rsidP="00E93B03">
      <w:pPr>
        <w:pStyle w:val="Heading2NoNumbersMIRB"/>
      </w:pPr>
      <w:bookmarkStart w:id="110" w:name="_Toc196317878"/>
      <w:r w:rsidRPr="00E46C86">
        <w:t>Où puis-je trouver les adresses 911?</w:t>
      </w:r>
      <w:bookmarkEnd w:id="110"/>
    </w:p>
    <w:p w14:paraId="1ED76013" w14:textId="77777777" w:rsidR="009A3A1F" w:rsidRPr="00E46C86" w:rsidRDefault="009A3A1F" w:rsidP="009A3A1F">
      <w:pPr>
        <w:pStyle w:val="BodyAccessibleTextMIRB"/>
      </w:pPr>
      <w:r w:rsidRPr="00E46C86">
        <w:t>La base de données RRO reçoit des données de sources autorisées responsables de la gestion des adresses 911 à des fins de gestion des situations d’urgence. Toutes les régions de l’Ontario ne sont pas couvertes par un système de gestion des adresses 911, mais ces régions disposent généralement d’un système d’adressage attribué aux routes qui sont représentées dans la base de données RRO. Les renseignements sur l’adressage sont accessibles dans le Road Net Element du RRO, la table ADDRESS_INFO et les attributs du composite de la base de données RRO.</w:t>
      </w:r>
    </w:p>
    <w:p w14:paraId="74C73CF5" w14:textId="77777777" w:rsidR="008E50A0" w:rsidRPr="00E46C86" w:rsidRDefault="008E50A0" w:rsidP="00E93B03">
      <w:pPr>
        <w:pStyle w:val="Heading2NoNumbersMIRB"/>
      </w:pPr>
      <w:bookmarkStart w:id="111" w:name="_Toc196317879"/>
      <w:r w:rsidRPr="00E46C86">
        <w:t>Quelle est la différence entre une adresse 911 et une adresse municipale?</w:t>
      </w:r>
      <w:bookmarkEnd w:id="111"/>
    </w:p>
    <w:p w14:paraId="13E15A66" w14:textId="77777777" w:rsidR="009A331A" w:rsidRPr="00E46C86" w:rsidRDefault="009A331A" w:rsidP="009A331A">
      <w:pPr>
        <w:pStyle w:val="BodyAccessibleTextMIRB"/>
      </w:pPr>
      <w:r w:rsidRPr="00E46C86">
        <w:t>Une adresse municipale se compose d’un numéro de rue, d’un nom de rue, d’un nom de municipalité, d’un code de province et d’un code postal. L’adresse 911 est similaire et les deux se combinent pour décrire de façon unique un emplacement précis afin d’aider les services d’urgence à localiser les propriétés. Dans certaines régions de la province, les termes adresse 911 et adresse municipale sont utilisés de façon interchangeable ou une adresse 911 peut ne concerner que les propriétés rurales.</w:t>
      </w:r>
    </w:p>
    <w:p w14:paraId="3FD95F95" w14:textId="77777777" w:rsidR="009A331A" w:rsidRPr="00E46C86" w:rsidRDefault="009A331A" w:rsidP="009A331A">
      <w:pPr>
        <w:pStyle w:val="BodyAccessibleTextMIRB"/>
      </w:pPr>
    </w:p>
    <w:p w14:paraId="2E30C35C" w14:textId="77777777" w:rsidR="009A331A" w:rsidRPr="00E46C86" w:rsidRDefault="009A331A" w:rsidP="009A331A">
      <w:pPr>
        <w:pStyle w:val="BodyAccessibleTextMIRB"/>
      </w:pPr>
    </w:p>
    <w:p w14:paraId="293ECDA0" w14:textId="77777777" w:rsidR="009A331A" w:rsidRPr="00E46C86" w:rsidRDefault="009A331A" w:rsidP="009A331A">
      <w:pPr>
        <w:pStyle w:val="BodyAccessibleTextMIRB"/>
      </w:pPr>
    </w:p>
    <w:p w14:paraId="192B6A15" w14:textId="77777777" w:rsidR="00C3791F" w:rsidRPr="00E46C86" w:rsidRDefault="00C3791F" w:rsidP="00E93B03">
      <w:pPr>
        <w:pStyle w:val="Heading2NoNumbersMIRB"/>
      </w:pPr>
      <w:bookmarkStart w:id="112" w:name="_Toc196317880"/>
      <w:r w:rsidRPr="00E46C86">
        <w:lastRenderedPageBreak/>
        <w:t>Quelle est la différence entre le type de bouclier et la catégorie de route?</w:t>
      </w:r>
      <w:bookmarkEnd w:id="112"/>
    </w:p>
    <w:p w14:paraId="14121F2A" w14:textId="6C6927DE" w:rsidR="00F47305" w:rsidRPr="00E46C86" w:rsidRDefault="00F47305" w:rsidP="00F47305">
      <w:pPr>
        <w:pStyle w:val="BodyAccessibleTextMIRB"/>
      </w:pPr>
      <w:r w:rsidRPr="00E46C86">
        <w:t>Un type de bouclier identifie une route attribuée par une administration routière (p. ex., le MTO) et est utilisé à des fins cartographiques. Le type de bouclier fait partie de la table ROUTE_NUMBER, que l’on retrouve à la fois dans l’ORNELEM et le composite de la base de données RRO. Une catégorie de route identifie un type de route en fonction d’une catégorie fonctionnelle (p. ex., autoroute, artère). La table ROAD_CLASS se trouve dans les deux catégories de données du RRO.</w:t>
      </w:r>
    </w:p>
    <w:p w14:paraId="1E756D69" w14:textId="77777777" w:rsidR="009C53E5" w:rsidRPr="00E46C86" w:rsidRDefault="009C53E5" w:rsidP="00E93B03">
      <w:pPr>
        <w:pStyle w:val="Heading2NoNumbersMIRB"/>
      </w:pPr>
      <w:bookmarkStart w:id="113" w:name="_Toc196317881"/>
      <w:r w:rsidRPr="00E46C86">
        <w:t>Quelle est la différence entre les tables Jurisdiction, Agency Name et Road Net Element Source?</w:t>
      </w:r>
      <w:bookmarkEnd w:id="113"/>
    </w:p>
    <w:p w14:paraId="035086E7" w14:textId="77777777" w:rsidR="0026244F" w:rsidRPr="00E46C86" w:rsidRDefault="0026244F" w:rsidP="0026244F">
      <w:pPr>
        <w:pStyle w:val="BodyAccessibleTextMIRB"/>
      </w:pPr>
      <w:r w:rsidRPr="00E46C86">
        <w:t xml:space="preserve">La table Jurisdiction indique que l’organisme a la garde d’une route et la responsabilité d’en assurer l’entretien, mais qu’elle ne peut pas s’en charger directement. </w:t>
      </w:r>
    </w:p>
    <w:p w14:paraId="4353FBDF" w14:textId="77777777" w:rsidR="0026244F" w:rsidRPr="00E46C86" w:rsidRDefault="0026244F" w:rsidP="0026244F">
      <w:pPr>
        <w:pStyle w:val="BodyAccessibleTextMIRB"/>
      </w:pPr>
      <w:r w:rsidRPr="00E46C86">
        <w:t>La table Agency Name indique l’organisme source qui a fourni les attributs. La table Agency Name n’est pas accessible dans le composite de la base de données RRO.</w:t>
      </w:r>
    </w:p>
    <w:p w14:paraId="07F27D73" w14:textId="77777777" w:rsidR="0026244F" w:rsidRPr="00E46C86" w:rsidRDefault="0026244F" w:rsidP="0026244F">
      <w:pPr>
        <w:pStyle w:val="BodyAccessibleTextMIRB"/>
      </w:pPr>
      <w:r w:rsidRPr="00E46C86">
        <w:t>La table Road Net Element Source indique l’organisme source qui a fourni la géométrie de l’élément du réseau routier. Souvent, les tables Road Net Element Source et Agency Name sont identiques. La table Road Net Element Source n’est pas accessible dans le composite de la base de données RRO.</w:t>
      </w:r>
    </w:p>
    <w:p w14:paraId="3ECB0773" w14:textId="77777777" w:rsidR="005258DD" w:rsidRPr="00E46C86" w:rsidRDefault="005258DD" w:rsidP="00E93B03">
      <w:pPr>
        <w:pStyle w:val="Heading2NoNumbersMIRB"/>
      </w:pPr>
      <w:bookmarkStart w:id="114" w:name="_Toc196317882"/>
      <w:r w:rsidRPr="00E46C86">
        <w:t>Quelle est la projection utilisée pour calculer la LONGUEUR dans la base de données RRO?</w:t>
      </w:r>
      <w:bookmarkEnd w:id="114"/>
    </w:p>
    <w:p w14:paraId="1D5E733B" w14:textId="7A6CB342" w:rsidR="00A81006" w:rsidRPr="00E46C86" w:rsidRDefault="00E32393" w:rsidP="00A81006">
      <w:pPr>
        <w:pStyle w:val="BodyAccessibleTextMIRB"/>
      </w:pPr>
      <w:r w:rsidRPr="00E46C86">
        <w:t>La longueur du composite de la base de données RRO est calculée en coordonnées UTM. Chaque élément détermine la projection UTM à utiliser en fonction du centre de l’entité.</w:t>
      </w:r>
    </w:p>
    <w:p w14:paraId="4B775355" w14:textId="4F562C0F" w:rsidR="00A81006" w:rsidRPr="00E46C86" w:rsidRDefault="00D747DD" w:rsidP="00A81006">
      <w:pPr>
        <w:pStyle w:val="BodyAccessibleTextMIRB"/>
      </w:pPr>
      <w:r w:rsidRPr="00E46C86">
        <w:t xml:space="preserve">Zones UTM en Ontario : </w:t>
      </w:r>
    </w:p>
    <w:p w14:paraId="1353FBD5" w14:textId="4D1891A0" w:rsidR="00CA25C7" w:rsidRPr="00E46C86" w:rsidRDefault="00CA25C7" w:rsidP="00CA25C7">
      <w:pPr>
        <w:pStyle w:val="ListParagraph"/>
        <w:numPr>
          <w:ilvl w:val="0"/>
          <w:numId w:val="42"/>
        </w:numPr>
        <w:rPr>
          <w:rFonts w:eastAsiaTheme="minorEastAsia" w:cstheme="minorBidi"/>
          <w:sz w:val="24"/>
          <w:szCs w:val="22"/>
          <w:lang w:eastAsia="en-US"/>
        </w:rPr>
      </w:pPr>
      <w:r w:rsidRPr="00E46C86">
        <w:rPr>
          <w:rFonts w:eastAsiaTheme="minorEastAsia" w:cstheme="minorBidi"/>
          <w:sz w:val="24"/>
          <w:szCs w:val="22"/>
          <w:lang w:eastAsia="en-US"/>
        </w:rPr>
        <w:t xml:space="preserve">15 = </w:t>
      </w:r>
      <w:r w:rsidR="00FD0950" w:rsidRPr="00E46C86">
        <w:rPr>
          <w:rFonts w:eastAsiaTheme="minorEastAsia" w:cstheme="minorBidi"/>
          <w:sz w:val="24"/>
          <w:szCs w:val="22"/>
          <w:lang w:eastAsia="en-US"/>
        </w:rPr>
        <w:t>96 à -90</w:t>
      </w:r>
    </w:p>
    <w:p w14:paraId="33469FC8" w14:textId="2A873C22" w:rsidR="00FC34B3" w:rsidRPr="00E46C86" w:rsidRDefault="00FC34B3" w:rsidP="00FC34B3">
      <w:pPr>
        <w:pStyle w:val="ListParagraph"/>
        <w:numPr>
          <w:ilvl w:val="0"/>
          <w:numId w:val="42"/>
        </w:numPr>
        <w:rPr>
          <w:rFonts w:eastAsiaTheme="minorEastAsia" w:cstheme="minorBidi"/>
          <w:sz w:val="24"/>
          <w:szCs w:val="22"/>
          <w:lang w:eastAsia="en-US"/>
        </w:rPr>
      </w:pPr>
      <w:r w:rsidRPr="00E46C86">
        <w:rPr>
          <w:rFonts w:eastAsiaTheme="minorEastAsia" w:cstheme="minorBidi"/>
          <w:sz w:val="24"/>
          <w:szCs w:val="22"/>
          <w:lang w:eastAsia="en-US"/>
        </w:rPr>
        <w:t xml:space="preserve">16 = -90 </w:t>
      </w:r>
      <w:r w:rsidR="005E1ABC" w:rsidRPr="00E46C86">
        <w:t>à</w:t>
      </w:r>
      <w:r w:rsidRPr="00E46C86">
        <w:rPr>
          <w:rFonts w:eastAsiaTheme="minorEastAsia" w:cstheme="minorBidi"/>
          <w:sz w:val="24"/>
          <w:szCs w:val="22"/>
          <w:lang w:eastAsia="en-US"/>
        </w:rPr>
        <w:t xml:space="preserve"> -84</w:t>
      </w:r>
    </w:p>
    <w:p w14:paraId="6BD4E411" w14:textId="3FCD0F33" w:rsidR="00FC34B3" w:rsidRPr="00E46C86" w:rsidRDefault="00FC34B3" w:rsidP="00FC34B3">
      <w:pPr>
        <w:pStyle w:val="ListParagraph"/>
        <w:numPr>
          <w:ilvl w:val="0"/>
          <w:numId w:val="42"/>
        </w:numPr>
        <w:rPr>
          <w:rFonts w:eastAsiaTheme="minorEastAsia" w:cstheme="minorBidi"/>
          <w:sz w:val="24"/>
          <w:szCs w:val="22"/>
          <w:lang w:eastAsia="en-US"/>
        </w:rPr>
      </w:pPr>
      <w:r w:rsidRPr="00E46C86">
        <w:rPr>
          <w:rFonts w:eastAsiaTheme="minorEastAsia" w:cstheme="minorBidi"/>
          <w:sz w:val="24"/>
          <w:szCs w:val="22"/>
          <w:lang w:eastAsia="en-US"/>
        </w:rPr>
        <w:t xml:space="preserve">17 = -84 </w:t>
      </w:r>
      <w:r w:rsidR="005E1ABC" w:rsidRPr="00E46C86">
        <w:t>à</w:t>
      </w:r>
      <w:r w:rsidRPr="00E46C86">
        <w:rPr>
          <w:rFonts w:eastAsiaTheme="minorEastAsia" w:cstheme="minorBidi"/>
          <w:sz w:val="24"/>
          <w:szCs w:val="22"/>
          <w:lang w:eastAsia="en-US"/>
        </w:rPr>
        <w:t xml:space="preserve"> -78</w:t>
      </w:r>
    </w:p>
    <w:p w14:paraId="30B5585F" w14:textId="5B920D92" w:rsidR="00FC34B3" w:rsidRPr="00E46C86" w:rsidRDefault="00FC34B3" w:rsidP="00FC34B3">
      <w:pPr>
        <w:pStyle w:val="ListParagraph"/>
        <w:numPr>
          <w:ilvl w:val="0"/>
          <w:numId w:val="42"/>
        </w:numPr>
        <w:rPr>
          <w:rFonts w:eastAsiaTheme="minorEastAsia" w:cstheme="minorBidi"/>
          <w:sz w:val="24"/>
          <w:szCs w:val="22"/>
          <w:lang w:eastAsia="en-US"/>
        </w:rPr>
      </w:pPr>
      <w:r w:rsidRPr="00E46C86">
        <w:rPr>
          <w:rFonts w:eastAsiaTheme="minorEastAsia" w:cstheme="minorBidi"/>
          <w:sz w:val="24"/>
          <w:szCs w:val="22"/>
          <w:lang w:eastAsia="en-US"/>
        </w:rPr>
        <w:t xml:space="preserve">18 = -78 </w:t>
      </w:r>
      <w:r w:rsidR="005E1ABC" w:rsidRPr="00E46C86">
        <w:t>à</w:t>
      </w:r>
      <w:r w:rsidRPr="00E46C86">
        <w:rPr>
          <w:rFonts w:eastAsiaTheme="minorEastAsia" w:cstheme="minorBidi"/>
          <w:sz w:val="24"/>
          <w:szCs w:val="22"/>
          <w:lang w:eastAsia="en-US"/>
        </w:rPr>
        <w:t xml:space="preserve"> -72</w:t>
      </w:r>
    </w:p>
    <w:p w14:paraId="461C881C" w14:textId="77777777" w:rsidR="008A476A" w:rsidRPr="00E46C86" w:rsidRDefault="008A476A" w:rsidP="008A476A">
      <w:pPr>
        <w:pStyle w:val="Heading2NoNumbersMIRB"/>
      </w:pPr>
      <w:bookmarkStart w:id="115" w:name="_Toc196317883"/>
      <w:r w:rsidRPr="00E46C86">
        <w:lastRenderedPageBreak/>
        <w:t>J’ai un problème ou je suis en désaccord avec le nom d’une route dans la base de données RRO. Pouvez-vous renommer la route ou supprimer le nom?</w:t>
      </w:r>
      <w:bookmarkEnd w:id="115"/>
    </w:p>
    <w:p w14:paraId="3EDFCC49" w14:textId="77777777" w:rsidR="00BF59B6" w:rsidRPr="00E46C86" w:rsidRDefault="00BF59B6" w:rsidP="00BF59B6">
      <w:pPr>
        <w:pStyle w:val="BodyAccessibleTextMIRB"/>
      </w:pPr>
      <w:r w:rsidRPr="00E46C86">
        <w:t>La base de données RRO s’appuie sur des organismes partenaires pour fournir des données routières faisant autorité, y compris les noms officiels des routes. Comme nous ne sommes pas responsables de l’attribution des noms officiels des routes, nous ne pouvons pas renommer ou supprimer le nom d’un élément routier. Les processus de contrôle de la qualité utilisés pour maintenir la base de données indiqueront les noms qui ont été annulés par le gouvernement de l’Ontario pour les caractéristiques géographiques (comme les lacs, les rivières et les baies). Si un nom est désigné, l’équipe du RRO en informera le propriétaire de la source originale des données routières. La décision de renommer une route est laissée à la discrétion du propriétaire des données sources. Les utilisateurs peuvent communiquer directement avec les propriétaires des données sources pour se renseigner sur les noms des routes.</w:t>
      </w:r>
    </w:p>
    <w:p w14:paraId="0690D1C8" w14:textId="77777777" w:rsidR="00671387" w:rsidRPr="00E46C86" w:rsidRDefault="00671387" w:rsidP="00671387">
      <w:pPr>
        <w:pStyle w:val="Heading2NoNumbersMIRB"/>
      </w:pPr>
      <w:bookmarkStart w:id="116" w:name="_Toc196317884"/>
      <w:r w:rsidRPr="00E46C86">
        <w:t>J’ai toujours besoin d’aide!</w:t>
      </w:r>
      <w:bookmarkEnd w:id="116"/>
    </w:p>
    <w:p w14:paraId="38CF2697" w14:textId="77777777" w:rsidR="00E62755" w:rsidRPr="00B3491C" w:rsidRDefault="00E62755" w:rsidP="00E62755">
      <w:pPr>
        <w:pStyle w:val="BodyAccessibleTextMIRB"/>
      </w:pPr>
      <w:r w:rsidRPr="00E46C86">
        <w:t xml:space="preserve">Pour plus d’information, consultez le site </w:t>
      </w:r>
      <w:hyperlink r:id="rId41" w:history="1">
        <w:r w:rsidRPr="00E46C86">
          <w:rPr>
            <w:rStyle w:val="Hyperlink"/>
            <w:color w:val="244061"/>
          </w:rPr>
          <w:t>GEO</w:t>
        </w:r>
      </w:hyperlink>
      <w:r w:rsidRPr="00E46C86">
        <w:rPr>
          <w:color w:val="244061"/>
        </w:rPr>
        <w:t xml:space="preserve"> </w:t>
      </w:r>
      <w:r w:rsidRPr="00E46C86">
        <w:t xml:space="preserve">(https://www.ontario.ca/fr/page/information-geospatiale-de-lontario) ou envoyez vos questions par courriel à l’adresse </w:t>
      </w:r>
      <w:r w:rsidRPr="00E46C86">
        <w:rPr>
          <w:rStyle w:val="HyperlinkMIRBChar"/>
          <w:color w:val="244061"/>
        </w:rPr>
        <w:t>geospatial@</w:t>
      </w:r>
      <w:r w:rsidRPr="00B50AA8">
        <w:rPr>
          <w:rStyle w:val="HyperlinkMIRBChar"/>
          <w:color w:val="244061"/>
        </w:rPr>
        <w:t>ontario.ca</w:t>
      </w:r>
      <w:r w:rsidRPr="00B50AA8">
        <w:rPr>
          <w:rStyle w:val="HyperlinkMIRBChar"/>
        </w:rPr>
        <w:t>.</w:t>
      </w:r>
    </w:p>
    <w:p w14:paraId="7C232E0D" w14:textId="0AEFC510" w:rsidR="00E93A66" w:rsidRPr="007126CA" w:rsidRDefault="007126CA" w:rsidP="000E2AF6">
      <w:pPr>
        <w:pStyle w:val="BodyAccessibleTextMIRB"/>
        <w:spacing w:before="12600" w:after="0" w:line="240" w:lineRule="auto"/>
      </w:pPr>
      <w:r w:rsidRPr="007126CA">
        <w:lastRenderedPageBreak/>
        <w:t xml:space="preserve">Version </w:t>
      </w:r>
      <w:r w:rsidR="00500624">
        <w:t>2526</w:t>
      </w:r>
      <w:r w:rsidRPr="007126CA">
        <w:t>.1</w:t>
      </w:r>
    </w:p>
    <w:sectPr w:rsidR="00E93A66" w:rsidRPr="007126CA" w:rsidSect="000E2AF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62655" w14:textId="77777777" w:rsidR="00B54BF8" w:rsidRDefault="00B54BF8" w:rsidP="00166BDE">
      <w:r>
        <w:separator/>
      </w:r>
    </w:p>
  </w:endnote>
  <w:endnote w:type="continuationSeparator" w:id="0">
    <w:p w14:paraId="5F226ED5" w14:textId="77777777" w:rsidR="00B54BF8" w:rsidRDefault="00B54BF8"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E062" w14:textId="721F242A" w:rsidR="00DF16C1" w:rsidRDefault="00DF16C1">
    <w:pPr>
      <w:pStyle w:val="Footer"/>
    </w:pPr>
    <w:r w:rsidRPr="00123D64">
      <w:rPr>
        <w:sz w:val="24"/>
      </w:rPr>
      <w:t>© 2025, Imprimeur du Roi pour l’Ontario</w:t>
    </w: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76102"/>
      <w:docPartObj>
        <w:docPartGallery w:val="Page Numbers (Bottom of Page)"/>
        <w:docPartUnique/>
      </w:docPartObj>
    </w:sdtPr>
    <w:sdtEndPr>
      <w:rPr>
        <w:noProof/>
      </w:rPr>
    </w:sdtEndPr>
    <w:sdtContent>
      <w:p w14:paraId="3BFE800D" w14:textId="77777777" w:rsidR="00E232C0" w:rsidRDefault="00E232C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14</w:t>
        </w:r>
        <w:r w:rsidRPr="00F56911">
          <w:rPr>
            <w:sz w:val="24"/>
          </w:rPr>
          <w:fldChar w:fldCharType="end"/>
        </w:r>
      </w:p>
    </w:sdtContent>
  </w:sdt>
  <w:p w14:paraId="2D8345F8" w14:textId="77777777" w:rsidR="00E232C0" w:rsidRPr="00F56911" w:rsidRDefault="00E232C0"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40E16815" w14:textId="77777777" w:rsidR="00843CE3" w:rsidRDefault="00843CE3">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11</w:t>
        </w:r>
        <w:r w:rsidRPr="00F56911">
          <w:rPr>
            <w:noProof/>
            <w:sz w:val="24"/>
          </w:rPr>
          <w:fldChar w:fldCharType="end"/>
        </w:r>
      </w:p>
    </w:sdtContent>
  </w:sdt>
  <w:p w14:paraId="2262B7A9" w14:textId="77777777" w:rsidR="00843CE3" w:rsidRPr="00F56911" w:rsidRDefault="00843CE3"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3823E" w14:textId="77777777" w:rsidR="00B54BF8" w:rsidRDefault="00B54BF8" w:rsidP="00166BDE">
      <w:r>
        <w:separator/>
      </w:r>
    </w:p>
  </w:footnote>
  <w:footnote w:type="continuationSeparator" w:id="0">
    <w:p w14:paraId="0BFDF4E9" w14:textId="77777777" w:rsidR="00B54BF8" w:rsidRDefault="00B54BF8"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C186" w14:textId="6D902D25" w:rsidR="00843CE3" w:rsidRDefault="00D90895" w:rsidP="00166BDE">
    <w:pPr>
      <w:pStyle w:val="Header"/>
      <w:jc w:val="right"/>
    </w:pPr>
    <w:r>
      <w:rPr>
        <w:noProof/>
      </w:rPr>
      <w:drawing>
        <wp:inline distT="0" distB="0" distL="0" distR="0" wp14:anchorId="4F20E2FF" wp14:editId="3BB12289">
          <wp:extent cx="1847850" cy="739140"/>
          <wp:effectExtent l="0" t="0" r="0" b="0"/>
          <wp:docPr id="1845022283" name="Picture 1845022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C5F82" w14:textId="77777777" w:rsidR="00DF16C1" w:rsidRPr="00F56911" w:rsidRDefault="00DF16C1"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C0012A"/>
    <w:multiLevelType w:val="hybridMultilevel"/>
    <w:tmpl w:val="AFC6D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DFD49A4"/>
    <w:multiLevelType w:val="hybridMultilevel"/>
    <w:tmpl w:val="A9DE5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D10799"/>
    <w:multiLevelType w:val="multilevel"/>
    <w:tmpl w:val="8514F514"/>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022CFF"/>
    <w:multiLevelType w:val="hybridMultilevel"/>
    <w:tmpl w:val="D87A51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0C1411"/>
    <w:multiLevelType w:val="hybridMultilevel"/>
    <w:tmpl w:val="0B868774"/>
    <w:lvl w:ilvl="0" w:tplc="04EAEDA2">
      <w:start w:val="1"/>
      <w:numFmt w:val="decimal"/>
      <w:lvlText w:val="%1."/>
      <w:lvlJc w:val="left"/>
      <w:pPr>
        <w:ind w:left="720" w:hanging="360"/>
      </w:pPr>
      <w:rPr>
        <w:b w:val="0"/>
        <w:bCs w:val="0"/>
        <w:i w:val="0"/>
        <w:iCs w:val="0"/>
        <w:caps w:val="0"/>
        <w:smallCaps w:val="0"/>
        <w:strike w:val="0"/>
        <w:dstrike w:val="0"/>
        <w:noProof w:val="0"/>
        <w:vanish w:val="0"/>
        <w:color w:val="4F6228" w:themeColor="accent3"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D9029F"/>
    <w:multiLevelType w:val="multilevel"/>
    <w:tmpl w:val="E1B8FA6A"/>
    <w:lvl w:ilvl="0">
      <w:start w:val="1"/>
      <w:numFmt w:val="decimal"/>
      <w:pStyle w:val="NumberedListMIRB"/>
      <w:lvlText w:val="%1."/>
      <w:lvlJc w:val="left"/>
      <w:pPr>
        <w:ind w:left="360" w:hanging="360"/>
      </w:pPr>
      <w:rPr>
        <w:color w:val="244061"/>
      </w:rPr>
    </w:lvl>
    <w:lvl w:ilvl="1">
      <w:start w:val="1"/>
      <w:numFmt w:val="decimal"/>
      <w:lvlText w:val="%1.%2."/>
      <w:lvlJc w:val="left"/>
      <w:pPr>
        <w:ind w:left="792" w:hanging="432"/>
      </w:pPr>
      <w:rPr>
        <w:color w:val="244061"/>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7" w15:restartNumberingAfterBreak="0">
    <w:nsid w:val="2D7821F7"/>
    <w:multiLevelType w:val="hybridMultilevel"/>
    <w:tmpl w:val="93442F02"/>
    <w:lvl w:ilvl="0" w:tplc="AB2E8A44">
      <w:start w:val="1"/>
      <w:numFmt w:val="decimal"/>
      <w:lvlText w:val="%1."/>
      <w:lvlJc w:val="left"/>
      <w:pPr>
        <w:ind w:left="720" w:hanging="360"/>
      </w:pPr>
      <w:rPr>
        <w:color w:val="76923C" w:themeColor="accent3"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181340"/>
    <w:multiLevelType w:val="hybridMultilevel"/>
    <w:tmpl w:val="851AD176"/>
    <w:lvl w:ilvl="0" w:tplc="3C446C0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8E40E2D"/>
    <w:multiLevelType w:val="hybridMultilevel"/>
    <w:tmpl w:val="EA9E70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151F6C"/>
    <w:multiLevelType w:val="hybridMultilevel"/>
    <w:tmpl w:val="4EC43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9C13155"/>
    <w:multiLevelType w:val="hybridMultilevel"/>
    <w:tmpl w:val="804676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97680652">
    <w:abstractNumId w:val="25"/>
  </w:num>
  <w:num w:numId="2" w16cid:durableId="998115570">
    <w:abstractNumId w:val="15"/>
  </w:num>
  <w:num w:numId="3" w16cid:durableId="1879781687">
    <w:abstractNumId w:val="25"/>
  </w:num>
  <w:num w:numId="4" w16cid:durableId="752707176">
    <w:abstractNumId w:val="15"/>
  </w:num>
  <w:num w:numId="5" w16cid:durableId="1202934439">
    <w:abstractNumId w:val="9"/>
  </w:num>
  <w:num w:numId="6" w16cid:durableId="1367566312">
    <w:abstractNumId w:val="7"/>
  </w:num>
  <w:num w:numId="7" w16cid:durableId="118187375">
    <w:abstractNumId w:val="6"/>
  </w:num>
  <w:num w:numId="8" w16cid:durableId="1147624644">
    <w:abstractNumId w:val="5"/>
  </w:num>
  <w:num w:numId="9" w16cid:durableId="1189174584">
    <w:abstractNumId w:val="4"/>
  </w:num>
  <w:num w:numId="10" w16cid:durableId="1018507309">
    <w:abstractNumId w:val="8"/>
  </w:num>
  <w:num w:numId="11" w16cid:durableId="965283399">
    <w:abstractNumId w:val="3"/>
  </w:num>
  <w:num w:numId="12" w16cid:durableId="880243340">
    <w:abstractNumId w:val="2"/>
  </w:num>
  <w:num w:numId="13" w16cid:durableId="1488354904">
    <w:abstractNumId w:val="1"/>
  </w:num>
  <w:num w:numId="14" w16cid:durableId="410007581">
    <w:abstractNumId w:val="0"/>
  </w:num>
  <w:num w:numId="15" w16cid:durableId="451674759">
    <w:abstractNumId w:val="15"/>
    <w:lvlOverride w:ilvl="0">
      <w:startOverride w:val="1"/>
    </w:lvlOverride>
  </w:num>
  <w:num w:numId="16" w16cid:durableId="1706061192">
    <w:abstractNumId w:val="25"/>
  </w:num>
  <w:num w:numId="17" w16cid:durableId="143737019">
    <w:abstractNumId w:val="15"/>
  </w:num>
  <w:num w:numId="18" w16cid:durableId="1398018004">
    <w:abstractNumId w:val="23"/>
  </w:num>
  <w:num w:numId="19" w16cid:durableId="531455819">
    <w:abstractNumId w:val="16"/>
  </w:num>
  <w:num w:numId="20" w16cid:durableId="1681664973">
    <w:abstractNumId w:val="12"/>
  </w:num>
  <w:num w:numId="21" w16cid:durableId="80178842">
    <w:abstractNumId w:val="25"/>
  </w:num>
  <w:num w:numId="22" w16cid:durableId="1151360944">
    <w:abstractNumId w:val="16"/>
  </w:num>
  <w:num w:numId="23" w16cid:durableId="1148522394">
    <w:abstractNumId w:val="25"/>
  </w:num>
  <w:num w:numId="24" w16cid:durableId="676345864">
    <w:abstractNumId w:val="24"/>
  </w:num>
  <w:num w:numId="25" w16cid:durableId="621114340">
    <w:abstractNumId w:val="17"/>
  </w:num>
  <w:num w:numId="26" w16cid:durableId="331221374">
    <w:abstractNumId w:val="20"/>
  </w:num>
  <w:num w:numId="27" w16cid:durableId="447704602">
    <w:abstractNumId w:val="14"/>
  </w:num>
  <w:num w:numId="28" w16cid:durableId="477964296">
    <w:abstractNumId w:val="14"/>
    <w:lvlOverride w:ilvl="0">
      <w:startOverride w:val="1"/>
    </w:lvlOverride>
  </w:num>
  <w:num w:numId="29" w16cid:durableId="14367080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97475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25356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4704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6757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2979536">
    <w:abstractNumId w:val="21"/>
  </w:num>
  <w:num w:numId="35" w16cid:durableId="1714648039">
    <w:abstractNumId w:val="19"/>
  </w:num>
  <w:num w:numId="36" w16cid:durableId="613513550">
    <w:abstractNumId w:val="22"/>
  </w:num>
  <w:num w:numId="37" w16cid:durableId="1711372035">
    <w:abstractNumId w:val="26"/>
  </w:num>
  <w:num w:numId="38" w16cid:durableId="787358522">
    <w:abstractNumId w:val="11"/>
  </w:num>
  <w:num w:numId="39" w16cid:durableId="1451239076">
    <w:abstractNumId w:val="13"/>
  </w:num>
  <w:num w:numId="40" w16cid:durableId="165101896">
    <w:abstractNumId w:val="18"/>
  </w:num>
  <w:num w:numId="41" w16cid:durableId="259261031">
    <w:abstractNumId w:val="25"/>
  </w:num>
  <w:num w:numId="42" w16cid:durableId="978919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86"/>
    <w:rsid w:val="0000199B"/>
    <w:rsid w:val="000223EC"/>
    <w:rsid w:val="0002282E"/>
    <w:rsid w:val="00024BCF"/>
    <w:rsid w:val="000259F1"/>
    <w:rsid w:val="00032052"/>
    <w:rsid w:val="00033BF3"/>
    <w:rsid w:val="000345CD"/>
    <w:rsid w:val="00037818"/>
    <w:rsid w:val="000433F3"/>
    <w:rsid w:val="00047196"/>
    <w:rsid w:val="00047E5E"/>
    <w:rsid w:val="00052C28"/>
    <w:rsid w:val="00054291"/>
    <w:rsid w:val="00054BC1"/>
    <w:rsid w:val="00063B86"/>
    <w:rsid w:val="00066FA6"/>
    <w:rsid w:val="00067788"/>
    <w:rsid w:val="0007056C"/>
    <w:rsid w:val="0007110D"/>
    <w:rsid w:val="000776E3"/>
    <w:rsid w:val="0008722E"/>
    <w:rsid w:val="00093269"/>
    <w:rsid w:val="00094836"/>
    <w:rsid w:val="000955E4"/>
    <w:rsid w:val="000A3577"/>
    <w:rsid w:val="000A5A9F"/>
    <w:rsid w:val="000A6B25"/>
    <w:rsid w:val="000B4884"/>
    <w:rsid w:val="000D1DAB"/>
    <w:rsid w:val="000D2766"/>
    <w:rsid w:val="000E0BC0"/>
    <w:rsid w:val="000E2AF6"/>
    <w:rsid w:val="000E5513"/>
    <w:rsid w:val="000E6C55"/>
    <w:rsid w:val="000E6EFB"/>
    <w:rsid w:val="000F0E9A"/>
    <w:rsid w:val="000F2262"/>
    <w:rsid w:val="000F6CF3"/>
    <w:rsid w:val="00105EC5"/>
    <w:rsid w:val="00111C08"/>
    <w:rsid w:val="001127EE"/>
    <w:rsid w:val="00113562"/>
    <w:rsid w:val="00115F58"/>
    <w:rsid w:val="0012117C"/>
    <w:rsid w:val="00123932"/>
    <w:rsid w:val="00123D64"/>
    <w:rsid w:val="00131327"/>
    <w:rsid w:val="001324FD"/>
    <w:rsid w:val="0013459B"/>
    <w:rsid w:val="001409FF"/>
    <w:rsid w:val="0014210F"/>
    <w:rsid w:val="00145087"/>
    <w:rsid w:val="00162F88"/>
    <w:rsid w:val="00165B56"/>
    <w:rsid w:val="00166BDE"/>
    <w:rsid w:val="00170243"/>
    <w:rsid w:val="0017051E"/>
    <w:rsid w:val="001A00F2"/>
    <w:rsid w:val="001A4B0F"/>
    <w:rsid w:val="001A4B28"/>
    <w:rsid w:val="001A5002"/>
    <w:rsid w:val="001B0B1B"/>
    <w:rsid w:val="001B44D8"/>
    <w:rsid w:val="001B529D"/>
    <w:rsid w:val="001B5D9E"/>
    <w:rsid w:val="001B6949"/>
    <w:rsid w:val="001B7999"/>
    <w:rsid w:val="001C08E8"/>
    <w:rsid w:val="001C3DA0"/>
    <w:rsid w:val="001C64EF"/>
    <w:rsid w:val="001D274E"/>
    <w:rsid w:val="001D39C5"/>
    <w:rsid w:val="001E404A"/>
    <w:rsid w:val="001E4B3A"/>
    <w:rsid w:val="001F47F5"/>
    <w:rsid w:val="001F57AA"/>
    <w:rsid w:val="001F5B0A"/>
    <w:rsid w:val="0020203E"/>
    <w:rsid w:val="00204737"/>
    <w:rsid w:val="002051BE"/>
    <w:rsid w:val="002241A3"/>
    <w:rsid w:val="0022787A"/>
    <w:rsid w:val="00232386"/>
    <w:rsid w:val="00232459"/>
    <w:rsid w:val="00234D2E"/>
    <w:rsid w:val="00240914"/>
    <w:rsid w:val="00244CA6"/>
    <w:rsid w:val="002502A9"/>
    <w:rsid w:val="00251A0A"/>
    <w:rsid w:val="00251E2B"/>
    <w:rsid w:val="00252B3B"/>
    <w:rsid w:val="00261C47"/>
    <w:rsid w:val="0026244F"/>
    <w:rsid w:val="0026793A"/>
    <w:rsid w:val="00270105"/>
    <w:rsid w:val="002704C7"/>
    <w:rsid w:val="00271E18"/>
    <w:rsid w:val="002738BF"/>
    <w:rsid w:val="00276D45"/>
    <w:rsid w:val="00277D3E"/>
    <w:rsid w:val="00280B88"/>
    <w:rsid w:val="002842FD"/>
    <w:rsid w:val="0028434B"/>
    <w:rsid w:val="00286A3F"/>
    <w:rsid w:val="00286EBC"/>
    <w:rsid w:val="002928F8"/>
    <w:rsid w:val="002944BB"/>
    <w:rsid w:val="002A3DFF"/>
    <w:rsid w:val="002B0DA8"/>
    <w:rsid w:val="002B1179"/>
    <w:rsid w:val="002B1FC8"/>
    <w:rsid w:val="002B5CB8"/>
    <w:rsid w:val="002B67CB"/>
    <w:rsid w:val="002B6AA3"/>
    <w:rsid w:val="002B6B41"/>
    <w:rsid w:val="002C4CF6"/>
    <w:rsid w:val="002C59F5"/>
    <w:rsid w:val="002D61AA"/>
    <w:rsid w:val="002E6F40"/>
    <w:rsid w:val="002F7AC2"/>
    <w:rsid w:val="00313A10"/>
    <w:rsid w:val="0031674F"/>
    <w:rsid w:val="00323638"/>
    <w:rsid w:val="0032594B"/>
    <w:rsid w:val="00330720"/>
    <w:rsid w:val="00335E91"/>
    <w:rsid w:val="00341645"/>
    <w:rsid w:val="00352E3C"/>
    <w:rsid w:val="00364040"/>
    <w:rsid w:val="00365BE4"/>
    <w:rsid w:val="00372BFE"/>
    <w:rsid w:val="00373FC7"/>
    <w:rsid w:val="00374165"/>
    <w:rsid w:val="00374CC5"/>
    <w:rsid w:val="0037785A"/>
    <w:rsid w:val="0038638C"/>
    <w:rsid w:val="0039221B"/>
    <w:rsid w:val="00393E9F"/>
    <w:rsid w:val="00394B63"/>
    <w:rsid w:val="003A3310"/>
    <w:rsid w:val="003A5C61"/>
    <w:rsid w:val="003B2C2C"/>
    <w:rsid w:val="003B49A9"/>
    <w:rsid w:val="003C71BC"/>
    <w:rsid w:val="003D7E94"/>
    <w:rsid w:val="003E31E7"/>
    <w:rsid w:val="003F0C60"/>
    <w:rsid w:val="003F0E62"/>
    <w:rsid w:val="00411BF7"/>
    <w:rsid w:val="00413005"/>
    <w:rsid w:val="004211F8"/>
    <w:rsid w:val="00422B1D"/>
    <w:rsid w:val="004246CE"/>
    <w:rsid w:val="00430000"/>
    <w:rsid w:val="00430323"/>
    <w:rsid w:val="00430C17"/>
    <w:rsid w:val="0043420F"/>
    <w:rsid w:val="004362A6"/>
    <w:rsid w:val="004367C5"/>
    <w:rsid w:val="00436BB6"/>
    <w:rsid w:val="00437D1E"/>
    <w:rsid w:val="00441E28"/>
    <w:rsid w:val="00442EB3"/>
    <w:rsid w:val="00444C4F"/>
    <w:rsid w:val="00452E6A"/>
    <w:rsid w:val="00457BE4"/>
    <w:rsid w:val="00463D73"/>
    <w:rsid w:val="00465D25"/>
    <w:rsid w:val="00466972"/>
    <w:rsid w:val="004708B1"/>
    <w:rsid w:val="00475E61"/>
    <w:rsid w:val="00486130"/>
    <w:rsid w:val="00491453"/>
    <w:rsid w:val="00493DCE"/>
    <w:rsid w:val="0049797B"/>
    <w:rsid w:val="004B0CAC"/>
    <w:rsid w:val="004B13EE"/>
    <w:rsid w:val="004B6BEA"/>
    <w:rsid w:val="004C0F87"/>
    <w:rsid w:val="004C14F7"/>
    <w:rsid w:val="004C20A8"/>
    <w:rsid w:val="004C585E"/>
    <w:rsid w:val="004D2B93"/>
    <w:rsid w:val="004E038D"/>
    <w:rsid w:val="004E279E"/>
    <w:rsid w:val="00500624"/>
    <w:rsid w:val="00504741"/>
    <w:rsid w:val="00510E19"/>
    <w:rsid w:val="005117B9"/>
    <w:rsid w:val="005163EE"/>
    <w:rsid w:val="00516A3C"/>
    <w:rsid w:val="005258DD"/>
    <w:rsid w:val="00526C2A"/>
    <w:rsid w:val="00544177"/>
    <w:rsid w:val="00546ED4"/>
    <w:rsid w:val="00552A9B"/>
    <w:rsid w:val="0056205A"/>
    <w:rsid w:val="005729E7"/>
    <w:rsid w:val="00581C88"/>
    <w:rsid w:val="005865A3"/>
    <w:rsid w:val="00590666"/>
    <w:rsid w:val="005937C4"/>
    <w:rsid w:val="00596A50"/>
    <w:rsid w:val="005978FA"/>
    <w:rsid w:val="005A3909"/>
    <w:rsid w:val="005B516A"/>
    <w:rsid w:val="005B6D3D"/>
    <w:rsid w:val="005C1A07"/>
    <w:rsid w:val="005C4795"/>
    <w:rsid w:val="005D030C"/>
    <w:rsid w:val="005D3BBC"/>
    <w:rsid w:val="005D50F7"/>
    <w:rsid w:val="005D69EC"/>
    <w:rsid w:val="005E1ABC"/>
    <w:rsid w:val="005F576B"/>
    <w:rsid w:val="005F6CA4"/>
    <w:rsid w:val="00606DBE"/>
    <w:rsid w:val="00611388"/>
    <w:rsid w:val="00613C29"/>
    <w:rsid w:val="0061419F"/>
    <w:rsid w:val="00630B67"/>
    <w:rsid w:val="0063155D"/>
    <w:rsid w:val="00636BE8"/>
    <w:rsid w:val="00637FCA"/>
    <w:rsid w:val="00641A11"/>
    <w:rsid w:val="006623C8"/>
    <w:rsid w:val="00663781"/>
    <w:rsid w:val="006638B7"/>
    <w:rsid w:val="00664BBF"/>
    <w:rsid w:val="00665DD5"/>
    <w:rsid w:val="00667705"/>
    <w:rsid w:val="00671387"/>
    <w:rsid w:val="0067212F"/>
    <w:rsid w:val="00677DF6"/>
    <w:rsid w:val="0068094B"/>
    <w:rsid w:val="00681C6C"/>
    <w:rsid w:val="006830FE"/>
    <w:rsid w:val="0068465D"/>
    <w:rsid w:val="00690A61"/>
    <w:rsid w:val="00690E70"/>
    <w:rsid w:val="006946F4"/>
    <w:rsid w:val="006A5FBB"/>
    <w:rsid w:val="006A7CA4"/>
    <w:rsid w:val="006B2F45"/>
    <w:rsid w:val="006B4AEE"/>
    <w:rsid w:val="006B4F03"/>
    <w:rsid w:val="006B79AE"/>
    <w:rsid w:val="006C2180"/>
    <w:rsid w:val="006C4420"/>
    <w:rsid w:val="006C70D8"/>
    <w:rsid w:val="006D3A52"/>
    <w:rsid w:val="006D579D"/>
    <w:rsid w:val="006D6AC6"/>
    <w:rsid w:val="006E0BE3"/>
    <w:rsid w:val="006E2DB4"/>
    <w:rsid w:val="006E554F"/>
    <w:rsid w:val="006E580E"/>
    <w:rsid w:val="006F3FBC"/>
    <w:rsid w:val="006F5167"/>
    <w:rsid w:val="0070124E"/>
    <w:rsid w:val="0070156B"/>
    <w:rsid w:val="007126CA"/>
    <w:rsid w:val="00714627"/>
    <w:rsid w:val="00721C6E"/>
    <w:rsid w:val="00722136"/>
    <w:rsid w:val="00723AAB"/>
    <w:rsid w:val="00732DF6"/>
    <w:rsid w:val="0073302D"/>
    <w:rsid w:val="007437B6"/>
    <w:rsid w:val="007452A5"/>
    <w:rsid w:val="00746045"/>
    <w:rsid w:val="00746188"/>
    <w:rsid w:val="00751349"/>
    <w:rsid w:val="00753667"/>
    <w:rsid w:val="00772213"/>
    <w:rsid w:val="007803C4"/>
    <w:rsid w:val="00781344"/>
    <w:rsid w:val="00783967"/>
    <w:rsid w:val="00784B8A"/>
    <w:rsid w:val="00786690"/>
    <w:rsid w:val="00792652"/>
    <w:rsid w:val="00793469"/>
    <w:rsid w:val="00795C57"/>
    <w:rsid w:val="007A7589"/>
    <w:rsid w:val="007A75BD"/>
    <w:rsid w:val="007B4AA1"/>
    <w:rsid w:val="007B5E05"/>
    <w:rsid w:val="007C0B69"/>
    <w:rsid w:val="007C104F"/>
    <w:rsid w:val="007C74C2"/>
    <w:rsid w:val="007D3F2D"/>
    <w:rsid w:val="007D4EC9"/>
    <w:rsid w:val="007E2142"/>
    <w:rsid w:val="007E6A36"/>
    <w:rsid w:val="007F2105"/>
    <w:rsid w:val="008148A4"/>
    <w:rsid w:val="00820918"/>
    <w:rsid w:val="00832A31"/>
    <w:rsid w:val="008334CC"/>
    <w:rsid w:val="00843CE3"/>
    <w:rsid w:val="0084533C"/>
    <w:rsid w:val="00854FCA"/>
    <w:rsid w:val="00864C12"/>
    <w:rsid w:val="0086758A"/>
    <w:rsid w:val="00867B58"/>
    <w:rsid w:val="00873FFF"/>
    <w:rsid w:val="008748EC"/>
    <w:rsid w:val="008752BE"/>
    <w:rsid w:val="00876F2F"/>
    <w:rsid w:val="00884247"/>
    <w:rsid w:val="0088615B"/>
    <w:rsid w:val="00896072"/>
    <w:rsid w:val="00896ADC"/>
    <w:rsid w:val="008A2B02"/>
    <w:rsid w:val="008A3DE2"/>
    <w:rsid w:val="008A476A"/>
    <w:rsid w:val="008A640E"/>
    <w:rsid w:val="008B57A5"/>
    <w:rsid w:val="008C1D79"/>
    <w:rsid w:val="008C68EC"/>
    <w:rsid w:val="008C72EC"/>
    <w:rsid w:val="008D1895"/>
    <w:rsid w:val="008D73D6"/>
    <w:rsid w:val="008E0FE5"/>
    <w:rsid w:val="008E1E9F"/>
    <w:rsid w:val="008E3CB6"/>
    <w:rsid w:val="008E50A0"/>
    <w:rsid w:val="008E6BE5"/>
    <w:rsid w:val="008F4D1C"/>
    <w:rsid w:val="008F6CFD"/>
    <w:rsid w:val="009005BF"/>
    <w:rsid w:val="00900AD6"/>
    <w:rsid w:val="00904CE8"/>
    <w:rsid w:val="009168BD"/>
    <w:rsid w:val="009207E8"/>
    <w:rsid w:val="00922174"/>
    <w:rsid w:val="00922CF6"/>
    <w:rsid w:val="00924CF3"/>
    <w:rsid w:val="00927018"/>
    <w:rsid w:val="00937DE8"/>
    <w:rsid w:val="00954223"/>
    <w:rsid w:val="0097242D"/>
    <w:rsid w:val="00980EA7"/>
    <w:rsid w:val="00982103"/>
    <w:rsid w:val="009904A7"/>
    <w:rsid w:val="009912C6"/>
    <w:rsid w:val="00992B7E"/>
    <w:rsid w:val="009961BA"/>
    <w:rsid w:val="0099671D"/>
    <w:rsid w:val="009A1B79"/>
    <w:rsid w:val="009A282C"/>
    <w:rsid w:val="009A331A"/>
    <w:rsid w:val="009A3A1F"/>
    <w:rsid w:val="009A5F90"/>
    <w:rsid w:val="009B0A6D"/>
    <w:rsid w:val="009B4D2D"/>
    <w:rsid w:val="009B61DE"/>
    <w:rsid w:val="009C4073"/>
    <w:rsid w:val="009C53E5"/>
    <w:rsid w:val="009C7746"/>
    <w:rsid w:val="009D22EE"/>
    <w:rsid w:val="009D2397"/>
    <w:rsid w:val="009E78D3"/>
    <w:rsid w:val="009F056A"/>
    <w:rsid w:val="009F2AA4"/>
    <w:rsid w:val="009F3508"/>
    <w:rsid w:val="00A02EFD"/>
    <w:rsid w:val="00A07075"/>
    <w:rsid w:val="00A07371"/>
    <w:rsid w:val="00A11598"/>
    <w:rsid w:val="00A2574D"/>
    <w:rsid w:val="00A2594A"/>
    <w:rsid w:val="00A264D8"/>
    <w:rsid w:val="00A373E3"/>
    <w:rsid w:val="00A40339"/>
    <w:rsid w:val="00A42A13"/>
    <w:rsid w:val="00A511EC"/>
    <w:rsid w:val="00A51BD4"/>
    <w:rsid w:val="00A51E4C"/>
    <w:rsid w:val="00A52531"/>
    <w:rsid w:val="00A547C8"/>
    <w:rsid w:val="00A55DA6"/>
    <w:rsid w:val="00A5663B"/>
    <w:rsid w:val="00A60099"/>
    <w:rsid w:val="00A64AB1"/>
    <w:rsid w:val="00A74383"/>
    <w:rsid w:val="00A80E72"/>
    <w:rsid w:val="00A81006"/>
    <w:rsid w:val="00A83E1D"/>
    <w:rsid w:val="00A84996"/>
    <w:rsid w:val="00A86A5C"/>
    <w:rsid w:val="00A94F17"/>
    <w:rsid w:val="00AA55E3"/>
    <w:rsid w:val="00AB2C53"/>
    <w:rsid w:val="00AB764C"/>
    <w:rsid w:val="00AC0C54"/>
    <w:rsid w:val="00AC29B4"/>
    <w:rsid w:val="00AC70ED"/>
    <w:rsid w:val="00AD0F67"/>
    <w:rsid w:val="00AD483C"/>
    <w:rsid w:val="00AD725D"/>
    <w:rsid w:val="00AE1CFA"/>
    <w:rsid w:val="00AE331D"/>
    <w:rsid w:val="00AE795A"/>
    <w:rsid w:val="00AF7497"/>
    <w:rsid w:val="00AF7BA7"/>
    <w:rsid w:val="00B10801"/>
    <w:rsid w:val="00B11501"/>
    <w:rsid w:val="00B16AEA"/>
    <w:rsid w:val="00B24077"/>
    <w:rsid w:val="00B259CD"/>
    <w:rsid w:val="00B264EF"/>
    <w:rsid w:val="00B30814"/>
    <w:rsid w:val="00B33428"/>
    <w:rsid w:val="00B377A8"/>
    <w:rsid w:val="00B402D8"/>
    <w:rsid w:val="00B434F4"/>
    <w:rsid w:val="00B45504"/>
    <w:rsid w:val="00B46B8E"/>
    <w:rsid w:val="00B50AA8"/>
    <w:rsid w:val="00B51006"/>
    <w:rsid w:val="00B54BF8"/>
    <w:rsid w:val="00B74431"/>
    <w:rsid w:val="00B74702"/>
    <w:rsid w:val="00B77F63"/>
    <w:rsid w:val="00B8241C"/>
    <w:rsid w:val="00B82790"/>
    <w:rsid w:val="00B878B6"/>
    <w:rsid w:val="00BB5E46"/>
    <w:rsid w:val="00BD7789"/>
    <w:rsid w:val="00BE07A8"/>
    <w:rsid w:val="00BF1B99"/>
    <w:rsid w:val="00BF2504"/>
    <w:rsid w:val="00BF38A2"/>
    <w:rsid w:val="00BF42C0"/>
    <w:rsid w:val="00BF59B6"/>
    <w:rsid w:val="00BF7AF6"/>
    <w:rsid w:val="00C02544"/>
    <w:rsid w:val="00C03AE0"/>
    <w:rsid w:val="00C049E6"/>
    <w:rsid w:val="00C06805"/>
    <w:rsid w:val="00C11FCF"/>
    <w:rsid w:val="00C15FF3"/>
    <w:rsid w:val="00C17006"/>
    <w:rsid w:val="00C22103"/>
    <w:rsid w:val="00C25177"/>
    <w:rsid w:val="00C317FF"/>
    <w:rsid w:val="00C31E6C"/>
    <w:rsid w:val="00C37449"/>
    <w:rsid w:val="00C3791F"/>
    <w:rsid w:val="00C4063C"/>
    <w:rsid w:val="00C41CD1"/>
    <w:rsid w:val="00C51C2F"/>
    <w:rsid w:val="00C54604"/>
    <w:rsid w:val="00C54821"/>
    <w:rsid w:val="00C55124"/>
    <w:rsid w:val="00C55904"/>
    <w:rsid w:val="00C57242"/>
    <w:rsid w:val="00C61922"/>
    <w:rsid w:val="00C62812"/>
    <w:rsid w:val="00C649C4"/>
    <w:rsid w:val="00C657CC"/>
    <w:rsid w:val="00C706F5"/>
    <w:rsid w:val="00C71027"/>
    <w:rsid w:val="00C74020"/>
    <w:rsid w:val="00C818E3"/>
    <w:rsid w:val="00C84C59"/>
    <w:rsid w:val="00C84DB5"/>
    <w:rsid w:val="00C85340"/>
    <w:rsid w:val="00C90F86"/>
    <w:rsid w:val="00C96579"/>
    <w:rsid w:val="00C96EE5"/>
    <w:rsid w:val="00CA2449"/>
    <w:rsid w:val="00CA25C7"/>
    <w:rsid w:val="00CB3576"/>
    <w:rsid w:val="00CB657D"/>
    <w:rsid w:val="00CC4D30"/>
    <w:rsid w:val="00CC75D8"/>
    <w:rsid w:val="00CD0698"/>
    <w:rsid w:val="00CD1076"/>
    <w:rsid w:val="00CD2898"/>
    <w:rsid w:val="00CE1C1C"/>
    <w:rsid w:val="00CE367E"/>
    <w:rsid w:val="00CE6A31"/>
    <w:rsid w:val="00CF0FEC"/>
    <w:rsid w:val="00CF7BF6"/>
    <w:rsid w:val="00D177F2"/>
    <w:rsid w:val="00D21BD4"/>
    <w:rsid w:val="00D24174"/>
    <w:rsid w:val="00D30978"/>
    <w:rsid w:val="00D32B5C"/>
    <w:rsid w:val="00D34D3E"/>
    <w:rsid w:val="00D4441A"/>
    <w:rsid w:val="00D445A9"/>
    <w:rsid w:val="00D52463"/>
    <w:rsid w:val="00D604AD"/>
    <w:rsid w:val="00D64D97"/>
    <w:rsid w:val="00D66318"/>
    <w:rsid w:val="00D67824"/>
    <w:rsid w:val="00D71B77"/>
    <w:rsid w:val="00D73107"/>
    <w:rsid w:val="00D747DD"/>
    <w:rsid w:val="00D76425"/>
    <w:rsid w:val="00D86DF8"/>
    <w:rsid w:val="00D90895"/>
    <w:rsid w:val="00D95DF7"/>
    <w:rsid w:val="00D961DF"/>
    <w:rsid w:val="00DA157E"/>
    <w:rsid w:val="00DA48F2"/>
    <w:rsid w:val="00DB092A"/>
    <w:rsid w:val="00DB2649"/>
    <w:rsid w:val="00DC788E"/>
    <w:rsid w:val="00DD4FC9"/>
    <w:rsid w:val="00DD62D3"/>
    <w:rsid w:val="00DD79DA"/>
    <w:rsid w:val="00DE02A3"/>
    <w:rsid w:val="00DE1399"/>
    <w:rsid w:val="00DE2BF5"/>
    <w:rsid w:val="00DE53F1"/>
    <w:rsid w:val="00DF16C1"/>
    <w:rsid w:val="00E051F8"/>
    <w:rsid w:val="00E07C2E"/>
    <w:rsid w:val="00E143C9"/>
    <w:rsid w:val="00E229B7"/>
    <w:rsid w:val="00E232C0"/>
    <w:rsid w:val="00E23562"/>
    <w:rsid w:val="00E31532"/>
    <w:rsid w:val="00E32380"/>
    <w:rsid w:val="00E32393"/>
    <w:rsid w:val="00E3670C"/>
    <w:rsid w:val="00E3701D"/>
    <w:rsid w:val="00E45E3A"/>
    <w:rsid w:val="00E46C86"/>
    <w:rsid w:val="00E57132"/>
    <w:rsid w:val="00E6148B"/>
    <w:rsid w:val="00E624FD"/>
    <w:rsid w:val="00E62755"/>
    <w:rsid w:val="00E67AC6"/>
    <w:rsid w:val="00E76161"/>
    <w:rsid w:val="00E82DA5"/>
    <w:rsid w:val="00E90EC4"/>
    <w:rsid w:val="00E93A66"/>
    <w:rsid w:val="00E93B03"/>
    <w:rsid w:val="00EA4CDA"/>
    <w:rsid w:val="00EC7FB2"/>
    <w:rsid w:val="00ED1014"/>
    <w:rsid w:val="00ED3682"/>
    <w:rsid w:val="00ED3B13"/>
    <w:rsid w:val="00EE0087"/>
    <w:rsid w:val="00EE0E4F"/>
    <w:rsid w:val="00EF00BE"/>
    <w:rsid w:val="00F0011C"/>
    <w:rsid w:val="00F00BCF"/>
    <w:rsid w:val="00F029E3"/>
    <w:rsid w:val="00F070A1"/>
    <w:rsid w:val="00F1124E"/>
    <w:rsid w:val="00F14855"/>
    <w:rsid w:val="00F15A0F"/>
    <w:rsid w:val="00F15A21"/>
    <w:rsid w:val="00F22916"/>
    <w:rsid w:val="00F23229"/>
    <w:rsid w:val="00F27FD5"/>
    <w:rsid w:val="00F30FE5"/>
    <w:rsid w:val="00F35541"/>
    <w:rsid w:val="00F47305"/>
    <w:rsid w:val="00F47C90"/>
    <w:rsid w:val="00F51B65"/>
    <w:rsid w:val="00F5254F"/>
    <w:rsid w:val="00F56911"/>
    <w:rsid w:val="00F57ABF"/>
    <w:rsid w:val="00F63101"/>
    <w:rsid w:val="00F7165F"/>
    <w:rsid w:val="00F723D2"/>
    <w:rsid w:val="00F755E1"/>
    <w:rsid w:val="00F76D2F"/>
    <w:rsid w:val="00F809A4"/>
    <w:rsid w:val="00F81251"/>
    <w:rsid w:val="00F84E31"/>
    <w:rsid w:val="00F9572D"/>
    <w:rsid w:val="00FB30B3"/>
    <w:rsid w:val="00FC3450"/>
    <w:rsid w:val="00FC34B3"/>
    <w:rsid w:val="00FC3643"/>
    <w:rsid w:val="00FC7E01"/>
    <w:rsid w:val="00FD0950"/>
    <w:rsid w:val="00FD2DD0"/>
    <w:rsid w:val="00FE35F7"/>
    <w:rsid w:val="00FE73C5"/>
    <w:rsid w:val="00FF6DE1"/>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E0F8D"/>
  <w15:docId w15:val="{5B6E73BA-79E1-4A7E-871F-B98AAB5D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3670C"/>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5FB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6A5FB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iPriority w:val="9"/>
    <w:unhideWhenUsed/>
    <w:qFormat/>
    <w:rsid w:val="006A5FB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iPriority w:val="9"/>
    <w:unhideWhenUsed/>
    <w:qFormat/>
    <w:rsid w:val="006A5FB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783967"/>
    <w:pPr>
      <w:keepNext/>
      <w:keepLines/>
      <w:spacing w:before="200"/>
      <w:outlineLvl w:val="5"/>
    </w:pPr>
    <w:rPr>
      <w:rFonts w:asciiTheme="majorHAnsi" w:eastAsiaTheme="majorEastAsia" w:hAnsiTheme="majorHAnsi" w:cstheme="majorBidi"/>
      <w:i/>
      <w:iCs/>
      <w:color w:val="243F60" w:themeColor="accent1" w:themeShade="7F"/>
      <w:sz w:val="24"/>
      <w:szCs w:val="24"/>
      <w:lang w:eastAsia="en-US"/>
    </w:rPr>
  </w:style>
  <w:style w:type="paragraph" w:styleId="Heading7">
    <w:name w:val="heading 7"/>
    <w:aliases w:val="Hading Emphasis MIRB"/>
    <w:basedOn w:val="Normal"/>
    <w:next w:val="Normal"/>
    <w:link w:val="Heading7Char"/>
    <w:uiPriority w:val="9"/>
    <w:unhideWhenUsed/>
    <w:rsid w:val="00783967"/>
    <w:pPr>
      <w:keepNext/>
      <w:keepLines/>
      <w:spacing w:before="200"/>
      <w:outlineLvl w:val="6"/>
    </w:pPr>
    <w:rPr>
      <w:rFonts w:eastAsiaTheme="majorEastAsia" w:cs="Arial"/>
      <w:i/>
      <w:iCs/>
      <w:color w:val="404040" w:themeColor="text1" w:themeTint="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6A5FBB"/>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6A5FBB"/>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6A5FBB"/>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6A5FBB"/>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6A5FBB"/>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6A5FBB"/>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uiPriority w:val="9"/>
    <w:rsid w:val="006A5FBB"/>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6A5FBB"/>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6A5FBB"/>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uiPriority w:val="9"/>
    <w:rsid w:val="006A5FBB"/>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6A5FBB"/>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6A5FBB"/>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A5FBB"/>
    <w:pPr>
      <w:spacing w:before="3120" w:after="240"/>
    </w:pPr>
    <w:rPr>
      <w:sz w:val="56"/>
    </w:rPr>
  </w:style>
  <w:style w:type="character" w:customStyle="1" w:styleId="TitleMIRBChar">
    <w:name w:val="Title MIRB Char"/>
    <w:basedOn w:val="DataClassTitleMIRBChar"/>
    <w:link w:val="TitleMIRB"/>
    <w:rsid w:val="006A5FBB"/>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37785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37785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A5FBB"/>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A5FBB"/>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DA48F2"/>
    <w:pPr>
      <w:numPr>
        <w:numId w:val="1"/>
      </w:numPr>
      <w:spacing w:before="120" w:after="240"/>
      <w:contextualSpacing/>
    </w:pPr>
    <w:rPr>
      <w:color w:val="000000" w:themeColor="text1"/>
    </w:rPr>
  </w:style>
  <w:style w:type="character" w:customStyle="1" w:styleId="BulletsMIRBChar">
    <w:name w:val="Bullets MIRB Char"/>
    <w:basedOn w:val="BodyAccessibleTextMIRBChar"/>
    <w:link w:val="BulletsMIRB"/>
    <w:rsid w:val="00DA48F2"/>
    <w:rPr>
      <w:rFonts w:ascii="Arial" w:eastAsiaTheme="minorEastAsia" w:hAnsi="Arial" w:cstheme="minorBidi"/>
      <w:color w:val="000000" w:themeColor="text1"/>
      <w:sz w:val="24"/>
      <w:szCs w:val="22"/>
      <w:lang w:eastAsia="en-US"/>
    </w:rPr>
  </w:style>
  <w:style w:type="paragraph" w:customStyle="1" w:styleId="NumberedListMIRB">
    <w:name w:val="Numbered List MIRB"/>
    <w:basedOn w:val="BulletsMIRB"/>
    <w:link w:val="NumberedListMIRBChar"/>
    <w:qFormat/>
    <w:rsid w:val="006A5FBB"/>
    <w:pPr>
      <w:numPr>
        <w:numId w:val="19"/>
      </w:numPr>
    </w:pPr>
  </w:style>
  <w:style w:type="character" w:customStyle="1" w:styleId="NumberedListMIRBChar">
    <w:name w:val="Numbered List MIRB Char"/>
    <w:basedOn w:val="BulletsMIRBChar"/>
    <w:link w:val="NumberedListMIRB"/>
    <w:rsid w:val="006A5FBB"/>
    <w:rPr>
      <w:rFonts w:ascii="Arial" w:eastAsiaTheme="minorEastAsia" w:hAnsi="Arial" w:cstheme="minorBidi"/>
      <w:color w:val="000000" w:themeColor="text1"/>
      <w:sz w:val="24"/>
      <w:szCs w:val="22"/>
      <w:lang w:eastAsia="en-US"/>
    </w:rPr>
  </w:style>
  <w:style w:type="paragraph" w:customStyle="1" w:styleId="Heading4MIRB">
    <w:name w:val="Heading 4 MIRB"/>
    <w:basedOn w:val="Heading4"/>
    <w:next w:val="BodyAccessibleTextMIRB"/>
    <w:link w:val="Heading4MIRBChar"/>
    <w:qFormat/>
    <w:rsid w:val="005865A3"/>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5865A3"/>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uiPriority w:val="9"/>
    <w:rsid w:val="006A5FBB"/>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A5FBB"/>
    <w:pPr>
      <w:spacing w:before="0" w:after="960"/>
    </w:pPr>
    <w:rPr>
      <w:sz w:val="44"/>
    </w:rPr>
  </w:style>
  <w:style w:type="character" w:customStyle="1" w:styleId="TitlePageSubtitleMIRBChar">
    <w:name w:val="Title Page Subtitle MIRB Char"/>
    <w:basedOn w:val="TitleMIRBChar"/>
    <w:link w:val="TitlePageSubtitleMIRB"/>
    <w:rsid w:val="006A5FBB"/>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6A5FBB"/>
    <w:pPr>
      <w:keepNext w:val="0"/>
      <w:spacing w:before="480"/>
    </w:pPr>
    <w:rPr>
      <w:lang w:eastAsia="en-US"/>
    </w:rPr>
  </w:style>
  <w:style w:type="character" w:customStyle="1" w:styleId="Heading1MIRBMidPageChar">
    <w:name w:val="Heading 1 MIRB Mid Page Char"/>
    <w:basedOn w:val="Heading1MIRBTopofPageChar"/>
    <w:link w:val="Heading1MIRBMidPage"/>
    <w:rsid w:val="006A5FBB"/>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A5FBB"/>
    <w:rPr>
      <w:color w:val="4F6228" w:themeColor="accent3" w:themeShade="80"/>
      <w:u w:val="single"/>
    </w:rPr>
  </w:style>
  <w:style w:type="character" w:customStyle="1" w:styleId="HyperlinkMIRBChar">
    <w:name w:val="Hyperlink MIRB Char"/>
    <w:basedOn w:val="BodyAccessibleTextMIRBChar"/>
    <w:link w:val="HyperlinkMIRB"/>
    <w:rsid w:val="006A5FBB"/>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37785A"/>
    <w:pPr>
      <w:jc w:val="center"/>
    </w:pPr>
    <w:rPr>
      <w:b/>
    </w:rPr>
  </w:style>
  <w:style w:type="character" w:customStyle="1" w:styleId="TableHeaderRowTextMIRBChar">
    <w:name w:val="Table Header Row Text MIRB Char"/>
    <w:basedOn w:val="TableBodyTextMIRBChar"/>
    <w:link w:val="TableHeaderRowTextMIRB"/>
    <w:rsid w:val="0037785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37785A"/>
    <w:rPr>
      <w:b/>
    </w:rPr>
  </w:style>
  <w:style w:type="character" w:customStyle="1" w:styleId="TableColumnNameMIRBChar">
    <w:name w:val="Table Column Name MIRB Char"/>
    <w:basedOn w:val="TableBodyTextMIRBChar"/>
    <w:link w:val="TableColumnNameMIRB"/>
    <w:rsid w:val="0037785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A5FBB"/>
    <w:pPr>
      <w:spacing w:after="0" w:line="240" w:lineRule="auto"/>
    </w:pPr>
  </w:style>
  <w:style w:type="character" w:customStyle="1" w:styleId="LookupTableInfoMIRBChar">
    <w:name w:val="Lookup Table Info MIRB Char"/>
    <w:basedOn w:val="BodyAccessibleTextMIRBChar"/>
    <w:link w:val="LookupTableInfoMIRB"/>
    <w:rsid w:val="006A5FBB"/>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iPriority w:val="35"/>
    <w:unhideWhenUsed/>
    <w:qFormat/>
    <w:rsid w:val="0037785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uiPriority w:val="99"/>
    <w:rsid w:val="00374CC5"/>
    <w:rPr>
      <w:rFonts w:ascii="Tahoma" w:hAnsi="Tahoma" w:cs="Tahoma"/>
      <w:sz w:val="16"/>
      <w:szCs w:val="16"/>
    </w:rPr>
  </w:style>
  <w:style w:type="character" w:customStyle="1" w:styleId="BalloonTextChar">
    <w:name w:val="Balloon Text Char"/>
    <w:basedOn w:val="DefaultParagraphFont"/>
    <w:link w:val="BalloonText"/>
    <w:uiPriority w:val="99"/>
    <w:rsid w:val="00374CC5"/>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A5FBB"/>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A5FBB"/>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A5FBB"/>
    <w:pPr>
      <w:spacing w:line="276" w:lineRule="auto"/>
      <w:outlineLvl w:val="9"/>
    </w:pPr>
    <w:rPr>
      <w:lang w:val="en-US" w:eastAsia="ja-JP"/>
    </w:rPr>
  </w:style>
  <w:style w:type="paragraph" w:styleId="TOC1">
    <w:name w:val="toc 1"/>
    <w:basedOn w:val="Normal"/>
    <w:next w:val="Normal"/>
    <w:link w:val="TOC1Char"/>
    <w:autoRedefine/>
    <w:uiPriority w:val="39"/>
    <w:rsid w:val="007A75BD"/>
    <w:pPr>
      <w:spacing w:line="360" w:lineRule="auto"/>
    </w:pPr>
    <w:rPr>
      <w:sz w:val="24"/>
    </w:rPr>
  </w:style>
  <w:style w:type="paragraph" w:styleId="TOC2">
    <w:name w:val="toc 2"/>
    <w:basedOn w:val="Normal"/>
    <w:next w:val="Normal"/>
    <w:autoRedefine/>
    <w:uiPriority w:val="39"/>
    <w:rsid w:val="007A75BD"/>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link w:val="TOC3Char"/>
    <w:autoRedefine/>
    <w:uiPriority w:val="39"/>
    <w:rsid w:val="007A75BD"/>
    <w:pPr>
      <w:spacing w:line="360" w:lineRule="auto"/>
      <w:ind w:left="403"/>
    </w:pPr>
    <w:rPr>
      <w:sz w:val="24"/>
    </w:rPr>
  </w:style>
  <w:style w:type="paragraph" w:styleId="TOC4">
    <w:name w:val="toc 4"/>
    <w:basedOn w:val="Normal"/>
    <w:next w:val="Normal"/>
    <w:autoRedefine/>
    <w:uiPriority w:val="39"/>
    <w:rsid w:val="007A75BD"/>
    <w:pPr>
      <w:spacing w:line="360" w:lineRule="auto"/>
      <w:ind w:left="605"/>
    </w:pPr>
    <w:rPr>
      <w:sz w:val="24"/>
    </w:rPr>
  </w:style>
  <w:style w:type="paragraph" w:styleId="TOC5">
    <w:name w:val="toc 5"/>
    <w:basedOn w:val="Normal"/>
    <w:next w:val="Normal"/>
    <w:autoRedefine/>
    <w:uiPriority w:val="39"/>
    <w:rsid w:val="007A75BD"/>
    <w:pPr>
      <w:spacing w:line="360" w:lineRule="auto"/>
      <w:ind w:left="806"/>
    </w:pPr>
    <w:rPr>
      <w:sz w:val="24"/>
    </w:rPr>
  </w:style>
  <w:style w:type="paragraph" w:styleId="TableofFigures">
    <w:name w:val="table of figures"/>
    <w:basedOn w:val="Normal"/>
    <w:next w:val="Normal"/>
    <w:uiPriority w:val="99"/>
    <w:rsid w:val="0037785A"/>
    <w:pPr>
      <w:spacing w:line="360" w:lineRule="auto"/>
    </w:pPr>
    <w:rPr>
      <w:sz w:val="24"/>
    </w:rPr>
  </w:style>
  <w:style w:type="table" w:customStyle="1" w:styleId="TableGrid1">
    <w:name w:val="Table Grid1"/>
    <w:basedOn w:val="TableNormal"/>
    <w:next w:val="TableGrid"/>
    <w:uiPriority w:val="5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uiPriority w:val="9"/>
    <w:rsid w:val="006A5FBB"/>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4211F8"/>
    <w:pPr>
      <w:numPr>
        <w:numId w:val="20"/>
      </w:numPr>
    </w:pPr>
  </w:style>
  <w:style w:type="character" w:customStyle="1" w:styleId="Heading6Char">
    <w:name w:val="Heading 6 Char"/>
    <w:basedOn w:val="DefaultParagraphFont"/>
    <w:link w:val="Heading6"/>
    <w:uiPriority w:val="9"/>
    <w:rsid w:val="00783967"/>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aliases w:val="Hading Emphasis MIRB Char"/>
    <w:basedOn w:val="DefaultParagraphFont"/>
    <w:link w:val="Heading7"/>
    <w:uiPriority w:val="9"/>
    <w:rsid w:val="00783967"/>
    <w:rPr>
      <w:rFonts w:ascii="Arial" w:eastAsiaTheme="majorEastAsia" w:hAnsi="Arial" w:cs="Arial"/>
      <w:i/>
      <w:iCs/>
      <w:color w:val="404040" w:themeColor="text1" w:themeTint="BF"/>
      <w:sz w:val="24"/>
      <w:szCs w:val="24"/>
      <w:lang w:eastAsia="en-US"/>
    </w:rPr>
  </w:style>
  <w:style w:type="table" w:customStyle="1" w:styleId="TableGrid2">
    <w:name w:val="Table Grid2"/>
    <w:basedOn w:val="TableNormal"/>
    <w:next w:val="TableGrid"/>
    <w:uiPriority w:val="59"/>
    <w:rsid w:val="00783967"/>
    <w:pPr>
      <w:spacing w:before="60" w:after="120"/>
    </w:pPr>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3967"/>
    <w:rPr>
      <w:color w:val="808080"/>
    </w:rPr>
  </w:style>
  <w:style w:type="character" w:customStyle="1" w:styleId="TOC1Char">
    <w:name w:val="TOC 1 Char"/>
    <w:basedOn w:val="DefaultParagraphFont"/>
    <w:link w:val="TOC1"/>
    <w:uiPriority w:val="39"/>
    <w:rsid w:val="00783967"/>
    <w:rPr>
      <w:rFonts w:ascii="Arial" w:hAnsi="Arial"/>
      <w:sz w:val="24"/>
    </w:rPr>
  </w:style>
  <w:style w:type="character" w:customStyle="1" w:styleId="TOC3Char">
    <w:name w:val="TOC 3 Char"/>
    <w:basedOn w:val="DefaultParagraphFont"/>
    <w:link w:val="TOC3"/>
    <w:uiPriority w:val="39"/>
    <w:rsid w:val="00783967"/>
    <w:rPr>
      <w:rFonts w:ascii="Arial" w:hAnsi="Arial"/>
      <w:sz w:val="24"/>
    </w:rPr>
  </w:style>
  <w:style w:type="numbering" w:customStyle="1" w:styleId="NoList1">
    <w:name w:val="No List1"/>
    <w:next w:val="NoList"/>
    <w:uiPriority w:val="99"/>
    <w:semiHidden/>
    <w:unhideWhenUsed/>
    <w:rsid w:val="00783967"/>
  </w:style>
  <w:style w:type="paragraph" w:styleId="z-TopofForm">
    <w:name w:val="HTML Top of Form"/>
    <w:basedOn w:val="Normal"/>
    <w:next w:val="Normal"/>
    <w:link w:val="z-TopofFormChar"/>
    <w:hidden/>
    <w:uiPriority w:val="99"/>
    <w:unhideWhenUsed/>
    <w:rsid w:val="00783967"/>
    <w:pPr>
      <w:pBdr>
        <w:bottom w:val="single" w:sz="6" w:space="1" w:color="auto"/>
      </w:pBdr>
      <w:spacing w:before="60" w:after="60"/>
      <w:jc w:val="center"/>
    </w:pPr>
    <w:rPr>
      <w:rFonts w:eastAsiaTheme="minorHAnsi" w:cs="Arial"/>
      <w:vanish/>
      <w:color w:val="000000" w:themeColor="text1"/>
      <w:sz w:val="16"/>
      <w:szCs w:val="16"/>
    </w:rPr>
  </w:style>
  <w:style w:type="character" w:customStyle="1" w:styleId="z-TopofFormChar">
    <w:name w:val="z-Top of Form Char"/>
    <w:basedOn w:val="DefaultParagraphFont"/>
    <w:link w:val="z-TopofForm"/>
    <w:uiPriority w:val="99"/>
    <w:rsid w:val="00783967"/>
    <w:rPr>
      <w:rFonts w:ascii="Arial" w:eastAsiaTheme="minorHAnsi" w:hAnsi="Arial" w:cs="Arial"/>
      <w:vanish/>
      <w:color w:val="000000" w:themeColor="text1"/>
      <w:sz w:val="16"/>
      <w:szCs w:val="16"/>
    </w:rPr>
  </w:style>
  <w:style w:type="paragraph" w:styleId="z-BottomofForm">
    <w:name w:val="HTML Bottom of Form"/>
    <w:basedOn w:val="Normal"/>
    <w:next w:val="Normal"/>
    <w:link w:val="z-BottomofFormChar"/>
    <w:hidden/>
    <w:uiPriority w:val="99"/>
    <w:unhideWhenUsed/>
    <w:rsid w:val="00783967"/>
    <w:pPr>
      <w:pBdr>
        <w:top w:val="single" w:sz="6" w:space="1" w:color="auto"/>
      </w:pBdr>
      <w:spacing w:before="60" w:after="60"/>
      <w:jc w:val="center"/>
    </w:pPr>
    <w:rPr>
      <w:rFonts w:eastAsiaTheme="minorHAnsi" w:cs="Arial"/>
      <w:vanish/>
      <w:color w:val="000000" w:themeColor="text1"/>
      <w:sz w:val="16"/>
      <w:szCs w:val="16"/>
    </w:rPr>
  </w:style>
  <w:style w:type="character" w:customStyle="1" w:styleId="z-BottomofFormChar">
    <w:name w:val="z-Bottom of Form Char"/>
    <w:basedOn w:val="DefaultParagraphFont"/>
    <w:link w:val="z-BottomofForm"/>
    <w:uiPriority w:val="99"/>
    <w:rsid w:val="00783967"/>
    <w:rPr>
      <w:rFonts w:ascii="Arial" w:eastAsiaTheme="minorHAnsi" w:hAnsi="Arial" w:cs="Arial"/>
      <w:vanish/>
      <w:color w:val="000000" w:themeColor="text1"/>
      <w:sz w:val="16"/>
      <w:szCs w:val="16"/>
    </w:rPr>
  </w:style>
  <w:style w:type="character" w:styleId="UnresolvedMention">
    <w:name w:val="Unresolved Mention"/>
    <w:basedOn w:val="DefaultParagraphFont"/>
    <w:uiPriority w:val="99"/>
    <w:semiHidden/>
    <w:unhideWhenUsed/>
    <w:rsid w:val="008748EC"/>
    <w:rPr>
      <w:color w:val="605E5C"/>
      <w:shd w:val="clear" w:color="auto" w:fill="E1DFDD"/>
    </w:rPr>
  </w:style>
  <w:style w:type="character" w:styleId="CommentReference">
    <w:name w:val="annotation reference"/>
    <w:basedOn w:val="DefaultParagraphFont"/>
    <w:semiHidden/>
    <w:unhideWhenUsed/>
    <w:rsid w:val="008748EC"/>
    <w:rPr>
      <w:sz w:val="16"/>
      <w:szCs w:val="16"/>
    </w:rPr>
  </w:style>
  <w:style w:type="paragraph" w:styleId="CommentText">
    <w:name w:val="annotation text"/>
    <w:basedOn w:val="Normal"/>
    <w:link w:val="CommentTextChar"/>
    <w:semiHidden/>
    <w:unhideWhenUsed/>
    <w:rsid w:val="008748EC"/>
  </w:style>
  <w:style w:type="character" w:customStyle="1" w:styleId="CommentTextChar">
    <w:name w:val="Comment Text Char"/>
    <w:basedOn w:val="DefaultParagraphFont"/>
    <w:link w:val="CommentText"/>
    <w:semiHidden/>
    <w:rsid w:val="008748EC"/>
    <w:rPr>
      <w:rFonts w:ascii="Arial" w:hAnsi="Arial"/>
    </w:rPr>
  </w:style>
  <w:style w:type="paragraph" w:styleId="CommentSubject">
    <w:name w:val="annotation subject"/>
    <w:basedOn w:val="CommentText"/>
    <w:next w:val="CommentText"/>
    <w:link w:val="CommentSubjectChar"/>
    <w:semiHidden/>
    <w:unhideWhenUsed/>
    <w:rsid w:val="008748EC"/>
    <w:rPr>
      <w:b/>
      <w:bCs/>
    </w:rPr>
  </w:style>
  <w:style w:type="character" w:customStyle="1" w:styleId="CommentSubjectChar">
    <w:name w:val="Comment Subject Char"/>
    <w:basedOn w:val="CommentTextChar"/>
    <w:link w:val="CommentSubject"/>
    <w:semiHidden/>
    <w:rsid w:val="008748EC"/>
    <w:rPr>
      <w:rFonts w:ascii="Arial" w:hAnsi="Arial"/>
      <w:b/>
      <w:bCs/>
    </w:rPr>
  </w:style>
  <w:style w:type="character" w:styleId="FollowedHyperlink">
    <w:name w:val="FollowedHyperlink"/>
    <w:basedOn w:val="DefaultParagraphFont"/>
    <w:semiHidden/>
    <w:unhideWhenUsed/>
    <w:rsid w:val="00BF38A2"/>
    <w:rPr>
      <w:color w:val="800080" w:themeColor="followedHyperlink"/>
      <w:u w:val="single"/>
    </w:rPr>
  </w:style>
  <w:style w:type="paragraph" w:styleId="Revision">
    <w:name w:val="Revision"/>
    <w:hidden/>
    <w:uiPriority w:val="99"/>
    <w:semiHidden/>
    <w:rsid w:val="001C3DA0"/>
    <w:rPr>
      <w:rFonts w:ascii="Arial" w:hAnsi="Arial"/>
    </w:rPr>
  </w:style>
  <w:style w:type="paragraph" w:styleId="ListParagraph">
    <w:name w:val="List Paragraph"/>
    <w:basedOn w:val="Normal"/>
    <w:uiPriority w:val="34"/>
    <w:rsid w:val="002704C7"/>
    <w:pPr>
      <w:ind w:left="720"/>
      <w:contextualSpacing/>
    </w:pPr>
  </w:style>
  <w:style w:type="paragraph" w:customStyle="1" w:styleId="Heading2NoNumbersMIRB">
    <w:name w:val="Heading 2 No Numbers MIRB"/>
    <w:basedOn w:val="Heading2MIRB"/>
    <w:link w:val="Heading2NoNumbersMIRBChar"/>
    <w:qFormat/>
    <w:rsid w:val="00DF16C1"/>
    <w:pPr>
      <w:keepNext/>
      <w:keepLines/>
    </w:pPr>
    <w:rPr>
      <w:color w:val="1F497D" w:themeColor="text2"/>
      <w:lang w:val="fr-CA"/>
    </w:rPr>
  </w:style>
  <w:style w:type="character" w:customStyle="1" w:styleId="Heading2NoNumbersMIRBChar">
    <w:name w:val="Heading 2 No Numbers MIRB Char"/>
    <w:basedOn w:val="Heading2MIRBChar"/>
    <w:link w:val="Heading2NoNumbersMIRB"/>
    <w:rsid w:val="00DF16C1"/>
    <w:rPr>
      <w:rFonts w:ascii="Arial" w:eastAsiaTheme="majorEastAsia" w:hAnsi="Arial" w:cstheme="majorBidi"/>
      <w:b/>
      <w:bCs/>
      <w:color w:val="1F497D" w:themeColor="text2"/>
      <w:sz w:val="28"/>
      <w:szCs w:val="26"/>
      <w:lang w:val="fr-CA" w:eastAsia="en-US"/>
    </w:rPr>
  </w:style>
  <w:style w:type="character" w:customStyle="1" w:styleId="normaltextrun">
    <w:name w:val="normaltextrun"/>
    <w:basedOn w:val="DefaultParagraphFont"/>
    <w:rsid w:val="00E232C0"/>
  </w:style>
  <w:style w:type="character" w:customStyle="1" w:styleId="eop">
    <w:name w:val="eop"/>
    <w:basedOn w:val="DefaultParagraphFont"/>
    <w:rsid w:val="00E23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06326">
      <w:bodyDiv w:val="1"/>
      <w:marLeft w:val="0"/>
      <w:marRight w:val="0"/>
      <w:marTop w:val="0"/>
      <w:marBottom w:val="0"/>
      <w:divBdr>
        <w:top w:val="none" w:sz="0" w:space="0" w:color="auto"/>
        <w:left w:val="none" w:sz="0" w:space="0" w:color="auto"/>
        <w:bottom w:val="none" w:sz="0" w:space="0" w:color="auto"/>
        <w:right w:val="none" w:sz="0" w:space="0" w:color="auto"/>
      </w:divBdr>
    </w:div>
    <w:div w:id="273825211">
      <w:bodyDiv w:val="1"/>
      <w:marLeft w:val="0"/>
      <w:marRight w:val="0"/>
      <w:marTop w:val="0"/>
      <w:marBottom w:val="0"/>
      <w:divBdr>
        <w:top w:val="none" w:sz="0" w:space="0" w:color="auto"/>
        <w:left w:val="none" w:sz="0" w:space="0" w:color="auto"/>
        <w:bottom w:val="none" w:sz="0" w:space="0" w:color="auto"/>
        <w:right w:val="none" w:sz="0" w:space="0" w:color="auto"/>
      </w:divBdr>
    </w:div>
    <w:div w:id="485055969">
      <w:bodyDiv w:val="1"/>
      <w:marLeft w:val="0"/>
      <w:marRight w:val="0"/>
      <w:marTop w:val="0"/>
      <w:marBottom w:val="0"/>
      <w:divBdr>
        <w:top w:val="none" w:sz="0" w:space="0" w:color="auto"/>
        <w:left w:val="none" w:sz="0" w:space="0" w:color="auto"/>
        <w:bottom w:val="none" w:sz="0" w:space="0" w:color="auto"/>
        <w:right w:val="none" w:sz="0" w:space="0" w:color="auto"/>
      </w:divBdr>
    </w:div>
    <w:div w:id="525144790">
      <w:bodyDiv w:val="1"/>
      <w:marLeft w:val="0"/>
      <w:marRight w:val="0"/>
      <w:marTop w:val="0"/>
      <w:marBottom w:val="0"/>
      <w:divBdr>
        <w:top w:val="none" w:sz="0" w:space="0" w:color="auto"/>
        <w:left w:val="none" w:sz="0" w:space="0" w:color="auto"/>
        <w:bottom w:val="none" w:sz="0" w:space="0" w:color="auto"/>
        <w:right w:val="none" w:sz="0" w:space="0" w:color="auto"/>
      </w:divBdr>
    </w:div>
    <w:div w:id="597951485">
      <w:bodyDiv w:val="1"/>
      <w:marLeft w:val="0"/>
      <w:marRight w:val="0"/>
      <w:marTop w:val="0"/>
      <w:marBottom w:val="0"/>
      <w:divBdr>
        <w:top w:val="none" w:sz="0" w:space="0" w:color="auto"/>
        <w:left w:val="none" w:sz="0" w:space="0" w:color="auto"/>
        <w:bottom w:val="none" w:sz="0" w:space="0" w:color="auto"/>
        <w:right w:val="none" w:sz="0" w:space="0" w:color="auto"/>
      </w:divBdr>
    </w:div>
    <w:div w:id="674497454">
      <w:bodyDiv w:val="1"/>
      <w:marLeft w:val="0"/>
      <w:marRight w:val="0"/>
      <w:marTop w:val="0"/>
      <w:marBottom w:val="0"/>
      <w:divBdr>
        <w:top w:val="none" w:sz="0" w:space="0" w:color="auto"/>
        <w:left w:val="none" w:sz="0" w:space="0" w:color="auto"/>
        <w:bottom w:val="none" w:sz="0" w:space="0" w:color="auto"/>
        <w:right w:val="none" w:sz="0" w:space="0" w:color="auto"/>
      </w:divBdr>
    </w:div>
    <w:div w:id="935476698">
      <w:bodyDiv w:val="1"/>
      <w:marLeft w:val="0"/>
      <w:marRight w:val="0"/>
      <w:marTop w:val="0"/>
      <w:marBottom w:val="0"/>
      <w:divBdr>
        <w:top w:val="none" w:sz="0" w:space="0" w:color="auto"/>
        <w:left w:val="none" w:sz="0" w:space="0" w:color="auto"/>
        <w:bottom w:val="none" w:sz="0" w:space="0" w:color="auto"/>
        <w:right w:val="none" w:sz="0" w:space="0" w:color="auto"/>
      </w:divBdr>
    </w:div>
    <w:div w:id="1022048151">
      <w:bodyDiv w:val="1"/>
      <w:marLeft w:val="0"/>
      <w:marRight w:val="0"/>
      <w:marTop w:val="0"/>
      <w:marBottom w:val="0"/>
      <w:divBdr>
        <w:top w:val="none" w:sz="0" w:space="0" w:color="auto"/>
        <w:left w:val="none" w:sz="0" w:space="0" w:color="auto"/>
        <w:bottom w:val="none" w:sz="0" w:space="0" w:color="auto"/>
        <w:right w:val="none" w:sz="0" w:space="0" w:color="auto"/>
      </w:divBdr>
    </w:div>
    <w:div w:id="1114520477">
      <w:bodyDiv w:val="1"/>
      <w:marLeft w:val="0"/>
      <w:marRight w:val="0"/>
      <w:marTop w:val="0"/>
      <w:marBottom w:val="0"/>
      <w:divBdr>
        <w:top w:val="none" w:sz="0" w:space="0" w:color="auto"/>
        <w:left w:val="none" w:sz="0" w:space="0" w:color="auto"/>
        <w:bottom w:val="none" w:sz="0" w:space="0" w:color="auto"/>
        <w:right w:val="none" w:sz="0" w:space="0" w:color="auto"/>
      </w:divBdr>
    </w:div>
    <w:div w:id="1282609689">
      <w:bodyDiv w:val="1"/>
      <w:marLeft w:val="0"/>
      <w:marRight w:val="0"/>
      <w:marTop w:val="0"/>
      <w:marBottom w:val="0"/>
      <w:divBdr>
        <w:top w:val="none" w:sz="0" w:space="0" w:color="auto"/>
        <w:left w:val="none" w:sz="0" w:space="0" w:color="auto"/>
        <w:bottom w:val="none" w:sz="0" w:space="0" w:color="auto"/>
        <w:right w:val="none" w:sz="0" w:space="0" w:color="auto"/>
      </w:divBdr>
    </w:div>
    <w:div w:id="1358041706">
      <w:bodyDiv w:val="1"/>
      <w:marLeft w:val="0"/>
      <w:marRight w:val="0"/>
      <w:marTop w:val="0"/>
      <w:marBottom w:val="0"/>
      <w:divBdr>
        <w:top w:val="none" w:sz="0" w:space="0" w:color="auto"/>
        <w:left w:val="none" w:sz="0" w:space="0" w:color="auto"/>
        <w:bottom w:val="none" w:sz="0" w:space="0" w:color="auto"/>
        <w:right w:val="none" w:sz="0" w:space="0" w:color="auto"/>
      </w:divBdr>
    </w:div>
    <w:div w:id="1436094482">
      <w:bodyDiv w:val="1"/>
      <w:marLeft w:val="0"/>
      <w:marRight w:val="0"/>
      <w:marTop w:val="0"/>
      <w:marBottom w:val="0"/>
      <w:divBdr>
        <w:top w:val="none" w:sz="0" w:space="0" w:color="auto"/>
        <w:left w:val="none" w:sz="0" w:space="0" w:color="auto"/>
        <w:bottom w:val="none" w:sz="0" w:space="0" w:color="auto"/>
        <w:right w:val="none" w:sz="0" w:space="0" w:color="auto"/>
      </w:divBdr>
    </w:div>
    <w:div w:id="1543707281">
      <w:bodyDiv w:val="1"/>
      <w:marLeft w:val="0"/>
      <w:marRight w:val="0"/>
      <w:marTop w:val="0"/>
      <w:marBottom w:val="0"/>
      <w:divBdr>
        <w:top w:val="none" w:sz="0" w:space="0" w:color="auto"/>
        <w:left w:val="none" w:sz="0" w:space="0" w:color="auto"/>
        <w:bottom w:val="none" w:sz="0" w:space="0" w:color="auto"/>
        <w:right w:val="none" w:sz="0" w:space="0" w:color="auto"/>
      </w:divBdr>
    </w:div>
    <w:div w:id="1900362586">
      <w:bodyDiv w:val="1"/>
      <w:marLeft w:val="0"/>
      <w:marRight w:val="0"/>
      <w:marTop w:val="0"/>
      <w:marBottom w:val="0"/>
      <w:divBdr>
        <w:top w:val="none" w:sz="0" w:space="0" w:color="auto"/>
        <w:left w:val="none" w:sz="0" w:space="0" w:color="auto"/>
        <w:bottom w:val="none" w:sz="0" w:space="0" w:color="auto"/>
        <w:right w:val="none" w:sz="0" w:space="0" w:color="auto"/>
      </w:divBdr>
    </w:div>
    <w:div w:id="206347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6.gif"/><Relationship Id="rId39" Type="http://schemas.openxmlformats.org/officeDocument/2006/relationships/image" Target="media/image16.png"/><Relationship Id="rId21" Type="http://schemas.openxmlformats.org/officeDocument/2006/relationships/hyperlink" Target="https://www.ontario.ca/fr/page/information-geospatiale-de-lontario" TargetMode="External"/><Relationship Id="rId34" Type="http://schemas.openxmlformats.org/officeDocument/2006/relationships/hyperlink" Target="https://geohub-fr.lio.gov.on.ca/datasets/20a8e9421c3d40c0a4e31937665293a5_0/explor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geospatial@ontario.ca?subject=Ontario%20Road%20Network"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gif"/><Relationship Id="rId32" Type="http://schemas.openxmlformats.org/officeDocument/2006/relationships/image" Target="media/image12.png"/><Relationship Id="rId37" Type="http://schemas.openxmlformats.org/officeDocument/2006/relationships/image" Target="media/image14.png"/><Relationship Id="rId40" Type="http://schemas.openxmlformats.org/officeDocument/2006/relationships/hyperlink" Target="https://pro.arcgis.com/fr/pro-app/latest/help/data/tables/joins-and-relates.htm" TargetMode="Externa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ontario.ca/fr/page/nti-go-29-reseau-routier-de-lontario" TargetMode="External"/><Relationship Id="rId28" Type="http://schemas.openxmlformats.org/officeDocument/2006/relationships/image" Target="media/image8.gif"/><Relationship Id="rId36" Type="http://schemas.openxmlformats.org/officeDocument/2006/relationships/hyperlink" Target="https://pro.arcgis.com/fr/pro-app/latest/help/data/linear-referencing/display-route-events.htm" TargetMode="External"/><Relationship Id="rId10" Type="http://schemas.openxmlformats.org/officeDocument/2006/relationships/header" Target="header2.xml"/><Relationship Id="rId19" Type="http://schemas.openxmlformats.org/officeDocument/2006/relationships/hyperlink" Target="https://geohub-fr.lio.gov.on.ca/?locale=fr" TargetMode="External"/><Relationship Id="rId31" Type="http://schemas.openxmlformats.org/officeDocument/2006/relationships/image" Target="media/image11.png"/><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geospatial@ontario.ca?subject=R&#233;seau%20des%20pistes%20et%20des%20sentiers%20de%20l&#8217;Ontario" TargetMode="External"/><Relationship Id="rId14" Type="http://schemas.openxmlformats.org/officeDocument/2006/relationships/hyperlink" Target="signet://Section6Links" TargetMode="External"/><Relationship Id="rId22" Type="http://schemas.openxmlformats.org/officeDocument/2006/relationships/hyperlink" Target="https://ouvert.canada.ca/data/fr/dataset/3d282116-e556-400c-9306-ca1a3cada77f" TargetMode="External"/><Relationship Id="rId27" Type="http://schemas.openxmlformats.org/officeDocument/2006/relationships/image" Target="media/image7.gif"/><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geospatial@ontario.ca?subject=R&#233;seau%20des%20pistes%20et%20des%20sentiers%20de%20l&#8217;Ontario" TargetMode="External"/><Relationship Id="rId17" Type="http://schemas.openxmlformats.org/officeDocument/2006/relationships/image" Target="media/image2.png"/><Relationship Id="rId25" Type="http://schemas.openxmlformats.org/officeDocument/2006/relationships/image" Target="media/image5.gif"/><Relationship Id="rId33" Type="http://schemas.openxmlformats.org/officeDocument/2006/relationships/hyperlink" Target="https://resources.arcgis.com/fr/help/main/10.1/index.html" TargetMode="External"/><Relationship Id="rId38" Type="http://schemas.openxmlformats.org/officeDocument/2006/relationships/image" Target="media/image15.png"/><Relationship Id="rId46" Type="http://schemas.openxmlformats.org/officeDocument/2006/relationships/customXml" Target="../customXml/item4.xml"/><Relationship Id="rId20" Type="http://schemas.openxmlformats.org/officeDocument/2006/relationships/hyperlink" Target="https://geohub-fr.lio.gov.on.ca/datasets/mnrf::r%C3%A9seau-routier-de-lontario-road-net-element/about" TargetMode="External"/><Relationship Id="rId41" Type="http://schemas.openxmlformats.org/officeDocument/2006/relationships/hyperlink" Target="https://www.ontario.ca/fr/page/information-geospatiale-de-lont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PMU-Accessible-Documents\_SDI%20Template%20Review\MGSS-Template-UserGuide-2016-05-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5617B413960E42AD36B90E54F11A6E" ma:contentTypeVersion="13" ma:contentTypeDescription="Create a new document." ma:contentTypeScope="" ma:versionID="ce6e57b5e5f8252a64de45d02b0860ad">
  <xsd:schema xmlns:xsd="http://www.w3.org/2001/XMLSchema" xmlns:xs="http://www.w3.org/2001/XMLSchema" xmlns:p="http://schemas.microsoft.com/office/2006/metadata/properties" xmlns:ns2="5aa65d70-5d81-45ce-849d-bd44f8c66a40" xmlns:ns3="ebd6d90f-6dd4-4b0c-9e21-4250fc95da57" targetNamespace="http://schemas.microsoft.com/office/2006/metadata/properties" ma:root="true" ma:fieldsID="84bde3e6ecc3e7df8b3dbe45e29614e2" ns2:_="" ns3:_="">
    <xsd:import namespace="5aa65d70-5d81-45ce-849d-bd44f8c66a40"/>
    <xsd:import namespace="ebd6d90f-6dd4-4b0c-9e21-4250fc95da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65d70-5d81-45ce-849d-bd44f8c66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6d90f-6dd4-4b0c-9e21-4250fc95da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412E10-DD25-48E5-A29E-770471ED27FF}">
  <ds:schemaRefs>
    <ds:schemaRef ds:uri="http://schemas.openxmlformats.org/officeDocument/2006/bibliography"/>
  </ds:schemaRefs>
</ds:datastoreItem>
</file>

<file path=customXml/itemProps2.xml><?xml version="1.0" encoding="utf-8"?>
<ds:datastoreItem xmlns:ds="http://schemas.openxmlformats.org/officeDocument/2006/customXml" ds:itemID="{5121F9A8-0573-4E58-809D-2A98793D5A8B}"/>
</file>

<file path=customXml/itemProps3.xml><?xml version="1.0" encoding="utf-8"?>
<ds:datastoreItem xmlns:ds="http://schemas.openxmlformats.org/officeDocument/2006/customXml" ds:itemID="{FB585776-1DD2-4BF7-874E-0D2951548CEC}"/>
</file>

<file path=customXml/itemProps4.xml><?xml version="1.0" encoding="utf-8"?>
<ds:datastoreItem xmlns:ds="http://schemas.openxmlformats.org/officeDocument/2006/customXml" ds:itemID="{5763FCB6-1E8B-434F-8CC4-420907353916}"/>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MGSS-Template-UserGuide-2016-05-30.dotx</Template>
  <TotalTime>3</TotalTime>
  <Pages>138</Pages>
  <Words>29413</Words>
  <Characters>167658</Characters>
  <Application>Microsoft Office Word</Application>
  <DocSecurity>2</DocSecurity>
  <Lines>1397</Lines>
  <Paragraphs>393</Paragraphs>
  <ScaleCrop>false</ScaleCrop>
  <HeadingPairs>
    <vt:vector size="2" baseType="variant">
      <vt:variant>
        <vt:lpstr>Title</vt:lpstr>
      </vt:variant>
      <vt:variant>
        <vt:i4>1</vt:i4>
      </vt:variant>
    </vt:vector>
  </HeadingPairs>
  <TitlesOfParts>
    <vt:vector size="1" baseType="lpstr">
      <vt:lpstr>ORN Road Net Element User Guide</vt:lpstr>
    </vt:vector>
  </TitlesOfParts>
  <Company>MGS</Company>
  <LinksUpToDate>false</LinksUpToDate>
  <CharactersWithSpaces>196678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ORN Road Net Element User Guide</dc:title>
  <dc:creator>Provincial Mapping Unit (PMU)</dc:creator>
  <cp:keywords>MIRB; MGSS; PMU; User Guide; ORN</cp:keywords>
  <cp:lastModifiedBy>Feeheley, Matthew (MNR)</cp:lastModifiedBy>
  <cp:revision>2</cp:revision>
  <cp:lastPrinted>2016-10-06T13:25:00Z</cp:lastPrinted>
  <dcterms:created xsi:type="dcterms:W3CDTF">2025-04-23T20:24:00Z</dcterms:created>
  <dcterms:modified xsi:type="dcterms:W3CDTF">2025-04-23T20:24:00Z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2022-07-25T19:34:24Z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y fmtid="{D5CDD505-2E9C-101B-9397-08002B2CF9AE}" pid="8" name="ContentTypeId">
    <vt:lpwstr>0x010100945617B413960E42AD36B90E54F11A6E</vt:lpwstr>
  </property>
</Properties>
</file>